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5BCF" w14:textId="77777777" w:rsidR="000F508D" w:rsidRDefault="000F508D" w:rsidP="000F508D">
      <w:pPr>
        <w:spacing w:line="360" w:lineRule="auto"/>
        <w:jc w:val="both"/>
        <w:rPr>
          <w:b/>
        </w:rPr>
      </w:pPr>
      <w:r>
        <w:rPr>
          <w:b/>
        </w:rPr>
        <w:t>ANNEX II</w:t>
      </w:r>
    </w:p>
    <w:p w14:paraId="391E0651" w14:textId="77777777" w:rsidR="000F508D" w:rsidRDefault="000F508D" w:rsidP="000F508D">
      <w:pPr>
        <w:spacing w:line="360" w:lineRule="auto"/>
        <w:jc w:val="both"/>
        <w:rPr>
          <w:b/>
        </w:rPr>
      </w:pPr>
    </w:p>
    <w:p w14:paraId="4FE51D67" w14:textId="77777777" w:rsidR="000F508D" w:rsidRDefault="000F508D" w:rsidP="000F508D">
      <w:pPr>
        <w:spacing w:line="360" w:lineRule="auto"/>
        <w:jc w:val="both"/>
        <w:rPr>
          <w:b/>
        </w:rPr>
      </w:pPr>
      <w:r>
        <w:rPr>
          <w:b/>
        </w:rPr>
        <w:t>Model d’oferta econòmica i d’acreditació de criteris avaluables de forma automàtica</w:t>
      </w:r>
    </w:p>
    <w:p w14:paraId="23A5D94D" w14:textId="77777777" w:rsidR="000F508D" w:rsidRDefault="000F508D" w:rsidP="000F508D">
      <w:pPr>
        <w:spacing w:line="360" w:lineRule="auto"/>
        <w:jc w:val="both"/>
        <w:rPr>
          <w:b/>
        </w:rPr>
      </w:pPr>
    </w:p>
    <w:p w14:paraId="2C8E337E" w14:textId="77777777" w:rsidR="000F508D" w:rsidRDefault="000F508D" w:rsidP="000F508D">
      <w:pPr>
        <w:jc w:val="both"/>
      </w:pPr>
      <w:r>
        <w:t>“En /Na ____________________________________ amb NIF núm.________________, en nom propi, (o en representació de l’empresa _________________________________,CIF núm._________________ domiciliada a __________________ carrer ___________________________________, núm. _________ ), assabentat/da de les condicions exigides per optar a la contractació relativa a la concessió de l’explotació del bar de les piscines municipals de Tornabous, control d’accés al recinte i el manteniment de les instal·lacions de les piscines municipals, faig constar que conec el Plec que serveix de base al contracte i l’accepto íntegrament, participo en la licitació i em comprometo a portar a terme l’objecte del contracte per l’import de _________________ euros.</w:t>
      </w:r>
    </w:p>
    <w:p w14:paraId="665A3E6A" w14:textId="77777777" w:rsidR="000F508D" w:rsidRDefault="000F508D" w:rsidP="000F508D">
      <w:pPr>
        <w:jc w:val="both"/>
      </w:pPr>
    </w:p>
    <w:p w14:paraId="2F1959F3" w14:textId="77777777" w:rsidR="000F508D" w:rsidRDefault="000F508D" w:rsidP="000F508D">
      <w:pPr>
        <w:jc w:val="both"/>
      </w:pPr>
    </w:p>
    <w:p w14:paraId="7A9C9943" w14:textId="77777777" w:rsidR="000F508D" w:rsidRDefault="000F508D" w:rsidP="000F508D">
      <w:pPr>
        <w:jc w:val="both"/>
      </w:pPr>
    </w:p>
    <w:p w14:paraId="64B0A54F" w14:textId="77777777" w:rsidR="000F508D" w:rsidRDefault="000F508D" w:rsidP="000F508D">
      <w:pPr>
        <w:jc w:val="both"/>
      </w:pPr>
    </w:p>
    <w:p w14:paraId="67C2BF35" w14:textId="77777777" w:rsidR="000F508D" w:rsidRDefault="000F508D" w:rsidP="000F508D">
      <w:pPr>
        <w:jc w:val="both"/>
      </w:pPr>
    </w:p>
    <w:p w14:paraId="352E4998" w14:textId="77777777" w:rsidR="000F508D" w:rsidRDefault="000F508D" w:rsidP="000F508D">
      <w:pPr>
        <w:jc w:val="both"/>
      </w:pPr>
    </w:p>
    <w:p w14:paraId="4BCA10ED" w14:textId="77777777" w:rsidR="000F508D" w:rsidRDefault="000F508D" w:rsidP="000F508D">
      <w:pPr>
        <w:jc w:val="both"/>
      </w:pPr>
    </w:p>
    <w:p w14:paraId="21F84398" w14:textId="77777777" w:rsidR="000F508D" w:rsidRDefault="000F508D" w:rsidP="000F508D">
      <w:pPr>
        <w:spacing w:line="276" w:lineRule="auto"/>
        <w:jc w:val="both"/>
      </w:pPr>
      <w:r>
        <w:t>Tornabous, ____  de ________________ de 2023.</w:t>
      </w:r>
    </w:p>
    <w:p w14:paraId="4C45DC7C" w14:textId="77777777" w:rsidR="000F508D" w:rsidRDefault="000F508D" w:rsidP="000F508D">
      <w:pPr>
        <w:jc w:val="both"/>
      </w:pPr>
    </w:p>
    <w:p w14:paraId="2F2858B7" w14:textId="77777777" w:rsidR="000F508D" w:rsidRDefault="000F508D" w:rsidP="000F508D">
      <w:pPr>
        <w:jc w:val="both"/>
      </w:pPr>
      <w:r>
        <w:t>Signatura</w:t>
      </w:r>
    </w:p>
    <w:p w14:paraId="39E02BE3" w14:textId="77777777" w:rsidR="000F508D" w:rsidRDefault="000F508D" w:rsidP="000F508D">
      <w:pPr>
        <w:jc w:val="both"/>
      </w:pPr>
    </w:p>
    <w:p w14:paraId="68008146" w14:textId="77777777" w:rsidR="000F508D" w:rsidRDefault="000F508D" w:rsidP="000F508D">
      <w:pPr>
        <w:jc w:val="both"/>
      </w:pPr>
    </w:p>
    <w:p w14:paraId="766C4427" w14:textId="77777777" w:rsidR="000F508D" w:rsidRDefault="000F508D" w:rsidP="000F508D">
      <w:pPr>
        <w:jc w:val="both"/>
      </w:pPr>
    </w:p>
    <w:p w14:paraId="549EF088" w14:textId="77777777" w:rsidR="003C59AF" w:rsidRPr="003C59AF" w:rsidRDefault="003C59AF" w:rsidP="003C59AF"/>
    <w:sectPr w:rsidR="003C59AF" w:rsidRPr="003C59AF" w:rsidSect="003C5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134" w:header="709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F6424" w14:textId="77777777" w:rsidR="000F508D" w:rsidRDefault="000F508D">
      <w:r>
        <w:separator/>
      </w:r>
    </w:p>
  </w:endnote>
  <w:endnote w:type="continuationSeparator" w:id="0">
    <w:p w14:paraId="457A80E1" w14:textId="77777777" w:rsidR="000F508D" w:rsidRDefault="000F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78E9" w14:textId="77777777" w:rsidR="003C59AF" w:rsidRDefault="003C59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9228D" w14:textId="77777777" w:rsidR="009B61C6" w:rsidRPr="005B7EC3" w:rsidRDefault="009B61C6" w:rsidP="009B61C6">
    <w:pPr>
      <w:pStyle w:val="Piedepgina"/>
      <w:jc w:val="center"/>
      <w:rPr>
        <w:sz w:val="16"/>
        <w:szCs w:val="16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0933" w14:textId="77777777" w:rsidR="003C59AF" w:rsidRDefault="003C59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E7B21" w14:textId="77777777" w:rsidR="000F508D" w:rsidRDefault="000F508D">
      <w:r>
        <w:separator/>
      </w:r>
    </w:p>
  </w:footnote>
  <w:footnote w:type="continuationSeparator" w:id="0">
    <w:p w14:paraId="0F94F550" w14:textId="77777777" w:rsidR="000F508D" w:rsidRDefault="000F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2C7E" w14:textId="77777777" w:rsidR="003C59AF" w:rsidRDefault="003C59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9593" w14:textId="77777777" w:rsidR="00E83D16" w:rsidRDefault="00E83D16" w:rsidP="00E83D16">
    <w:pPr>
      <w:pStyle w:val="Encabezado"/>
    </w:pPr>
    <w:r>
      <w:rPr>
        <w:noProof/>
        <w:sz w:val="20"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7DC633" wp14:editId="6F2961B9">
              <wp:simplePos x="0" y="0"/>
              <wp:positionH relativeFrom="column">
                <wp:posOffset>942340</wp:posOffset>
              </wp:positionH>
              <wp:positionV relativeFrom="paragraph">
                <wp:posOffset>226060</wp:posOffset>
              </wp:positionV>
              <wp:extent cx="4829175" cy="94297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9175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B4CA5" w14:textId="77777777" w:rsidR="00414D9F" w:rsidRPr="003C59AF" w:rsidRDefault="00606B56" w:rsidP="00E83D16">
                          <w:pPr>
                            <w:pStyle w:val="Ttulo2"/>
                            <w:jc w:val="left"/>
                            <w:rPr>
                              <w:rFonts w:ascii="Georgia" w:hAnsi="Georgia" w:cs="Arial"/>
                              <w:sz w:val="28"/>
                              <w:lang w:val="es-ES"/>
                            </w:rPr>
                          </w:pPr>
                          <w:r w:rsidRPr="003C59AF">
                            <w:rPr>
                              <w:rFonts w:ascii="Georgia" w:hAnsi="Georgia" w:cs="Arial"/>
                              <w:sz w:val="28"/>
                              <w:lang w:val="es-ES"/>
                            </w:rPr>
                            <w:t>Ajuntament de Tornabous</w:t>
                          </w:r>
                        </w:p>
                        <w:p w14:paraId="6948230A" w14:textId="77777777" w:rsidR="003C59AF" w:rsidRPr="003C59AF" w:rsidRDefault="003C59AF" w:rsidP="003C59AF">
                          <w:pPr>
                            <w:pStyle w:val="Piedepgina"/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</w:pPr>
                          <w:r w:rsidRPr="003C59AF">
                            <w:rPr>
                              <w:rFonts w:ascii="Georgia" w:hAnsi="Georgia"/>
                              <w:sz w:val="20"/>
                            </w:rPr>
                            <w:t>Plaça</w:t>
                          </w: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 de la Vila, 1 </w:t>
                          </w:r>
                        </w:p>
                        <w:p w14:paraId="0F753351" w14:textId="77777777" w:rsidR="003C59AF" w:rsidRPr="003C59AF" w:rsidRDefault="003C59AF" w:rsidP="003C59AF">
                          <w:pPr>
                            <w:pStyle w:val="Piedepgina"/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</w:pPr>
                          <w:r w:rsidRPr="003C59AF">
                            <w:rPr>
                              <w:rFonts w:cs="Arial"/>
                              <w:sz w:val="20"/>
                              <w:lang w:val="es-ES"/>
                            </w:rPr>
                            <w:t>25331</w:t>
                          </w: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   Tornabous </w:t>
                          </w:r>
                        </w:p>
                        <w:p w14:paraId="1E3E677F" w14:textId="77777777" w:rsidR="003C59AF" w:rsidRPr="003C59AF" w:rsidRDefault="003C59AF" w:rsidP="003C59AF">
                          <w:pPr>
                            <w:pStyle w:val="Piedepgina"/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</w:pP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Tel. </w:t>
                          </w:r>
                          <w:r w:rsidRPr="003C59AF">
                            <w:rPr>
                              <w:rFonts w:cs="Arial"/>
                              <w:sz w:val="20"/>
                              <w:lang w:val="es-ES"/>
                            </w:rPr>
                            <w:t>973 570 233</w:t>
                          </w: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  Fax </w:t>
                          </w:r>
                          <w:r w:rsidRPr="003C59AF">
                            <w:rPr>
                              <w:rFonts w:cs="Arial"/>
                              <w:sz w:val="20"/>
                              <w:lang w:val="es-ES"/>
                            </w:rPr>
                            <w:t>973 570 630</w:t>
                          </w: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  </w:t>
                          </w:r>
                        </w:p>
                        <w:p w14:paraId="5B152809" w14:textId="77777777" w:rsidR="003C59AF" w:rsidRPr="003C59AF" w:rsidRDefault="000F508D" w:rsidP="003C59AF">
                          <w:pPr>
                            <w:pStyle w:val="Piedepgina"/>
                            <w:rPr>
                              <w:sz w:val="20"/>
                              <w:lang w:val="es-ES"/>
                            </w:rPr>
                          </w:pPr>
                          <w:hyperlink r:id="rId1" w:history="1">
                            <w:r w:rsidR="003C59AF" w:rsidRPr="003C59AF">
                              <w:rPr>
                                <w:rStyle w:val="Hipervnculo"/>
                                <w:rFonts w:ascii="Georgia" w:hAnsi="Georgia"/>
                                <w:sz w:val="20"/>
                                <w:lang w:val="es-ES"/>
                              </w:rPr>
                              <w:t>www.tornabous.cat</w:t>
                            </w:r>
                          </w:hyperlink>
                          <w:r w:rsidR="003C59AF" w:rsidRPr="003C59AF">
                            <w:rPr>
                              <w:sz w:val="20"/>
                              <w:lang w:val="es-ES"/>
                            </w:rPr>
                            <w:t xml:space="preserve">    </w:t>
                          </w:r>
                        </w:p>
                        <w:p w14:paraId="55ADC440" w14:textId="77777777" w:rsidR="003C59AF" w:rsidRPr="003C59AF" w:rsidRDefault="003C59AF" w:rsidP="003C59AF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DC6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4.2pt;margin-top:17.8pt;width:380.2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" stroked="f">
              <v:textbox>
                <w:txbxContent>
                  <w:p w14:paraId="43CB4CA5" w14:textId="77777777" w:rsidR="00414D9F" w:rsidRPr="003C59AF" w:rsidRDefault="00606B56" w:rsidP="00E83D16">
                    <w:pPr>
                      <w:pStyle w:val="Ttulo2"/>
                      <w:jc w:val="left"/>
                      <w:rPr>
                        <w:rFonts w:ascii="Georgia" w:hAnsi="Georgia" w:cs="Arial"/>
                        <w:sz w:val="28"/>
                        <w:lang w:val="es-ES"/>
                      </w:rPr>
                    </w:pPr>
                    <w:r w:rsidRPr="003C59AF">
                      <w:rPr>
                        <w:rFonts w:ascii="Georgia" w:hAnsi="Georgia" w:cs="Arial"/>
                        <w:sz w:val="28"/>
                        <w:lang w:val="es-ES"/>
                      </w:rPr>
                      <w:t>Ajuntament de Tornabous</w:t>
                    </w:r>
                  </w:p>
                  <w:p w14:paraId="6948230A" w14:textId="77777777" w:rsidR="003C59AF" w:rsidRPr="003C59AF" w:rsidRDefault="003C59AF" w:rsidP="003C59AF">
                    <w:pPr>
                      <w:pStyle w:val="Piedepgina"/>
                      <w:rPr>
                        <w:rFonts w:ascii="Georgia" w:hAnsi="Georgia"/>
                        <w:sz w:val="20"/>
                        <w:lang w:val="es-ES"/>
                      </w:rPr>
                    </w:pPr>
                    <w:r w:rsidRPr="003C59AF">
                      <w:rPr>
                        <w:rFonts w:ascii="Georgia" w:hAnsi="Georgia"/>
                        <w:sz w:val="20"/>
                      </w:rPr>
                      <w:t>Plaça</w:t>
                    </w: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 de la Vila, 1 </w:t>
                    </w:r>
                  </w:p>
                  <w:p w14:paraId="0F753351" w14:textId="77777777" w:rsidR="003C59AF" w:rsidRPr="003C59AF" w:rsidRDefault="003C59AF" w:rsidP="003C59AF">
                    <w:pPr>
                      <w:pStyle w:val="Piedepgina"/>
                      <w:rPr>
                        <w:rFonts w:ascii="Georgia" w:hAnsi="Georgia"/>
                        <w:sz w:val="20"/>
                        <w:lang w:val="es-ES"/>
                      </w:rPr>
                    </w:pPr>
                    <w:r w:rsidRPr="003C59AF">
                      <w:rPr>
                        <w:rFonts w:cs="Arial"/>
                        <w:sz w:val="20"/>
                        <w:lang w:val="es-ES"/>
                      </w:rPr>
                      <w:t>25331</w:t>
                    </w: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   Tornabous </w:t>
                    </w:r>
                  </w:p>
                  <w:p w14:paraId="1E3E677F" w14:textId="77777777" w:rsidR="003C59AF" w:rsidRPr="003C59AF" w:rsidRDefault="003C59AF" w:rsidP="003C59AF">
                    <w:pPr>
                      <w:pStyle w:val="Piedepgina"/>
                      <w:rPr>
                        <w:rFonts w:ascii="Georgia" w:hAnsi="Georgia"/>
                        <w:sz w:val="20"/>
                        <w:lang w:val="es-ES"/>
                      </w:rPr>
                    </w:pP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Tel. </w:t>
                    </w:r>
                    <w:r w:rsidRPr="003C59AF">
                      <w:rPr>
                        <w:rFonts w:cs="Arial"/>
                        <w:sz w:val="20"/>
                        <w:lang w:val="es-ES"/>
                      </w:rPr>
                      <w:t>973 570 233</w:t>
                    </w: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  Fax </w:t>
                    </w:r>
                    <w:r w:rsidRPr="003C59AF">
                      <w:rPr>
                        <w:rFonts w:cs="Arial"/>
                        <w:sz w:val="20"/>
                        <w:lang w:val="es-ES"/>
                      </w:rPr>
                      <w:t>973 570 630</w:t>
                    </w: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  </w:t>
                    </w:r>
                  </w:p>
                  <w:p w14:paraId="5B152809" w14:textId="77777777" w:rsidR="003C59AF" w:rsidRPr="003C59AF" w:rsidRDefault="000F508D" w:rsidP="003C59AF">
                    <w:pPr>
                      <w:pStyle w:val="Piedepgina"/>
                      <w:rPr>
                        <w:sz w:val="20"/>
                        <w:lang w:val="es-ES"/>
                      </w:rPr>
                    </w:pPr>
                    <w:hyperlink r:id="rId2" w:history="1">
                      <w:r w:rsidR="003C59AF" w:rsidRPr="003C59AF">
                        <w:rPr>
                          <w:rStyle w:val="Hipervnculo"/>
                          <w:rFonts w:ascii="Georgia" w:hAnsi="Georgia"/>
                          <w:sz w:val="20"/>
                          <w:lang w:val="es-ES"/>
                        </w:rPr>
                        <w:t>www.tornabous.cat</w:t>
                      </w:r>
                    </w:hyperlink>
                    <w:r w:rsidR="003C59AF" w:rsidRPr="003C59AF">
                      <w:rPr>
                        <w:sz w:val="20"/>
                        <w:lang w:val="es-ES"/>
                      </w:rPr>
                      <w:t xml:space="preserve">    </w:t>
                    </w:r>
                  </w:p>
                  <w:p w14:paraId="55ADC440" w14:textId="77777777" w:rsidR="003C59AF" w:rsidRPr="003C59AF" w:rsidRDefault="003C59AF" w:rsidP="003C59AF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inline distT="0" distB="0" distL="0" distR="0" wp14:anchorId="2196F630" wp14:editId="376F4C35">
          <wp:extent cx="790575" cy="1162050"/>
          <wp:effectExtent l="0" t="0" r="9525" b="0"/>
          <wp:docPr id="1" name="Imagen 1" descr="ESC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6B56"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F350" w14:textId="77777777" w:rsidR="003C59AF" w:rsidRDefault="003C59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63C"/>
    <w:multiLevelType w:val="hybridMultilevel"/>
    <w:tmpl w:val="654C6FE2"/>
    <w:lvl w:ilvl="0" w:tplc="CF8E0A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407A2"/>
    <w:multiLevelType w:val="hybridMultilevel"/>
    <w:tmpl w:val="E1424010"/>
    <w:lvl w:ilvl="0" w:tplc="3540372C">
      <w:start w:val="1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23657"/>
    <w:multiLevelType w:val="hybridMultilevel"/>
    <w:tmpl w:val="78B8979C"/>
    <w:lvl w:ilvl="0" w:tplc="6FD849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A09BE"/>
    <w:multiLevelType w:val="hybridMultilevel"/>
    <w:tmpl w:val="6F20A80A"/>
    <w:lvl w:ilvl="0" w:tplc="CCBA86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26D8B"/>
    <w:multiLevelType w:val="hybridMultilevel"/>
    <w:tmpl w:val="4E7418BE"/>
    <w:lvl w:ilvl="0" w:tplc="B972D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F06A8"/>
    <w:multiLevelType w:val="hybridMultilevel"/>
    <w:tmpl w:val="ACC47F2E"/>
    <w:lvl w:ilvl="0" w:tplc="21ECAE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C2749"/>
    <w:multiLevelType w:val="hybridMultilevel"/>
    <w:tmpl w:val="F29E30CA"/>
    <w:lvl w:ilvl="0" w:tplc="B3F2D11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F3F07EE"/>
    <w:multiLevelType w:val="hybridMultilevel"/>
    <w:tmpl w:val="D09C7334"/>
    <w:lvl w:ilvl="0" w:tplc="AA946374">
      <w:start w:val="8002"/>
      <w:numFmt w:val="decimalZero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1634492">
    <w:abstractNumId w:val="7"/>
  </w:num>
  <w:num w:numId="2" w16cid:durableId="2017418231">
    <w:abstractNumId w:val="6"/>
  </w:num>
  <w:num w:numId="3" w16cid:durableId="690372453">
    <w:abstractNumId w:val="1"/>
  </w:num>
  <w:num w:numId="4" w16cid:durableId="1647321607">
    <w:abstractNumId w:val="3"/>
  </w:num>
  <w:num w:numId="5" w16cid:durableId="640039468">
    <w:abstractNumId w:val="2"/>
  </w:num>
  <w:num w:numId="6" w16cid:durableId="182404645">
    <w:abstractNumId w:val="0"/>
  </w:num>
  <w:num w:numId="7" w16cid:durableId="223762206">
    <w:abstractNumId w:val="4"/>
  </w:num>
  <w:num w:numId="8" w16cid:durableId="1951401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8D"/>
    <w:rsid w:val="000021DC"/>
    <w:rsid w:val="00004076"/>
    <w:rsid w:val="00014F23"/>
    <w:rsid w:val="00017F34"/>
    <w:rsid w:val="00025F0C"/>
    <w:rsid w:val="00027DB8"/>
    <w:rsid w:val="00033E09"/>
    <w:rsid w:val="0004054A"/>
    <w:rsid w:val="000411F5"/>
    <w:rsid w:val="00046770"/>
    <w:rsid w:val="000626FA"/>
    <w:rsid w:val="00067501"/>
    <w:rsid w:val="000819CA"/>
    <w:rsid w:val="00093D9A"/>
    <w:rsid w:val="000A7892"/>
    <w:rsid w:val="000B1FD3"/>
    <w:rsid w:val="000C0590"/>
    <w:rsid w:val="000D0ABB"/>
    <w:rsid w:val="000D2F2D"/>
    <w:rsid w:val="000D6F79"/>
    <w:rsid w:val="000F08BB"/>
    <w:rsid w:val="000F0953"/>
    <w:rsid w:val="000F0DC0"/>
    <w:rsid w:val="000F4D91"/>
    <w:rsid w:val="000F508D"/>
    <w:rsid w:val="000F5E6A"/>
    <w:rsid w:val="000F6720"/>
    <w:rsid w:val="000F7E7E"/>
    <w:rsid w:val="00100E85"/>
    <w:rsid w:val="0011405B"/>
    <w:rsid w:val="001213DC"/>
    <w:rsid w:val="00121637"/>
    <w:rsid w:val="001238FA"/>
    <w:rsid w:val="00127C20"/>
    <w:rsid w:val="001372B5"/>
    <w:rsid w:val="0014741A"/>
    <w:rsid w:val="0015559B"/>
    <w:rsid w:val="00156F0B"/>
    <w:rsid w:val="0016091E"/>
    <w:rsid w:val="00161BF7"/>
    <w:rsid w:val="001777C4"/>
    <w:rsid w:val="00181E39"/>
    <w:rsid w:val="00182C07"/>
    <w:rsid w:val="00182FC0"/>
    <w:rsid w:val="00182FC1"/>
    <w:rsid w:val="001834F9"/>
    <w:rsid w:val="00183EF0"/>
    <w:rsid w:val="00193902"/>
    <w:rsid w:val="00193E0E"/>
    <w:rsid w:val="00196357"/>
    <w:rsid w:val="001B098C"/>
    <w:rsid w:val="001C2A9D"/>
    <w:rsid w:val="001C4C0F"/>
    <w:rsid w:val="001E2DB2"/>
    <w:rsid w:val="001E3AA1"/>
    <w:rsid w:val="001E50D9"/>
    <w:rsid w:val="0021553D"/>
    <w:rsid w:val="00215974"/>
    <w:rsid w:val="00215B02"/>
    <w:rsid w:val="00220A18"/>
    <w:rsid w:val="00220B8A"/>
    <w:rsid w:val="00223349"/>
    <w:rsid w:val="00232822"/>
    <w:rsid w:val="00232DEA"/>
    <w:rsid w:val="00234C19"/>
    <w:rsid w:val="00241352"/>
    <w:rsid w:val="00243EA7"/>
    <w:rsid w:val="00255436"/>
    <w:rsid w:val="0026043A"/>
    <w:rsid w:val="00262484"/>
    <w:rsid w:val="00270599"/>
    <w:rsid w:val="00295E30"/>
    <w:rsid w:val="00296A97"/>
    <w:rsid w:val="002979F3"/>
    <w:rsid w:val="002A174E"/>
    <w:rsid w:val="002A266F"/>
    <w:rsid w:val="002C2F76"/>
    <w:rsid w:val="002C31E0"/>
    <w:rsid w:val="002D63A4"/>
    <w:rsid w:val="002F6C4C"/>
    <w:rsid w:val="00307948"/>
    <w:rsid w:val="0031075B"/>
    <w:rsid w:val="0033216E"/>
    <w:rsid w:val="003523B9"/>
    <w:rsid w:val="0035339D"/>
    <w:rsid w:val="00361D94"/>
    <w:rsid w:val="00374493"/>
    <w:rsid w:val="00376D21"/>
    <w:rsid w:val="00384602"/>
    <w:rsid w:val="00393303"/>
    <w:rsid w:val="00395170"/>
    <w:rsid w:val="0039654B"/>
    <w:rsid w:val="003A02CF"/>
    <w:rsid w:val="003B3CCA"/>
    <w:rsid w:val="003B74EE"/>
    <w:rsid w:val="003C28D3"/>
    <w:rsid w:val="003C2932"/>
    <w:rsid w:val="003C44C3"/>
    <w:rsid w:val="003C59AF"/>
    <w:rsid w:val="003D141C"/>
    <w:rsid w:val="003D18DE"/>
    <w:rsid w:val="003D6020"/>
    <w:rsid w:val="003D7313"/>
    <w:rsid w:val="003E3215"/>
    <w:rsid w:val="003E4A00"/>
    <w:rsid w:val="003E5F02"/>
    <w:rsid w:val="003F1E3C"/>
    <w:rsid w:val="003F2EB3"/>
    <w:rsid w:val="003F51D2"/>
    <w:rsid w:val="003F60C9"/>
    <w:rsid w:val="00402290"/>
    <w:rsid w:val="00414D9F"/>
    <w:rsid w:val="004222B1"/>
    <w:rsid w:val="004274E3"/>
    <w:rsid w:val="00434F41"/>
    <w:rsid w:val="00444768"/>
    <w:rsid w:val="00453044"/>
    <w:rsid w:val="0045596B"/>
    <w:rsid w:val="00457212"/>
    <w:rsid w:val="00470127"/>
    <w:rsid w:val="00471E18"/>
    <w:rsid w:val="00474343"/>
    <w:rsid w:val="004B0DE1"/>
    <w:rsid w:val="004B2A16"/>
    <w:rsid w:val="004C1343"/>
    <w:rsid w:val="004C61D9"/>
    <w:rsid w:val="004D71DD"/>
    <w:rsid w:val="004E0923"/>
    <w:rsid w:val="004F2AE9"/>
    <w:rsid w:val="0050033C"/>
    <w:rsid w:val="00500E4E"/>
    <w:rsid w:val="00514635"/>
    <w:rsid w:val="0051734D"/>
    <w:rsid w:val="005177A1"/>
    <w:rsid w:val="00521CDC"/>
    <w:rsid w:val="005253A9"/>
    <w:rsid w:val="00543D0E"/>
    <w:rsid w:val="00551BBA"/>
    <w:rsid w:val="005524D8"/>
    <w:rsid w:val="00557A51"/>
    <w:rsid w:val="00560AC5"/>
    <w:rsid w:val="00560F16"/>
    <w:rsid w:val="005642F5"/>
    <w:rsid w:val="005647E6"/>
    <w:rsid w:val="005677A3"/>
    <w:rsid w:val="005740DF"/>
    <w:rsid w:val="00575101"/>
    <w:rsid w:val="0057744B"/>
    <w:rsid w:val="00582D55"/>
    <w:rsid w:val="005907DB"/>
    <w:rsid w:val="005A02D9"/>
    <w:rsid w:val="005A6640"/>
    <w:rsid w:val="005B0350"/>
    <w:rsid w:val="005B10DE"/>
    <w:rsid w:val="005B1E39"/>
    <w:rsid w:val="005B4F1C"/>
    <w:rsid w:val="005B7995"/>
    <w:rsid w:val="005B7C1E"/>
    <w:rsid w:val="005B7EC3"/>
    <w:rsid w:val="005C0A8A"/>
    <w:rsid w:val="005C1F95"/>
    <w:rsid w:val="005D3B03"/>
    <w:rsid w:val="005D6FA9"/>
    <w:rsid w:val="005D72FB"/>
    <w:rsid w:val="005E24EF"/>
    <w:rsid w:val="005E5EA5"/>
    <w:rsid w:val="005F4FB0"/>
    <w:rsid w:val="0060327F"/>
    <w:rsid w:val="00606B56"/>
    <w:rsid w:val="00607E54"/>
    <w:rsid w:val="006226D2"/>
    <w:rsid w:val="006364D1"/>
    <w:rsid w:val="0063690A"/>
    <w:rsid w:val="006376D1"/>
    <w:rsid w:val="006515B9"/>
    <w:rsid w:val="00654846"/>
    <w:rsid w:val="00654D35"/>
    <w:rsid w:val="00657C8B"/>
    <w:rsid w:val="00665305"/>
    <w:rsid w:val="00665445"/>
    <w:rsid w:val="00690F7C"/>
    <w:rsid w:val="006957BD"/>
    <w:rsid w:val="006A2781"/>
    <w:rsid w:val="006B03F5"/>
    <w:rsid w:val="006B2BF3"/>
    <w:rsid w:val="006B3600"/>
    <w:rsid w:val="006C5949"/>
    <w:rsid w:val="006C7A8C"/>
    <w:rsid w:val="006C7ACB"/>
    <w:rsid w:val="006D1310"/>
    <w:rsid w:val="006D20FC"/>
    <w:rsid w:val="006D47CA"/>
    <w:rsid w:val="006D5340"/>
    <w:rsid w:val="006E13AE"/>
    <w:rsid w:val="006E3FCE"/>
    <w:rsid w:val="006E44F5"/>
    <w:rsid w:val="006E5AEA"/>
    <w:rsid w:val="006E6AAF"/>
    <w:rsid w:val="006E7670"/>
    <w:rsid w:val="00701EC7"/>
    <w:rsid w:val="0070647B"/>
    <w:rsid w:val="00706E90"/>
    <w:rsid w:val="007117CA"/>
    <w:rsid w:val="0071180C"/>
    <w:rsid w:val="0071457F"/>
    <w:rsid w:val="007178B1"/>
    <w:rsid w:val="00721EDB"/>
    <w:rsid w:val="00723C23"/>
    <w:rsid w:val="0073137B"/>
    <w:rsid w:val="0073424D"/>
    <w:rsid w:val="00735EAB"/>
    <w:rsid w:val="00735FD8"/>
    <w:rsid w:val="00740963"/>
    <w:rsid w:val="00743A66"/>
    <w:rsid w:val="0075764F"/>
    <w:rsid w:val="00763345"/>
    <w:rsid w:val="00770488"/>
    <w:rsid w:val="00775DDC"/>
    <w:rsid w:val="007818EA"/>
    <w:rsid w:val="00785E0C"/>
    <w:rsid w:val="00786767"/>
    <w:rsid w:val="007954E3"/>
    <w:rsid w:val="007A2370"/>
    <w:rsid w:val="007A25CB"/>
    <w:rsid w:val="007A3602"/>
    <w:rsid w:val="007A551B"/>
    <w:rsid w:val="007A6E6A"/>
    <w:rsid w:val="007B1BAF"/>
    <w:rsid w:val="007B718B"/>
    <w:rsid w:val="007C7A02"/>
    <w:rsid w:val="007D2F8C"/>
    <w:rsid w:val="007D4F16"/>
    <w:rsid w:val="007E7DD8"/>
    <w:rsid w:val="007F498B"/>
    <w:rsid w:val="0080037A"/>
    <w:rsid w:val="00805024"/>
    <w:rsid w:val="008435AF"/>
    <w:rsid w:val="008501F8"/>
    <w:rsid w:val="00851E17"/>
    <w:rsid w:val="0086124B"/>
    <w:rsid w:val="008812B2"/>
    <w:rsid w:val="00886B32"/>
    <w:rsid w:val="008A2704"/>
    <w:rsid w:val="008A5AD8"/>
    <w:rsid w:val="008B1CF9"/>
    <w:rsid w:val="008B33EE"/>
    <w:rsid w:val="008B66B5"/>
    <w:rsid w:val="008C1CDE"/>
    <w:rsid w:val="008D4523"/>
    <w:rsid w:val="008E3BE3"/>
    <w:rsid w:val="008E7CCF"/>
    <w:rsid w:val="008F0995"/>
    <w:rsid w:val="008F1FF0"/>
    <w:rsid w:val="008F5326"/>
    <w:rsid w:val="0090299E"/>
    <w:rsid w:val="0090751C"/>
    <w:rsid w:val="00924AE3"/>
    <w:rsid w:val="00941DD3"/>
    <w:rsid w:val="009535A1"/>
    <w:rsid w:val="00956266"/>
    <w:rsid w:val="00956E8E"/>
    <w:rsid w:val="009610DE"/>
    <w:rsid w:val="009624F5"/>
    <w:rsid w:val="00964875"/>
    <w:rsid w:val="0096522F"/>
    <w:rsid w:val="00966CDE"/>
    <w:rsid w:val="00967835"/>
    <w:rsid w:val="00974151"/>
    <w:rsid w:val="00975140"/>
    <w:rsid w:val="00984611"/>
    <w:rsid w:val="00991D5C"/>
    <w:rsid w:val="009935FA"/>
    <w:rsid w:val="009A1A50"/>
    <w:rsid w:val="009A223C"/>
    <w:rsid w:val="009A6906"/>
    <w:rsid w:val="009B25A9"/>
    <w:rsid w:val="009B61C6"/>
    <w:rsid w:val="009C0222"/>
    <w:rsid w:val="009D232F"/>
    <w:rsid w:val="009F255C"/>
    <w:rsid w:val="00A010C2"/>
    <w:rsid w:val="00A0134B"/>
    <w:rsid w:val="00A04478"/>
    <w:rsid w:val="00A05C6C"/>
    <w:rsid w:val="00A260EB"/>
    <w:rsid w:val="00A310F6"/>
    <w:rsid w:val="00A31210"/>
    <w:rsid w:val="00A35B3F"/>
    <w:rsid w:val="00A47A3E"/>
    <w:rsid w:val="00A52762"/>
    <w:rsid w:val="00A6172D"/>
    <w:rsid w:val="00A73191"/>
    <w:rsid w:val="00A740AA"/>
    <w:rsid w:val="00A83A7A"/>
    <w:rsid w:val="00A84FE4"/>
    <w:rsid w:val="00A951FE"/>
    <w:rsid w:val="00AA5EC3"/>
    <w:rsid w:val="00AB1B3B"/>
    <w:rsid w:val="00AB2B79"/>
    <w:rsid w:val="00AB7D8B"/>
    <w:rsid w:val="00AC5E17"/>
    <w:rsid w:val="00AD5B43"/>
    <w:rsid w:val="00B050F0"/>
    <w:rsid w:val="00B146D1"/>
    <w:rsid w:val="00B14D35"/>
    <w:rsid w:val="00B23487"/>
    <w:rsid w:val="00B25585"/>
    <w:rsid w:val="00B500F3"/>
    <w:rsid w:val="00B50E2D"/>
    <w:rsid w:val="00B525A0"/>
    <w:rsid w:val="00B53D11"/>
    <w:rsid w:val="00B556B9"/>
    <w:rsid w:val="00B557BA"/>
    <w:rsid w:val="00B56F1B"/>
    <w:rsid w:val="00B659B1"/>
    <w:rsid w:val="00B82212"/>
    <w:rsid w:val="00B836F0"/>
    <w:rsid w:val="00B83FC5"/>
    <w:rsid w:val="00B95404"/>
    <w:rsid w:val="00B95C80"/>
    <w:rsid w:val="00B9717D"/>
    <w:rsid w:val="00BA5655"/>
    <w:rsid w:val="00BB066B"/>
    <w:rsid w:val="00BB57EA"/>
    <w:rsid w:val="00BB7E7A"/>
    <w:rsid w:val="00BC6833"/>
    <w:rsid w:val="00BD12F8"/>
    <w:rsid w:val="00BE01F8"/>
    <w:rsid w:val="00BE23F9"/>
    <w:rsid w:val="00BE6CF4"/>
    <w:rsid w:val="00BF281B"/>
    <w:rsid w:val="00BF3FE1"/>
    <w:rsid w:val="00BF4687"/>
    <w:rsid w:val="00BF5836"/>
    <w:rsid w:val="00C04BB1"/>
    <w:rsid w:val="00C11490"/>
    <w:rsid w:val="00C116F0"/>
    <w:rsid w:val="00C128D9"/>
    <w:rsid w:val="00C1323E"/>
    <w:rsid w:val="00C1748C"/>
    <w:rsid w:val="00C23F2D"/>
    <w:rsid w:val="00C244E4"/>
    <w:rsid w:val="00C25544"/>
    <w:rsid w:val="00C302DC"/>
    <w:rsid w:val="00C3207A"/>
    <w:rsid w:val="00C352E6"/>
    <w:rsid w:val="00C461BA"/>
    <w:rsid w:val="00C50EEA"/>
    <w:rsid w:val="00C61B71"/>
    <w:rsid w:val="00C61F3A"/>
    <w:rsid w:val="00C62A5B"/>
    <w:rsid w:val="00C62B1E"/>
    <w:rsid w:val="00C6546C"/>
    <w:rsid w:val="00C66334"/>
    <w:rsid w:val="00C7253C"/>
    <w:rsid w:val="00C741EB"/>
    <w:rsid w:val="00C838FE"/>
    <w:rsid w:val="00C8612F"/>
    <w:rsid w:val="00C874E1"/>
    <w:rsid w:val="00CA29E6"/>
    <w:rsid w:val="00CB13DA"/>
    <w:rsid w:val="00CB339B"/>
    <w:rsid w:val="00CD24AD"/>
    <w:rsid w:val="00CD3CD6"/>
    <w:rsid w:val="00CE1428"/>
    <w:rsid w:val="00CF4C66"/>
    <w:rsid w:val="00D035F5"/>
    <w:rsid w:val="00D1309B"/>
    <w:rsid w:val="00D20AC7"/>
    <w:rsid w:val="00D25802"/>
    <w:rsid w:val="00D34575"/>
    <w:rsid w:val="00D36CE9"/>
    <w:rsid w:val="00D4399E"/>
    <w:rsid w:val="00D45787"/>
    <w:rsid w:val="00D50B51"/>
    <w:rsid w:val="00D5137D"/>
    <w:rsid w:val="00D51E1E"/>
    <w:rsid w:val="00D579EE"/>
    <w:rsid w:val="00D63F70"/>
    <w:rsid w:val="00D659FE"/>
    <w:rsid w:val="00D7083E"/>
    <w:rsid w:val="00D710CE"/>
    <w:rsid w:val="00D7410B"/>
    <w:rsid w:val="00D74870"/>
    <w:rsid w:val="00DA0794"/>
    <w:rsid w:val="00DA51D8"/>
    <w:rsid w:val="00DB5C98"/>
    <w:rsid w:val="00DB7778"/>
    <w:rsid w:val="00DC7DDB"/>
    <w:rsid w:val="00DD572A"/>
    <w:rsid w:val="00DF2720"/>
    <w:rsid w:val="00DF3A4D"/>
    <w:rsid w:val="00DF4F32"/>
    <w:rsid w:val="00E07967"/>
    <w:rsid w:val="00E135B7"/>
    <w:rsid w:val="00E2240F"/>
    <w:rsid w:val="00E24474"/>
    <w:rsid w:val="00E345FC"/>
    <w:rsid w:val="00E35E84"/>
    <w:rsid w:val="00E40B1D"/>
    <w:rsid w:val="00E4655A"/>
    <w:rsid w:val="00E47AD1"/>
    <w:rsid w:val="00E52E1F"/>
    <w:rsid w:val="00E56D80"/>
    <w:rsid w:val="00E63444"/>
    <w:rsid w:val="00E74331"/>
    <w:rsid w:val="00E75BC5"/>
    <w:rsid w:val="00E819DB"/>
    <w:rsid w:val="00E83B83"/>
    <w:rsid w:val="00E83D16"/>
    <w:rsid w:val="00E84192"/>
    <w:rsid w:val="00E84380"/>
    <w:rsid w:val="00E86B54"/>
    <w:rsid w:val="00E906FF"/>
    <w:rsid w:val="00E91FE2"/>
    <w:rsid w:val="00E94A41"/>
    <w:rsid w:val="00E9516B"/>
    <w:rsid w:val="00E97543"/>
    <w:rsid w:val="00E97CB6"/>
    <w:rsid w:val="00EA6C19"/>
    <w:rsid w:val="00EE31A2"/>
    <w:rsid w:val="00EF0096"/>
    <w:rsid w:val="00EF131F"/>
    <w:rsid w:val="00EF14E7"/>
    <w:rsid w:val="00F033F7"/>
    <w:rsid w:val="00F12C62"/>
    <w:rsid w:val="00F14630"/>
    <w:rsid w:val="00F157CE"/>
    <w:rsid w:val="00F17924"/>
    <w:rsid w:val="00F238A5"/>
    <w:rsid w:val="00F247A9"/>
    <w:rsid w:val="00F256EA"/>
    <w:rsid w:val="00F3155E"/>
    <w:rsid w:val="00F335D6"/>
    <w:rsid w:val="00F34CF8"/>
    <w:rsid w:val="00F47703"/>
    <w:rsid w:val="00F517E5"/>
    <w:rsid w:val="00F55613"/>
    <w:rsid w:val="00F86277"/>
    <w:rsid w:val="00F902BE"/>
    <w:rsid w:val="00FA0C6A"/>
    <w:rsid w:val="00FA1261"/>
    <w:rsid w:val="00FA47F5"/>
    <w:rsid w:val="00FB4964"/>
    <w:rsid w:val="00FB768C"/>
    <w:rsid w:val="00FC1787"/>
    <w:rsid w:val="00FC7227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8F793"/>
  <w15:chartTrackingRefBased/>
  <w15:docId w15:val="{B172003B-AF95-4C32-847F-96981DD2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08D"/>
    <w:rPr>
      <w:rFonts w:ascii="Arial" w:hAnsi="Arial"/>
      <w:sz w:val="24"/>
      <w:lang w:val="ca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Goudy Old Style" w:hAnsi="Goudy Old Style"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Goudy Old Style" w:hAnsi="Goudy Old Style"/>
      <w:sz w:val="30"/>
      <w:lang w:val="es-ES_tradnl"/>
    </w:rPr>
  </w:style>
  <w:style w:type="paragraph" w:styleId="Ttulo3">
    <w:name w:val="heading 3"/>
    <w:basedOn w:val="Normal"/>
    <w:next w:val="Normal"/>
    <w:qFormat/>
    <w:pPr>
      <w:keepNext/>
      <w:ind w:left="567" w:right="-2"/>
      <w:outlineLvl w:val="2"/>
    </w:pPr>
    <w:rPr>
      <w:rFonts w:cs="Arial"/>
    </w:rPr>
  </w:style>
  <w:style w:type="paragraph" w:styleId="Ttulo4">
    <w:name w:val="heading 4"/>
    <w:basedOn w:val="Normal"/>
    <w:next w:val="Normal"/>
    <w:qFormat/>
    <w:rsid w:val="00220B8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pPr>
      <w:ind w:left="567" w:right="-2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jc w:val="both"/>
    </w:pPr>
  </w:style>
  <w:style w:type="paragraph" w:styleId="Textodeglobo">
    <w:name w:val="Balloon Text"/>
    <w:basedOn w:val="Normal"/>
    <w:semiHidden/>
    <w:rsid w:val="00851E17"/>
    <w:rPr>
      <w:rFonts w:ascii="Tahoma" w:hAnsi="Tahoma" w:cs="Tahoma"/>
      <w:sz w:val="16"/>
      <w:szCs w:val="16"/>
    </w:rPr>
  </w:style>
  <w:style w:type="character" w:styleId="Hipervnculo">
    <w:name w:val="Hyperlink"/>
    <w:rsid w:val="009B61C6"/>
    <w:rPr>
      <w:color w:val="0000FF"/>
      <w:u w:val="single"/>
    </w:rPr>
  </w:style>
  <w:style w:type="paragraph" w:customStyle="1" w:styleId="Ttulo10">
    <w:name w:val="Título1"/>
    <w:basedOn w:val="Normal"/>
    <w:qFormat/>
    <w:rsid w:val="002F6C4C"/>
    <w:pPr>
      <w:jc w:val="center"/>
    </w:pPr>
    <w:rPr>
      <w:b/>
      <w:lang w:val="es-ES_tradnl"/>
    </w:rPr>
  </w:style>
  <w:style w:type="character" w:customStyle="1" w:styleId="TextoindependienteCar">
    <w:name w:val="Texto independiente Car"/>
    <w:link w:val="Textoindependiente"/>
    <w:rsid w:val="00582D55"/>
    <w:rPr>
      <w:rFonts w:ascii="Arial" w:hAnsi="Arial"/>
      <w:sz w:val="24"/>
      <w:lang w:val="ca-ES"/>
    </w:rPr>
  </w:style>
  <w:style w:type="paragraph" w:styleId="Subttulo">
    <w:name w:val="Subtitle"/>
    <w:basedOn w:val="Normal"/>
    <w:next w:val="Normal"/>
    <w:link w:val="SubttuloCar"/>
    <w:qFormat/>
    <w:rsid w:val="007A3602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ar">
    <w:name w:val="Subtítulo Car"/>
    <w:link w:val="Subttulo"/>
    <w:rsid w:val="007A3602"/>
    <w:rPr>
      <w:rFonts w:ascii="Cambria" w:eastAsia="Times New Roman" w:hAnsi="Cambria" w:cs="Times New Roman"/>
      <w:sz w:val="24"/>
      <w:szCs w:val="24"/>
      <w:lang w:val="ca-ES"/>
    </w:rPr>
  </w:style>
  <w:style w:type="paragraph" w:styleId="Prrafodelista">
    <w:name w:val="List Paragraph"/>
    <w:basedOn w:val="Normal"/>
    <w:uiPriority w:val="34"/>
    <w:qFormat/>
    <w:rsid w:val="0060327F"/>
    <w:pPr>
      <w:ind w:left="720"/>
      <w:contextualSpacing/>
    </w:pPr>
    <w:rPr>
      <w:rFonts w:cs="Arial"/>
    </w:rPr>
  </w:style>
  <w:style w:type="character" w:styleId="Textodelmarcadordeposicin">
    <w:name w:val="Placeholder Text"/>
    <w:basedOn w:val="Fuentedeprrafopredeter"/>
    <w:uiPriority w:val="99"/>
    <w:semiHidden/>
    <w:rsid w:val="005B10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tornabous.cat" TargetMode="External"/><Relationship Id="rId1" Type="http://schemas.openxmlformats.org/officeDocument/2006/relationships/hyperlink" Target="http://www.tornabous.ca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s.ajtornabous\Documents\Plantillas%20personalizadas%20de%20Office\Ajuntamen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Ajuntament.dotx</Template>
  <TotalTime>0</TotalTime>
  <Pages>1</Pages>
  <Words>116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</vt:lpstr>
    </vt:vector>
  </TitlesOfParts>
  <Company> </Company>
  <LinksUpToDate>false</LinksUpToDate>
  <CharactersWithSpaces>904</CharactersWithSpaces>
  <SharedDoc>false</SharedDoc>
  <HLinks>
    <vt:vector size="6" baseType="variant">
      <vt:variant>
        <vt:i4>4653065</vt:i4>
      </vt:variant>
      <vt:variant>
        <vt:i4>0</vt:i4>
      </vt:variant>
      <vt:variant>
        <vt:i4>0</vt:i4>
      </vt:variant>
      <vt:variant>
        <vt:i4>5</vt:i4>
      </vt:variant>
      <vt:variant>
        <vt:lpwstr>http://www.tornabous.cat/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Maria Ângels Rius Pifarré</dc:creator>
  <cp:keywords/>
  <dc:description/>
  <cp:lastModifiedBy>Maria Angels  Rius</cp:lastModifiedBy>
  <cp:revision>1</cp:revision>
  <cp:lastPrinted>2018-02-15T11:00:00Z</cp:lastPrinted>
  <dcterms:created xsi:type="dcterms:W3CDTF">2023-04-04T09:02:00Z</dcterms:created>
  <dcterms:modified xsi:type="dcterms:W3CDTF">2023-04-04T09:02:00Z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mostrarPanellCamps">
    <vt:lpwstr>False</vt:lpwstr>
  </property>
</Properties>
</file>