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CFA1A" w14:textId="77777777" w:rsidR="000534C2" w:rsidRDefault="000534C2" w:rsidP="000534C2">
      <w:pPr>
        <w:jc w:val="both"/>
        <w:rPr>
          <w:b/>
        </w:rPr>
      </w:pPr>
      <w:r>
        <w:rPr>
          <w:b/>
        </w:rPr>
        <w:t>ANNEX I</w:t>
      </w:r>
    </w:p>
    <w:p w14:paraId="55A38FB6" w14:textId="77777777" w:rsidR="000534C2" w:rsidRDefault="000534C2" w:rsidP="000534C2">
      <w:pPr>
        <w:jc w:val="both"/>
        <w:rPr>
          <w:b/>
        </w:rPr>
      </w:pPr>
    </w:p>
    <w:p w14:paraId="7ECD11E7" w14:textId="77777777" w:rsidR="000534C2" w:rsidRDefault="000534C2" w:rsidP="000534C2">
      <w:pPr>
        <w:jc w:val="both"/>
        <w:rPr>
          <w:b/>
        </w:rPr>
      </w:pPr>
      <w:r>
        <w:rPr>
          <w:b/>
        </w:rPr>
        <w:t>Declaració responsable:</w:t>
      </w:r>
    </w:p>
    <w:p w14:paraId="1C34D47D" w14:textId="77777777" w:rsidR="000534C2" w:rsidRDefault="000534C2" w:rsidP="000534C2">
      <w:pPr>
        <w:jc w:val="both"/>
        <w:rPr>
          <w:b/>
        </w:rPr>
      </w:pPr>
    </w:p>
    <w:p w14:paraId="31C885C5" w14:textId="77777777" w:rsidR="000534C2" w:rsidRDefault="000534C2" w:rsidP="000534C2">
      <w:pPr>
        <w:jc w:val="both"/>
      </w:pPr>
      <w:r>
        <w:rPr>
          <w:b/>
        </w:rPr>
        <w:t>E</w:t>
      </w:r>
      <w:r>
        <w:t>n/Na________________________________________, amb domicili als efectes de notificacions a _______________________________,carrer_______________________, núm.__________ amb DNI núm._____________________________ en representació de ________________________________________, amb CIF núm._________________, als efectes de la seva participació en la licitació del contracte de concessió de l’explotació del bar de les piscines municipals de Tornabous, el control d’accés al recinte i el manteniment de les instal·lacions de les piscines municipals.</w:t>
      </w:r>
    </w:p>
    <w:p w14:paraId="74C09F8B" w14:textId="77777777" w:rsidR="000534C2" w:rsidRDefault="000534C2" w:rsidP="000534C2">
      <w:pPr>
        <w:jc w:val="both"/>
      </w:pPr>
    </w:p>
    <w:p w14:paraId="1CB5948E" w14:textId="77777777" w:rsidR="000534C2" w:rsidRDefault="000534C2" w:rsidP="000534C2">
      <w:pPr>
        <w:jc w:val="both"/>
        <w:rPr>
          <w:b/>
        </w:rPr>
      </w:pPr>
      <w:r>
        <w:rPr>
          <w:b/>
        </w:rPr>
        <w:t>DECLARO SOTA LA MEVA RESPONSABILITAT</w:t>
      </w:r>
    </w:p>
    <w:p w14:paraId="7D10C534" w14:textId="77777777" w:rsidR="000534C2" w:rsidRDefault="000534C2" w:rsidP="000534C2">
      <w:pPr>
        <w:jc w:val="both"/>
      </w:pPr>
    </w:p>
    <w:p w14:paraId="076A4FE2" w14:textId="77777777" w:rsidR="000534C2" w:rsidRDefault="000534C2" w:rsidP="000534C2">
      <w:pPr>
        <w:spacing w:line="276" w:lineRule="auto"/>
        <w:jc w:val="both"/>
      </w:pPr>
      <w:r>
        <w:rPr>
          <w:b/>
        </w:rPr>
        <w:t>1.</w:t>
      </w:r>
      <w:r>
        <w:t>Que em disposo a participar en la contractació de l’explotació del bar de les piscines municipals de Tornabous, a control d’accés al recinte i al manteniment de les instal·lacions de les piscines municipals.</w:t>
      </w:r>
    </w:p>
    <w:p w14:paraId="14874B79" w14:textId="77777777" w:rsidR="000534C2" w:rsidRDefault="000534C2" w:rsidP="000534C2">
      <w:pPr>
        <w:spacing w:line="276" w:lineRule="auto"/>
        <w:jc w:val="both"/>
        <w:rPr>
          <w:b/>
        </w:rPr>
      </w:pPr>
    </w:p>
    <w:p w14:paraId="2567278B" w14:textId="77777777" w:rsidR="000534C2" w:rsidRDefault="000534C2" w:rsidP="000534C2">
      <w:pPr>
        <w:autoSpaceDE w:val="0"/>
        <w:autoSpaceDN w:val="0"/>
        <w:adjustRightInd w:val="0"/>
        <w:jc w:val="both"/>
        <w:rPr>
          <w:rFonts w:cs="Arial"/>
          <w:szCs w:val="24"/>
        </w:rPr>
      </w:pPr>
      <w:r>
        <w:rPr>
          <w:b/>
        </w:rPr>
        <w:t>2</w:t>
      </w:r>
      <w:r>
        <w:rPr>
          <w:rFonts w:cs="Arial"/>
          <w:b/>
          <w:szCs w:val="24"/>
        </w:rPr>
        <w:t>.</w:t>
      </w:r>
      <w:r>
        <w:rPr>
          <w:rFonts w:cs="Arial"/>
          <w:szCs w:val="24"/>
        </w:rPr>
        <w:t xml:space="preserve">Que compleix amb tots els requisits previs exigits per l'apartat primer de l'article 140 de la Llei 9/2017, de 8 de novembre, de Contractes del Sector Públic, per la qual es traslladen a l'ordenament jurídic espanyol les Directives del Parlament Europeu i del Consell 2014/23/UE i 2014/24/UE, de 26 de febrer de 2014 per ser adjudicatari del contracte d'obres, en concret </w:t>
      </w:r>
      <w:r>
        <w:rPr>
          <w:rFonts w:cs="Arial"/>
          <w:b/>
          <w:bCs/>
          <w:szCs w:val="24"/>
        </w:rPr>
        <w:t>(marcar amb una X allò que procedeixi)</w:t>
      </w:r>
      <w:r>
        <w:rPr>
          <w:rFonts w:cs="Arial"/>
          <w:szCs w:val="24"/>
        </w:rPr>
        <w:t>:</w:t>
      </w:r>
    </w:p>
    <w:p w14:paraId="0164B706" w14:textId="77777777" w:rsidR="000534C2" w:rsidRDefault="000534C2" w:rsidP="000534C2">
      <w:pPr>
        <w:autoSpaceDE w:val="0"/>
        <w:autoSpaceDN w:val="0"/>
        <w:adjustRightInd w:val="0"/>
        <w:jc w:val="both"/>
        <w:rPr>
          <w:rFonts w:cs="Arial"/>
          <w:szCs w:val="24"/>
        </w:rPr>
      </w:pPr>
    </w:p>
    <w:p w14:paraId="0FCE0526" w14:textId="77777777" w:rsidR="000534C2" w:rsidRDefault="000534C2" w:rsidP="000534C2">
      <w:pPr>
        <w:autoSpaceDE w:val="0"/>
        <w:autoSpaceDN w:val="0"/>
        <w:adjustRightInd w:val="0"/>
        <w:jc w:val="both"/>
        <w:rPr>
          <w:rFonts w:cs="Arial"/>
          <w:szCs w:val="24"/>
        </w:rPr>
      </w:pPr>
      <w:r>
        <w:rPr>
          <w:rFonts w:cs="Arial"/>
          <w:szCs w:val="24"/>
        </w:rPr>
        <w:sym w:font="Arial" w:char="F0A8"/>
      </w:r>
      <w:r>
        <w:rPr>
          <w:rFonts w:cs="Arial"/>
          <w:szCs w:val="24"/>
        </w:rPr>
        <w:t xml:space="preserve"> - Que la societat esta constituïda vàlidament, que posseeix personalitat jurídica i que de</w:t>
      </w:r>
    </w:p>
    <w:p w14:paraId="6DA83D79" w14:textId="77777777" w:rsidR="000534C2" w:rsidRDefault="000534C2" w:rsidP="000534C2">
      <w:pPr>
        <w:autoSpaceDE w:val="0"/>
        <w:autoSpaceDN w:val="0"/>
        <w:adjustRightInd w:val="0"/>
        <w:jc w:val="both"/>
        <w:rPr>
          <w:rFonts w:cs="Arial"/>
          <w:szCs w:val="24"/>
        </w:rPr>
      </w:pPr>
      <w:r>
        <w:rPr>
          <w:rFonts w:cs="Arial"/>
          <w:szCs w:val="24"/>
        </w:rPr>
        <w:t>conformitat amb el seu objecte social es pot presentar a la licitació.</w:t>
      </w:r>
    </w:p>
    <w:p w14:paraId="6A4B38E9" w14:textId="77777777" w:rsidR="000534C2" w:rsidRDefault="000534C2" w:rsidP="000534C2">
      <w:pPr>
        <w:autoSpaceDE w:val="0"/>
        <w:autoSpaceDN w:val="0"/>
        <w:adjustRightInd w:val="0"/>
        <w:jc w:val="both"/>
        <w:rPr>
          <w:rFonts w:cs="Arial"/>
          <w:szCs w:val="24"/>
        </w:rPr>
      </w:pPr>
      <w:r>
        <w:rPr>
          <w:rFonts w:cs="Arial"/>
          <w:szCs w:val="24"/>
        </w:rPr>
        <w:sym w:font="Arial" w:char="F0A8"/>
      </w:r>
      <w:r>
        <w:rPr>
          <w:rFonts w:cs="Arial"/>
          <w:szCs w:val="24"/>
        </w:rPr>
        <w:t xml:space="preserve"> - Que la persona signatària te la deguda representació.</w:t>
      </w:r>
    </w:p>
    <w:p w14:paraId="62D34518" w14:textId="77777777" w:rsidR="000534C2" w:rsidRDefault="000534C2" w:rsidP="000534C2">
      <w:pPr>
        <w:autoSpaceDE w:val="0"/>
        <w:autoSpaceDN w:val="0"/>
        <w:adjustRightInd w:val="0"/>
        <w:jc w:val="both"/>
        <w:rPr>
          <w:rFonts w:cs="Arial"/>
          <w:szCs w:val="24"/>
        </w:rPr>
      </w:pPr>
      <w:r>
        <w:rPr>
          <w:rFonts w:cs="Arial"/>
          <w:szCs w:val="24"/>
        </w:rPr>
        <w:sym w:font="Arial" w:char="F0A8"/>
      </w:r>
      <w:r>
        <w:rPr>
          <w:rFonts w:cs="Arial"/>
          <w:szCs w:val="24"/>
        </w:rPr>
        <w:t xml:space="preserve"> - Que, si escau, esta degudament classificada l'empresa o que compleix els requisits de</w:t>
      </w:r>
    </w:p>
    <w:p w14:paraId="5E0E8C9F" w14:textId="77777777" w:rsidR="000534C2" w:rsidRDefault="000534C2" w:rsidP="000534C2">
      <w:pPr>
        <w:autoSpaceDE w:val="0"/>
        <w:autoSpaceDN w:val="0"/>
        <w:adjustRightInd w:val="0"/>
        <w:jc w:val="both"/>
        <w:rPr>
          <w:rFonts w:cs="Arial"/>
          <w:szCs w:val="24"/>
        </w:rPr>
      </w:pPr>
      <w:r>
        <w:rPr>
          <w:rFonts w:cs="Arial"/>
          <w:szCs w:val="24"/>
        </w:rPr>
        <w:t>solvència econòmica i financera, i tècnica i professional, de conformitat amb els requisits mínims exigits en aquest plec.</w:t>
      </w:r>
    </w:p>
    <w:p w14:paraId="6F35A6F8" w14:textId="77777777" w:rsidR="000534C2" w:rsidRDefault="000534C2" w:rsidP="000534C2">
      <w:pPr>
        <w:autoSpaceDE w:val="0"/>
        <w:autoSpaceDN w:val="0"/>
        <w:adjustRightInd w:val="0"/>
        <w:jc w:val="both"/>
        <w:rPr>
          <w:rFonts w:cs="Arial"/>
          <w:szCs w:val="24"/>
        </w:rPr>
      </w:pPr>
      <w:r>
        <w:rPr>
          <w:rFonts w:cs="Arial"/>
          <w:szCs w:val="24"/>
        </w:rPr>
        <w:sym w:font="Arial" w:char="F0A8"/>
      </w:r>
      <w:r>
        <w:rPr>
          <w:rFonts w:cs="Arial"/>
          <w:szCs w:val="24"/>
        </w:rPr>
        <w:t xml:space="preserve"> - Que no esta incurs en una prohibició per contractar de les recollides en l'article 71de la Llei9/2017, de 8 de novembre, de Contractes del Sector Públic.</w:t>
      </w:r>
    </w:p>
    <w:p w14:paraId="785377EB" w14:textId="77777777" w:rsidR="000534C2" w:rsidRDefault="000534C2" w:rsidP="000534C2">
      <w:pPr>
        <w:autoSpaceDE w:val="0"/>
        <w:autoSpaceDN w:val="0"/>
        <w:adjustRightInd w:val="0"/>
        <w:jc w:val="both"/>
        <w:rPr>
          <w:rFonts w:cs="Arial"/>
          <w:szCs w:val="24"/>
        </w:rPr>
      </w:pPr>
      <w:r>
        <w:rPr>
          <w:rFonts w:cs="Arial"/>
          <w:szCs w:val="24"/>
        </w:rPr>
        <w:sym w:font="Arial" w:char="F0A8"/>
      </w:r>
      <w:r>
        <w:rPr>
          <w:rFonts w:cs="Arial"/>
          <w:szCs w:val="24"/>
        </w:rPr>
        <w:t xml:space="preserve"> - Que compta amb la pertinent classificació vigent al registre d'empreses licitadores.</w:t>
      </w:r>
    </w:p>
    <w:p w14:paraId="352C6E14" w14:textId="77777777" w:rsidR="000534C2" w:rsidRDefault="000534C2" w:rsidP="000534C2">
      <w:pPr>
        <w:autoSpaceDE w:val="0"/>
        <w:autoSpaceDN w:val="0"/>
        <w:adjustRightInd w:val="0"/>
        <w:jc w:val="both"/>
        <w:rPr>
          <w:rFonts w:cs="Arial"/>
          <w:szCs w:val="24"/>
        </w:rPr>
      </w:pPr>
      <w:r>
        <w:rPr>
          <w:rFonts w:cs="Arial"/>
          <w:szCs w:val="24"/>
        </w:rPr>
        <w:sym w:font="Arial" w:char="F0A8"/>
      </w:r>
      <w:r>
        <w:rPr>
          <w:rFonts w:cs="Arial"/>
          <w:szCs w:val="24"/>
        </w:rPr>
        <w:t xml:space="preserve"> - Que no te deutes de naturalesa tributaria amb l'Ajuntament de la Fuliola.</w:t>
      </w:r>
    </w:p>
    <w:p w14:paraId="0487CAEA" w14:textId="77777777" w:rsidR="000534C2" w:rsidRDefault="000534C2" w:rsidP="000534C2">
      <w:pPr>
        <w:autoSpaceDE w:val="0"/>
        <w:autoSpaceDN w:val="0"/>
        <w:adjustRightInd w:val="0"/>
        <w:jc w:val="both"/>
        <w:rPr>
          <w:rFonts w:cs="Arial"/>
          <w:szCs w:val="24"/>
        </w:rPr>
      </w:pPr>
      <w:r>
        <w:rPr>
          <w:rFonts w:cs="Arial"/>
          <w:szCs w:val="24"/>
        </w:rPr>
        <w:sym w:font="Arial" w:char="F0A8"/>
      </w:r>
      <w:r>
        <w:rPr>
          <w:rFonts w:cs="Arial"/>
          <w:szCs w:val="24"/>
        </w:rPr>
        <w:t xml:space="preserve"> - Que es troba al corrent del compliment de les seves obligacions tributaries i amb la Seguretat Social imposades per les disposicions vigents.</w:t>
      </w:r>
    </w:p>
    <w:p w14:paraId="688017B8" w14:textId="77777777" w:rsidR="000534C2" w:rsidRDefault="000534C2" w:rsidP="000534C2">
      <w:pPr>
        <w:autoSpaceDE w:val="0"/>
        <w:autoSpaceDN w:val="0"/>
        <w:adjustRightInd w:val="0"/>
        <w:jc w:val="both"/>
        <w:rPr>
          <w:rFonts w:cs="Arial"/>
        </w:rPr>
      </w:pPr>
      <w:r>
        <w:rPr>
          <w:rFonts w:cs="Arial"/>
        </w:rPr>
        <w:sym w:font="Arial" w:char="F0A8"/>
      </w:r>
      <w:r>
        <w:rPr>
          <w:rFonts w:cs="Arial"/>
        </w:rPr>
        <w:t xml:space="preserve"> - Que recorre a la solvència i mitjans d’altres empreses, de conformitat amb el que preveu l’article 75 de la LCSP.</w:t>
      </w:r>
    </w:p>
    <w:p w14:paraId="151AEE33" w14:textId="77777777" w:rsidR="000534C2" w:rsidRDefault="000534C2" w:rsidP="000534C2">
      <w:pPr>
        <w:autoSpaceDE w:val="0"/>
        <w:autoSpaceDN w:val="0"/>
        <w:adjustRightInd w:val="0"/>
        <w:jc w:val="both"/>
        <w:rPr>
          <w:rFonts w:cs="Arial"/>
        </w:rPr>
      </w:pPr>
      <w:r>
        <w:rPr>
          <w:rFonts w:cs="Arial"/>
        </w:rPr>
        <w:sym w:font="Arial" w:char="F0A8"/>
      </w:r>
      <w:r>
        <w:rPr>
          <w:rFonts w:cs="Arial"/>
        </w:rPr>
        <w:t xml:space="preserve"> - Que se sotmet a la Jurisdicció dels Jutjats i Tribunals espanyols de qualsevol </w:t>
      </w:r>
      <w:proofErr w:type="spellStart"/>
      <w:r>
        <w:rPr>
          <w:rFonts w:cs="Arial"/>
        </w:rPr>
        <w:t>ordre,per</w:t>
      </w:r>
      <w:proofErr w:type="spellEnd"/>
      <w:r>
        <w:rPr>
          <w:rFonts w:cs="Arial"/>
        </w:rPr>
        <w:t xml:space="preserve"> a totes les incidències que de manera directa o indirecta poguessin sorgir del contracte, amb renuncia, si escau, al fur jurisdiccional estranger que pogués correspondre al licitador. </w:t>
      </w:r>
      <w:r>
        <w:rPr>
          <w:rFonts w:cs="Arial"/>
          <w:i/>
          <w:iCs/>
        </w:rPr>
        <w:t>(Solament en cas d'empreses estrangeres).</w:t>
      </w:r>
      <w:r>
        <w:rPr>
          <w:rFonts w:cs="Arial"/>
        </w:rPr>
        <w:t>-</w:t>
      </w:r>
    </w:p>
    <w:p w14:paraId="4530D3C6" w14:textId="77777777" w:rsidR="000534C2" w:rsidRDefault="000534C2" w:rsidP="000534C2">
      <w:pPr>
        <w:autoSpaceDE w:val="0"/>
        <w:autoSpaceDN w:val="0"/>
        <w:adjustRightInd w:val="0"/>
        <w:jc w:val="both"/>
        <w:rPr>
          <w:rFonts w:cs="Arial"/>
        </w:rPr>
      </w:pPr>
      <w:r>
        <w:rPr>
          <w:rFonts w:cs="Arial"/>
        </w:rPr>
        <w:lastRenderedPageBreak/>
        <w:sym w:font="Arial" w:char="F0A8"/>
      </w:r>
      <w:r>
        <w:rPr>
          <w:rFonts w:cs="Arial"/>
        </w:rPr>
        <w:t xml:space="preserve"> - Que l’adreça de correu electrònic en que efectuar notificacions es:</w:t>
      </w:r>
    </w:p>
    <w:p w14:paraId="7D392413" w14:textId="77777777" w:rsidR="000534C2" w:rsidRDefault="000534C2" w:rsidP="000534C2">
      <w:pPr>
        <w:autoSpaceDE w:val="0"/>
        <w:autoSpaceDN w:val="0"/>
        <w:adjustRightInd w:val="0"/>
        <w:jc w:val="both"/>
        <w:rPr>
          <w:rFonts w:cs="Arial"/>
        </w:rPr>
      </w:pPr>
      <w:r>
        <w:rPr>
          <w:rFonts w:cs="Arial"/>
        </w:rPr>
        <w:t>_____________________________________________________________.</w:t>
      </w:r>
    </w:p>
    <w:p w14:paraId="1429E23E" w14:textId="77777777" w:rsidR="000534C2" w:rsidRDefault="000534C2" w:rsidP="000534C2">
      <w:pPr>
        <w:autoSpaceDE w:val="0"/>
        <w:autoSpaceDN w:val="0"/>
        <w:adjustRightInd w:val="0"/>
        <w:jc w:val="both"/>
        <w:rPr>
          <w:rFonts w:cs="Arial"/>
        </w:rPr>
      </w:pPr>
    </w:p>
    <w:p w14:paraId="25D92962" w14:textId="77777777" w:rsidR="000534C2" w:rsidRDefault="000534C2" w:rsidP="000534C2">
      <w:pPr>
        <w:autoSpaceDE w:val="0"/>
        <w:autoSpaceDN w:val="0"/>
        <w:adjustRightInd w:val="0"/>
        <w:jc w:val="both"/>
        <w:rPr>
          <w:rFonts w:cs="Arial"/>
          <w:sz w:val="32"/>
        </w:rPr>
      </w:pPr>
      <w:r>
        <w:rPr>
          <w:rFonts w:cs="Arial"/>
          <w:b/>
          <w:bCs/>
        </w:rPr>
        <w:t xml:space="preserve">3. </w:t>
      </w:r>
      <w:r>
        <w:rPr>
          <w:rFonts w:cs="Arial"/>
        </w:rPr>
        <w:t>Que es compromet a acreditar la possessió i la validesa dels documents a que es fa referència a l'apartat segon d'aquesta declaració, en cas que sigui proposat com a adjudicatari del contracte o en qualsevol moment en que sigui requerit per a això.</w:t>
      </w:r>
    </w:p>
    <w:p w14:paraId="17156BAC" w14:textId="77777777" w:rsidR="000534C2" w:rsidRDefault="000534C2" w:rsidP="000534C2">
      <w:pPr>
        <w:spacing w:line="276" w:lineRule="auto"/>
        <w:jc w:val="both"/>
      </w:pPr>
    </w:p>
    <w:p w14:paraId="2BD05B82" w14:textId="77777777" w:rsidR="000534C2" w:rsidRDefault="000534C2" w:rsidP="000534C2">
      <w:pPr>
        <w:tabs>
          <w:tab w:val="left" w:pos="708"/>
          <w:tab w:val="left" w:pos="1416"/>
          <w:tab w:val="left" w:pos="3660"/>
        </w:tabs>
        <w:spacing w:line="276" w:lineRule="auto"/>
        <w:jc w:val="both"/>
        <w:rPr>
          <w:rFonts w:cs="Arial"/>
          <w:sz w:val="32"/>
        </w:rPr>
      </w:pPr>
      <w:r>
        <w:rPr>
          <w:rFonts w:cs="Arial"/>
        </w:rPr>
        <w:t>I per que així consti, signo aquesta declaració responsable</w:t>
      </w:r>
      <w:r>
        <w:rPr>
          <w:rFonts w:cs="Arial"/>
          <w:sz w:val="32"/>
        </w:rPr>
        <w:t>.</w:t>
      </w:r>
    </w:p>
    <w:p w14:paraId="735362A4" w14:textId="77777777" w:rsidR="000534C2" w:rsidRDefault="000534C2" w:rsidP="000534C2">
      <w:pPr>
        <w:spacing w:line="276" w:lineRule="auto"/>
        <w:jc w:val="both"/>
      </w:pPr>
    </w:p>
    <w:p w14:paraId="60FC144E" w14:textId="77777777" w:rsidR="000534C2" w:rsidRDefault="000534C2" w:rsidP="000534C2">
      <w:pPr>
        <w:spacing w:line="276" w:lineRule="auto"/>
        <w:jc w:val="both"/>
      </w:pPr>
      <w:r>
        <w:t>Tornabous, ____  de ________________ de 2023.</w:t>
      </w:r>
    </w:p>
    <w:p w14:paraId="41A3CF60" w14:textId="77777777" w:rsidR="000534C2" w:rsidRDefault="000534C2" w:rsidP="000534C2">
      <w:pPr>
        <w:spacing w:line="276" w:lineRule="auto"/>
        <w:jc w:val="both"/>
      </w:pPr>
    </w:p>
    <w:p w14:paraId="445763F3" w14:textId="77777777" w:rsidR="000534C2" w:rsidRDefault="000534C2" w:rsidP="000534C2">
      <w:pPr>
        <w:spacing w:line="276" w:lineRule="auto"/>
        <w:jc w:val="both"/>
      </w:pPr>
      <w:r>
        <w:t>(Signatura)</w:t>
      </w:r>
    </w:p>
    <w:p w14:paraId="549EF088" w14:textId="77777777" w:rsidR="003C59AF" w:rsidRPr="000534C2" w:rsidRDefault="003C59AF" w:rsidP="000534C2"/>
    <w:sectPr w:rsidR="003C59AF" w:rsidRPr="000534C2" w:rsidSect="003C59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402" w:right="1134" w:bottom="1418" w:left="1134" w:header="709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F6424" w14:textId="77777777" w:rsidR="000F508D" w:rsidRDefault="000F508D">
      <w:r>
        <w:separator/>
      </w:r>
    </w:p>
  </w:endnote>
  <w:endnote w:type="continuationSeparator" w:id="0">
    <w:p w14:paraId="457A80E1" w14:textId="77777777" w:rsidR="000F508D" w:rsidRDefault="000F5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A78E9" w14:textId="77777777" w:rsidR="003C59AF" w:rsidRDefault="003C59A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9228D" w14:textId="77777777" w:rsidR="009B61C6" w:rsidRPr="005B7EC3" w:rsidRDefault="009B61C6" w:rsidP="009B61C6">
    <w:pPr>
      <w:pStyle w:val="Piedepgina"/>
      <w:jc w:val="center"/>
      <w:rPr>
        <w:sz w:val="16"/>
        <w:szCs w:val="16"/>
        <w:lang w:val="es-E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F0933" w14:textId="77777777" w:rsidR="003C59AF" w:rsidRDefault="003C59A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E7B21" w14:textId="77777777" w:rsidR="000F508D" w:rsidRDefault="000F508D">
      <w:r>
        <w:separator/>
      </w:r>
    </w:p>
  </w:footnote>
  <w:footnote w:type="continuationSeparator" w:id="0">
    <w:p w14:paraId="0F94F550" w14:textId="77777777" w:rsidR="000F508D" w:rsidRDefault="000F5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82C7E" w14:textId="77777777" w:rsidR="003C59AF" w:rsidRDefault="003C59A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19593" w14:textId="77777777" w:rsidR="00E83D16" w:rsidRDefault="00E83D16" w:rsidP="00E83D16">
    <w:pPr>
      <w:pStyle w:val="Encabezado"/>
    </w:pPr>
    <w:r>
      <w:rPr>
        <w:noProof/>
        <w:sz w:val="20"/>
        <w:lang w:val="es-E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77DC633" wp14:editId="6F2961B9">
              <wp:simplePos x="0" y="0"/>
              <wp:positionH relativeFrom="column">
                <wp:posOffset>942340</wp:posOffset>
              </wp:positionH>
              <wp:positionV relativeFrom="paragraph">
                <wp:posOffset>226060</wp:posOffset>
              </wp:positionV>
              <wp:extent cx="4829175" cy="942975"/>
              <wp:effectExtent l="0" t="0" r="9525" b="952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29175" cy="942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CB4CA5" w14:textId="77777777" w:rsidR="00414D9F" w:rsidRPr="003C59AF" w:rsidRDefault="00606B56" w:rsidP="00E83D16">
                          <w:pPr>
                            <w:pStyle w:val="Ttulo2"/>
                            <w:jc w:val="left"/>
                            <w:rPr>
                              <w:rFonts w:ascii="Georgia" w:hAnsi="Georgia" w:cs="Arial"/>
                              <w:sz w:val="28"/>
                              <w:lang w:val="es-ES"/>
                            </w:rPr>
                          </w:pPr>
                          <w:r w:rsidRPr="003C59AF">
                            <w:rPr>
                              <w:rFonts w:ascii="Georgia" w:hAnsi="Georgia" w:cs="Arial"/>
                              <w:sz w:val="28"/>
                              <w:lang w:val="es-ES"/>
                            </w:rPr>
                            <w:t>Ajuntament de Tornabous</w:t>
                          </w:r>
                        </w:p>
                        <w:p w14:paraId="6948230A" w14:textId="77777777" w:rsidR="003C59AF" w:rsidRPr="003C59AF" w:rsidRDefault="003C59AF" w:rsidP="003C59AF">
                          <w:pPr>
                            <w:pStyle w:val="Piedepgina"/>
                            <w:rPr>
                              <w:rFonts w:ascii="Georgia" w:hAnsi="Georgia"/>
                              <w:sz w:val="20"/>
                              <w:lang w:val="es-ES"/>
                            </w:rPr>
                          </w:pPr>
                          <w:r w:rsidRPr="003C59AF">
                            <w:rPr>
                              <w:rFonts w:ascii="Georgia" w:hAnsi="Georgia"/>
                              <w:sz w:val="20"/>
                            </w:rPr>
                            <w:t>Plaça</w:t>
                          </w:r>
                          <w:r w:rsidRPr="003C59AF">
                            <w:rPr>
                              <w:rFonts w:ascii="Georgia" w:hAnsi="Georgia"/>
                              <w:sz w:val="20"/>
                              <w:lang w:val="es-ES"/>
                            </w:rPr>
                            <w:t xml:space="preserve"> de la Vila, 1 </w:t>
                          </w:r>
                        </w:p>
                        <w:p w14:paraId="0F753351" w14:textId="77777777" w:rsidR="003C59AF" w:rsidRPr="003C59AF" w:rsidRDefault="003C59AF" w:rsidP="003C59AF">
                          <w:pPr>
                            <w:pStyle w:val="Piedepgina"/>
                            <w:rPr>
                              <w:rFonts w:ascii="Georgia" w:hAnsi="Georgia"/>
                              <w:sz w:val="20"/>
                              <w:lang w:val="es-ES"/>
                            </w:rPr>
                          </w:pPr>
                          <w:r w:rsidRPr="003C59AF">
                            <w:rPr>
                              <w:rFonts w:cs="Arial"/>
                              <w:sz w:val="20"/>
                              <w:lang w:val="es-ES"/>
                            </w:rPr>
                            <w:t>25331</w:t>
                          </w:r>
                          <w:r w:rsidRPr="003C59AF">
                            <w:rPr>
                              <w:rFonts w:ascii="Georgia" w:hAnsi="Georgia"/>
                              <w:sz w:val="20"/>
                              <w:lang w:val="es-ES"/>
                            </w:rPr>
                            <w:t xml:space="preserve">   Tornabous </w:t>
                          </w:r>
                        </w:p>
                        <w:p w14:paraId="1E3E677F" w14:textId="77777777" w:rsidR="003C59AF" w:rsidRPr="003C59AF" w:rsidRDefault="003C59AF" w:rsidP="003C59AF">
                          <w:pPr>
                            <w:pStyle w:val="Piedepgina"/>
                            <w:rPr>
                              <w:rFonts w:ascii="Georgia" w:hAnsi="Georgia"/>
                              <w:sz w:val="20"/>
                              <w:lang w:val="es-ES"/>
                            </w:rPr>
                          </w:pPr>
                          <w:r w:rsidRPr="003C59AF">
                            <w:rPr>
                              <w:rFonts w:ascii="Georgia" w:hAnsi="Georgia"/>
                              <w:sz w:val="20"/>
                              <w:lang w:val="es-ES"/>
                            </w:rPr>
                            <w:t xml:space="preserve">Tel. </w:t>
                          </w:r>
                          <w:r w:rsidRPr="003C59AF">
                            <w:rPr>
                              <w:rFonts w:cs="Arial"/>
                              <w:sz w:val="20"/>
                              <w:lang w:val="es-ES"/>
                            </w:rPr>
                            <w:t>973 570 233</w:t>
                          </w:r>
                          <w:r w:rsidRPr="003C59AF">
                            <w:rPr>
                              <w:rFonts w:ascii="Georgia" w:hAnsi="Georgia"/>
                              <w:sz w:val="20"/>
                              <w:lang w:val="es-ES"/>
                            </w:rPr>
                            <w:t xml:space="preserve">  Fax </w:t>
                          </w:r>
                          <w:r w:rsidRPr="003C59AF">
                            <w:rPr>
                              <w:rFonts w:cs="Arial"/>
                              <w:sz w:val="20"/>
                              <w:lang w:val="es-ES"/>
                            </w:rPr>
                            <w:t>973 570 630</w:t>
                          </w:r>
                          <w:r w:rsidRPr="003C59AF">
                            <w:rPr>
                              <w:rFonts w:ascii="Georgia" w:hAnsi="Georgia"/>
                              <w:sz w:val="20"/>
                              <w:lang w:val="es-ES"/>
                            </w:rPr>
                            <w:t xml:space="preserve">  </w:t>
                          </w:r>
                        </w:p>
                        <w:p w14:paraId="5B152809" w14:textId="77777777" w:rsidR="003C59AF" w:rsidRPr="003C59AF" w:rsidRDefault="000534C2" w:rsidP="003C59AF">
                          <w:pPr>
                            <w:pStyle w:val="Piedepgina"/>
                            <w:rPr>
                              <w:sz w:val="20"/>
                              <w:lang w:val="es-ES"/>
                            </w:rPr>
                          </w:pPr>
                          <w:hyperlink r:id="rId1" w:history="1">
                            <w:r w:rsidR="003C59AF" w:rsidRPr="003C59AF">
                              <w:rPr>
                                <w:rStyle w:val="Hipervnculo"/>
                                <w:rFonts w:ascii="Georgia" w:hAnsi="Georgia"/>
                                <w:sz w:val="20"/>
                                <w:lang w:val="es-ES"/>
                              </w:rPr>
                              <w:t>www.tornabous.cat</w:t>
                            </w:r>
                          </w:hyperlink>
                          <w:r w:rsidR="003C59AF" w:rsidRPr="003C59AF">
                            <w:rPr>
                              <w:sz w:val="20"/>
                              <w:lang w:val="es-ES"/>
                            </w:rPr>
                            <w:t xml:space="preserve">    </w:t>
                          </w:r>
                        </w:p>
                        <w:p w14:paraId="55ADC440" w14:textId="77777777" w:rsidR="003C59AF" w:rsidRPr="003C59AF" w:rsidRDefault="003C59AF" w:rsidP="003C59AF">
                          <w:pPr>
                            <w:rPr>
                              <w:lang w:val="es-E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7DC63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4.2pt;margin-top:17.8pt;width:380.25pt;height:74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" stroked="f">
              <v:textbox>
                <w:txbxContent>
                  <w:p w14:paraId="43CB4CA5" w14:textId="77777777" w:rsidR="00414D9F" w:rsidRPr="003C59AF" w:rsidRDefault="00606B56" w:rsidP="00E83D16">
                    <w:pPr>
                      <w:pStyle w:val="Ttulo2"/>
                      <w:jc w:val="left"/>
                      <w:rPr>
                        <w:rFonts w:ascii="Georgia" w:hAnsi="Georgia" w:cs="Arial"/>
                        <w:sz w:val="28"/>
                        <w:lang w:val="es-ES"/>
                      </w:rPr>
                    </w:pPr>
                    <w:r w:rsidRPr="003C59AF">
                      <w:rPr>
                        <w:rFonts w:ascii="Georgia" w:hAnsi="Georgia" w:cs="Arial"/>
                        <w:sz w:val="28"/>
                        <w:lang w:val="es-ES"/>
                      </w:rPr>
                      <w:t>Ajuntament de Tornabous</w:t>
                    </w:r>
                  </w:p>
                  <w:p w14:paraId="6948230A" w14:textId="77777777" w:rsidR="003C59AF" w:rsidRPr="003C59AF" w:rsidRDefault="003C59AF" w:rsidP="003C59AF">
                    <w:pPr>
                      <w:pStyle w:val="Piedepgina"/>
                      <w:rPr>
                        <w:rFonts w:ascii="Georgia" w:hAnsi="Georgia"/>
                        <w:sz w:val="20"/>
                        <w:lang w:val="es-ES"/>
                      </w:rPr>
                    </w:pPr>
                    <w:r w:rsidRPr="003C59AF">
                      <w:rPr>
                        <w:rFonts w:ascii="Georgia" w:hAnsi="Georgia"/>
                        <w:sz w:val="20"/>
                      </w:rPr>
                      <w:t>Plaça</w:t>
                    </w:r>
                    <w:r w:rsidRPr="003C59AF">
                      <w:rPr>
                        <w:rFonts w:ascii="Georgia" w:hAnsi="Georgia"/>
                        <w:sz w:val="20"/>
                        <w:lang w:val="es-ES"/>
                      </w:rPr>
                      <w:t xml:space="preserve"> de la Vila, 1 </w:t>
                    </w:r>
                  </w:p>
                  <w:p w14:paraId="0F753351" w14:textId="77777777" w:rsidR="003C59AF" w:rsidRPr="003C59AF" w:rsidRDefault="003C59AF" w:rsidP="003C59AF">
                    <w:pPr>
                      <w:pStyle w:val="Piedepgina"/>
                      <w:rPr>
                        <w:rFonts w:ascii="Georgia" w:hAnsi="Georgia"/>
                        <w:sz w:val="20"/>
                        <w:lang w:val="es-ES"/>
                      </w:rPr>
                    </w:pPr>
                    <w:r w:rsidRPr="003C59AF">
                      <w:rPr>
                        <w:rFonts w:cs="Arial"/>
                        <w:sz w:val="20"/>
                        <w:lang w:val="es-ES"/>
                      </w:rPr>
                      <w:t>25331</w:t>
                    </w:r>
                    <w:r w:rsidRPr="003C59AF">
                      <w:rPr>
                        <w:rFonts w:ascii="Georgia" w:hAnsi="Georgia"/>
                        <w:sz w:val="20"/>
                        <w:lang w:val="es-ES"/>
                      </w:rPr>
                      <w:t xml:space="preserve">   Tornabous </w:t>
                    </w:r>
                  </w:p>
                  <w:p w14:paraId="1E3E677F" w14:textId="77777777" w:rsidR="003C59AF" w:rsidRPr="003C59AF" w:rsidRDefault="003C59AF" w:rsidP="003C59AF">
                    <w:pPr>
                      <w:pStyle w:val="Piedepgina"/>
                      <w:rPr>
                        <w:rFonts w:ascii="Georgia" w:hAnsi="Georgia"/>
                        <w:sz w:val="20"/>
                        <w:lang w:val="es-ES"/>
                      </w:rPr>
                    </w:pPr>
                    <w:r w:rsidRPr="003C59AF">
                      <w:rPr>
                        <w:rFonts w:ascii="Georgia" w:hAnsi="Georgia"/>
                        <w:sz w:val="20"/>
                        <w:lang w:val="es-ES"/>
                      </w:rPr>
                      <w:t xml:space="preserve">Tel. </w:t>
                    </w:r>
                    <w:r w:rsidRPr="003C59AF">
                      <w:rPr>
                        <w:rFonts w:cs="Arial"/>
                        <w:sz w:val="20"/>
                        <w:lang w:val="es-ES"/>
                      </w:rPr>
                      <w:t>973 570 233</w:t>
                    </w:r>
                    <w:r w:rsidRPr="003C59AF">
                      <w:rPr>
                        <w:rFonts w:ascii="Georgia" w:hAnsi="Georgia"/>
                        <w:sz w:val="20"/>
                        <w:lang w:val="es-ES"/>
                      </w:rPr>
                      <w:t xml:space="preserve">  Fax </w:t>
                    </w:r>
                    <w:r w:rsidRPr="003C59AF">
                      <w:rPr>
                        <w:rFonts w:cs="Arial"/>
                        <w:sz w:val="20"/>
                        <w:lang w:val="es-ES"/>
                      </w:rPr>
                      <w:t>973 570 630</w:t>
                    </w:r>
                    <w:r w:rsidRPr="003C59AF">
                      <w:rPr>
                        <w:rFonts w:ascii="Georgia" w:hAnsi="Georgia"/>
                        <w:sz w:val="20"/>
                        <w:lang w:val="es-ES"/>
                      </w:rPr>
                      <w:t xml:space="preserve">  </w:t>
                    </w:r>
                  </w:p>
                  <w:p w14:paraId="5B152809" w14:textId="77777777" w:rsidR="003C59AF" w:rsidRPr="003C59AF" w:rsidRDefault="000534C2" w:rsidP="003C59AF">
                    <w:pPr>
                      <w:pStyle w:val="Piedepgina"/>
                      <w:rPr>
                        <w:sz w:val="20"/>
                        <w:lang w:val="es-ES"/>
                      </w:rPr>
                    </w:pPr>
                    <w:hyperlink r:id="rId2" w:history="1">
                      <w:r w:rsidR="003C59AF" w:rsidRPr="003C59AF">
                        <w:rPr>
                          <w:rStyle w:val="Hipervnculo"/>
                          <w:rFonts w:ascii="Georgia" w:hAnsi="Georgia"/>
                          <w:sz w:val="20"/>
                          <w:lang w:val="es-ES"/>
                        </w:rPr>
                        <w:t>www.tornabous.cat</w:t>
                      </w:r>
                    </w:hyperlink>
                    <w:r w:rsidR="003C59AF" w:rsidRPr="003C59AF">
                      <w:rPr>
                        <w:sz w:val="20"/>
                        <w:lang w:val="es-ES"/>
                      </w:rPr>
                      <w:t xml:space="preserve">    </w:t>
                    </w:r>
                  </w:p>
                  <w:p w14:paraId="55ADC440" w14:textId="77777777" w:rsidR="003C59AF" w:rsidRPr="003C59AF" w:rsidRDefault="003C59AF" w:rsidP="003C59AF">
                    <w:pPr>
                      <w:rPr>
                        <w:lang w:val="es-ES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s-ES"/>
      </w:rPr>
      <w:drawing>
        <wp:inline distT="0" distB="0" distL="0" distR="0" wp14:anchorId="2196F630" wp14:editId="376F4C35">
          <wp:extent cx="790575" cy="1162050"/>
          <wp:effectExtent l="0" t="0" r="9525" b="0"/>
          <wp:docPr id="1" name="Imagen 1" descr="ESCU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CUT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06B56">
      <w:t xml:space="preserve">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AF350" w14:textId="77777777" w:rsidR="003C59AF" w:rsidRDefault="003C59A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B063C"/>
    <w:multiLevelType w:val="hybridMultilevel"/>
    <w:tmpl w:val="654C6FE2"/>
    <w:lvl w:ilvl="0" w:tplc="CF8E0A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407A2"/>
    <w:multiLevelType w:val="hybridMultilevel"/>
    <w:tmpl w:val="E1424010"/>
    <w:lvl w:ilvl="0" w:tplc="3540372C">
      <w:start w:val="12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823657"/>
    <w:multiLevelType w:val="hybridMultilevel"/>
    <w:tmpl w:val="78B8979C"/>
    <w:lvl w:ilvl="0" w:tplc="6FD849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AA09BE"/>
    <w:multiLevelType w:val="hybridMultilevel"/>
    <w:tmpl w:val="6F20A80A"/>
    <w:lvl w:ilvl="0" w:tplc="CCBA86C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726D8B"/>
    <w:multiLevelType w:val="hybridMultilevel"/>
    <w:tmpl w:val="4E7418BE"/>
    <w:lvl w:ilvl="0" w:tplc="B972DF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CF06A8"/>
    <w:multiLevelType w:val="hybridMultilevel"/>
    <w:tmpl w:val="ACC47F2E"/>
    <w:lvl w:ilvl="0" w:tplc="21ECAE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4C2749"/>
    <w:multiLevelType w:val="hybridMultilevel"/>
    <w:tmpl w:val="F29E30CA"/>
    <w:lvl w:ilvl="0" w:tplc="B3F2D11E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6F3F07EE"/>
    <w:multiLevelType w:val="hybridMultilevel"/>
    <w:tmpl w:val="D09C7334"/>
    <w:lvl w:ilvl="0" w:tplc="AA946374">
      <w:start w:val="8002"/>
      <w:numFmt w:val="decimalZero"/>
      <w:lvlText w:val="%1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31634492">
    <w:abstractNumId w:val="7"/>
  </w:num>
  <w:num w:numId="2" w16cid:durableId="2017418231">
    <w:abstractNumId w:val="6"/>
  </w:num>
  <w:num w:numId="3" w16cid:durableId="690372453">
    <w:abstractNumId w:val="1"/>
  </w:num>
  <w:num w:numId="4" w16cid:durableId="1647321607">
    <w:abstractNumId w:val="3"/>
  </w:num>
  <w:num w:numId="5" w16cid:durableId="640039468">
    <w:abstractNumId w:val="2"/>
  </w:num>
  <w:num w:numId="6" w16cid:durableId="182404645">
    <w:abstractNumId w:val="0"/>
  </w:num>
  <w:num w:numId="7" w16cid:durableId="223762206">
    <w:abstractNumId w:val="4"/>
  </w:num>
  <w:num w:numId="8" w16cid:durableId="19514011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08D"/>
    <w:rsid w:val="000021DC"/>
    <w:rsid w:val="00004076"/>
    <w:rsid w:val="00014F23"/>
    <w:rsid w:val="00017F34"/>
    <w:rsid w:val="00025F0C"/>
    <w:rsid w:val="00027DB8"/>
    <w:rsid w:val="00033E09"/>
    <w:rsid w:val="0004054A"/>
    <w:rsid w:val="000411F5"/>
    <w:rsid w:val="00046770"/>
    <w:rsid w:val="000534C2"/>
    <w:rsid w:val="000626FA"/>
    <w:rsid w:val="00067501"/>
    <w:rsid w:val="000819CA"/>
    <w:rsid w:val="00093D9A"/>
    <w:rsid w:val="000A7892"/>
    <w:rsid w:val="000B1FD3"/>
    <w:rsid w:val="000C0590"/>
    <w:rsid w:val="000D0ABB"/>
    <w:rsid w:val="000D2F2D"/>
    <w:rsid w:val="000D6F79"/>
    <w:rsid w:val="000F08BB"/>
    <w:rsid w:val="000F0953"/>
    <w:rsid w:val="000F0DC0"/>
    <w:rsid w:val="000F4D91"/>
    <w:rsid w:val="000F508D"/>
    <w:rsid w:val="000F5E6A"/>
    <w:rsid w:val="000F6720"/>
    <w:rsid w:val="000F7E7E"/>
    <w:rsid w:val="00100E85"/>
    <w:rsid w:val="0011405B"/>
    <w:rsid w:val="001213DC"/>
    <w:rsid w:val="00121637"/>
    <w:rsid w:val="001238FA"/>
    <w:rsid w:val="00127C20"/>
    <w:rsid w:val="001372B5"/>
    <w:rsid w:val="0014741A"/>
    <w:rsid w:val="0015559B"/>
    <w:rsid w:val="00156F0B"/>
    <w:rsid w:val="0016091E"/>
    <w:rsid w:val="00161BF7"/>
    <w:rsid w:val="001777C4"/>
    <w:rsid w:val="00181E39"/>
    <w:rsid w:val="00182C07"/>
    <w:rsid w:val="00182FC0"/>
    <w:rsid w:val="00182FC1"/>
    <w:rsid w:val="001834F9"/>
    <w:rsid w:val="00183EF0"/>
    <w:rsid w:val="00193902"/>
    <w:rsid w:val="00193E0E"/>
    <w:rsid w:val="00196357"/>
    <w:rsid w:val="001B098C"/>
    <w:rsid w:val="001C2A9D"/>
    <w:rsid w:val="001C4C0F"/>
    <w:rsid w:val="001E2DB2"/>
    <w:rsid w:val="001E3AA1"/>
    <w:rsid w:val="001E50D9"/>
    <w:rsid w:val="0021553D"/>
    <w:rsid w:val="00215974"/>
    <w:rsid w:val="00215B02"/>
    <w:rsid w:val="00220A18"/>
    <w:rsid w:val="00220B8A"/>
    <w:rsid w:val="00223349"/>
    <w:rsid w:val="00232822"/>
    <w:rsid w:val="00232DEA"/>
    <w:rsid w:val="00234C19"/>
    <w:rsid w:val="00241352"/>
    <w:rsid w:val="00243EA7"/>
    <w:rsid w:val="00255436"/>
    <w:rsid w:val="0026043A"/>
    <w:rsid w:val="00262484"/>
    <w:rsid w:val="00270599"/>
    <w:rsid w:val="00295E30"/>
    <w:rsid w:val="00296A97"/>
    <w:rsid w:val="002979F3"/>
    <w:rsid w:val="002A174E"/>
    <w:rsid w:val="002A266F"/>
    <w:rsid w:val="002C2F76"/>
    <w:rsid w:val="002C31E0"/>
    <w:rsid w:val="002D63A4"/>
    <w:rsid w:val="002F6C4C"/>
    <w:rsid w:val="00307948"/>
    <w:rsid w:val="0031075B"/>
    <w:rsid w:val="0033216E"/>
    <w:rsid w:val="003523B9"/>
    <w:rsid w:val="0035339D"/>
    <w:rsid w:val="00361D94"/>
    <w:rsid w:val="00374493"/>
    <w:rsid w:val="00376D21"/>
    <w:rsid w:val="00384602"/>
    <w:rsid w:val="00393303"/>
    <w:rsid w:val="00395170"/>
    <w:rsid w:val="0039654B"/>
    <w:rsid w:val="003A02CF"/>
    <w:rsid w:val="003B3CCA"/>
    <w:rsid w:val="003B74EE"/>
    <w:rsid w:val="003C28D3"/>
    <w:rsid w:val="003C2932"/>
    <w:rsid w:val="003C44C3"/>
    <w:rsid w:val="003C59AF"/>
    <w:rsid w:val="003D141C"/>
    <w:rsid w:val="003D18DE"/>
    <w:rsid w:val="003D6020"/>
    <w:rsid w:val="003D7313"/>
    <w:rsid w:val="003E3215"/>
    <w:rsid w:val="003E4A00"/>
    <w:rsid w:val="003E5F02"/>
    <w:rsid w:val="003F1E3C"/>
    <w:rsid w:val="003F2EB3"/>
    <w:rsid w:val="003F51D2"/>
    <w:rsid w:val="003F60C9"/>
    <w:rsid w:val="00402290"/>
    <w:rsid w:val="00414D9F"/>
    <w:rsid w:val="004222B1"/>
    <w:rsid w:val="004274E3"/>
    <w:rsid w:val="00434F41"/>
    <w:rsid w:val="00444768"/>
    <w:rsid w:val="00453044"/>
    <w:rsid w:val="0045596B"/>
    <w:rsid w:val="00457212"/>
    <w:rsid w:val="00470127"/>
    <w:rsid w:val="00471E18"/>
    <w:rsid w:val="00474343"/>
    <w:rsid w:val="004B0DE1"/>
    <w:rsid w:val="004B2A16"/>
    <w:rsid w:val="004C1343"/>
    <w:rsid w:val="004C61D9"/>
    <w:rsid w:val="004D71DD"/>
    <w:rsid w:val="004E0923"/>
    <w:rsid w:val="004F2AE9"/>
    <w:rsid w:val="0050033C"/>
    <w:rsid w:val="00500E4E"/>
    <w:rsid w:val="00514635"/>
    <w:rsid w:val="0051734D"/>
    <w:rsid w:val="005177A1"/>
    <w:rsid w:val="00521CDC"/>
    <w:rsid w:val="005253A9"/>
    <w:rsid w:val="00543D0E"/>
    <w:rsid w:val="00551BBA"/>
    <w:rsid w:val="005524D8"/>
    <w:rsid w:val="00557A51"/>
    <w:rsid w:val="00560AC5"/>
    <w:rsid w:val="00560F16"/>
    <w:rsid w:val="005642F5"/>
    <w:rsid w:val="005647E6"/>
    <w:rsid w:val="005677A3"/>
    <w:rsid w:val="005740DF"/>
    <w:rsid w:val="00575101"/>
    <w:rsid w:val="0057744B"/>
    <w:rsid w:val="00582D55"/>
    <w:rsid w:val="005907DB"/>
    <w:rsid w:val="005A02D9"/>
    <w:rsid w:val="005A6640"/>
    <w:rsid w:val="005B0350"/>
    <w:rsid w:val="005B10DE"/>
    <w:rsid w:val="005B1E39"/>
    <w:rsid w:val="005B4F1C"/>
    <w:rsid w:val="005B7995"/>
    <w:rsid w:val="005B7C1E"/>
    <w:rsid w:val="005B7EC3"/>
    <w:rsid w:val="005C0A8A"/>
    <w:rsid w:val="005C1F95"/>
    <w:rsid w:val="005D3B03"/>
    <w:rsid w:val="005D6FA9"/>
    <w:rsid w:val="005D72FB"/>
    <w:rsid w:val="005E24EF"/>
    <w:rsid w:val="005E5EA5"/>
    <w:rsid w:val="005F4FB0"/>
    <w:rsid w:val="0060327F"/>
    <w:rsid w:val="00606B56"/>
    <w:rsid w:val="00607E54"/>
    <w:rsid w:val="006226D2"/>
    <w:rsid w:val="006364D1"/>
    <w:rsid w:val="0063690A"/>
    <w:rsid w:val="006376D1"/>
    <w:rsid w:val="006515B9"/>
    <w:rsid w:val="00654846"/>
    <w:rsid w:val="00654D35"/>
    <w:rsid w:val="00657C8B"/>
    <w:rsid w:val="00665305"/>
    <w:rsid w:val="00665445"/>
    <w:rsid w:val="00690F7C"/>
    <w:rsid w:val="006957BD"/>
    <w:rsid w:val="006A2781"/>
    <w:rsid w:val="006B03F5"/>
    <w:rsid w:val="006B2BF3"/>
    <w:rsid w:val="006B3600"/>
    <w:rsid w:val="006C5949"/>
    <w:rsid w:val="006C7A8C"/>
    <w:rsid w:val="006C7ACB"/>
    <w:rsid w:val="006D1310"/>
    <w:rsid w:val="006D20FC"/>
    <w:rsid w:val="006D47CA"/>
    <w:rsid w:val="006D5340"/>
    <w:rsid w:val="006E13AE"/>
    <w:rsid w:val="006E3FCE"/>
    <w:rsid w:val="006E44F5"/>
    <w:rsid w:val="006E5AEA"/>
    <w:rsid w:val="006E6AAF"/>
    <w:rsid w:val="006E7670"/>
    <w:rsid w:val="00701EC7"/>
    <w:rsid w:val="0070647B"/>
    <w:rsid w:val="00706E90"/>
    <w:rsid w:val="007117CA"/>
    <w:rsid w:val="0071180C"/>
    <w:rsid w:val="0071457F"/>
    <w:rsid w:val="007178B1"/>
    <w:rsid w:val="00721EDB"/>
    <w:rsid w:val="00723C23"/>
    <w:rsid w:val="0073137B"/>
    <w:rsid w:val="0073424D"/>
    <w:rsid w:val="00735EAB"/>
    <w:rsid w:val="00735FD8"/>
    <w:rsid w:val="00740963"/>
    <w:rsid w:val="00743A66"/>
    <w:rsid w:val="0075764F"/>
    <w:rsid w:val="00763345"/>
    <w:rsid w:val="00770488"/>
    <w:rsid w:val="00775DDC"/>
    <w:rsid w:val="007818EA"/>
    <w:rsid w:val="00785E0C"/>
    <w:rsid w:val="00786767"/>
    <w:rsid w:val="007954E3"/>
    <w:rsid w:val="007A2370"/>
    <w:rsid w:val="007A25CB"/>
    <w:rsid w:val="007A3602"/>
    <w:rsid w:val="007A551B"/>
    <w:rsid w:val="007A6E6A"/>
    <w:rsid w:val="007B1BAF"/>
    <w:rsid w:val="007B718B"/>
    <w:rsid w:val="007C7A02"/>
    <w:rsid w:val="007D2F8C"/>
    <w:rsid w:val="007D4F16"/>
    <w:rsid w:val="007E7DD8"/>
    <w:rsid w:val="007F498B"/>
    <w:rsid w:val="0080037A"/>
    <w:rsid w:val="00805024"/>
    <w:rsid w:val="008435AF"/>
    <w:rsid w:val="008501F8"/>
    <w:rsid w:val="00851E17"/>
    <w:rsid w:val="0086124B"/>
    <w:rsid w:val="008812B2"/>
    <w:rsid w:val="00886B32"/>
    <w:rsid w:val="008A2704"/>
    <w:rsid w:val="008A5AD8"/>
    <w:rsid w:val="008B1CF9"/>
    <w:rsid w:val="008B33EE"/>
    <w:rsid w:val="008B66B5"/>
    <w:rsid w:val="008C1CDE"/>
    <w:rsid w:val="008D4523"/>
    <w:rsid w:val="008E3BE3"/>
    <w:rsid w:val="008E7CCF"/>
    <w:rsid w:val="008F0995"/>
    <w:rsid w:val="008F1FF0"/>
    <w:rsid w:val="008F5326"/>
    <w:rsid w:val="0090299E"/>
    <w:rsid w:val="0090751C"/>
    <w:rsid w:val="00924AE3"/>
    <w:rsid w:val="00941DD3"/>
    <w:rsid w:val="009535A1"/>
    <w:rsid w:val="00956266"/>
    <w:rsid w:val="00956E8E"/>
    <w:rsid w:val="009610DE"/>
    <w:rsid w:val="009624F5"/>
    <w:rsid w:val="00964875"/>
    <w:rsid w:val="0096522F"/>
    <w:rsid w:val="00966CDE"/>
    <w:rsid w:val="00967835"/>
    <w:rsid w:val="00974151"/>
    <w:rsid w:val="00975140"/>
    <w:rsid w:val="00984611"/>
    <w:rsid w:val="00991D5C"/>
    <w:rsid w:val="009935FA"/>
    <w:rsid w:val="009A1A50"/>
    <w:rsid w:val="009A223C"/>
    <w:rsid w:val="009A6906"/>
    <w:rsid w:val="009B25A9"/>
    <w:rsid w:val="009B61C6"/>
    <w:rsid w:val="009C0222"/>
    <w:rsid w:val="009D232F"/>
    <w:rsid w:val="009F255C"/>
    <w:rsid w:val="00A010C2"/>
    <w:rsid w:val="00A0134B"/>
    <w:rsid w:val="00A04478"/>
    <w:rsid w:val="00A05C6C"/>
    <w:rsid w:val="00A260EB"/>
    <w:rsid w:val="00A310F6"/>
    <w:rsid w:val="00A31210"/>
    <w:rsid w:val="00A35B3F"/>
    <w:rsid w:val="00A47A3E"/>
    <w:rsid w:val="00A52762"/>
    <w:rsid w:val="00A6172D"/>
    <w:rsid w:val="00A73191"/>
    <w:rsid w:val="00A740AA"/>
    <w:rsid w:val="00A83A7A"/>
    <w:rsid w:val="00A84FE4"/>
    <w:rsid w:val="00A951FE"/>
    <w:rsid w:val="00AA5EC3"/>
    <w:rsid w:val="00AB1B3B"/>
    <w:rsid w:val="00AB2B79"/>
    <w:rsid w:val="00AB7D8B"/>
    <w:rsid w:val="00AC5E17"/>
    <w:rsid w:val="00AD5B43"/>
    <w:rsid w:val="00B050F0"/>
    <w:rsid w:val="00B146D1"/>
    <w:rsid w:val="00B14D35"/>
    <w:rsid w:val="00B23487"/>
    <w:rsid w:val="00B25585"/>
    <w:rsid w:val="00B500F3"/>
    <w:rsid w:val="00B50E2D"/>
    <w:rsid w:val="00B525A0"/>
    <w:rsid w:val="00B53D11"/>
    <w:rsid w:val="00B556B9"/>
    <w:rsid w:val="00B557BA"/>
    <w:rsid w:val="00B56F1B"/>
    <w:rsid w:val="00B659B1"/>
    <w:rsid w:val="00B82212"/>
    <w:rsid w:val="00B836F0"/>
    <w:rsid w:val="00B83FC5"/>
    <w:rsid w:val="00B95404"/>
    <w:rsid w:val="00B95C80"/>
    <w:rsid w:val="00B9717D"/>
    <w:rsid w:val="00BA5655"/>
    <w:rsid w:val="00BB066B"/>
    <w:rsid w:val="00BB57EA"/>
    <w:rsid w:val="00BB7E7A"/>
    <w:rsid w:val="00BC6833"/>
    <w:rsid w:val="00BD12F8"/>
    <w:rsid w:val="00BE01F8"/>
    <w:rsid w:val="00BE23F9"/>
    <w:rsid w:val="00BE6CF4"/>
    <w:rsid w:val="00BF281B"/>
    <w:rsid w:val="00BF3FE1"/>
    <w:rsid w:val="00BF4687"/>
    <w:rsid w:val="00BF5836"/>
    <w:rsid w:val="00C04BB1"/>
    <w:rsid w:val="00C11490"/>
    <w:rsid w:val="00C116F0"/>
    <w:rsid w:val="00C128D9"/>
    <w:rsid w:val="00C1323E"/>
    <w:rsid w:val="00C1748C"/>
    <w:rsid w:val="00C23F2D"/>
    <w:rsid w:val="00C244E4"/>
    <w:rsid w:val="00C25544"/>
    <w:rsid w:val="00C302DC"/>
    <w:rsid w:val="00C3207A"/>
    <w:rsid w:val="00C352E6"/>
    <w:rsid w:val="00C461BA"/>
    <w:rsid w:val="00C50EEA"/>
    <w:rsid w:val="00C61B71"/>
    <w:rsid w:val="00C61F3A"/>
    <w:rsid w:val="00C62A5B"/>
    <w:rsid w:val="00C62B1E"/>
    <w:rsid w:val="00C6546C"/>
    <w:rsid w:val="00C66334"/>
    <w:rsid w:val="00C7253C"/>
    <w:rsid w:val="00C741EB"/>
    <w:rsid w:val="00C838FE"/>
    <w:rsid w:val="00C8612F"/>
    <w:rsid w:val="00C874E1"/>
    <w:rsid w:val="00CA29E6"/>
    <w:rsid w:val="00CB13DA"/>
    <w:rsid w:val="00CB339B"/>
    <w:rsid w:val="00CD24AD"/>
    <w:rsid w:val="00CD3CD6"/>
    <w:rsid w:val="00CE1428"/>
    <w:rsid w:val="00CF4C66"/>
    <w:rsid w:val="00D035F5"/>
    <w:rsid w:val="00D1309B"/>
    <w:rsid w:val="00D20AC7"/>
    <w:rsid w:val="00D25802"/>
    <w:rsid w:val="00D34575"/>
    <w:rsid w:val="00D36CE9"/>
    <w:rsid w:val="00D4399E"/>
    <w:rsid w:val="00D45787"/>
    <w:rsid w:val="00D50B51"/>
    <w:rsid w:val="00D5137D"/>
    <w:rsid w:val="00D51E1E"/>
    <w:rsid w:val="00D579EE"/>
    <w:rsid w:val="00D63F70"/>
    <w:rsid w:val="00D659FE"/>
    <w:rsid w:val="00D7083E"/>
    <w:rsid w:val="00D710CE"/>
    <w:rsid w:val="00D7410B"/>
    <w:rsid w:val="00D74870"/>
    <w:rsid w:val="00DA0794"/>
    <w:rsid w:val="00DA51D8"/>
    <w:rsid w:val="00DB5C98"/>
    <w:rsid w:val="00DB7778"/>
    <w:rsid w:val="00DC7DDB"/>
    <w:rsid w:val="00DD572A"/>
    <w:rsid w:val="00DF2720"/>
    <w:rsid w:val="00DF3A4D"/>
    <w:rsid w:val="00DF4F32"/>
    <w:rsid w:val="00E07967"/>
    <w:rsid w:val="00E135B7"/>
    <w:rsid w:val="00E2240F"/>
    <w:rsid w:val="00E24474"/>
    <w:rsid w:val="00E345FC"/>
    <w:rsid w:val="00E35E84"/>
    <w:rsid w:val="00E40B1D"/>
    <w:rsid w:val="00E4655A"/>
    <w:rsid w:val="00E47AD1"/>
    <w:rsid w:val="00E52E1F"/>
    <w:rsid w:val="00E56D80"/>
    <w:rsid w:val="00E63444"/>
    <w:rsid w:val="00E74331"/>
    <w:rsid w:val="00E75BC5"/>
    <w:rsid w:val="00E819DB"/>
    <w:rsid w:val="00E83B83"/>
    <w:rsid w:val="00E83D16"/>
    <w:rsid w:val="00E84192"/>
    <w:rsid w:val="00E84380"/>
    <w:rsid w:val="00E86B54"/>
    <w:rsid w:val="00E906FF"/>
    <w:rsid w:val="00E91FE2"/>
    <w:rsid w:val="00E94A41"/>
    <w:rsid w:val="00E9516B"/>
    <w:rsid w:val="00E97543"/>
    <w:rsid w:val="00E97CB6"/>
    <w:rsid w:val="00EA6C19"/>
    <w:rsid w:val="00EE31A2"/>
    <w:rsid w:val="00EF0096"/>
    <w:rsid w:val="00EF131F"/>
    <w:rsid w:val="00EF14E7"/>
    <w:rsid w:val="00F033F7"/>
    <w:rsid w:val="00F12C62"/>
    <w:rsid w:val="00F14630"/>
    <w:rsid w:val="00F157CE"/>
    <w:rsid w:val="00F17924"/>
    <w:rsid w:val="00F238A5"/>
    <w:rsid w:val="00F247A9"/>
    <w:rsid w:val="00F256EA"/>
    <w:rsid w:val="00F3155E"/>
    <w:rsid w:val="00F335D6"/>
    <w:rsid w:val="00F34CF8"/>
    <w:rsid w:val="00F47703"/>
    <w:rsid w:val="00F517E5"/>
    <w:rsid w:val="00F55613"/>
    <w:rsid w:val="00F86277"/>
    <w:rsid w:val="00F902BE"/>
    <w:rsid w:val="00FA0C6A"/>
    <w:rsid w:val="00FA1261"/>
    <w:rsid w:val="00FA47F5"/>
    <w:rsid w:val="00FB4964"/>
    <w:rsid w:val="00FB768C"/>
    <w:rsid w:val="00FC1787"/>
    <w:rsid w:val="00FC7227"/>
    <w:rsid w:val="00FF3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98F793"/>
  <w15:chartTrackingRefBased/>
  <w15:docId w15:val="{B172003B-AF95-4C32-847F-96981DD28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4C2"/>
    <w:rPr>
      <w:rFonts w:ascii="Arial" w:hAnsi="Arial"/>
      <w:sz w:val="24"/>
      <w:lang w:val="ca-ES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Goudy Old Style" w:hAnsi="Goudy Old Style"/>
      <w:sz w:val="28"/>
      <w:lang w:val="es-ES_tradnl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Goudy Old Style" w:hAnsi="Goudy Old Style"/>
      <w:sz w:val="30"/>
      <w:lang w:val="es-ES_tradnl"/>
    </w:rPr>
  </w:style>
  <w:style w:type="paragraph" w:styleId="Ttulo3">
    <w:name w:val="heading 3"/>
    <w:basedOn w:val="Normal"/>
    <w:next w:val="Normal"/>
    <w:qFormat/>
    <w:pPr>
      <w:keepNext/>
      <w:ind w:left="567" w:right="-2"/>
      <w:outlineLvl w:val="2"/>
    </w:pPr>
    <w:rPr>
      <w:rFonts w:cs="Arial"/>
    </w:rPr>
  </w:style>
  <w:style w:type="paragraph" w:styleId="Ttulo4">
    <w:name w:val="heading 4"/>
    <w:basedOn w:val="Normal"/>
    <w:next w:val="Normal"/>
    <w:qFormat/>
    <w:rsid w:val="00220B8A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bloque">
    <w:name w:val="Block Text"/>
    <w:basedOn w:val="Normal"/>
    <w:pPr>
      <w:ind w:left="567" w:right="-2"/>
    </w:p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link w:val="TextoindependienteCar"/>
    <w:pPr>
      <w:jc w:val="both"/>
    </w:pPr>
  </w:style>
  <w:style w:type="paragraph" w:styleId="Textodeglobo">
    <w:name w:val="Balloon Text"/>
    <w:basedOn w:val="Normal"/>
    <w:semiHidden/>
    <w:rsid w:val="00851E17"/>
    <w:rPr>
      <w:rFonts w:ascii="Tahoma" w:hAnsi="Tahoma" w:cs="Tahoma"/>
      <w:sz w:val="16"/>
      <w:szCs w:val="16"/>
    </w:rPr>
  </w:style>
  <w:style w:type="character" w:styleId="Hipervnculo">
    <w:name w:val="Hyperlink"/>
    <w:rsid w:val="009B61C6"/>
    <w:rPr>
      <w:color w:val="0000FF"/>
      <w:u w:val="single"/>
    </w:rPr>
  </w:style>
  <w:style w:type="paragraph" w:customStyle="1" w:styleId="Ttulo10">
    <w:name w:val="Título1"/>
    <w:basedOn w:val="Normal"/>
    <w:qFormat/>
    <w:rsid w:val="002F6C4C"/>
    <w:pPr>
      <w:jc w:val="center"/>
    </w:pPr>
    <w:rPr>
      <w:b/>
      <w:lang w:val="es-ES_tradnl"/>
    </w:rPr>
  </w:style>
  <w:style w:type="character" w:customStyle="1" w:styleId="TextoindependienteCar">
    <w:name w:val="Texto independiente Car"/>
    <w:link w:val="Textoindependiente"/>
    <w:rsid w:val="00582D55"/>
    <w:rPr>
      <w:rFonts w:ascii="Arial" w:hAnsi="Arial"/>
      <w:sz w:val="24"/>
      <w:lang w:val="ca-ES"/>
    </w:rPr>
  </w:style>
  <w:style w:type="paragraph" w:styleId="Subttulo">
    <w:name w:val="Subtitle"/>
    <w:basedOn w:val="Normal"/>
    <w:next w:val="Normal"/>
    <w:link w:val="SubttuloCar"/>
    <w:qFormat/>
    <w:rsid w:val="007A3602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ar">
    <w:name w:val="Subtítulo Car"/>
    <w:link w:val="Subttulo"/>
    <w:rsid w:val="007A3602"/>
    <w:rPr>
      <w:rFonts w:ascii="Cambria" w:eastAsia="Times New Roman" w:hAnsi="Cambria" w:cs="Times New Roman"/>
      <w:sz w:val="24"/>
      <w:szCs w:val="24"/>
      <w:lang w:val="ca-ES"/>
    </w:rPr>
  </w:style>
  <w:style w:type="paragraph" w:styleId="Prrafodelista">
    <w:name w:val="List Paragraph"/>
    <w:basedOn w:val="Normal"/>
    <w:uiPriority w:val="34"/>
    <w:qFormat/>
    <w:rsid w:val="0060327F"/>
    <w:pPr>
      <w:ind w:left="720"/>
      <w:contextualSpacing/>
    </w:pPr>
    <w:rPr>
      <w:rFonts w:cs="Arial"/>
    </w:rPr>
  </w:style>
  <w:style w:type="character" w:styleId="Textodelmarcadordeposicin">
    <w:name w:val="Placeholder Text"/>
    <w:basedOn w:val="Fuentedeprrafopredeter"/>
    <w:uiPriority w:val="99"/>
    <w:semiHidden/>
    <w:rsid w:val="005B10D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http://www.tornabous.cat" TargetMode="External"/><Relationship Id="rId1" Type="http://schemas.openxmlformats.org/officeDocument/2006/relationships/hyperlink" Target="http://www.tornabous.ca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gels.ajtornabous\Documents\Plantillas%20personalizadas%20de%20Office\Ajuntament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Ajuntament.dotx</Template>
  <TotalTime>1</TotalTime>
  <Pages>2</Pages>
  <Words>450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</vt:lpstr>
    </vt:vector>
  </TitlesOfParts>
  <Company> </Company>
  <LinksUpToDate>false</LinksUpToDate>
  <CharactersWithSpaces>3093</CharactersWithSpaces>
  <SharedDoc>false</SharedDoc>
  <HLinks>
    <vt:vector size="6" baseType="variant">
      <vt:variant>
        <vt:i4>4653065</vt:i4>
      </vt:variant>
      <vt:variant>
        <vt:i4>0</vt:i4>
      </vt:variant>
      <vt:variant>
        <vt:i4>0</vt:i4>
      </vt:variant>
      <vt:variant>
        <vt:i4>5</vt:i4>
      </vt:variant>
      <vt:variant>
        <vt:lpwstr>http://www.tornabous.cat/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</dc:title>
  <dc:subject/>
  <dc:creator>Maria Ângels Rius Pifarré</dc:creator>
  <cp:keywords/>
  <dc:description/>
  <cp:lastModifiedBy>Maria Angels  Rius</cp:lastModifiedBy>
  <cp:revision>2</cp:revision>
  <cp:lastPrinted>2018-02-15T11:00:00Z</cp:lastPrinted>
  <dcterms:created xsi:type="dcterms:W3CDTF">2023-04-04T09:03:00Z</dcterms:created>
  <dcterms:modified xsi:type="dcterms:W3CDTF">2023-04-04T09:03:00Z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_dest_minusculesExceptePrimera">
    <vt:lpwstr>False</vt:lpwstr>
  </property>
  <property fmtid="{D5CDD505-2E9C-101B-9397-08002B2CF9AE}" pid="3" name="ap_dest_eliminarPseudovia">
    <vt:lpwstr>False</vt:lpwstr>
  </property>
  <property fmtid="{D5CDD505-2E9C-101B-9397-08002B2CF9AE}" pid="4" name="ap_dest_eliminarProvincia">
    <vt:lpwstr>False</vt:lpwstr>
  </property>
  <property fmtid="{D5CDD505-2E9C-101B-9397-08002B2CF9AE}" pid="5" name="ap_dest_poblacioNegreta">
    <vt:lpwstr>False</vt:lpwstr>
  </property>
  <property fmtid="{D5CDD505-2E9C-101B-9397-08002B2CF9AE}" pid="6" name="ap_dest_poblacioSubratllat">
    <vt:lpwstr>False</vt:lpwstr>
  </property>
  <property fmtid="{D5CDD505-2E9C-101B-9397-08002B2CF9AE}" pid="7" name="ap_dest_majuscules">
    <vt:lpwstr>False</vt:lpwstr>
  </property>
  <property fmtid="{D5CDD505-2E9C-101B-9397-08002B2CF9AE}" pid="8" name="ap_mostrarPanellCamps">
    <vt:lpwstr>False</vt:lpwstr>
  </property>
</Properties>
</file>