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9C341A" w14:textId="37956A7A" w:rsidR="00A85E49" w:rsidRPr="007E086E" w:rsidRDefault="00A85E49" w:rsidP="00A85E49">
      <w:pPr>
        <w:pStyle w:val="Ttulo2"/>
        <w:pBdr>
          <w:bottom w:val="single" w:sz="12" w:space="1" w:color="auto"/>
        </w:pBdr>
        <w:jc w:val="both"/>
        <w:rPr>
          <w:rFonts w:ascii="Arial" w:hAnsi="Arial" w:cs="Arial"/>
          <w:color w:val="1F497D" w:themeColor="text2"/>
          <w:sz w:val="24"/>
          <w:szCs w:val="24"/>
          <w:lang w:eastAsia="es-ES"/>
        </w:rPr>
      </w:pPr>
      <w:bookmarkStart w:id="0" w:name="_Hlk97727365"/>
      <w:bookmarkStart w:id="1" w:name="_Hlk82518217"/>
      <w:bookmarkStart w:id="2" w:name="_Hlk82509086"/>
      <w:bookmarkStart w:id="3" w:name="_Toc243996788"/>
      <w:r w:rsidRPr="007E086E">
        <w:rPr>
          <w:rFonts w:ascii="Arial" w:hAnsi="Arial" w:cs="Arial"/>
          <w:color w:val="1F497D" w:themeColor="text2"/>
          <w:sz w:val="24"/>
          <w:szCs w:val="24"/>
          <w:lang w:eastAsia="es-ES"/>
        </w:rPr>
        <w:t xml:space="preserve">Proposta econòmica </w:t>
      </w:r>
      <w:r w:rsidR="00BC1BE4">
        <w:rPr>
          <w:rFonts w:ascii="Arial" w:hAnsi="Arial" w:cs="Arial"/>
          <w:color w:val="1F497D" w:themeColor="text2"/>
          <w:sz w:val="24"/>
          <w:szCs w:val="24"/>
          <w:lang w:eastAsia="es-ES"/>
        </w:rPr>
        <w:t>LOT 1</w:t>
      </w:r>
      <w:bookmarkEnd w:id="3"/>
    </w:p>
    <w:p w14:paraId="28557870" w14:textId="28DF9E10" w:rsidR="00E41483" w:rsidRPr="007E086E" w:rsidRDefault="00E41483" w:rsidP="00362A4F">
      <w:pPr>
        <w:autoSpaceDE w:val="0"/>
        <w:autoSpaceDN w:val="0"/>
        <w:adjustRightInd w:val="0"/>
        <w:jc w:val="both"/>
        <w:rPr>
          <w:b/>
          <w:bCs/>
          <w:color w:val="244061" w:themeColor="accent1" w:themeShade="80"/>
          <w:szCs w:val="24"/>
          <w:lang w:eastAsia="es-ES"/>
        </w:rPr>
      </w:pPr>
    </w:p>
    <w:p w14:paraId="71FA21DF" w14:textId="209D9126" w:rsidR="00E41483" w:rsidRPr="004926C0" w:rsidRDefault="00E41483" w:rsidP="00E41483">
      <w:pPr>
        <w:autoSpaceDE w:val="0"/>
        <w:autoSpaceDN w:val="0"/>
        <w:adjustRightInd w:val="0"/>
        <w:jc w:val="both"/>
        <w:rPr>
          <w:szCs w:val="24"/>
          <w:lang w:eastAsia="es-ES"/>
        </w:rPr>
      </w:pPr>
      <w:r w:rsidRPr="007E086E">
        <w:rPr>
          <w:szCs w:val="24"/>
          <w:lang w:eastAsia="es-ES"/>
        </w:rPr>
        <w:t xml:space="preserve">“El Sr./La Sra. _____________________________________ amb NIF núm. _______________, en nom propi / en representació de l’empresa ________________________, </w:t>
      </w:r>
      <w:r w:rsidR="003D11A9" w:rsidRPr="007E086E">
        <w:rPr>
          <w:szCs w:val="24"/>
          <w:lang w:eastAsia="es-ES"/>
        </w:rPr>
        <w:t>opta a</w:t>
      </w:r>
      <w:r w:rsidR="004926C0">
        <w:rPr>
          <w:szCs w:val="24"/>
          <w:lang w:eastAsia="es-ES"/>
        </w:rPr>
        <w:t xml:space="preserve"> </w:t>
      </w:r>
      <w:r w:rsidR="004926C0" w:rsidRPr="004926C0">
        <w:rPr>
          <w:szCs w:val="24"/>
          <w:lang w:eastAsia="es-ES"/>
        </w:rPr>
        <w:t xml:space="preserve">la contractació relativa als </w:t>
      </w:r>
      <w:r w:rsidR="00111C1F">
        <w:rPr>
          <w:szCs w:val="24"/>
          <w:lang w:eastAsia="es-ES"/>
        </w:rPr>
        <w:t xml:space="preserve">serveis </w:t>
      </w:r>
      <w:proofErr w:type="spellStart"/>
      <w:r w:rsidR="00111C1F">
        <w:rPr>
          <w:szCs w:val="24"/>
          <w:lang w:eastAsia="es-ES"/>
        </w:rPr>
        <w:t>impartició</w:t>
      </w:r>
      <w:proofErr w:type="spellEnd"/>
      <w:r w:rsidR="00111C1F">
        <w:rPr>
          <w:szCs w:val="24"/>
          <w:lang w:eastAsia="es-ES"/>
        </w:rPr>
        <w:t xml:space="preserve"> de</w:t>
      </w:r>
      <w:r w:rsidR="00DD2137" w:rsidRPr="00DD2137">
        <w:rPr>
          <w:szCs w:val="24"/>
          <w:lang w:eastAsia="es-ES"/>
        </w:rPr>
        <w:t xml:space="preserve"> mòduls de formació transversal per al programa treball i formació</w:t>
      </w:r>
      <w:r w:rsidR="000F43CB">
        <w:rPr>
          <w:szCs w:val="24"/>
          <w:lang w:eastAsia="es-ES"/>
        </w:rPr>
        <w:t xml:space="preserve"> ACOL</w:t>
      </w:r>
      <w:r w:rsidR="003D11A9" w:rsidRPr="007E086E">
        <w:rPr>
          <w:szCs w:val="24"/>
          <w:lang w:eastAsia="es-ES"/>
        </w:rPr>
        <w:t xml:space="preserve">, </w:t>
      </w:r>
      <w:r w:rsidR="00434C2F">
        <w:rPr>
          <w:szCs w:val="24"/>
          <w:lang w:eastAsia="es-ES"/>
        </w:rPr>
        <w:t xml:space="preserve">en concret el </w:t>
      </w:r>
      <w:r w:rsidR="00434C2F" w:rsidRPr="007B1B54">
        <w:rPr>
          <w:b/>
          <w:szCs w:val="24"/>
          <w:lang w:eastAsia="es-ES"/>
        </w:rPr>
        <w:t>LOT 1</w:t>
      </w:r>
      <w:r w:rsidR="00434C2F">
        <w:rPr>
          <w:szCs w:val="24"/>
          <w:lang w:eastAsia="es-ES"/>
        </w:rPr>
        <w:t xml:space="preserve">, </w:t>
      </w:r>
      <w:r w:rsidR="00111C1F" w:rsidRPr="00111C1F">
        <w:rPr>
          <w:szCs w:val="24"/>
          <w:lang w:eastAsia="es-ES"/>
        </w:rPr>
        <w:t>i es compromet a executar-lo amb estricta subjecció als requisits i condicions estipulats pel PPT i pel PCAP que regulen la licitació, els quals accepta íntegrament</w:t>
      </w:r>
      <w:r w:rsidR="00111C1F" w:rsidRPr="007E086E">
        <w:rPr>
          <w:szCs w:val="24"/>
          <w:lang w:eastAsia="es-ES"/>
        </w:rPr>
        <w:t xml:space="preserve"> </w:t>
      </w:r>
      <w:r w:rsidR="003D11A9" w:rsidRPr="007E086E">
        <w:rPr>
          <w:szCs w:val="24"/>
          <w:lang w:eastAsia="es-ES"/>
        </w:rPr>
        <w:t xml:space="preserve">i </w:t>
      </w:r>
      <w:r w:rsidR="003D11A9" w:rsidRPr="007E086E">
        <w:rPr>
          <w:b/>
          <w:szCs w:val="24"/>
          <w:lang w:eastAsia="es-ES"/>
        </w:rPr>
        <w:t>DECLARA RESPONSABLEMENT</w:t>
      </w:r>
      <w:r w:rsidRPr="007E086E">
        <w:rPr>
          <w:szCs w:val="24"/>
          <w:lang w:eastAsia="es-ES"/>
        </w:rPr>
        <w:t>:</w:t>
      </w:r>
    </w:p>
    <w:p w14:paraId="23F26944" w14:textId="77777777" w:rsidR="00E41483" w:rsidRPr="007E086E" w:rsidRDefault="00E41483" w:rsidP="00E41483">
      <w:pPr>
        <w:pStyle w:val="Default"/>
      </w:pPr>
    </w:p>
    <w:p w14:paraId="61FEA565" w14:textId="47F96ACF" w:rsidR="00E41483" w:rsidRPr="00DD2137" w:rsidRDefault="000729C2" w:rsidP="00C937A7">
      <w:pPr>
        <w:pStyle w:val="Default"/>
        <w:numPr>
          <w:ilvl w:val="0"/>
          <w:numId w:val="1"/>
        </w:numPr>
        <w:rPr>
          <w:b/>
          <w:color w:val="000000" w:themeColor="text1"/>
        </w:rPr>
      </w:pPr>
      <w:r>
        <w:rPr>
          <w:b/>
          <w:color w:val="000000" w:themeColor="text1"/>
        </w:rPr>
        <w:t>Oferta econòmica (40 punts)</w:t>
      </w:r>
      <w:r w:rsidR="00DD2137" w:rsidRPr="00DD2137">
        <w:rPr>
          <w:b/>
          <w:color w:val="000000" w:themeColor="text1"/>
        </w:rPr>
        <w:t>:</w:t>
      </w:r>
    </w:p>
    <w:p w14:paraId="72BD0226" w14:textId="77777777" w:rsidR="00AF0DDB" w:rsidRPr="00AE2EB8" w:rsidRDefault="00AF0DDB" w:rsidP="00AF0DDB">
      <w:pPr>
        <w:pStyle w:val="Default"/>
        <w:ind w:left="720"/>
        <w:rPr>
          <w:color w:val="FF0000"/>
        </w:rPr>
      </w:pPr>
    </w:p>
    <w:tbl>
      <w:tblPr>
        <w:tblStyle w:val="Tablaconcuadrcula"/>
        <w:tblW w:w="0" w:type="auto"/>
        <w:tblInd w:w="949" w:type="dxa"/>
        <w:tblLook w:val="04A0" w:firstRow="1" w:lastRow="0" w:firstColumn="1" w:lastColumn="0" w:noHBand="0" w:noVBand="1"/>
      </w:tblPr>
      <w:tblGrid>
        <w:gridCol w:w="2501"/>
        <w:gridCol w:w="2309"/>
        <w:gridCol w:w="2693"/>
      </w:tblGrid>
      <w:tr w:rsidR="007745F5" w14:paraId="767FB721" w14:textId="562D8584" w:rsidTr="007745F5">
        <w:trPr>
          <w:trHeight w:val="241"/>
        </w:trPr>
        <w:tc>
          <w:tcPr>
            <w:tcW w:w="2501" w:type="dxa"/>
            <w:shd w:val="clear" w:color="auto" w:fill="C6D9F1" w:themeFill="text2" w:themeFillTint="33"/>
          </w:tcPr>
          <w:p w14:paraId="61116068" w14:textId="65B62F1A" w:rsidR="007745F5" w:rsidRPr="00DD2137" w:rsidRDefault="007745F5" w:rsidP="00DD2137">
            <w:pPr>
              <w:autoSpaceDE w:val="0"/>
              <w:autoSpaceDN w:val="0"/>
              <w:adjustRightInd w:val="0"/>
              <w:jc w:val="both"/>
              <w:rPr>
                <w:b/>
                <w:color w:val="FF0000"/>
                <w:szCs w:val="24"/>
              </w:rPr>
            </w:pPr>
            <w:r w:rsidRPr="00DD2137">
              <w:rPr>
                <w:b/>
                <w:color w:val="000000" w:themeColor="text1"/>
                <w:szCs w:val="24"/>
              </w:rPr>
              <w:t xml:space="preserve">Import </w:t>
            </w:r>
            <w:proofErr w:type="spellStart"/>
            <w:r w:rsidRPr="00DD2137">
              <w:rPr>
                <w:b/>
                <w:color w:val="000000" w:themeColor="text1"/>
                <w:szCs w:val="24"/>
              </w:rPr>
              <w:t>ofertat</w:t>
            </w:r>
            <w:proofErr w:type="spellEnd"/>
            <w:r w:rsidRPr="00DD2137">
              <w:rPr>
                <w:b/>
                <w:color w:val="000000" w:themeColor="text1"/>
                <w:szCs w:val="24"/>
              </w:rPr>
              <w:t xml:space="preserve"> </w:t>
            </w:r>
          </w:p>
        </w:tc>
        <w:tc>
          <w:tcPr>
            <w:tcW w:w="2309" w:type="dxa"/>
            <w:shd w:val="clear" w:color="auto" w:fill="C6D9F1" w:themeFill="text2" w:themeFillTint="33"/>
          </w:tcPr>
          <w:p w14:paraId="3818F318" w14:textId="023D0DA6" w:rsidR="007745F5" w:rsidRPr="00DD2137" w:rsidRDefault="007745F5" w:rsidP="00DD2137">
            <w:pPr>
              <w:autoSpaceDE w:val="0"/>
              <w:autoSpaceDN w:val="0"/>
              <w:adjustRightInd w:val="0"/>
              <w:jc w:val="both"/>
              <w:rPr>
                <w:b/>
                <w:color w:val="000000" w:themeColor="text1"/>
                <w:szCs w:val="24"/>
              </w:rPr>
            </w:pPr>
            <w:r>
              <w:rPr>
                <w:b/>
                <w:color w:val="000000" w:themeColor="text1"/>
                <w:szCs w:val="24"/>
              </w:rPr>
              <w:t>Import IVA</w:t>
            </w:r>
          </w:p>
        </w:tc>
        <w:tc>
          <w:tcPr>
            <w:tcW w:w="2693" w:type="dxa"/>
            <w:shd w:val="clear" w:color="auto" w:fill="C6D9F1" w:themeFill="text2" w:themeFillTint="33"/>
          </w:tcPr>
          <w:p w14:paraId="2B68042D" w14:textId="70E382C5" w:rsidR="007745F5" w:rsidRPr="00DD2137" w:rsidRDefault="007745F5" w:rsidP="00DD2137">
            <w:pPr>
              <w:autoSpaceDE w:val="0"/>
              <w:autoSpaceDN w:val="0"/>
              <w:adjustRightInd w:val="0"/>
              <w:jc w:val="both"/>
              <w:rPr>
                <w:b/>
                <w:color w:val="000000" w:themeColor="text1"/>
                <w:szCs w:val="24"/>
              </w:rPr>
            </w:pPr>
            <w:r>
              <w:rPr>
                <w:b/>
                <w:color w:val="000000" w:themeColor="text1"/>
                <w:szCs w:val="24"/>
              </w:rPr>
              <w:t>Import total amb IVA</w:t>
            </w:r>
          </w:p>
        </w:tc>
      </w:tr>
      <w:tr w:rsidR="007745F5" w14:paraId="13A780BC" w14:textId="5075096A" w:rsidTr="007745F5">
        <w:trPr>
          <w:trHeight w:val="241"/>
        </w:trPr>
        <w:tc>
          <w:tcPr>
            <w:tcW w:w="2501" w:type="dxa"/>
          </w:tcPr>
          <w:p w14:paraId="1CA15E22" w14:textId="77777777" w:rsidR="007745F5" w:rsidRDefault="007745F5" w:rsidP="00EF1F7E">
            <w:pPr>
              <w:autoSpaceDE w:val="0"/>
              <w:autoSpaceDN w:val="0"/>
              <w:adjustRightInd w:val="0"/>
              <w:jc w:val="both"/>
              <w:rPr>
                <w:color w:val="FF0000"/>
                <w:szCs w:val="24"/>
              </w:rPr>
            </w:pPr>
          </w:p>
        </w:tc>
        <w:tc>
          <w:tcPr>
            <w:tcW w:w="2309" w:type="dxa"/>
          </w:tcPr>
          <w:p w14:paraId="2680E38D" w14:textId="77777777" w:rsidR="007745F5" w:rsidRDefault="007745F5" w:rsidP="00EF1F7E">
            <w:pPr>
              <w:autoSpaceDE w:val="0"/>
              <w:autoSpaceDN w:val="0"/>
              <w:adjustRightInd w:val="0"/>
              <w:jc w:val="both"/>
              <w:rPr>
                <w:color w:val="FF0000"/>
                <w:szCs w:val="24"/>
              </w:rPr>
            </w:pPr>
          </w:p>
        </w:tc>
        <w:tc>
          <w:tcPr>
            <w:tcW w:w="2693" w:type="dxa"/>
          </w:tcPr>
          <w:p w14:paraId="34F703E5" w14:textId="77777777" w:rsidR="007745F5" w:rsidRDefault="007745F5" w:rsidP="00EF1F7E">
            <w:pPr>
              <w:autoSpaceDE w:val="0"/>
              <w:autoSpaceDN w:val="0"/>
              <w:adjustRightInd w:val="0"/>
              <w:jc w:val="both"/>
              <w:rPr>
                <w:color w:val="FF0000"/>
                <w:szCs w:val="24"/>
              </w:rPr>
            </w:pPr>
          </w:p>
        </w:tc>
      </w:tr>
    </w:tbl>
    <w:p w14:paraId="104F057B" w14:textId="2B05A332" w:rsidR="003C6351" w:rsidRDefault="003C6351" w:rsidP="00EF1F7E">
      <w:pPr>
        <w:autoSpaceDE w:val="0"/>
        <w:autoSpaceDN w:val="0"/>
        <w:adjustRightInd w:val="0"/>
        <w:jc w:val="both"/>
        <w:rPr>
          <w:color w:val="FF0000"/>
          <w:szCs w:val="24"/>
        </w:rPr>
      </w:pPr>
    </w:p>
    <w:p w14:paraId="12528890" w14:textId="1FC5C82C" w:rsidR="00BC1BE4" w:rsidRPr="00BC1BE4" w:rsidRDefault="00BC1BE4" w:rsidP="00EF1F7E">
      <w:pPr>
        <w:autoSpaceDE w:val="0"/>
        <w:autoSpaceDN w:val="0"/>
        <w:adjustRightInd w:val="0"/>
        <w:jc w:val="both"/>
        <w:rPr>
          <w:color w:val="000000" w:themeColor="text1"/>
          <w:szCs w:val="24"/>
        </w:rPr>
      </w:pPr>
      <w:r w:rsidRPr="00BC1BE4">
        <w:rPr>
          <w:color w:val="000000" w:themeColor="text1"/>
          <w:szCs w:val="24"/>
        </w:rPr>
        <w:t xml:space="preserve">*Qualsevol oferta que superi el pressupost base de licitació serà exclosa directament. </w:t>
      </w:r>
    </w:p>
    <w:p w14:paraId="36D94F03" w14:textId="77777777" w:rsidR="00BC1BE4" w:rsidRPr="00AE2EB8" w:rsidRDefault="00BC1BE4" w:rsidP="00EF1F7E">
      <w:pPr>
        <w:autoSpaceDE w:val="0"/>
        <w:autoSpaceDN w:val="0"/>
        <w:adjustRightInd w:val="0"/>
        <w:jc w:val="both"/>
        <w:rPr>
          <w:color w:val="FF0000"/>
          <w:szCs w:val="24"/>
        </w:rPr>
      </w:pPr>
    </w:p>
    <w:p w14:paraId="4F1A05F3" w14:textId="198436A5" w:rsidR="003C6351" w:rsidRPr="0048056F" w:rsidRDefault="007B1B54" w:rsidP="007B1B54">
      <w:pPr>
        <w:pStyle w:val="Default"/>
        <w:numPr>
          <w:ilvl w:val="0"/>
          <w:numId w:val="1"/>
        </w:numPr>
        <w:rPr>
          <w:color w:val="000000" w:themeColor="text1"/>
        </w:rPr>
      </w:pPr>
      <w:r w:rsidRPr="007B1B54">
        <w:rPr>
          <w:b/>
          <w:color w:val="000000" w:themeColor="text1"/>
        </w:rPr>
        <w:t xml:space="preserve">QUALITAT DE L’EQUIP DE TREBALL ADSCRIT AL PROJECTE </w:t>
      </w:r>
      <w:r w:rsidR="000729C2">
        <w:rPr>
          <w:b/>
          <w:color w:val="000000" w:themeColor="text1"/>
        </w:rPr>
        <w:t xml:space="preserve">(màxim </w:t>
      </w:r>
      <w:r>
        <w:rPr>
          <w:b/>
          <w:color w:val="000000" w:themeColor="text1"/>
        </w:rPr>
        <w:t>32</w:t>
      </w:r>
      <w:r w:rsidR="000729C2">
        <w:rPr>
          <w:b/>
          <w:color w:val="000000" w:themeColor="text1"/>
        </w:rPr>
        <w:t xml:space="preserve"> punts)</w:t>
      </w:r>
      <w:r w:rsidR="00DD2137" w:rsidRPr="00DD2137">
        <w:rPr>
          <w:b/>
          <w:color w:val="000000" w:themeColor="text1"/>
        </w:rPr>
        <w:t>:</w:t>
      </w:r>
    </w:p>
    <w:p w14:paraId="30926933" w14:textId="1C0492D8" w:rsidR="0048056F" w:rsidRDefault="0048056F" w:rsidP="0048056F">
      <w:pPr>
        <w:pStyle w:val="Default"/>
        <w:rPr>
          <w:b/>
          <w:color w:val="000000" w:themeColor="text1"/>
        </w:rPr>
      </w:pPr>
    </w:p>
    <w:p w14:paraId="262C2CA5" w14:textId="505E25BD" w:rsidR="00476335" w:rsidRDefault="007B1B54" w:rsidP="007B1B54">
      <w:pPr>
        <w:pStyle w:val="Default"/>
        <w:numPr>
          <w:ilvl w:val="1"/>
          <w:numId w:val="1"/>
        </w:numPr>
        <w:jc w:val="both"/>
        <w:rPr>
          <w:b/>
          <w:color w:val="000000" w:themeColor="text1"/>
        </w:rPr>
      </w:pPr>
      <w:r w:rsidRPr="007B1B54">
        <w:rPr>
          <w:b/>
          <w:color w:val="000000" w:themeColor="text1"/>
        </w:rPr>
        <w:t>Títol universitari de grau o llicenciatura en l’àmbit ciències ambientals, industrial, química, o titulació equivalent.</w:t>
      </w:r>
    </w:p>
    <w:p w14:paraId="46DAA298" w14:textId="77777777" w:rsidR="007B1B54" w:rsidRPr="007B1B54" w:rsidRDefault="007B1B54" w:rsidP="007B1B54">
      <w:pPr>
        <w:pStyle w:val="Default"/>
        <w:ind w:left="927"/>
        <w:jc w:val="both"/>
        <w:rPr>
          <w:b/>
          <w:color w:val="000000" w:themeColor="text1"/>
        </w:rPr>
      </w:pPr>
    </w:p>
    <w:p w14:paraId="0FAE09B5" w14:textId="6396AB08" w:rsidR="0048056F" w:rsidRPr="00B14BFB" w:rsidRDefault="0048056F" w:rsidP="00476335">
      <w:pPr>
        <w:pStyle w:val="Default"/>
        <w:ind w:left="2345"/>
        <w:jc w:val="both"/>
        <w:rPr>
          <w:b/>
          <w:color w:val="000000" w:themeColor="text1"/>
        </w:rPr>
      </w:pPr>
      <w:r w:rsidRPr="00B14BFB">
        <w:rPr>
          <w:b/>
          <w:color w:val="000000" w:themeColor="text1"/>
        </w:rPr>
        <w:t xml:space="preserve">SÍ </w:t>
      </w:r>
      <w:r w:rsidRPr="00B14BFB">
        <w:rPr>
          <w:b/>
          <w:color w:val="000000" w:themeColor="text1"/>
          <w:bdr w:val="single" w:sz="4" w:space="0" w:color="auto"/>
        </w:rPr>
        <w:t>__</w:t>
      </w:r>
      <w:r w:rsidR="00B14BFB" w:rsidRPr="00B14BFB">
        <w:rPr>
          <w:b/>
          <w:color w:val="000000" w:themeColor="text1"/>
        </w:rPr>
        <w:t xml:space="preserve"> </w:t>
      </w:r>
      <w:r w:rsidRPr="00B14BFB">
        <w:rPr>
          <w:b/>
          <w:color w:val="000000" w:themeColor="text1"/>
        </w:rPr>
        <w:t xml:space="preserve"> NO </w:t>
      </w:r>
      <w:r w:rsidRPr="00B14BFB">
        <w:rPr>
          <w:b/>
          <w:color w:val="000000" w:themeColor="text1"/>
          <w:bdr w:val="single" w:sz="4" w:space="0" w:color="auto"/>
        </w:rPr>
        <w:t>__</w:t>
      </w:r>
    </w:p>
    <w:p w14:paraId="75A8F0DB" w14:textId="77777777" w:rsidR="0048056F" w:rsidRPr="00B14BFB" w:rsidRDefault="0048056F" w:rsidP="0048056F">
      <w:pPr>
        <w:pStyle w:val="Default"/>
        <w:ind w:left="1440"/>
        <w:rPr>
          <w:color w:val="000000" w:themeColor="text1"/>
        </w:rPr>
      </w:pPr>
    </w:p>
    <w:p w14:paraId="400DF1E0" w14:textId="4A9CD72D" w:rsidR="000F43CB" w:rsidRDefault="007B1B54" w:rsidP="007B1B54">
      <w:pPr>
        <w:pStyle w:val="Default"/>
        <w:numPr>
          <w:ilvl w:val="1"/>
          <w:numId w:val="1"/>
        </w:numPr>
        <w:jc w:val="both"/>
        <w:rPr>
          <w:b/>
          <w:color w:val="000000" w:themeColor="text1"/>
        </w:rPr>
      </w:pPr>
      <w:r w:rsidRPr="007B1B54">
        <w:rPr>
          <w:b/>
          <w:color w:val="000000" w:themeColor="text1"/>
        </w:rPr>
        <w:t>Formació específica de màster, postgrau o curs d’especialització d’un mínim de 75 hores en les següents matèries:</w:t>
      </w:r>
    </w:p>
    <w:p w14:paraId="7DF7C325" w14:textId="189CB16B" w:rsidR="007B1B54" w:rsidRDefault="007B1B54" w:rsidP="007B1B54">
      <w:pPr>
        <w:pStyle w:val="Default"/>
        <w:jc w:val="both"/>
        <w:rPr>
          <w:b/>
          <w:color w:val="000000" w:themeColor="text1"/>
        </w:rPr>
      </w:pPr>
    </w:p>
    <w:tbl>
      <w:tblPr>
        <w:tblStyle w:val="Tablaconcuadrcula4-nfasis1111"/>
        <w:tblpPr w:leftFromText="141" w:rightFromText="141" w:vertAnchor="text" w:horzAnchor="margin" w:tblpX="250" w:tblpY="92"/>
        <w:tblW w:w="9309" w:type="dxa"/>
        <w:tblLook w:val="04A0" w:firstRow="1" w:lastRow="0" w:firstColumn="1" w:lastColumn="0" w:noHBand="0" w:noVBand="1"/>
      </w:tblPr>
      <w:tblGrid>
        <w:gridCol w:w="5031"/>
        <w:gridCol w:w="2326"/>
        <w:gridCol w:w="1952"/>
      </w:tblGrid>
      <w:tr w:rsidR="007B1B54" w:rsidRPr="007B1B54" w14:paraId="2935728D" w14:textId="77777777" w:rsidTr="008E1CA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1" w:type="dxa"/>
          </w:tcPr>
          <w:p w14:paraId="4625D11A" w14:textId="6B58DB94" w:rsidR="007B1B54" w:rsidRPr="007B1B54" w:rsidRDefault="007B1B54" w:rsidP="007B1B54">
            <w:pPr>
              <w:autoSpaceDE w:val="0"/>
              <w:autoSpaceDN w:val="0"/>
              <w:adjustRightInd w:val="0"/>
              <w:rPr>
                <w:rFonts w:eastAsiaTheme="minorHAnsi"/>
                <w:szCs w:val="24"/>
              </w:rPr>
            </w:pPr>
            <w:r w:rsidRPr="007B1B54">
              <w:rPr>
                <w:rFonts w:eastAsiaTheme="minorHAnsi"/>
                <w:szCs w:val="24"/>
              </w:rPr>
              <w:t>Nom postgrau/màster</w:t>
            </w:r>
            <w:r w:rsidR="002A7CB0">
              <w:rPr>
                <w:rFonts w:eastAsiaTheme="minorHAnsi"/>
                <w:szCs w:val="24"/>
              </w:rPr>
              <w:t>/doctorat/curs especialització</w:t>
            </w:r>
          </w:p>
        </w:tc>
        <w:tc>
          <w:tcPr>
            <w:tcW w:w="2326" w:type="dxa"/>
          </w:tcPr>
          <w:p w14:paraId="33D3A89D" w14:textId="77777777" w:rsidR="007B1B54" w:rsidRPr="007B1B54" w:rsidRDefault="007B1B54" w:rsidP="007B1B54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szCs w:val="24"/>
              </w:rPr>
            </w:pPr>
            <w:r w:rsidRPr="007B1B54">
              <w:rPr>
                <w:rFonts w:eastAsiaTheme="minorHAnsi"/>
                <w:szCs w:val="24"/>
              </w:rPr>
              <w:t xml:space="preserve">Inicials </w:t>
            </w:r>
          </w:p>
        </w:tc>
        <w:tc>
          <w:tcPr>
            <w:tcW w:w="1952" w:type="dxa"/>
          </w:tcPr>
          <w:p w14:paraId="59F86487" w14:textId="77777777" w:rsidR="007B1B54" w:rsidRPr="007B1B54" w:rsidRDefault="007B1B54" w:rsidP="007B1B54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szCs w:val="24"/>
              </w:rPr>
            </w:pPr>
            <w:r w:rsidRPr="007B1B54">
              <w:rPr>
                <w:rFonts w:eastAsiaTheme="minorHAnsi"/>
                <w:szCs w:val="24"/>
              </w:rPr>
              <w:t>Centre formatiu</w:t>
            </w:r>
          </w:p>
        </w:tc>
      </w:tr>
      <w:tr w:rsidR="007B1B54" w:rsidRPr="007B1B54" w14:paraId="566E7ACF" w14:textId="77777777" w:rsidTr="008E1C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1" w:type="dxa"/>
          </w:tcPr>
          <w:p w14:paraId="02784718" w14:textId="77777777" w:rsidR="007B1B54" w:rsidRPr="007B1B54" w:rsidRDefault="007B1B54" w:rsidP="007B1B54">
            <w:pPr>
              <w:autoSpaceDE w:val="0"/>
              <w:autoSpaceDN w:val="0"/>
              <w:adjustRightInd w:val="0"/>
              <w:rPr>
                <w:rFonts w:eastAsiaTheme="minorHAnsi"/>
                <w:szCs w:val="24"/>
              </w:rPr>
            </w:pPr>
            <w:r w:rsidRPr="007B1B54">
              <w:rPr>
                <w:rFonts w:eastAsiaTheme="minorHAnsi"/>
                <w:szCs w:val="24"/>
              </w:rPr>
              <w:t>1.</w:t>
            </w:r>
          </w:p>
        </w:tc>
        <w:tc>
          <w:tcPr>
            <w:tcW w:w="2326" w:type="dxa"/>
          </w:tcPr>
          <w:p w14:paraId="5B4C1C37" w14:textId="77777777" w:rsidR="007B1B54" w:rsidRPr="007B1B54" w:rsidRDefault="007B1B54" w:rsidP="007B1B5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szCs w:val="24"/>
              </w:rPr>
            </w:pPr>
          </w:p>
        </w:tc>
        <w:tc>
          <w:tcPr>
            <w:tcW w:w="1952" w:type="dxa"/>
          </w:tcPr>
          <w:p w14:paraId="11E3422D" w14:textId="77777777" w:rsidR="007B1B54" w:rsidRPr="007B1B54" w:rsidRDefault="007B1B54" w:rsidP="007B1B5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szCs w:val="24"/>
              </w:rPr>
            </w:pPr>
          </w:p>
        </w:tc>
      </w:tr>
      <w:tr w:rsidR="007B1B54" w:rsidRPr="007B1B54" w14:paraId="77647CC1" w14:textId="77777777" w:rsidTr="008E1CA3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1" w:type="dxa"/>
          </w:tcPr>
          <w:p w14:paraId="676A3575" w14:textId="77777777" w:rsidR="007B1B54" w:rsidRPr="007B1B54" w:rsidRDefault="007B1B54" w:rsidP="007B1B54">
            <w:pPr>
              <w:autoSpaceDE w:val="0"/>
              <w:autoSpaceDN w:val="0"/>
              <w:adjustRightInd w:val="0"/>
              <w:rPr>
                <w:rFonts w:eastAsiaTheme="minorHAnsi"/>
                <w:szCs w:val="24"/>
              </w:rPr>
            </w:pPr>
            <w:r w:rsidRPr="007B1B54">
              <w:rPr>
                <w:rFonts w:eastAsiaTheme="minorHAnsi"/>
                <w:szCs w:val="24"/>
              </w:rPr>
              <w:t>2.</w:t>
            </w:r>
          </w:p>
        </w:tc>
        <w:tc>
          <w:tcPr>
            <w:tcW w:w="2326" w:type="dxa"/>
          </w:tcPr>
          <w:p w14:paraId="7091B6AC" w14:textId="77777777" w:rsidR="007B1B54" w:rsidRPr="007B1B54" w:rsidRDefault="007B1B54" w:rsidP="007B1B5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szCs w:val="24"/>
              </w:rPr>
            </w:pPr>
          </w:p>
        </w:tc>
        <w:tc>
          <w:tcPr>
            <w:tcW w:w="1952" w:type="dxa"/>
          </w:tcPr>
          <w:p w14:paraId="2119D747" w14:textId="77777777" w:rsidR="007B1B54" w:rsidRPr="007B1B54" w:rsidRDefault="007B1B54" w:rsidP="007B1B5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szCs w:val="24"/>
              </w:rPr>
            </w:pPr>
          </w:p>
        </w:tc>
      </w:tr>
      <w:tr w:rsidR="007B1B54" w:rsidRPr="007B1B54" w14:paraId="62F1F778" w14:textId="77777777" w:rsidTr="008E1C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1" w:type="dxa"/>
          </w:tcPr>
          <w:p w14:paraId="651300A1" w14:textId="77777777" w:rsidR="007B1B54" w:rsidRPr="007B1B54" w:rsidRDefault="007B1B54" w:rsidP="007B1B54">
            <w:pPr>
              <w:autoSpaceDE w:val="0"/>
              <w:autoSpaceDN w:val="0"/>
              <w:adjustRightInd w:val="0"/>
              <w:rPr>
                <w:rFonts w:eastAsiaTheme="minorHAnsi"/>
                <w:szCs w:val="24"/>
              </w:rPr>
            </w:pPr>
            <w:r w:rsidRPr="007B1B54">
              <w:rPr>
                <w:rFonts w:eastAsiaTheme="minorHAnsi"/>
                <w:szCs w:val="24"/>
              </w:rPr>
              <w:t>3.</w:t>
            </w:r>
          </w:p>
        </w:tc>
        <w:tc>
          <w:tcPr>
            <w:tcW w:w="2326" w:type="dxa"/>
          </w:tcPr>
          <w:p w14:paraId="250C1EE5" w14:textId="77777777" w:rsidR="007B1B54" w:rsidRPr="007B1B54" w:rsidRDefault="007B1B54" w:rsidP="007B1B5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szCs w:val="24"/>
              </w:rPr>
            </w:pPr>
          </w:p>
        </w:tc>
        <w:tc>
          <w:tcPr>
            <w:tcW w:w="1952" w:type="dxa"/>
          </w:tcPr>
          <w:p w14:paraId="5D09FB13" w14:textId="77777777" w:rsidR="007B1B54" w:rsidRPr="007B1B54" w:rsidRDefault="007B1B54" w:rsidP="007B1B5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szCs w:val="24"/>
              </w:rPr>
            </w:pPr>
          </w:p>
        </w:tc>
      </w:tr>
    </w:tbl>
    <w:p w14:paraId="4E4F0E11" w14:textId="317E581E" w:rsidR="007B1B54" w:rsidRDefault="007B1B54" w:rsidP="007B1B54">
      <w:pPr>
        <w:pStyle w:val="Default"/>
        <w:jc w:val="both"/>
        <w:rPr>
          <w:b/>
          <w:color w:val="000000" w:themeColor="text1"/>
        </w:rPr>
      </w:pPr>
    </w:p>
    <w:p w14:paraId="57074E1D" w14:textId="569ACF1C" w:rsidR="007B1B54" w:rsidRDefault="002A7CB0" w:rsidP="002A7CB0">
      <w:pPr>
        <w:pStyle w:val="Default"/>
        <w:numPr>
          <w:ilvl w:val="1"/>
          <w:numId w:val="1"/>
        </w:numPr>
        <w:jc w:val="both"/>
        <w:rPr>
          <w:b/>
          <w:color w:val="000000" w:themeColor="text1"/>
        </w:rPr>
      </w:pPr>
      <w:r w:rsidRPr="002A7CB0">
        <w:rPr>
          <w:b/>
          <w:color w:val="000000" w:themeColor="text1"/>
        </w:rPr>
        <w:t xml:space="preserve">Assessors acreditats per Acció o per </w:t>
      </w:r>
      <w:proofErr w:type="spellStart"/>
      <w:r w:rsidRPr="002A7CB0">
        <w:rPr>
          <w:b/>
          <w:color w:val="000000" w:themeColor="text1"/>
        </w:rPr>
        <w:t>TecnoCampus</w:t>
      </w:r>
      <w:proofErr w:type="spellEnd"/>
    </w:p>
    <w:p w14:paraId="475BD451" w14:textId="77777777" w:rsidR="007B1B54" w:rsidRDefault="007B1B54" w:rsidP="007B1B54">
      <w:pPr>
        <w:pStyle w:val="Default"/>
        <w:ind w:left="927"/>
        <w:jc w:val="both"/>
        <w:rPr>
          <w:b/>
          <w:color w:val="000000" w:themeColor="text1"/>
        </w:rPr>
      </w:pPr>
    </w:p>
    <w:tbl>
      <w:tblPr>
        <w:tblStyle w:val="Tablaconcuadrcula4-nfasis1111"/>
        <w:tblpPr w:leftFromText="141" w:rightFromText="141" w:vertAnchor="text" w:horzAnchor="margin" w:tblpX="250" w:tblpY="92"/>
        <w:tblW w:w="9309" w:type="dxa"/>
        <w:tblLook w:val="04A0" w:firstRow="1" w:lastRow="0" w:firstColumn="1" w:lastColumn="0" w:noHBand="0" w:noVBand="1"/>
      </w:tblPr>
      <w:tblGrid>
        <w:gridCol w:w="5031"/>
        <w:gridCol w:w="2326"/>
        <w:gridCol w:w="1952"/>
      </w:tblGrid>
      <w:tr w:rsidR="00754136" w:rsidRPr="007B1B54" w14:paraId="6B98FC47" w14:textId="77777777" w:rsidTr="008E1CA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1" w:type="dxa"/>
          </w:tcPr>
          <w:p w14:paraId="57FEE531" w14:textId="77777777" w:rsidR="00754136" w:rsidRPr="007B1B54" w:rsidRDefault="00754136" w:rsidP="008E1CA3">
            <w:pPr>
              <w:autoSpaceDE w:val="0"/>
              <w:autoSpaceDN w:val="0"/>
              <w:adjustRightInd w:val="0"/>
              <w:rPr>
                <w:rFonts w:eastAsiaTheme="minorHAnsi"/>
                <w:szCs w:val="24"/>
              </w:rPr>
            </w:pPr>
            <w:r w:rsidRPr="007B1B54">
              <w:rPr>
                <w:rFonts w:eastAsiaTheme="minorHAnsi"/>
                <w:szCs w:val="24"/>
              </w:rPr>
              <w:t xml:space="preserve">Nom </w:t>
            </w:r>
          </w:p>
        </w:tc>
        <w:tc>
          <w:tcPr>
            <w:tcW w:w="2326" w:type="dxa"/>
          </w:tcPr>
          <w:p w14:paraId="68AB7D9D" w14:textId="77777777" w:rsidR="00754136" w:rsidRPr="007B1B54" w:rsidRDefault="00754136" w:rsidP="008E1CA3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szCs w:val="24"/>
              </w:rPr>
            </w:pPr>
            <w:r>
              <w:rPr>
                <w:rFonts w:eastAsiaTheme="minorHAnsi"/>
                <w:szCs w:val="24"/>
              </w:rPr>
              <w:t>Sí/No</w:t>
            </w:r>
          </w:p>
        </w:tc>
        <w:tc>
          <w:tcPr>
            <w:tcW w:w="1952" w:type="dxa"/>
          </w:tcPr>
          <w:p w14:paraId="15FED0B2" w14:textId="77777777" w:rsidR="00754136" w:rsidRPr="007B1B54" w:rsidRDefault="00754136" w:rsidP="008E1CA3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szCs w:val="24"/>
              </w:rPr>
            </w:pPr>
            <w:r w:rsidRPr="007B1B54">
              <w:rPr>
                <w:rFonts w:eastAsiaTheme="minorHAnsi"/>
                <w:szCs w:val="24"/>
              </w:rPr>
              <w:t>Centre formatiu</w:t>
            </w:r>
          </w:p>
        </w:tc>
      </w:tr>
      <w:tr w:rsidR="00754136" w:rsidRPr="007B1B54" w14:paraId="291721DE" w14:textId="77777777" w:rsidTr="008E1C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1" w:type="dxa"/>
          </w:tcPr>
          <w:p w14:paraId="671311CC" w14:textId="773E9BC1" w:rsidR="00754136" w:rsidRPr="007B1B54" w:rsidRDefault="00754136" w:rsidP="008E1CA3">
            <w:pPr>
              <w:autoSpaceDE w:val="0"/>
              <w:autoSpaceDN w:val="0"/>
              <w:adjustRightInd w:val="0"/>
              <w:rPr>
                <w:rFonts w:eastAsiaTheme="minorHAnsi"/>
                <w:szCs w:val="24"/>
              </w:rPr>
            </w:pPr>
            <w:r w:rsidRPr="007B1B54">
              <w:rPr>
                <w:rFonts w:eastAsiaTheme="minorHAnsi"/>
                <w:szCs w:val="24"/>
              </w:rPr>
              <w:t>1.</w:t>
            </w:r>
            <w:r>
              <w:rPr>
                <w:rFonts w:eastAsiaTheme="minorHAnsi"/>
                <w:szCs w:val="24"/>
              </w:rPr>
              <w:t xml:space="preserve"> </w:t>
            </w:r>
            <w:r>
              <w:t xml:space="preserve"> </w:t>
            </w:r>
            <w:r w:rsidRPr="00754136">
              <w:rPr>
                <w:rFonts w:eastAsiaTheme="minorHAnsi"/>
                <w:szCs w:val="24"/>
              </w:rPr>
              <w:t>Sostenibilitat</w:t>
            </w:r>
          </w:p>
        </w:tc>
        <w:tc>
          <w:tcPr>
            <w:tcW w:w="2326" w:type="dxa"/>
          </w:tcPr>
          <w:p w14:paraId="619EAF6D" w14:textId="77777777" w:rsidR="00754136" w:rsidRPr="007B1B54" w:rsidRDefault="00754136" w:rsidP="008E1CA3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szCs w:val="24"/>
              </w:rPr>
            </w:pPr>
          </w:p>
        </w:tc>
        <w:tc>
          <w:tcPr>
            <w:tcW w:w="1952" w:type="dxa"/>
          </w:tcPr>
          <w:p w14:paraId="1FBCCD27" w14:textId="77777777" w:rsidR="00754136" w:rsidRPr="007B1B54" w:rsidRDefault="00754136" w:rsidP="008E1CA3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szCs w:val="24"/>
              </w:rPr>
            </w:pPr>
          </w:p>
        </w:tc>
      </w:tr>
      <w:tr w:rsidR="00754136" w:rsidRPr="007B1B54" w14:paraId="6728762F" w14:textId="77777777" w:rsidTr="008E1CA3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1" w:type="dxa"/>
          </w:tcPr>
          <w:p w14:paraId="777B0D2C" w14:textId="17FBCF02" w:rsidR="00754136" w:rsidRPr="007B1B54" w:rsidRDefault="00754136" w:rsidP="008E1CA3">
            <w:pPr>
              <w:autoSpaceDE w:val="0"/>
              <w:autoSpaceDN w:val="0"/>
              <w:adjustRightInd w:val="0"/>
              <w:rPr>
                <w:rFonts w:eastAsiaTheme="minorHAnsi"/>
                <w:szCs w:val="24"/>
              </w:rPr>
            </w:pPr>
            <w:r w:rsidRPr="007B1B54">
              <w:rPr>
                <w:rFonts w:eastAsiaTheme="minorHAnsi"/>
                <w:szCs w:val="24"/>
              </w:rPr>
              <w:t>2.</w:t>
            </w:r>
            <w:r>
              <w:rPr>
                <w:rFonts w:eastAsiaTheme="minorHAnsi"/>
                <w:szCs w:val="24"/>
              </w:rPr>
              <w:t xml:space="preserve"> </w:t>
            </w:r>
            <w:r>
              <w:t xml:space="preserve"> </w:t>
            </w:r>
            <w:r w:rsidRPr="00754136">
              <w:rPr>
                <w:rFonts w:eastAsiaTheme="minorHAnsi"/>
                <w:szCs w:val="24"/>
              </w:rPr>
              <w:t>Descarbonització</w:t>
            </w:r>
          </w:p>
        </w:tc>
        <w:tc>
          <w:tcPr>
            <w:tcW w:w="2326" w:type="dxa"/>
          </w:tcPr>
          <w:p w14:paraId="46B554C8" w14:textId="77777777" w:rsidR="00754136" w:rsidRPr="007B1B54" w:rsidRDefault="00754136" w:rsidP="008E1CA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szCs w:val="24"/>
              </w:rPr>
            </w:pPr>
          </w:p>
        </w:tc>
        <w:tc>
          <w:tcPr>
            <w:tcW w:w="1952" w:type="dxa"/>
          </w:tcPr>
          <w:p w14:paraId="358269FA" w14:textId="77777777" w:rsidR="00754136" w:rsidRPr="007B1B54" w:rsidRDefault="00754136" w:rsidP="008E1CA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szCs w:val="24"/>
              </w:rPr>
            </w:pPr>
          </w:p>
        </w:tc>
      </w:tr>
      <w:tr w:rsidR="00754136" w:rsidRPr="007B1B54" w14:paraId="2FB94041" w14:textId="77777777" w:rsidTr="008E1C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1" w:type="dxa"/>
          </w:tcPr>
          <w:p w14:paraId="164AC52A" w14:textId="548A3F74" w:rsidR="00754136" w:rsidRPr="007B1B54" w:rsidRDefault="00754136" w:rsidP="008E1CA3">
            <w:pPr>
              <w:autoSpaceDE w:val="0"/>
              <w:autoSpaceDN w:val="0"/>
              <w:adjustRightInd w:val="0"/>
              <w:rPr>
                <w:rFonts w:eastAsiaTheme="minorHAnsi"/>
                <w:szCs w:val="24"/>
              </w:rPr>
            </w:pPr>
            <w:r w:rsidRPr="007B1B54">
              <w:rPr>
                <w:rFonts w:eastAsiaTheme="minorHAnsi"/>
                <w:szCs w:val="24"/>
              </w:rPr>
              <w:t>3.</w:t>
            </w:r>
            <w:r>
              <w:rPr>
                <w:rFonts w:eastAsiaTheme="minorHAnsi"/>
                <w:szCs w:val="24"/>
              </w:rPr>
              <w:t xml:space="preserve"> </w:t>
            </w:r>
            <w:r>
              <w:t xml:space="preserve"> </w:t>
            </w:r>
            <w:r>
              <w:rPr>
                <w:rFonts w:eastAsiaTheme="minorHAnsi"/>
                <w:szCs w:val="24"/>
              </w:rPr>
              <w:t>Adaptació mediambiental</w:t>
            </w:r>
          </w:p>
        </w:tc>
        <w:tc>
          <w:tcPr>
            <w:tcW w:w="2326" w:type="dxa"/>
          </w:tcPr>
          <w:p w14:paraId="4D7A98CD" w14:textId="77777777" w:rsidR="00754136" w:rsidRPr="007B1B54" w:rsidRDefault="00754136" w:rsidP="008E1CA3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szCs w:val="24"/>
              </w:rPr>
            </w:pPr>
          </w:p>
        </w:tc>
        <w:tc>
          <w:tcPr>
            <w:tcW w:w="1952" w:type="dxa"/>
          </w:tcPr>
          <w:p w14:paraId="7344C151" w14:textId="77777777" w:rsidR="00754136" w:rsidRPr="007B1B54" w:rsidRDefault="00754136" w:rsidP="008E1CA3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szCs w:val="24"/>
              </w:rPr>
            </w:pPr>
          </w:p>
        </w:tc>
      </w:tr>
    </w:tbl>
    <w:p w14:paraId="0E69165D" w14:textId="77777777" w:rsidR="0048056F" w:rsidRPr="00B14BFB" w:rsidRDefault="0048056F" w:rsidP="0048056F">
      <w:pPr>
        <w:pStyle w:val="Prrafodelista"/>
        <w:rPr>
          <w:color w:val="000000" w:themeColor="text1"/>
        </w:rPr>
      </w:pPr>
    </w:p>
    <w:p w14:paraId="79EF7039" w14:textId="665BEA44" w:rsidR="00476335" w:rsidRDefault="00476335" w:rsidP="00476335">
      <w:pPr>
        <w:pStyle w:val="Default"/>
        <w:rPr>
          <w:color w:val="000000" w:themeColor="text1"/>
          <w:bdr w:val="single" w:sz="4" w:space="0" w:color="auto"/>
        </w:rPr>
      </w:pPr>
    </w:p>
    <w:p w14:paraId="2B67A68C" w14:textId="77777777" w:rsidR="002A7CB0" w:rsidRDefault="002A7CB0">
      <w:pPr>
        <w:rPr>
          <w:rFonts w:eastAsiaTheme="minorHAnsi"/>
          <w:b/>
          <w:color w:val="000000" w:themeColor="text1"/>
          <w:szCs w:val="24"/>
        </w:rPr>
      </w:pPr>
      <w:r>
        <w:rPr>
          <w:b/>
          <w:color w:val="000000" w:themeColor="text1"/>
        </w:rPr>
        <w:br w:type="page"/>
      </w:r>
    </w:p>
    <w:p w14:paraId="37FAA9BF" w14:textId="5525EFA6" w:rsidR="000729C2" w:rsidRDefault="002A7CB0" w:rsidP="002A7CB0">
      <w:pPr>
        <w:pStyle w:val="Default"/>
        <w:numPr>
          <w:ilvl w:val="0"/>
          <w:numId w:val="1"/>
        </w:numPr>
        <w:rPr>
          <w:b/>
          <w:color w:val="000000" w:themeColor="text1"/>
        </w:rPr>
      </w:pPr>
      <w:r w:rsidRPr="002A7CB0">
        <w:rPr>
          <w:b/>
          <w:color w:val="000000" w:themeColor="text1"/>
        </w:rPr>
        <w:lastRenderedPageBreak/>
        <w:t>Experiència de l’equip de treball</w:t>
      </w:r>
    </w:p>
    <w:p w14:paraId="3755C626" w14:textId="77777777" w:rsidR="002A7CB0" w:rsidRPr="00B14BFB" w:rsidRDefault="002A7CB0" w:rsidP="000729C2">
      <w:pPr>
        <w:pStyle w:val="Default"/>
        <w:ind w:left="360"/>
        <w:rPr>
          <w:color w:val="000000" w:themeColor="text1"/>
        </w:rPr>
      </w:pPr>
    </w:p>
    <w:p w14:paraId="6757B0AC" w14:textId="4692CB20" w:rsidR="00476335" w:rsidRDefault="002A7CB0" w:rsidP="002A7CB0">
      <w:pPr>
        <w:pStyle w:val="Default"/>
        <w:numPr>
          <w:ilvl w:val="1"/>
          <w:numId w:val="1"/>
        </w:numPr>
        <w:jc w:val="both"/>
        <w:rPr>
          <w:b/>
          <w:color w:val="000000" w:themeColor="text1"/>
        </w:rPr>
      </w:pPr>
      <w:r w:rsidRPr="002A7CB0">
        <w:rPr>
          <w:b/>
          <w:color w:val="000000" w:themeColor="text1"/>
        </w:rPr>
        <w:t>Experiència en execució d’assessoraments sobre els temes que s’especifiquen en el lot 1 del contracte, en els últims 5 anys:</w:t>
      </w:r>
    </w:p>
    <w:p w14:paraId="070DE129" w14:textId="0FE528D3" w:rsidR="000729C2" w:rsidRDefault="000729C2" w:rsidP="002A7CB0">
      <w:pPr>
        <w:pStyle w:val="Default"/>
        <w:jc w:val="both"/>
        <w:rPr>
          <w:b/>
          <w:color w:val="000000" w:themeColor="text1"/>
        </w:rPr>
      </w:pPr>
    </w:p>
    <w:tbl>
      <w:tblPr>
        <w:tblStyle w:val="Tablaconcuadrcula4-nfasis1112"/>
        <w:tblpPr w:leftFromText="141" w:rightFromText="141" w:vertAnchor="text" w:horzAnchor="page" w:tblpX="2956" w:tblpY="104"/>
        <w:tblW w:w="0" w:type="auto"/>
        <w:tblLook w:val="04A0" w:firstRow="1" w:lastRow="0" w:firstColumn="1" w:lastColumn="0" w:noHBand="0" w:noVBand="1"/>
      </w:tblPr>
      <w:tblGrid>
        <w:gridCol w:w="4821"/>
        <w:gridCol w:w="2142"/>
      </w:tblGrid>
      <w:tr w:rsidR="008B6959" w:rsidRPr="002A7CB0" w14:paraId="6937B162" w14:textId="77777777" w:rsidTr="008E1CA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1" w:type="dxa"/>
          </w:tcPr>
          <w:p w14:paraId="5A706120" w14:textId="77777777" w:rsidR="008B6959" w:rsidRPr="002A7CB0" w:rsidRDefault="008B6959" w:rsidP="008E1CA3">
            <w:pPr>
              <w:autoSpaceDE w:val="0"/>
              <w:autoSpaceDN w:val="0"/>
              <w:adjustRightInd w:val="0"/>
              <w:rPr>
                <w:rFonts w:eastAsiaTheme="minorHAnsi"/>
                <w:szCs w:val="24"/>
              </w:rPr>
            </w:pPr>
            <w:r w:rsidRPr="002A7CB0">
              <w:rPr>
                <w:rFonts w:eastAsiaTheme="minorHAnsi"/>
                <w:szCs w:val="24"/>
              </w:rPr>
              <w:t>Nom projecte</w:t>
            </w:r>
          </w:p>
        </w:tc>
        <w:tc>
          <w:tcPr>
            <w:tcW w:w="2142" w:type="dxa"/>
          </w:tcPr>
          <w:p w14:paraId="244AEB75" w14:textId="77777777" w:rsidR="008B6959" w:rsidRPr="002A7CB0" w:rsidRDefault="008B6959" w:rsidP="008E1CA3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szCs w:val="24"/>
              </w:rPr>
            </w:pPr>
            <w:proofErr w:type="spellStart"/>
            <w:r>
              <w:rPr>
                <w:rFonts w:eastAsiaTheme="minorHAnsi"/>
                <w:szCs w:val="24"/>
              </w:rPr>
              <w:t>Periode</w:t>
            </w:r>
            <w:proofErr w:type="spellEnd"/>
            <w:r>
              <w:rPr>
                <w:rFonts w:eastAsiaTheme="minorHAnsi"/>
                <w:szCs w:val="24"/>
              </w:rPr>
              <w:t xml:space="preserve"> (any</w:t>
            </w:r>
            <w:r w:rsidRPr="002A7CB0">
              <w:rPr>
                <w:rFonts w:eastAsiaTheme="minorHAnsi"/>
                <w:szCs w:val="24"/>
              </w:rPr>
              <w:t>)</w:t>
            </w:r>
          </w:p>
        </w:tc>
      </w:tr>
      <w:tr w:rsidR="008B6959" w:rsidRPr="002A7CB0" w14:paraId="305A0722" w14:textId="77777777" w:rsidTr="008E1C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1" w:type="dxa"/>
          </w:tcPr>
          <w:p w14:paraId="189CDA31" w14:textId="77777777" w:rsidR="008B6959" w:rsidRPr="002A7CB0" w:rsidRDefault="008B6959" w:rsidP="008E1CA3">
            <w:pPr>
              <w:autoSpaceDE w:val="0"/>
              <w:autoSpaceDN w:val="0"/>
              <w:adjustRightInd w:val="0"/>
              <w:rPr>
                <w:rFonts w:eastAsiaTheme="minorHAnsi"/>
                <w:szCs w:val="24"/>
              </w:rPr>
            </w:pPr>
            <w:r w:rsidRPr="002A7CB0">
              <w:rPr>
                <w:rFonts w:eastAsiaTheme="minorHAnsi"/>
                <w:szCs w:val="24"/>
              </w:rPr>
              <w:t>1.</w:t>
            </w:r>
          </w:p>
        </w:tc>
        <w:tc>
          <w:tcPr>
            <w:tcW w:w="2142" w:type="dxa"/>
          </w:tcPr>
          <w:p w14:paraId="546B3841" w14:textId="77777777" w:rsidR="008B6959" w:rsidRPr="002A7CB0" w:rsidRDefault="008B6959" w:rsidP="008E1CA3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szCs w:val="24"/>
              </w:rPr>
            </w:pPr>
          </w:p>
        </w:tc>
      </w:tr>
      <w:tr w:rsidR="008B6959" w:rsidRPr="002A7CB0" w14:paraId="69D088F0" w14:textId="77777777" w:rsidTr="008E1CA3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1" w:type="dxa"/>
          </w:tcPr>
          <w:p w14:paraId="08D05DF3" w14:textId="77777777" w:rsidR="008B6959" w:rsidRPr="002A7CB0" w:rsidRDefault="008B6959" w:rsidP="008E1CA3">
            <w:pPr>
              <w:autoSpaceDE w:val="0"/>
              <w:autoSpaceDN w:val="0"/>
              <w:adjustRightInd w:val="0"/>
              <w:rPr>
                <w:rFonts w:eastAsiaTheme="minorHAnsi"/>
                <w:szCs w:val="24"/>
              </w:rPr>
            </w:pPr>
            <w:r w:rsidRPr="002A7CB0">
              <w:rPr>
                <w:rFonts w:eastAsiaTheme="minorHAnsi"/>
                <w:szCs w:val="24"/>
              </w:rPr>
              <w:t>2.</w:t>
            </w:r>
          </w:p>
        </w:tc>
        <w:tc>
          <w:tcPr>
            <w:tcW w:w="2142" w:type="dxa"/>
          </w:tcPr>
          <w:p w14:paraId="3CB0E867" w14:textId="77777777" w:rsidR="008B6959" w:rsidRPr="002A7CB0" w:rsidRDefault="008B6959" w:rsidP="008E1CA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szCs w:val="24"/>
              </w:rPr>
            </w:pPr>
          </w:p>
        </w:tc>
      </w:tr>
      <w:tr w:rsidR="008B6959" w:rsidRPr="002A7CB0" w14:paraId="3C0ADB62" w14:textId="77777777" w:rsidTr="008E1C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1" w:type="dxa"/>
          </w:tcPr>
          <w:p w14:paraId="00225102" w14:textId="77777777" w:rsidR="008B6959" w:rsidRPr="002A7CB0" w:rsidRDefault="008B6959" w:rsidP="008E1CA3">
            <w:pPr>
              <w:autoSpaceDE w:val="0"/>
              <w:autoSpaceDN w:val="0"/>
              <w:adjustRightInd w:val="0"/>
              <w:rPr>
                <w:rFonts w:eastAsiaTheme="minorHAnsi"/>
                <w:szCs w:val="24"/>
              </w:rPr>
            </w:pPr>
            <w:r w:rsidRPr="002A7CB0">
              <w:rPr>
                <w:rFonts w:eastAsiaTheme="minorHAnsi"/>
                <w:szCs w:val="24"/>
              </w:rPr>
              <w:t>3.</w:t>
            </w:r>
          </w:p>
        </w:tc>
        <w:tc>
          <w:tcPr>
            <w:tcW w:w="2142" w:type="dxa"/>
          </w:tcPr>
          <w:p w14:paraId="3F8A69D5" w14:textId="77777777" w:rsidR="008B6959" w:rsidRPr="002A7CB0" w:rsidRDefault="008B6959" w:rsidP="008E1CA3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szCs w:val="24"/>
              </w:rPr>
            </w:pPr>
          </w:p>
        </w:tc>
      </w:tr>
    </w:tbl>
    <w:p w14:paraId="7C013AAE" w14:textId="6363508D" w:rsidR="002A7CB0" w:rsidRDefault="002A7CB0" w:rsidP="000729C2">
      <w:pPr>
        <w:pStyle w:val="Default"/>
        <w:ind w:left="1440"/>
        <w:jc w:val="both"/>
        <w:rPr>
          <w:b/>
          <w:color w:val="000000" w:themeColor="text1"/>
        </w:rPr>
      </w:pPr>
    </w:p>
    <w:p w14:paraId="74161ADE" w14:textId="25C91612" w:rsidR="002A7CB0" w:rsidRDefault="002A7CB0" w:rsidP="000729C2">
      <w:pPr>
        <w:pStyle w:val="Default"/>
        <w:ind w:left="1440"/>
        <w:jc w:val="both"/>
        <w:rPr>
          <w:b/>
          <w:color w:val="000000" w:themeColor="text1"/>
        </w:rPr>
      </w:pPr>
    </w:p>
    <w:p w14:paraId="2E608A88" w14:textId="57A50DDF" w:rsidR="002A7CB0" w:rsidRDefault="002A7CB0" w:rsidP="000729C2">
      <w:pPr>
        <w:pStyle w:val="Default"/>
        <w:ind w:left="1440"/>
        <w:jc w:val="both"/>
        <w:rPr>
          <w:b/>
          <w:color w:val="000000" w:themeColor="text1"/>
        </w:rPr>
      </w:pPr>
    </w:p>
    <w:p w14:paraId="72120305" w14:textId="59CBE79F" w:rsidR="002A7CB0" w:rsidRDefault="002A7CB0" w:rsidP="000729C2">
      <w:pPr>
        <w:pStyle w:val="Default"/>
        <w:ind w:left="1440"/>
        <w:jc w:val="both"/>
        <w:rPr>
          <w:b/>
          <w:color w:val="000000" w:themeColor="text1"/>
        </w:rPr>
      </w:pPr>
    </w:p>
    <w:p w14:paraId="7E81A6AF" w14:textId="2B78C540" w:rsidR="002A7CB0" w:rsidRDefault="002A7CB0" w:rsidP="000729C2">
      <w:pPr>
        <w:pStyle w:val="Default"/>
        <w:ind w:left="1440"/>
        <w:jc w:val="both"/>
        <w:rPr>
          <w:b/>
          <w:color w:val="000000" w:themeColor="text1"/>
        </w:rPr>
      </w:pPr>
    </w:p>
    <w:p w14:paraId="5333ED8F" w14:textId="1B694C9A" w:rsidR="002A7CB0" w:rsidRDefault="002A7CB0" w:rsidP="000729C2">
      <w:pPr>
        <w:pStyle w:val="Default"/>
        <w:ind w:left="1440"/>
        <w:jc w:val="both"/>
        <w:rPr>
          <w:b/>
          <w:color w:val="000000" w:themeColor="text1"/>
        </w:rPr>
      </w:pPr>
    </w:p>
    <w:p w14:paraId="31AC788D" w14:textId="6490B9E8" w:rsidR="002A7CB0" w:rsidRDefault="002A7CB0" w:rsidP="000729C2">
      <w:pPr>
        <w:pStyle w:val="Default"/>
        <w:ind w:left="1440"/>
        <w:jc w:val="both"/>
        <w:rPr>
          <w:b/>
          <w:color w:val="000000" w:themeColor="text1"/>
        </w:rPr>
      </w:pPr>
    </w:p>
    <w:p w14:paraId="1F38E04F" w14:textId="77777777" w:rsidR="002A7CB0" w:rsidRDefault="002A7CB0" w:rsidP="000729C2">
      <w:pPr>
        <w:pStyle w:val="Default"/>
        <w:ind w:left="1440"/>
        <w:jc w:val="both"/>
        <w:rPr>
          <w:b/>
          <w:color w:val="000000" w:themeColor="text1"/>
        </w:rPr>
      </w:pPr>
    </w:p>
    <w:p w14:paraId="47F435FB" w14:textId="3912D4AA" w:rsidR="002A7CB0" w:rsidRPr="002A7CB0" w:rsidRDefault="002A7CB0" w:rsidP="002A7CB0">
      <w:pPr>
        <w:pStyle w:val="Default"/>
        <w:numPr>
          <w:ilvl w:val="1"/>
          <w:numId w:val="1"/>
        </w:numPr>
        <w:jc w:val="both"/>
        <w:rPr>
          <w:b/>
          <w:color w:val="000000" w:themeColor="text1"/>
        </w:rPr>
      </w:pPr>
      <w:r w:rsidRPr="002A7CB0">
        <w:rPr>
          <w:b/>
          <w:color w:val="000000" w:themeColor="text1"/>
        </w:rPr>
        <w:t>Experiència de l’equip de treball en l’execució de</w:t>
      </w:r>
      <w:r>
        <w:rPr>
          <w:b/>
          <w:color w:val="000000" w:themeColor="text1"/>
        </w:rPr>
        <w:t xml:space="preserve"> </w:t>
      </w:r>
      <w:r w:rsidRPr="002A7CB0">
        <w:rPr>
          <w:b/>
          <w:color w:val="000000" w:themeColor="text1"/>
        </w:rPr>
        <w:t>programes públics o de col·laboració publico-privada que</w:t>
      </w:r>
      <w:r>
        <w:rPr>
          <w:b/>
          <w:color w:val="000000" w:themeColor="text1"/>
        </w:rPr>
        <w:t xml:space="preserve"> </w:t>
      </w:r>
      <w:r w:rsidRPr="002A7CB0">
        <w:rPr>
          <w:b/>
          <w:color w:val="000000" w:themeColor="text1"/>
        </w:rPr>
        <w:t xml:space="preserve">incorporin accions de sostenibilitat i medi ambient per empreses industrials els últims 7 anys. </w:t>
      </w:r>
    </w:p>
    <w:p w14:paraId="01EC1C97" w14:textId="6ED84EE1" w:rsidR="002A7CB0" w:rsidRDefault="002A7CB0" w:rsidP="002A7CB0">
      <w:pPr>
        <w:pStyle w:val="Default"/>
        <w:jc w:val="both"/>
        <w:rPr>
          <w:b/>
          <w:color w:val="000000" w:themeColor="text1"/>
        </w:rPr>
      </w:pPr>
    </w:p>
    <w:p w14:paraId="7B56F583" w14:textId="4232DF73" w:rsidR="002A7CB0" w:rsidRDefault="002A7CB0" w:rsidP="002A7CB0">
      <w:pPr>
        <w:pStyle w:val="Default"/>
        <w:jc w:val="both"/>
        <w:rPr>
          <w:b/>
          <w:color w:val="000000" w:themeColor="text1"/>
        </w:rPr>
      </w:pPr>
    </w:p>
    <w:tbl>
      <w:tblPr>
        <w:tblStyle w:val="Tablaconcuadrcula4-nfasis1112"/>
        <w:tblpPr w:leftFromText="141" w:rightFromText="141" w:vertAnchor="text" w:horzAnchor="page" w:tblpX="3016" w:tblpY="92"/>
        <w:tblW w:w="0" w:type="auto"/>
        <w:tblLook w:val="04A0" w:firstRow="1" w:lastRow="0" w:firstColumn="1" w:lastColumn="0" w:noHBand="0" w:noVBand="1"/>
      </w:tblPr>
      <w:tblGrid>
        <w:gridCol w:w="4639"/>
        <w:gridCol w:w="2049"/>
      </w:tblGrid>
      <w:tr w:rsidR="00A57544" w:rsidRPr="002A7CB0" w14:paraId="755E8F1A" w14:textId="77777777" w:rsidTr="008E1CA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39" w:type="dxa"/>
          </w:tcPr>
          <w:p w14:paraId="537FA509" w14:textId="77777777" w:rsidR="00A57544" w:rsidRPr="002A7CB0" w:rsidRDefault="00A57544" w:rsidP="008E1CA3">
            <w:pPr>
              <w:autoSpaceDE w:val="0"/>
              <w:autoSpaceDN w:val="0"/>
              <w:adjustRightInd w:val="0"/>
              <w:rPr>
                <w:rFonts w:eastAsiaTheme="minorHAnsi"/>
                <w:szCs w:val="24"/>
              </w:rPr>
            </w:pPr>
            <w:r w:rsidRPr="002A7CB0">
              <w:rPr>
                <w:rFonts w:eastAsiaTheme="minorHAnsi"/>
                <w:szCs w:val="24"/>
              </w:rPr>
              <w:t xml:space="preserve">Nom </w:t>
            </w:r>
            <w:r>
              <w:rPr>
                <w:rFonts w:eastAsiaTheme="minorHAnsi"/>
                <w:szCs w:val="24"/>
              </w:rPr>
              <w:t xml:space="preserve">programa públic i/o </w:t>
            </w:r>
            <w:proofErr w:type="spellStart"/>
            <w:r>
              <w:rPr>
                <w:rFonts w:eastAsiaTheme="minorHAnsi"/>
                <w:szCs w:val="24"/>
              </w:rPr>
              <w:t>publicoprivat</w:t>
            </w:r>
            <w:proofErr w:type="spellEnd"/>
          </w:p>
        </w:tc>
        <w:tc>
          <w:tcPr>
            <w:tcW w:w="2049" w:type="dxa"/>
          </w:tcPr>
          <w:p w14:paraId="62EB3BB6" w14:textId="77777777" w:rsidR="00A57544" w:rsidRPr="002A7CB0" w:rsidRDefault="00A57544" w:rsidP="008E1CA3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szCs w:val="24"/>
              </w:rPr>
            </w:pPr>
            <w:proofErr w:type="spellStart"/>
            <w:r w:rsidRPr="002A7CB0">
              <w:rPr>
                <w:rFonts w:eastAsiaTheme="minorHAnsi"/>
                <w:szCs w:val="24"/>
              </w:rPr>
              <w:t>Periode</w:t>
            </w:r>
            <w:proofErr w:type="spellEnd"/>
            <w:r w:rsidRPr="002A7CB0">
              <w:rPr>
                <w:rFonts w:eastAsiaTheme="minorHAnsi"/>
                <w:szCs w:val="24"/>
              </w:rPr>
              <w:t xml:space="preserve"> (any</w:t>
            </w:r>
            <w:r>
              <w:rPr>
                <w:rFonts w:eastAsiaTheme="minorHAnsi"/>
                <w:szCs w:val="24"/>
              </w:rPr>
              <w:t>)</w:t>
            </w:r>
          </w:p>
        </w:tc>
      </w:tr>
      <w:tr w:rsidR="00A57544" w:rsidRPr="002A7CB0" w14:paraId="573D0ECA" w14:textId="77777777" w:rsidTr="008E1C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39" w:type="dxa"/>
          </w:tcPr>
          <w:p w14:paraId="47A4DE6B" w14:textId="77777777" w:rsidR="00A57544" w:rsidRPr="002A7CB0" w:rsidRDefault="00A57544" w:rsidP="008E1CA3">
            <w:pPr>
              <w:autoSpaceDE w:val="0"/>
              <w:autoSpaceDN w:val="0"/>
              <w:adjustRightInd w:val="0"/>
              <w:rPr>
                <w:rFonts w:eastAsiaTheme="minorHAnsi"/>
                <w:szCs w:val="24"/>
              </w:rPr>
            </w:pPr>
            <w:r w:rsidRPr="002A7CB0">
              <w:rPr>
                <w:rFonts w:eastAsiaTheme="minorHAnsi"/>
                <w:szCs w:val="24"/>
              </w:rPr>
              <w:t>1.</w:t>
            </w:r>
          </w:p>
        </w:tc>
        <w:tc>
          <w:tcPr>
            <w:tcW w:w="2049" w:type="dxa"/>
          </w:tcPr>
          <w:p w14:paraId="1AF58005" w14:textId="77777777" w:rsidR="00A57544" w:rsidRPr="002A7CB0" w:rsidRDefault="00A57544" w:rsidP="008E1CA3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szCs w:val="24"/>
              </w:rPr>
            </w:pPr>
          </w:p>
        </w:tc>
      </w:tr>
      <w:tr w:rsidR="00A57544" w:rsidRPr="002A7CB0" w14:paraId="6DA88E7A" w14:textId="77777777" w:rsidTr="008E1CA3">
        <w:trPr>
          <w:trHeight w:val="1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39" w:type="dxa"/>
          </w:tcPr>
          <w:p w14:paraId="5C6D4674" w14:textId="77777777" w:rsidR="00A57544" w:rsidRPr="002A7CB0" w:rsidRDefault="00A57544" w:rsidP="008E1CA3">
            <w:pPr>
              <w:autoSpaceDE w:val="0"/>
              <w:autoSpaceDN w:val="0"/>
              <w:adjustRightInd w:val="0"/>
              <w:rPr>
                <w:rFonts w:eastAsiaTheme="minorHAnsi"/>
                <w:szCs w:val="24"/>
              </w:rPr>
            </w:pPr>
            <w:r w:rsidRPr="002A7CB0">
              <w:rPr>
                <w:rFonts w:eastAsiaTheme="minorHAnsi"/>
                <w:szCs w:val="24"/>
              </w:rPr>
              <w:t>2.</w:t>
            </w:r>
          </w:p>
        </w:tc>
        <w:tc>
          <w:tcPr>
            <w:tcW w:w="2049" w:type="dxa"/>
          </w:tcPr>
          <w:p w14:paraId="6734BFA2" w14:textId="77777777" w:rsidR="00A57544" w:rsidRPr="002A7CB0" w:rsidRDefault="00A57544" w:rsidP="008E1CA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szCs w:val="24"/>
              </w:rPr>
            </w:pPr>
          </w:p>
        </w:tc>
      </w:tr>
      <w:tr w:rsidR="00A57544" w:rsidRPr="002A7CB0" w14:paraId="532FF312" w14:textId="77777777" w:rsidTr="008E1C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39" w:type="dxa"/>
          </w:tcPr>
          <w:p w14:paraId="766EDC59" w14:textId="77777777" w:rsidR="00A57544" w:rsidRPr="002A7CB0" w:rsidRDefault="00A57544" w:rsidP="008E1CA3">
            <w:pPr>
              <w:autoSpaceDE w:val="0"/>
              <w:autoSpaceDN w:val="0"/>
              <w:adjustRightInd w:val="0"/>
              <w:rPr>
                <w:rFonts w:eastAsiaTheme="minorHAnsi"/>
                <w:szCs w:val="24"/>
              </w:rPr>
            </w:pPr>
            <w:r w:rsidRPr="002A7CB0">
              <w:rPr>
                <w:rFonts w:eastAsiaTheme="minorHAnsi"/>
                <w:szCs w:val="24"/>
              </w:rPr>
              <w:t>3.</w:t>
            </w:r>
          </w:p>
        </w:tc>
        <w:tc>
          <w:tcPr>
            <w:tcW w:w="2049" w:type="dxa"/>
          </w:tcPr>
          <w:p w14:paraId="16083041" w14:textId="77777777" w:rsidR="00A57544" w:rsidRPr="002A7CB0" w:rsidRDefault="00A57544" w:rsidP="008E1CA3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szCs w:val="24"/>
              </w:rPr>
            </w:pPr>
          </w:p>
        </w:tc>
      </w:tr>
    </w:tbl>
    <w:p w14:paraId="34B310C0" w14:textId="5D10BB29" w:rsidR="002A7CB0" w:rsidRDefault="002A7CB0" w:rsidP="002A7CB0">
      <w:pPr>
        <w:pStyle w:val="Default"/>
        <w:jc w:val="both"/>
        <w:rPr>
          <w:b/>
          <w:color w:val="000000" w:themeColor="text1"/>
        </w:rPr>
      </w:pPr>
    </w:p>
    <w:p w14:paraId="65E8F466" w14:textId="77777777" w:rsidR="002A7CB0" w:rsidRDefault="002A7CB0" w:rsidP="002A7CB0">
      <w:pPr>
        <w:pStyle w:val="Default"/>
        <w:jc w:val="both"/>
        <w:rPr>
          <w:b/>
          <w:color w:val="000000" w:themeColor="text1"/>
        </w:rPr>
      </w:pPr>
    </w:p>
    <w:p w14:paraId="1DE3DC78" w14:textId="77777777" w:rsidR="002A7CB0" w:rsidRPr="000729C2" w:rsidRDefault="002A7CB0" w:rsidP="000729C2">
      <w:pPr>
        <w:pStyle w:val="Default"/>
        <w:ind w:left="1440"/>
        <w:jc w:val="both"/>
        <w:rPr>
          <w:b/>
          <w:color w:val="000000" w:themeColor="text1"/>
        </w:rPr>
      </w:pPr>
    </w:p>
    <w:p w14:paraId="6AF8908A" w14:textId="77777777" w:rsidR="002A7CB0" w:rsidRDefault="002A7CB0" w:rsidP="002A7CB0">
      <w:pPr>
        <w:pStyle w:val="Default"/>
        <w:ind w:left="927"/>
        <w:jc w:val="both"/>
        <w:rPr>
          <w:b/>
          <w:color w:val="000000" w:themeColor="text1"/>
        </w:rPr>
      </w:pPr>
    </w:p>
    <w:p w14:paraId="5C4FDA68" w14:textId="77777777" w:rsidR="002A7CB0" w:rsidRDefault="002A7CB0" w:rsidP="002A7CB0">
      <w:pPr>
        <w:pStyle w:val="Default"/>
        <w:ind w:left="927"/>
        <w:jc w:val="both"/>
        <w:rPr>
          <w:b/>
          <w:color w:val="000000" w:themeColor="text1"/>
        </w:rPr>
      </w:pPr>
    </w:p>
    <w:p w14:paraId="1F896B34" w14:textId="77777777" w:rsidR="002A7CB0" w:rsidRDefault="002A7CB0" w:rsidP="002A7CB0">
      <w:pPr>
        <w:pStyle w:val="Default"/>
        <w:ind w:left="927"/>
        <w:jc w:val="both"/>
        <w:rPr>
          <w:b/>
          <w:color w:val="000000" w:themeColor="text1"/>
        </w:rPr>
      </w:pPr>
    </w:p>
    <w:p w14:paraId="02991F99" w14:textId="632511D0" w:rsidR="00B0271B" w:rsidRDefault="00B0271B" w:rsidP="002A7CB0">
      <w:pPr>
        <w:pStyle w:val="Default"/>
        <w:jc w:val="both"/>
        <w:rPr>
          <w:b/>
          <w:color w:val="000000" w:themeColor="text1"/>
        </w:rPr>
      </w:pPr>
    </w:p>
    <w:p w14:paraId="5B006C07" w14:textId="791A537A" w:rsidR="00E71533" w:rsidRPr="00B14BFB" w:rsidRDefault="00E71533" w:rsidP="00E41483">
      <w:pPr>
        <w:rPr>
          <w:b/>
          <w:color w:val="000000" w:themeColor="text1"/>
          <w:szCs w:val="24"/>
        </w:rPr>
      </w:pPr>
    </w:p>
    <w:p w14:paraId="7FBD80D1" w14:textId="34B42F4B" w:rsidR="00476335" w:rsidRDefault="00E41483" w:rsidP="00BE7135">
      <w:pPr>
        <w:jc w:val="center"/>
        <w:rPr>
          <w:rFonts w:eastAsiaTheme="majorEastAsia"/>
          <w:b/>
          <w:bCs/>
          <w:color w:val="1F497D" w:themeColor="text2"/>
          <w:szCs w:val="24"/>
          <w:lang w:eastAsia="es-ES"/>
        </w:rPr>
      </w:pPr>
      <w:r w:rsidRPr="00B14BFB">
        <w:rPr>
          <w:b/>
          <w:color w:val="000000" w:themeColor="text1"/>
          <w:szCs w:val="24"/>
        </w:rPr>
        <w:t>SIGNAR ELECTRÒNICAMENT”</w:t>
      </w:r>
      <w:bookmarkEnd w:id="0"/>
      <w:bookmarkEnd w:id="1"/>
      <w:bookmarkEnd w:id="2"/>
      <w:r w:rsidR="004B5A3F">
        <w:rPr>
          <w:rFonts w:eastAsiaTheme="majorEastAsia"/>
          <w:szCs w:val="24"/>
          <w:lang w:eastAsia="es-ES"/>
        </w:rPr>
        <w:tab/>
      </w:r>
    </w:p>
    <w:sectPr w:rsidR="00476335" w:rsidSect="00CC74E8">
      <w:footerReference w:type="even" r:id="rId8"/>
      <w:footerReference w:type="default" r:id="rId9"/>
      <w:pgSz w:w="11906" w:h="16838" w:code="9"/>
      <w:pgMar w:top="2268" w:right="1134" w:bottom="1134" w:left="1701" w:header="357" w:footer="4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4483EE" w14:textId="77777777" w:rsidR="0076157B" w:rsidRDefault="0076157B" w:rsidP="00F9349B">
      <w:r>
        <w:separator/>
      </w:r>
    </w:p>
  </w:endnote>
  <w:endnote w:type="continuationSeparator" w:id="0">
    <w:p w14:paraId="774C15C8" w14:textId="77777777" w:rsidR="0076157B" w:rsidRDefault="0076157B" w:rsidP="00F934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utch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  <w:szCs w:val="18"/>
      </w:rPr>
      <w:id w:val="462077469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-1110113518"/>
          <w:docPartObj>
            <w:docPartGallery w:val="Page Numbers (Top of Page)"/>
            <w:docPartUnique/>
          </w:docPartObj>
        </w:sdtPr>
        <w:sdtEndPr/>
        <w:sdtContent>
          <w:p w14:paraId="78D9930C" w14:textId="6A7CEF68" w:rsidR="0076157B" w:rsidRPr="003F5DDC" w:rsidRDefault="0076157B" w:rsidP="007E7BDC">
            <w:pPr>
              <w:pStyle w:val="Piedepgina"/>
              <w:tabs>
                <w:tab w:val="clear" w:pos="4252"/>
                <w:tab w:val="clear" w:pos="8504"/>
                <w:tab w:val="right" w:pos="9072"/>
              </w:tabs>
              <w:jc w:val="center"/>
              <w:rPr>
                <w:sz w:val="18"/>
                <w:szCs w:val="18"/>
              </w:rPr>
            </w:pPr>
            <w:r w:rsidRPr="003F5DDC">
              <w:rPr>
                <w:sz w:val="18"/>
                <w:szCs w:val="18"/>
              </w:rPr>
              <w:tab/>
              <w:t xml:space="preserve">Pàgina </w:t>
            </w:r>
            <w:r w:rsidRPr="003F5DDC">
              <w:rPr>
                <w:b/>
                <w:bCs/>
                <w:sz w:val="18"/>
                <w:szCs w:val="18"/>
              </w:rPr>
              <w:fldChar w:fldCharType="begin"/>
            </w:r>
            <w:r w:rsidRPr="003F5DDC">
              <w:rPr>
                <w:b/>
                <w:bCs/>
                <w:sz w:val="18"/>
                <w:szCs w:val="18"/>
              </w:rPr>
              <w:instrText>PAGE</w:instrText>
            </w:r>
            <w:r w:rsidRPr="003F5DDC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40</w:t>
            </w:r>
            <w:r w:rsidRPr="003F5DDC">
              <w:rPr>
                <w:b/>
                <w:bCs/>
                <w:sz w:val="18"/>
                <w:szCs w:val="18"/>
              </w:rPr>
              <w:fldChar w:fldCharType="end"/>
            </w:r>
            <w:r w:rsidRPr="003F5DDC">
              <w:rPr>
                <w:sz w:val="18"/>
                <w:szCs w:val="18"/>
              </w:rPr>
              <w:t xml:space="preserve"> de </w:t>
            </w:r>
            <w:r w:rsidRPr="003F5DDC">
              <w:rPr>
                <w:b/>
                <w:bCs/>
                <w:sz w:val="18"/>
                <w:szCs w:val="18"/>
              </w:rPr>
              <w:fldChar w:fldCharType="begin"/>
            </w:r>
            <w:r w:rsidRPr="003F5DDC">
              <w:rPr>
                <w:b/>
                <w:bCs/>
                <w:sz w:val="18"/>
                <w:szCs w:val="18"/>
              </w:rPr>
              <w:instrText>NUMPAGES</w:instrText>
            </w:r>
            <w:r w:rsidRPr="003F5DDC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65</w:t>
            </w:r>
            <w:r w:rsidRPr="003F5DDC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4DEB37FB" w14:textId="77777777" w:rsidR="0076157B" w:rsidRDefault="0076157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AB160" w14:textId="12A97262" w:rsidR="0076157B" w:rsidRDefault="0076157B">
    <w:pPr>
      <w:tabs>
        <w:tab w:val="center" w:pos="4550"/>
        <w:tab w:val="left" w:pos="5818"/>
      </w:tabs>
      <w:ind w:right="260"/>
      <w:jc w:val="right"/>
      <w:rPr>
        <w:color w:val="0F243E" w:themeColor="text2" w:themeShade="80"/>
        <w:sz w:val="12"/>
        <w:szCs w:val="12"/>
      </w:rPr>
    </w:pPr>
  </w:p>
  <w:p w14:paraId="0995DE3D" w14:textId="77777777" w:rsidR="00BE7135" w:rsidRPr="00790AE0" w:rsidRDefault="00BE7135">
    <w:pPr>
      <w:tabs>
        <w:tab w:val="center" w:pos="4550"/>
        <w:tab w:val="left" w:pos="5818"/>
      </w:tabs>
      <w:ind w:right="260"/>
      <w:jc w:val="right"/>
      <w:rPr>
        <w:color w:val="0F243E" w:themeColor="text2" w:themeShade="80"/>
        <w:sz w:val="12"/>
        <w:szCs w:val="12"/>
      </w:rPr>
    </w:pPr>
  </w:p>
  <w:p w14:paraId="7AE10D27" w14:textId="77777777" w:rsidR="0076157B" w:rsidRPr="00CC74E8" w:rsidRDefault="0076157B" w:rsidP="00CC74E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8A26DB" w14:textId="77777777" w:rsidR="0076157B" w:rsidRDefault="0076157B" w:rsidP="00F9349B">
      <w:r>
        <w:separator/>
      </w:r>
    </w:p>
  </w:footnote>
  <w:footnote w:type="continuationSeparator" w:id="0">
    <w:p w14:paraId="7B1B64FE" w14:textId="77777777" w:rsidR="0076157B" w:rsidRDefault="0076157B" w:rsidP="00F934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24A4B"/>
    <w:multiLevelType w:val="multilevel"/>
    <w:tmpl w:val="D4C2D86E"/>
    <w:lvl w:ilvl="0">
      <w:numFmt w:val="bullet"/>
      <w:lvlText w:val="-"/>
      <w:lvlJc w:val="left"/>
      <w:pPr>
        <w:ind w:left="1287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919" w:hanging="360"/>
      </w:pPr>
      <w:rPr>
        <w:rFonts w:ascii="Courier New" w:eastAsia="Courier New" w:hAnsi="Courier New" w:cs="Courier New"/>
        <w:sz w:val="22"/>
        <w:szCs w:val="22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3DF31CF"/>
    <w:multiLevelType w:val="hybridMultilevel"/>
    <w:tmpl w:val="081ECB96"/>
    <w:lvl w:ilvl="0" w:tplc="C03EBF7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244061" w:themeColor="accent1" w:themeShade="80"/>
      </w:rPr>
    </w:lvl>
    <w:lvl w:ilvl="1" w:tplc="6130CEEE">
      <w:start w:val="1"/>
      <w:numFmt w:val="lowerLetter"/>
      <w:lvlText w:val="%2)"/>
      <w:lvlJc w:val="left"/>
      <w:pPr>
        <w:ind w:left="644" w:hanging="360"/>
      </w:pPr>
      <w:rPr>
        <w:rFonts w:hint="default"/>
      </w:rPr>
    </w:lvl>
    <w:lvl w:ilvl="2" w:tplc="BA027FCE">
      <w:numFmt w:val="bullet"/>
      <w:lvlText w:val="•"/>
      <w:lvlJc w:val="left"/>
      <w:pPr>
        <w:ind w:left="2685" w:hanging="705"/>
      </w:pPr>
      <w:rPr>
        <w:rFonts w:ascii="Arial" w:eastAsia="Calibri" w:hAnsi="Arial" w:cs="Arial" w:hint="default"/>
      </w:r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B6716C"/>
    <w:multiLevelType w:val="multilevel"/>
    <w:tmpl w:val="80BAC2A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E9095E"/>
    <w:multiLevelType w:val="multilevel"/>
    <w:tmpl w:val="6F241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6D6C87"/>
    <w:multiLevelType w:val="hybridMultilevel"/>
    <w:tmpl w:val="25C2E422"/>
    <w:lvl w:ilvl="0" w:tplc="15000428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7E4D94"/>
    <w:multiLevelType w:val="multilevel"/>
    <w:tmpl w:val="F2401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CB063C3"/>
    <w:multiLevelType w:val="hybridMultilevel"/>
    <w:tmpl w:val="E522DA7E"/>
    <w:lvl w:ilvl="0" w:tplc="15000428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031A4E"/>
    <w:multiLevelType w:val="multilevel"/>
    <w:tmpl w:val="C2745FFE"/>
    <w:styleLink w:val="WWNum40"/>
    <w:lvl w:ilvl="0">
      <w:numFmt w:val="bullet"/>
      <w:lvlText w:val="-"/>
      <w:lvlJc w:val="left"/>
      <w:rPr>
        <w:rFonts w:ascii="Arial" w:hAnsi="Arial" w:cs="Arial"/>
      </w:rPr>
    </w:lvl>
    <w:lvl w:ilvl="1">
      <w:numFmt w:val="bullet"/>
      <w:lvlText w:val="-"/>
      <w:lvlJc w:val="left"/>
      <w:rPr>
        <w:rFonts w:ascii="Arial" w:eastAsia="Arial" w:hAnsi="Arial" w:cs="Arial"/>
        <w:color w:val="00000A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8" w15:restartNumberingAfterBreak="0">
    <w:nsid w:val="0F031F7C"/>
    <w:multiLevelType w:val="hybridMultilevel"/>
    <w:tmpl w:val="3EC43EE2"/>
    <w:lvl w:ilvl="0" w:tplc="FF8C3FF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C671BC"/>
    <w:multiLevelType w:val="multilevel"/>
    <w:tmpl w:val="FD9285B0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1B387429"/>
    <w:multiLevelType w:val="hybridMultilevel"/>
    <w:tmpl w:val="0E4241E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B97F71"/>
    <w:multiLevelType w:val="hybridMultilevel"/>
    <w:tmpl w:val="A8986BC4"/>
    <w:lvl w:ilvl="0" w:tplc="18F4A8D6">
      <w:start w:val="1"/>
      <w:numFmt w:val="bullet"/>
      <w:lvlText w:val="-"/>
      <w:lvlJc w:val="left"/>
      <w:pPr>
        <w:ind w:left="502" w:hanging="360"/>
      </w:pPr>
      <w:rPr>
        <w:rFonts w:ascii="Arial" w:eastAsia="Times New Roman" w:hAnsi="Arial" w:cs="Arial" w:hint="default"/>
      </w:rPr>
    </w:lvl>
    <w:lvl w:ilvl="1" w:tplc="04030003">
      <w:start w:val="1"/>
      <w:numFmt w:val="bullet"/>
      <w:lvlText w:val="o"/>
      <w:lvlJc w:val="left"/>
      <w:pPr>
        <w:ind w:left="927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F70940"/>
    <w:multiLevelType w:val="hybridMultilevel"/>
    <w:tmpl w:val="3F0C022E"/>
    <w:lvl w:ilvl="0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909021C"/>
    <w:multiLevelType w:val="hybridMultilevel"/>
    <w:tmpl w:val="3CE23838"/>
    <w:lvl w:ilvl="0" w:tplc="FF8C3FF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31B43FBC">
      <w:start w:val="1"/>
      <w:numFmt w:val="bullet"/>
      <w:lvlText w:val="o"/>
      <w:lvlJc w:val="left"/>
      <w:pPr>
        <w:ind w:left="1352" w:hanging="360"/>
      </w:pPr>
      <w:rPr>
        <w:rFonts w:ascii="Courier New" w:hAnsi="Courier New" w:cs="Courier New" w:hint="default"/>
        <w:sz w:val="22"/>
        <w:szCs w:val="22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A07DCC"/>
    <w:multiLevelType w:val="multilevel"/>
    <w:tmpl w:val="894ED94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31B81EE5"/>
    <w:multiLevelType w:val="hybridMultilevel"/>
    <w:tmpl w:val="D0F28FE8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BA007E"/>
    <w:multiLevelType w:val="hybridMultilevel"/>
    <w:tmpl w:val="E5D0178C"/>
    <w:lvl w:ilvl="0" w:tplc="F74A9746">
      <w:start w:val="4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23185C"/>
    <w:multiLevelType w:val="hybridMultilevel"/>
    <w:tmpl w:val="105E24B0"/>
    <w:lvl w:ilvl="0" w:tplc="0403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3CEA1FC0"/>
    <w:multiLevelType w:val="hybridMultilevel"/>
    <w:tmpl w:val="2D7C607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487F90"/>
    <w:multiLevelType w:val="multilevel"/>
    <w:tmpl w:val="B74C5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210199C"/>
    <w:multiLevelType w:val="hybridMultilevel"/>
    <w:tmpl w:val="4CB2DB42"/>
    <w:lvl w:ilvl="0" w:tplc="0403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1" w15:restartNumberingAfterBreak="0">
    <w:nsid w:val="43A967BD"/>
    <w:multiLevelType w:val="multilevel"/>
    <w:tmpl w:val="167ABBD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45C60A0C"/>
    <w:multiLevelType w:val="hybridMultilevel"/>
    <w:tmpl w:val="D9D6604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B72234"/>
    <w:multiLevelType w:val="hybridMultilevel"/>
    <w:tmpl w:val="E3D065F6"/>
    <w:lvl w:ilvl="0" w:tplc="15000428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EA3ECA"/>
    <w:multiLevelType w:val="multilevel"/>
    <w:tmpl w:val="144C27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51D2388C"/>
    <w:multiLevelType w:val="hybridMultilevel"/>
    <w:tmpl w:val="3578AC30"/>
    <w:lvl w:ilvl="0" w:tplc="FF8C3FF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7801C3"/>
    <w:multiLevelType w:val="multilevel"/>
    <w:tmpl w:val="7DE8D5D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553D4BF5"/>
    <w:multiLevelType w:val="hybridMultilevel"/>
    <w:tmpl w:val="35D6C408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D5713A"/>
    <w:multiLevelType w:val="multilevel"/>
    <w:tmpl w:val="0124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FDF3E1C"/>
    <w:multiLevelType w:val="hybridMultilevel"/>
    <w:tmpl w:val="76EA87EE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190145"/>
    <w:multiLevelType w:val="hybridMultilevel"/>
    <w:tmpl w:val="D5083876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FB6A3A"/>
    <w:multiLevelType w:val="hybridMultilevel"/>
    <w:tmpl w:val="17CC66E4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C34B51"/>
    <w:multiLevelType w:val="multilevel"/>
    <w:tmpl w:val="5122FDC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 w15:restartNumberingAfterBreak="0">
    <w:nsid w:val="6B421143"/>
    <w:multiLevelType w:val="hybridMultilevel"/>
    <w:tmpl w:val="2E106412"/>
    <w:lvl w:ilvl="0" w:tplc="040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7D1CA2"/>
    <w:multiLevelType w:val="hybridMultilevel"/>
    <w:tmpl w:val="41D2A932"/>
    <w:lvl w:ilvl="0" w:tplc="FF8C3FF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E36384"/>
    <w:multiLevelType w:val="hybridMultilevel"/>
    <w:tmpl w:val="344CC75A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0053A9"/>
    <w:multiLevelType w:val="hybridMultilevel"/>
    <w:tmpl w:val="817847B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307954"/>
    <w:multiLevelType w:val="multilevel"/>
    <w:tmpl w:val="C694BBF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AC2346"/>
    <w:multiLevelType w:val="hybridMultilevel"/>
    <w:tmpl w:val="F53CC572"/>
    <w:lvl w:ilvl="0" w:tplc="FF8C3FF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B735CF"/>
    <w:multiLevelType w:val="hybridMultilevel"/>
    <w:tmpl w:val="4BFA0FFE"/>
    <w:lvl w:ilvl="0" w:tplc="0403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3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40" w15:restartNumberingAfterBreak="0">
    <w:nsid w:val="741D4701"/>
    <w:multiLevelType w:val="hybridMultilevel"/>
    <w:tmpl w:val="5FDE453E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AC19D9"/>
    <w:multiLevelType w:val="multilevel"/>
    <w:tmpl w:val="79BEE9EE"/>
    <w:lvl w:ilvl="0">
      <w:start w:val="1"/>
      <w:numFmt w:val="lowerLetter"/>
      <w:lvlText w:val="%1."/>
      <w:lvlJc w:val="left"/>
      <w:pPr>
        <w:ind w:left="720" w:hanging="360"/>
      </w:pPr>
      <w:rPr>
        <w:b/>
        <w:bCs/>
        <w:color w:val="244061"/>
      </w:rPr>
    </w:lvl>
    <w:lvl w:ilvl="1">
      <w:start w:val="1"/>
      <w:numFmt w:val="lowerLetter"/>
      <w:lvlText w:val="%2)"/>
      <w:lvlJc w:val="left"/>
      <w:pPr>
        <w:ind w:left="644" w:hanging="359"/>
      </w:pPr>
    </w:lvl>
    <w:lvl w:ilvl="2">
      <w:numFmt w:val="bullet"/>
      <w:lvlText w:val="•"/>
      <w:lvlJc w:val="left"/>
      <w:pPr>
        <w:ind w:left="2685" w:hanging="705"/>
      </w:pPr>
      <w:rPr>
        <w:rFonts w:ascii="Arial" w:eastAsia="Arial" w:hAnsi="Arial" w:cs="Arial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6AE30F7"/>
    <w:multiLevelType w:val="multilevel"/>
    <w:tmpl w:val="4A32DBD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3" w15:restartNumberingAfterBreak="0">
    <w:nsid w:val="77D85AC7"/>
    <w:multiLevelType w:val="hybridMultilevel"/>
    <w:tmpl w:val="1C80D4C8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76654B"/>
    <w:multiLevelType w:val="hybridMultilevel"/>
    <w:tmpl w:val="609E1AB2"/>
    <w:lvl w:ilvl="0" w:tplc="FF8C3FF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BA0361"/>
    <w:multiLevelType w:val="hybridMultilevel"/>
    <w:tmpl w:val="DACC67C0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9028E0"/>
    <w:multiLevelType w:val="multilevel"/>
    <w:tmpl w:val="FD9285B0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7" w15:restartNumberingAfterBreak="0">
    <w:nsid w:val="7BFC4C5A"/>
    <w:multiLevelType w:val="hybridMultilevel"/>
    <w:tmpl w:val="BE345384"/>
    <w:lvl w:ilvl="0" w:tplc="0403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8" w15:restartNumberingAfterBreak="0">
    <w:nsid w:val="7C73161B"/>
    <w:multiLevelType w:val="hybridMultilevel"/>
    <w:tmpl w:val="CEDC6DA4"/>
    <w:lvl w:ilvl="0" w:tplc="ACAE192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 w:themeColor="text1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C800EE3"/>
    <w:multiLevelType w:val="multilevel"/>
    <w:tmpl w:val="B6FE9D8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DDB1ABD"/>
    <w:multiLevelType w:val="hybridMultilevel"/>
    <w:tmpl w:val="E82EB9A2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"/>
  </w:num>
  <w:num w:numId="3">
    <w:abstractNumId w:val="44"/>
  </w:num>
  <w:num w:numId="4">
    <w:abstractNumId w:val="34"/>
  </w:num>
  <w:num w:numId="5">
    <w:abstractNumId w:val="25"/>
  </w:num>
  <w:num w:numId="6">
    <w:abstractNumId w:val="13"/>
  </w:num>
  <w:num w:numId="7">
    <w:abstractNumId w:val="50"/>
  </w:num>
  <w:num w:numId="8">
    <w:abstractNumId w:val="38"/>
  </w:num>
  <w:num w:numId="9">
    <w:abstractNumId w:val="15"/>
  </w:num>
  <w:num w:numId="10">
    <w:abstractNumId w:val="16"/>
  </w:num>
  <w:num w:numId="11">
    <w:abstractNumId w:val="31"/>
  </w:num>
  <w:num w:numId="12">
    <w:abstractNumId w:val="35"/>
  </w:num>
  <w:num w:numId="13">
    <w:abstractNumId w:val="40"/>
  </w:num>
  <w:num w:numId="14">
    <w:abstractNumId w:val="27"/>
  </w:num>
  <w:num w:numId="15">
    <w:abstractNumId w:val="43"/>
  </w:num>
  <w:num w:numId="16">
    <w:abstractNumId w:val="45"/>
  </w:num>
  <w:num w:numId="17">
    <w:abstractNumId w:val="7"/>
  </w:num>
  <w:num w:numId="18">
    <w:abstractNumId w:val="6"/>
  </w:num>
  <w:num w:numId="19">
    <w:abstractNumId w:val="29"/>
  </w:num>
  <w:num w:numId="20">
    <w:abstractNumId w:val="42"/>
  </w:num>
  <w:num w:numId="21">
    <w:abstractNumId w:val="26"/>
  </w:num>
  <w:num w:numId="22">
    <w:abstractNumId w:val="24"/>
  </w:num>
  <w:num w:numId="23">
    <w:abstractNumId w:val="32"/>
  </w:num>
  <w:num w:numId="24">
    <w:abstractNumId w:val="21"/>
  </w:num>
  <w:num w:numId="25">
    <w:abstractNumId w:val="33"/>
  </w:num>
  <w:num w:numId="26">
    <w:abstractNumId w:val="22"/>
  </w:num>
  <w:num w:numId="27">
    <w:abstractNumId w:val="30"/>
  </w:num>
  <w:num w:numId="28">
    <w:abstractNumId w:val="49"/>
  </w:num>
  <w:num w:numId="29">
    <w:abstractNumId w:val="8"/>
  </w:num>
  <w:num w:numId="30">
    <w:abstractNumId w:val="20"/>
  </w:num>
  <w:num w:numId="31">
    <w:abstractNumId w:val="41"/>
  </w:num>
  <w:num w:numId="32">
    <w:abstractNumId w:val="0"/>
  </w:num>
  <w:num w:numId="33">
    <w:abstractNumId w:val="18"/>
  </w:num>
  <w:num w:numId="34">
    <w:abstractNumId w:val="3"/>
  </w:num>
  <w:num w:numId="35">
    <w:abstractNumId w:val="12"/>
  </w:num>
  <w:num w:numId="36">
    <w:abstractNumId w:val="19"/>
  </w:num>
  <w:num w:numId="37">
    <w:abstractNumId w:val="48"/>
  </w:num>
  <w:num w:numId="38">
    <w:abstractNumId w:val="23"/>
  </w:num>
  <w:num w:numId="39">
    <w:abstractNumId w:val="4"/>
  </w:num>
  <w:num w:numId="40">
    <w:abstractNumId w:val="14"/>
  </w:num>
  <w:num w:numId="41">
    <w:abstractNumId w:val="37"/>
  </w:num>
  <w:num w:numId="42">
    <w:abstractNumId w:val="5"/>
  </w:num>
  <w:num w:numId="43">
    <w:abstractNumId w:val="9"/>
  </w:num>
  <w:num w:numId="44">
    <w:abstractNumId w:val="28"/>
  </w:num>
  <w:num w:numId="45">
    <w:abstractNumId w:val="46"/>
  </w:num>
  <w:num w:numId="46">
    <w:abstractNumId w:val="10"/>
  </w:num>
  <w:num w:numId="47">
    <w:abstractNumId w:val="36"/>
  </w:num>
  <w:num w:numId="48">
    <w:abstractNumId w:val="2"/>
  </w:num>
  <w:num w:numId="49">
    <w:abstractNumId w:val="17"/>
  </w:num>
  <w:num w:numId="50">
    <w:abstractNumId w:val="39"/>
  </w:num>
  <w:num w:numId="51">
    <w:abstractNumId w:val="47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attachedTemplate r:id="rId1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686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096"/>
    <w:rsid w:val="000005B9"/>
    <w:rsid w:val="00000958"/>
    <w:rsid w:val="0000140C"/>
    <w:rsid w:val="00001755"/>
    <w:rsid w:val="00002AE1"/>
    <w:rsid w:val="00002B19"/>
    <w:rsid w:val="0000431E"/>
    <w:rsid w:val="0000508F"/>
    <w:rsid w:val="0000538B"/>
    <w:rsid w:val="000053CB"/>
    <w:rsid w:val="00005988"/>
    <w:rsid w:val="00005B6C"/>
    <w:rsid w:val="00006A39"/>
    <w:rsid w:val="0000711E"/>
    <w:rsid w:val="000078D3"/>
    <w:rsid w:val="00010C82"/>
    <w:rsid w:val="00011D37"/>
    <w:rsid w:val="000129D9"/>
    <w:rsid w:val="00013CA9"/>
    <w:rsid w:val="00013EA3"/>
    <w:rsid w:val="00015958"/>
    <w:rsid w:val="00017367"/>
    <w:rsid w:val="0002087E"/>
    <w:rsid w:val="00021C2D"/>
    <w:rsid w:val="000220A8"/>
    <w:rsid w:val="000226DB"/>
    <w:rsid w:val="00022B49"/>
    <w:rsid w:val="00023320"/>
    <w:rsid w:val="00023883"/>
    <w:rsid w:val="00025289"/>
    <w:rsid w:val="00025D1B"/>
    <w:rsid w:val="00025DE7"/>
    <w:rsid w:val="00026C36"/>
    <w:rsid w:val="0002709B"/>
    <w:rsid w:val="000301E6"/>
    <w:rsid w:val="000324D8"/>
    <w:rsid w:val="0003259D"/>
    <w:rsid w:val="00032901"/>
    <w:rsid w:val="00033088"/>
    <w:rsid w:val="0003543C"/>
    <w:rsid w:val="000359E3"/>
    <w:rsid w:val="00037FAB"/>
    <w:rsid w:val="00040028"/>
    <w:rsid w:val="000406F9"/>
    <w:rsid w:val="00040EE6"/>
    <w:rsid w:val="00041A6B"/>
    <w:rsid w:val="00042639"/>
    <w:rsid w:val="000433A3"/>
    <w:rsid w:val="00044D92"/>
    <w:rsid w:val="00045EA5"/>
    <w:rsid w:val="00050DBE"/>
    <w:rsid w:val="00051A35"/>
    <w:rsid w:val="0005205E"/>
    <w:rsid w:val="00052726"/>
    <w:rsid w:val="00052EE6"/>
    <w:rsid w:val="00053E14"/>
    <w:rsid w:val="000542DB"/>
    <w:rsid w:val="00054804"/>
    <w:rsid w:val="00057490"/>
    <w:rsid w:val="0006009D"/>
    <w:rsid w:val="000603DE"/>
    <w:rsid w:val="00063A20"/>
    <w:rsid w:val="00064420"/>
    <w:rsid w:val="000656A2"/>
    <w:rsid w:val="00066198"/>
    <w:rsid w:val="00066AB8"/>
    <w:rsid w:val="000720F3"/>
    <w:rsid w:val="000729C2"/>
    <w:rsid w:val="00072B8B"/>
    <w:rsid w:val="0007358D"/>
    <w:rsid w:val="00075911"/>
    <w:rsid w:val="0007742B"/>
    <w:rsid w:val="00080565"/>
    <w:rsid w:val="00080615"/>
    <w:rsid w:val="00082A6E"/>
    <w:rsid w:val="000831D8"/>
    <w:rsid w:val="0008431A"/>
    <w:rsid w:val="00084531"/>
    <w:rsid w:val="00084D05"/>
    <w:rsid w:val="00085998"/>
    <w:rsid w:val="00085A45"/>
    <w:rsid w:val="000865DB"/>
    <w:rsid w:val="00091213"/>
    <w:rsid w:val="00091AF9"/>
    <w:rsid w:val="000929DD"/>
    <w:rsid w:val="00092AA3"/>
    <w:rsid w:val="000942A6"/>
    <w:rsid w:val="0009441C"/>
    <w:rsid w:val="00094F72"/>
    <w:rsid w:val="00095D2C"/>
    <w:rsid w:val="00095E9A"/>
    <w:rsid w:val="00096F36"/>
    <w:rsid w:val="000A03B3"/>
    <w:rsid w:val="000A07E8"/>
    <w:rsid w:val="000A08A5"/>
    <w:rsid w:val="000A0CA1"/>
    <w:rsid w:val="000A1327"/>
    <w:rsid w:val="000A1706"/>
    <w:rsid w:val="000A2587"/>
    <w:rsid w:val="000A329A"/>
    <w:rsid w:val="000A3E46"/>
    <w:rsid w:val="000A4045"/>
    <w:rsid w:val="000A40C1"/>
    <w:rsid w:val="000A4ACA"/>
    <w:rsid w:val="000A4DA9"/>
    <w:rsid w:val="000A4FB1"/>
    <w:rsid w:val="000A68EA"/>
    <w:rsid w:val="000A6BDB"/>
    <w:rsid w:val="000A786A"/>
    <w:rsid w:val="000B0922"/>
    <w:rsid w:val="000B0E8B"/>
    <w:rsid w:val="000B1706"/>
    <w:rsid w:val="000B1FB9"/>
    <w:rsid w:val="000B2454"/>
    <w:rsid w:val="000B2541"/>
    <w:rsid w:val="000B278A"/>
    <w:rsid w:val="000B2CF7"/>
    <w:rsid w:val="000B2F5B"/>
    <w:rsid w:val="000B54AD"/>
    <w:rsid w:val="000B54AF"/>
    <w:rsid w:val="000B606A"/>
    <w:rsid w:val="000B654F"/>
    <w:rsid w:val="000B7013"/>
    <w:rsid w:val="000B7C40"/>
    <w:rsid w:val="000C0615"/>
    <w:rsid w:val="000C1D25"/>
    <w:rsid w:val="000C2E91"/>
    <w:rsid w:val="000C4801"/>
    <w:rsid w:val="000C4FC9"/>
    <w:rsid w:val="000C5969"/>
    <w:rsid w:val="000C6595"/>
    <w:rsid w:val="000C6EA1"/>
    <w:rsid w:val="000D0F82"/>
    <w:rsid w:val="000D144D"/>
    <w:rsid w:val="000D3270"/>
    <w:rsid w:val="000D33D4"/>
    <w:rsid w:val="000D45ED"/>
    <w:rsid w:val="000D4C84"/>
    <w:rsid w:val="000D5857"/>
    <w:rsid w:val="000D66BD"/>
    <w:rsid w:val="000D6C13"/>
    <w:rsid w:val="000D6DA2"/>
    <w:rsid w:val="000E0381"/>
    <w:rsid w:val="000E26C3"/>
    <w:rsid w:val="000E3679"/>
    <w:rsid w:val="000E383B"/>
    <w:rsid w:val="000E4181"/>
    <w:rsid w:val="000E572C"/>
    <w:rsid w:val="000E5825"/>
    <w:rsid w:val="000E5839"/>
    <w:rsid w:val="000E5C51"/>
    <w:rsid w:val="000E66F0"/>
    <w:rsid w:val="000F2A11"/>
    <w:rsid w:val="000F2CC1"/>
    <w:rsid w:val="000F4026"/>
    <w:rsid w:val="000F43CB"/>
    <w:rsid w:val="000F4402"/>
    <w:rsid w:val="000F7411"/>
    <w:rsid w:val="00100D57"/>
    <w:rsid w:val="00101228"/>
    <w:rsid w:val="001014D7"/>
    <w:rsid w:val="001035AE"/>
    <w:rsid w:val="00107FFE"/>
    <w:rsid w:val="00110400"/>
    <w:rsid w:val="00110BD8"/>
    <w:rsid w:val="00111C1F"/>
    <w:rsid w:val="00113CE8"/>
    <w:rsid w:val="00115780"/>
    <w:rsid w:val="00117758"/>
    <w:rsid w:val="00123008"/>
    <w:rsid w:val="00123D28"/>
    <w:rsid w:val="00124200"/>
    <w:rsid w:val="0012558A"/>
    <w:rsid w:val="00125835"/>
    <w:rsid w:val="00125CF3"/>
    <w:rsid w:val="0013068C"/>
    <w:rsid w:val="00130E3E"/>
    <w:rsid w:val="00131731"/>
    <w:rsid w:val="00132578"/>
    <w:rsid w:val="001329B3"/>
    <w:rsid w:val="00133910"/>
    <w:rsid w:val="001342EA"/>
    <w:rsid w:val="001411B4"/>
    <w:rsid w:val="00142188"/>
    <w:rsid w:val="001428C0"/>
    <w:rsid w:val="00142918"/>
    <w:rsid w:val="00143FD0"/>
    <w:rsid w:val="001440B9"/>
    <w:rsid w:val="00145C76"/>
    <w:rsid w:val="00146EBC"/>
    <w:rsid w:val="0014790D"/>
    <w:rsid w:val="00151519"/>
    <w:rsid w:val="00151893"/>
    <w:rsid w:val="00152281"/>
    <w:rsid w:val="0015339E"/>
    <w:rsid w:val="00153528"/>
    <w:rsid w:val="001565E5"/>
    <w:rsid w:val="00156918"/>
    <w:rsid w:val="001571B4"/>
    <w:rsid w:val="00157836"/>
    <w:rsid w:val="00160249"/>
    <w:rsid w:val="0016050A"/>
    <w:rsid w:val="00163629"/>
    <w:rsid w:val="00164ECA"/>
    <w:rsid w:val="001670A8"/>
    <w:rsid w:val="001673BC"/>
    <w:rsid w:val="00170C23"/>
    <w:rsid w:val="00171EFD"/>
    <w:rsid w:val="00171FB3"/>
    <w:rsid w:val="00172616"/>
    <w:rsid w:val="0017311C"/>
    <w:rsid w:val="00173166"/>
    <w:rsid w:val="001762E7"/>
    <w:rsid w:val="00176AD5"/>
    <w:rsid w:val="001778FC"/>
    <w:rsid w:val="00177D9D"/>
    <w:rsid w:val="00180954"/>
    <w:rsid w:val="0018434D"/>
    <w:rsid w:val="001872EF"/>
    <w:rsid w:val="00190014"/>
    <w:rsid w:val="00191633"/>
    <w:rsid w:val="00191846"/>
    <w:rsid w:val="00192DC4"/>
    <w:rsid w:val="001930A5"/>
    <w:rsid w:val="001949AF"/>
    <w:rsid w:val="00196071"/>
    <w:rsid w:val="001967A1"/>
    <w:rsid w:val="00196AAC"/>
    <w:rsid w:val="00197D7A"/>
    <w:rsid w:val="001A0844"/>
    <w:rsid w:val="001A2AF7"/>
    <w:rsid w:val="001A3A4C"/>
    <w:rsid w:val="001A3D08"/>
    <w:rsid w:val="001A601E"/>
    <w:rsid w:val="001A6ED9"/>
    <w:rsid w:val="001B0C16"/>
    <w:rsid w:val="001B2DE9"/>
    <w:rsid w:val="001B2FB4"/>
    <w:rsid w:val="001B5F63"/>
    <w:rsid w:val="001B7C5F"/>
    <w:rsid w:val="001C0131"/>
    <w:rsid w:val="001C0FCA"/>
    <w:rsid w:val="001C1D5A"/>
    <w:rsid w:val="001C2A75"/>
    <w:rsid w:val="001C6105"/>
    <w:rsid w:val="001C6265"/>
    <w:rsid w:val="001C6370"/>
    <w:rsid w:val="001C6C78"/>
    <w:rsid w:val="001D16D9"/>
    <w:rsid w:val="001D1B1B"/>
    <w:rsid w:val="001D1DF4"/>
    <w:rsid w:val="001D3C04"/>
    <w:rsid w:val="001D4B1D"/>
    <w:rsid w:val="001D6217"/>
    <w:rsid w:val="001D70A4"/>
    <w:rsid w:val="001D7DF2"/>
    <w:rsid w:val="001E029F"/>
    <w:rsid w:val="001E0D4A"/>
    <w:rsid w:val="001E0D83"/>
    <w:rsid w:val="001E0F36"/>
    <w:rsid w:val="001E1BA6"/>
    <w:rsid w:val="001E36B3"/>
    <w:rsid w:val="001E39FB"/>
    <w:rsid w:val="001E3A4F"/>
    <w:rsid w:val="001E41CF"/>
    <w:rsid w:val="001E6321"/>
    <w:rsid w:val="001E779B"/>
    <w:rsid w:val="001E7C7E"/>
    <w:rsid w:val="001F0726"/>
    <w:rsid w:val="001F0EE4"/>
    <w:rsid w:val="001F2E0B"/>
    <w:rsid w:val="001F2FC9"/>
    <w:rsid w:val="001F3F6F"/>
    <w:rsid w:val="001F6359"/>
    <w:rsid w:val="0020076D"/>
    <w:rsid w:val="00200CC0"/>
    <w:rsid w:val="00202F75"/>
    <w:rsid w:val="002041AD"/>
    <w:rsid w:val="002043D9"/>
    <w:rsid w:val="002043E4"/>
    <w:rsid w:val="002054B1"/>
    <w:rsid w:val="00206E6F"/>
    <w:rsid w:val="00211F3F"/>
    <w:rsid w:val="00213A1C"/>
    <w:rsid w:val="002153E5"/>
    <w:rsid w:val="00216499"/>
    <w:rsid w:val="00216E3A"/>
    <w:rsid w:val="00222FF4"/>
    <w:rsid w:val="0022331B"/>
    <w:rsid w:val="002236D6"/>
    <w:rsid w:val="00223CEC"/>
    <w:rsid w:val="00224DD5"/>
    <w:rsid w:val="00226908"/>
    <w:rsid w:val="0022708E"/>
    <w:rsid w:val="002273DC"/>
    <w:rsid w:val="00227747"/>
    <w:rsid w:val="0022793B"/>
    <w:rsid w:val="00230F97"/>
    <w:rsid w:val="00233A70"/>
    <w:rsid w:val="00234B9C"/>
    <w:rsid w:val="00234BB7"/>
    <w:rsid w:val="002351B5"/>
    <w:rsid w:val="00235D7E"/>
    <w:rsid w:val="00236514"/>
    <w:rsid w:val="002367BA"/>
    <w:rsid w:val="00240768"/>
    <w:rsid w:val="00241A48"/>
    <w:rsid w:val="00241A92"/>
    <w:rsid w:val="00242F71"/>
    <w:rsid w:val="00245A44"/>
    <w:rsid w:val="00246188"/>
    <w:rsid w:val="00246259"/>
    <w:rsid w:val="00250841"/>
    <w:rsid w:val="00250F9D"/>
    <w:rsid w:val="002537B4"/>
    <w:rsid w:val="0025449B"/>
    <w:rsid w:val="0025530E"/>
    <w:rsid w:val="00255AE6"/>
    <w:rsid w:val="00256A8C"/>
    <w:rsid w:val="002570EA"/>
    <w:rsid w:val="00257F47"/>
    <w:rsid w:val="00260610"/>
    <w:rsid w:val="00261110"/>
    <w:rsid w:val="002611B9"/>
    <w:rsid w:val="002629AC"/>
    <w:rsid w:val="0026373D"/>
    <w:rsid w:val="00263B16"/>
    <w:rsid w:val="0026438E"/>
    <w:rsid w:val="00264C8C"/>
    <w:rsid w:val="0026555F"/>
    <w:rsid w:val="00270A2B"/>
    <w:rsid w:val="00271835"/>
    <w:rsid w:val="00275E37"/>
    <w:rsid w:val="002765C6"/>
    <w:rsid w:val="0027772B"/>
    <w:rsid w:val="00277E38"/>
    <w:rsid w:val="00282469"/>
    <w:rsid w:val="00282BB1"/>
    <w:rsid w:val="00284CBC"/>
    <w:rsid w:val="002850E0"/>
    <w:rsid w:val="00285C9E"/>
    <w:rsid w:val="0028644E"/>
    <w:rsid w:val="00287444"/>
    <w:rsid w:val="00287C9E"/>
    <w:rsid w:val="00287F88"/>
    <w:rsid w:val="00290300"/>
    <w:rsid w:val="0029061C"/>
    <w:rsid w:val="00293E59"/>
    <w:rsid w:val="00294BDB"/>
    <w:rsid w:val="002954EB"/>
    <w:rsid w:val="00297BC0"/>
    <w:rsid w:val="00297D26"/>
    <w:rsid w:val="002A17B0"/>
    <w:rsid w:val="002A23D3"/>
    <w:rsid w:val="002A31B9"/>
    <w:rsid w:val="002A60F5"/>
    <w:rsid w:val="002A6C2F"/>
    <w:rsid w:val="002A72BA"/>
    <w:rsid w:val="002A7CB0"/>
    <w:rsid w:val="002B0159"/>
    <w:rsid w:val="002B1860"/>
    <w:rsid w:val="002B50E8"/>
    <w:rsid w:val="002B5CB5"/>
    <w:rsid w:val="002B6A9B"/>
    <w:rsid w:val="002C2838"/>
    <w:rsid w:val="002C3BB8"/>
    <w:rsid w:val="002C4323"/>
    <w:rsid w:val="002C4715"/>
    <w:rsid w:val="002C4E6E"/>
    <w:rsid w:val="002C7910"/>
    <w:rsid w:val="002C7965"/>
    <w:rsid w:val="002C7966"/>
    <w:rsid w:val="002D0660"/>
    <w:rsid w:val="002D14F8"/>
    <w:rsid w:val="002D1559"/>
    <w:rsid w:val="002D218F"/>
    <w:rsid w:val="002D26BD"/>
    <w:rsid w:val="002D35D7"/>
    <w:rsid w:val="002D585D"/>
    <w:rsid w:val="002D5F42"/>
    <w:rsid w:val="002D5FE9"/>
    <w:rsid w:val="002D6998"/>
    <w:rsid w:val="002E04CD"/>
    <w:rsid w:val="002E156E"/>
    <w:rsid w:val="002E2A23"/>
    <w:rsid w:val="002E2C96"/>
    <w:rsid w:val="002E5592"/>
    <w:rsid w:val="002E55D8"/>
    <w:rsid w:val="002E68C6"/>
    <w:rsid w:val="002F01E3"/>
    <w:rsid w:val="002F0B29"/>
    <w:rsid w:val="002F11A5"/>
    <w:rsid w:val="002F184A"/>
    <w:rsid w:val="002F190A"/>
    <w:rsid w:val="002F1B0F"/>
    <w:rsid w:val="002F44F6"/>
    <w:rsid w:val="002F5DD3"/>
    <w:rsid w:val="002F60FA"/>
    <w:rsid w:val="002F6A5B"/>
    <w:rsid w:val="00300712"/>
    <w:rsid w:val="00300F30"/>
    <w:rsid w:val="0030186F"/>
    <w:rsid w:val="0030297D"/>
    <w:rsid w:val="00302A09"/>
    <w:rsid w:val="0030362D"/>
    <w:rsid w:val="00303797"/>
    <w:rsid w:val="003048EE"/>
    <w:rsid w:val="00305115"/>
    <w:rsid w:val="00305436"/>
    <w:rsid w:val="0030606B"/>
    <w:rsid w:val="0031067F"/>
    <w:rsid w:val="00310C9F"/>
    <w:rsid w:val="00311885"/>
    <w:rsid w:val="003146D9"/>
    <w:rsid w:val="00315381"/>
    <w:rsid w:val="003160A1"/>
    <w:rsid w:val="00316A37"/>
    <w:rsid w:val="00317099"/>
    <w:rsid w:val="003204F6"/>
    <w:rsid w:val="00320A8D"/>
    <w:rsid w:val="00320C01"/>
    <w:rsid w:val="00321B4A"/>
    <w:rsid w:val="0032351D"/>
    <w:rsid w:val="003235BE"/>
    <w:rsid w:val="00324562"/>
    <w:rsid w:val="0032463D"/>
    <w:rsid w:val="003258A3"/>
    <w:rsid w:val="00326884"/>
    <w:rsid w:val="003271C2"/>
    <w:rsid w:val="003311DC"/>
    <w:rsid w:val="0033155B"/>
    <w:rsid w:val="0033423D"/>
    <w:rsid w:val="003349B5"/>
    <w:rsid w:val="00335BA2"/>
    <w:rsid w:val="003363F0"/>
    <w:rsid w:val="003368E1"/>
    <w:rsid w:val="00336D71"/>
    <w:rsid w:val="00337500"/>
    <w:rsid w:val="003404F8"/>
    <w:rsid w:val="003405EA"/>
    <w:rsid w:val="0034269E"/>
    <w:rsid w:val="003447FD"/>
    <w:rsid w:val="00344CEE"/>
    <w:rsid w:val="00345927"/>
    <w:rsid w:val="00345ED0"/>
    <w:rsid w:val="00346686"/>
    <w:rsid w:val="0034686C"/>
    <w:rsid w:val="003476D4"/>
    <w:rsid w:val="00350537"/>
    <w:rsid w:val="003513A7"/>
    <w:rsid w:val="00355293"/>
    <w:rsid w:val="00355EC2"/>
    <w:rsid w:val="0035706B"/>
    <w:rsid w:val="00357300"/>
    <w:rsid w:val="00360C92"/>
    <w:rsid w:val="00360F71"/>
    <w:rsid w:val="00361503"/>
    <w:rsid w:val="0036251F"/>
    <w:rsid w:val="00362A4F"/>
    <w:rsid w:val="003644E5"/>
    <w:rsid w:val="00364636"/>
    <w:rsid w:val="003659D7"/>
    <w:rsid w:val="003710DF"/>
    <w:rsid w:val="00371F4C"/>
    <w:rsid w:val="003726B3"/>
    <w:rsid w:val="003730F2"/>
    <w:rsid w:val="0037353E"/>
    <w:rsid w:val="0037417F"/>
    <w:rsid w:val="00375B5D"/>
    <w:rsid w:val="003767BA"/>
    <w:rsid w:val="003826DE"/>
    <w:rsid w:val="00383A11"/>
    <w:rsid w:val="003904B7"/>
    <w:rsid w:val="00390612"/>
    <w:rsid w:val="003911F0"/>
    <w:rsid w:val="003919B6"/>
    <w:rsid w:val="003932B0"/>
    <w:rsid w:val="00394617"/>
    <w:rsid w:val="00395B01"/>
    <w:rsid w:val="00395DF4"/>
    <w:rsid w:val="00395EA2"/>
    <w:rsid w:val="00397F31"/>
    <w:rsid w:val="003A27D7"/>
    <w:rsid w:val="003A2893"/>
    <w:rsid w:val="003A2DF2"/>
    <w:rsid w:val="003A528A"/>
    <w:rsid w:val="003B0232"/>
    <w:rsid w:val="003B2341"/>
    <w:rsid w:val="003B2C20"/>
    <w:rsid w:val="003B3BBF"/>
    <w:rsid w:val="003B6F3F"/>
    <w:rsid w:val="003B7329"/>
    <w:rsid w:val="003C025A"/>
    <w:rsid w:val="003C1447"/>
    <w:rsid w:val="003C2C1C"/>
    <w:rsid w:val="003C6351"/>
    <w:rsid w:val="003C77B9"/>
    <w:rsid w:val="003D11A9"/>
    <w:rsid w:val="003D1595"/>
    <w:rsid w:val="003D221A"/>
    <w:rsid w:val="003D31D9"/>
    <w:rsid w:val="003D3C5C"/>
    <w:rsid w:val="003D42D0"/>
    <w:rsid w:val="003D5A06"/>
    <w:rsid w:val="003D7EDB"/>
    <w:rsid w:val="003E0A88"/>
    <w:rsid w:val="003E0AED"/>
    <w:rsid w:val="003E1F52"/>
    <w:rsid w:val="003E4D44"/>
    <w:rsid w:val="003E5C93"/>
    <w:rsid w:val="003E6AB9"/>
    <w:rsid w:val="003E6CD0"/>
    <w:rsid w:val="003E7A4D"/>
    <w:rsid w:val="003F19A8"/>
    <w:rsid w:val="003F2378"/>
    <w:rsid w:val="003F26EC"/>
    <w:rsid w:val="003F4558"/>
    <w:rsid w:val="003F5DDC"/>
    <w:rsid w:val="003F7672"/>
    <w:rsid w:val="00400D81"/>
    <w:rsid w:val="0040324A"/>
    <w:rsid w:val="00404ECF"/>
    <w:rsid w:val="0040507B"/>
    <w:rsid w:val="00405591"/>
    <w:rsid w:val="004060AF"/>
    <w:rsid w:val="004060F7"/>
    <w:rsid w:val="0041104F"/>
    <w:rsid w:val="00411CA2"/>
    <w:rsid w:val="00412060"/>
    <w:rsid w:val="00412D7D"/>
    <w:rsid w:val="004147F9"/>
    <w:rsid w:val="004173EB"/>
    <w:rsid w:val="00417A69"/>
    <w:rsid w:val="00422556"/>
    <w:rsid w:val="00422762"/>
    <w:rsid w:val="00423F78"/>
    <w:rsid w:val="0042548C"/>
    <w:rsid w:val="004260AE"/>
    <w:rsid w:val="00426FDD"/>
    <w:rsid w:val="00427984"/>
    <w:rsid w:val="00430812"/>
    <w:rsid w:val="00430BD2"/>
    <w:rsid w:val="0043192D"/>
    <w:rsid w:val="00434C2F"/>
    <w:rsid w:val="004365F7"/>
    <w:rsid w:val="00437EC8"/>
    <w:rsid w:val="0044180B"/>
    <w:rsid w:val="004468DC"/>
    <w:rsid w:val="00446D3C"/>
    <w:rsid w:val="00451709"/>
    <w:rsid w:val="004533BE"/>
    <w:rsid w:val="0045340E"/>
    <w:rsid w:val="00453A5E"/>
    <w:rsid w:val="004556FD"/>
    <w:rsid w:val="00456AAA"/>
    <w:rsid w:val="00460C34"/>
    <w:rsid w:val="00461E05"/>
    <w:rsid w:val="0046214A"/>
    <w:rsid w:val="004629A7"/>
    <w:rsid w:val="00464763"/>
    <w:rsid w:val="00464AD3"/>
    <w:rsid w:val="00465476"/>
    <w:rsid w:val="004658BB"/>
    <w:rsid w:val="00465B30"/>
    <w:rsid w:val="004661B6"/>
    <w:rsid w:val="00467BDA"/>
    <w:rsid w:val="004702FC"/>
    <w:rsid w:val="00471471"/>
    <w:rsid w:val="00472D4A"/>
    <w:rsid w:val="0047394D"/>
    <w:rsid w:val="004743EF"/>
    <w:rsid w:val="00474419"/>
    <w:rsid w:val="00474AD6"/>
    <w:rsid w:val="00474DA9"/>
    <w:rsid w:val="00474DDB"/>
    <w:rsid w:val="00475709"/>
    <w:rsid w:val="0047576E"/>
    <w:rsid w:val="00475828"/>
    <w:rsid w:val="004759DB"/>
    <w:rsid w:val="00476335"/>
    <w:rsid w:val="00476A9B"/>
    <w:rsid w:val="00476FF4"/>
    <w:rsid w:val="0047717B"/>
    <w:rsid w:val="004777D8"/>
    <w:rsid w:val="00477912"/>
    <w:rsid w:val="0047799C"/>
    <w:rsid w:val="004802B2"/>
    <w:rsid w:val="00480473"/>
    <w:rsid w:val="0048056F"/>
    <w:rsid w:val="00481E3A"/>
    <w:rsid w:val="00481F27"/>
    <w:rsid w:val="00484BB2"/>
    <w:rsid w:val="00485F1F"/>
    <w:rsid w:val="00486394"/>
    <w:rsid w:val="004865A9"/>
    <w:rsid w:val="00486C82"/>
    <w:rsid w:val="00486F19"/>
    <w:rsid w:val="00491708"/>
    <w:rsid w:val="00492341"/>
    <w:rsid w:val="004926C0"/>
    <w:rsid w:val="00492CB0"/>
    <w:rsid w:val="00493158"/>
    <w:rsid w:val="0049549C"/>
    <w:rsid w:val="004961C1"/>
    <w:rsid w:val="004A09FE"/>
    <w:rsid w:val="004A0A9C"/>
    <w:rsid w:val="004A2708"/>
    <w:rsid w:val="004A276F"/>
    <w:rsid w:val="004A2D18"/>
    <w:rsid w:val="004A3386"/>
    <w:rsid w:val="004A3A37"/>
    <w:rsid w:val="004A3C7E"/>
    <w:rsid w:val="004A40CF"/>
    <w:rsid w:val="004A4680"/>
    <w:rsid w:val="004B02AB"/>
    <w:rsid w:val="004B02F9"/>
    <w:rsid w:val="004B1C6F"/>
    <w:rsid w:val="004B3C9E"/>
    <w:rsid w:val="004B5A3F"/>
    <w:rsid w:val="004B6DC4"/>
    <w:rsid w:val="004B7973"/>
    <w:rsid w:val="004C0100"/>
    <w:rsid w:val="004C0BB6"/>
    <w:rsid w:val="004C21F2"/>
    <w:rsid w:val="004C4267"/>
    <w:rsid w:val="004C570E"/>
    <w:rsid w:val="004C631B"/>
    <w:rsid w:val="004D039E"/>
    <w:rsid w:val="004D20A1"/>
    <w:rsid w:val="004D27C6"/>
    <w:rsid w:val="004D3B92"/>
    <w:rsid w:val="004D4377"/>
    <w:rsid w:val="004D4B75"/>
    <w:rsid w:val="004D531C"/>
    <w:rsid w:val="004D6135"/>
    <w:rsid w:val="004D6B37"/>
    <w:rsid w:val="004E2740"/>
    <w:rsid w:val="004E5A23"/>
    <w:rsid w:val="004E65C3"/>
    <w:rsid w:val="004F05ED"/>
    <w:rsid w:val="004F08DD"/>
    <w:rsid w:val="004F1D07"/>
    <w:rsid w:val="004F5844"/>
    <w:rsid w:val="004F5930"/>
    <w:rsid w:val="004F7213"/>
    <w:rsid w:val="00501007"/>
    <w:rsid w:val="00501A8D"/>
    <w:rsid w:val="005023DB"/>
    <w:rsid w:val="00504C9B"/>
    <w:rsid w:val="0051017B"/>
    <w:rsid w:val="00513E9B"/>
    <w:rsid w:val="005147CC"/>
    <w:rsid w:val="005158E0"/>
    <w:rsid w:val="00516483"/>
    <w:rsid w:val="005164F6"/>
    <w:rsid w:val="005179D8"/>
    <w:rsid w:val="00517F36"/>
    <w:rsid w:val="005203BD"/>
    <w:rsid w:val="0052043F"/>
    <w:rsid w:val="00520A8B"/>
    <w:rsid w:val="00520EEC"/>
    <w:rsid w:val="00521701"/>
    <w:rsid w:val="0052187B"/>
    <w:rsid w:val="0052247E"/>
    <w:rsid w:val="00522ABF"/>
    <w:rsid w:val="005231F7"/>
    <w:rsid w:val="0052587C"/>
    <w:rsid w:val="00525E4D"/>
    <w:rsid w:val="00526247"/>
    <w:rsid w:val="005319F6"/>
    <w:rsid w:val="00531B3E"/>
    <w:rsid w:val="00532A5B"/>
    <w:rsid w:val="00532FEC"/>
    <w:rsid w:val="00533717"/>
    <w:rsid w:val="00533866"/>
    <w:rsid w:val="005342BF"/>
    <w:rsid w:val="00535ECA"/>
    <w:rsid w:val="0054015D"/>
    <w:rsid w:val="00541F49"/>
    <w:rsid w:val="005446F2"/>
    <w:rsid w:val="00545F3B"/>
    <w:rsid w:val="0054678F"/>
    <w:rsid w:val="005468F2"/>
    <w:rsid w:val="00547B1C"/>
    <w:rsid w:val="00547C42"/>
    <w:rsid w:val="00547D37"/>
    <w:rsid w:val="005508BD"/>
    <w:rsid w:val="00551BC3"/>
    <w:rsid w:val="00552AA7"/>
    <w:rsid w:val="00553813"/>
    <w:rsid w:val="00554ED0"/>
    <w:rsid w:val="00554F88"/>
    <w:rsid w:val="00555C58"/>
    <w:rsid w:val="005609DF"/>
    <w:rsid w:val="00561620"/>
    <w:rsid w:val="0056183C"/>
    <w:rsid w:val="0056189A"/>
    <w:rsid w:val="005627CE"/>
    <w:rsid w:val="0056337F"/>
    <w:rsid w:val="00564A9C"/>
    <w:rsid w:val="00565E6F"/>
    <w:rsid w:val="0056754D"/>
    <w:rsid w:val="00567883"/>
    <w:rsid w:val="00570094"/>
    <w:rsid w:val="005703D1"/>
    <w:rsid w:val="005718A9"/>
    <w:rsid w:val="00571B30"/>
    <w:rsid w:val="005729B3"/>
    <w:rsid w:val="00573964"/>
    <w:rsid w:val="00576303"/>
    <w:rsid w:val="00576555"/>
    <w:rsid w:val="00577350"/>
    <w:rsid w:val="0058207C"/>
    <w:rsid w:val="00583005"/>
    <w:rsid w:val="0058471A"/>
    <w:rsid w:val="00585BB4"/>
    <w:rsid w:val="00586E1F"/>
    <w:rsid w:val="005911D7"/>
    <w:rsid w:val="00593F28"/>
    <w:rsid w:val="005943B6"/>
    <w:rsid w:val="005946C1"/>
    <w:rsid w:val="00595A00"/>
    <w:rsid w:val="005968B4"/>
    <w:rsid w:val="00596CC5"/>
    <w:rsid w:val="005A0859"/>
    <w:rsid w:val="005A1272"/>
    <w:rsid w:val="005A233C"/>
    <w:rsid w:val="005A2E8C"/>
    <w:rsid w:val="005A36D7"/>
    <w:rsid w:val="005A43E4"/>
    <w:rsid w:val="005A485D"/>
    <w:rsid w:val="005A6630"/>
    <w:rsid w:val="005A7683"/>
    <w:rsid w:val="005A7C4C"/>
    <w:rsid w:val="005A7E14"/>
    <w:rsid w:val="005B03FF"/>
    <w:rsid w:val="005B05BF"/>
    <w:rsid w:val="005B2071"/>
    <w:rsid w:val="005B3046"/>
    <w:rsid w:val="005B4E59"/>
    <w:rsid w:val="005B7ADC"/>
    <w:rsid w:val="005C0A75"/>
    <w:rsid w:val="005C54EE"/>
    <w:rsid w:val="005C6056"/>
    <w:rsid w:val="005C647F"/>
    <w:rsid w:val="005C6B57"/>
    <w:rsid w:val="005D0BA3"/>
    <w:rsid w:val="005D0C44"/>
    <w:rsid w:val="005D0E1F"/>
    <w:rsid w:val="005D0F8D"/>
    <w:rsid w:val="005D0FC9"/>
    <w:rsid w:val="005D11B4"/>
    <w:rsid w:val="005D124D"/>
    <w:rsid w:val="005D1C32"/>
    <w:rsid w:val="005D38BD"/>
    <w:rsid w:val="005D4071"/>
    <w:rsid w:val="005D6D58"/>
    <w:rsid w:val="005E06EB"/>
    <w:rsid w:val="005E198D"/>
    <w:rsid w:val="005E267F"/>
    <w:rsid w:val="005E2838"/>
    <w:rsid w:val="005E3DEA"/>
    <w:rsid w:val="005E3EC0"/>
    <w:rsid w:val="005E3F11"/>
    <w:rsid w:val="005E7E2B"/>
    <w:rsid w:val="005F0584"/>
    <w:rsid w:val="005F2193"/>
    <w:rsid w:val="005F2926"/>
    <w:rsid w:val="005F29BA"/>
    <w:rsid w:val="005F2D2C"/>
    <w:rsid w:val="005F4077"/>
    <w:rsid w:val="005F4575"/>
    <w:rsid w:val="005F502F"/>
    <w:rsid w:val="005F5FA9"/>
    <w:rsid w:val="005F64B7"/>
    <w:rsid w:val="005F674F"/>
    <w:rsid w:val="005F7460"/>
    <w:rsid w:val="005F77D7"/>
    <w:rsid w:val="006010DD"/>
    <w:rsid w:val="00601AAC"/>
    <w:rsid w:val="00602337"/>
    <w:rsid w:val="00602928"/>
    <w:rsid w:val="00602986"/>
    <w:rsid w:val="00603C5F"/>
    <w:rsid w:val="0060433C"/>
    <w:rsid w:val="00604E7C"/>
    <w:rsid w:val="0060515C"/>
    <w:rsid w:val="0060591C"/>
    <w:rsid w:val="00605D60"/>
    <w:rsid w:val="00607A11"/>
    <w:rsid w:val="00607B9A"/>
    <w:rsid w:val="006113D5"/>
    <w:rsid w:val="0061195C"/>
    <w:rsid w:val="00612BB3"/>
    <w:rsid w:val="00612CF5"/>
    <w:rsid w:val="00613CCC"/>
    <w:rsid w:val="0061514D"/>
    <w:rsid w:val="0061615C"/>
    <w:rsid w:val="0062057C"/>
    <w:rsid w:val="00621DA3"/>
    <w:rsid w:val="00623072"/>
    <w:rsid w:val="006234AF"/>
    <w:rsid w:val="00624003"/>
    <w:rsid w:val="00624A1C"/>
    <w:rsid w:val="00624D2C"/>
    <w:rsid w:val="00631667"/>
    <w:rsid w:val="006319E8"/>
    <w:rsid w:val="00631C87"/>
    <w:rsid w:val="00631FA2"/>
    <w:rsid w:val="00632273"/>
    <w:rsid w:val="00632E67"/>
    <w:rsid w:val="00632F43"/>
    <w:rsid w:val="006337FC"/>
    <w:rsid w:val="00634782"/>
    <w:rsid w:val="00636B2E"/>
    <w:rsid w:val="006371F0"/>
    <w:rsid w:val="00637F42"/>
    <w:rsid w:val="006403AF"/>
    <w:rsid w:val="006409C5"/>
    <w:rsid w:val="0064158D"/>
    <w:rsid w:val="006438B8"/>
    <w:rsid w:val="00645158"/>
    <w:rsid w:val="00645F32"/>
    <w:rsid w:val="00646F52"/>
    <w:rsid w:val="006470AD"/>
    <w:rsid w:val="006475B2"/>
    <w:rsid w:val="006476F5"/>
    <w:rsid w:val="006512BF"/>
    <w:rsid w:val="00652069"/>
    <w:rsid w:val="00652251"/>
    <w:rsid w:val="006543E5"/>
    <w:rsid w:val="006551F1"/>
    <w:rsid w:val="00655602"/>
    <w:rsid w:val="006556B4"/>
    <w:rsid w:val="00655A95"/>
    <w:rsid w:val="00656861"/>
    <w:rsid w:val="00657398"/>
    <w:rsid w:val="0066030F"/>
    <w:rsid w:val="006605A9"/>
    <w:rsid w:val="0066425A"/>
    <w:rsid w:val="006655CB"/>
    <w:rsid w:val="0066775A"/>
    <w:rsid w:val="00670F5C"/>
    <w:rsid w:val="00672AA9"/>
    <w:rsid w:val="0067312B"/>
    <w:rsid w:val="00674189"/>
    <w:rsid w:val="00674C35"/>
    <w:rsid w:val="00676146"/>
    <w:rsid w:val="00676980"/>
    <w:rsid w:val="0067749D"/>
    <w:rsid w:val="006819DC"/>
    <w:rsid w:val="0068285C"/>
    <w:rsid w:val="00682912"/>
    <w:rsid w:val="00682C0B"/>
    <w:rsid w:val="00683277"/>
    <w:rsid w:val="00683666"/>
    <w:rsid w:val="00684562"/>
    <w:rsid w:val="00684908"/>
    <w:rsid w:val="00684B66"/>
    <w:rsid w:val="006853C0"/>
    <w:rsid w:val="00686C44"/>
    <w:rsid w:val="0068726A"/>
    <w:rsid w:val="00687FCB"/>
    <w:rsid w:val="0069048E"/>
    <w:rsid w:val="006908EE"/>
    <w:rsid w:val="0069735F"/>
    <w:rsid w:val="006A0275"/>
    <w:rsid w:val="006A313E"/>
    <w:rsid w:val="006A4CE4"/>
    <w:rsid w:val="006A57B7"/>
    <w:rsid w:val="006A6304"/>
    <w:rsid w:val="006A64AB"/>
    <w:rsid w:val="006A79BF"/>
    <w:rsid w:val="006B0969"/>
    <w:rsid w:val="006B1043"/>
    <w:rsid w:val="006B17F3"/>
    <w:rsid w:val="006B1FE3"/>
    <w:rsid w:val="006B32BC"/>
    <w:rsid w:val="006B5D84"/>
    <w:rsid w:val="006B5F5F"/>
    <w:rsid w:val="006B6343"/>
    <w:rsid w:val="006B7B7B"/>
    <w:rsid w:val="006C0751"/>
    <w:rsid w:val="006C1031"/>
    <w:rsid w:val="006C1830"/>
    <w:rsid w:val="006C207F"/>
    <w:rsid w:val="006C385C"/>
    <w:rsid w:val="006C4249"/>
    <w:rsid w:val="006C447E"/>
    <w:rsid w:val="006C54BF"/>
    <w:rsid w:val="006C706C"/>
    <w:rsid w:val="006C795E"/>
    <w:rsid w:val="006D31B3"/>
    <w:rsid w:val="006D3C8F"/>
    <w:rsid w:val="006D3E52"/>
    <w:rsid w:val="006D427B"/>
    <w:rsid w:val="006D4928"/>
    <w:rsid w:val="006D4C89"/>
    <w:rsid w:val="006D4EC8"/>
    <w:rsid w:val="006D6085"/>
    <w:rsid w:val="006D6142"/>
    <w:rsid w:val="006D615F"/>
    <w:rsid w:val="006D6280"/>
    <w:rsid w:val="006D64A6"/>
    <w:rsid w:val="006D65F0"/>
    <w:rsid w:val="006D6F94"/>
    <w:rsid w:val="006E03DD"/>
    <w:rsid w:val="006E1880"/>
    <w:rsid w:val="006E19FA"/>
    <w:rsid w:val="006E2905"/>
    <w:rsid w:val="006E3485"/>
    <w:rsid w:val="006E36EC"/>
    <w:rsid w:val="006E43E7"/>
    <w:rsid w:val="006E4BE7"/>
    <w:rsid w:val="006E59F2"/>
    <w:rsid w:val="006F1EDF"/>
    <w:rsid w:val="006F26A1"/>
    <w:rsid w:val="006F3704"/>
    <w:rsid w:val="006F378C"/>
    <w:rsid w:val="006F403B"/>
    <w:rsid w:val="006F419F"/>
    <w:rsid w:val="006F6BAC"/>
    <w:rsid w:val="007006BB"/>
    <w:rsid w:val="00700935"/>
    <w:rsid w:val="00701688"/>
    <w:rsid w:val="00701B5D"/>
    <w:rsid w:val="007029CD"/>
    <w:rsid w:val="00705326"/>
    <w:rsid w:val="00706368"/>
    <w:rsid w:val="00706F5A"/>
    <w:rsid w:val="007113F8"/>
    <w:rsid w:val="007136F8"/>
    <w:rsid w:val="00716207"/>
    <w:rsid w:val="007166DA"/>
    <w:rsid w:val="007207A4"/>
    <w:rsid w:val="007229EB"/>
    <w:rsid w:val="00722CE7"/>
    <w:rsid w:val="0072419E"/>
    <w:rsid w:val="00724F1D"/>
    <w:rsid w:val="007251F0"/>
    <w:rsid w:val="00725A20"/>
    <w:rsid w:val="007279EB"/>
    <w:rsid w:val="00730C56"/>
    <w:rsid w:val="007310B8"/>
    <w:rsid w:val="0073174A"/>
    <w:rsid w:val="00734D66"/>
    <w:rsid w:val="00737A4F"/>
    <w:rsid w:val="00737B93"/>
    <w:rsid w:val="007422B3"/>
    <w:rsid w:val="00743655"/>
    <w:rsid w:val="0074434C"/>
    <w:rsid w:val="0074559C"/>
    <w:rsid w:val="00746EBA"/>
    <w:rsid w:val="007472E5"/>
    <w:rsid w:val="0074790E"/>
    <w:rsid w:val="00751DBA"/>
    <w:rsid w:val="00752ED1"/>
    <w:rsid w:val="007537EB"/>
    <w:rsid w:val="00754136"/>
    <w:rsid w:val="00754E82"/>
    <w:rsid w:val="00754FEC"/>
    <w:rsid w:val="0076078E"/>
    <w:rsid w:val="00761413"/>
    <w:rsid w:val="0076157B"/>
    <w:rsid w:val="00761643"/>
    <w:rsid w:val="00763119"/>
    <w:rsid w:val="00763561"/>
    <w:rsid w:val="0076558F"/>
    <w:rsid w:val="007658C8"/>
    <w:rsid w:val="00766AE9"/>
    <w:rsid w:val="00767583"/>
    <w:rsid w:val="00771B6F"/>
    <w:rsid w:val="00773AA4"/>
    <w:rsid w:val="007745F5"/>
    <w:rsid w:val="00775B1B"/>
    <w:rsid w:val="00775B87"/>
    <w:rsid w:val="00776B41"/>
    <w:rsid w:val="00781A6E"/>
    <w:rsid w:val="00782681"/>
    <w:rsid w:val="00783C18"/>
    <w:rsid w:val="007844D9"/>
    <w:rsid w:val="00784E9D"/>
    <w:rsid w:val="00785535"/>
    <w:rsid w:val="00786504"/>
    <w:rsid w:val="00787897"/>
    <w:rsid w:val="00790AE0"/>
    <w:rsid w:val="00791B4B"/>
    <w:rsid w:val="00792A8C"/>
    <w:rsid w:val="00792CB5"/>
    <w:rsid w:val="007935D7"/>
    <w:rsid w:val="00796927"/>
    <w:rsid w:val="00796ADD"/>
    <w:rsid w:val="0079725D"/>
    <w:rsid w:val="007A0522"/>
    <w:rsid w:val="007A13D1"/>
    <w:rsid w:val="007A1BBD"/>
    <w:rsid w:val="007A309C"/>
    <w:rsid w:val="007A338A"/>
    <w:rsid w:val="007A3E1F"/>
    <w:rsid w:val="007A4564"/>
    <w:rsid w:val="007A4D9D"/>
    <w:rsid w:val="007A6004"/>
    <w:rsid w:val="007A64ED"/>
    <w:rsid w:val="007A659B"/>
    <w:rsid w:val="007A7539"/>
    <w:rsid w:val="007B1490"/>
    <w:rsid w:val="007B1526"/>
    <w:rsid w:val="007B1B54"/>
    <w:rsid w:val="007B5791"/>
    <w:rsid w:val="007B6874"/>
    <w:rsid w:val="007B69D1"/>
    <w:rsid w:val="007B6DF4"/>
    <w:rsid w:val="007B7151"/>
    <w:rsid w:val="007C0665"/>
    <w:rsid w:val="007C0877"/>
    <w:rsid w:val="007C0C8D"/>
    <w:rsid w:val="007C358A"/>
    <w:rsid w:val="007C403A"/>
    <w:rsid w:val="007C416D"/>
    <w:rsid w:val="007C5A7C"/>
    <w:rsid w:val="007C6B0C"/>
    <w:rsid w:val="007C6DE1"/>
    <w:rsid w:val="007C7DFE"/>
    <w:rsid w:val="007D0086"/>
    <w:rsid w:val="007D06BC"/>
    <w:rsid w:val="007D4239"/>
    <w:rsid w:val="007D593A"/>
    <w:rsid w:val="007D72C3"/>
    <w:rsid w:val="007D7542"/>
    <w:rsid w:val="007E086E"/>
    <w:rsid w:val="007E09F1"/>
    <w:rsid w:val="007E1D01"/>
    <w:rsid w:val="007E423C"/>
    <w:rsid w:val="007E5451"/>
    <w:rsid w:val="007E6030"/>
    <w:rsid w:val="007E6041"/>
    <w:rsid w:val="007E6118"/>
    <w:rsid w:val="007E681F"/>
    <w:rsid w:val="007E71DF"/>
    <w:rsid w:val="007E732B"/>
    <w:rsid w:val="007E7BDC"/>
    <w:rsid w:val="007E7FA8"/>
    <w:rsid w:val="007F1A57"/>
    <w:rsid w:val="007F1FF7"/>
    <w:rsid w:val="007F2035"/>
    <w:rsid w:val="007F3459"/>
    <w:rsid w:val="007F34A8"/>
    <w:rsid w:val="007F6175"/>
    <w:rsid w:val="007F7CAD"/>
    <w:rsid w:val="00800F33"/>
    <w:rsid w:val="008022CB"/>
    <w:rsid w:val="00804801"/>
    <w:rsid w:val="008114DB"/>
    <w:rsid w:val="00812F33"/>
    <w:rsid w:val="00813788"/>
    <w:rsid w:val="008158B6"/>
    <w:rsid w:val="00816496"/>
    <w:rsid w:val="00817C26"/>
    <w:rsid w:val="0082246C"/>
    <w:rsid w:val="0082480F"/>
    <w:rsid w:val="00825E98"/>
    <w:rsid w:val="00827313"/>
    <w:rsid w:val="008275E5"/>
    <w:rsid w:val="0083063F"/>
    <w:rsid w:val="00830CE4"/>
    <w:rsid w:val="00831C0E"/>
    <w:rsid w:val="0083217C"/>
    <w:rsid w:val="00832A92"/>
    <w:rsid w:val="008331C0"/>
    <w:rsid w:val="008331E7"/>
    <w:rsid w:val="00833F3C"/>
    <w:rsid w:val="00833FDF"/>
    <w:rsid w:val="00834605"/>
    <w:rsid w:val="00834D12"/>
    <w:rsid w:val="00835C80"/>
    <w:rsid w:val="00835D19"/>
    <w:rsid w:val="0084018A"/>
    <w:rsid w:val="0084133F"/>
    <w:rsid w:val="008419FF"/>
    <w:rsid w:val="00842FF6"/>
    <w:rsid w:val="0084313F"/>
    <w:rsid w:val="00845604"/>
    <w:rsid w:val="00845745"/>
    <w:rsid w:val="00845EAD"/>
    <w:rsid w:val="00846E69"/>
    <w:rsid w:val="00850672"/>
    <w:rsid w:val="00850B2A"/>
    <w:rsid w:val="00850C6E"/>
    <w:rsid w:val="00851073"/>
    <w:rsid w:val="00851336"/>
    <w:rsid w:val="00853B94"/>
    <w:rsid w:val="00853BA1"/>
    <w:rsid w:val="00854F02"/>
    <w:rsid w:val="00855CD7"/>
    <w:rsid w:val="008560D5"/>
    <w:rsid w:val="00860158"/>
    <w:rsid w:val="00860854"/>
    <w:rsid w:val="00861B24"/>
    <w:rsid w:val="00861D35"/>
    <w:rsid w:val="00861EE4"/>
    <w:rsid w:val="00861EF8"/>
    <w:rsid w:val="0086275D"/>
    <w:rsid w:val="00862F0E"/>
    <w:rsid w:val="0086303C"/>
    <w:rsid w:val="00863787"/>
    <w:rsid w:val="00864F09"/>
    <w:rsid w:val="008653B5"/>
    <w:rsid w:val="00865A57"/>
    <w:rsid w:val="008664B4"/>
    <w:rsid w:val="0086746B"/>
    <w:rsid w:val="00870423"/>
    <w:rsid w:val="00870B76"/>
    <w:rsid w:val="00871D3C"/>
    <w:rsid w:val="0087224A"/>
    <w:rsid w:val="00874D97"/>
    <w:rsid w:val="00874F63"/>
    <w:rsid w:val="008751A1"/>
    <w:rsid w:val="0087611D"/>
    <w:rsid w:val="008767F8"/>
    <w:rsid w:val="008769C1"/>
    <w:rsid w:val="00876F73"/>
    <w:rsid w:val="00877FD8"/>
    <w:rsid w:val="00880C50"/>
    <w:rsid w:val="00880FBC"/>
    <w:rsid w:val="00882878"/>
    <w:rsid w:val="00882ABE"/>
    <w:rsid w:val="00883229"/>
    <w:rsid w:val="0088394A"/>
    <w:rsid w:val="00884101"/>
    <w:rsid w:val="00885A12"/>
    <w:rsid w:val="0088668D"/>
    <w:rsid w:val="00886F8E"/>
    <w:rsid w:val="0088756B"/>
    <w:rsid w:val="00891052"/>
    <w:rsid w:val="008917BA"/>
    <w:rsid w:val="008927F3"/>
    <w:rsid w:val="00892EC8"/>
    <w:rsid w:val="00894028"/>
    <w:rsid w:val="00896495"/>
    <w:rsid w:val="00897119"/>
    <w:rsid w:val="0089756A"/>
    <w:rsid w:val="008A2CFF"/>
    <w:rsid w:val="008A41EA"/>
    <w:rsid w:val="008A5AAF"/>
    <w:rsid w:val="008B0573"/>
    <w:rsid w:val="008B1DC6"/>
    <w:rsid w:val="008B1FBA"/>
    <w:rsid w:val="008B48B5"/>
    <w:rsid w:val="008B49CA"/>
    <w:rsid w:val="008B5283"/>
    <w:rsid w:val="008B6959"/>
    <w:rsid w:val="008C1BE2"/>
    <w:rsid w:val="008C20FF"/>
    <w:rsid w:val="008C21EE"/>
    <w:rsid w:val="008C3547"/>
    <w:rsid w:val="008C4722"/>
    <w:rsid w:val="008C480D"/>
    <w:rsid w:val="008C48D6"/>
    <w:rsid w:val="008D08E5"/>
    <w:rsid w:val="008D13E5"/>
    <w:rsid w:val="008D1AF4"/>
    <w:rsid w:val="008D20A6"/>
    <w:rsid w:val="008D405C"/>
    <w:rsid w:val="008D4B25"/>
    <w:rsid w:val="008D68EE"/>
    <w:rsid w:val="008D6EF5"/>
    <w:rsid w:val="008E0C87"/>
    <w:rsid w:val="008E0E3B"/>
    <w:rsid w:val="008E1786"/>
    <w:rsid w:val="008E1CA3"/>
    <w:rsid w:val="008E3643"/>
    <w:rsid w:val="008E373C"/>
    <w:rsid w:val="008E5A67"/>
    <w:rsid w:val="008E7C43"/>
    <w:rsid w:val="008F0498"/>
    <w:rsid w:val="008F2414"/>
    <w:rsid w:val="008F627B"/>
    <w:rsid w:val="008F62E0"/>
    <w:rsid w:val="008F6571"/>
    <w:rsid w:val="008F772E"/>
    <w:rsid w:val="008F792C"/>
    <w:rsid w:val="008F7A9D"/>
    <w:rsid w:val="00900CBC"/>
    <w:rsid w:val="009012DA"/>
    <w:rsid w:val="009018B1"/>
    <w:rsid w:val="009030C3"/>
    <w:rsid w:val="009035C9"/>
    <w:rsid w:val="00903947"/>
    <w:rsid w:val="00904FBE"/>
    <w:rsid w:val="00904FDE"/>
    <w:rsid w:val="009053BD"/>
    <w:rsid w:val="00905BE8"/>
    <w:rsid w:val="00906541"/>
    <w:rsid w:val="00910398"/>
    <w:rsid w:val="00912187"/>
    <w:rsid w:val="00912419"/>
    <w:rsid w:val="009130B4"/>
    <w:rsid w:val="00916DA6"/>
    <w:rsid w:val="00916DC1"/>
    <w:rsid w:val="00917079"/>
    <w:rsid w:val="0092101A"/>
    <w:rsid w:val="009212C7"/>
    <w:rsid w:val="00921D51"/>
    <w:rsid w:val="0092213F"/>
    <w:rsid w:val="00922DB8"/>
    <w:rsid w:val="00923D74"/>
    <w:rsid w:val="009261C6"/>
    <w:rsid w:val="00926EE0"/>
    <w:rsid w:val="00927551"/>
    <w:rsid w:val="0093263B"/>
    <w:rsid w:val="009326FB"/>
    <w:rsid w:val="009328D2"/>
    <w:rsid w:val="00933524"/>
    <w:rsid w:val="00933755"/>
    <w:rsid w:val="00934070"/>
    <w:rsid w:val="009370E4"/>
    <w:rsid w:val="00940065"/>
    <w:rsid w:val="009414AF"/>
    <w:rsid w:val="00942757"/>
    <w:rsid w:val="009505EB"/>
    <w:rsid w:val="009512E6"/>
    <w:rsid w:val="00954A47"/>
    <w:rsid w:val="00955C0B"/>
    <w:rsid w:val="00956B27"/>
    <w:rsid w:val="00956DB7"/>
    <w:rsid w:val="009617F9"/>
    <w:rsid w:val="009640E2"/>
    <w:rsid w:val="00966FA1"/>
    <w:rsid w:val="009700FD"/>
    <w:rsid w:val="00972017"/>
    <w:rsid w:val="00974801"/>
    <w:rsid w:val="009749A5"/>
    <w:rsid w:val="009758D3"/>
    <w:rsid w:val="00981300"/>
    <w:rsid w:val="00981D27"/>
    <w:rsid w:val="00981D4A"/>
    <w:rsid w:val="0098206B"/>
    <w:rsid w:val="00982798"/>
    <w:rsid w:val="00983455"/>
    <w:rsid w:val="00983CF3"/>
    <w:rsid w:val="00984208"/>
    <w:rsid w:val="00985A46"/>
    <w:rsid w:val="00985D86"/>
    <w:rsid w:val="0098615C"/>
    <w:rsid w:val="00986383"/>
    <w:rsid w:val="0098667F"/>
    <w:rsid w:val="009868D0"/>
    <w:rsid w:val="00986F44"/>
    <w:rsid w:val="009877FB"/>
    <w:rsid w:val="009912B1"/>
    <w:rsid w:val="009919EC"/>
    <w:rsid w:val="0099246F"/>
    <w:rsid w:val="009952E2"/>
    <w:rsid w:val="00995EE6"/>
    <w:rsid w:val="009963CC"/>
    <w:rsid w:val="009A10AF"/>
    <w:rsid w:val="009A1D7C"/>
    <w:rsid w:val="009A41A0"/>
    <w:rsid w:val="009A60BB"/>
    <w:rsid w:val="009A6C11"/>
    <w:rsid w:val="009A7296"/>
    <w:rsid w:val="009B02DE"/>
    <w:rsid w:val="009B0421"/>
    <w:rsid w:val="009B2204"/>
    <w:rsid w:val="009B2FD7"/>
    <w:rsid w:val="009B3B55"/>
    <w:rsid w:val="009B48D2"/>
    <w:rsid w:val="009B4C49"/>
    <w:rsid w:val="009B4E4B"/>
    <w:rsid w:val="009B5EF6"/>
    <w:rsid w:val="009B6DBC"/>
    <w:rsid w:val="009C004F"/>
    <w:rsid w:val="009C1C8A"/>
    <w:rsid w:val="009C1E82"/>
    <w:rsid w:val="009C21BD"/>
    <w:rsid w:val="009C2B89"/>
    <w:rsid w:val="009C3650"/>
    <w:rsid w:val="009C4103"/>
    <w:rsid w:val="009C7ECE"/>
    <w:rsid w:val="009D0055"/>
    <w:rsid w:val="009D05A5"/>
    <w:rsid w:val="009D1072"/>
    <w:rsid w:val="009D21DE"/>
    <w:rsid w:val="009D3AAE"/>
    <w:rsid w:val="009D5FBE"/>
    <w:rsid w:val="009D6DE0"/>
    <w:rsid w:val="009D7608"/>
    <w:rsid w:val="009E0049"/>
    <w:rsid w:val="009E0AC8"/>
    <w:rsid w:val="009E1299"/>
    <w:rsid w:val="009E4DE1"/>
    <w:rsid w:val="009E54D2"/>
    <w:rsid w:val="009E58D8"/>
    <w:rsid w:val="009E5CBE"/>
    <w:rsid w:val="009E61D8"/>
    <w:rsid w:val="009E72F9"/>
    <w:rsid w:val="009F083D"/>
    <w:rsid w:val="009F0E8A"/>
    <w:rsid w:val="009F27FA"/>
    <w:rsid w:val="009F356D"/>
    <w:rsid w:val="009F3A95"/>
    <w:rsid w:val="009F6939"/>
    <w:rsid w:val="009F6E6D"/>
    <w:rsid w:val="009F7C19"/>
    <w:rsid w:val="00A00EFD"/>
    <w:rsid w:val="00A02917"/>
    <w:rsid w:val="00A0372A"/>
    <w:rsid w:val="00A0760C"/>
    <w:rsid w:val="00A11448"/>
    <w:rsid w:val="00A115B4"/>
    <w:rsid w:val="00A11DD3"/>
    <w:rsid w:val="00A12216"/>
    <w:rsid w:val="00A122CE"/>
    <w:rsid w:val="00A13DA7"/>
    <w:rsid w:val="00A165CF"/>
    <w:rsid w:val="00A17803"/>
    <w:rsid w:val="00A217F2"/>
    <w:rsid w:val="00A218B7"/>
    <w:rsid w:val="00A22036"/>
    <w:rsid w:val="00A225EF"/>
    <w:rsid w:val="00A23665"/>
    <w:rsid w:val="00A31659"/>
    <w:rsid w:val="00A317B6"/>
    <w:rsid w:val="00A34C4A"/>
    <w:rsid w:val="00A35FCE"/>
    <w:rsid w:val="00A3776D"/>
    <w:rsid w:val="00A40761"/>
    <w:rsid w:val="00A42815"/>
    <w:rsid w:val="00A428AF"/>
    <w:rsid w:val="00A43A7D"/>
    <w:rsid w:val="00A4598B"/>
    <w:rsid w:val="00A46536"/>
    <w:rsid w:val="00A469CD"/>
    <w:rsid w:val="00A50116"/>
    <w:rsid w:val="00A50DED"/>
    <w:rsid w:val="00A523FE"/>
    <w:rsid w:val="00A5249D"/>
    <w:rsid w:val="00A53958"/>
    <w:rsid w:val="00A54410"/>
    <w:rsid w:val="00A550EE"/>
    <w:rsid w:val="00A57544"/>
    <w:rsid w:val="00A57CDC"/>
    <w:rsid w:val="00A57F89"/>
    <w:rsid w:val="00A611CA"/>
    <w:rsid w:val="00A621E3"/>
    <w:rsid w:val="00A627FA"/>
    <w:rsid w:val="00A63B76"/>
    <w:rsid w:val="00A65BA2"/>
    <w:rsid w:val="00A668E6"/>
    <w:rsid w:val="00A669C0"/>
    <w:rsid w:val="00A708FB"/>
    <w:rsid w:val="00A70988"/>
    <w:rsid w:val="00A70B47"/>
    <w:rsid w:val="00A72AC9"/>
    <w:rsid w:val="00A7331D"/>
    <w:rsid w:val="00A73D3D"/>
    <w:rsid w:val="00A7515F"/>
    <w:rsid w:val="00A75428"/>
    <w:rsid w:val="00A76B47"/>
    <w:rsid w:val="00A77402"/>
    <w:rsid w:val="00A8060A"/>
    <w:rsid w:val="00A84938"/>
    <w:rsid w:val="00A84E9B"/>
    <w:rsid w:val="00A85E49"/>
    <w:rsid w:val="00A90241"/>
    <w:rsid w:val="00A906C1"/>
    <w:rsid w:val="00A94227"/>
    <w:rsid w:val="00A952D8"/>
    <w:rsid w:val="00A96601"/>
    <w:rsid w:val="00A97125"/>
    <w:rsid w:val="00A971DC"/>
    <w:rsid w:val="00AA09B9"/>
    <w:rsid w:val="00AA180E"/>
    <w:rsid w:val="00AA1F12"/>
    <w:rsid w:val="00AA2B83"/>
    <w:rsid w:val="00AA2E16"/>
    <w:rsid w:val="00AA478A"/>
    <w:rsid w:val="00AA5345"/>
    <w:rsid w:val="00AA6FA1"/>
    <w:rsid w:val="00AB02F2"/>
    <w:rsid w:val="00AB3514"/>
    <w:rsid w:val="00AB35FF"/>
    <w:rsid w:val="00AC0970"/>
    <w:rsid w:val="00AC0B1A"/>
    <w:rsid w:val="00AC4021"/>
    <w:rsid w:val="00AC59BD"/>
    <w:rsid w:val="00AC5D6B"/>
    <w:rsid w:val="00AC5F73"/>
    <w:rsid w:val="00AC6370"/>
    <w:rsid w:val="00AC69E7"/>
    <w:rsid w:val="00AC7EEF"/>
    <w:rsid w:val="00AD06FE"/>
    <w:rsid w:val="00AD0AAC"/>
    <w:rsid w:val="00AD2AD9"/>
    <w:rsid w:val="00AD40C2"/>
    <w:rsid w:val="00AD4919"/>
    <w:rsid w:val="00AD6BA3"/>
    <w:rsid w:val="00AD7966"/>
    <w:rsid w:val="00AE0814"/>
    <w:rsid w:val="00AE0C84"/>
    <w:rsid w:val="00AE1608"/>
    <w:rsid w:val="00AE225E"/>
    <w:rsid w:val="00AE2EB8"/>
    <w:rsid w:val="00AE3250"/>
    <w:rsid w:val="00AE39AF"/>
    <w:rsid w:val="00AE4124"/>
    <w:rsid w:val="00AE5803"/>
    <w:rsid w:val="00AF0DDB"/>
    <w:rsid w:val="00AF0F35"/>
    <w:rsid w:val="00AF2BD5"/>
    <w:rsid w:val="00AF2C80"/>
    <w:rsid w:val="00B0271B"/>
    <w:rsid w:val="00B04119"/>
    <w:rsid w:val="00B05A1D"/>
    <w:rsid w:val="00B06EA5"/>
    <w:rsid w:val="00B073ED"/>
    <w:rsid w:val="00B10D18"/>
    <w:rsid w:val="00B11E8E"/>
    <w:rsid w:val="00B12AF1"/>
    <w:rsid w:val="00B13B5E"/>
    <w:rsid w:val="00B143FA"/>
    <w:rsid w:val="00B14BA8"/>
    <w:rsid w:val="00B14BFB"/>
    <w:rsid w:val="00B15057"/>
    <w:rsid w:val="00B15513"/>
    <w:rsid w:val="00B156AE"/>
    <w:rsid w:val="00B169F9"/>
    <w:rsid w:val="00B16F84"/>
    <w:rsid w:val="00B20576"/>
    <w:rsid w:val="00B20597"/>
    <w:rsid w:val="00B205F3"/>
    <w:rsid w:val="00B209DC"/>
    <w:rsid w:val="00B21F0F"/>
    <w:rsid w:val="00B22BBC"/>
    <w:rsid w:val="00B2493C"/>
    <w:rsid w:val="00B3471C"/>
    <w:rsid w:val="00B34E02"/>
    <w:rsid w:val="00B34F00"/>
    <w:rsid w:val="00B35362"/>
    <w:rsid w:val="00B35667"/>
    <w:rsid w:val="00B35B1D"/>
    <w:rsid w:val="00B37348"/>
    <w:rsid w:val="00B37921"/>
    <w:rsid w:val="00B37E8D"/>
    <w:rsid w:val="00B403C9"/>
    <w:rsid w:val="00B433E7"/>
    <w:rsid w:val="00B44149"/>
    <w:rsid w:val="00B45AEA"/>
    <w:rsid w:val="00B47371"/>
    <w:rsid w:val="00B50392"/>
    <w:rsid w:val="00B504DF"/>
    <w:rsid w:val="00B5181A"/>
    <w:rsid w:val="00B577EF"/>
    <w:rsid w:val="00B6118E"/>
    <w:rsid w:val="00B6296E"/>
    <w:rsid w:val="00B65FA1"/>
    <w:rsid w:val="00B669EF"/>
    <w:rsid w:val="00B66E50"/>
    <w:rsid w:val="00B672B3"/>
    <w:rsid w:val="00B702F2"/>
    <w:rsid w:val="00B73358"/>
    <w:rsid w:val="00B739F4"/>
    <w:rsid w:val="00B74486"/>
    <w:rsid w:val="00B753F2"/>
    <w:rsid w:val="00B75DB9"/>
    <w:rsid w:val="00B760D1"/>
    <w:rsid w:val="00B77006"/>
    <w:rsid w:val="00B7705F"/>
    <w:rsid w:val="00B77F4E"/>
    <w:rsid w:val="00B81137"/>
    <w:rsid w:val="00B822CE"/>
    <w:rsid w:val="00B84D9F"/>
    <w:rsid w:val="00B85758"/>
    <w:rsid w:val="00B85D23"/>
    <w:rsid w:val="00B9021F"/>
    <w:rsid w:val="00B91FFD"/>
    <w:rsid w:val="00B929A0"/>
    <w:rsid w:val="00B93493"/>
    <w:rsid w:val="00B96CAD"/>
    <w:rsid w:val="00BA0048"/>
    <w:rsid w:val="00BA0127"/>
    <w:rsid w:val="00BA0394"/>
    <w:rsid w:val="00BA088E"/>
    <w:rsid w:val="00BA0B07"/>
    <w:rsid w:val="00BA0D5E"/>
    <w:rsid w:val="00BA190B"/>
    <w:rsid w:val="00BA5A22"/>
    <w:rsid w:val="00BA6185"/>
    <w:rsid w:val="00BA68C4"/>
    <w:rsid w:val="00BA792B"/>
    <w:rsid w:val="00BB1C9A"/>
    <w:rsid w:val="00BB21B6"/>
    <w:rsid w:val="00BB3FF8"/>
    <w:rsid w:val="00BB5961"/>
    <w:rsid w:val="00BB5C7B"/>
    <w:rsid w:val="00BB60FB"/>
    <w:rsid w:val="00BB6616"/>
    <w:rsid w:val="00BB6AC1"/>
    <w:rsid w:val="00BB7D32"/>
    <w:rsid w:val="00BC1BE4"/>
    <w:rsid w:val="00BC39D1"/>
    <w:rsid w:val="00BC4169"/>
    <w:rsid w:val="00BC4B9B"/>
    <w:rsid w:val="00BC5985"/>
    <w:rsid w:val="00BC5B0F"/>
    <w:rsid w:val="00BC5B8A"/>
    <w:rsid w:val="00BD0735"/>
    <w:rsid w:val="00BD1732"/>
    <w:rsid w:val="00BD5211"/>
    <w:rsid w:val="00BD52D2"/>
    <w:rsid w:val="00BD5545"/>
    <w:rsid w:val="00BD5D4C"/>
    <w:rsid w:val="00BD637F"/>
    <w:rsid w:val="00BD6EBB"/>
    <w:rsid w:val="00BD73E7"/>
    <w:rsid w:val="00BE259E"/>
    <w:rsid w:val="00BE4358"/>
    <w:rsid w:val="00BE53D2"/>
    <w:rsid w:val="00BE6062"/>
    <w:rsid w:val="00BE6FB5"/>
    <w:rsid w:val="00BE7135"/>
    <w:rsid w:val="00BE7554"/>
    <w:rsid w:val="00BF2230"/>
    <w:rsid w:val="00BF379B"/>
    <w:rsid w:val="00BF3FC8"/>
    <w:rsid w:val="00BF417F"/>
    <w:rsid w:val="00BF5DCA"/>
    <w:rsid w:val="00BF68E4"/>
    <w:rsid w:val="00BF6E03"/>
    <w:rsid w:val="00BF789E"/>
    <w:rsid w:val="00BF7C35"/>
    <w:rsid w:val="00C00227"/>
    <w:rsid w:val="00C01075"/>
    <w:rsid w:val="00C01143"/>
    <w:rsid w:val="00C01FF1"/>
    <w:rsid w:val="00C02EB5"/>
    <w:rsid w:val="00C04101"/>
    <w:rsid w:val="00C06E62"/>
    <w:rsid w:val="00C113A3"/>
    <w:rsid w:val="00C13950"/>
    <w:rsid w:val="00C14A9C"/>
    <w:rsid w:val="00C14CE3"/>
    <w:rsid w:val="00C15096"/>
    <w:rsid w:val="00C16C34"/>
    <w:rsid w:val="00C16E62"/>
    <w:rsid w:val="00C22947"/>
    <w:rsid w:val="00C237E6"/>
    <w:rsid w:val="00C23C38"/>
    <w:rsid w:val="00C251F5"/>
    <w:rsid w:val="00C25FBB"/>
    <w:rsid w:val="00C26221"/>
    <w:rsid w:val="00C26F6B"/>
    <w:rsid w:val="00C279FD"/>
    <w:rsid w:val="00C27E13"/>
    <w:rsid w:val="00C317B8"/>
    <w:rsid w:val="00C319B0"/>
    <w:rsid w:val="00C3389D"/>
    <w:rsid w:val="00C34D0E"/>
    <w:rsid w:val="00C363B9"/>
    <w:rsid w:val="00C37277"/>
    <w:rsid w:val="00C374B4"/>
    <w:rsid w:val="00C37719"/>
    <w:rsid w:val="00C40670"/>
    <w:rsid w:val="00C427FB"/>
    <w:rsid w:val="00C455B6"/>
    <w:rsid w:val="00C46C87"/>
    <w:rsid w:val="00C523CF"/>
    <w:rsid w:val="00C5248D"/>
    <w:rsid w:val="00C52D50"/>
    <w:rsid w:val="00C52E62"/>
    <w:rsid w:val="00C609C4"/>
    <w:rsid w:val="00C60B8B"/>
    <w:rsid w:val="00C615C1"/>
    <w:rsid w:val="00C618F1"/>
    <w:rsid w:val="00C62464"/>
    <w:rsid w:val="00C624A4"/>
    <w:rsid w:val="00C64658"/>
    <w:rsid w:val="00C65517"/>
    <w:rsid w:val="00C662E7"/>
    <w:rsid w:val="00C666C5"/>
    <w:rsid w:val="00C73303"/>
    <w:rsid w:val="00C74593"/>
    <w:rsid w:val="00C7504E"/>
    <w:rsid w:val="00C76DD8"/>
    <w:rsid w:val="00C7760C"/>
    <w:rsid w:val="00C77654"/>
    <w:rsid w:val="00C8043F"/>
    <w:rsid w:val="00C80B45"/>
    <w:rsid w:val="00C81AA5"/>
    <w:rsid w:val="00C8223A"/>
    <w:rsid w:val="00C8231F"/>
    <w:rsid w:val="00C842C7"/>
    <w:rsid w:val="00C86A53"/>
    <w:rsid w:val="00C86E08"/>
    <w:rsid w:val="00C9046D"/>
    <w:rsid w:val="00C922E3"/>
    <w:rsid w:val="00C934AE"/>
    <w:rsid w:val="00C937A7"/>
    <w:rsid w:val="00C93DC3"/>
    <w:rsid w:val="00C941E1"/>
    <w:rsid w:val="00C96D2D"/>
    <w:rsid w:val="00CA127E"/>
    <w:rsid w:val="00CA2B9C"/>
    <w:rsid w:val="00CA3B6A"/>
    <w:rsid w:val="00CA5265"/>
    <w:rsid w:val="00CA5B88"/>
    <w:rsid w:val="00CA5D24"/>
    <w:rsid w:val="00CA63BD"/>
    <w:rsid w:val="00CA6A8D"/>
    <w:rsid w:val="00CA75E3"/>
    <w:rsid w:val="00CB0B95"/>
    <w:rsid w:val="00CB1DEF"/>
    <w:rsid w:val="00CB5DC8"/>
    <w:rsid w:val="00CB687E"/>
    <w:rsid w:val="00CB7DA9"/>
    <w:rsid w:val="00CC23D3"/>
    <w:rsid w:val="00CC2AEC"/>
    <w:rsid w:val="00CC3CEC"/>
    <w:rsid w:val="00CC4620"/>
    <w:rsid w:val="00CC49A5"/>
    <w:rsid w:val="00CC74E8"/>
    <w:rsid w:val="00CD0CFA"/>
    <w:rsid w:val="00CD0ED6"/>
    <w:rsid w:val="00CD1679"/>
    <w:rsid w:val="00CD181E"/>
    <w:rsid w:val="00CD1D7F"/>
    <w:rsid w:val="00CD3208"/>
    <w:rsid w:val="00CD6351"/>
    <w:rsid w:val="00CD6B79"/>
    <w:rsid w:val="00CD7658"/>
    <w:rsid w:val="00CE3671"/>
    <w:rsid w:val="00CE3F40"/>
    <w:rsid w:val="00CE4ECD"/>
    <w:rsid w:val="00CE5A3A"/>
    <w:rsid w:val="00CE5F09"/>
    <w:rsid w:val="00CE7FB4"/>
    <w:rsid w:val="00CF1639"/>
    <w:rsid w:val="00CF1D50"/>
    <w:rsid w:val="00CF26C0"/>
    <w:rsid w:val="00CF6108"/>
    <w:rsid w:val="00CF66A7"/>
    <w:rsid w:val="00CF6F18"/>
    <w:rsid w:val="00CF6F49"/>
    <w:rsid w:val="00D0094F"/>
    <w:rsid w:val="00D02D33"/>
    <w:rsid w:val="00D03695"/>
    <w:rsid w:val="00D03C80"/>
    <w:rsid w:val="00D04361"/>
    <w:rsid w:val="00D045FB"/>
    <w:rsid w:val="00D05049"/>
    <w:rsid w:val="00D05EC3"/>
    <w:rsid w:val="00D062A2"/>
    <w:rsid w:val="00D07E59"/>
    <w:rsid w:val="00D111E9"/>
    <w:rsid w:val="00D1323B"/>
    <w:rsid w:val="00D13A84"/>
    <w:rsid w:val="00D13D1D"/>
    <w:rsid w:val="00D16083"/>
    <w:rsid w:val="00D204C0"/>
    <w:rsid w:val="00D2058F"/>
    <w:rsid w:val="00D20606"/>
    <w:rsid w:val="00D20B5E"/>
    <w:rsid w:val="00D21B04"/>
    <w:rsid w:val="00D226DF"/>
    <w:rsid w:val="00D23D89"/>
    <w:rsid w:val="00D23DD3"/>
    <w:rsid w:val="00D2416A"/>
    <w:rsid w:val="00D24FEB"/>
    <w:rsid w:val="00D25474"/>
    <w:rsid w:val="00D30FE4"/>
    <w:rsid w:val="00D3119D"/>
    <w:rsid w:val="00D3312B"/>
    <w:rsid w:val="00D33712"/>
    <w:rsid w:val="00D338E3"/>
    <w:rsid w:val="00D3406F"/>
    <w:rsid w:val="00D34153"/>
    <w:rsid w:val="00D427C3"/>
    <w:rsid w:val="00D46F12"/>
    <w:rsid w:val="00D4715B"/>
    <w:rsid w:val="00D50F60"/>
    <w:rsid w:val="00D51104"/>
    <w:rsid w:val="00D51D22"/>
    <w:rsid w:val="00D543D1"/>
    <w:rsid w:val="00D563C1"/>
    <w:rsid w:val="00D56F07"/>
    <w:rsid w:val="00D57633"/>
    <w:rsid w:val="00D603D0"/>
    <w:rsid w:val="00D60DAB"/>
    <w:rsid w:val="00D6165B"/>
    <w:rsid w:val="00D63E21"/>
    <w:rsid w:val="00D6446D"/>
    <w:rsid w:val="00D648CF"/>
    <w:rsid w:val="00D66DBA"/>
    <w:rsid w:val="00D67821"/>
    <w:rsid w:val="00D7188B"/>
    <w:rsid w:val="00D730F4"/>
    <w:rsid w:val="00D738F6"/>
    <w:rsid w:val="00D73A16"/>
    <w:rsid w:val="00D7435C"/>
    <w:rsid w:val="00D76B40"/>
    <w:rsid w:val="00D8251D"/>
    <w:rsid w:val="00D82612"/>
    <w:rsid w:val="00D83173"/>
    <w:rsid w:val="00D839BB"/>
    <w:rsid w:val="00D83BC2"/>
    <w:rsid w:val="00D8443A"/>
    <w:rsid w:val="00D84A9B"/>
    <w:rsid w:val="00D84C57"/>
    <w:rsid w:val="00D852FF"/>
    <w:rsid w:val="00D87338"/>
    <w:rsid w:val="00D87660"/>
    <w:rsid w:val="00D87DC8"/>
    <w:rsid w:val="00D9040B"/>
    <w:rsid w:val="00D906CB"/>
    <w:rsid w:val="00D90FE5"/>
    <w:rsid w:val="00D9160E"/>
    <w:rsid w:val="00D93205"/>
    <w:rsid w:val="00D93543"/>
    <w:rsid w:val="00D95F8F"/>
    <w:rsid w:val="00D96108"/>
    <w:rsid w:val="00D96F2F"/>
    <w:rsid w:val="00D96F61"/>
    <w:rsid w:val="00DA11C0"/>
    <w:rsid w:val="00DA1EEC"/>
    <w:rsid w:val="00DA3A88"/>
    <w:rsid w:val="00DA4813"/>
    <w:rsid w:val="00DA4CE4"/>
    <w:rsid w:val="00DA4DE4"/>
    <w:rsid w:val="00DA4FBD"/>
    <w:rsid w:val="00DA5BA2"/>
    <w:rsid w:val="00DB0B11"/>
    <w:rsid w:val="00DB24CD"/>
    <w:rsid w:val="00DB352F"/>
    <w:rsid w:val="00DB77E7"/>
    <w:rsid w:val="00DC3982"/>
    <w:rsid w:val="00DC430F"/>
    <w:rsid w:val="00DC43BE"/>
    <w:rsid w:val="00DC4764"/>
    <w:rsid w:val="00DC563D"/>
    <w:rsid w:val="00DC6238"/>
    <w:rsid w:val="00DC6527"/>
    <w:rsid w:val="00DD0468"/>
    <w:rsid w:val="00DD2137"/>
    <w:rsid w:val="00DD36B4"/>
    <w:rsid w:val="00DD41C2"/>
    <w:rsid w:val="00DD435B"/>
    <w:rsid w:val="00DD6A0C"/>
    <w:rsid w:val="00DD7C04"/>
    <w:rsid w:val="00DD7F05"/>
    <w:rsid w:val="00DE05A7"/>
    <w:rsid w:val="00DE20E3"/>
    <w:rsid w:val="00DE3872"/>
    <w:rsid w:val="00DE3D10"/>
    <w:rsid w:val="00DE4F9B"/>
    <w:rsid w:val="00DE56A8"/>
    <w:rsid w:val="00DE7B47"/>
    <w:rsid w:val="00DE7D5C"/>
    <w:rsid w:val="00DF3AB1"/>
    <w:rsid w:val="00DF6AE6"/>
    <w:rsid w:val="00DF712E"/>
    <w:rsid w:val="00E004C4"/>
    <w:rsid w:val="00E00750"/>
    <w:rsid w:val="00E04057"/>
    <w:rsid w:val="00E04081"/>
    <w:rsid w:val="00E04321"/>
    <w:rsid w:val="00E0488A"/>
    <w:rsid w:val="00E05216"/>
    <w:rsid w:val="00E05A9D"/>
    <w:rsid w:val="00E05D06"/>
    <w:rsid w:val="00E05DA7"/>
    <w:rsid w:val="00E11F83"/>
    <w:rsid w:val="00E12629"/>
    <w:rsid w:val="00E12921"/>
    <w:rsid w:val="00E135EA"/>
    <w:rsid w:val="00E150D0"/>
    <w:rsid w:val="00E16FC1"/>
    <w:rsid w:val="00E17A0F"/>
    <w:rsid w:val="00E17BD6"/>
    <w:rsid w:val="00E2054E"/>
    <w:rsid w:val="00E20CBA"/>
    <w:rsid w:val="00E21CC3"/>
    <w:rsid w:val="00E249C5"/>
    <w:rsid w:val="00E261A3"/>
    <w:rsid w:val="00E26248"/>
    <w:rsid w:val="00E27DF5"/>
    <w:rsid w:val="00E3172E"/>
    <w:rsid w:val="00E35074"/>
    <w:rsid w:val="00E35334"/>
    <w:rsid w:val="00E353A7"/>
    <w:rsid w:val="00E360AE"/>
    <w:rsid w:val="00E36657"/>
    <w:rsid w:val="00E40A8B"/>
    <w:rsid w:val="00E41183"/>
    <w:rsid w:val="00E41483"/>
    <w:rsid w:val="00E43508"/>
    <w:rsid w:val="00E453EE"/>
    <w:rsid w:val="00E4642B"/>
    <w:rsid w:val="00E50BB5"/>
    <w:rsid w:val="00E50CE9"/>
    <w:rsid w:val="00E514FC"/>
    <w:rsid w:val="00E51A5A"/>
    <w:rsid w:val="00E52793"/>
    <w:rsid w:val="00E54309"/>
    <w:rsid w:val="00E55425"/>
    <w:rsid w:val="00E55702"/>
    <w:rsid w:val="00E55A30"/>
    <w:rsid w:val="00E55A60"/>
    <w:rsid w:val="00E55D8E"/>
    <w:rsid w:val="00E57D63"/>
    <w:rsid w:val="00E61159"/>
    <w:rsid w:val="00E62C91"/>
    <w:rsid w:val="00E64EDF"/>
    <w:rsid w:val="00E666DE"/>
    <w:rsid w:val="00E672BE"/>
    <w:rsid w:val="00E67637"/>
    <w:rsid w:val="00E67AE4"/>
    <w:rsid w:val="00E71533"/>
    <w:rsid w:val="00E74055"/>
    <w:rsid w:val="00E76423"/>
    <w:rsid w:val="00E77223"/>
    <w:rsid w:val="00E80A8A"/>
    <w:rsid w:val="00E82499"/>
    <w:rsid w:val="00E82AB6"/>
    <w:rsid w:val="00E82CCB"/>
    <w:rsid w:val="00E84823"/>
    <w:rsid w:val="00E84976"/>
    <w:rsid w:val="00E85D39"/>
    <w:rsid w:val="00E86090"/>
    <w:rsid w:val="00E8644E"/>
    <w:rsid w:val="00E86B60"/>
    <w:rsid w:val="00E86D85"/>
    <w:rsid w:val="00E86E1A"/>
    <w:rsid w:val="00E90790"/>
    <w:rsid w:val="00E91926"/>
    <w:rsid w:val="00E91CF7"/>
    <w:rsid w:val="00E92C34"/>
    <w:rsid w:val="00E930B5"/>
    <w:rsid w:val="00E94586"/>
    <w:rsid w:val="00E957D1"/>
    <w:rsid w:val="00E96460"/>
    <w:rsid w:val="00EA0659"/>
    <w:rsid w:val="00EA06F5"/>
    <w:rsid w:val="00EA0ABC"/>
    <w:rsid w:val="00EA23DB"/>
    <w:rsid w:val="00EA3E3E"/>
    <w:rsid w:val="00EA5A08"/>
    <w:rsid w:val="00EA6188"/>
    <w:rsid w:val="00EA6B7D"/>
    <w:rsid w:val="00EA7956"/>
    <w:rsid w:val="00EA7B78"/>
    <w:rsid w:val="00EB0667"/>
    <w:rsid w:val="00EB0D5D"/>
    <w:rsid w:val="00EB0E44"/>
    <w:rsid w:val="00EB157B"/>
    <w:rsid w:val="00EB1718"/>
    <w:rsid w:val="00EB33FF"/>
    <w:rsid w:val="00EB495A"/>
    <w:rsid w:val="00EB529E"/>
    <w:rsid w:val="00EB580D"/>
    <w:rsid w:val="00EC2BFE"/>
    <w:rsid w:val="00EC4107"/>
    <w:rsid w:val="00EC48E4"/>
    <w:rsid w:val="00EC58D9"/>
    <w:rsid w:val="00EC59FA"/>
    <w:rsid w:val="00EC5A64"/>
    <w:rsid w:val="00EC79BA"/>
    <w:rsid w:val="00EC7D99"/>
    <w:rsid w:val="00ED14F1"/>
    <w:rsid w:val="00ED169E"/>
    <w:rsid w:val="00ED1778"/>
    <w:rsid w:val="00ED2A0B"/>
    <w:rsid w:val="00ED40FA"/>
    <w:rsid w:val="00ED4A70"/>
    <w:rsid w:val="00ED594C"/>
    <w:rsid w:val="00ED60E7"/>
    <w:rsid w:val="00ED6177"/>
    <w:rsid w:val="00ED659C"/>
    <w:rsid w:val="00EE0A23"/>
    <w:rsid w:val="00EE1C01"/>
    <w:rsid w:val="00EE315E"/>
    <w:rsid w:val="00EE34EE"/>
    <w:rsid w:val="00EE52BC"/>
    <w:rsid w:val="00EE5418"/>
    <w:rsid w:val="00EE65A7"/>
    <w:rsid w:val="00EE6FEC"/>
    <w:rsid w:val="00EE7458"/>
    <w:rsid w:val="00EF130E"/>
    <w:rsid w:val="00EF1F7E"/>
    <w:rsid w:val="00EF1F8B"/>
    <w:rsid w:val="00EF29C9"/>
    <w:rsid w:val="00EF3239"/>
    <w:rsid w:val="00EF34FA"/>
    <w:rsid w:val="00EF35A8"/>
    <w:rsid w:val="00EF3840"/>
    <w:rsid w:val="00EF4AC2"/>
    <w:rsid w:val="00EF6982"/>
    <w:rsid w:val="00EF79E2"/>
    <w:rsid w:val="00F00966"/>
    <w:rsid w:val="00F012C1"/>
    <w:rsid w:val="00F01BF4"/>
    <w:rsid w:val="00F04657"/>
    <w:rsid w:val="00F068C3"/>
    <w:rsid w:val="00F06AF2"/>
    <w:rsid w:val="00F06C72"/>
    <w:rsid w:val="00F10EA0"/>
    <w:rsid w:val="00F11D3B"/>
    <w:rsid w:val="00F14B4E"/>
    <w:rsid w:val="00F157C8"/>
    <w:rsid w:val="00F161CC"/>
    <w:rsid w:val="00F16759"/>
    <w:rsid w:val="00F174C8"/>
    <w:rsid w:val="00F1786B"/>
    <w:rsid w:val="00F20996"/>
    <w:rsid w:val="00F210E3"/>
    <w:rsid w:val="00F232A1"/>
    <w:rsid w:val="00F23E69"/>
    <w:rsid w:val="00F23FC5"/>
    <w:rsid w:val="00F24519"/>
    <w:rsid w:val="00F266F9"/>
    <w:rsid w:val="00F26D6C"/>
    <w:rsid w:val="00F27496"/>
    <w:rsid w:val="00F309CC"/>
    <w:rsid w:val="00F309F1"/>
    <w:rsid w:val="00F313E9"/>
    <w:rsid w:val="00F316F8"/>
    <w:rsid w:val="00F323A0"/>
    <w:rsid w:val="00F32464"/>
    <w:rsid w:val="00F330EB"/>
    <w:rsid w:val="00F33390"/>
    <w:rsid w:val="00F33A9D"/>
    <w:rsid w:val="00F342F3"/>
    <w:rsid w:val="00F36593"/>
    <w:rsid w:val="00F366E0"/>
    <w:rsid w:val="00F377F4"/>
    <w:rsid w:val="00F41FD9"/>
    <w:rsid w:val="00F45ABA"/>
    <w:rsid w:val="00F47E08"/>
    <w:rsid w:val="00F508A5"/>
    <w:rsid w:val="00F51124"/>
    <w:rsid w:val="00F51C09"/>
    <w:rsid w:val="00F53180"/>
    <w:rsid w:val="00F531FA"/>
    <w:rsid w:val="00F53BB3"/>
    <w:rsid w:val="00F566B4"/>
    <w:rsid w:val="00F57D45"/>
    <w:rsid w:val="00F6063A"/>
    <w:rsid w:val="00F62BF2"/>
    <w:rsid w:val="00F6322E"/>
    <w:rsid w:val="00F63D89"/>
    <w:rsid w:val="00F64029"/>
    <w:rsid w:val="00F64B02"/>
    <w:rsid w:val="00F70602"/>
    <w:rsid w:val="00F7112A"/>
    <w:rsid w:val="00F7194C"/>
    <w:rsid w:val="00F71AF7"/>
    <w:rsid w:val="00F724C3"/>
    <w:rsid w:val="00F73489"/>
    <w:rsid w:val="00F74542"/>
    <w:rsid w:val="00F75236"/>
    <w:rsid w:val="00F755AC"/>
    <w:rsid w:val="00F767BC"/>
    <w:rsid w:val="00F8056F"/>
    <w:rsid w:val="00F808DF"/>
    <w:rsid w:val="00F8132F"/>
    <w:rsid w:val="00F815A5"/>
    <w:rsid w:val="00F8201F"/>
    <w:rsid w:val="00F82B24"/>
    <w:rsid w:val="00F83E0C"/>
    <w:rsid w:val="00F84E7D"/>
    <w:rsid w:val="00F85575"/>
    <w:rsid w:val="00F85EE4"/>
    <w:rsid w:val="00F86017"/>
    <w:rsid w:val="00F87F36"/>
    <w:rsid w:val="00F90153"/>
    <w:rsid w:val="00F90512"/>
    <w:rsid w:val="00F92F40"/>
    <w:rsid w:val="00F9349B"/>
    <w:rsid w:val="00F94E3B"/>
    <w:rsid w:val="00F95048"/>
    <w:rsid w:val="00F9589C"/>
    <w:rsid w:val="00F95CD7"/>
    <w:rsid w:val="00F962AE"/>
    <w:rsid w:val="00F96684"/>
    <w:rsid w:val="00F97560"/>
    <w:rsid w:val="00FA040B"/>
    <w:rsid w:val="00FA082F"/>
    <w:rsid w:val="00FA1EA2"/>
    <w:rsid w:val="00FA2376"/>
    <w:rsid w:val="00FA27D8"/>
    <w:rsid w:val="00FA4505"/>
    <w:rsid w:val="00FA4BD0"/>
    <w:rsid w:val="00FB07D4"/>
    <w:rsid w:val="00FB0830"/>
    <w:rsid w:val="00FB521D"/>
    <w:rsid w:val="00FB5DE9"/>
    <w:rsid w:val="00FB6921"/>
    <w:rsid w:val="00FC0721"/>
    <w:rsid w:val="00FC0755"/>
    <w:rsid w:val="00FC0B05"/>
    <w:rsid w:val="00FC1CB6"/>
    <w:rsid w:val="00FC34C2"/>
    <w:rsid w:val="00FC4311"/>
    <w:rsid w:val="00FC4FC4"/>
    <w:rsid w:val="00FC6131"/>
    <w:rsid w:val="00FC7369"/>
    <w:rsid w:val="00FC7647"/>
    <w:rsid w:val="00FD0552"/>
    <w:rsid w:val="00FD16D1"/>
    <w:rsid w:val="00FD2278"/>
    <w:rsid w:val="00FD37CC"/>
    <w:rsid w:val="00FD3F9A"/>
    <w:rsid w:val="00FD5D4A"/>
    <w:rsid w:val="00FD7F11"/>
    <w:rsid w:val="00FE2966"/>
    <w:rsid w:val="00FE356E"/>
    <w:rsid w:val="00FE737F"/>
    <w:rsid w:val="00FE785A"/>
    <w:rsid w:val="00FF1D6B"/>
    <w:rsid w:val="00FF2E74"/>
    <w:rsid w:val="00FF39F4"/>
    <w:rsid w:val="00FF3B71"/>
    <w:rsid w:val="00FF3F70"/>
    <w:rsid w:val="00FF4253"/>
    <w:rsid w:val="00FF456B"/>
    <w:rsid w:val="00FF5440"/>
    <w:rsid w:val="00FF5BA5"/>
    <w:rsid w:val="00FF6CD6"/>
    <w:rsid w:val="00FF7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8609"/>
    <o:shapelayout v:ext="edit">
      <o:idmap v:ext="edit" data="1"/>
    </o:shapelayout>
  </w:shapeDefaults>
  <w:decimalSymbol w:val=","/>
  <w:listSeparator w:val=";"/>
  <w14:docId w14:val="27C1B04A"/>
  <w15:docId w15:val="{8BE1A84E-ABDA-47C5-8639-EBAC84060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iPriority="39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54136"/>
    <w:rPr>
      <w:rFonts w:ascii="Arial" w:eastAsia="Times New Roman" w:hAnsi="Arial" w:cs="Arial"/>
      <w:sz w:val="24"/>
      <w:szCs w:val="22"/>
      <w:lang w:eastAsia="en-US"/>
    </w:rPr>
  </w:style>
  <w:style w:type="paragraph" w:styleId="Ttulo1">
    <w:name w:val="heading 1"/>
    <w:basedOn w:val="Normal"/>
    <w:next w:val="Normal"/>
    <w:link w:val="Ttulo1Car"/>
    <w:qFormat/>
    <w:locked/>
    <w:rsid w:val="0018434D"/>
    <w:pPr>
      <w:keepNext/>
      <w:widowControl w:val="0"/>
      <w:autoSpaceDE w:val="0"/>
      <w:autoSpaceDN w:val="0"/>
      <w:adjustRightInd w:val="0"/>
      <w:spacing w:line="249" w:lineRule="atLeast"/>
      <w:jc w:val="center"/>
      <w:outlineLvl w:val="0"/>
    </w:pPr>
    <w:rPr>
      <w:b/>
      <w:bCs/>
      <w:szCs w:val="24"/>
      <w:u w:val="single"/>
      <w:lang w:eastAsia="es-ES"/>
    </w:rPr>
  </w:style>
  <w:style w:type="paragraph" w:styleId="Ttulo2">
    <w:name w:val="heading 2"/>
    <w:basedOn w:val="Normal"/>
    <w:next w:val="Normal"/>
    <w:link w:val="Ttulo2Car"/>
    <w:unhideWhenUsed/>
    <w:qFormat/>
    <w:locked/>
    <w:rsid w:val="007E7BD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semiHidden/>
    <w:unhideWhenUsed/>
    <w:qFormat/>
    <w:locked/>
    <w:rsid w:val="00BF223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F9349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locked/>
    <w:rsid w:val="00F9349B"/>
    <w:rPr>
      <w:rFonts w:cs="Times New Roman"/>
    </w:rPr>
  </w:style>
  <w:style w:type="paragraph" w:styleId="Piedepgina">
    <w:name w:val="footer"/>
    <w:basedOn w:val="Normal"/>
    <w:link w:val="PiedepginaCar"/>
    <w:uiPriority w:val="99"/>
    <w:rsid w:val="00F9349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F9349B"/>
    <w:rPr>
      <w:rFonts w:cs="Times New Roman"/>
    </w:rPr>
  </w:style>
  <w:style w:type="paragraph" w:styleId="Textodeglobo">
    <w:name w:val="Balloon Text"/>
    <w:basedOn w:val="Normal"/>
    <w:link w:val="TextodegloboCar"/>
    <w:semiHidden/>
    <w:rsid w:val="00F9349B"/>
    <w:rPr>
      <w:rFonts w:ascii="Tahoma" w:hAnsi="Tahoma"/>
      <w:sz w:val="16"/>
      <w:szCs w:val="16"/>
      <w:lang w:eastAsia="ca-ES"/>
    </w:rPr>
  </w:style>
  <w:style w:type="character" w:customStyle="1" w:styleId="TextodegloboCar">
    <w:name w:val="Texto de globo Car"/>
    <w:link w:val="Textodeglobo"/>
    <w:semiHidden/>
    <w:locked/>
    <w:rsid w:val="00F9349B"/>
    <w:rPr>
      <w:rFonts w:ascii="Tahoma" w:hAnsi="Tahoma"/>
      <w:sz w:val="16"/>
    </w:rPr>
  </w:style>
  <w:style w:type="table" w:styleId="Tablaconcuadrcula">
    <w:name w:val="Table Grid"/>
    <w:basedOn w:val="Tablanormal"/>
    <w:rsid w:val="00F9349B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ipervnculo">
    <w:name w:val="Hyperlink"/>
    <w:basedOn w:val="Fuentedeprrafopredeter"/>
    <w:uiPriority w:val="99"/>
    <w:rsid w:val="00F9349B"/>
    <w:rPr>
      <w:color w:val="0000FF"/>
      <w:u w:val="single"/>
    </w:rPr>
  </w:style>
  <w:style w:type="paragraph" w:customStyle="1" w:styleId="Estilo1">
    <w:name w:val="Estilo1"/>
    <w:basedOn w:val="Normal"/>
    <w:autoRedefine/>
    <w:rsid w:val="00B929A0"/>
    <w:pPr>
      <w:jc w:val="both"/>
    </w:pPr>
  </w:style>
  <w:style w:type="character" w:customStyle="1" w:styleId="Ttulo1Car">
    <w:name w:val="Título 1 Car"/>
    <w:basedOn w:val="Fuentedeprrafopredeter"/>
    <w:link w:val="Ttulo1"/>
    <w:rsid w:val="0018434D"/>
    <w:rPr>
      <w:rFonts w:ascii="Arial" w:eastAsia="Times New Roman" w:hAnsi="Arial" w:cs="Arial"/>
      <w:b/>
      <w:bCs/>
      <w:sz w:val="24"/>
      <w:szCs w:val="24"/>
      <w:u w:val="single"/>
      <w:lang w:eastAsia="es-ES"/>
    </w:rPr>
  </w:style>
  <w:style w:type="paragraph" w:styleId="NormalWeb">
    <w:name w:val="Normal (Web)"/>
    <w:basedOn w:val="Normal"/>
    <w:uiPriority w:val="99"/>
    <w:rsid w:val="0018434D"/>
    <w:pPr>
      <w:spacing w:before="100" w:beforeAutospacing="1" w:after="100" w:afterAutospacing="1"/>
    </w:pPr>
    <w:rPr>
      <w:rFonts w:ascii="Times New Roman" w:hAnsi="Times New Roman" w:cs="Times New Roman"/>
      <w:szCs w:val="24"/>
      <w:lang w:val="es-ES" w:eastAsia="es-ES"/>
    </w:rPr>
  </w:style>
  <w:style w:type="paragraph" w:styleId="Prrafodelista">
    <w:name w:val="List Paragraph"/>
    <w:basedOn w:val="Normal"/>
    <w:link w:val="PrrafodelistaCar"/>
    <w:qFormat/>
    <w:rsid w:val="0018434D"/>
    <w:pPr>
      <w:suppressAutoHyphens/>
      <w:ind w:left="708"/>
    </w:pPr>
    <w:rPr>
      <w:rFonts w:eastAsia="Calibri"/>
      <w:sz w:val="20"/>
      <w:szCs w:val="24"/>
      <w:lang w:val="es-ES" w:eastAsia="ar-SA"/>
    </w:rPr>
  </w:style>
  <w:style w:type="paragraph" w:styleId="Textoindependiente2">
    <w:name w:val="Body Text 2"/>
    <w:basedOn w:val="Normal"/>
    <w:link w:val="Textoindependiente2Car"/>
    <w:rsid w:val="00F33A9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rsid w:val="00F33A9D"/>
    <w:rPr>
      <w:rFonts w:ascii="Arial" w:eastAsia="Times New Roman" w:hAnsi="Arial" w:cs="Arial"/>
      <w:sz w:val="24"/>
      <w:szCs w:val="22"/>
      <w:lang w:eastAsia="en-US"/>
    </w:rPr>
  </w:style>
  <w:style w:type="character" w:customStyle="1" w:styleId="Ttulo2Car">
    <w:name w:val="Título 2 Car"/>
    <w:basedOn w:val="Fuentedeprrafopredeter"/>
    <w:link w:val="Ttulo2"/>
    <w:rsid w:val="007E7BD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Textoindependiente">
    <w:name w:val="Body Text"/>
    <w:basedOn w:val="Normal"/>
    <w:link w:val="TextoindependienteCar"/>
    <w:rsid w:val="007E7BDC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7E7BDC"/>
    <w:rPr>
      <w:rFonts w:ascii="Arial" w:eastAsia="Times New Roman" w:hAnsi="Arial" w:cs="Arial"/>
      <w:sz w:val="24"/>
      <w:szCs w:val="22"/>
      <w:lang w:eastAsia="en-US"/>
    </w:rPr>
  </w:style>
  <w:style w:type="paragraph" w:styleId="TDC2">
    <w:name w:val="toc 2"/>
    <w:basedOn w:val="Normal"/>
    <w:next w:val="Normal"/>
    <w:autoRedefine/>
    <w:uiPriority w:val="39"/>
    <w:unhideWhenUsed/>
    <w:locked/>
    <w:rsid w:val="00754FEC"/>
    <w:pPr>
      <w:spacing w:after="100"/>
      <w:ind w:left="240"/>
    </w:pPr>
  </w:style>
  <w:style w:type="table" w:customStyle="1" w:styleId="Taulasenzilla11">
    <w:name w:val="Taula senzilla 11"/>
    <w:basedOn w:val="Tablanormal"/>
    <w:uiPriority w:val="41"/>
    <w:rsid w:val="002153E5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extonotapie">
    <w:name w:val="footnote text"/>
    <w:basedOn w:val="Normal"/>
    <w:link w:val="TextonotapieCar"/>
    <w:semiHidden/>
    <w:unhideWhenUsed/>
    <w:rsid w:val="00171FB3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semiHidden/>
    <w:rsid w:val="00171FB3"/>
    <w:rPr>
      <w:rFonts w:ascii="Arial" w:eastAsia="Times New Roman" w:hAnsi="Arial" w:cs="Arial"/>
      <w:lang w:eastAsia="en-US"/>
    </w:rPr>
  </w:style>
  <w:style w:type="character" w:styleId="Refdenotaalpie">
    <w:name w:val="footnote reference"/>
    <w:basedOn w:val="Fuentedeprrafopredeter"/>
    <w:unhideWhenUsed/>
    <w:rsid w:val="00171FB3"/>
    <w:rPr>
      <w:vertAlign w:val="superscript"/>
    </w:rPr>
  </w:style>
  <w:style w:type="paragraph" w:styleId="Textoindependiente3">
    <w:name w:val="Body Text 3"/>
    <w:basedOn w:val="Normal"/>
    <w:link w:val="Textoindependiente3Car"/>
    <w:unhideWhenUsed/>
    <w:rsid w:val="006D31B3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6D31B3"/>
    <w:rPr>
      <w:rFonts w:ascii="Arial" w:eastAsia="Times New Roman" w:hAnsi="Arial" w:cs="Arial"/>
      <w:sz w:val="16"/>
      <w:szCs w:val="16"/>
      <w:lang w:eastAsia="en-US"/>
    </w:rPr>
  </w:style>
  <w:style w:type="paragraph" w:styleId="Textocomentario">
    <w:name w:val="annotation text"/>
    <w:basedOn w:val="Normal"/>
    <w:link w:val="TextocomentarioCar"/>
    <w:rsid w:val="00567883"/>
    <w:pPr>
      <w:jc w:val="both"/>
    </w:pPr>
    <w:rPr>
      <w:rFonts w:ascii="Dutch" w:hAnsi="Dutch" w:cs="Times New Roman"/>
      <w:sz w:val="20"/>
      <w:szCs w:val="20"/>
      <w:lang w:eastAsia="ca-ES"/>
    </w:rPr>
  </w:style>
  <w:style w:type="character" w:customStyle="1" w:styleId="TextocomentarioCar">
    <w:name w:val="Texto comentario Car"/>
    <w:basedOn w:val="Fuentedeprrafopredeter"/>
    <w:link w:val="Textocomentario"/>
    <w:rsid w:val="00567883"/>
    <w:rPr>
      <w:rFonts w:ascii="Dutch" w:eastAsia="Times New Roman" w:hAnsi="Dutch"/>
    </w:rPr>
  </w:style>
  <w:style w:type="paragraph" w:customStyle="1" w:styleId="Textindependent21">
    <w:name w:val="Text independent 21"/>
    <w:basedOn w:val="Normal"/>
    <w:rsid w:val="00567883"/>
    <w:pPr>
      <w:shd w:val="clear" w:color="auto" w:fill="C0C0C0"/>
      <w:tabs>
        <w:tab w:val="left" w:pos="4678"/>
        <w:tab w:val="left" w:pos="5245"/>
      </w:tabs>
      <w:ind w:left="170"/>
      <w:jc w:val="both"/>
    </w:pPr>
    <w:rPr>
      <w:rFonts w:ascii="Times New Roman" w:hAnsi="Times New Roman" w:cs="Times New Roman"/>
      <w:sz w:val="20"/>
      <w:szCs w:val="20"/>
      <w:lang w:eastAsia="ca-ES"/>
    </w:rPr>
  </w:style>
  <w:style w:type="character" w:customStyle="1" w:styleId="PrrafodelistaCar">
    <w:name w:val="Párrafo de lista Car"/>
    <w:basedOn w:val="Fuentedeprrafopredeter"/>
    <w:link w:val="Prrafodelista"/>
    <w:locked/>
    <w:rsid w:val="00567883"/>
    <w:rPr>
      <w:rFonts w:ascii="Arial" w:hAnsi="Arial" w:cs="Arial"/>
      <w:szCs w:val="24"/>
      <w:lang w:val="es-ES" w:eastAsia="ar-SA"/>
    </w:rPr>
  </w:style>
  <w:style w:type="paragraph" w:customStyle="1" w:styleId="Car1CarCarCarCarCarCarCarCar">
    <w:name w:val="Car1 Car Car Car Car Car Car Car Car"/>
    <w:basedOn w:val="Normal"/>
    <w:rsid w:val="00861B24"/>
    <w:pPr>
      <w:spacing w:after="160" w:line="240" w:lineRule="exact"/>
    </w:pPr>
    <w:rPr>
      <w:rFonts w:ascii="Verdana" w:hAnsi="Verdana" w:cs="Times New Roman"/>
      <w:sz w:val="20"/>
      <w:szCs w:val="20"/>
      <w:lang w:val="en-US"/>
    </w:rPr>
  </w:style>
  <w:style w:type="table" w:customStyle="1" w:styleId="Tablaconcuadrcula2">
    <w:name w:val="Tabla con cuadrícula2"/>
    <w:basedOn w:val="Tablanormal"/>
    <w:next w:val="Tablaconcuadrcula"/>
    <w:rsid w:val="00D226DF"/>
    <w:rPr>
      <w:rFonts w:cs="Calibri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21">
    <w:name w:val="Tabla con cuadrícula21"/>
    <w:basedOn w:val="Tablanormal"/>
    <w:next w:val="Tablaconcuadrcula"/>
    <w:rsid w:val="00F62BF2"/>
    <w:rPr>
      <w:rFonts w:cs="Calibri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ulaambquadrcula1">
    <w:name w:val="Taula amb quadrícula1"/>
    <w:basedOn w:val="Tablanormal"/>
    <w:next w:val="Tablaconcuadrcula"/>
    <w:rsid w:val="006A64AB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ipervnculovisitado">
    <w:name w:val="FollowedHyperlink"/>
    <w:basedOn w:val="Fuentedeprrafopredeter"/>
    <w:semiHidden/>
    <w:unhideWhenUsed/>
    <w:rsid w:val="00F313E9"/>
    <w:rPr>
      <w:color w:val="800080" w:themeColor="followedHyperlink"/>
      <w:u w:val="single"/>
    </w:rPr>
  </w:style>
  <w:style w:type="table" w:customStyle="1" w:styleId="Taulaambquadrcula2">
    <w:name w:val="Taula amb quadrícula2"/>
    <w:basedOn w:val="Tablanormal"/>
    <w:next w:val="Tablaconcuadrcula"/>
    <w:rsid w:val="00874F63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8E7C43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styleId="Refdecomentario">
    <w:name w:val="annotation reference"/>
    <w:basedOn w:val="Fuentedeprrafopredeter"/>
    <w:semiHidden/>
    <w:unhideWhenUsed/>
    <w:rsid w:val="006908EE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6908EE"/>
    <w:pPr>
      <w:jc w:val="left"/>
    </w:pPr>
    <w:rPr>
      <w:rFonts w:ascii="Arial" w:hAnsi="Arial" w:cs="Arial"/>
      <w:b/>
      <w:bCs/>
      <w:lang w:eastAsia="en-US"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6908EE"/>
    <w:rPr>
      <w:rFonts w:ascii="Arial" w:eastAsia="Times New Roman" w:hAnsi="Arial" w:cs="Arial"/>
      <w:b/>
      <w:bCs/>
      <w:lang w:eastAsia="en-US"/>
    </w:rPr>
  </w:style>
  <w:style w:type="paragraph" w:styleId="Revisin">
    <w:name w:val="Revision"/>
    <w:hidden/>
    <w:uiPriority w:val="99"/>
    <w:semiHidden/>
    <w:rsid w:val="00D63E21"/>
    <w:rPr>
      <w:rFonts w:ascii="Arial" w:eastAsia="Times New Roman" w:hAnsi="Arial" w:cs="Arial"/>
      <w:sz w:val="24"/>
      <w:szCs w:val="22"/>
      <w:lang w:eastAsia="en-US"/>
    </w:rPr>
  </w:style>
  <w:style w:type="table" w:customStyle="1" w:styleId="Tablaconcuadrcula4-nfasis11">
    <w:name w:val="Tabla con cuadrícula 4 - Énfasis 11"/>
    <w:basedOn w:val="Tablanormal"/>
    <w:uiPriority w:val="49"/>
    <w:rsid w:val="00023320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Tablaconcuadrcula1">
    <w:name w:val="Tabla con cuadrícula1"/>
    <w:basedOn w:val="Tablanormal"/>
    <w:next w:val="Tablaconcuadrcula"/>
    <w:rsid w:val="00023320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4-nfasis112">
    <w:name w:val="Tabla con cuadrícula 4 - Énfasis 112"/>
    <w:basedOn w:val="Tablanormal"/>
    <w:uiPriority w:val="49"/>
    <w:rsid w:val="000E3679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Tablaconcuadrcula4-nfasis111">
    <w:name w:val="Tabla con cuadrícula 4 - Énfasis 111"/>
    <w:basedOn w:val="Tablanormal"/>
    <w:uiPriority w:val="49"/>
    <w:rsid w:val="00297BC0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Taulaambquadrcula4-mfasi11">
    <w:name w:val="Taula amb quadrícula 4 - Èmfasi 11"/>
    <w:basedOn w:val="Tablanormal"/>
    <w:uiPriority w:val="49"/>
    <w:rsid w:val="0086275D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8D6EF5"/>
    <w:rPr>
      <w:color w:val="605E5C"/>
      <w:shd w:val="clear" w:color="auto" w:fill="E1DFDD"/>
    </w:rPr>
  </w:style>
  <w:style w:type="table" w:styleId="Tablaconcuadrcula4-nfasis1">
    <w:name w:val="Grid Table 4 Accent 1"/>
    <w:basedOn w:val="Tablanormal"/>
    <w:uiPriority w:val="49"/>
    <w:rsid w:val="002537B4"/>
    <w:tblPr>
      <w:tblStyleRowBandSize w:val="1"/>
      <w:tblStyleColBandSize w:val="1"/>
      <w:tblInd w:w="0" w:type="nil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TtuloTDC">
    <w:name w:val="TOC Heading"/>
    <w:basedOn w:val="Ttulo1"/>
    <w:next w:val="Normal"/>
    <w:uiPriority w:val="39"/>
    <w:unhideWhenUsed/>
    <w:qFormat/>
    <w:rsid w:val="003F19A8"/>
    <w:pPr>
      <w:keepLines/>
      <w:widowControl/>
      <w:autoSpaceDE/>
      <w:autoSpaceDN/>
      <w:adjustRightInd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u w:val="none"/>
      <w:lang w:eastAsia="ca-ES"/>
    </w:rPr>
  </w:style>
  <w:style w:type="paragraph" w:customStyle="1" w:styleId="Standard">
    <w:name w:val="Standard"/>
    <w:rsid w:val="00E3172E"/>
    <w:pPr>
      <w:suppressAutoHyphens/>
      <w:autoSpaceDN w:val="0"/>
      <w:spacing w:after="200" w:line="276" w:lineRule="auto"/>
      <w:textAlignment w:val="baseline"/>
    </w:pPr>
    <w:rPr>
      <w:rFonts w:ascii="Arial" w:eastAsia="Times New Roman" w:hAnsi="Arial" w:cs="Arial"/>
      <w:kern w:val="3"/>
      <w:sz w:val="24"/>
      <w:szCs w:val="22"/>
      <w:lang w:eastAsia="en-US"/>
    </w:rPr>
  </w:style>
  <w:style w:type="numbering" w:customStyle="1" w:styleId="WWNum40">
    <w:name w:val="WWNum40"/>
    <w:basedOn w:val="Sinlista"/>
    <w:rsid w:val="00E55A30"/>
    <w:pPr>
      <w:numPr>
        <w:numId w:val="17"/>
      </w:numPr>
    </w:pPr>
  </w:style>
  <w:style w:type="table" w:customStyle="1" w:styleId="Tablaconcuadrcula3">
    <w:name w:val="Tabla con cuadrícula3"/>
    <w:basedOn w:val="Tablanormal"/>
    <w:next w:val="Tablaconcuadrcula"/>
    <w:uiPriority w:val="59"/>
    <w:rsid w:val="001E779B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ar">
    <w:name w:val="Título 3 Car"/>
    <w:basedOn w:val="Fuentedeprrafopredeter"/>
    <w:link w:val="Ttulo3"/>
    <w:semiHidden/>
    <w:rsid w:val="00BF223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styleId="nfasis">
    <w:name w:val="Emphasis"/>
    <w:basedOn w:val="Fuentedeprrafopredeter"/>
    <w:qFormat/>
    <w:locked/>
    <w:rsid w:val="00BF2230"/>
    <w:rPr>
      <w:i/>
      <w:iCs/>
    </w:rPr>
  </w:style>
  <w:style w:type="table" w:customStyle="1" w:styleId="9">
    <w:name w:val="9"/>
    <w:basedOn w:val="Tablanormal"/>
    <w:rsid w:val="00C5248D"/>
    <w:pPr>
      <w:spacing w:after="200" w:line="276" w:lineRule="auto"/>
    </w:pPr>
    <w:rPr>
      <w:rFonts w:cs="Calibri"/>
      <w:sz w:val="22"/>
      <w:szCs w:val="22"/>
      <w:lang w:eastAsia="es-ES"/>
    </w:rPr>
    <w:tblPr>
      <w:tblStyleRowBandSize w:val="1"/>
      <w:tblStyleColBandSize w:val="1"/>
      <w:tblInd w:w="0" w:type="nil"/>
    </w:tblPr>
    <w:tblStylePr w:type="firstRow">
      <w:rPr>
        <w:b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</w:rPr>
      <w:tblPr/>
      <w:tcPr>
        <w:tcBorders>
          <w:top w:val="single" w:sz="4" w:space="0" w:color="4F81BD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7">
    <w:name w:val="7"/>
    <w:basedOn w:val="Tablanormal"/>
    <w:rsid w:val="0069735F"/>
    <w:pPr>
      <w:spacing w:after="200" w:line="276" w:lineRule="auto"/>
    </w:pPr>
    <w:rPr>
      <w:rFonts w:ascii="Arial" w:eastAsia="Arial" w:hAnsi="Arial" w:cs="Arial"/>
      <w:sz w:val="24"/>
      <w:szCs w:val="24"/>
      <w:lang w:eastAsia="es-ES"/>
    </w:rPr>
    <w:tblPr>
      <w:tblStyleRowBandSize w:val="1"/>
      <w:tblStyleColBandSize w:val="1"/>
      <w:tblInd w:w="0" w:type="nil"/>
      <w:tblCellMar>
        <w:left w:w="70" w:type="dxa"/>
        <w:right w:w="70" w:type="dxa"/>
      </w:tblCellMar>
    </w:tblPr>
  </w:style>
  <w:style w:type="table" w:customStyle="1" w:styleId="6">
    <w:name w:val="6"/>
    <w:basedOn w:val="Tablanormal"/>
    <w:rsid w:val="009B0421"/>
    <w:pPr>
      <w:spacing w:after="200" w:line="276" w:lineRule="auto"/>
    </w:pPr>
    <w:rPr>
      <w:rFonts w:ascii="Arial" w:eastAsia="Arial" w:hAnsi="Arial" w:cs="Arial"/>
      <w:sz w:val="24"/>
      <w:szCs w:val="24"/>
      <w:lang w:eastAsia="es-ES"/>
    </w:rPr>
    <w:tblPr>
      <w:tblStyleRowBandSize w:val="1"/>
      <w:tblStyleColBandSize w:val="1"/>
      <w:tblInd w:w="0" w:type="nil"/>
      <w:tblCellMar>
        <w:left w:w="70" w:type="dxa"/>
        <w:right w:w="70" w:type="dxa"/>
      </w:tblCellMar>
    </w:tblPr>
  </w:style>
  <w:style w:type="table" w:customStyle="1" w:styleId="4">
    <w:name w:val="4"/>
    <w:basedOn w:val="Tablanormal"/>
    <w:rsid w:val="009D7608"/>
    <w:pPr>
      <w:spacing w:after="200" w:line="276" w:lineRule="auto"/>
    </w:pPr>
    <w:rPr>
      <w:rFonts w:ascii="Arial" w:eastAsia="Arial" w:hAnsi="Arial" w:cs="Arial"/>
      <w:sz w:val="24"/>
      <w:szCs w:val="24"/>
      <w:lang w:eastAsia="es-ES"/>
    </w:rPr>
    <w:tblPr>
      <w:tblStyleRowBandSize w:val="1"/>
      <w:tblStyleColBandSize w:val="1"/>
      <w:tblInd w:w="0" w:type="nil"/>
    </w:tblPr>
    <w:tblStylePr w:type="firstRow">
      <w:rPr>
        <w:b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</w:rPr>
      <w:tblPr/>
      <w:tcPr>
        <w:tcBorders>
          <w:top w:val="single" w:sz="4" w:space="0" w:color="4F81BD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Tablaconcuadrcula4-nfasis1111">
    <w:name w:val="Tabla con cuadrícula 4 - Énfasis 1111"/>
    <w:basedOn w:val="Tablanormal"/>
    <w:uiPriority w:val="49"/>
    <w:rsid w:val="007B1B54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Tablaconcuadrcula4-nfasis1112">
    <w:name w:val="Tabla con cuadrícula 4 - Énfasis 1112"/>
    <w:basedOn w:val="Tablanormal"/>
    <w:uiPriority w:val="49"/>
    <w:rsid w:val="002A7CB0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9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0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53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3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55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87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9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2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7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76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5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5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1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5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5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8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8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7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54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25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6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0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6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5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66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2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8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35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55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2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2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37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97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70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3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0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6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66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2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31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87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0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5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99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2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11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2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5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85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65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0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4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5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93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0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0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7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65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4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44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7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5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1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68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0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3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3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6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03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22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59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4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24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1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7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00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1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7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9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25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1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7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1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1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5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10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84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0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9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8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83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1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26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1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0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7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12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80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2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0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60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95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9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8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16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86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4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29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44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7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5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93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55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2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83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5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8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26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07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8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93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02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96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9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3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3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5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6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76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0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64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9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82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4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4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1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2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0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2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9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4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48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43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72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27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36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43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8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0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25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95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2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7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3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64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4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3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58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8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8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7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0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2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0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6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50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2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9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4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45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6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9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6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29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7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71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44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6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2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8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2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29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7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8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1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0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7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5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60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2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33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6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0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7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95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5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1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0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14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3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6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7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45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0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6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0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8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1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9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42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8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1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7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07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9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9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9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5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7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3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8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1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0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9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15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48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5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90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57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66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7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1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0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3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2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0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9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1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93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85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16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9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60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4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7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06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9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9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4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6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2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4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55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9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4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7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19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27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96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16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6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3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51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9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53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47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30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44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9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8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5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1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9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5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8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45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73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10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8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5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2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2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81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8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18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02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8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35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36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2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9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7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45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64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1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24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25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1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3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2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5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1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79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2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98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1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53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15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95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10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66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7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5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9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66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8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05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0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4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1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0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3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8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6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53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72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1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2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46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5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15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4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09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4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58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7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26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8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7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74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0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7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85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1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29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05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53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9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8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96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02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8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62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1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8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7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2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0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8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5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9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0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0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13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90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18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14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77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2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1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41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26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49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1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2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06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7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9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6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3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8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46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47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1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0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0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00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5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8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14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25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3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80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8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9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76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7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82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5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3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nobv\AppData\Local\Temp\11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789DAC-F40C-42C3-87D9-45E162624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</Template>
  <TotalTime>2</TotalTime>
  <Pages>2</Pages>
  <Words>254</Words>
  <Characters>1539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Betlem Pascual Serra</dc:creator>
  <cp:keywords/>
  <dc:description/>
  <cp:lastModifiedBy>Eva M. López Quesada</cp:lastModifiedBy>
  <cp:revision>2</cp:revision>
  <cp:lastPrinted>2025-12-16T07:42:00Z</cp:lastPrinted>
  <dcterms:created xsi:type="dcterms:W3CDTF">2026-11-05T10:38:00Z</dcterms:created>
  <dcterms:modified xsi:type="dcterms:W3CDTF">2026-11-05T10:38:00Z</dcterms:modified>
</cp:coreProperties>
</file>