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189FBD" w14:textId="1DF949C6" w:rsidR="00E41483" w:rsidRPr="007E086E" w:rsidRDefault="00E41483" w:rsidP="00676980">
      <w:pPr>
        <w:autoSpaceDE w:val="0"/>
        <w:autoSpaceDN w:val="0"/>
        <w:adjustRightInd w:val="0"/>
        <w:jc w:val="both"/>
        <w:rPr>
          <w:b/>
          <w:bCs/>
          <w:color w:val="1F497D" w:themeColor="text2"/>
          <w:szCs w:val="24"/>
          <w:lang w:eastAsia="es-ES"/>
        </w:rPr>
      </w:pPr>
      <w:bookmarkStart w:id="0" w:name="_Hlk82509042"/>
      <w:bookmarkStart w:id="1" w:name="_Hlk97727365"/>
      <w:bookmarkStart w:id="2" w:name="_Hlk82518217"/>
      <w:r w:rsidRPr="007E086E">
        <w:rPr>
          <w:b/>
          <w:bCs/>
          <w:color w:val="1F497D" w:themeColor="text2"/>
          <w:szCs w:val="24"/>
          <w:lang w:eastAsia="es-ES"/>
        </w:rPr>
        <w:t>Declaració responsable d’acord amb el següent model</w:t>
      </w:r>
      <w:r w:rsidR="003D5A06" w:rsidRPr="007E086E">
        <w:rPr>
          <w:b/>
          <w:bCs/>
          <w:color w:val="1F497D" w:themeColor="text2"/>
          <w:szCs w:val="24"/>
          <w:lang w:eastAsia="es-ES"/>
        </w:rPr>
        <w:t xml:space="preserve"> </w:t>
      </w:r>
    </w:p>
    <w:p w14:paraId="59B4F2F2" w14:textId="77777777" w:rsidR="00E41483" w:rsidRPr="007E086E" w:rsidRDefault="00E41483" w:rsidP="00E41483">
      <w:pPr>
        <w:pStyle w:val="Prrafodelista"/>
        <w:autoSpaceDE w:val="0"/>
        <w:autoSpaceDN w:val="0"/>
        <w:adjustRightInd w:val="0"/>
        <w:ind w:left="720"/>
        <w:jc w:val="both"/>
        <w:rPr>
          <w:b/>
          <w:bCs/>
          <w:color w:val="244061" w:themeColor="accent1" w:themeShade="80"/>
          <w:sz w:val="24"/>
          <w:lang w:val="ca-ES" w:eastAsia="es-ES"/>
        </w:rPr>
      </w:pPr>
    </w:p>
    <w:p w14:paraId="141A404A" w14:textId="09F3E049" w:rsidR="00E41483" w:rsidRPr="007E086E" w:rsidRDefault="00E41483" w:rsidP="00E41483">
      <w:pPr>
        <w:autoSpaceDE w:val="0"/>
        <w:autoSpaceDN w:val="0"/>
        <w:adjustRightInd w:val="0"/>
        <w:jc w:val="both"/>
        <w:rPr>
          <w:bCs/>
          <w:szCs w:val="24"/>
          <w:lang w:eastAsia="es-ES"/>
        </w:rPr>
      </w:pPr>
      <w:r w:rsidRPr="007E086E">
        <w:rPr>
          <w:szCs w:val="24"/>
          <w:lang w:eastAsia="es-ES"/>
        </w:rPr>
        <w:t>“El Sr./La Sra. _____________________________________ amb NIF núm. _______________, en nom propi / en representació de l’empresa ________________________, en qualitat de ________________________, opta a la contractació relativa</w:t>
      </w:r>
      <w:r w:rsidRPr="007E086E">
        <w:rPr>
          <w:bCs/>
          <w:szCs w:val="24"/>
          <w:lang w:eastAsia="es-ES"/>
        </w:rPr>
        <w:t xml:space="preserve"> al</w:t>
      </w:r>
      <w:r w:rsidR="0066775A" w:rsidRPr="007E086E">
        <w:rPr>
          <w:bCs/>
          <w:szCs w:val="24"/>
          <w:lang w:eastAsia="es-ES"/>
        </w:rPr>
        <w:t>s</w:t>
      </w:r>
      <w:r w:rsidRPr="007E086E">
        <w:rPr>
          <w:bCs/>
          <w:szCs w:val="24"/>
          <w:lang w:eastAsia="es-ES"/>
        </w:rPr>
        <w:t xml:space="preserve"> </w:t>
      </w:r>
      <w:r w:rsidR="00897119">
        <w:rPr>
          <w:bCs/>
          <w:szCs w:val="24"/>
          <w:lang w:eastAsia="es-ES"/>
        </w:rPr>
        <w:t>serveis professionals en consultoria i assessoraments tècnics de diferents tipologies per a les empreses industrials del Bages,</w:t>
      </w:r>
      <w:r w:rsidR="003B0232">
        <w:rPr>
          <w:bCs/>
          <w:szCs w:val="24"/>
          <w:lang w:eastAsia="es-ES"/>
        </w:rPr>
        <w:t xml:space="preserve"> </w:t>
      </w:r>
      <w:r w:rsidRPr="007E086E">
        <w:rPr>
          <w:bCs/>
          <w:szCs w:val="24"/>
          <w:lang w:eastAsia="es-ES"/>
        </w:rPr>
        <w:t xml:space="preserve">i </w:t>
      </w:r>
      <w:r w:rsidRPr="00F73489">
        <w:rPr>
          <w:b/>
          <w:bCs/>
          <w:szCs w:val="24"/>
          <w:lang w:eastAsia="es-ES"/>
        </w:rPr>
        <w:t>DECLARA RESPONSABLEMENT</w:t>
      </w:r>
      <w:r w:rsidRPr="007E086E">
        <w:rPr>
          <w:bCs/>
          <w:szCs w:val="24"/>
          <w:lang w:eastAsia="es-ES"/>
        </w:rPr>
        <w:t xml:space="preserve">: </w:t>
      </w:r>
    </w:p>
    <w:p w14:paraId="697A0F97" w14:textId="53231A1E" w:rsidR="003D5A06" w:rsidRPr="00C76DD8" w:rsidRDefault="003D5A06" w:rsidP="00C76DD8">
      <w:pPr>
        <w:autoSpaceDE w:val="0"/>
        <w:autoSpaceDN w:val="0"/>
        <w:adjustRightInd w:val="0"/>
        <w:jc w:val="both"/>
        <w:rPr>
          <w:lang w:eastAsia="es-ES"/>
        </w:rPr>
      </w:pPr>
    </w:p>
    <w:p w14:paraId="3B846CE1" w14:textId="3E6CA81C" w:rsidR="00AE1608" w:rsidRPr="007E086E" w:rsidRDefault="00E41483" w:rsidP="00C937A7">
      <w:pPr>
        <w:pStyle w:val="Prrafodelista"/>
        <w:numPr>
          <w:ilvl w:val="0"/>
          <w:numId w:val="1"/>
        </w:numPr>
        <w:autoSpaceDE w:val="0"/>
        <w:autoSpaceDN w:val="0"/>
        <w:adjustRightInd w:val="0"/>
        <w:jc w:val="both"/>
        <w:rPr>
          <w:sz w:val="24"/>
          <w:lang w:val="ca-ES" w:eastAsia="es-ES"/>
        </w:rPr>
      </w:pPr>
      <w:r w:rsidRPr="007E086E">
        <w:rPr>
          <w:sz w:val="24"/>
          <w:lang w:val="ca-ES" w:eastAsia="es-ES"/>
        </w:rPr>
        <w:t xml:space="preserve">Que el perfil de l’empresa és el següent: </w:t>
      </w:r>
    </w:p>
    <w:p w14:paraId="775C9787" w14:textId="77777777" w:rsidR="00AE1608" w:rsidRPr="007E086E" w:rsidRDefault="00AE1608" w:rsidP="00E41483">
      <w:pPr>
        <w:autoSpaceDE w:val="0"/>
        <w:autoSpaceDN w:val="0"/>
        <w:adjustRightInd w:val="0"/>
        <w:jc w:val="both"/>
        <w:rPr>
          <w:szCs w:val="24"/>
          <w:lang w:eastAsia="es-ES"/>
        </w:rPr>
      </w:pPr>
    </w:p>
    <w:tbl>
      <w:tblPr>
        <w:tblStyle w:val="Tablaconcuadrcula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51"/>
        <w:gridCol w:w="4961"/>
        <w:gridCol w:w="1732"/>
      </w:tblGrid>
      <w:tr w:rsidR="00E41483" w:rsidRPr="007E086E" w14:paraId="03DE1A59" w14:textId="77777777" w:rsidTr="008D20A6">
        <w:tc>
          <w:tcPr>
            <w:tcW w:w="1951" w:type="dxa"/>
          </w:tcPr>
          <w:p w14:paraId="3BD96F4F" w14:textId="77777777" w:rsidR="00E41483" w:rsidRPr="007E086E" w:rsidRDefault="00E41483" w:rsidP="008D20A6">
            <w:pPr>
              <w:autoSpaceDE w:val="0"/>
              <w:autoSpaceDN w:val="0"/>
              <w:adjustRightInd w:val="0"/>
              <w:jc w:val="center"/>
              <w:rPr>
                <w:szCs w:val="24"/>
                <w:lang w:eastAsia="es-ES"/>
              </w:rPr>
            </w:pPr>
            <w:r w:rsidRPr="007E086E">
              <w:rPr>
                <w:szCs w:val="24"/>
                <w:lang w:eastAsia="es-ES"/>
              </w:rPr>
              <w:t>Tipus d’empresa</w:t>
            </w:r>
          </w:p>
        </w:tc>
        <w:tc>
          <w:tcPr>
            <w:tcW w:w="4961" w:type="dxa"/>
          </w:tcPr>
          <w:p w14:paraId="1F8FF5C1" w14:textId="77777777" w:rsidR="00E41483" w:rsidRPr="007E086E" w:rsidRDefault="00E41483" w:rsidP="008D20A6">
            <w:pPr>
              <w:autoSpaceDE w:val="0"/>
              <w:autoSpaceDN w:val="0"/>
              <w:adjustRightInd w:val="0"/>
              <w:jc w:val="center"/>
              <w:rPr>
                <w:szCs w:val="24"/>
                <w:lang w:eastAsia="es-ES"/>
              </w:rPr>
            </w:pPr>
            <w:r w:rsidRPr="007E086E">
              <w:rPr>
                <w:szCs w:val="24"/>
                <w:lang w:eastAsia="es-ES"/>
              </w:rPr>
              <w:t>Característiques</w:t>
            </w:r>
          </w:p>
        </w:tc>
        <w:tc>
          <w:tcPr>
            <w:tcW w:w="1732" w:type="dxa"/>
          </w:tcPr>
          <w:p w14:paraId="70D3AE99" w14:textId="77777777" w:rsidR="00E41483" w:rsidRPr="007E086E" w:rsidRDefault="00E41483" w:rsidP="008D20A6">
            <w:pPr>
              <w:autoSpaceDE w:val="0"/>
              <w:autoSpaceDN w:val="0"/>
              <w:adjustRightInd w:val="0"/>
              <w:jc w:val="center"/>
              <w:rPr>
                <w:szCs w:val="24"/>
                <w:lang w:eastAsia="es-ES"/>
              </w:rPr>
            </w:pPr>
            <w:r w:rsidRPr="007E086E">
              <w:rPr>
                <w:szCs w:val="24"/>
                <w:lang w:eastAsia="es-ES"/>
              </w:rPr>
              <w:t>Marcar amb una creu</w:t>
            </w:r>
          </w:p>
        </w:tc>
      </w:tr>
      <w:tr w:rsidR="00E41483" w:rsidRPr="007E086E" w14:paraId="1ED7B482" w14:textId="77777777" w:rsidTr="008D20A6">
        <w:tc>
          <w:tcPr>
            <w:tcW w:w="1951" w:type="dxa"/>
          </w:tcPr>
          <w:p w14:paraId="7AA5780F" w14:textId="77777777" w:rsidR="00E41483" w:rsidRPr="007E086E" w:rsidRDefault="00E41483" w:rsidP="008D20A6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s-ES"/>
              </w:rPr>
            </w:pPr>
            <w:r w:rsidRPr="007E086E">
              <w:rPr>
                <w:szCs w:val="24"/>
                <w:lang w:eastAsia="es-ES"/>
              </w:rPr>
              <w:t>Microempresa</w:t>
            </w:r>
          </w:p>
        </w:tc>
        <w:tc>
          <w:tcPr>
            <w:tcW w:w="4961" w:type="dxa"/>
          </w:tcPr>
          <w:p w14:paraId="38FBCC57" w14:textId="77777777" w:rsidR="00E41483" w:rsidRPr="007E086E" w:rsidRDefault="00E41483" w:rsidP="008D20A6">
            <w:pPr>
              <w:pStyle w:val="Default"/>
              <w:jc w:val="both"/>
              <w:rPr>
                <w:lang w:eastAsia="es-ES"/>
              </w:rPr>
            </w:pPr>
            <w:r w:rsidRPr="007E086E">
              <w:t xml:space="preserve">Menys de 10 treballadors, amb un volum de negocis anual o balanç general anual no superior als 2 milions d’euros. </w:t>
            </w:r>
          </w:p>
        </w:tc>
        <w:tc>
          <w:tcPr>
            <w:tcW w:w="1732" w:type="dxa"/>
          </w:tcPr>
          <w:p w14:paraId="2EDAE6DF" w14:textId="598D69C2" w:rsidR="00E41483" w:rsidRPr="007E086E" w:rsidRDefault="00AE1608" w:rsidP="008D20A6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s-ES"/>
              </w:rPr>
            </w:pPr>
            <w:r w:rsidRPr="007E086E">
              <w:rPr>
                <w:noProof/>
                <w:szCs w:val="24"/>
                <w:lang w:eastAsia="ca-ES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765E16C4" wp14:editId="270E0C9B">
                      <wp:simplePos x="0" y="0"/>
                      <wp:positionH relativeFrom="column">
                        <wp:posOffset>213360</wp:posOffset>
                      </wp:positionH>
                      <wp:positionV relativeFrom="paragraph">
                        <wp:posOffset>86360</wp:posOffset>
                      </wp:positionV>
                      <wp:extent cx="219075" cy="227965"/>
                      <wp:effectExtent l="0" t="0" r="28575" b="19685"/>
                      <wp:wrapNone/>
                      <wp:docPr id="306" name="35 Rectángul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075" cy="22796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509FDF6" id="35 Rectángulo" o:spid="_x0000_s1026" style="position:absolute;margin-left:16.8pt;margin-top:6.8pt;width:17.25pt;height:17.9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" fillcolor="window" strokecolor="windowText" strokeweight="2pt"/>
                  </w:pict>
                </mc:Fallback>
              </mc:AlternateContent>
            </w:r>
          </w:p>
        </w:tc>
      </w:tr>
      <w:tr w:rsidR="00E41483" w:rsidRPr="007E086E" w14:paraId="6028703B" w14:textId="77777777" w:rsidTr="008D20A6">
        <w:tc>
          <w:tcPr>
            <w:tcW w:w="1951" w:type="dxa"/>
          </w:tcPr>
          <w:p w14:paraId="54349B3E" w14:textId="77777777" w:rsidR="00E41483" w:rsidRPr="007E086E" w:rsidRDefault="00E41483" w:rsidP="008D20A6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s-ES"/>
              </w:rPr>
            </w:pPr>
            <w:r w:rsidRPr="007E086E">
              <w:rPr>
                <w:szCs w:val="24"/>
                <w:lang w:eastAsia="es-ES"/>
              </w:rPr>
              <w:t>Petita empresa</w:t>
            </w:r>
          </w:p>
        </w:tc>
        <w:tc>
          <w:tcPr>
            <w:tcW w:w="4961" w:type="dxa"/>
          </w:tcPr>
          <w:p w14:paraId="01348653" w14:textId="77777777" w:rsidR="00E41483" w:rsidRPr="007E086E" w:rsidRDefault="00E41483" w:rsidP="008D20A6">
            <w:pPr>
              <w:pStyle w:val="Default"/>
              <w:jc w:val="both"/>
              <w:rPr>
                <w:lang w:eastAsia="es-ES"/>
              </w:rPr>
            </w:pPr>
            <w:r w:rsidRPr="007E086E">
              <w:t xml:space="preserve">Menys de 50 treballadors, amb un volum de negocis anual o balanç general anual no superior als 10 milions d’euros. </w:t>
            </w:r>
          </w:p>
        </w:tc>
        <w:tc>
          <w:tcPr>
            <w:tcW w:w="1732" w:type="dxa"/>
          </w:tcPr>
          <w:p w14:paraId="5711C7BD" w14:textId="01CBF1B1" w:rsidR="00E41483" w:rsidRPr="007E086E" w:rsidRDefault="00AE1608" w:rsidP="008D20A6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s-ES"/>
              </w:rPr>
            </w:pPr>
            <w:r w:rsidRPr="007E086E">
              <w:rPr>
                <w:noProof/>
                <w:szCs w:val="24"/>
                <w:lang w:eastAsia="ca-ES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5DF45E3B" wp14:editId="3DC72B0A">
                      <wp:simplePos x="0" y="0"/>
                      <wp:positionH relativeFrom="column">
                        <wp:posOffset>213360</wp:posOffset>
                      </wp:positionH>
                      <wp:positionV relativeFrom="paragraph">
                        <wp:posOffset>118745</wp:posOffset>
                      </wp:positionV>
                      <wp:extent cx="219075" cy="227965"/>
                      <wp:effectExtent l="0" t="0" r="28575" b="19685"/>
                      <wp:wrapNone/>
                      <wp:docPr id="308" name="35 Rectángul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075" cy="22796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E45FDD7" id="35 Rectángulo" o:spid="_x0000_s1026" style="position:absolute;margin-left:16.8pt;margin-top:9.35pt;width:17.25pt;height:17.9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" fillcolor="window" strokecolor="windowText" strokeweight="2pt"/>
                  </w:pict>
                </mc:Fallback>
              </mc:AlternateContent>
            </w:r>
          </w:p>
        </w:tc>
      </w:tr>
      <w:tr w:rsidR="00E41483" w:rsidRPr="007E086E" w14:paraId="0F1CB26F" w14:textId="77777777" w:rsidTr="008D20A6">
        <w:tc>
          <w:tcPr>
            <w:tcW w:w="1951" w:type="dxa"/>
          </w:tcPr>
          <w:p w14:paraId="0A66732F" w14:textId="77777777" w:rsidR="00E41483" w:rsidRPr="007E086E" w:rsidRDefault="00E41483" w:rsidP="008D20A6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s-ES"/>
              </w:rPr>
            </w:pPr>
            <w:r w:rsidRPr="007E086E">
              <w:rPr>
                <w:szCs w:val="24"/>
                <w:lang w:eastAsia="es-ES"/>
              </w:rPr>
              <w:t>Mitjana empresa</w:t>
            </w:r>
          </w:p>
        </w:tc>
        <w:tc>
          <w:tcPr>
            <w:tcW w:w="4961" w:type="dxa"/>
          </w:tcPr>
          <w:p w14:paraId="175D8D32" w14:textId="77777777" w:rsidR="00E41483" w:rsidRPr="007E086E" w:rsidRDefault="00E41483" w:rsidP="008D20A6">
            <w:pPr>
              <w:pStyle w:val="Default"/>
              <w:jc w:val="both"/>
              <w:rPr>
                <w:lang w:eastAsia="es-ES"/>
              </w:rPr>
            </w:pPr>
            <w:r w:rsidRPr="007E086E">
              <w:t xml:space="preserve">Menys de 250 treballadors, amb un volum de negocis anual no superior als 50 milions d’euros o balanç general anual no superior als 43 milions d’euros. </w:t>
            </w:r>
          </w:p>
        </w:tc>
        <w:tc>
          <w:tcPr>
            <w:tcW w:w="1732" w:type="dxa"/>
          </w:tcPr>
          <w:p w14:paraId="7AFE76B3" w14:textId="3ED162E6" w:rsidR="00E41483" w:rsidRPr="007E086E" w:rsidRDefault="00AE1608" w:rsidP="008D20A6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s-ES"/>
              </w:rPr>
            </w:pPr>
            <w:r w:rsidRPr="007E086E">
              <w:rPr>
                <w:noProof/>
                <w:szCs w:val="24"/>
                <w:lang w:eastAsia="ca-ES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62BE8E01" wp14:editId="5F397622">
                      <wp:simplePos x="0" y="0"/>
                      <wp:positionH relativeFrom="column">
                        <wp:posOffset>213360</wp:posOffset>
                      </wp:positionH>
                      <wp:positionV relativeFrom="paragraph">
                        <wp:posOffset>141605</wp:posOffset>
                      </wp:positionV>
                      <wp:extent cx="219075" cy="227965"/>
                      <wp:effectExtent l="0" t="0" r="28575" b="19685"/>
                      <wp:wrapNone/>
                      <wp:docPr id="302" name="35 Rectángul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075" cy="22796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CBAB829" id="35 Rectángulo" o:spid="_x0000_s1026" style="position:absolute;margin-left:16.8pt;margin-top:11.15pt;width:17.25pt;height:17.9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" fillcolor="window" strokecolor="windowText" strokeweight="2pt"/>
                  </w:pict>
                </mc:Fallback>
              </mc:AlternateContent>
            </w:r>
          </w:p>
        </w:tc>
      </w:tr>
      <w:tr w:rsidR="00E41483" w:rsidRPr="007E086E" w14:paraId="3C4982F9" w14:textId="77777777" w:rsidTr="008D20A6">
        <w:tc>
          <w:tcPr>
            <w:tcW w:w="1951" w:type="dxa"/>
          </w:tcPr>
          <w:p w14:paraId="5AF5F41C" w14:textId="77777777" w:rsidR="00E41483" w:rsidRPr="007E086E" w:rsidRDefault="00E41483" w:rsidP="008D20A6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s-ES"/>
              </w:rPr>
            </w:pPr>
            <w:r w:rsidRPr="007E086E">
              <w:rPr>
                <w:szCs w:val="24"/>
                <w:lang w:eastAsia="es-ES"/>
              </w:rPr>
              <w:t>Gran empresa</w:t>
            </w:r>
          </w:p>
        </w:tc>
        <w:tc>
          <w:tcPr>
            <w:tcW w:w="4961" w:type="dxa"/>
          </w:tcPr>
          <w:p w14:paraId="28A2C152" w14:textId="77777777" w:rsidR="00E41483" w:rsidRPr="007E086E" w:rsidRDefault="00E41483" w:rsidP="008D20A6">
            <w:pPr>
              <w:pStyle w:val="Default"/>
              <w:jc w:val="both"/>
              <w:rPr>
                <w:lang w:eastAsia="es-ES"/>
              </w:rPr>
            </w:pPr>
            <w:r w:rsidRPr="007E086E">
              <w:t xml:space="preserve">250 o més treballadors, amb un volum de negocis anual superior als 50 milions d’euros o balanç general anual superior als 43 milions d’euros. </w:t>
            </w:r>
          </w:p>
        </w:tc>
        <w:tc>
          <w:tcPr>
            <w:tcW w:w="1732" w:type="dxa"/>
          </w:tcPr>
          <w:p w14:paraId="06DF36E4" w14:textId="77777777" w:rsidR="00E41483" w:rsidRPr="007E086E" w:rsidRDefault="00E41483" w:rsidP="008D20A6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s-ES"/>
              </w:rPr>
            </w:pPr>
            <w:r w:rsidRPr="007E086E">
              <w:rPr>
                <w:noProof/>
                <w:szCs w:val="24"/>
                <w:lang w:eastAsia="ca-ES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51E6473A" wp14:editId="6D3FD5CA">
                      <wp:simplePos x="0" y="0"/>
                      <wp:positionH relativeFrom="column">
                        <wp:posOffset>236220</wp:posOffset>
                      </wp:positionH>
                      <wp:positionV relativeFrom="paragraph">
                        <wp:posOffset>93980</wp:posOffset>
                      </wp:positionV>
                      <wp:extent cx="219075" cy="227965"/>
                      <wp:effectExtent l="0" t="0" r="28575" b="19685"/>
                      <wp:wrapNone/>
                      <wp:docPr id="318" name="35 Rectángul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075" cy="22796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65F2397" id="35 Rectángulo" o:spid="_x0000_s1026" style="position:absolute;margin-left:18.6pt;margin-top:7.4pt;width:17.25pt;height:17.9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" fillcolor="window" strokecolor="windowText" strokeweight="2pt"/>
                  </w:pict>
                </mc:Fallback>
              </mc:AlternateContent>
            </w:r>
          </w:p>
        </w:tc>
      </w:tr>
    </w:tbl>
    <w:p w14:paraId="6B32627F" w14:textId="77777777" w:rsidR="00E41483" w:rsidRPr="007E086E" w:rsidRDefault="00E41483" w:rsidP="00C76DD8">
      <w:pPr>
        <w:pStyle w:val="Default"/>
        <w:ind w:left="720"/>
        <w:jc w:val="both"/>
      </w:pPr>
    </w:p>
    <w:p w14:paraId="06F98C64" w14:textId="77777777" w:rsidR="00E41483" w:rsidRPr="007E086E" w:rsidRDefault="00E41483" w:rsidP="00C937A7">
      <w:pPr>
        <w:pStyle w:val="Default"/>
        <w:numPr>
          <w:ilvl w:val="0"/>
          <w:numId w:val="1"/>
        </w:numPr>
        <w:jc w:val="both"/>
      </w:pPr>
      <w:r w:rsidRPr="007E086E">
        <w:t xml:space="preserve">Que les facultats de representació que ostenta són suficients i vigents (si s’actua per representació); que reuneix totes i cadascuna de les condicions establertes legalment i no incorre en cap de les prohibicions per contractar amb l’Administració previstes als articles 65 a 97 de la LCSP. </w:t>
      </w:r>
    </w:p>
    <w:p w14:paraId="2E8B7B2C" w14:textId="77777777" w:rsidR="00E41483" w:rsidRPr="007E086E" w:rsidRDefault="00E41483" w:rsidP="00C76DD8">
      <w:pPr>
        <w:pStyle w:val="Default"/>
        <w:jc w:val="both"/>
      </w:pPr>
    </w:p>
    <w:p w14:paraId="38010C38" w14:textId="77777777" w:rsidR="00E41483" w:rsidRPr="007E086E" w:rsidRDefault="00E41483" w:rsidP="00C937A7">
      <w:pPr>
        <w:pStyle w:val="Default"/>
        <w:numPr>
          <w:ilvl w:val="0"/>
          <w:numId w:val="1"/>
        </w:numPr>
        <w:jc w:val="both"/>
      </w:pPr>
      <w:r w:rsidRPr="007E086E">
        <w:t xml:space="preserve">Que es troba al corrent del compliment de les obligacions tributàries i amb la Seguretat Social. </w:t>
      </w:r>
    </w:p>
    <w:p w14:paraId="1B3E93E4" w14:textId="77777777" w:rsidR="00E41483" w:rsidRPr="007E086E" w:rsidRDefault="00E41483" w:rsidP="00C76DD8">
      <w:pPr>
        <w:pStyle w:val="Default"/>
        <w:jc w:val="both"/>
      </w:pPr>
    </w:p>
    <w:p w14:paraId="4ABC599C" w14:textId="77777777" w:rsidR="00E41483" w:rsidRPr="007E086E" w:rsidRDefault="00E41483" w:rsidP="00C937A7">
      <w:pPr>
        <w:pStyle w:val="Prrafodelista"/>
        <w:numPr>
          <w:ilvl w:val="0"/>
          <w:numId w:val="1"/>
        </w:numPr>
        <w:autoSpaceDE w:val="0"/>
        <w:autoSpaceDN w:val="0"/>
        <w:adjustRightInd w:val="0"/>
        <w:jc w:val="both"/>
        <w:rPr>
          <w:sz w:val="24"/>
          <w:lang w:val="ca-ES" w:eastAsia="es-ES"/>
        </w:rPr>
      </w:pPr>
      <w:r w:rsidRPr="007E086E">
        <w:rPr>
          <w:sz w:val="24"/>
          <w:lang w:val="ca-ES"/>
        </w:rPr>
        <w:t>Que està inscrit en el Registre de Licitadors de la Generalitat de Catalunya i/o de l’Administració General de l’Estat i que les dades que hi consten no han experimentat cap variació.</w:t>
      </w:r>
    </w:p>
    <w:p w14:paraId="36C68FF6" w14:textId="0503ED92" w:rsidR="00E41483" w:rsidRPr="007E086E" w:rsidRDefault="00E41483" w:rsidP="00C76DD8">
      <w:pPr>
        <w:pStyle w:val="Prrafodelista"/>
        <w:autoSpaceDE w:val="0"/>
        <w:autoSpaceDN w:val="0"/>
        <w:adjustRightInd w:val="0"/>
        <w:ind w:left="720"/>
        <w:jc w:val="both"/>
        <w:rPr>
          <w:sz w:val="24"/>
          <w:lang w:val="ca-ES" w:eastAsia="es-ES"/>
        </w:rPr>
      </w:pPr>
    </w:p>
    <w:p w14:paraId="7A8DA57C" w14:textId="02BDAABF" w:rsidR="00E41483" w:rsidRPr="007E086E" w:rsidRDefault="00AE1608" w:rsidP="00C76DD8">
      <w:pPr>
        <w:pStyle w:val="Prrafodelista"/>
        <w:autoSpaceDE w:val="0"/>
        <w:autoSpaceDN w:val="0"/>
        <w:adjustRightInd w:val="0"/>
        <w:ind w:left="2832"/>
        <w:jc w:val="both"/>
        <w:rPr>
          <w:sz w:val="24"/>
          <w:lang w:val="ca-ES"/>
        </w:rPr>
      </w:pPr>
      <w:r w:rsidRPr="007E086E">
        <w:rPr>
          <w:noProof/>
          <w:sz w:val="24"/>
          <w:lang w:val="ca-ES" w:eastAsia="ca-ES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01706037" wp14:editId="742BFFBE">
                <wp:simplePos x="0" y="0"/>
                <wp:positionH relativeFrom="column">
                  <wp:posOffset>2920365</wp:posOffset>
                </wp:positionH>
                <wp:positionV relativeFrom="paragraph">
                  <wp:posOffset>5080</wp:posOffset>
                </wp:positionV>
                <wp:extent cx="123825" cy="123825"/>
                <wp:effectExtent l="0" t="0" r="28575" b="28575"/>
                <wp:wrapNone/>
                <wp:docPr id="322" name="24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130A78A" id="24 Rectángulo" o:spid="_x0000_s1026" style="position:absolute;margin-left:229.95pt;margin-top:.4pt;width:9.75pt;height:9.75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" fillcolor="window" strokecolor="windowText" strokeweight="2pt"/>
            </w:pict>
          </mc:Fallback>
        </mc:AlternateContent>
      </w:r>
      <w:r w:rsidRPr="007E086E">
        <w:rPr>
          <w:noProof/>
          <w:sz w:val="24"/>
          <w:lang w:val="ca-ES" w:eastAsia="ca-ES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71359518" wp14:editId="2CBD9A96">
                <wp:simplePos x="0" y="0"/>
                <wp:positionH relativeFrom="column">
                  <wp:posOffset>1596390</wp:posOffset>
                </wp:positionH>
                <wp:positionV relativeFrom="paragraph">
                  <wp:posOffset>5080</wp:posOffset>
                </wp:positionV>
                <wp:extent cx="123825" cy="123825"/>
                <wp:effectExtent l="0" t="0" r="28575" b="28575"/>
                <wp:wrapNone/>
                <wp:docPr id="319" name="21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BBF896D" id="21 Rectángulo" o:spid="_x0000_s1026" style="position:absolute;margin-left:125.7pt;margin-top:.4pt;width:9.75pt;height:9.7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" fillcolor="window" strokecolor="windowText" strokeweight="2pt"/>
            </w:pict>
          </mc:Fallback>
        </mc:AlternateContent>
      </w:r>
      <w:r w:rsidR="00E41483" w:rsidRPr="007E086E">
        <w:rPr>
          <w:sz w:val="24"/>
          <w:lang w:val="ca-ES"/>
        </w:rPr>
        <w:t xml:space="preserve"> SÍ</w:t>
      </w:r>
      <w:r w:rsidR="00E41483" w:rsidRPr="007E086E">
        <w:rPr>
          <w:sz w:val="24"/>
          <w:lang w:val="ca-ES"/>
        </w:rPr>
        <w:tab/>
      </w:r>
      <w:r w:rsidR="00E41483" w:rsidRPr="007E086E">
        <w:rPr>
          <w:sz w:val="24"/>
          <w:lang w:val="ca-ES"/>
        </w:rPr>
        <w:tab/>
      </w:r>
      <w:r w:rsidR="00E41483" w:rsidRPr="007E086E">
        <w:rPr>
          <w:sz w:val="24"/>
          <w:lang w:val="ca-ES"/>
        </w:rPr>
        <w:tab/>
        <w:t xml:space="preserve"> NO</w:t>
      </w:r>
    </w:p>
    <w:p w14:paraId="27126D13" w14:textId="77777777" w:rsidR="00E41483" w:rsidRPr="007E086E" w:rsidRDefault="00E41483" w:rsidP="00C76DD8">
      <w:pPr>
        <w:pStyle w:val="Prrafodelista"/>
        <w:autoSpaceDE w:val="0"/>
        <w:autoSpaceDN w:val="0"/>
        <w:adjustRightInd w:val="0"/>
        <w:ind w:left="2832"/>
        <w:jc w:val="both"/>
        <w:rPr>
          <w:sz w:val="24"/>
          <w:lang w:val="ca-ES"/>
        </w:rPr>
      </w:pPr>
    </w:p>
    <w:p w14:paraId="08EF4274" w14:textId="19508CE3" w:rsidR="00E41483" w:rsidRDefault="00E41483" w:rsidP="00C937A7">
      <w:pPr>
        <w:pStyle w:val="Prrafodelista"/>
        <w:numPr>
          <w:ilvl w:val="0"/>
          <w:numId w:val="1"/>
        </w:numPr>
        <w:autoSpaceDE w:val="0"/>
        <w:autoSpaceDN w:val="0"/>
        <w:adjustRightInd w:val="0"/>
        <w:jc w:val="both"/>
        <w:rPr>
          <w:sz w:val="24"/>
          <w:lang w:val="ca-ES" w:eastAsia="es-ES"/>
        </w:rPr>
      </w:pPr>
      <w:r w:rsidRPr="007E086E">
        <w:rPr>
          <w:sz w:val="24"/>
          <w:lang w:val="ca-ES" w:eastAsia="es-ES"/>
        </w:rPr>
        <w:t xml:space="preserve">Que disposa de l’habilitació empresarial </w:t>
      </w:r>
      <w:r w:rsidRPr="007E086E">
        <w:rPr>
          <w:sz w:val="24"/>
          <w:lang w:val="ca-ES"/>
        </w:rPr>
        <w:t xml:space="preserve">o professional, i que es compromet a adscriure a l’execució del contracte els mitjans personals / materials descrits en el PPT, així com reuneix els criteris de solvència d’aquest plec. </w:t>
      </w:r>
    </w:p>
    <w:p w14:paraId="423997FD" w14:textId="77777777" w:rsidR="00111C1F" w:rsidRDefault="00111C1F" w:rsidP="00111C1F">
      <w:pPr>
        <w:pStyle w:val="Prrafodelista"/>
        <w:autoSpaceDE w:val="0"/>
        <w:autoSpaceDN w:val="0"/>
        <w:adjustRightInd w:val="0"/>
        <w:ind w:left="502"/>
        <w:jc w:val="both"/>
        <w:rPr>
          <w:sz w:val="24"/>
          <w:lang w:val="ca-ES" w:eastAsia="es-ES"/>
        </w:rPr>
      </w:pPr>
    </w:p>
    <w:p w14:paraId="219EEA33" w14:textId="77777777" w:rsidR="00111C1F" w:rsidRPr="00683277" w:rsidRDefault="00111C1F" w:rsidP="00683277">
      <w:pPr>
        <w:autoSpaceDE w:val="0"/>
        <w:autoSpaceDN w:val="0"/>
        <w:adjustRightInd w:val="0"/>
        <w:jc w:val="both"/>
        <w:rPr>
          <w:lang w:eastAsia="es-ES"/>
        </w:rPr>
      </w:pPr>
    </w:p>
    <w:p w14:paraId="5349009C" w14:textId="77777777" w:rsidR="00E41483" w:rsidRPr="007E086E" w:rsidRDefault="00E41483" w:rsidP="00C937A7">
      <w:pPr>
        <w:pStyle w:val="Prrafodelista"/>
        <w:numPr>
          <w:ilvl w:val="0"/>
          <w:numId w:val="1"/>
        </w:numPr>
        <w:autoSpaceDE w:val="0"/>
        <w:autoSpaceDN w:val="0"/>
        <w:adjustRightInd w:val="0"/>
        <w:jc w:val="both"/>
        <w:rPr>
          <w:sz w:val="24"/>
          <w:lang w:val="ca-ES" w:eastAsia="es-ES"/>
        </w:rPr>
      </w:pPr>
      <w:r w:rsidRPr="007E086E">
        <w:rPr>
          <w:sz w:val="24"/>
          <w:lang w:val="ca-ES"/>
        </w:rPr>
        <w:lastRenderedPageBreak/>
        <w:t xml:space="preserve">Que compleix amb tots els deures que en matèria preventiva estableix la Llei 31/1995, de 8 de novembre, de prevenció de riscos laborals i que disposa dels recursos humans i tècnics necessaris per fer front a les obligacions que puguin derivar-se del Reial Decret 171/2004, de 30 de gener, pel qual es desenvolupa l’article 24 de la Llei 31/1995, en matèria de coordinació d’activitats empresarials. </w:t>
      </w:r>
    </w:p>
    <w:p w14:paraId="32A94D2B" w14:textId="77777777" w:rsidR="00E41483" w:rsidRPr="007E086E" w:rsidRDefault="00E41483" w:rsidP="00E41483">
      <w:pPr>
        <w:autoSpaceDE w:val="0"/>
        <w:autoSpaceDN w:val="0"/>
        <w:adjustRightInd w:val="0"/>
        <w:jc w:val="both"/>
        <w:rPr>
          <w:szCs w:val="24"/>
          <w:lang w:eastAsia="es-ES"/>
        </w:rPr>
      </w:pPr>
    </w:p>
    <w:p w14:paraId="24024510" w14:textId="77777777" w:rsidR="00E41483" w:rsidRPr="007E086E" w:rsidRDefault="00E41483" w:rsidP="00C937A7">
      <w:pPr>
        <w:pStyle w:val="Prrafodelista"/>
        <w:numPr>
          <w:ilvl w:val="0"/>
          <w:numId w:val="1"/>
        </w:numPr>
        <w:autoSpaceDE w:val="0"/>
        <w:autoSpaceDN w:val="0"/>
        <w:adjustRightInd w:val="0"/>
        <w:jc w:val="both"/>
        <w:rPr>
          <w:sz w:val="24"/>
          <w:lang w:val="ca-ES" w:eastAsia="es-ES"/>
        </w:rPr>
      </w:pPr>
      <w:r w:rsidRPr="007E086E">
        <w:rPr>
          <w:sz w:val="24"/>
          <w:lang w:val="ca-ES"/>
        </w:rPr>
        <w:t xml:space="preserve">Que no ha celebrat cap acord amb altres operadors econòmics destinats a falsejar la competència en l’àmbit d’aquest contracte i que no coneix cap conflicte d’interessos vinculat a la seva participació en aquest procediment de contractació. </w:t>
      </w:r>
    </w:p>
    <w:p w14:paraId="06203382" w14:textId="77777777" w:rsidR="00E41483" w:rsidRPr="007E086E" w:rsidRDefault="00E41483" w:rsidP="00E41483">
      <w:pPr>
        <w:autoSpaceDE w:val="0"/>
        <w:autoSpaceDN w:val="0"/>
        <w:adjustRightInd w:val="0"/>
        <w:jc w:val="both"/>
        <w:rPr>
          <w:szCs w:val="24"/>
          <w:lang w:eastAsia="es-ES"/>
        </w:rPr>
      </w:pPr>
    </w:p>
    <w:p w14:paraId="1C64BAA6" w14:textId="77777777" w:rsidR="00E41483" w:rsidRPr="007E086E" w:rsidRDefault="00E41483" w:rsidP="00C937A7">
      <w:pPr>
        <w:pStyle w:val="Prrafodelista"/>
        <w:numPr>
          <w:ilvl w:val="0"/>
          <w:numId w:val="1"/>
        </w:numPr>
        <w:autoSpaceDE w:val="0"/>
        <w:autoSpaceDN w:val="0"/>
        <w:adjustRightInd w:val="0"/>
        <w:jc w:val="both"/>
        <w:rPr>
          <w:sz w:val="24"/>
          <w:lang w:val="ca-ES" w:eastAsia="es-ES"/>
        </w:rPr>
      </w:pPr>
      <w:r w:rsidRPr="007E086E">
        <w:rPr>
          <w:sz w:val="24"/>
          <w:lang w:val="ca-ES"/>
        </w:rPr>
        <w:t xml:space="preserve">Que, en cas que es tracti d’empresa estrangera, es sotmet a la jurisdicció dels Jutjats i Tribunals espanyols. </w:t>
      </w:r>
    </w:p>
    <w:p w14:paraId="5F594386" w14:textId="77777777" w:rsidR="00E41483" w:rsidRPr="007E086E" w:rsidRDefault="00E41483" w:rsidP="00E41483">
      <w:pPr>
        <w:autoSpaceDE w:val="0"/>
        <w:autoSpaceDN w:val="0"/>
        <w:adjustRightInd w:val="0"/>
        <w:jc w:val="both"/>
        <w:rPr>
          <w:szCs w:val="24"/>
          <w:lang w:eastAsia="es-ES"/>
        </w:rPr>
      </w:pPr>
    </w:p>
    <w:p w14:paraId="7E8067FB" w14:textId="610657F2" w:rsidR="00E41483" w:rsidRPr="007E086E" w:rsidRDefault="00E41483" w:rsidP="00C937A7">
      <w:pPr>
        <w:pStyle w:val="Prrafodelista"/>
        <w:numPr>
          <w:ilvl w:val="0"/>
          <w:numId w:val="1"/>
        </w:numPr>
        <w:autoSpaceDE w:val="0"/>
        <w:autoSpaceDN w:val="0"/>
        <w:adjustRightInd w:val="0"/>
        <w:jc w:val="both"/>
        <w:rPr>
          <w:sz w:val="24"/>
          <w:lang w:val="ca-ES" w:eastAsia="es-ES"/>
        </w:rPr>
      </w:pPr>
      <w:r w:rsidRPr="007E086E">
        <w:rPr>
          <w:sz w:val="24"/>
          <w:lang w:val="ca-ES"/>
        </w:rPr>
        <w:t>Que la plantilla de l’empresa està integrada per un nombre de persones treballadores amb discapacitat no inferior al 2% o que s’ha adoptat alguna de les mesures alternatives previstes en la legislació vigent.</w:t>
      </w:r>
    </w:p>
    <w:p w14:paraId="4B68BD40" w14:textId="77777777" w:rsidR="00AE1608" w:rsidRPr="007E086E" w:rsidRDefault="00AE1608" w:rsidP="00C937A7">
      <w:pPr>
        <w:pStyle w:val="Prrafodelista"/>
        <w:numPr>
          <w:ilvl w:val="0"/>
          <w:numId w:val="1"/>
        </w:numPr>
        <w:autoSpaceDE w:val="0"/>
        <w:autoSpaceDN w:val="0"/>
        <w:adjustRightInd w:val="0"/>
        <w:jc w:val="both"/>
        <w:rPr>
          <w:sz w:val="24"/>
          <w:lang w:val="ca-ES" w:eastAsia="es-ES"/>
        </w:rPr>
      </w:pPr>
    </w:p>
    <w:p w14:paraId="1F221580" w14:textId="77777777" w:rsidR="00E41483" w:rsidRPr="007E086E" w:rsidRDefault="00E41483" w:rsidP="00E41483">
      <w:pPr>
        <w:pStyle w:val="Prrafodelista"/>
        <w:autoSpaceDE w:val="0"/>
        <w:autoSpaceDN w:val="0"/>
        <w:adjustRightInd w:val="0"/>
        <w:ind w:left="720"/>
        <w:jc w:val="both"/>
        <w:rPr>
          <w:sz w:val="24"/>
          <w:lang w:val="ca-ES" w:eastAsia="es-ES"/>
        </w:rPr>
      </w:pPr>
      <w:r w:rsidRPr="007E086E">
        <w:rPr>
          <w:noProof/>
          <w:sz w:val="24"/>
          <w:lang w:val="ca-ES" w:eastAsia="ca-ES"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 wp14:anchorId="4616E19E" wp14:editId="76DA377F">
                <wp:simplePos x="0" y="0"/>
                <wp:positionH relativeFrom="column">
                  <wp:posOffset>2920365</wp:posOffset>
                </wp:positionH>
                <wp:positionV relativeFrom="paragraph">
                  <wp:posOffset>116205</wp:posOffset>
                </wp:positionV>
                <wp:extent cx="203200" cy="180975"/>
                <wp:effectExtent l="0" t="0" r="25400" b="28575"/>
                <wp:wrapNone/>
                <wp:docPr id="323" name="22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200" cy="180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922BA94" id="22 Rectángulo" o:spid="_x0000_s1026" style="position:absolute;margin-left:229.95pt;margin-top:9.15pt;width:16pt;height:14.25pt;z-index: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" fillcolor="window" strokecolor="windowText" strokeweight="2pt"/>
            </w:pict>
          </mc:Fallback>
        </mc:AlternateContent>
      </w:r>
      <w:r w:rsidRPr="007E086E">
        <w:rPr>
          <w:noProof/>
          <w:sz w:val="24"/>
          <w:lang w:val="ca-ES" w:eastAsia="ca-ES"/>
        </w:rPr>
        <mc:AlternateContent>
          <mc:Choice Requires="wps">
            <w:drawing>
              <wp:anchor distT="0" distB="0" distL="114300" distR="114300" simplePos="0" relativeHeight="251639808" behindDoc="0" locked="0" layoutInCell="1" allowOverlap="1" wp14:anchorId="2C8FFFD2" wp14:editId="2B55D85B">
                <wp:simplePos x="0" y="0"/>
                <wp:positionH relativeFrom="column">
                  <wp:posOffset>2025015</wp:posOffset>
                </wp:positionH>
                <wp:positionV relativeFrom="paragraph">
                  <wp:posOffset>116205</wp:posOffset>
                </wp:positionV>
                <wp:extent cx="203200" cy="180975"/>
                <wp:effectExtent l="0" t="0" r="25400" b="28575"/>
                <wp:wrapNone/>
                <wp:docPr id="324" name="23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200" cy="180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D22E138" id="23 Rectángulo" o:spid="_x0000_s1026" style="position:absolute;margin-left:159.45pt;margin-top:9.15pt;width:16pt;height:14.25pt;z-index: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" fillcolor="window" strokecolor="windowText" strokeweight="2pt"/>
            </w:pict>
          </mc:Fallback>
        </mc:AlternateContent>
      </w:r>
      <w:r w:rsidRPr="007E086E">
        <w:rPr>
          <w:noProof/>
          <w:sz w:val="24"/>
          <w:lang w:val="ca-ES" w:eastAsia="ca-ES"/>
        </w:rPr>
        <mc:AlternateContent>
          <mc:Choice Requires="wps">
            <w:drawing>
              <wp:anchor distT="0" distB="0" distL="114300" distR="114300" simplePos="0" relativeHeight="251633664" behindDoc="0" locked="0" layoutInCell="1" allowOverlap="1" wp14:anchorId="1759F653" wp14:editId="714B8AC4">
                <wp:simplePos x="0" y="0"/>
                <wp:positionH relativeFrom="column">
                  <wp:posOffset>1120140</wp:posOffset>
                </wp:positionH>
                <wp:positionV relativeFrom="paragraph">
                  <wp:posOffset>116205</wp:posOffset>
                </wp:positionV>
                <wp:extent cx="203200" cy="180975"/>
                <wp:effectExtent l="0" t="0" r="25400" b="28575"/>
                <wp:wrapNone/>
                <wp:docPr id="325" name="29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200" cy="180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29B4A91" id="29 Rectángulo" o:spid="_x0000_s1026" style="position:absolute;margin-left:88.2pt;margin-top:9.15pt;width:16pt;height:14.25pt;z-index: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" fillcolor="window" strokecolor="windowText" strokeweight="2pt"/>
            </w:pict>
          </mc:Fallback>
        </mc:AlternateContent>
      </w:r>
    </w:p>
    <w:p w14:paraId="799F9900" w14:textId="77777777" w:rsidR="00E41483" w:rsidRPr="007E086E" w:rsidRDefault="00E41483" w:rsidP="00E41483">
      <w:pPr>
        <w:pStyle w:val="Prrafodelista"/>
        <w:autoSpaceDE w:val="0"/>
        <w:autoSpaceDN w:val="0"/>
        <w:adjustRightInd w:val="0"/>
        <w:ind w:left="2124"/>
        <w:jc w:val="both"/>
        <w:rPr>
          <w:sz w:val="24"/>
          <w:lang w:val="ca-ES"/>
        </w:rPr>
      </w:pPr>
      <w:r w:rsidRPr="007E086E">
        <w:rPr>
          <w:sz w:val="24"/>
          <w:lang w:val="ca-ES"/>
        </w:rPr>
        <w:t xml:space="preserve"> SÍ</w:t>
      </w:r>
      <w:r w:rsidRPr="007E086E">
        <w:rPr>
          <w:sz w:val="24"/>
          <w:lang w:val="ca-ES"/>
        </w:rPr>
        <w:tab/>
      </w:r>
      <w:r w:rsidRPr="007E086E">
        <w:rPr>
          <w:sz w:val="24"/>
          <w:lang w:val="ca-ES"/>
        </w:rPr>
        <w:tab/>
        <w:t xml:space="preserve"> NO</w:t>
      </w:r>
      <w:r w:rsidRPr="007E086E">
        <w:rPr>
          <w:sz w:val="24"/>
          <w:lang w:val="ca-ES"/>
        </w:rPr>
        <w:tab/>
      </w:r>
      <w:r w:rsidRPr="007E086E">
        <w:rPr>
          <w:sz w:val="24"/>
          <w:lang w:val="ca-ES"/>
        </w:rPr>
        <w:tab/>
        <w:t xml:space="preserve"> </w:t>
      </w:r>
      <w:proofErr w:type="spellStart"/>
      <w:r w:rsidRPr="007E086E">
        <w:rPr>
          <w:sz w:val="24"/>
          <w:lang w:val="ca-ES"/>
        </w:rPr>
        <w:t>NO</w:t>
      </w:r>
      <w:proofErr w:type="spellEnd"/>
      <w:r w:rsidRPr="007E086E">
        <w:rPr>
          <w:sz w:val="24"/>
          <w:lang w:val="ca-ES"/>
        </w:rPr>
        <w:t xml:space="preserve"> obligat per normativa</w:t>
      </w:r>
    </w:p>
    <w:p w14:paraId="7ABD9C78" w14:textId="77777777" w:rsidR="00E41483" w:rsidRPr="007E086E" w:rsidRDefault="00E41483" w:rsidP="00E41483">
      <w:pPr>
        <w:pStyle w:val="Prrafodelista"/>
        <w:autoSpaceDE w:val="0"/>
        <w:autoSpaceDN w:val="0"/>
        <w:adjustRightInd w:val="0"/>
        <w:ind w:left="2124"/>
        <w:jc w:val="both"/>
        <w:rPr>
          <w:sz w:val="24"/>
          <w:lang w:val="ca-ES"/>
        </w:rPr>
      </w:pPr>
    </w:p>
    <w:p w14:paraId="57289104" w14:textId="77777777" w:rsidR="00E41483" w:rsidRPr="007E086E" w:rsidRDefault="00E41483" w:rsidP="00C937A7">
      <w:pPr>
        <w:pStyle w:val="Prrafodelista"/>
        <w:numPr>
          <w:ilvl w:val="0"/>
          <w:numId w:val="1"/>
        </w:numPr>
        <w:autoSpaceDE w:val="0"/>
        <w:autoSpaceDN w:val="0"/>
        <w:adjustRightInd w:val="0"/>
        <w:jc w:val="both"/>
        <w:rPr>
          <w:sz w:val="24"/>
          <w:lang w:val="ca-ES" w:eastAsia="es-ES"/>
        </w:rPr>
      </w:pPr>
      <w:r w:rsidRPr="007E086E">
        <w:rPr>
          <w:sz w:val="24"/>
          <w:lang w:val="ca-ES" w:eastAsia="es-ES"/>
        </w:rPr>
        <w:t>Que l’empresa disposa d’un pla d’igualtat d’oportunitats entre les dones i els homes.</w:t>
      </w:r>
    </w:p>
    <w:p w14:paraId="4A50362C" w14:textId="77777777" w:rsidR="00E41483" w:rsidRPr="007E086E" w:rsidRDefault="00E41483" w:rsidP="00E41483">
      <w:pPr>
        <w:pStyle w:val="Prrafodelista"/>
        <w:autoSpaceDE w:val="0"/>
        <w:autoSpaceDN w:val="0"/>
        <w:adjustRightInd w:val="0"/>
        <w:ind w:left="720"/>
        <w:jc w:val="both"/>
        <w:rPr>
          <w:sz w:val="24"/>
          <w:lang w:val="ca-ES" w:eastAsia="es-ES"/>
        </w:rPr>
      </w:pPr>
      <w:r w:rsidRPr="007E086E">
        <w:rPr>
          <w:noProof/>
          <w:sz w:val="24"/>
          <w:lang w:val="ca-ES" w:eastAsia="ca-ES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7A177F61" wp14:editId="727EA7F1">
                <wp:simplePos x="0" y="0"/>
                <wp:positionH relativeFrom="column">
                  <wp:posOffset>2920365</wp:posOffset>
                </wp:positionH>
                <wp:positionV relativeFrom="paragraph">
                  <wp:posOffset>116205</wp:posOffset>
                </wp:positionV>
                <wp:extent cx="203200" cy="180975"/>
                <wp:effectExtent l="0" t="0" r="25400" b="28575"/>
                <wp:wrapNone/>
                <wp:docPr id="326" name="30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200" cy="180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8B40B69" id="30 Rectángulo" o:spid="_x0000_s1026" style="position:absolute;margin-left:229.95pt;margin-top:9.15pt;width:16pt;height:14.25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" fillcolor="window" strokecolor="windowText" strokeweight="2pt"/>
            </w:pict>
          </mc:Fallback>
        </mc:AlternateContent>
      </w:r>
      <w:r w:rsidRPr="007E086E">
        <w:rPr>
          <w:noProof/>
          <w:sz w:val="24"/>
          <w:lang w:val="ca-ES" w:eastAsia="ca-ES"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7FFDC48E" wp14:editId="456A6D1A">
                <wp:simplePos x="0" y="0"/>
                <wp:positionH relativeFrom="column">
                  <wp:posOffset>2025015</wp:posOffset>
                </wp:positionH>
                <wp:positionV relativeFrom="paragraph">
                  <wp:posOffset>116205</wp:posOffset>
                </wp:positionV>
                <wp:extent cx="203200" cy="180975"/>
                <wp:effectExtent l="0" t="0" r="25400" b="28575"/>
                <wp:wrapNone/>
                <wp:docPr id="327" name="31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200" cy="180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0E3ED8D" id="31 Rectángulo" o:spid="_x0000_s1026" style="position:absolute;margin-left:159.45pt;margin-top:9.15pt;width:16pt;height:14.25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" fillcolor="window" strokecolor="windowText" strokeweight="2pt"/>
            </w:pict>
          </mc:Fallback>
        </mc:AlternateContent>
      </w:r>
      <w:r w:rsidRPr="007E086E">
        <w:rPr>
          <w:noProof/>
          <w:sz w:val="24"/>
          <w:lang w:val="ca-ES" w:eastAsia="ca-ES"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1EE85F7B" wp14:editId="53A3ADC6">
                <wp:simplePos x="0" y="0"/>
                <wp:positionH relativeFrom="column">
                  <wp:posOffset>1120140</wp:posOffset>
                </wp:positionH>
                <wp:positionV relativeFrom="paragraph">
                  <wp:posOffset>116205</wp:posOffset>
                </wp:positionV>
                <wp:extent cx="203200" cy="180975"/>
                <wp:effectExtent l="0" t="0" r="25400" b="28575"/>
                <wp:wrapNone/>
                <wp:docPr id="328" name="32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200" cy="180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3ABA8E2" id="32 Rectángulo" o:spid="_x0000_s1026" style="position:absolute;margin-left:88.2pt;margin-top:9.15pt;width:16pt;height:14.25pt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" fillcolor="window" strokecolor="windowText" strokeweight="2pt"/>
            </w:pict>
          </mc:Fallback>
        </mc:AlternateContent>
      </w:r>
    </w:p>
    <w:p w14:paraId="023B0929" w14:textId="77777777" w:rsidR="00E41483" w:rsidRPr="007E086E" w:rsidRDefault="00E41483" w:rsidP="00E41483">
      <w:pPr>
        <w:pStyle w:val="Prrafodelista"/>
        <w:autoSpaceDE w:val="0"/>
        <w:autoSpaceDN w:val="0"/>
        <w:adjustRightInd w:val="0"/>
        <w:ind w:left="2124"/>
        <w:jc w:val="both"/>
        <w:rPr>
          <w:sz w:val="24"/>
          <w:lang w:val="ca-ES"/>
        </w:rPr>
      </w:pPr>
      <w:bookmarkStart w:id="3" w:name="_Hlk101954550"/>
      <w:r w:rsidRPr="007E086E">
        <w:rPr>
          <w:sz w:val="24"/>
          <w:lang w:val="ca-ES"/>
        </w:rPr>
        <w:t xml:space="preserve"> SÍ</w:t>
      </w:r>
      <w:r w:rsidRPr="007E086E">
        <w:rPr>
          <w:sz w:val="24"/>
          <w:lang w:val="ca-ES"/>
        </w:rPr>
        <w:tab/>
      </w:r>
      <w:r w:rsidRPr="007E086E">
        <w:rPr>
          <w:sz w:val="24"/>
          <w:lang w:val="ca-ES"/>
        </w:rPr>
        <w:tab/>
        <w:t xml:space="preserve"> NO</w:t>
      </w:r>
      <w:r w:rsidRPr="007E086E">
        <w:rPr>
          <w:sz w:val="24"/>
          <w:lang w:val="ca-ES"/>
        </w:rPr>
        <w:tab/>
      </w:r>
      <w:bookmarkEnd w:id="3"/>
      <w:r w:rsidRPr="007E086E">
        <w:rPr>
          <w:sz w:val="24"/>
          <w:lang w:val="ca-ES"/>
        </w:rPr>
        <w:tab/>
        <w:t xml:space="preserve"> </w:t>
      </w:r>
      <w:proofErr w:type="spellStart"/>
      <w:r w:rsidRPr="007E086E">
        <w:rPr>
          <w:sz w:val="24"/>
          <w:lang w:val="ca-ES"/>
        </w:rPr>
        <w:t>NO</w:t>
      </w:r>
      <w:proofErr w:type="spellEnd"/>
      <w:r w:rsidRPr="007E086E">
        <w:rPr>
          <w:sz w:val="24"/>
          <w:lang w:val="ca-ES"/>
        </w:rPr>
        <w:t xml:space="preserve"> obligat per normativa</w:t>
      </w:r>
    </w:p>
    <w:p w14:paraId="2DDB0ED6" w14:textId="77777777" w:rsidR="00E41483" w:rsidRPr="007E086E" w:rsidRDefault="00E41483" w:rsidP="00E41483">
      <w:pPr>
        <w:pStyle w:val="Prrafodelista"/>
        <w:autoSpaceDE w:val="0"/>
        <w:autoSpaceDN w:val="0"/>
        <w:adjustRightInd w:val="0"/>
        <w:ind w:left="2124"/>
        <w:jc w:val="both"/>
        <w:rPr>
          <w:sz w:val="24"/>
          <w:lang w:val="ca-ES"/>
        </w:rPr>
      </w:pPr>
    </w:p>
    <w:p w14:paraId="47D4F046" w14:textId="77777777" w:rsidR="00E41483" w:rsidRPr="007E086E" w:rsidRDefault="00E41483" w:rsidP="00C937A7">
      <w:pPr>
        <w:pStyle w:val="Prrafodelista"/>
        <w:numPr>
          <w:ilvl w:val="0"/>
          <w:numId w:val="1"/>
        </w:numPr>
        <w:autoSpaceDE w:val="0"/>
        <w:autoSpaceDN w:val="0"/>
        <w:adjustRightInd w:val="0"/>
        <w:jc w:val="both"/>
        <w:rPr>
          <w:sz w:val="24"/>
          <w:lang w:val="ca-ES"/>
        </w:rPr>
      </w:pPr>
      <w:r w:rsidRPr="007E086E">
        <w:rPr>
          <w:sz w:val="24"/>
          <w:lang w:val="ca-ES"/>
        </w:rPr>
        <w:t xml:space="preserve">Respecte l’Impost sobre el Valor Afegit (IVA) l’empresa: </w:t>
      </w:r>
    </w:p>
    <w:p w14:paraId="4F1297AD" w14:textId="77777777" w:rsidR="00E41483" w:rsidRPr="007E086E" w:rsidRDefault="00E41483" w:rsidP="00E41483">
      <w:pPr>
        <w:pStyle w:val="Prrafodelista"/>
        <w:autoSpaceDE w:val="0"/>
        <w:autoSpaceDN w:val="0"/>
        <w:adjustRightInd w:val="0"/>
        <w:ind w:left="1416"/>
        <w:jc w:val="both"/>
        <w:rPr>
          <w:sz w:val="24"/>
          <w:lang w:val="ca-ES"/>
        </w:rPr>
      </w:pPr>
      <w:r w:rsidRPr="007E086E">
        <w:rPr>
          <w:noProof/>
          <w:sz w:val="24"/>
          <w:lang w:val="ca-ES" w:eastAsia="ca-E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94E78B2" wp14:editId="6279107D">
                <wp:simplePos x="0" y="0"/>
                <wp:positionH relativeFrom="column">
                  <wp:posOffset>662940</wp:posOffset>
                </wp:positionH>
                <wp:positionV relativeFrom="paragraph">
                  <wp:posOffset>121285</wp:posOffset>
                </wp:positionV>
                <wp:extent cx="203200" cy="180975"/>
                <wp:effectExtent l="0" t="0" r="25400" b="28575"/>
                <wp:wrapNone/>
                <wp:docPr id="329" name="49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200" cy="180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4DFA2CA" id="49 Rectángulo" o:spid="_x0000_s1026" style="position:absolute;margin-left:52.2pt;margin-top:9.55pt;width:16pt;height:14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" fillcolor="window" strokecolor="windowText" strokeweight="2pt"/>
            </w:pict>
          </mc:Fallback>
        </mc:AlternateContent>
      </w:r>
    </w:p>
    <w:p w14:paraId="1751B76B" w14:textId="77777777" w:rsidR="00E41483" w:rsidRPr="007E086E" w:rsidRDefault="00E41483" w:rsidP="00E41483">
      <w:pPr>
        <w:pStyle w:val="Prrafodelista"/>
        <w:autoSpaceDE w:val="0"/>
        <w:autoSpaceDN w:val="0"/>
        <w:adjustRightInd w:val="0"/>
        <w:ind w:left="1416"/>
        <w:jc w:val="both"/>
        <w:rPr>
          <w:sz w:val="24"/>
          <w:lang w:val="ca-ES"/>
        </w:rPr>
      </w:pPr>
      <w:r w:rsidRPr="007E086E">
        <w:rPr>
          <w:sz w:val="24"/>
          <w:lang w:val="ca-ES"/>
        </w:rPr>
        <w:t xml:space="preserve"> Està subjecte a l’IVA</w:t>
      </w:r>
    </w:p>
    <w:p w14:paraId="34F6491B" w14:textId="77777777" w:rsidR="00E41483" w:rsidRPr="007E086E" w:rsidRDefault="00E41483" w:rsidP="00E41483">
      <w:pPr>
        <w:pStyle w:val="Prrafodelista"/>
        <w:autoSpaceDE w:val="0"/>
        <w:autoSpaceDN w:val="0"/>
        <w:adjustRightInd w:val="0"/>
        <w:ind w:left="1416"/>
        <w:jc w:val="both"/>
        <w:rPr>
          <w:sz w:val="24"/>
          <w:lang w:val="ca-ES"/>
        </w:rPr>
      </w:pPr>
      <w:r w:rsidRPr="007E086E">
        <w:rPr>
          <w:noProof/>
          <w:sz w:val="24"/>
          <w:lang w:val="ca-ES" w:eastAsia="ca-E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97A84B8" wp14:editId="4C42639B">
                <wp:simplePos x="0" y="0"/>
                <wp:positionH relativeFrom="column">
                  <wp:posOffset>662940</wp:posOffset>
                </wp:positionH>
                <wp:positionV relativeFrom="paragraph">
                  <wp:posOffset>123825</wp:posOffset>
                </wp:positionV>
                <wp:extent cx="203200" cy="180975"/>
                <wp:effectExtent l="0" t="0" r="25400" b="28575"/>
                <wp:wrapNone/>
                <wp:docPr id="330" name="50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200" cy="180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2C413AD" id="50 Rectángulo" o:spid="_x0000_s1026" style="position:absolute;margin-left:52.2pt;margin-top:9.75pt;width:16pt;height:14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" fillcolor="window" strokecolor="windowText" strokeweight="2pt"/>
            </w:pict>
          </mc:Fallback>
        </mc:AlternateContent>
      </w:r>
    </w:p>
    <w:p w14:paraId="675F645A" w14:textId="77777777" w:rsidR="00E41483" w:rsidRPr="007E086E" w:rsidRDefault="00E41483" w:rsidP="00E41483">
      <w:pPr>
        <w:pStyle w:val="Prrafodelista"/>
        <w:autoSpaceDE w:val="0"/>
        <w:autoSpaceDN w:val="0"/>
        <w:adjustRightInd w:val="0"/>
        <w:ind w:left="1416"/>
        <w:jc w:val="both"/>
        <w:rPr>
          <w:sz w:val="24"/>
          <w:lang w:val="ca-ES"/>
        </w:rPr>
      </w:pPr>
      <w:r w:rsidRPr="007E086E">
        <w:rPr>
          <w:sz w:val="24"/>
          <w:lang w:val="ca-ES"/>
        </w:rPr>
        <w:t xml:space="preserve"> Esta no subjecte o exempt de l’IVA i són vigents les circumstàncies que donaren lloc a la no-subjecció o l’exempció. </w:t>
      </w:r>
    </w:p>
    <w:p w14:paraId="5199BED7" w14:textId="77777777" w:rsidR="00E41483" w:rsidRPr="007E086E" w:rsidRDefault="00E41483" w:rsidP="00E41483">
      <w:pPr>
        <w:pStyle w:val="Prrafodelista"/>
        <w:autoSpaceDE w:val="0"/>
        <w:autoSpaceDN w:val="0"/>
        <w:adjustRightInd w:val="0"/>
        <w:ind w:left="1416"/>
        <w:jc w:val="both"/>
        <w:rPr>
          <w:sz w:val="24"/>
          <w:lang w:val="ca-ES"/>
        </w:rPr>
      </w:pPr>
    </w:p>
    <w:p w14:paraId="123B1866" w14:textId="77777777" w:rsidR="00E41483" w:rsidRPr="007E086E" w:rsidRDefault="00E41483" w:rsidP="00C937A7">
      <w:pPr>
        <w:pStyle w:val="Prrafodelista"/>
        <w:numPr>
          <w:ilvl w:val="0"/>
          <w:numId w:val="1"/>
        </w:numPr>
        <w:autoSpaceDE w:val="0"/>
        <w:autoSpaceDN w:val="0"/>
        <w:adjustRightInd w:val="0"/>
        <w:jc w:val="both"/>
        <w:rPr>
          <w:sz w:val="24"/>
          <w:lang w:val="ca-ES"/>
        </w:rPr>
      </w:pPr>
      <w:r w:rsidRPr="007E086E">
        <w:rPr>
          <w:sz w:val="24"/>
          <w:lang w:val="ca-ES"/>
        </w:rPr>
        <w:t xml:space="preserve">Respecte l’Impost d’Activitats Econòmiques (IAE) l’empresa:  </w:t>
      </w:r>
    </w:p>
    <w:p w14:paraId="0023AFD0" w14:textId="77777777" w:rsidR="00E41483" w:rsidRPr="007E086E" w:rsidRDefault="00E41483" w:rsidP="00E41483">
      <w:pPr>
        <w:pStyle w:val="Prrafodelista"/>
        <w:autoSpaceDE w:val="0"/>
        <w:autoSpaceDN w:val="0"/>
        <w:adjustRightInd w:val="0"/>
        <w:ind w:left="1416"/>
        <w:jc w:val="both"/>
        <w:rPr>
          <w:sz w:val="24"/>
          <w:lang w:val="ca-ES"/>
        </w:rPr>
      </w:pPr>
      <w:r w:rsidRPr="007E086E">
        <w:rPr>
          <w:noProof/>
          <w:sz w:val="24"/>
          <w:lang w:val="ca-ES" w:eastAsia="ca-E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9F40634" wp14:editId="119ECB04">
                <wp:simplePos x="0" y="0"/>
                <wp:positionH relativeFrom="column">
                  <wp:posOffset>662940</wp:posOffset>
                </wp:positionH>
                <wp:positionV relativeFrom="paragraph">
                  <wp:posOffset>120650</wp:posOffset>
                </wp:positionV>
                <wp:extent cx="203200" cy="180975"/>
                <wp:effectExtent l="0" t="0" r="25400" b="28575"/>
                <wp:wrapNone/>
                <wp:docPr id="331" name="288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200" cy="180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C5AB338" id="288 Rectángulo" o:spid="_x0000_s1026" style="position:absolute;margin-left:52.2pt;margin-top:9.5pt;width:16pt;height:14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" fillcolor="window" strokecolor="windowText" strokeweight="2pt"/>
            </w:pict>
          </mc:Fallback>
        </mc:AlternateContent>
      </w:r>
    </w:p>
    <w:p w14:paraId="741C7F39" w14:textId="77777777" w:rsidR="00E41483" w:rsidRPr="007E086E" w:rsidRDefault="00E41483" w:rsidP="00E41483">
      <w:pPr>
        <w:pStyle w:val="Prrafodelista"/>
        <w:autoSpaceDE w:val="0"/>
        <w:autoSpaceDN w:val="0"/>
        <w:adjustRightInd w:val="0"/>
        <w:ind w:left="1416"/>
        <w:jc w:val="both"/>
        <w:rPr>
          <w:sz w:val="24"/>
          <w:lang w:val="ca-ES"/>
        </w:rPr>
      </w:pPr>
      <w:r w:rsidRPr="007E086E">
        <w:rPr>
          <w:sz w:val="24"/>
          <w:lang w:val="ca-ES"/>
        </w:rPr>
        <w:t xml:space="preserve"> Està subjecte a l’IAE</w:t>
      </w:r>
    </w:p>
    <w:p w14:paraId="0449A48C" w14:textId="77777777" w:rsidR="00E41483" w:rsidRPr="007E086E" w:rsidRDefault="00E41483" w:rsidP="00E41483">
      <w:pPr>
        <w:pStyle w:val="Prrafodelista"/>
        <w:autoSpaceDE w:val="0"/>
        <w:autoSpaceDN w:val="0"/>
        <w:adjustRightInd w:val="0"/>
        <w:ind w:left="1416"/>
        <w:jc w:val="both"/>
        <w:rPr>
          <w:sz w:val="24"/>
          <w:lang w:val="ca-ES"/>
        </w:rPr>
      </w:pPr>
      <w:r w:rsidRPr="007E086E">
        <w:rPr>
          <w:noProof/>
          <w:sz w:val="24"/>
          <w:lang w:val="ca-ES" w:eastAsia="ca-E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3DF0EEE" wp14:editId="6F4C75F5">
                <wp:simplePos x="0" y="0"/>
                <wp:positionH relativeFrom="column">
                  <wp:posOffset>662940</wp:posOffset>
                </wp:positionH>
                <wp:positionV relativeFrom="paragraph">
                  <wp:posOffset>123190</wp:posOffset>
                </wp:positionV>
                <wp:extent cx="203200" cy="180975"/>
                <wp:effectExtent l="0" t="0" r="25400" b="28575"/>
                <wp:wrapNone/>
                <wp:docPr id="332" name="289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200" cy="180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AFF20DC" id="289 Rectángulo" o:spid="_x0000_s1026" style="position:absolute;margin-left:52.2pt;margin-top:9.7pt;width:16pt;height:14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" fillcolor="window" strokecolor="windowText" strokeweight="2pt"/>
            </w:pict>
          </mc:Fallback>
        </mc:AlternateContent>
      </w:r>
    </w:p>
    <w:p w14:paraId="183A53DF" w14:textId="77777777" w:rsidR="00E41483" w:rsidRPr="007E086E" w:rsidRDefault="00E41483" w:rsidP="00E41483">
      <w:pPr>
        <w:pStyle w:val="Prrafodelista"/>
        <w:autoSpaceDE w:val="0"/>
        <w:autoSpaceDN w:val="0"/>
        <w:adjustRightInd w:val="0"/>
        <w:ind w:left="1416"/>
        <w:jc w:val="both"/>
        <w:rPr>
          <w:sz w:val="24"/>
          <w:lang w:val="ca-ES"/>
        </w:rPr>
      </w:pPr>
      <w:r w:rsidRPr="007E086E">
        <w:rPr>
          <w:sz w:val="24"/>
          <w:lang w:val="ca-ES"/>
        </w:rPr>
        <w:t xml:space="preserve"> Esta no subjecte o exempt de l’IAE i són vigents les circumstàncies que donaren lloc a la no-subjecció o l’exempció. </w:t>
      </w:r>
    </w:p>
    <w:p w14:paraId="10B050A8" w14:textId="77777777" w:rsidR="00E41483" w:rsidRPr="007E086E" w:rsidRDefault="00E41483" w:rsidP="00E41483">
      <w:pPr>
        <w:autoSpaceDE w:val="0"/>
        <w:autoSpaceDN w:val="0"/>
        <w:adjustRightInd w:val="0"/>
        <w:jc w:val="both"/>
        <w:rPr>
          <w:szCs w:val="24"/>
        </w:rPr>
      </w:pPr>
    </w:p>
    <w:p w14:paraId="5712EAD0" w14:textId="77777777" w:rsidR="00E41483" w:rsidRPr="007E086E" w:rsidRDefault="00E41483" w:rsidP="00C937A7">
      <w:pPr>
        <w:pStyle w:val="Prrafodelista"/>
        <w:numPr>
          <w:ilvl w:val="0"/>
          <w:numId w:val="1"/>
        </w:numPr>
        <w:autoSpaceDE w:val="0"/>
        <w:autoSpaceDN w:val="0"/>
        <w:adjustRightInd w:val="0"/>
        <w:jc w:val="both"/>
        <w:rPr>
          <w:sz w:val="24"/>
          <w:lang w:val="ca-ES"/>
        </w:rPr>
      </w:pPr>
      <w:r w:rsidRPr="007E086E">
        <w:rPr>
          <w:sz w:val="24"/>
          <w:lang w:val="ca-ES"/>
        </w:rPr>
        <w:t>Que, en cas de ser proposat adjudicatari autoritza al Consell Comarcal del Bages a l’obtenció dels certificats d’estar al corrent del compliment de les obligacions tributàries i amb la Seguretat Social, així com de l’alta a l’IAE (en el seu cas).</w:t>
      </w:r>
    </w:p>
    <w:p w14:paraId="0BC706BB" w14:textId="77777777" w:rsidR="00E41483" w:rsidRPr="007E086E" w:rsidRDefault="00E41483" w:rsidP="00E41483">
      <w:pPr>
        <w:autoSpaceDE w:val="0"/>
        <w:autoSpaceDN w:val="0"/>
        <w:adjustRightInd w:val="0"/>
        <w:jc w:val="both"/>
        <w:rPr>
          <w:szCs w:val="24"/>
          <w:lang w:eastAsia="es-ES"/>
        </w:rPr>
      </w:pPr>
      <w:r w:rsidRPr="007E086E">
        <w:rPr>
          <w:noProof/>
          <w:szCs w:val="24"/>
          <w:lang w:eastAsia="ca-ES"/>
        </w:rPr>
        <mc:AlternateContent>
          <mc:Choice Requires="wps">
            <w:drawing>
              <wp:anchor distT="0" distB="0" distL="114300" distR="114300" simplePos="0" relativeHeight="251637760" behindDoc="0" locked="0" layoutInCell="1" allowOverlap="1" wp14:anchorId="63562C5E" wp14:editId="7BF0EF6E">
                <wp:simplePos x="0" y="0"/>
                <wp:positionH relativeFrom="column">
                  <wp:posOffset>1596390</wp:posOffset>
                </wp:positionH>
                <wp:positionV relativeFrom="paragraph">
                  <wp:posOffset>112395</wp:posOffset>
                </wp:positionV>
                <wp:extent cx="203200" cy="180975"/>
                <wp:effectExtent l="0" t="0" r="25400" b="28575"/>
                <wp:wrapNone/>
                <wp:docPr id="333" name="290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200" cy="180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AFA094C" id="290 Rectángulo" o:spid="_x0000_s1026" style="position:absolute;margin-left:125.7pt;margin-top:8.85pt;width:16pt;height:14.25pt;z-index: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" fillcolor="window" strokecolor="windowText" strokeweight="2pt"/>
            </w:pict>
          </mc:Fallback>
        </mc:AlternateContent>
      </w:r>
      <w:r w:rsidRPr="007E086E">
        <w:rPr>
          <w:noProof/>
          <w:szCs w:val="24"/>
          <w:lang w:eastAsia="ca-ES"/>
        </w:rPr>
        <mc:AlternateContent>
          <mc:Choice Requires="wps">
            <w:drawing>
              <wp:anchor distT="0" distB="0" distL="114300" distR="114300" simplePos="0" relativeHeight="251635712" behindDoc="0" locked="0" layoutInCell="1" allowOverlap="1" wp14:anchorId="651E54A2" wp14:editId="57A1A67D">
                <wp:simplePos x="0" y="0"/>
                <wp:positionH relativeFrom="column">
                  <wp:posOffset>2920365</wp:posOffset>
                </wp:positionH>
                <wp:positionV relativeFrom="paragraph">
                  <wp:posOffset>112395</wp:posOffset>
                </wp:positionV>
                <wp:extent cx="203200" cy="180975"/>
                <wp:effectExtent l="0" t="0" r="25400" b="28575"/>
                <wp:wrapNone/>
                <wp:docPr id="334" name="291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200" cy="180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64A4D92" id="291 Rectángulo" o:spid="_x0000_s1026" style="position:absolute;margin-left:229.95pt;margin-top:8.85pt;width:16pt;height:14.25pt;z-index: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" fillcolor="window" strokecolor="windowText" strokeweight="2pt"/>
            </w:pict>
          </mc:Fallback>
        </mc:AlternateContent>
      </w:r>
    </w:p>
    <w:p w14:paraId="6D59ED40" w14:textId="77777777" w:rsidR="00E41483" w:rsidRPr="007E086E" w:rsidRDefault="00E41483" w:rsidP="00E41483">
      <w:pPr>
        <w:pStyle w:val="Prrafodelista"/>
        <w:autoSpaceDE w:val="0"/>
        <w:autoSpaceDN w:val="0"/>
        <w:adjustRightInd w:val="0"/>
        <w:ind w:left="2832"/>
        <w:jc w:val="both"/>
        <w:rPr>
          <w:sz w:val="24"/>
          <w:lang w:val="ca-ES"/>
        </w:rPr>
      </w:pPr>
      <w:r w:rsidRPr="007E086E">
        <w:rPr>
          <w:sz w:val="24"/>
          <w:lang w:val="ca-ES"/>
        </w:rPr>
        <w:t xml:space="preserve"> SÍ</w:t>
      </w:r>
      <w:r w:rsidRPr="007E086E">
        <w:rPr>
          <w:sz w:val="24"/>
          <w:lang w:val="ca-ES"/>
        </w:rPr>
        <w:tab/>
      </w:r>
      <w:r w:rsidRPr="007E086E">
        <w:rPr>
          <w:sz w:val="24"/>
          <w:lang w:val="ca-ES"/>
        </w:rPr>
        <w:tab/>
      </w:r>
      <w:r w:rsidRPr="007E086E">
        <w:rPr>
          <w:sz w:val="24"/>
          <w:lang w:val="ca-ES"/>
        </w:rPr>
        <w:tab/>
        <w:t xml:space="preserve"> NO</w:t>
      </w:r>
    </w:p>
    <w:p w14:paraId="2DEFAEBB" w14:textId="77777777" w:rsidR="00E41483" w:rsidRPr="007E086E" w:rsidRDefault="00E41483" w:rsidP="00E41483">
      <w:pPr>
        <w:autoSpaceDE w:val="0"/>
        <w:autoSpaceDN w:val="0"/>
        <w:adjustRightInd w:val="0"/>
        <w:jc w:val="both"/>
        <w:rPr>
          <w:szCs w:val="24"/>
        </w:rPr>
      </w:pPr>
    </w:p>
    <w:p w14:paraId="7BD91E4A" w14:textId="77777777" w:rsidR="006C207F" w:rsidRPr="00383786" w:rsidRDefault="006C207F" w:rsidP="00C937A7">
      <w:pPr>
        <w:pStyle w:val="Prrafodelista"/>
        <w:numPr>
          <w:ilvl w:val="0"/>
          <w:numId w:val="1"/>
        </w:numPr>
        <w:autoSpaceDE w:val="0"/>
        <w:autoSpaceDN w:val="0"/>
        <w:adjustRightInd w:val="0"/>
        <w:ind w:left="720"/>
        <w:jc w:val="both"/>
        <w:rPr>
          <w:sz w:val="24"/>
          <w:lang w:val="ca-ES"/>
        </w:rPr>
      </w:pPr>
      <w:r w:rsidRPr="00982C1D">
        <w:rPr>
          <w:sz w:val="24"/>
          <w:lang w:val="ca-ES"/>
        </w:rPr>
        <w:t xml:space="preserve">L’empresa declara que ofereix garanties suficients per aplicar. En cas que el contracte comporti el tractament de dades de caràcter personal, mesures </w:t>
      </w:r>
      <w:r w:rsidRPr="00982C1D">
        <w:rPr>
          <w:sz w:val="24"/>
          <w:lang w:val="ca-ES"/>
        </w:rPr>
        <w:lastRenderedPageBreak/>
        <w:t>tècniques i organitzatives apropiades, per tal que el tractament s’efectuï de conformitat amb la</w:t>
      </w:r>
      <w:r w:rsidRPr="00383786">
        <w:t xml:space="preserve"> </w:t>
      </w:r>
      <w:r w:rsidRPr="00383786">
        <w:rPr>
          <w:sz w:val="24"/>
          <w:lang w:val="ca-ES"/>
        </w:rPr>
        <w:t>Llei orgànica 3/2018, de 5 de desembre, de protecció de dades personals</w:t>
      </w:r>
      <w:r>
        <w:rPr>
          <w:sz w:val="24"/>
          <w:lang w:val="ca-ES"/>
        </w:rPr>
        <w:t xml:space="preserve"> i garantia dels drets digital, així com si s’escau, amb </w:t>
      </w:r>
      <w:r w:rsidRPr="00383786">
        <w:rPr>
          <w:sz w:val="24"/>
          <w:lang w:val="ca-ES"/>
        </w:rPr>
        <w:t>Reglament (UE) 2016/679 del Parlament Europeu i del Consell, de 27 d’abril de 2016, relatiu a la protecció de les persones físiques pel que fa al tractament de dades personals i a la lliure circulació d’aquestes dades i pel qual es deroga la Directiva 95/46/CE.</w:t>
      </w:r>
    </w:p>
    <w:p w14:paraId="5E843877" w14:textId="77777777" w:rsidR="00E41483" w:rsidRPr="007E086E" w:rsidRDefault="00E41483" w:rsidP="00E41483">
      <w:pPr>
        <w:autoSpaceDE w:val="0"/>
        <w:autoSpaceDN w:val="0"/>
        <w:adjustRightInd w:val="0"/>
        <w:jc w:val="both"/>
        <w:rPr>
          <w:szCs w:val="24"/>
        </w:rPr>
      </w:pPr>
    </w:p>
    <w:p w14:paraId="11771935" w14:textId="77777777" w:rsidR="00E41483" w:rsidRPr="007E086E" w:rsidRDefault="00E41483" w:rsidP="00C937A7">
      <w:pPr>
        <w:pStyle w:val="Prrafodelista"/>
        <w:numPr>
          <w:ilvl w:val="0"/>
          <w:numId w:val="1"/>
        </w:numPr>
        <w:autoSpaceDE w:val="0"/>
        <w:autoSpaceDN w:val="0"/>
        <w:adjustRightInd w:val="0"/>
        <w:jc w:val="both"/>
        <w:rPr>
          <w:sz w:val="24"/>
          <w:lang w:val="ca-ES"/>
        </w:rPr>
      </w:pPr>
      <w:r w:rsidRPr="007E086E">
        <w:rPr>
          <w:sz w:val="24"/>
          <w:lang w:val="ca-ES"/>
        </w:rPr>
        <w:t>Que, en cas que el licitador tingui intenció de concórrer en unió temporal d’empreses, declara:</w:t>
      </w:r>
    </w:p>
    <w:p w14:paraId="210EAFEB" w14:textId="77777777" w:rsidR="00E41483" w:rsidRPr="007E086E" w:rsidRDefault="00E41483" w:rsidP="00E41483">
      <w:pPr>
        <w:pStyle w:val="Prrafodelista"/>
        <w:rPr>
          <w:sz w:val="24"/>
          <w:lang w:val="ca-ES"/>
        </w:rPr>
      </w:pPr>
      <w:r w:rsidRPr="007E086E">
        <w:rPr>
          <w:noProof/>
          <w:sz w:val="24"/>
          <w:lang w:val="ca-ES" w:eastAsia="ca-ES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F7CE8DE" wp14:editId="25FE7639">
                <wp:simplePos x="0" y="0"/>
                <wp:positionH relativeFrom="column">
                  <wp:posOffset>681990</wp:posOffset>
                </wp:positionH>
                <wp:positionV relativeFrom="paragraph">
                  <wp:posOffset>120015</wp:posOffset>
                </wp:positionV>
                <wp:extent cx="203200" cy="180975"/>
                <wp:effectExtent l="0" t="0" r="25400" b="28575"/>
                <wp:wrapNone/>
                <wp:docPr id="335" name="292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200" cy="180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3924735" id="292 Rectángulo" o:spid="_x0000_s1026" style="position:absolute;margin-left:53.7pt;margin-top:9.45pt;width:16pt;height:14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" fillcolor="window" strokecolor="windowText" strokeweight="2pt"/>
            </w:pict>
          </mc:Fallback>
        </mc:AlternateContent>
      </w:r>
    </w:p>
    <w:p w14:paraId="4B7F7D8C" w14:textId="77777777" w:rsidR="00E41483" w:rsidRPr="007E086E" w:rsidRDefault="00E41483" w:rsidP="00E41483">
      <w:pPr>
        <w:autoSpaceDE w:val="0"/>
        <w:autoSpaceDN w:val="0"/>
        <w:adjustRightInd w:val="0"/>
        <w:ind w:left="1416"/>
        <w:jc w:val="both"/>
        <w:rPr>
          <w:szCs w:val="24"/>
        </w:rPr>
      </w:pPr>
      <w:r w:rsidRPr="007E086E">
        <w:rPr>
          <w:szCs w:val="24"/>
        </w:rPr>
        <w:t xml:space="preserve"> SÍ té intenció de concórrer en unió temporal d’empreses, declara: </w:t>
      </w:r>
      <w:r w:rsidRPr="007E086E">
        <w:rPr>
          <w:szCs w:val="24"/>
        </w:rPr>
        <w:tab/>
      </w:r>
    </w:p>
    <w:p w14:paraId="75004005" w14:textId="77777777" w:rsidR="00E41483" w:rsidRPr="007E086E" w:rsidRDefault="00E41483" w:rsidP="00E41483">
      <w:pPr>
        <w:autoSpaceDE w:val="0"/>
        <w:autoSpaceDN w:val="0"/>
        <w:adjustRightInd w:val="0"/>
        <w:jc w:val="both"/>
        <w:rPr>
          <w:szCs w:val="24"/>
        </w:rPr>
      </w:pPr>
    </w:p>
    <w:p w14:paraId="25A4E9B1" w14:textId="77777777" w:rsidR="00E41483" w:rsidRPr="007E086E" w:rsidRDefault="00E41483" w:rsidP="00E41483">
      <w:pPr>
        <w:autoSpaceDE w:val="0"/>
        <w:autoSpaceDN w:val="0"/>
        <w:adjustRightInd w:val="0"/>
        <w:jc w:val="both"/>
        <w:rPr>
          <w:b/>
          <w:bCs/>
          <w:szCs w:val="24"/>
        </w:rPr>
      </w:pPr>
      <w:r w:rsidRPr="007E086E">
        <w:rPr>
          <w:b/>
          <w:bCs/>
          <w:szCs w:val="24"/>
        </w:rPr>
        <w:t>(indicar noms i circumstàncies dels integrants i la participació de cadascun, així com l’assumpció del compromís de constituir-se formalment en unió temporal en cas de resultar adjudicataris)</w:t>
      </w:r>
    </w:p>
    <w:p w14:paraId="742BDE40" w14:textId="77777777" w:rsidR="00E41483" w:rsidRPr="007E086E" w:rsidRDefault="00E41483" w:rsidP="00E41483">
      <w:pPr>
        <w:autoSpaceDE w:val="0"/>
        <w:autoSpaceDN w:val="0"/>
        <w:adjustRightInd w:val="0"/>
        <w:jc w:val="both"/>
        <w:rPr>
          <w:szCs w:val="24"/>
        </w:rPr>
      </w:pPr>
      <w:r w:rsidRPr="007E086E">
        <w:rPr>
          <w:noProof/>
          <w:szCs w:val="24"/>
          <w:lang w:eastAsia="ca-ES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E0A4000" wp14:editId="5A460AED">
                <wp:simplePos x="0" y="0"/>
                <wp:positionH relativeFrom="column">
                  <wp:posOffset>681990</wp:posOffset>
                </wp:positionH>
                <wp:positionV relativeFrom="paragraph">
                  <wp:posOffset>136525</wp:posOffset>
                </wp:positionV>
                <wp:extent cx="203200" cy="180975"/>
                <wp:effectExtent l="0" t="0" r="25400" b="28575"/>
                <wp:wrapNone/>
                <wp:docPr id="336" name="293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200" cy="180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FC89775" id="293 Rectángulo" o:spid="_x0000_s1026" style="position:absolute;margin-left:53.7pt;margin-top:10.75pt;width:16pt;height:14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" fillcolor="window" strokecolor="windowText" strokeweight="2pt"/>
            </w:pict>
          </mc:Fallback>
        </mc:AlternateContent>
      </w:r>
    </w:p>
    <w:p w14:paraId="51FA312A" w14:textId="77777777" w:rsidR="00E41483" w:rsidRPr="007E086E" w:rsidRDefault="00E41483" w:rsidP="00E41483">
      <w:pPr>
        <w:pStyle w:val="Prrafodelista"/>
        <w:autoSpaceDE w:val="0"/>
        <w:autoSpaceDN w:val="0"/>
        <w:adjustRightInd w:val="0"/>
        <w:ind w:left="1416"/>
        <w:rPr>
          <w:sz w:val="24"/>
          <w:lang w:val="ca-ES"/>
        </w:rPr>
      </w:pPr>
      <w:r w:rsidRPr="007E086E">
        <w:rPr>
          <w:sz w:val="24"/>
          <w:lang w:val="ca-ES"/>
        </w:rPr>
        <w:t xml:space="preserve"> NO té intenció de concórrer en unió temporal d’empreses.</w:t>
      </w:r>
    </w:p>
    <w:p w14:paraId="063CF21A" w14:textId="77777777" w:rsidR="00E41483" w:rsidRPr="007E086E" w:rsidRDefault="00E41483" w:rsidP="00E41483">
      <w:pPr>
        <w:pStyle w:val="Prrafodelista"/>
        <w:autoSpaceDE w:val="0"/>
        <w:autoSpaceDN w:val="0"/>
        <w:adjustRightInd w:val="0"/>
        <w:ind w:left="1416"/>
        <w:rPr>
          <w:sz w:val="24"/>
          <w:lang w:val="ca-ES"/>
        </w:rPr>
      </w:pPr>
    </w:p>
    <w:p w14:paraId="58121780" w14:textId="77777777" w:rsidR="00E41483" w:rsidRPr="007E086E" w:rsidRDefault="00E41483" w:rsidP="00C937A7">
      <w:pPr>
        <w:pStyle w:val="Default"/>
        <w:numPr>
          <w:ilvl w:val="0"/>
          <w:numId w:val="1"/>
        </w:numPr>
      </w:pPr>
      <w:r w:rsidRPr="007E086E">
        <w:t xml:space="preserve">Que, en el cas que formulin ofertes empreses vinculades, el grup empresarial a què pertanyen és (indicar les empreses que el composen). </w:t>
      </w:r>
    </w:p>
    <w:p w14:paraId="491C7E2A" w14:textId="77777777" w:rsidR="00E41483" w:rsidRPr="007E086E" w:rsidRDefault="00E41483" w:rsidP="00E41483">
      <w:pPr>
        <w:pStyle w:val="Default"/>
      </w:pPr>
    </w:p>
    <w:p w14:paraId="39D6DC0A" w14:textId="77777777" w:rsidR="00E41483" w:rsidRPr="007E086E" w:rsidRDefault="00E41483" w:rsidP="00C937A7">
      <w:pPr>
        <w:pStyle w:val="Default"/>
        <w:numPr>
          <w:ilvl w:val="0"/>
          <w:numId w:val="1"/>
        </w:numPr>
      </w:pPr>
      <w:r w:rsidRPr="007E086E">
        <w:t xml:space="preserve">Que, en cas que el licitador tingui intenció de subcontractar, declara que subcontractarà per un import de _________________ € que correspon a un ___________% del pressupost de licitador, a l’empresa/es </w:t>
      </w:r>
    </w:p>
    <w:p w14:paraId="02C44CE5" w14:textId="77777777" w:rsidR="00E41483" w:rsidRPr="007E086E" w:rsidRDefault="00E41483" w:rsidP="00E41483">
      <w:pPr>
        <w:pStyle w:val="Default"/>
        <w:ind w:left="720"/>
      </w:pPr>
    </w:p>
    <w:tbl>
      <w:tblPr>
        <w:tblStyle w:val="Tablaconcuadrcula4-nfasis11"/>
        <w:tblW w:w="0" w:type="auto"/>
        <w:jc w:val="center"/>
        <w:tblLook w:val="04A0" w:firstRow="1" w:lastRow="0" w:firstColumn="1" w:lastColumn="0" w:noHBand="0" w:noVBand="1"/>
      </w:tblPr>
      <w:tblGrid>
        <w:gridCol w:w="6487"/>
        <w:gridCol w:w="2157"/>
      </w:tblGrid>
      <w:tr w:rsidR="00E41483" w:rsidRPr="007E086E" w14:paraId="6F873A0A" w14:textId="77777777" w:rsidTr="00AE160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87" w:type="dxa"/>
          </w:tcPr>
          <w:p w14:paraId="3FC697D3" w14:textId="77777777" w:rsidR="00E41483" w:rsidRPr="007E086E" w:rsidRDefault="00E41483" w:rsidP="008D20A6">
            <w:pPr>
              <w:pStyle w:val="Default"/>
              <w:jc w:val="center"/>
            </w:pPr>
            <w:r w:rsidRPr="007E086E">
              <w:t>NOM EMPRESA</w:t>
            </w:r>
          </w:p>
        </w:tc>
        <w:tc>
          <w:tcPr>
            <w:tcW w:w="2157" w:type="dxa"/>
          </w:tcPr>
          <w:p w14:paraId="40BB610E" w14:textId="77777777" w:rsidR="00E41483" w:rsidRPr="007E086E" w:rsidRDefault="00E41483" w:rsidP="008D20A6">
            <w:pPr>
              <w:pStyle w:val="Defaul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7E086E">
              <w:t>NIF EMPRESA</w:t>
            </w:r>
          </w:p>
        </w:tc>
      </w:tr>
      <w:tr w:rsidR="00E41483" w:rsidRPr="007E086E" w14:paraId="5604F810" w14:textId="77777777" w:rsidTr="00AE16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87" w:type="dxa"/>
          </w:tcPr>
          <w:p w14:paraId="31CA7750" w14:textId="77777777" w:rsidR="00E41483" w:rsidRPr="007E086E" w:rsidRDefault="00E41483" w:rsidP="008D20A6">
            <w:pPr>
              <w:pStyle w:val="Default"/>
            </w:pPr>
          </w:p>
          <w:p w14:paraId="3F4FFE45" w14:textId="77777777" w:rsidR="00E41483" w:rsidRPr="007E086E" w:rsidRDefault="00E41483" w:rsidP="008D20A6">
            <w:pPr>
              <w:pStyle w:val="Default"/>
            </w:pPr>
          </w:p>
        </w:tc>
        <w:tc>
          <w:tcPr>
            <w:tcW w:w="2157" w:type="dxa"/>
          </w:tcPr>
          <w:p w14:paraId="7ADA7E78" w14:textId="77777777" w:rsidR="00E41483" w:rsidRPr="007E086E" w:rsidRDefault="00E41483" w:rsidP="008D20A6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2B32C6E5" w14:textId="77777777" w:rsidR="00E41483" w:rsidRPr="007E086E" w:rsidRDefault="00E41483" w:rsidP="008D20A6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17AD527C" w14:textId="77777777" w:rsidR="00E41483" w:rsidRPr="007E086E" w:rsidRDefault="00E41483" w:rsidP="00E41483">
      <w:pPr>
        <w:pStyle w:val="Default"/>
        <w:ind w:left="720"/>
      </w:pPr>
    </w:p>
    <w:p w14:paraId="56431F8A" w14:textId="77777777" w:rsidR="00E41483" w:rsidRPr="007E086E" w:rsidRDefault="00E41483" w:rsidP="00C937A7">
      <w:pPr>
        <w:pStyle w:val="Default"/>
        <w:numPr>
          <w:ilvl w:val="0"/>
          <w:numId w:val="1"/>
        </w:numPr>
      </w:pPr>
      <w:r w:rsidRPr="007E086E">
        <w:t xml:space="preserve">Que, cas de resultar proposat com a adjudicatari, es compromet a aportar la documentació assenyalada en el PCAP. </w:t>
      </w:r>
    </w:p>
    <w:p w14:paraId="681DCBDE" w14:textId="77777777" w:rsidR="00E41483" w:rsidRPr="007E086E" w:rsidRDefault="00E41483" w:rsidP="00E41483">
      <w:pPr>
        <w:pStyle w:val="Prrafodelista"/>
        <w:rPr>
          <w:sz w:val="24"/>
          <w:lang w:val="ca-ES"/>
        </w:rPr>
      </w:pPr>
    </w:p>
    <w:p w14:paraId="5A230293" w14:textId="77777777" w:rsidR="00E41483" w:rsidRPr="007E086E" w:rsidRDefault="00E41483" w:rsidP="00C937A7">
      <w:pPr>
        <w:pStyle w:val="Default"/>
        <w:numPr>
          <w:ilvl w:val="0"/>
          <w:numId w:val="1"/>
        </w:numPr>
      </w:pPr>
      <w:r w:rsidRPr="007E086E">
        <w:t xml:space="preserve">Que adscriurà els mitjans que es relacionen a continuació: </w:t>
      </w:r>
    </w:p>
    <w:p w14:paraId="0C26B612" w14:textId="77777777" w:rsidR="00E41483" w:rsidRPr="007E086E" w:rsidRDefault="00E41483" w:rsidP="00E41483">
      <w:pPr>
        <w:pStyle w:val="Prrafodelista"/>
        <w:rPr>
          <w:sz w:val="24"/>
          <w:lang w:val="ca-ES"/>
        </w:rPr>
      </w:pPr>
    </w:p>
    <w:p w14:paraId="44237CE6" w14:textId="5FE19D69" w:rsidR="00E41483" w:rsidRPr="007E086E" w:rsidRDefault="00E11F83" w:rsidP="00C937A7">
      <w:pPr>
        <w:pStyle w:val="Default"/>
        <w:numPr>
          <w:ilvl w:val="1"/>
          <w:numId w:val="1"/>
        </w:numPr>
      </w:pPr>
      <w:r w:rsidRPr="007E086E">
        <w:t xml:space="preserve">Equip </w:t>
      </w:r>
      <w:r w:rsidR="007E7FA8" w:rsidRPr="007E086E">
        <w:t xml:space="preserve"> (omplir únicament les que es consideri)</w:t>
      </w:r>
    </w:p>
    <w:p w14:paraId="09A5354D" w14:textId="3D36E375" w:rsidR="00111C1F" w:rsidRDefault="00111C1F"/>
    <w:tbl>
      <w:tblPr>
        <w:tblStyle w:val="Tablaconcuadrcula4-nfasis112"/>
        <w:tblW w:w="0" w:type="auto"/>
        <w:tblLook w:val="04A0" w:firstRow="1" w:lastRow="0" w:firstColumn="1" w:lastColumn="0" w:noHBand="0" w:noVBand="1"/>
      </w:tblPr>
      <w:tblGrid>
        <w:gridCol w:w="4293"/>
        <w:gridCol w:w="4768"/>
      </w:tblGrid>
      <w:tr w:rsidR="003D5A06" w:rsidRPr="007E086E" w14:paraId="453D2CC5" w14:textId="0E12A37F" w:rsidTr="003D5A0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50" w:type="dxa"/>
          </w:tcPr>
          <w:p w14:paraId="42335914" w14:textId="499E43AC" w:rsidR="003D5A06" w:rsidRPr="007E086E" w:rsidRDefault="003D5A06" w:rsidP="00085998">
            <w:pPr>
              <w:ind w:right="-1"/>
              <w:jc w:val="both"/>
              <w:rPr>
                <w:b w:val="0"/>
                <w:bCs w:val="0"/>
                <w:szCs w:val="24"/>
                <w:lang w:eastAsia="es-ES"/>
              </w:rPr>
            </w:pPr>
            <w:r w:rsidRPr="007E086E">
              <w:rPr>
                <w:b w:val="0"/>
                <w:bCs w:val="0"/>
                <w:szCs w:val="24"/>
                <w:lang w:eastAsia="es-ES"/>
              </w:rPr>
              <w:t xml:space="preserve">Inicials </w:t>
            </w:r>
          </w:p>
        </w:tc>
        <w:tc>
          <w:tcPr>
            <w:tcW w:w="4830" w:type="dxa"/>
          </w:tcPr>
          <w:p w14:paraId="7C16E62C" w14:textId="50BCED0E" w:rsidR="003D5A06" w:rsidRPr="007E086E" w:rsidRDefault="003D5A06" w:rsidP="00085998">
            <w:pPr>
              <w:ind w:right="-1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Cs w:val="24"/>
                <w:lang w:eastAsia="es-ES"/>
              </w:rPr>
            </w:pPr>
            <w:r w:rsidRPr="007E086E">
              <w:rPr>
                <w:b w:val="0"/>
                <w:bCs w:val="0"/>
                <w:szCs w:val="24"/>
                <w:lang w:eastAsia="es-ES"/>
              </w:rPr>
              <w:t>Titulació habilitant</w:t>
            </w:r>
          </w:p>
        </w:tc>
      </w:tr>
      <w:tr w:rsidR="003D5A06" w:rsidRPr="007E086E" w14:paraId="0DE55168" w14:textId="1589182E" w:rsidTr="003D5A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50" w:type="dxa"/>
          </w:tcPr>
          <w:p w14:paraId="14539061" w14:textId="77777777" w:rsidR="003D5A06" w:rsidRPr="007E086E" w:rsidRDefault="003D5A06" w:rsidP="00085998">
            <w:pPr>
              <w:ind w:right="-1"/>
              <w:jc w:val="both"/>
              <w:rPr>
                <w:szCs w:val="24"/>
                <w:lang w:eastAsia="es-ES"/>
              </w:rPr>
            </w:pPr>
          </w:p>
        </w:tc>
        <w:tc>
          <w:tcPr>
            <w:tcW w:w="4830" w:type="dxa"/>
          </w:tcPr>
          <w:p w14:paraId="4771494B" w14:textId="77777777" w:rsidR="003D5A06" w:rsidRPr="007E086E" w:rsidRDefault="003D5A06" w:rsidP="00085998">
            <w:pPr>
              <w:ind w:right="-1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4"/>
                <w:lang w:eastAsia="es-ES"/>
              </w:rPr>
            </w:pPr>
          </w:p>
        </w:tc>
      </w:tr>
      <w:tr w:rsidR="003D5A06" w:rsidRPr="007E086E" w14:paraId="584D2305" w14:textId="60159F01" w:rsidTr="003D5A06">
        <w:trPr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50" w:type="dxa"/>
          </w:tcPr>
          <w:p w14:paraId="183CBEFF" w14:textId="77777777" w:rsidR="003D5A06" w:rsidRPr="007E086E" w:rsidRDefault="003D5A06" w:rsidP="00085998">
            <w:pPr>
              <w:ind w:right="-1"/>
              <w:jc w:val="both"/>
              <w:rPr>
                <w:szCs w:val="24"/>
                <w:lang w:eastAsia="es-ES"/>
              </w:rPr>
            </w:pPr>
          </w:p>
        </w:tc>
        <w:tc>
          <w:tcPr>
            <w:tcW w:w="4830" w:type="dxa"/>
          </w:tcPr>
          <w:p w14:paraId="3881E49F" w14:textId="77777777" w:rsidR="003D5A06" w:rsidRPr="007E086E" w:rsidRDefault="003D5A06" w:rsidP="00085998">
            <w:pPr>
              <w:ind w:right="-1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  <w:lang w:eastAsia="es-ES"/>
              </w:rPr>
            </w:pPr>
          </w:p>
        </w:tc>
      </w:tr>
    </w:tbl>
    <w:p w14:paraId="207B4B6A" w14:textId="77777777" w:rsidR="00E41483" w:rsidRPr="007E086E" w:rsidRDefault="00E41483" w:rsidP="00E41483">
      <w:pPr>
        <w:pStyle w:val="Default"/>
      </w:pPr>
    </w:p>
    <w:p w14:paraId="77EF824E" w14:textId="77777777" w:rsidR="00E41483" w:rsidRPr="007E086E" w:rsidRDefault="00E41483" w:rsidP="00C937A7">
      <w:pPr>
        <w:pStyle w:val="Prrafodelista"/>
        <w:numPr>
          <w:ilvl w:val="0"/>
          <w:numId w:val="1"/>
        </w:numPr>
        <w:autoSpaceDE w:val="0"/>
        <w:autoSpaceDN w:val="0"/>
        <w:adjustRightInd w:val="0"/>
        <w:jc w:val="both"/>
        <w:rPr>
          <w:sz w:val="24"/>
          <w:lang w:val="ca-ES"/>
        </w:rPr>
      </w:pPr>
      <w:r w:rsidRPr="007E086E">
        <w:rPr>
          <w:sz w:val="24"/>
          <w:lang w:val="ca-ES"/>
        </w:rPr>
        <w:t xml:space="preserve">Es designa com a persona/es autoritzada/es per a rebre l’avís de les notificacions, comunicacions i requeriments per mitjans electrònics a : </w:t>
      </w:r>
    </w:p>
    <w:p w14:paraId="3A66F3E8" w14:textId="77777777" w:rsidR="00E41483" w:rsidRPr="007E086E" w:rsidRDefault="00E41483" w:rsidP="00E41483">
      <w:pPr>
        <w:pStyle w:val="Prrafodelista"/>
        <w:autoSpaceDE w:val="0"/>
        <w:autoSpaceDN w:val="0"/>
        <w:adjustRightInd w:val="0"/>
        <w:ind w:left="720"/>
        <w:jc w:val="both"/>
        <w:rPr>
          <w:sz w:val="24"/>
          <w:lang w:val="ca-ES"/>
        </w:rPr>
      </w:pPr>
    </w:p>
    <w:tbl>
      <w:tblPr>
        <w:tblStyle w:val="Tablaconcuadrcula4-nfasis11"/>
        <w:tblW w:w="9356" w:type="dxa"/>
        <w:jc w:val="center"/>
        <w:tblLook w:val="04A0" w:firstRow="1" w:lastRow="0" w:firstColumn="1" w:lastColumn="0" w:noHBand="0" w:noVBand="1"/>
      </w:tblPr>
      <w:tblGrid>
        <w:gridCol w:w="2638"/>
        <w:gridCol w:w="1683"/>
        <w:gridCol w:w="3051"/>
        <w:gridCol w:w="1984"/>
      </w:tblGrid>
      <w:tr w:rsidR="00E41483" w:rsidRPr="007E086E" w14:paraId="509B1A11" w14:textId="77777777" w:rsidTr="00AE160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38" w:type="dxa"/>
          </w:tcPr>
          <w:p w14:paraId="1AA7D1A4" w14:textId="77777777" w:rsidR="00E41483" w:rsidRPr="007E086E" w:rsidRDefault="00E41483" w:rsidP="008D20A6">
            <w:pPr>
              <w:pStyle w:val="Prrafodelista"/>
              <w:autoSpaceDE w:val="0"/>
              <w:autoSpaceDN w:val="0"/>
              <w:adjustRightInd w:val="0"/>
              <w:ind w:left="0"/>
              <w:jc w:val="both"/>
              <w:rPr>
                <w:sz w:val="24"/>
                <w:lang w:val="ca-ES"/>
              </w:rPr>
            </w:pPr>
            <w:r w:rsidRPr="007E086E">
              <w:rPr>
                <w:sz w:val="24"/>
                <w:lang w:val="ca-ES"/>
              </w:rPr>
              <w:t>Persona/es autoritzada/es</w:t>
            </w:r>
          </w:p>
        </w:tc>
        <w:tc>
          <w:tcPr>
            <w:tcW w:w="1683" w:type="dxa"/>
          </w:tcPr>
          <w:p w14:paraId="3322498F" w14:textId="77777777" w:rsidR="00E41483" w:rsidRPr="007E086E" w:rsidRDefault="00E41483" w:rsidP="008D20A6">
            <w:pPr>
              <w:pStyle w:val="Prrafodelista"/>
              <w:autoSpaceDE w:val="0"/>
              <w:autoSpaceDN w:val="0"/>
              <w:adjustRightInd w:val="0"/>
              <w:ind w:left="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lang w:val="ca-ES"/>
              </w:rPr>
            </w:pPr>
            <w:r w:rsidRPr="007E086E">
              <w:rPr>
                <w:sz w:val="24"/>
                <w:lang w:val="ca-ES"/>
              </w:rPr>
              <w:t>DNI</w:t>
            </w:r>
          </w:p>
        </w:tc>
        <w:tc>
          <w:tcPr>
            <w:tcW w:w="3051" w:type="dxa"/>
          </w:tcPr>
          <w:p w14:paraId="456CC9A4" w14:textId="77777777" w:rsidR="00E41483" w:rsidRPr="007E086E" w:rsidRDefault="00E41483" w:rsidP="008D20A6">
            <w:pPr>
              <w:pStyle w:val="Prrafodelista"/>
              <w:autoSpaceDE w:val="0"/>
              <w:autoSpaceDN w:val="0"/>
              <w:adjustRightInd w:val="0"/>
              <w:ind w:left="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lang w:val="ca-ES"/>
              </w:rPr>
            </w:pPr>
            <w:r w:rsidRPr="007E086E">
              <w:rPr>
                <w:sz w:val="24"/>
                <w:lang w:val="ca-ES"/>
              </w:rPr>
              <w:t>Correu electrònic professional</w:t>
            </w:r>
          </w:p>
        </w:tc>
        <w:tc>
          <w:tcPr>
            <w:tcW w:w="1984" w:type="dxa"/>
          </w:tcPr>
          <w:p w14:paraId="7980787C" w14:textId="77777777" w:rsidR="00E41483" w:rsidRPr="007E086E" w:rsidRDefault="00E41483" w:rsidP="008D20A6">
            <w:pPr>
              <w:pStyle w:val="Prrafodelista"/>
              <w:autoSpaceDE w:val="0"/>
              <w:autoSpaceDN w:val="0"/>
              <w:adjustRightInd w:val="0"/>
              <w:ind w:left="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lang w:val="ca-ES"/>
              </w:rPr>
            </w:pPr>
            <w:r w:rsidRPr="007E086E">
              <w:rPr>
                <w:sz w:val="24"/>
                <w:lang w:val="ca-ES"/>
              </w:rPr>
              <w:t>Mòbil professional</w:t>
            </w:r>
          </w:p>
        </w:tc>
      </w:tr>
      <w:tr w:rsidR="00E41483" w:rsidRPr="007E086E" w14:paraId="1420A873" w14:textId="77777777" w:rsidTr="00AE16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38" w:type="dxa"/>
          </w:tcPr>
          <w:p w14:paraId="6943E31A" w14:textId="77777777" w:rsidR="00E41483" w:rsidRPr="007E086E" w:rsidRDefault="00E41483" w:rsidP="008D20A6">
            <w:pPr>
              <w:pStyle w:val="Prrafodelista"/>
              <w:autoSpaceDE w:val="0"/>
              <w:autoSpaceDN w:val="0"/>
              <w:adjustRightInd w:val="0"/>
              <w:ind w:left="0"/>
              <w:jc w:val="both"/>
              <w:rPr>
                <w:sz w:val="24"/>
                <w:lang w:val="ca-ES"/>
              </w:rPr>
            </w:pPr>
          </w:p>
        </w:tc>
        <w:tc>
          <w:tcPr>
            <w:tcW w:w="1683" w:type="dxa"/>
          </w:tcPr>
          <w:p w14:paraId="6C6C4FFB" w14:textId="77777777" w:rsidR="00E41483" w:rsidRPr="007E086E" w:rsidRDefault="00E41483" w:rsidP="008D20A6">
            <w:pPr>
              <w:pStyle w:val="Prrafodelista"/>
              <w:autoSpaceDE w:val="0"/>
              <w:autoSpaceDN w:val="0"/>
              <w:adjustRightInd w:val="0"/>
              <w:ind w:left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lang w:val="ca-ES"/>
              </w:rPr>
            </w:pPr>
          </w:p>
        </w:tc>
        <w:tc>
          <w:tcPr>
            <w:tcW w:w="3051" w:type="dxa"/>
          </w:tcPr>
          <w:p w14:paraId="124553D6" w14:textId="77777777" w:rsidR="00E41483" w:rsidRPr="007E086E" w:rsidRDefault="00E41483" w:rsidP="008D20A6">
            <w:pPr>
              <w:pStyle w:val="Prrafodelista"/>
              <w:autoSpaceDE w:val="0"/>
              <w:autoSpaceDN w:val="0"/>
              <w:adjustRightInd w:val="0"/>
              <w:ind w:left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lang w:val="ca-ES"/>
              </w:rPr>
            </w:pPr>
          </w:p>
        </w:tc>
        <w:tc>
          <w:tcPr>
            <w:tcW w:w="1984" w:type="dxa"/>
          </w:tcPr>
          <w:p w14:paraId="08ADF1C4" w14:textId="77777777" w:rsidR="00E41483" w:rsidRPr="007E086E" w:rsidRDefault="00E41483" w:rsidP="008D20A6">
            <w:pPr>
              <w:pStyle w:val="Prrafodelista"/>
              <w:autoSpaceDE w:val="0"/>
              <w:autoSpaceDN w:val="0"/>
              <w:adjustRightInd w:val="0"/>
              <w:ind w:left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lang w:val="ca-ES"/>
              </w:rPr>
            </w:pPr>
          </w:p>
        </w:tc>
      </w:tr>
      <w:tr w:rsidR="00E41483" w:rsidRPr="007E086E" w14:paraId="41D42525" w14:textId="77777777" w:rsidTr="00AE160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38" w:type="dxa"/>
          </w:tcPr>
          <w:p w14:paraId="43EAF8C0" w14:textId="77777777" w:rsidR="00E41483" w:rsidRPr="007E086E" w:rsidRDefault="00E41483" w:rsidP="008D20A6">
            <w:pPr>
              <w:pStyle w:val="Prrafodelista"/>
              <w:autoSpaceDE w:val="0"/>
              <w:autoSpaceDN w:val="0"/>
              <w:adjustRightInd w:val="0"/>
              <w:ind w:left="0"/>
              <w:jc w:val="both"/>
              <w:rPr>
                <w:sz w:val="24"/>
                <w:lang w:val="ca-ES"/>
              </w:rPr>
            </w:pPr>
          </w:p>
        </w:tc>
        <w:tc>
          <w:tcPr>
            <w:tcW w:w="1683" w:type="dxa"/>
          </w:tcPr>
          <w:p w14:paraId="2855C7B3" w14:textId="77777777" w:rsidR="00E41483" w:rsidRPr="007E086E" w:rsidRDefault="00E41483" w:rsidP="008D20A6">
            <w:pPr>
              <w:pStyle w:val="Prrafodelista"/>
              <w:autoSpaceDE w:val="0"/>
              <w:autoSpaceDN w:val="0"/>
              <w:adjustRightInd w:val="0"/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lang w:val="ca-ES"/>
              </w:rPr>
            </w:pPr>
          </w:p>
        </w:tc>
        <w:tc>
          <w:tcPr>
            <w:tcW w:w="3051" w:type="dxa"/>
          </w:tcPr>
          <w:p w14:paraId="7DDAF1B8" w14:textId="77777777" w:rsidR="00E41483" w:rsidRPr="007E086E" w:rsidRDefault="00E41483" w:rsidP="008D20A6">
            <w:pPr>
              <w:pStyle w:val="Prrafodelista"/>
              <w:autoSpaceDE w:val="0"/>
              <w:autoSpaceDN w:val="0"/>
              <w:adjustRightInd w:val="0"/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lang w:val="ca-ES"/>
              </w:rPr>
            </w:pPr>
          </w:p>
        </w:tc>
        <w:tc>
          <w:tcPr>
            <w:tcW w:w="1984" w:type="dxa"/>
          </w:tcPr>
          <w:p w14:paraId="53781BED" w14:textId="77777777" w:rsidR="00E41483" w:rsidRPr="007E086E" w:rsidRDefault="00E41483" w:rsidP="008D20A6">
            <w:pPr>
              <w:pStyle w:val="Prrafodelista"/>
              <w:autoSpaceDE w:val="0"/>
              <w:autoSpaceDN w:val="0"/>
              <w:adjustRightInd w:val="0"/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lang w:val="ca-ES"/>
              </w:rPr>
            </w:pPr>
          </w:p>
        </w:tc>
      </w:tr>
    </w:tbl>
    <w:p w14:paraId="02A1D250" w14:textId="77777777" w:rsidR="00E41483" w:rsidRPr="007E086E" w:rsidRDefault="00E41483" w:rsidP="00E41483">
      <w:pPr>
        <w:pStyle w:val="Prrafodelista"/>
        <w:autoSpaceDE w:val="0"/>
        <w:autoSpaceDN w:val="0"/>
        <w:adjustRightInd w:val="0"/>
        <w:ind w:left="720"/>
        <w:jc w:val="both"/>
        <w:rPr>
          <w:sz w:val="24"/>
          <w:lang w:val="ca-ES"/>
        </w:rPr>
      </w:pPr>
    </w:p>
    <w:p w14:paraId="150E00AF" w14:textId="5EC6E585" w:rsidR="00E41483" w:rsidRPr="007E086E" w:rsidRDefault="00E41483" w:rsidP="00E41483">
      <w:pPr>
        <w:pStyle w:val="Default"/>
        <w:jc w:val="both"/>
      </w:pPr>
      <w:r w:rsidRPr="007E086E">
        <w:t xml:space="preserve">Si l’adreça electrònica o el número de telèfon mòbil facilitats a efectes d’avís de notificació, comunicacions i requeriments quedessin en desús, s’haurà de comunicar la dita circumstància, per escrit, al Consell Comarcal del Bages per tal de fer la modificació corresponent. </w:t>
      </w:r>
    </w:p>
    <w:p w14:paraId="553D0734" w14:textId="77777777" w:rsidR="00E41483" w:rsidRPr="007E086E" w:rsidRDefault="00E41483" w:rsidP="00E41483">
      <w:pPr>
        <w:pStyle w:val="Default"/>
        <w:jc w:val="both"/>
      </w:pPr>
    </w:p>
    <w:p w14:paraId="214A2744" w14:textId="77777777" w:rsidR="00E41483" w:rsidRPr="007E086E" w:rsidRDefault="00E41483" w:rsidP="00E41483">
      <w:pPr>
        <w:pStyle w:val="Default"/>
        <w:jc w:val="both"/>
      </w:pPr>
      <w:r w:rsidRPr="007E086E">
        <w:t>El licitador/contractista declara que ha obtingut el consentiment exprés de les persones a qui autoritza per rebre les notificacions, comunicacions i requeriments derivades d’aquesta contractació, per tal que el Consell Comarcal pugui facilitar-les al servei e-</w:t>
      </w:r>
      <w:proofErr w:type="spellStart"/>
      <w:r w:rsidRPr="007E086E">
        <w:t>Notum</w:t>
      </w:r>
      <w:proofErr w:type="spellEnd"/>
      <w:r w:rsidRPr="007E086E">
        <w:t xml:space="preserve"> a aquests efectes. </w:t>
      </w:r>
    </w:p>
    <w:p w14:paraId="54C1580D" w14:textId="0E9183A0" w:rsidR="00E41483" w:rsidRPr="007E086E" w:rsidRDefault="00E41483" w:rsidP="00E41483">
      <w:pPr>
        <w:pStyle w:val="Default"/>
      </w:pPr>
    </w:p>
    <w:p w14:paraId="300F5F40" w14:textId="77777777" w:rsidR="00657398" w:rsidRPr="007E086E" w:rsidRDefault="00657398" w:rsidP="00C937A7">
      <w:pPr>
        <w:pStyle w:val="Default"/>
        <w:numPr>
          <w:ilvl w:val="0"/>
          <w:numId w:val="1"/>
        </w:numPr>
        <w:ind w:left="720"/>
        <w:jc w:val="both"/>
      </w:pPr>
      <w:r w:rsidRPr="007E086E">
        <w:t xml:space="preserve">Que de presentar alguna de les millores proposades com a criteris d’adjudicació, compto amb la documentació acreditativa del seu </w:t>
      </w:r>
      <w:proofErr w:type="spellStart"/>
      <w:r w:rsidRPr="007E086E">
        <w:t>complment</w:t>
      </w:r>
      <w:proofErr w:type="spellEnd"/>
      <w:r w:rsidRPr="007E086E">
        <w:t xml:space="preserve"> i serà presentada en el moment sol·licitat pel Consell Comarcal. </w:t>
      </w:r>
    </w:p>
    <w:p w14:paraId="7F734306" w14:textId="18ED3DE4" w:rsidR="00657398" w:rsidRPr="007E086E" w:rsidRDefault="00657398" w:rsidP="00E41483">
      <w:pPr>
        <w:pStyle w:val="Default"/>
      </w:pPr>
    </w:p>
    <w:p w14:paraId="606C0AF9" w14:textId="083DDB14" w:rsidR="00657398" w:rsidRPr="007E086E" w:rsidRDefault="00657398" w:rsidP="00E41483">
      <w:pPr>
        <w:pStyle w:val="Default"/>
      </w:pPr>
    </w:p>
    <w:p w14:paraId="480A4171" w14:textId="0D967151" w:rsidR="00657398" w:rsidRPr="007E086E" w:rsidRDefault="00657398" w:rsidP="00E41483">
      <w:pPr>
        <w:pStyle w:val="Default"/>
      </w:pPr>
    </w:p>
    <w:p w14:paraId="5F85DA02" w14:textId="77777777" w:rsidR="00657398" w:rsidRPr="007E086E" w:rsidRDefault="00657398" w:rsidP="00E41483">
      <w:pPr>
        <w:pStyle w:val="Default"/>
      </w:pPr>
    </w:p>
    <w:p w14:paraId="185BDB58" w14:textId="77777777" w:rsidR="00E41483" w:rsidRPr="007E086E" w:rsidRDefault="00E41483" w:rsidP="00984208">
      <w:pPr>
        <w:jc w:val="center"/>
        <w:rPr>
          <w:szCs w:val="24"/>
        </w:rPr>
      </w:pPr>
      <w:r w:rsidRPr="007E086E">
        <w:rPr>
          <w:b/>
          <w:szCs w:val="24"/>
        </w:rPr>
        <w:t>SIGNAR ELECTRÒNICAMENT”</w:t>
      </w:r>
    </w:p>
    <w:bookmarkEnd w:id="0"/>
    <w:p w14:paraId="210DF0B3" w14:textId="77777777" w:rsidR="00E41483" w:rsidRPr="007E086E" w:rsidRDefault="00E41483" w:rsidP="00E41483">
      <w:pPr>
        <w:pStyle w:val="Default"/>
      </w:pPr>
    </w:p>
    <w:p w14:paraId="6151372F" w14:textId="77777777" w:rsidR="00A85E49" w:rsidRPr="007E086E" w:rsidRDefault="00A85E49" w:rsidP="00A85E49">
      <w:pPr>
        <w:autoSpaceDE w:val="0"/>
        <w:autoSpaceDN w:val="0"/>
        <w:adjustRightInd w:val="0"/>
        <w:jc w:val="both"/>
        <w:rPr>
          <w:b/>
          <w:bCs/>
          <w:color w:val="244061" w:themeColor="accent1" w:themeShade="80"/>
          <w:szCs w:val="24"/>
          <w:lang w:eastAsia="es-ES"/>
        </w:rPr>
      </w:pPr>
      <w:bookmarkStart w:id="4" w:name="_Hlk82509086"/>
    </w:p>
    <w:p w14:paraId="55E3D211" w14:textId="53664BC0" w:rsidR="00A85E49" w:rsidRPr="007E086E" w:rsidRDefault="004B5A3F" w:rsidP="004B5A3F">
      <w:pPr>
        <w:rPr>
          <w:b/>
          <w:bCs/>
          <w:color w:val="244061" w:themeColor="accent1" w:themeShade="80"/>
          <w:szCs w:val="24"/>
          <w:lang w:eastAsia="es-ES"/>
        </w:rPr>
      </w:pPr>
      <w:r>
        <w:rPr>
          <w:b/>
          <w:bCs/>
          <w:color w:val="244061" w:themeColor="accent1" w:themeShade="80"/>
          <w:szCs w:val="24"/>
          <w:lang w:eastAsia="es-ES"/>
        </w:rPr>
        <w:tab/>
      </w:r>
    </w:p>
    <w:bookmarkEnd w:id="1"/>
    <w:bookmarkEnd w:id="2"/>
    <w:bookmarkEnd w:id="4"/>
    <w:sectPr w:rsidR="00A85E49" w:rsidRPr="007E086E" w:rsidSect="00CC74E8">
      <w:footerReference w:type="even" r:id="rId8"/>
      <w:pgSz w:w="11906" w:h="16838" w:code="9"/>
      <w:pgMar w:top="2268" w:right="1134" w:bottom="1134" w:left="1701" w:header="357" w:footer="45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4483EE" w14:textId="77777777" w:rsidR="0076157B" w:rsidRDefault="0076157B" w:rsidP="00F9349B">
      <w:r>
        <w:separator/>
      </w:r>
    </w:p>
  </w:endnote>
  <w:endnote w:type="continuationSeparator" w:id="0">
    <w:p w14:paraId="774C15C8" w14:textId="77777777" w:rsidR="0076157B" w:rsidRDefault="0076157B" w:rsidP="00F934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utch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18"/>
        <w:szCs w:val="18"/>
      </w:rPr>
      <w:id w:val="462077469"/>
      <w:docPartObj>
        <w:docPartGallery w:val="Page Numbers (Bottom of Page)"/>
        <w:docPartUnique/>
      </w:docPartObj>
    </w:sdtPr>
    <w:sdtEndPr/>
    <w:sdtContent>
      <w:sdt>
        <w:sdtPr>
          <w:rPr>
            <w:sz w:val="18"/>
            <w:szCs w:val="18"/>
          </w:rPr>
          <w:id w:val="-1110113518"/>
          <w:docPartObj>
            <w:docPartGallery w:val="Page Numbers (Top of Page)"/>
            <w:docPartUnique/>
          </w:docPartObj>
        </w:sdtPr>
        <w:sdtEndPr/>
        <w:sdtContent>
          <w:p w14:paraId="78D9930C" w14:textId="6A7CEF68" w:rsidR="0076157B" w:rsidRPr="003F5DDC" w:rsidRDefault="0076157B" w:rsidP="007E7BDC">
            <w:pPr>
              <w:pStyle w:val="Piedepgina"/>
              <w:tabs>
                <w:tab w:val="clear" w:pos="4252"/>
                <w:tab w:val="clear" w:pos="8504"/>
                <w:tab w:val="right" w:pos="9072"/>
              </w:tabs>
              <w:jc w:val="center"/>
              <w:rPr>
                <w:sz w:val="18"/>
                <w:szCs w:val="18"/>
              </w:rPr>
            </w:pPr>
            <w:r w:rsidRPr="003F5DDC">
              <w:rPr>
                <w:sz w:val="18"/>
                <w:szCs w:val="18"/>
              </w:rPr>
              <w:tab/>
            </w:r>
            <w:r w:rsidRPr="003F5DDC">
              <w:rPr>
                <w:sz w:val="18"/>
                <w:szCs w:val="18"/>
              </w:rPr>
              <w:t xml:space="preserve">Pàgina </w:t>
            </w:r>
            <w:r w:rsidRPr="003F5DDC">
              <w:rPr>
                <w:b/>
                <w:bCs/>
                <w:sz w:val="18"/>
                <w:szCs w:val="18"/>
              </w:rPr>
              <w:fldChar w:fldCharType="begin"/>
            </w:r>
            <w:r w:rsidRPr="003F5DDC">
              <w:rPr>
                <w:b/>
                <w:bCs/>
                <w:sz w:val="18"/>
                <w:szCs w:val="18"/>
              </w:rPr>
              <w:instrText>PAGE</w:instrText>
            </w:r>
            <w:r w:rsidRPr="003F5DDC">
              <w:rPr>
                <w:b/>
                <w:bCs/>
                <w:sz w:val="18"/>
                <w:szCs w:val="18"/>
              </w:rPr>
              <w:fldChar w:fldCharType="separate"/>
            </w:r>
            <w:r>
              <w:rPr>
                <w:b/>
                <w:bCs/>
                <w:noProof/>
                <w:sz w:val="18"/>
                <w:szCs w:val="18"/>
              </w:rPr>
              <w:t>40</w:t>
            </w:r>
            <w:r w:rsidRPr="003F5DDC">
              <w:rPr>
                <w:b/>
                <w:bCs/>
                <w:sz w:val="18"/>
                <w:szCs w:val="18"/>
              </w:rPr>
              <w:fldChar w:fldCharType="end"/>
            </w:r>
            <w:r w:rsidRPr="003F5DDC">
              <w:rPr>
                <w:sz w:val="18"/>
                <w:szCs w:val="18"/>
              </w:rPr>
              <w:t xml:space="preserve"> de </w:t>
            </w:r>
            <w:r w:rsidRPr="003F5DDC">
              <w:rPr>
                <w:b/>
                <w:bCs/>
                <w:sz w:val="18"/>
                <w:szCs w:val="18"/>
              </w:rPr>
              <w:fldChar w:fldCharType="begin"/>
            </w:r>
            <w:r w:rsidRPr="003F5DDC">
              <w:rPr>
                <w:b/>
                <w:bCs/>
                <w:sz w:val="18"/>
                <w:szCs w:val="18"/>
              </w:rPr>
              <w:instrText>NUMPAGES</w:instrText>
            </w:r>
            <w:r w:rsidRPr="003F5DDC">
              <w:rPr>
                <w:b/>
                <w:bCs/>
                <w:sz w:val="18"/>
                <w:szCs w:val="18"/>
              </w:rPr>
              <w:fldChar w:fldCharType="separate"/>
            </w:r>
            <w:r>
              <w:rPr>
                <w:b/>
                <w:bCs/>
                <w:noProof/>
                <w:sz w:val="18"/>
                <w:szCs w:val="18"/>
              </w:rPr>
              <w:t>65</w:t>
            </w:r>
            <w:r w:rsidRPr="003F5DDC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4DEB37FB" w14:textId="77777777" w:rsidR="0076157B" w:rsidRDefault="0076157B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8A26DB" w14:textId="77777777" w:rsidR="0076157B" w:rsidRDefault="0076157B" w:rsidP="00F9349B">
      <w:r>
        <w:separator/>
      </w:r>
    </w:p>
  </w:footnote>
  <w:footnote w:type="continuationSeparator" w:id="0">
    <w:p w14:paraId="7B1B64FE" w14:textId="77777777" w:rsidR="0076157B" w:rsidRDefault="0076157B" w:rsidP="00F934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24A4B"/>
    <w:multiLevelType w:val="multilevel"/>
    <w:tmpl w:val="D4C2D86E"/>
    <w:lvl w:ilvl="0">
      <w:numFmt w:val="bullet"/>
      <w:lvlText w:val="-"/>
      <w:lvlJc w:val="left"/>
      <w:pPr>
        <w:ind w:left="1287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919" w:hanging="360"/>
      </w:pPr>
      <w:rPr>
        <w:rFonts w:ascii="Courier New" w:eastAsia="Courier New" w:hAnsi="Courier New" w:cs="Courier New"/>
        <w:sz w:val="22"/>
        <w:szCs w:val="22"/>
      </w:rPr>
    </w:lvl>
    <w:lvl w:ilvl="2">
      <w:start w:val="1"/>
      <w:numFmt w:val="bullet"/>
      <w:lvlText w:val="▪"/>
      <w:lvlJc w:val="left"/>
      <w:pPr>
        <w:ind w:left="272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44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88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60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047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3DF31CF"/>
    <w:multiLevelType w:val="hybridMultilevel"/>
    <w:tmpl w:val="081ECB96"/>
    <w:lvl w:ilvl="0" w:tplc="C03EBF7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color w:val="244061" w:themeColor="accent1" w:themeShade="80"/>
      </w:rPr>
    </w:lvl>
    <w:lvl w:ilvl="1" w:tplc="6130CEEE">
      <w:start w:val="1"/>
      <w:numFmt w:val="lowerLetter"/>
      <w:lvlText w:val="%2)"/>
      <w:lvlJc w:val="left"/>
      <w:pPr>
        <w:ind w:left="644" w:hanging="360"/>
      </w:pPr>
      <w:rPr>
        <w:rFonts w:hint="default"/>
      </w:rPr>
    </w:lvl>
    <w:lvl w:ilvl="2" w:tplc="BA027FCE">
      <w:numFmt w:val="bullet"/>
      <w:lvlText w:val="•"/>
      <w:lvlJc w:val="left"/>
      <w:pPr>
        <w:ind w:left="2685" w:hanging="705"/>
      </w:pPr>
      <w:rPr>
        <w:rFonts w:ascii="Arial" w:eastAsia="Calibri" w:hAnsi="Arial" w:cs="Arial" w:hint="default"/>
      </w:r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B6716C"/>
    <w:multiLevelType w:val="multilevel"/>
    <w:tmpl w:val="80BAC2A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E9095E"/>
    <w:multiLevelType w:val="multilevel"/>
    <w:tmpl w:val="6F241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86D6C87"/>
    <w:multiLevelType w:val="hybridMultilevel"/>
    <w:tmpl w:val="25C2E422"/>
    <w:lvl w:ilvl="0" w:tplc="15000428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7E4D94"/>
    <w:multiLevelType w:val="multilevel"/>
    <w:tmpl w:val="F2401F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CB063C3"/>
    <w:multiLevelType w:val="hybridMultilevel"/>
    <w:tmpl w:val="E522DA7E"/>
    <w:lvl w:ilvl="0" w:tplc="15000428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031A4E"/>
    <w:multiLevelType w:val="multilevel"/>
    <w:tmpl w:val="C2745FFE"/>
    <w:styleLink w:val="WWNum40"/>
    <w:lvl w:ilvl="0">
      <w:numFmt w:val="bullet"/>
      <w:lvlText w:val="-"/>
      <w:lvlJc w:val="left"/>
      <w:rPr>
        <w:rFonts w:ascii="Arial" w:hAnsi="Arial" w:cs="Arial"/>
      </w:rPr>
    </w:lvl>
    <w:lvl w:ilvl="1">
      <w:numFmt w:val="bullet"/>
      <w:lvlText w:val="-"/>
      <w:lvlJc w:val="left"/>
      <w:rPr>
        <w:rFonts w:ascii="Arial" w:eastAsia="Arial" w:hAnsi="Arial" w:cs="Arial"/>
        <w:color w:val="00000A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8" w15:restartNumberingAfterBreak="0">
    <w:nsid w:val="0F031F7C"/>
    <w:multiLevelType w:val="hybridMultilevel"/>
    <w:tmpl w:val="3EC43EE2"/>
    <w:lvl w:ilvl="0" w:tplc="FF8C3FF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9C671BC"/>
    <w:multiLevelType w:val="multilevel"/>
    <w:tmpl w:val="FD9285B0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1B387429"/>
    <w:multiLevelType w:val="hybridMultilevel"/>
    <w:tmpl w:val="0E4241E4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B97F71"/>
    <w:multiLevelType w:val="hybridMultilevel"/>
    <w:tmpl w:val="A8986BC4"/>
    <w:lvl w:ilvl="0" w:tplc="18F4A8D6">
      <w:start w:val="1"/>
      <w:numFmt w:val="bullet"/>
      <w:lvlText w:val="-"/>
      <w:lvlJc w:val="left"/>
      <w:pPr>
        <w:ind w:left="502" w:hanging="360"/>
      </w:pPr>
      <w:rPr>
        <w:rFonts w:ascii="Arial" w:eastAsia="Times New Roman" w:hAnsi="Arial" w:cs="Arial" w:hint="default"/>
      </w:rPr>
    </w:lvl>
    <w:lvl w:ilvl="1" w:tplc="04030003">
      <w:start w:val="1"/>
      <w:numFmt w:val="bullet"/>
      <w:lvlText w:val="o"/>
      <w:lvlJc w:val="left"/>
      <w:pPr>
        <w:ind w:left="927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F70940"/>
    <w:multiLevelType w:val="hybridMultilevel"/>
    <w:tmpl w:val="3F0C022E"/>
    <w:lvl w:ilvl="0" w:tplc="0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909021C"/>
    <w:multiLevelType w:val="hybridMultilevel"/>
    <w:tmpl w:val="3CE23838"/>
    <w:lvl w:ilvl="0" w:tplc="FF8C3FF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31B43FBC">
      <w:start w:val="1"/>
      <w:numFmt w:val="bullet"/>
      <w:lvlText w:val="o"/>
      <w:lvlJc w:val="left"/>
      <w:pPr>
        <w:ind w:left="1352" w:hanging="360"/>
      </w:pPr>
      <w:rPr>
        <w:rFonts w:ascii="Courier New" w:hAnsi="Courier New" w:cs="Courier New" w:hint="default"/>
        <w:sz w:val="22"/>
        <w:szCs w:val="22"/>
      </w:rPr>
    </w:lvl>
    <w:lvl w:ilvl="2" w:tplc="040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A07DCC"/>
    <w:multiLevelType w:val="multilevel"/>
    <w:tmpl w:val="894ED94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31B81EE5"/>
    <w:multiLevelType w:val="hybridMultilevel"/>
    <w:tmpl w:val="D0F28FE8"/>
    <w:lvl w:ilvl="0" w:tplc="040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BA007E"/>
    <w:multiLevelType w:val="hybridMultilevel"/>
    <w:tmpl w:val="E5D0178C"/>
    <w:lvl w:ilvl="0" w:tplc="F74A9746">
      <w:start w:val="4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A23185C"/>
    <w:multiLevelType w:val="hybridMultilevel"/>
    <w:tmpl w:val="105E24B0"/>
    <w:lvl w:ilvl="0" w:tplc="0403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0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" w15:restartNumberingAfterBreak="0">
    <w:nsid w:val="3CEA1FC0"/>
    <w:multiLevelType w:val="hybridMultilevel"/>
    <w:tmpl w:val="2D7C607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F487F90"/>
    <w:multiLevelType w:val="multilevel"/>
    <w:tmpl w:val="B74C5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210199C"/>
    <w:multiLevelType w:val="hybridMultilevel"/>
    <w:tmpl w:val="4CB2DB42"/>
    <w:lvl w:ilvl="0" w:tplc="0403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1" w15:restartNumberingAfterBreak="0">
    <w:nsid w:val="43A967BD"/>
    <w:multiLevelType w:val="multilevel"/>
    <w:tmpl w:val="167ABBD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2" w15:restartNumberingAfterBreak="0">
    <w:nsid w:val="45C60A0C"/>
    <w:multiLevelType w:val="hybridMultilevel"/>
    <w:tmpl w:val="D9D6604A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B72234"/>
    <w:multiLevelType w:val="hybridMultilevel"/>
    <w:tmpl w:val="E3D065F6"/>
    <w:lvl w:ilvl="0" w:tplc="15000428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EA3ECA"/>
    <w:multiLevelType w:val="multilevel"/>
    <w:tmpl w:val="144C271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5" w15:restartNumberingAfterBreak="0">
    <w:nsid w:val="51D2388C"/>
    <w:multiLevelType w:val="hybridMultilevel"/>
    <w:tmpl w:val="3578AC30"/>
    <w:lvl w:ilvl="0" w:tplc="FF8C3FF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27801C3"/>
    <w:multiLevelType w:val="multilevel"/>
    <w:tmpl w:val="7DE8D5D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7" w15:restartNumberingAfterBreak="0">
    <w:nsid w:val="553D4BF5"/>
    <w:multiLevelType w:val="hybridMultilevel"/>
    <w:tmpl w:val="35D6C408"/>
    <w:lvl w:ilvl="0" w:tplc="040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DD5713A"/>
    <w:multiLevelType w:val="multilevel"/>
    <w:tmpl w:val="01241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FDF3E1C"/>
    <w:multiLevelType w:val="hybridMultilevel"/>
    <w:tmpl w:val="76EA87EE"/>
    <w:lvl w:ilvl="0" w:tplc="040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3190145"/>
    <w:multiLevelType w:val="hybridMultilevel"/>
    <w:tmpl w:val="D5083876"/>
    <w:lvl w:ilvl="0" w:tplc="04030017">
      <w:start w:val="1"/>
      <w:numFmt w:val="lowerLetter"/>
      <w:lvlText w:val="%1)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3FB6A3A"/>
    <w:multiLevelType w:val="hybridMultilevel"/>
    <w:tmpl w:val="17CC66E4"/>
    <w:lvl w:ilvl="0" w:tplc="040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C34B51"/>
    <w:multiLevelType w:val="multilevel"/>
    <w:tmpl w:val="5122FDC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3" w15:restartNumberingAfterBreak="0">
    <w:nsid w:val="6B421143"/>
    <w:multiLevelType w:val="hybridMultilevel"/>
    <w:tmpl w:val="2E106412"/>
    <w:lvl w:ilvl="0" w:tplc="040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D7D1CA2"/>
    <w:multiLevelType w:val="hybridMultilevel"/>
    <w:tmpl w:val="41D2A932"/>
    <w:lvl w:ilvl="0" w:tplc="FF8C3FF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DE36384"/>
    <w:multiLevelType w:val="hybridMultilevel"/>
    <w:tmpl w:val="344CC75A"/>
    <w:lvl w:ilvl="0" w:tplc="040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E0053A9"/>
    <w:multiLevelType w:val="hybridMultilevel"/>
    <w:tmpl w:val="817847B8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E307954"/>
    <w:multiLevelType w:val="multilevel"/>
    <w:tmpl w:val="C694BBF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1AC2346"/>
    <w:multiLevelType w:val="hybridMultilevel"/>
    <w:tmpl w:val="F53CC572"/>
    <w:lvl w:ilvl="0" w:tplc="FF8C3FF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2B735CF"/>
    <w:multiLevelType w:val="hybridMultilevel"/>
    <w:tmpl w:val="4BFA0FFE"/>
    <w:lvl w:ilvl="0" w:tplc="0403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030003" w:tentative="1">
      <w:start w:val="1"/>
      <w:numFmt w:val="bullet"/>
      <w:lvlText w:val="o"/>
      <w:lvlJc w:val="left"/>
      <w:pPr>
        <w:ind w:left="193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65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37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09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81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53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25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970" w:hanging="360"/>
      </w:pPr>
      <w:rPr>
        <w:rFonts w:ascii="Wingdings" w:hAnsi="Wingdings" w:hint="default"/>
      </w:rPr>
    </w:lvl>
  </w:abstractNum>
  <w:abstractNum w:abstractNumId="40" w15:restartNumberingAfterBreak="0">
    <w:nsid w:val="741D4701"/>
    <w:multiLevelType w:val="hybridMultilevel"/>
    <w:tmpl w:val="5FDE453E"/>
    <w:lvl w:ilvl="0" w:tplc="040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30019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5AC19D9"/>
    <w:multiLevelType w:val="multilevel"/>
    <w:tmpl w:val="79BEE9EE"/>
    <w:lvl w:ilvl="0">
      <w:start w:val="1"/>
      <w:numFmt w:val="lowerLetter"/>
      <w:lvlText w:val="%1."/>
      <w:lvlJc w:val="left"/>
      <w:pPr>
        <w:ind w:left="720" w:hanging="360"/>
      </w:pPr>
      <w:rPr>
        <w:b/>
        <w:bCs/>
        <w:color w:val="244061"/>
      </w:rPr>
    </w:lvl>
    <w:lvl w:ilvl="1">
      <w:start w:val="1"/>
      <w:numFmt w:val="lowerLetter"/>
      <w:lvlText w:val="%2)"/>
      <w:lvlJc w:val="left"/>
      <w:pPr>
        <w:ind w:left="644" w:hanging="359"/>
      </w:pPr>
    </w:lvl>
    <w:lvl w:ilvl="2">
      <w:numFmt w:val="bullet"/>
      <w:lvlText w:val="•"/>
      <w:lvlJc w:val="left"/>
      <w:pPr>
        <w:ind w:left="2685" w:hanging="705"/>
      </w:pPr>
      <w:rPr>
        <w:rFonts w:ascii="Arial" w:eastAsia="Arial" w:hAnsi="Arial" w:cs="Arial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6AE30F7"/>
    <w:multiLevelType w:val="multilevel"/>
    <w:tmpl w:val="4A32DBD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3" w15:restartNumberingAfterBreak="0">
    <w:nsid w:val="77D85AC7"/>
    <w:multiLevelType w:val="hybridMultilevel"/>
    <w:tmpl w:val="1C80D4C8"/>
    <w:lvl w:ilvl="0" w:tplc="040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A76654B"/>
    <w:multiLevelType w:val="hybridMultilevel"/>
    <w:tmpl w:val="609E1AB2"/>
    <w:lvl w:ilvl="0" w:tplc="FF8C3FF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ABA0361"/>
    <w:multiLevelType w:val="hybridMultilevel"/>
    <w:tmpl w:val="DACC67C0"/>
    <w:lvl w:ilvl="0" w:tplc="040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B9028E0"/>
    <w:multiLevelType w:val="multilevel"/>
    <w:tmpl w:val="FD9285B0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7" w15:restartNumberingAfterBreak="0">
    <w:nsid w:val="7BFC4C5A"/>
    <w:multiLevelType w:val="hybridMultilevel"/>
    <w:tmpl w:val="BE345384"/>
    <w:lvl w:ilvl="0" w:tplc="0403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0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8" w15:restartNumberingAfterBreak="0">
    <w:nsid w:val="7C73161B"/>
    <w:multiLevelType w:val="hybridMultilevel"/>
    <w:tmpl w:val="CEDC6DA4"/>
    <w:lvl w:ilvl="0" w:tplc="ACAE1920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000000" w:themeColor="text1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C800EE3"/>
    <w:multiLevelType w:val="multilevel"/>
    <w:tmpl w:val="B6FE9D8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DDB1ABD"/>
    <w:multiLevelType w:val="hybridMultilevel"/>
    <w:tmpl w:val="E82EB9A2"/>
    <w:lvl w:ilvl="0" w:tplc="04030017">
      <w:start w:val="1"/>
      <w:numFmt w:val="lowerLetter"/>
      <w:lvlText w:val="%1)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"/>
  </w:num>
  <w:num w:numId="3">
    <w:abstractNumId w:val="44"/>
  </w:num>
  <w:num w:numId="4">
    <w:abstractNumId w:val="34"/>
  </w:num>
  <w:num w:numId="5">
    <w:abstractNumId w:val="25"/>
  </w:num>
  <w:num w:numId="6">
    <w:abstractNumId w:val="13"/>
  </w:num>
  <w:num w:numId="7">
    <w:abstractNumId w:val="50"/>
  </w:num>
  <w:num w:numId="8">
    <w:abstractNumId w:val="38"/>
  </w:num>
  <w:num w:numId="9">
    <w:abstractNumId w:val="15"/>
  </w:num>
  <w:num w:numId="10">
    <w:abstractNumId w:val="16"/>
  </w:num>
  <w:num w:numId="11">
    <w:abstractNumId w:val="31"/>
  </w:num>
  <w:num w:numId="12">
    <w:abstractNumId w:val="35"/>
  </w:num>
  <w:num w:numId="13">
    <w:abstractNumId w:val="40"/>
  </w:num>
  <w:num w:numId="14">
    <w:abstractNumId w:val="27"/>
  </w:num>
  <w:num w:numId="15">
    <w:abstractNumId w:val="43"/>
  </w:num>
  <w:num w:numId="16">
    <w:abstractNumId w:val="45"/>
  </w:num>
  <w:num w:numId="17">
    <w:abstractNumId w:val="7"/>
  </w:num>
  <w:num w:numId="18">
    <w:abstractNumId w:val="6"/>
  </w:num>
  <w:num w:numId="19">
    <w:abstractNumId w:val="29"/>
  </w:num>
  <w:num w:numId="20">
    <w:abstractNumId w:val="42"/>
  </w:num>
  <w:num w:numId="21">
    <w:abstractNumId w:val="26"/>
  </w:num>
  <w:num w:numId="22">
    <w:abstractNumId w:val="24"/>
  </w:num>
  <w:num w:numId="23">
    <w:abstractNumId w:val="32"/>
  </w:num>
  <w:num w:numId="24">
    <w:abstractNumId w:val="21"/>
  </w:num>
  <w:num w:numId="25">
    <w:abstractNumId w:val="33"/>
  </w:num>
  <w:num w:numId="26">
    <w:abstractNumId w:val="22"/>
  </w:num>
  <w:num w:numId="27">
    <w:abstractNumId w:val="30"/>
  </w:num>
  <w:num w:numId="28">
    <w:abstractNumId w:val="49"/>
  </w:num>
  <w:num w:numId="29">
    <w:abstractNumId w:val="8"/>
  </w:num>
  <w:num w:numId="30">
    <w:abstractNumId w:val="20"/>
  </w:num>
  <w:num w:numId="31">
    <w:abstractNumId w:val="41"/>
  </w:num>
  <w:num w:numId="32">
    <w:abstractNumId w:val="0"/>
  </w:num>
  <w:num w:numId="33">
    <w:abstractNumId w:val="18"/>
  </w:num>
  <w:num w:numId="34">
    <w:abstractNumId w:val="3"/>
  </w:num>
  <w:num w:numId="35">
    <w:abstractNumId w:val="12"/>
  </w:num>
  <w:num w:numId="36">
    <w:abstractNumId w:val="19"/>
  </w:num>
  <w:num w:numId="37">
    <w:abstractNumId w:val="48"/>
  </w:num>
  <w:num w:numId="38">
    <w:abstractNumId w:val="23"/>
  </w:num>
  <w:num w:numId="39">
    <w:abstractNumId w:val="4"/>
  </w:num>
  <w:num w:numId="40">
    <w:abstractNumId w:val="14"/>
  </w:num>
  <w:num w:numId="41">
    <w:abstractNumId w:val="37"/>
  </w:num>
  <w:num w:numId="42">
    <w:abstractNumId w:val="5"/>
  </w:num>
  <w:num w:numId="43">
    <w:abstractNumId w:val="9"/>
  </w:num>
  <w:num w:numId="44">
    <w:abstractNumId w:val="28"/>
  </w:num>
  <w:num w:numId="45">
    <w:abstractNumId w:val="46"/>
  </w:num>
  <w:num w:numId="46">
    <w:abstractNumId w:val="10"/>
  </w:num>
  <w:num w:numId="47">
    <w:abstractNumId w:val="36"/>
  </w:num>
  <w:num w:numId="48">
    <w:abstractNumId w:val="2"/>
  </w:num>
  <w:num w:numId="49">
    <w:abstractNumId w:val="17"/>
  </w:num>
  <w:num w:numId="50">
    <w:abstractNumId w:val="39"/>
  </w:num>
  <w:num w:numId="51">
    <w:abstractNumId w:val="47"/>
  </w:num>
  <w:numIdMacAtCleanup w:val="4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attachedTemplate r:id="rId1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665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5096"/>
    <w:rsid w:val="000005B9"/>
    <w:rsid w:val="00000958"/>
    <w:rsid w:val="0000140C"/>
    <w:rsid w:val="00001755"/>
    <w:rsid w:val="00002AE1"/>
    <w:rsid w:val="00002B19"/>
    <w:rsid w:val="0000431E"/>
    <w:rsid w:val="0000508F"/>
    <w:rsid w:val="0000538B"/>
    <w:rsid w:val="000053CB"/>
    <w:rsid w:val="00005988"/>
    <w:rsid w:val="00005B6C"/>
    <w:rsid w:val="00006A39"/>
    <w:rsid w:val="0000711E"/>
    <w:rsid w:val="000078D3"/>
    <w:rsid w:val="00010C82"/>
    <w:rsid w:val="00011D37"/>
    <w:rsid w:val="000129D9"/>
    <w:rsid w:val="00013CA9"/>
    <w:rsid w:val="00013EA3"/>
    <w:rsid w:val="00015958"/>
    <w:rsid w:val="00017367"/>
    <w:rsid w:val="0002087E"/>
    <w:rsid w:val="00021C2D"/>
    <w:rsid w:val="000220A8"/>
    <w:rsid w:val="000226DB"/>
    <w:rsid w:val="00022B49"/>
    <w:rsid w:val="00023320"/>
    <w:rsid w:val="00023883"/>
    <w:rsid w:val="00025289"/>
    <w:rsid w:val="00025D1B"/>
    <w:rsid w:val="00025DE7"/>
    <w:rsid w:val="00026C36"/>
    <w:rsid w:val="0002709B"/>
    <w:rsid w:val="000301E6"/>
    <w:rsid w:val="000324D8"/>
    <w:rsid w:val="0003259D"/>
    <w:rsid w:val="00032901"/>
    <w:rsid w:val="00033088"/>
    <w:rsid w:val="0003543C"/>
    <w:rsid w:val="000359E3"/>
    <w:rsid w:val="00037FAB"/>
    <w:rsid w:val="00040028"/>
    <w:rsid w:val="000406F9"/>
    <w:rsid w:val="00040EE6"/>
    <w:rsid w:val="00041A6B"/>
    <w:rsid w:val="00042639"/>
    <w:rsid w:val="000433A3"/>
    <w:rsid w:val="00044D92"/>
    <w:rsid w:val="00045EA5"/>
    <w:rsid w:val="00050DBE"/>
    <w:rsid w:val="00051A35"/>
    <w:rsid w:val="0005205E"/>
    <w:rsid w:val="00052726"/>
    <w:rsid w:val="00052EE6"/>
    <w:rsid w:val="00053E14"/>
    <w:rsid w:val="000542DB"/>
    <w:rsid w:val="00054804"/>
    <w:rsid w:val="00057490"/>
    <w:rsid w:val="0006009D"/>
    <w:rsid w:val="000603DE"/>
    <w:rsid w:val="00063A20"/>
    <w:rsid w:val="00064420"/>
    <w:rsid w:val="000656A2"/>
    <w:rsid w:val="00066198"/>
    <w:rsid w:val="00066AB8"/>
    <w:rsid w:val="000720F3"/>
    <w:rsid w:val="000729C2"/>
    <w:rsid w:val="00072B8B"/>
    <w:rsid w:val="0007358D"/>
    <w:rsid w:val="00075911"/>
    <w:rsid w:val="0007742B"/>
    <w:rsid w:val="00080565"/>
    <w:rsid w:val="00080615"/>
    <w:rsid w:val="00082A6E"/>
    <w:rsid w:val="000831D8"/>
    <w:rsid w:val="0008431A"/>
    <w:rsid w:val="00084531"/>
    <w:rsid w:val="00084D05"/>
    <w:rsid w:val="00085998"/>
    <w:rsid w:val="00085A45"/>
    <w:rsid w:val="000865DB"/>
    <w:rsid w:val="00091213"/>
    <w:rsid w:val="00091AF9"/>
    <w:rsid w:val="000929DD"/>
    <w:rsid w:val="00092AA3"/>
    <w:rsid w:val="000942A6"/>
    <w:rsid w:val="0009441C"/>
    <w:rsid w:val="00094F72"/>
    <w:rsid w:val="00095D2C"/>
    <w:rsid w:val="00095E9A"/>
    <w:rsid w:val="00096F36"/>
    <w:rsid w:val="000A03B3"/>
    <w:rsid w:val="000A07E8"/>
    <w:rsid w:val="000A08A5"/>
    <w:rsid w:val="000A0CA1"/>
    <w:rsid w:val="000A1327"/>
    <w:rsid w:val="000A1706"/>
    <w:rsid w:val="000A2587"/>
    <w:rsid w:val="000A329A"/>
    <w:rsid w:val="000A3E46"/>
    <w:rsid w:val="000A4045"/>
    <w:rsid w:val="000A40C1"/>
    <w:rsid w:val="000A4ACA"/>
    <w:rsid w:val="000A4DA9"/>
    <w:rsid w:val="000A4FB1"/>
    <w:rsid w:val="000A68EA"/>
    <w:rsid w:val="000A6BDB"/>
    <w:rsid w:val="000A786A"/>
    <w:rsid w:val="000B0922"/>
    <w:rsid w:val="000B0E8B"/>
    <w:rsid w:val="000B1706"/>
    <w:rsid w:val="000B1FB9"/>
    <w:rsid w:val="000B2454"/>
    <w:rsid w:val="000B2541"/>
    <w:rsid w:val="000B278A"/>
    <w:rsid w:val="000B2CF7"/>
    <w:rsid w:val="000B2F5B"/>
    <w:rsid w:val="000B54AD"/>
    <w:rsid w:val="000B54AF"/>
    <w:rsid w:val="000B606A"/>
    <w:rsid w:val="000B654F"/>
    <w:rsid w:val="000B7013"/>
    <w:rsid w:val="000B7C40"/>
    <w:rsid w:val="000C0615"/>
    <w:rsid w:val="000C1D25"/>
    <w:rsid w:val="000C2E91"/>
    <w:rsid w:val="000C4801"/>
    <w:rsid w:val="000C4FC9"/>
    <w:rsid w:val="000C5969"/>
    <w:rsid w:val="000C6595"/>
    <w:rsid w:val="000C6EA1"/>
    <w:rsid w:val="000D0F82"/>
    <w:rsid w:val="000D144D"/>
    <w:rsid w:val="000D3270"/>
    <w:rsid w:val="000D33D4"/>
    <w:rsid w:val="000D45ED"/>
    <w:rsid w:val="000D4C84"/>
    <w:rsid w:val="000D5857"/>
    <w:rsid w:val="000D66BD"/>
    <w:rsid w:val="000D6C13"/>
    <w:rsid w:val="000D6DA2"/>
    <w:rsid w:val="000E0381"/>
    <w:rsid w:val="000E26C3"/>
    <w:rsid w:val="000E3679"/>
    <w:rsid w:val="000E383B"/>
    <w:rsid w:val="000E4181"/>
    <w:rsid w:val="000E572C"/>
    <w:rsid w:val="000E5825"/>
    <w:rsid w:val="000E5839"/>
    <w:rsid w:val="000E5C51"/>
    <w:rsid w:val="000E66F0"/>
    <w:rsid w:val="000F2A11"/>
    <w:rsid w:val="000F2CC1"/>
    <w:rsid w:val="000F4026"/>
    <w:rsid w:val="000F43CB"/>
    <w:rsid w:val="000F4402"/>
    <w:rsid w:val="000F7411"/>
    <w:rsid w:val="00100D57"/>
    <w:rsid w:val="00101228"/>
    <w:rsid w:val="001014D7"/>
    <w:rsid w:val="001035AE"/>
    <w:rsid w:val="00107FFE"/>
    <w:rsid w:val="00110400"/>
    <w:rsid w:val="00110BD8"/>
    <w:rsid w:val="00111C1F"/>
    <w:rsid w:val="00113CE8"/>
    <w:rsid w:val="00115780"/>
    <w:rsid w:val="00117758"/>
    <w:rsid w:val="00123008"/>
    <w:rsid w:val="00123D28"/>
    <w:rsid w:val="00124200"/>
    <w:rsid w:val="0012558A"/>
    <w:rsid w:val="00125835"/>
    <w:rsid w:val="00125CF3"/>
    <w:rsid w:val="0013068C"/>
    <w:rsid w:val="00130E3E"/>
    <w:rsid w:val="00131731"/>
    <w:rsid w:val="00132578"/>
    <w:rsid w:val="001329B3"/>
    <w:rsid w:val="00133910"/>
    <w:rsid w:val="001342EA"/>
    <w:rsid w:val="001411B4"/>
    <w:rsid w:val="00142188"/>
    <w:rsid w:val="001428C0"/>
    <w:rsid w:val="00142918"/>
    <w:rsid w:val="00143FD0"/>
    <w:rsid w:val="001440B9"/>
    <w:rsid w:val="00145C76"/>
    <w:rsid w:val="00146EBC"/>
    <w:rsid w:val="0014790D"/>
    <w:rsid w:val="00151519"/>
    <w:rsid w:val="00151893"/>
    <w:rsid w:val="00152281"/>
    <w:rsid w:val="0015339E"/>
    <w:rsid w:val="00153528"/>
    <w:rsid w:val="001565E5"/>
    <w:rsid w:val="00156918"/>
    <w:rsid w:val="001571B4"/>
    <w:rsid w:val="00157836"/>
    <w:rsid w:val="00160249"/>
    <w:rsid w:val="0016050A"/>
    <w:rsid w:val="00163629"/>
    <w:rsid w:val="00164ECA"/>
    <w:rsid w:val="001670A8"/>
    <w:rsid w:val="001673BC"/>
    <w:rsid w:val="00170C23"/>
    <w:rsid w:val="00171EFD"/>
    <w:rsid w:val="00171FB3"/>
    <w:rsid w:val="00172616"/>
    <w:rsid w:val="0017311C"/>
    <w:rsid w:val="00173166"/>
    <w:rsid w:val="001762E7"/>
    <w:rsid w:val="00176AD5"/>
    <w:rsid w:val="001778FC"/>
    <w:rsid w:val="00177D9D"/>
    <w:rsid w:val="00180954"/>
    <w:rsid w:val="0018434D"/>
    <w:rsid w:val="001872EF"/>
    <w:rsid w:val="00190014"/>
    <w:rsid w:val="00191633"/>
    <w:rsid w:val="00191846"/>
    <w:rsid w:val="00192DC4"/>
    <w:rsid w:val="001930A5"/>
    <w:rsid w:val="001949AF"/>
    <w:rsid w:val="00196071"/>
    <w:rsid w:val="001967A1"/>
    <w:rsid w:val="00196AAC"/>
    <w:rsid w:val="00197D7A"/>
    <w:rsid w:val="001A0844"/>
    <w:rsid w:val="001A2AF7"/>
    <w:rsid w:val="001A3A4C"/>
    <w:rsid w:val="001A3D08"/>
    <w:rsid w:val="001A601E"/>
    <w:rsid w:val="001A6ED9"/>
    <w:rsid w:val="001B0C16"/>
    <w:rsid w:val="001B2DE9"/>
    <w:rsid w:val="001B2FB4"/>
    <w:rsid w:val="001B5F63"/>
    <w:rsid w:val="001B7C5F"/>
    <w:rsid w:val="001C0131"/>
    <w:rsid w:val="001C0FCA"/>
    <w:rsid w:val="001C1D5A"/>
    <w:rsid w:val="001C2A75"/>
    <w:rsid w:val="001C6105"/>
    <w:rsid w:val="001C6265"/>
    <w:rsid w:val="001C6370"/>
    <w:rsid w:val="001C6C78"/>
    <w:rsid w:val="001D16D9"/>
    <w:rsid w:val="001D1B1B"/>
    <w:rsid w:val="001D1DF4"/>
    <w:rsid w:val="001D3C04"/>
    <w:rsid w:val="001D4B1D"/>
    <w:rsid w:val="001D6217"/>
    <w:rsid w:val="001D70A4"/>
    <w:rsid w:val="001D7DF2"/>
    <w:rsid w:val="001E029F"/>
    <w:rsid w:val="001E0D4A"/>
    <w:rsid w:val="001E0D83"/>
    <w:rsid w:val="001E0F36"/>
    <w:rsid w:val="001E1BA6"/>
    <w:rsid w:val="001E36B3"/>
    <w:rsid w:val="001E39FB"/>
    <w:rsid w:val="001E3A4F"/>
    <w:rsid w:val="001E41CF"/>
    <w:rsid w:val="001E6321"/>
    <w:rsid w:val="001E779B"/>
    <w:rsid w:val="001E7C7E"/>
    <w:rsid w:val="001F0726"/>
    <w:rsid w:val="001F0EE4"/>
    <w:rsid w:val="001F2E0B"/>
    <w:rsid w:val="001F2FC9"/>
    <w:rsid w:val="001F3F6F"/>
    <w:rsid w:val="001F6359"/>
    <w:rsid w:val="0020076D"/>
    <w:rsid w:val="00200CC0"/>
    <w:rsid w:val="00202F75"/>
    <w:rsid w:val="002041AD"/>
    <w:rsid w:val="002043D9"/>
    <w:rsid w:val="002043E4"/>
    <w:rsid w:val="002054B1"/>
    <w:rsid w:val="00206E6F"/>
    <w:rsid w:val="00211F3F"/>
    <w:rsid w:val="00213A1C"/>
    <w:rsid w:val="002153E5"/>
    <w:rsid w:val="00216499"/>
    <w:rsid w:val="00216E3A"/>
    <w:rsid w:val="00222FF4"/>
    <w:rsid w:val="0022331B"/>
    <w:rsid w:val="002236D6"/>
    <w:rsid w:val="00223CEC"/>
    <w:rsid w:val="00224DD5"/>
    <w:rsid w:val="00226908"/>
    <w:rsid w:val="0022708E"/>
    <w:rsid w:val="002273DC"/>
    <w:rsid w:val="00227747"/>
    <w:rsid w:val="0022793B"/>
    <w:rsid w:val="00230F97"/>
    <w:rsid w:val="00233A70"/>
    <w:rsid w:val="00234B9C"/>
    <w:rsid w:val="00234BB7"/>
    <w:rsid w:val="002351B5"/>
    <w:rsid w:val="00235D7E"/>
    <w:rsid w:val="00236514"/>
    <w:rsid w:val="002367BA"/>
    <w:rsid w:val="00240768"/>
    <w:rsid w:val="00241A48"/>
    <w:rsid w:val="00241A92"/>
    <w:rsid w:val="00242F71"/>
    <w:rsid w:val="00245A44"/>
    <w:rsid w:val="00246188"/>
    <w:rsid w:val="00246259"/>
    <w:rsid w:val="00250841"/>
    <w:rsid w:val="00250F9D"/>
    <w:rsid w:val="002537B4"/>
    <w:rsid w:val="0025449B"/>
    <w:rsid w:val="0025530E"/>
    <w:rsid w:val="00255AE6"/>
    <w:rsid w:val="00256A8C"/>
    <w:rsid w:val="002570EA"/>
    <w:rsid w:val="00257F47"/>
    <w:rsid w:val="00260610"/>
    <w:rsid w:val="00261110"/>
    <w:rsid w:val="002611B9"/>
    <w:rsid w:val="002629AC"/>
    <w:rsid w:val="0026373D"/>
    <w:rsid w:val="00263B16"/>
    <w:rsid w:val="0026438E"/>
    <w:rsid w:val="00264C8C"/>
    <w:rsid w:val="0026555F"/>
    <w:rsid w:val="00270A2B"/>
    <w:rsid w:val="00271835"/>
    <w:rsid w:val="00275E37"/>
    <w:rsid w:val="002765C6"/>
    <w:rsid w:val="0027772B"/>
    <w:rsid w:val="00277E38"/>
    <w:rsid w:val="00282469"/>
    <w:rsid w:val="00282BB1"/>
    <w:rsid w:val="00284CBC"/>
    <w:rsid w:val="002850E0"/>
    <w:rsid w:val="00285C9E"/>
    <w:rsid w:val="0028644E"/>
    <w:rsid w:val="00287444"/>
    <w:rsid w:val="00287C9E"/>
    <w:rsid w:val="00287F88"/>
    <w:rsid w:val="00290300"/>
    <w:rsid w:val="0029061C"/>
    <w:rsid w:val="00293E59"/>
    <w:rsid w:val="00294BDB"/>
    <w:rsid w:val="002954EB"/>
    <w:rsid w:val="00297BC0"/>
    <w:rsid w:val="00297D26"/>
    <w:rsid w:val="002A17B0"/>
    <w:rsid w:val="002A23D3"/>
    <w:rsid w:val="002A31B9"/>
    <w:rsid w:val="002A60F5"/>
    <w:rsid w:val="002A6C2F"/>
    <w:rsid w:val="002A72BA"/>
    <w:rsid w:val="002A7CB0"/>
    <w:rsid w:val="002B0159"/>
    <w:rsid w:val="002B1860"/>
    <w:rsid w:val="002B50E8"/>
    <w:rsid w:val="002B5CB5"/>
    <w:rsid w:val="002B6A9B"/>
    <w:rsid w:val="002C2838"/>
    <w:rsid w:val="002C3BB8"/>
    <w:rsid w:val="002C4323"/>
    <w:rsid w:val="002C4715"/>
    <w:rsid w:val="002C4E6E"/>
    <w:rsid w:val="002C7910"/>
    <w:rsid w:val="002C7965"/>
    <w:rsid w:val="002C7966"/>
    <w:rsid w:val="002D0660"/>
    <w:rsid w:val="002D14F8"/>
    <w:rsid w:val="002D1559"/>
    <w:rsid w:val="002D218F"/>
    <w:rsid w:val="002D26BD"/>
    <w:rsid w:val="002D35D7"/>
    <w:rsid w:val="002D585D"/>
    <w:rsid w:val="002D5F42"/>
    <w:rsid w:val="002D5FE9"/>
    <w:rsid w:val="002D6998"/>
    <w:rsid w:val="002E04CD"/>
    <w:rsid w:val="002E156E"/>
    <w:rsid w:val="002E2A23"/>
    <w:rsid w:val="002E2C96"/>
    <w:rsid w:val="002E5592"/>
    <w:rsid w:val="002E55D8"/>
    <w:rsid w:val="002E68C6"/>
    <w:rsid w:val="002F01E3"/>
    <w:rsid w:val="002F0B29"/>
    <w:rsid w:val="002F11A5"/>
    <w:rsid w:val="002F184A"/>
    <w:rsid w:val="002F190A"/>
    <w:rsid w:val="002F1B0F"/>
    <w:rsid w:val="002F44F6"/>
    <w:rsid w:val="002F5DD3"/>
    <w:rsid w:val="002F60FA"/>
    <w:rsid w:val="002F6A5B"/>
    <w:rsid w:val="00300712"/>
    <w:rsid w:val="00300F30"/>
    <w:rsid w:val="0030186F"/>
    <w:rsid w:val="0030297D"/>
    <w:rsid w:val="00302A09"/>
    <w:rsid w:val="0030362D"/>
    <w:rsid w:val="00303797"/>
    <w:rsid w:val="003048EE"/>
    <w:rsid w:val="00305115"/>
    <w:rsid w:val="00305436"/>
    <w:rsid w:val="0030606B"/>
    <w:rsid w:val="0031067F"/>
    <w:rsid w:val="00310C9F"/>
    <w:rsid w:val="00311885"/>
    <w:rsid w:val="003146D9"/>
    <w:rsid w:val="00315381"/>
    <w:rsid w:val="003160A1"/>
    <w:rsid w:val="00316A37"/>
    <w:rsid w:val="00317099"/>
    <w:rsid w:val="003204F6"/>
    <w:rsid w:val="00320A8D"/>
    <w:rsid w:val="00320C01"/>
    <w:rsid w:val="00321B4A"/>
    <w:rsid w:val="0032351D"/>
    <w:rsid w:val="003235BE"/>
    <w:rsid w:val="00324562"/>
    <w:rsid w:val="0032463D"/>
    <w:rsid w:val="003258A3"/>
    <w:rsid w:val="00326884"/>
    <w:rsid w:val="003271C2"/>
    <w:rsid w:val="003311DC"/>
    <w:rsid w:val="0033155B"/>
    <w:rsid w:val="0033423D"/>
    <w:rsid w:val="003349B5"/>
    <w:rsid w:val="00335BA2"/>
    <w:rsid w:val="003363F0"/>
    <w:rsid w:val="003368E1"/>
    <w:rsid w:val="00336D71"/>
    <w:rsid w:val="00337500"/>
    <w:rsid w:val="003404F8"/>
    <w:rsid w:val="003405EA"/>
    <w:rsid w:val="0034269E"/>
    <w:rsid w:val="003447FD"/>
    <w:rsid w:val="00344CEE"/>
    <w:rsid w:val="00345927"/>
    <w:rsid w:val="00345ED0"/>
    <w:rsid w:val="00346686"/>
    <w:rsid w:val="0034686C"/>
    <w:rsid w:val="003476D4"/>
    <w:rsid w:val="00350537"/>
    <w:rsid w:val="003513A7"/>
    <w:rsid w:val="00355293"/>
    <w:rsid w:val="00355EC2"/>
    <w:rsid w:val="0035706B"/>
    <w:rsid w:val="00357300"/>
    <w:rsid w:val="00360C92"/>
    <w:rsid w:val="00360F71"/>
    <w:rsid w:val="00361503"/>
    <w:rsid w:val="0036251F"/>
    <w:rsid w:val="00362A4F"/>
    <w:rsid w:val="003644E5"/>
    <w:rsid w:val="00364636"/>
    <w:rsid w:val="003659D7"/>
    <w:rsid w:val="003710DF"/>
    <w:rsid w:val="00371F4C"/>
    <w:rsid w:val="003726B3"/>
    <w:rsid w:val="003730F2"/>
    <w:rsid w:val="0037353E"/>
    <w:rsid w:val="0037417F"/>
    <w:rsid w:val="00375B5D"/>
    <w:rsid w:val="003767BA"/>
    <w:rsid w:val="003826DE"/>
    <w:rsid w:val="00383A11"/>
    <w:rsid w:val="003904B7"/>
    <w:rsid w:val="00390612"/>
    <w:rsid w:val="003911F0"/>
    <w:rsid w:val="003919B6"/>
    <w:rsid w:val="003932B0"/>
    <w:rsid w:val="00394617"/>
    <w:rsid w:val="00395B01"/>
    <w:rsid w:val="00395DF4"/>
    <w:rsid w:val="00395EA2"/>
    <w:rsid w:val="00397F31"/>
    <w:rsid w:val="003A27D7"/>
    <w:rsid w:val="003A2893"/>
    <w:rsid w:val="003A2DF2"/>
    <w:rsid w:val="003A528A"/>
    <w:rsid w:val="003B0232"/>
    <w:rsid w:val="003B2341"/>
    <w:rsid w:val="003B2C20"/>
    <w:rsid w:val="003B3BBF"/>
    <w:rsid w:val="003B6F3F"/>
    <w:rsid w:val="003B7329"/>
    <w:rsid w:val="003C025A"/>
    <w:rsid w:val="003C1447"/>
    <w:rsid w:val="003C2C1C"/>
    <w:rsid w:val="003C6351"/>
    <w:rsid w:val="003C77B9"/>
    <w:rsid w:val="003D11A9"/>
    <w:rsid w:val="003D1595"/>
    <w:rsid w:val="003D221A"/>
    <w:rsid w:val="003D31D9"/>
    <w:rsid w:val="003D3C5C"/>
    <w:rsid w:val="003D42D0"/>
    <w:rsid w:val="003D5A06"/>
    <w:rsid w:val="003D7EDB"/>
    <w:rsid w:val="003E0A88"/>
    <w:rsid w:val="003E0AED"/>
    <w:rsid w:val="003E1F52"/>
    <w:rsid w:val="003E4D44"/>
    <w:rsid w:val="003E5C93"/>
    <w:rsid w:val="003E6AB9"/>
    <w:rsid w:val="003E6CD0"/>
    <w:rsid w:val="003E7A4D"/>
    <w:rsid w:val="003F19A8"/>
    <w:rsid w:val="003F2378"/>
    <w:rsid w:val="003F26EC"/>
    <w:rsid w:val="003F4558"/>
    <w:rsid w:val="003F5DDC"/>
    <w:rsid w:val="003F7672"/>
    <w:rsid w:val="00400D81"/>
    <w:rsid w:val="0040324A"/>
    <w:rsid w:val="00404ECF"/>
    <w:rsid w:val="0040507B"/>
    <w:rsid w:val="00405591"/>
    <w:rsid w:val="004060AF"/>
    <w:rsid w:val="004060F7"/>
    <w:rsid w:val="0040649C"/>
    <w:rsid w:val="0041104F"/>
    <w:rsid w:val="00411CA2"/>
    <w:rsid w:val="00412060"/>
    <w:rsid w:val="00412D7D"/>
    <w:rsid w:val="004147F9"/>
    <w:rsid w:val="004173EB"/>
    <w:rsid w:val="00417A69"/>
    <w:rsid w:val="00422556"/>
    <w:rsid w:val="00422762"/>
    <w:rsid w:val="00423F78"/>
    <w:rsid w:val="0042548C"/>
    <w:rsid w:val="004260AE"/>
    <w:rsid w:val="00426FDD"/>
    <w:rsid w:val="00427984"/>
    <w:rsid w:val="00430812"/>
    <w:rsid w:val="00430BD2"/>
    <w:rsid w:val="0043192D"/>
    <w:rsid w:val="00434C2F"/>
    <w:rsid w:val="004365F7"/>
    <w:rsid w:val="00437EC8"/>
    <w:rsid w:val="0044180B"/>
    <w:rsid w:val="004468DC"/>
    <w:rsid w:val="00446D3C"/>
    <w:rsid w:val="00451709"/>
    <w:rsid w:val="004533BE"/>
    <w:rsid w:val="0045340E"/>
    <w:rsid w:val="00453A5E"/>
    <w:rsid w:val="004556FD"/>
    <w:rsid w:val="00456AAA"/>
    <w:rsid w:val="00460C34"/>
    <w:rsid w:val="00461E05"/>
    <w:rsid w:val="0046214A"/>
    <w:rsid w:val="004629A7"/>
    <w:rsid w:val="00464763"/>
    <w:rsid w:val="00464AD3"/>
    <w:rsid w:val="00465476"/>
    <w:rsid w:val="004658BB"/>
    <w:rsid w:val="00465B30"/>
    <w:rsid w:val="004661B6"/>
    <w:rsid w:val="00467BDA"/>
    <w:rsid w:val="004702FC"/>
    <w:rsid w:val="00471471"/>
    <w:rsid w:val="00472D4A"/>
    <w:rsid w:val="0047394D"/>
    <w:rsid w:val="004743EF"/>
    <w:rsid w:val="00474419"/>
    <w:rsid w:val="00474AD6"/>
    <w:rsid w:val="00474DA9"/>
    <w:rsid w:val="00474DDB"/>
    <w:rsid w:val="00475709"/>
    <w:rsid w:val="0047576E"/>
    <w:rsid w:val="00475828"/>
    <w:rsid w:val="004759DB"/>
    <w:rsid w:val="00476335"/>
    <w:rsid w:val="00476A9B"/>
    <w:rsid w:val="00476FF4"/>
    <w:rsid w:val="0047717B"/>
    <w:rsid w:val="004777D8"/>
    <w:rsid w:val="00477912"/>
    <w:rsid w:val="0047799C"/>
    <w:rsid w:val="004802B2"/>
    <w:rsid w:val="00480473"/>
    <w:rsid w:val="0048056F"/>
    <w:rsid w:val="00481E3A"/>
    <w:rsid w:val="00481F27"/>
    <w:rsid w:val="00484BB2"/>
    <w:rsid w:val="00485F1F"/>
    <w:rsid w:val="00486394"/>
    <w:rsid w:val="004865A9"/>
    <w:rsid w:val="00486C82"/>
    <w:rsid w:val="00486F19"/>
    <w:rsid w:val="00491708"/>
    <w:rsid w:val="00492341"/>
    <w:rsid w:val="004926C0"/>
    <w:rsid w:val="00492CB0"/>
    <w:rsid w:val="00493158"/>
    <w:rsid w:val="0049549C"/>
    <w:rsid w:val="004961C1"/>
    <w:rsid w:val="004A09FE"/>
    <w:rsid w:val="004A0A9C"/>
    <w:rsid w:val="004A2708"/>
    <w:rsid w:val="004A276F"/>
    <w:rsid w:val="004A2D18"/>
    <w:rsid w:val="004A3386"/>
    <w:rsid w:val="004A3A37"/>
    <w:rsid w:val="004A3C7E"/>
    <w:rsid w:val="004A40CF"/>
    <w:rsid w:val="004A4680"/>
    <w:rsid w:val="004B02AB"/>
    <w:rsid w:val="004B02F9"/>
    <w:rsid w:val="004B1C6F"/>
    <w:rsid w:val="004B3C9E"/>
    <w:rsid w:val="004B5A3F"/>
    <w:rsid w:val="004B6DC4"/>
    <w:rsid w:val="004B7973"/>
    <w:rsid w:val="004C0100"/>
    <w:rsid w:val="004C0BB6"/>
    <w:rsid w:val="004C21F2"/>
    <w:rsid w:val="004C4267"/>
    <w:rsid w:val="004C570E"/>
    <w:rsid w:val="004C631B"/>
    <w:rsid w:val="004D039E"/>
    <w:rsid w:val="004D20A1"/>
    <w:rsid w:val="004D27C6"/>
    <w:rsid w:val="004D3B92"/>
    <w:rsid w:val="004D4377"/>
    <w:rsid w:val="004D4B75"/>
    <w:rsid w:val="004D531C"/>
    <w:rsid w:val="004D6135"/>
    <w:rsid w:val="004D6B37"/>
    <w:rsid w:val="004E2740"/>
    <w:rsid w:val="004E5A23"/>
    <w:rsid w:val="004E65C3"/>
    <w:rsid w:val="004F05ED"/>
    <w:rsid w:val="004F08DD"/>
    <w:rsid w:val="004F1D07"/>
    <w:rsid w:val="004F5844"/>
    <w:rsid w:val="004F5930"/>
    <w:rsid w:val="004F7213"/>
    <w:rsid w:val="00501007"/>
    <w:rsid w:val="00501A8D"/>
    <w:rsid w:val="005023DB"/>
    <w:rsid w:val="00504C9B"/>
    <w:rsid w:val="0051017B"/>
    <w:rsid w:val="00513E9B"/>
    <w:rsid w:val="005147CC"/>
    <w:rsid w:val="005158E0"/>
    <w:rsid w:val="00516483"/>
    <w:rsid w:val="005164F6"/>
    <w:rsid w:val="005179D8"/>
    <w:rsid w:val="00517F36"/>
    <w:rsid w:val="005203BD"/>
    <w:rsid w:val="0052043F"/>
    <w:rsid w:val="00520A8B"/>
    <w:rsid w:val="00520EEC"/>
    <w:rsid w:val="00521701"/>
    <w:rsid w:val="0052187B"/>
    <w:rsid w:val="0052247E"/>
    <w:rsid w:val="00522ABF"/>
    <w:rsid w:val="005231F7"/>
    <w:rsid w:val="0052587C"/>
    <w:rsid w:val="00525E4D"/>
    <w:rsid w:val="00526247"/>
    <w:rsid w:val="005319F6"/>
    <w:rsid w:val="00531B3E"/>
    <w:rsid w:val="00532A5B"/>
    <w:rsid w:val="00532FEC"/>
    <w:rsid w:val="00533717"/>
    <w:rsid w:val="00533866"/>
    <w:rsid w:val="005342BF"/>
    <w:rsid w:val="00535ECA"/>
    <w:rsid w:val="0054015D"/>
    <w:rsid w:val="00541F49"/>
    <w:rsid w:val="005446F2"/>
    <w:rsid w:val="00545F3B"/>
    <w:rsid w:val="0054678F"/>
    <w:rsid w:val="005468F2"/>
    <w:rsid w:val="00547B1C"/>
    <w:rsid w:val="00547C42"/>
    <w:rsid w:val="00547D37"/>
    <w:rsid w:val="005508BD"/>
    <w:rsid w:val="00551BC3"/>
    <w:rsid w:val="00552AA7"/>
    <w:rsid w:val="00553813"/>
    <w:rsid w:val="00554ED0"/>
    <w:rsid w:val="00554F88"/>
    <w:rsid w:val="00555C58"/>
    <w:rsid w:val="005609DF"/>
    <w:rsid w:val="00561620"/>
    <w:rsid w:val="0056183C"/>
    <w:rsid w:val="0056189A"/>
    <w:rsid w:val="005627CE"/>
    <w:rsid w:val="0056337F"/>
    <w:rsid w:val="00564A9C"/>
    <w:rsid w:val="00565E6F"/>
    <w:rsid w:val="0056754D"/>
    <w:rsid w:val="00567883"/>
    <w:rsid w:val="00570094"/>
    <w:rsid w:val="005703D1"/>
    <w:rsid w:val="005718A9"/>
    <w:rsid w:val="00571B30"/>
    <w:rsid w:val="005729B3"/>
    <w:rsid w:val="00573964"/>
    <w:rsid w:val="00576303"/>
    <w:rsid w:val="00576555"/>
    <w:rsid w:val="00577350"/>
    <w:rsid w:val="0058207C"/>
    <w:rsid w:val="00583005"/>
    <w:rsid w:val="0058471A"/>
    <w:rsid w:val="00585BB4"/>
    <w:rsid w:val="00586E1F"/>
    <w:rsid w:val="005911D7"/>
    <w:rsid w:val="00593F28"/>
    <w:rsid w:val="005943B6"/>
    <w:rsid w:val="005946C1"/>
    <w:rsid w:val="00595A00"/>
    <w:rsid w:val="005968B4"/>
    <w:rsid w:val="00596CC5"/>
    <w:rsid w:val="005A0859"/>
    <w:rsid w:val="005A1272"/>
    <w:rsid w:val="005A233C"/>
    <w:rsid w:val="005A2E8C"/>
    <w:rsid w:val="005A36D7"/>
    <w:rsid w:val="005A43E4"/>
    <w:rsid w:val="005A485D"/>
    <w:rsid w:val="005A6630"/>
    <w:rsid w:val="005A7683"/>
    <w:rsid w:val="005A7C4C"/>
    <w:rsid w:val="005A7E14"/>
    <w:rsid w:val="005B03FF"/>
    <w:rsid w:val="005B05BF"/>
    <w:rsid w:val="005B2071"/>
    <w:rsid w:val="005B3046"/>
    <w:rsid w:val="005B4E59"/>
    <w:rsid w:val="005B7ADC"/>
    <w:rsid w:val="005C0A75"/>
    <w:rsid w:val="005C54EE"/>
    <w:rsid w:val="005C6056"/>
    <w:rsid w:val="005C647F"/>
    <w:rsid w:val="005C6B57"/>
    <w:rsid w:val="005D0BA3"/>
    <w:rsid w:val="005D0C44"/>
    <w:rsid w:val="005D0E1F"/>
    <w:rsid w:val="005D0F8D"/>
    <w:rsid w:val="005D0FC9"/>
    <w:rsid w:val="005D11B4"/>
    <w:rsid w:val="005D124D"/>
    <w:rsid w:val="005D1C32"/>
    <w:rsid w:val="005D38BD"/>
    <w:rsid w:val="005D4071"/>
    <w:rsid w:val="005D6D58"/>
    <w:rsid w:val="005E06EB"/>
    <w:rsid w:val="005E198D"/>
    <w:rsid w:val="005E267F"/>
    <w:rsid w:val="005E2838"/>
    <w:rsid w:val="005E3DEA"/>
    <w:rsid w:val="005E3EC0"/>
    <w:rsid w:val="005E3F11"/>
    <w:rsid w:val="005E7E2B"/>
    <w:rsid w:val="005F0584"/>
    <w:rsid w:val="005F2193"/>
    <w:rsid w:val="005F2926"/>
    <w:rsid w:val="005F29BA"/>
    <w:rsid w:val="005F2D2C"/>
    <w:rsid w:val="005F4077"/>
    <w:rsid w:val="005F4575"/>
    <w:rsid w:val="005F502F"/>
    <w:rsid w:val="005F5FA9"/>
    <w:rsid w:val="005F64B7"/>
    <w:rsid w:val="005F674F"/>
    <w:rsid w:val="005F7460"/>
    <w:rsid w:val="005F77D7"/>
    <w:rsid w:val="006010DD"/>
    <w:rsid w:val="00601AAC"/>
    <w:rsid w:val="00602337"/>
    <w:rsid w:val="00602928"/>
    <w:rsid w:val="00602986"/>
    <w:rsid w:val="00603C5F"/>
    <w:rsid w:val="0060433C"/>
    <w:rsid w:val="00604E7C"/>
    <w:rsid w:val="0060515C"/>
    <w:rsid w:val="0060591C"/>
    <w:rsid w:val="00605D60"/>
    <w:rsid w:val="00607A11"/>
    <w:rsid w:val="00607B9A"/>
    <w:rsid w:val="006113D5"/>
    <w:rsid w:val="0061195C"/>
    <w:rsid w:val="00612BB3"/>
    <w:rsid w:val="00612CF5"/>
    <w:rsid w:val="00613CCC"/>
    <w:rsid w:val="0061514D"/>
    <w:rsid w:val="0061615C"/>
    <w:rsid w:val="0062057C"/>
    <w:rsid w:val="00621DA3"/>
    <w:rsid w:val="00623072"/>
    <w:rsid w:val="006234AF"/>
    <w:rsid w:val="00624003"/>
    <w:rsid w:val="00624A1C"/>
    <w:rsid w:val="00624D2C"/>
    <w:rsid w:val="00631667"/>
    <w:rsid w:val="006319E8"/>
    <w:rsid w:val="00631C87"/>
    <w:rsid w:val="00631FA2"/>
    <w:rsid w:val="00632273"/>
    <w:rsid w:val="00632E67"/>
    <w:rsid w:val="00632F43"/>
    <w:rsid w:val="006337FC"/>
    <w:rsid w:val="00634782"/>
    <w:rsid w:val="00636B2E"/>
    <w:rsid w:val="006371F0"/>
    <w:rsid w:val="00637F42"/>
    <w:rsid w:val="006403AF"/>
    <w:rsid w:val="006409C5"/>
    <w:rsid w:val="0064158D"/>
    <w:rsid w:val="006438B8"/>
    <w:rsid w:val="00645158"/>
    <w:rsid w:val="00645F32"/>
    <w:rsid w:val="00646F52"/>
    <w:rsid w:val="006470AD"/>
    <w:rsid w:val="006475B2"/>
    <w:rsid w:val="006476F5"/>
    <w:rsid w:val="006512BF"/>
    <w:rsid w:val="00652069"/>
    <w:rsid w:val="00652251"/>
    <w:rsid w:val="006543E5"/>
    <w:rsid w:val="006551F1"/>
    <w:rsid w:val="00655602"/>
    <w:rsid w:val="006556B4"/>
    <w:rsid w:val="00655A95"/>
    <w:rsid w:val="00656861"/>
    <w:rsid w:val="00657398"/>
    <w:rsid w:val="0066030F"/>
    <w:rsid w:val="006605A9"/>
    <w:rsid w:val="0066425A"/>
    <w:rsid w:val="006655CB"/>
    <w:rsid w:val="0066775A"/>
    <w:rsid w:val="00670F5C"/>
    <w:rsid w:val="00672AA9"/>
    <w:rsid w:val="0067312B"/>
    <w:rsid w:val="00674189"/>
    <w:rsid w:val="00674C35"/>
    <w:rsid w:val="00676146"/>
    <w:rsid w:val="00676980"/>
    <w:rsid w:val="0067749D"/>
    <w:rsid w:val="006819DC"/>
    <w:rsid w:val="0068285C"/>
    <w:rsid w:val="00682912"/>
    <w:rsid w:val="00682C0B"/>
    <w:rsid w:val="00683277"/>
    <w:rsid w:val="00683666"/>
    <w:rsid w:val="00684562"/>
    <w:rsid w:val="00684908"/>
    <w:rsid w:val="00684B66"/>
    <w:rsid w:val="006853C0"/>
    <w:rsid w:val="00686C44"/>
    <w:rsid w:val="0068726A"/>
    <w:rsid w:val="00687FCB"/>
    <w:rsid w:val="0069048E"/>
    <w:rsid w:val="006908EE"/>
    <w:rsid w:val="0069735F"/>
    <w:rsid w:val="006A0275"/>
    <w:rsid w:val="006A313E"/>
    <w:rsid w:val="006A4CE4"/>
    <w:rsid w:val="006A57B7"/>
    <w:rsid w:val="006A6304"/>
    <w:rsid w:val="006A64AB"/>
    <w:rsid w:val="006A79BF"/>
    <w:rsid w:val="006B0969"/>
    <w:rsid w:val="006B1043"/>
    <w:rsid w:val="006B17F3"/>
    <w:rsid w:val="006B1FE3"/>
    <w:rsid w:val="006B32BC"/>
    <w:rsid w:val="006B5D84"/>
    <w:rsid w:val="006B5F5F"/>
    <w:rsid w:val="006B6343"/>
    <w:rsid w:val="006B7B7B"/>
    <w:rsid w:val="006C0751"/>
    <w:rsid w:val="006C1031"/>
    <w:rsid w:val="006C1830"/>
    <w:rsid w:val="006C207F"/>
    <w:rsid w:val="006C385C"/>
    <w:rsid w:val="006C4249"/>
    <w:rsid w:val="006C447E"/>
    <w:rsid w:val="006C54BF"/>
    <w:rsid w:val="006C706C"/>
    <w:rsid w:val="006C795E"/>
    <w:rsid w:val="006D31B3"/>
    <w:rsid w:val="006D3C8F"/>
    <w:rsid w:val="006D3E52"/>
    <w:rsid w:val="006D427B"/>
    <w:rsid w:val="006D4928"/>
    <w:rsid w:val="006D4C89"/>
    <w:rsid w:val="006D4EC8"/>
    <w:rsid w:val="006D6085"/>
    <w:rsid w:val="006D6142"/>
    <w:rsid w:val="006D615F"/>
    <w:rsid w:val="006D6280"/>
    <w:rsid w:val="006D64A6"/>
    <w:rsid w:val="006D65F0"/>
    <w:rsid w:val="006D6F94"/>
    <w:rsid w:val="006E03DD"/>
    <w:rsid w:val="006E1880"/>
    <w:rsid w:val="006E19FA"/>
    <w:rsid w:val="006E2905"/>
    <w:rsid w:val="006E3485"/>
    <w:rsid w:val="006E36EC"/>
    <w:rsid w:val="006E43E7"/>
    <w:rsid w:val="006E4BE7"/>
    <w:rsid w:val="006E59F2"/>
    <w:rsid w:val="006F1EDF"/>
    <w:rsid w:val="006F26A1"/>
    <w:rsid w:val="006F3704"/>
    <w:rsid w:val="006F378C"/>
    <w:rsid w:val="006F403B"/>
    <w:rsid w:val="006F419F"/>
    <w:rsid w:val="006F6BAC"/>
    <w:rsid w:val="007006BB"/>
    <w:rsid w:val="00700935"/>
    <w:rsid w:val="00701688"/>
    <w:rsid w:val="00701B5D"/>
    <w:rsid w:val="007029CD"/>
    <w:rsid w:val="00705326"/>
    <w:rsid w:val="00706368"/>
    <w:rsid w:val="00706F5A"/>
    <w:rsid w:val="007113F8"/>
    <w:rsid w:val="007136F8"/>
    <w:rsid w:val="00716207"/>
    <w:rsid w:val="007166DA"/>
    <w:rsid w:val="007207A4"/>
    <w:rsid w:val="007229EB"/>
    <w:rsid w:val="00722CE7"/>
    <w:rsid w:val="0072419E"/>
    <w:rsid w:val="00724F1D"/>
    <w:rsid w:val="007251F0"/>
    <w:rsid w:val="00725A20"/>
    <w:rsid w:val="007279EB"/>
    <w:rsid w:val="00730C56"/>
    <w:rsid w:val="007310B8"/>
    <w:rsid w:val="0073174A"/>
    <w:rsid w:val="00734D66"/>
    <w:rsid w:val="00737A4F"/>
    <w:rsid w:val="00737B93"/>
    <w:rsid w:val="007422B3"/>
    <w:rsid w:val="00743655"/>
    <w:rsid w:val="0074434C"/>
    <w:rsid w:val="0074559C"/>
    <w:rsid w:val="00746EBA"/>
    <w:rsid w:val="007472E5"/>
    <w:rsid w:val="0074790E"/>
    <w:rsid w:val="00751DBA"/>
    <w:rsid w:val="00752ED1"/>
    <w:rsid w:val="007537EB"/>
    <w:rsid w:val="00754136"/>
    <w:rsid w:val="00754E82"/>
    <w:rsid w:val="00754FEC"/>
    <w:rsid w:val="0076078E"/>
    <w:rsid w:val="00761413"/>
    <w:rsid w:val="0076157B"/>
    <w:rsid w:val="00761643"/>
    <w:rsid w:val="00763119"/>
    <w:rsid w:val="00763561"/>
    <w:rsid w:val="0076558F"/>
    <w:rsid w:val="007658C8"/>
    <w:rsid w:val="00766AE9"/>
    <w:rsid w:val="00767583"/>
    <w:rsid w:val="00771B6F"/>
    <w:rsid w:val="00773AA4"/>
    <w:rsid w:val="007745F5"/>
    <w:rsid w:val="00775B1B"/>
    <w:rsid w:val="00775B87"/>
    <w:rsid w:val="00776B41"/>
    <w:rsid w:val="00781A6E"/>
    <w:rsid w:val="00782681"/>
    <w:rsid w:val="00783C18"/>
    <w:rsid w:val="007844D9"/>
    <w:rsid w:val="00784E9D"/>
    <w:rsid w:val="00785535"/>
    <w:rsid w:val="00786504"/>
    <w:rsid w:val="00787897"/>
    <w:rsid w:val="00790AE0"/>
    <w:rsid w:val="00791B4B"/>
    <w:rsid w:val="00792A8C"/>
    <w:rsid w:val="00792CB5"/>
    <w:rsid w:val="007935D7"/>
    <w:rsid w:val="00796927"/>
    <w:rsid w:val="00796ADD"/>
    <w:rsid w:val="0079725D"/>
    <w:rsid w:val="007A0522"/>
    <w:rsid w:val="007A13D1"/>
    <w:rsid w:val="007A1BBD"/>
    <w:rsid w:val="007A309C"/>
    <w:rsid w:val="007A338A"/>
    <w:rsid w:val="007A3E1F"/>
    <w:rsid w:val="007A4564"/>
    <w:rsid w:val="007A4D9D"/>
    <w:rsid w:val="007A6004"/>
    <w:rsid w:val="007A64ED"/>
    <w:rsid w:val="007A659B"/>
    <w:rsid w:val="007A7539"/>
    <w:rsid w:val="007B1490"/>
    <w:rsid w:val="007B1526"/>
    <w:rsid w:val="007B1B54"/>
    <w:rsid w:val="007B5791"/>
    <w:rsid w:val="007B6874"/>
    <w:rsid w:val="007B69D1"/>
    <w:rsid w:val="007B6DF4"/>
    <w:rsid w:val="007B7151"/>
    <w:rsid w:val="007C0665"/>
    <w:rsid w:val="007C0877"/>
    <w:rsid w:val="007C0C8D"/>
    <w:rsid w:val="007C358A"/>
    <w:rsid w:val="007C403A"/>
    <w:rsid w:val="007C416D"/>
    <w:rsid w:val="007C5A7C"/>
    <w:rsid w:val="007C6B0C"/>
    <w:rsid w:val="007C6DE1"/>
    <w:rsid w:val="007C7DFE"/>
    <w:rsid w:val="007D0086"/>
    <w:rsid w:val="007D06BC"/>
    <w:rsid w:val="007D4239"/>
    <w:rsid w:val="007D593A"/>
    <w:rsid w:val="007D72C3"/>
    <w:rsid w:val="007D7542"/>
    <w:rsid w:val="007E086E"/>
    <w:rsid w:val="007E09F1"/>
    <w:rsid w:val="007E1D01"/>
    <w:rsid w:val="007E423C"/>
    <w:rsid w:val="007E5451"/>
    <w:rsid w:val="007E6030"/>
    <w:rsid w:val="007E6041"/>
    <w:rsid w:val="007E6118"/>
    <w:rsid w:val="007E681F"/>
    <w:rsid w:val="007E71DF"/>
    <w:rsid w:val="007E732B"/>
    <w:rsid w:val="007E7BDC"/>
    <w:rsid w:val="007E7FA8"/>
    <w:rsid w:val="007F1A57"/>
    <w:rsid w:val="007F1FF7"/>
    <w:rsid w:val="007F2035"/>
    <w:rsid w:val="007F3459"/>
    <w:rsid w:val="007F34A8"/>
    <w:rsid w:val="007F6175"/>
    <w:rsid w:val="007F7CAD"/>
    <w:rsid w:val="00800F33"/>
    <w:rsid w:val="008022CB"/>
    <w:rsid w:val="00804801"/>
    <w:rsid w:val="008114DB"/>
    <w:rsid w:val="00812F33"/>
    <w:rsid w:val="00813788"/>
    <w:rsid w:val="008158B6"/>
    <w:rsid w:val="00816496"/>
    <w:rsid w:val="00817C26"/>
    <w:rsid w:val="0082246C"/>
    <w:rsid w:val="0082480F"/>
    <w:rsid w:val="00825E98"/>
    <w:rsid w:val="00827313"/>
    <w:rsid w:val="008275E5"/>
    <w:rsid w:val="0083063F"/>
    <w:rsid w:val="00830CE4"/>
    <w:rsid w:val="00831C0E"/>
    <w:rsid w:val="0083217C"/>
    <w:rsid w:val="00832A92"/>
    <w:rsid w:val="008331C0"/>
    <w:rsid w:val="008331E7"/>
    <w:rsid w:val="00833F3C"/>
    <w:rsid w:val="00833FDF"/>
    <w:rsid w:val="00834605"/>
    <w:rsid w:val="00834D12"/>
    <w:rsid w:val="00835C80"/>
    <w:rsid w:val="00835D19"/>
    <w:rsid w:val="0084018A"/>
    <w:rsid w:val="0084133F"/>
    <w:rsid w:val="008419FF"/>
    <w:rsid w:val="00842FF6"/>
    <w:rsid w:val="0084313F"/>
    <w:rsid w:val="00845604"/>
    <w:rsid w:val="00845745"/>
    <w:rsid w:val="00845EAD"/>
    <w:rsid w:val="00846E69"/>
    <w:rsid w:val="00850672"/>
    <w:rsid w:val="00850B2A"/>
    <w:rsid w:val="00850C6E"/>
    <w:rsid w:val="00851073"/>
    <w:rsid w:val="00851336"/>
    <w:rsid w:val="00853B94"/>
    <w:rsid w:val="00853BA1"/>
    <w:rsid w:val="00854F02"/>
    <w:rsid w:val="00855CD7"/>
    <w:rsid w:val="008560D5"/>
    <w:rsid w:val="00860158"/>
    <w:rsid w:val="00860854"/>
    <w:rsid w:val="00861B24"/>
    <w:rsid w:val="00861D35"/>
    <w:rsid w:val="00861EE4"/>
    <w:rsid w:val="00861EF8"/>
    <w:rsid w:val="0086275D"/>
    <w:rsid w:val="00862F0E"/>
    <w:rsid w:val="0086303C"/>
    <w:rsid w:val="00863787"/>
    <w:rsid w:val="00864F09"/>
    <w:rsid w:val="008653B5"/>
    <w:rsid w:val="00865A57"/>
    <w:rsid w:val="008664B4"/>
    <w:rsid w:val="0086746B"/>
    <w:rsid w:val="00870423"/>
    <w:rsid w:val="00870B76"/>
    <w:rsid w:val="00871D3C"/>
    <w:rsid w:val="0087224A"/>
    <w:rsid w:val="00874D97"/>
    <w:rsid w:val="00874F63"/>
    <w:rsid w:val="008751A1"/>
    <w:rsid w:val="0087611D"/>
    <w:rsid w:val="008767F8"/>
    <w:rsid w:val="008769C1"/>
    <w:rsid w:val="00876F73"/>
    <w:rsid w:val="00877FD8"/>
    <w:rsid w:val="00880C50"/>
    <w:rsid w:val="00880FBC"/>
    <w:rsid w:val="00882878"/>
    <w:rsid w:val="00882ABE"/>
    <w:rsid w:val="00883229"/>
    <w:rsid w:val="0088394A"/>
    <w:rsid w:val="00884101"/>
    <w:rsid w:val="00885A12"/>
    <w:rsid w:val="0088668D"/>
    <w:rsid w:val="00886F8E"/>
    <w:rsid w:val="0088756B"/>
    <w:rsid w:val="00891052"/>
    <w:rsid w:val="008917BA"/>
    <w:rsid w:val="008927F3"/>
    <w:rsid w:val="00892EC8"/>
    <w:rsid w:val="00894028"/>
    <w:rsid w:val="00896495"/>
    <w:rsid w:val="00897119"/>
    <w:rsid w:val="0089756A"/>
    <w:rsid w:val="008A2CFF"/>
    <w:rsid w:val="008A41EA"/>
    <w:rsid w:val="008A5AAF"/>
    <w:rsid w:val="008B0573"/>
    <w:rsid w:val="008B1DC6"/>
    <w:rsid w:val="008B1FBA"/>
    <w:rsid w:val="008B48B5"/>
    <w:rsid w:val="008B49CA"/>
    <w:rsid w:val="008B5283"/>
    <w:rsid w:val="008B6959"/>
    <w:rsid w:val="008C1BE2"/>
    <w:rsid w:val="008C20FF"/>
    <w:rsid w:val="008C21EE"/>
    <w:rsid w:val="008C3547"/>
    <w:rsid w:val="008C4722"/>
    <w:rsid w:val="008C480D"/>
    <w:rsid w:val="008C48D6"/>
    <w:rsid w:val="008D08E5"/>
    <w:rsid w:val="008D13E5"/>
    <w:rsid w:val="008D1AF4"/>
    <w:rsid w:val="008D20A6"/>
    <w:rsid w:val="008D405C"/>
    <w:rsid w:val="008D4B25"/>
    <w:rsid w:val="008D68EE"/>
    <w:rsid w:val="008D6EF5"/>
    <w:rsid w:val="008E0C87"/>
    <w:rsid w:val="008E0E3B"/>
    <w:rsid w:val="008E1786"/>
    <w:rsid w:val="008E1CA3"/>
    <w:rsid w:val="008E3643"/>
    <w:rsid w:val="008E373C"/>
    <w:rsid w:val="008E5A67"/>
    <w:rsid w:val="008E7C43"/>
    <w:rsid w:val="008F0498"/>
    <w:rsid w:val="008F2414"/>
    <w:rsid w:val="008F627B"/>
    <w:rsid w:val="008F62E0"/>
    <w:rsid w:val="008F6571"/>
    <w:rsid w:val="008F772E"/>
    <w:rsid w:val="008F792C"/>
    <w:rsid w:val="008F7A9D"/>
    <w:rsid w:val="00900CBC"/>
    <w:rsid w:val="009012DA"/>
    <w:rsid w:val="009018B1"/>
    <w:rsid w:val="009030C3"/>
    <w:rsid w:val="009035C9"/>
    <w:rsid w:val="00903947"/>
    <w:rsid w:val="00904FBE"/>
    <w:rsid w:val="00904FDE"/>
    <w:rsid w:val="009053BD"/>
    <w:rsid w:val="00905BE8"/>
    <w:rsid w:val="00906541"/>
    <w:rsid w:val="00910398"/>
    <w:rsid w:val="00912187"/>
    <w:rsid w:val="00912419"/>
    <w:rsid w:val="009130B4"/>
    <w:rsid w:val="00916DA6"/>
    <w:rsid w:val="00916DC1"/>
    <w:rsid w:val="00917079"/>
    <w:rsid w:val="0092101A"/>
    <w:rsid w:val="009212C7"/>
    <w:rsid w:val="00921D51"/>
    <w:rsid w:val="0092213F"/>
    <w:rsid w:val="00922DB8"/>
    <w:rsid w:val="00923D74"/>
    <w:rsid w:val="009261C6"/>
    <w:rsid w:val="00926EE0"/>
    <w:rsid w:val="00927551"/>
    <w:rsid w:val="0093263B"/>
    <w:rsid w:val="009326FB"/>
    <w:rsid w:val="009328D2"/>
    <w:rsid w:val="00933524"/>
    <w:rsid w:val="00933755"/>
    <w:rsid w:val="00934070"/>
    <w:rsid w:val="009370E4"/>
    <w:rsid w:val="00940065"/>
    <w:rsid w:val="009414AF"/>
    <w:rsid w:val="00942757"/>
    <w:rsid w:val="009505EB"/>
    <w:rsid w:val="009512E6"/>
    <w:rsid w:val="00954A47"/>
    <w:rsid w:val="00955C0B"/>
    <w:rsid w:val="00956B27"/>
    <w:rsid w:val="00956DB7"/>
    <w:rsid w:val="009617F9"/>
    <w:rsid w:val="009640E2"/>
    <w:rsid w:val="00966FA1"/>
    <w:rsid w:val="009700FD"/>
    <w:rsid w:val="00972017"/>
    <w:rsid w:val="00974801"/>
    <w:rsid w:val="009749A5"/>
    <w:rsid w:val="009758D3"/>
    <w:rsid w:val="00981300"/>
    <w:rsid w:val="00981D27"/>
    <w:rsid w:val="00981D4A"/>
    <w:rsid w:val="0098206B"/>
    <w:rsid w:val="00982798"/>
    <w:rsid w:val="00983455"/>
    <w:rsid w:val="00983CF3"/>
    <w:rsid w:val="00984208"/>
    <w:rsid w:val="00985A46"/>
    <w:rsid w:val="00985D86"/>
    <w:rsid w:val="0098615C"/>
    <w:rsid w:val="00986383"/>
    <w:rsid w:val="0098667F"/>
    <w:rsid w:val="009868D0"/>
    <w:rsid w:val="00986F44"/>
    <w:rsid w:val="009877FB"/>
    <w:rsid w:val="009912B1"/>
    <w:rsid w:val="009919EC"/>
    <w:rsid w:val="0099246F"/>
    <w:rsid w:val="009952E2"/>
    <w:rsid w:val="00995EE6"/>
    <w:rsid w:val="009963CC"/>
    <w:rsid w:val="009A10AF"/>
    <w:rsid w:val="009A1D7C"/>
    <w:rsid w:val="009A41A0"/>
    <w:rsid w:val="009A60BB"/>
    <w:rsid w:val="009A6C11"/>
    <w:rsid w:val="009A7296"/>
    <w:rsid w:val="009B02DE"/>
    <w:rsid w:val="009B0421"/>
    <w:rsid w:val="009B2204"/>
    <w:rsid w:val="009B2FD7"/>
    <w:rsid w:val="009B3B55"/>
    <w:rsid w:val="009B48D2"/>
    <w:rsid w:val="009B4C49"/>
    <w:rsid w:val="009B4E4B"/>
    <w:rsid w:val="009B5EF6"/>
    <w:rsid w:val="009B6DBC"/>
    <w:rsid w:val="009C004F"/>
    <w:rsid w:val="009C1C8A"/>
    <w:rsid w:val="009C1E82"/>
    <w:rsid w:val="009C21BD"/>
    <w:rsid w:val="009C2B89"/>
    <w:rsid w:val="009C3650"/>
    <w:rsid w:val="009C4103"/>
    <w:rsid w:val="009C7ECE"/>
    <w:rsid w:val="009D0055"/>
    <w:rsid w:val="009D05A5"/>
    <w:rsid w:val="009D1072"/>
    <w:rsid w:val="009D21DE"/>
    <w:rsid w:val="009D3AAE"/>
    <w:rsid w:val="009D5FBE"/>
    <w:rsid w:val="009D6DE0"/>
    <w:rsid w:val="009D7608"/>
    <w:rsid w:val="009E0049"/>
    <w:rsid w:val="009E0AC8"/>
    <w:rsid w:val="009E1299"/>
    <w:rsid w:val="009E4DE1"/>
    <w:rsid w:val="009E54D2"/>
    <w:rsid w:val="009E58D8"/>
    <w:rsid w:val="009E5CBE"/>
    <w:rsid w:val="009E61D8"/>
    <w:rsid w:val="009E72F9"/>
    <w:rsid w:val="009F083D"/>
    <w:rsid w:val="009F0E8A"/>
    <w:rsid w:val="009F27FA"/>
    <w:rsid w:val="009F356D"/>
    <w:rsid w:val="009F3A95"/>
    <w:rsid w:val="009F6939"/>
    <w:rsid w:val="009F6E6D"/>
    <w:rsid w:val="009F7C19"/>
    <w:rsid w:val="00A00EFD"/>
    <w:rsid w:val="00A02917"/>
    <w:rsid w:val="00A0372A"/>
    <w:rsid w:val="00A0760C"/>
    <w:rsid w:val="00A11448"/>
    <w:rsid w:val="00A115B4"/>
    <w:rsid w:val="00A11DD3"/>
    <w:rsid w:val="00A12216"/>
    <w:rsid w:val="00A122CE"/>
    <w:rsid w:val="00A13DA7"/>
    <w:rsid w:val="00A165CF"/>
    <w:rsid w:val="00A17803"/>
    <w:rsid w:val="00A217F2"/>
    <w:rsid w:val="00A218B7"/>
    <w:rsid w:val="00A22036"/>
    <w:rsid w:val="00A225EF"/>
    <w:rsid w:val="00A23665"/>
    <w:rsid w:val="00A31659"/>
    <w:rsid w:val="00A317B6"/>
    <w:rsid w:val="00A34C4A"/>
    <w:rsid w:val="00A35FCE"/>
    <w:rsid w:val="00A3776D"/>
    <w:rsid w:val="00A40761"/>
    <w:rsid w:val="00A42815"/>
    <w:rsid w:val="00A428AF"/>
    <w:rsid w:val="00A43A7D"/>
    <w:rsid w:val="00A4598B"/>
    <w:rsid w:val="00A46536"/>
    <w:rsid w:val="00A469CD"/>
    <w:rsid w:val="00A50116"/>
    <w:rsid w:val="00A50DED"/>
    <w:rsid w:val="00A523FE"/>
    <w:rsid w:val="00A5249D"/>
    <w:rsid w:val="00A53958"/>
    <w:rsid w:val="00A54410"/>
    <w:rsid w:val="00A550EE"/>
    <w:rsid w:val="00A57544"/>
    <w:rsid w:val="00A57CDC"/>
    <w:rsid w:val="00A57F89"/>
    <w:rsid w:val="00A611CA"/>
    <w:rsid w:val="00A621E3"/>
    <w:rsid w:val="00A627FA"/>
    <w:rsid w:val="00A63B76"/>
    <w:rsid w:val="00A65BA2"/>
    <w:rsid w:val="00A668E6"/>
    <w:rsid w:val="00A669C0"/>
    <w:rsid w:val="00A708FB"/>
    <w:rsid w:val="00A70988"/>
    <w:rsid w:val="00A70B47"/>
    <w:rsid w:val="00A72AC9"/>
    <w:rsid w:val="00A7331D"/>
    <w:rsid w:val="00A73D3D"/>
    <w:rsid w:val="00A7515F"/>
    <w:rsid w:val="00A75428"/>
    <w:rsid w:val="00A76B47"/>
    <w:rsid w:val="00A77402"/>
    <w:rsid w:val="00A8060A"/>
    <w:rsid w:val="00A84938"/>
    <w:rsid w:val="00A84E9B"/>
    <w:rsid w:val="00A85E49"/>
    <w:rsid w:val="00A90241"/>
    <w:rsid w:val="00A906C1"/>
    <w:rsid w:val="00A94227"/>
    <w:rsid w:val="00A952D8"/>
    <w:rsid w:val="00A96601"/>
    <w:rsid w:val="00A97125"/>
    <w:rsid w:val="00A971DC"/>
    <w:rsid w:val="00AA09B9"/>
    <w:rsid w:val="00AA180E"/>
    <w:rsid w:val="00AA1F12"/>
    <w:rsid w:val="00AA2B83"/>
    <w:rsid w:val="00AA2E16"/>
    <w:rsid w:val="00AA478A"/>
    <w:rsid w:val="00AA5345"/>
    <w:rsid w:val="00AA6FA1"/>
    <w:rsid w:val="00AB02F2"/>
    <w:rsid w:val="00AB3514"/>
    <w:rsid w:val="00AB35FF"/>
    <w:rsid w:val="00AC0970"/>
    <w:rsid w:val="00AC0B1A"/>
    <w:rsid w:val="00AC4021"/>
    <w:rsid w:val="00AC59BD"/>
    <w:rsid w:val="00AC5D6B"/>
    <w:rsid w:val="00AC5F73"/>
    <w:rsid w:val="00AC6370"/>
    <w:rsid w:val="00AC69E7"/>
    <w:rsid w:val="00AC7EEF"/>
    <w:rsid w:val="00AD06FE"/>
    <w:rsid w:val="00AD0AAC"/>
    <w:rsid w:val="00AD2AD9"/>
    <w:rsid w:val="00AD40C2"/>
    <w:rsid w:val="00AD4919"/>
    <w:rsid w:val="00AD6BA3"/>
    <w:rsid w:val="00AD7966"/>
    <w:rsid w:val="00AE0814"/>
    <w:rsid w:val="00AE0C84"/>
    <w:rsid w:val="00AE1608"/>
    <w:rsid w:val="00AE225E"/>
    <w:rsid w:val="00AE2EB8"/>
    <w:rsid w:val="00AE3250"/>
    <w:rsid w:val="00AE39AF"/>
    <w:rsid w:val="00AE4124"/>
    <w:rsid w:val="00AE5803"/>
    <w:rsid w:val="00AF0DDB"/>
    <w:rsid w:val="00AF0F35"/>
    <w:rsid w:val="00AF2BD5"/>
    <w:rsid w:val="00AF2C80"/>
    <w:rsid w:val="00B0271B"/>
    <w:rsid w:val="00B04119"/>
    <w:rsid w:val="00B05A1D"/>
    <w:rsid w:val="00B06EA5"/>
    <w:rsid w:val="00B073ED"/>
    <w:rsid w:val="00B10D18"/>
    <w:rsid w:val="00B11E8E"/>
    <w:rsid w:val="00B12AF1"/>
    <w:rsid w:val="00B13B5E"/>
    <w:rsid w:val="00B143FA"/>
    <w:rsid w:val="00B14BA8"/>
    <w:rsid w:val="00B14BFB"/>
    <w:rsid w:val="00B15057"/>
    <w:rsid w:val="00B15513"/>
    <w:rsid w:val="00B156AE"/>
    <w:rsid w:val="00B169F9"/>
    <w:rsid w:val="00B16F84"/>
    <w:rsid w:val="00B20576"/>
    <w:rsid w:val="00B20597"/>
    <w:rsid w:val="00B205F3"/>
    <w:rsid w:val="00B209DC"/>
    <w:rsid w:val="00B21F0F"/>
    <w:rsid w:val="00B22BBC"/>
    <w:rsid w:val="00B2493C"/>
    <w:rsid w:val="00B3471C"/>
    <w:rsid w:val="00B34E02"/>
    <w:rsid w:val="00B34F00"/>
    <w:rsid w:val="00B35362"/>
    <w:rsid w:val="00B35667"/>
    <w:rsid w:val="00B35B1D"/>
    <w:rsid w:val="00B37348"/>
    <w:rsid w:val="00B37921"/>
    <w:rsid w:val="00B37E8D"/>
    <w:rsid w:val="00B403C9"/>
    <w:rsid w:val="00B433E7"/>
    <w:rsid w:val="00B44149"/>
    <w:rsid w:val="00B45AEA"/>
    <w:rsid w:val="00B47371"/>
    <w:rsid w:val="00B50392"/>
    <w:rsid w:val="00B504DF"/>
    <w:rsid w:val="00B5181A"/>
    <w:rsid w:val="00B577EF"/>
    <w:rsid w:val="00B6118E"/>
    <w:rsid w:val="00B6296E"/>
    <w:rsid w:val="00B65FA1"/>
    <w:rsid w:val="00B669EF"/>
    <w:rsid w:val="00B66E50"/>
    <w:rsid w:val="00B672B3"/>
    <w:rsid w:val="00B702F2"/>
    <w:rsid w:val="00B73358"/>
    <w:rsid w:val="00B739F4"/>
    <w:rsid w:val="00B74486"/>
    <w:rsid w:val="00B753F2"/>
    <w:rsid w:val="00B75DB9"/>
    <w:rsid w:val="00B760D1"/>
    <w:rsid w:val="00B77006"/>
    <w:rsid w:val="00B7705F"/>
    <w:rsid w:val="00B77F4E"/>
    <w:rsid w:val="00B81137"/>
    <w:rsid w:val="00B822CE"/>
    <w:rsid w:val="00B84D9F"/>
    <w:rsid w:val="00B85758"/>
    <w:rsid w:val="00B85D23"/>
    <w:rsid w:val="00B9021F"/>
    <w:rsid w:val="00B91FFD"/>
    <w:rsid w:val="00B929A0"/>
    <w:rsid w:val="00B93493"/>
    <w:rsid w:val="00B96CAD"/>
    <w:rsid w:val="00BA0048"/>
    <w:rsid w:val="00BA0127"/>
    <w:rsid w:val="00BA0394"/>
    <w:rsid w:val="00BA088E"/>
    <w:rsid w:val="00BA0B07"/>
    <w:rsid w:val="00BA0D5E"/>
    <w:rsid w:val="00BA190B"/>
    <w:rsid w:val="00BA5A22"/>
    <w:rsid w:val="00BA6185"/>
    <w:rsid w:val="00BA68C4"/>
    <w:rsid w:val="00BA792B"/>
    <w:rsid w:val="00BB1C9A"/>
    <w:rsid w:val="00BB21B6"/>
    <w:rsid w:val="00BB3FF8"/>
    <w:rsid w:val="00BB5961"/>
    <w:rsid w:val="00BB5C7B"/>
    <w:rsid w:val="00BB60FB"/>
    <w:rsid w:val="00BB6616"/>
    <w:rsid w:val="00BB6AC1"/>
    <w:rsid w:val="00BB7D32"/>
    <w:rsid w:val="00BC1BE4"/>
    <w:rsid w:val="00BC39D1"/>
    <w:rsid w:val="00BC4169"/>
    <w:rsid w:val="00BC4B9B"/>
    <w:rsid w:val="00BC5985"/>
    <w:rsid w:val="00BC5B0F"/>
    <w:rsid w:val="00BC5B8A"/>
    <w:rsid w:val="00BD0735"/>
    <w:rsid w:val="00BD1732"/>
    <w:rsid w:val="00BD5211"/>
    <w:rsid w:val="00BD52D2"/>
    <w:rsid w:val="00BD5545"/>
    <w:rsid w:val="00BD5D4C"/>
    <w:rsid w:val="00BD637F"/>
    <w:rsid w:val="00BD6EBB"/>
    <w:rsid w:val="00BD73E7"/>
    <w:rsid w:val="00BE259E"/>
    <w:rsid w:val="00BE4358"/>
    <w:rsid w:val="00BE53D2"/>
    <w:rsid w:val="00BE6062"/>
    <w:rsid w:val="00BE6FB5"/>
    <w:rsid w:val="00BE7554"/>
    <w:rsid w:val="00BF2230"/>
    <w:rsid w:val="00BF379B"/>
    <w:rsid w:val="00BF3FC8"/>
    <w:rsid w:val="00BF417F"/>
    <w:rsid w:val="00BF5DCA"/>
    <w:rsid w:val="00BF68E4"/>
    <w:rsid w:val="00BF6E03"/>
    <w:rsid w:val="00BF789E"/>
    <w:rsid w:val="00BF7C35"/>
    <w:rsid w:val="00C00227"/>
    <w:rsid w:val="00C01075"/>
    <w:rsid w:val="00C01143"/>
    <w:rsid w:val="00C01FF1"/>
    <w:rsid w:val="00C02EB5"/>
    <w:rsid w:val="00C04101"/>
    <w:rsid w:val="00C06E62"/>
    <w:rsid w:val="00C113A3"/>
    <w:rsid w:val="00C13950"/>
    <w:rsid w:val="00C14A9C"/>
    <w:rsid w:val="00C14CE3"/>
    <w:rsid w:val="00C15096"/>
    <w:rsid w:val="00C16C34"/>
    <w:rsid w:val="00C16E62"/>
    <w:rsid w:val="00C22947"/>
    <w:rsid w:val="00C237E6"/>
    <w:rsid w:val="00C23C38"/>
    <w:rsid w:val="00C251F5"/>
    <w:rsid w:val="00C25FBB"/>
    <w:rsid w:val="00C26221"/>
    <w:rsid w:val="00C26F6B"/>
    <w:rsid w:val="00C279FD"/>
    <w:rsid w:val="00C27E13"/>
    <w:rsid w:val="00C317B8"/>
    <w:rsid w:val="00C319B0"/>
    <w:rsid w:val="00C3389D"/>
    <w:rsid w:val="00C34D0E"/>
    <w:rsid w:val="00C363B9"/>
    <w:rsid w:val="00C37277"/>
    <w:rsid w:val="00C374B4"/>
    <w:rsid w:val="00C37719"/>
    <w:rsid w:val="00C40670"/>
    <w:rsid w:val="00C427FB"/>
    <w:rsid w:val="00C455B6"/>
    <w:rsid w:val="00C46C87"/>
    <w:rsid w:val="00C523CF"/>
    <w:rsid w:val="00C5248D"/>
    <w:rsid w:val="00C52D50"/>
    <w:rsid w:val="00C52E62"/>
    <w:rsid w:val="00C609C4"/>
    <w:rsid w:val="00C60B8B"/>
    <w:rsid w:val="00C615C1"/>
    <w:rsid w:val="00C618F1"/>
    <w:rsid w:val="00C62464"/>
    <w:rsid w:val="00C624A4"/>
    <w:rsid w:val="00C64658"/>
    <w:rsid w:val="00C65517"/>
    <w:rsid w:val="00C662E7"/>
    <w:rsid w:val="00C666C5"/>
    <w:rsid w:val="00C73303"/>
    <w:rsid w:val="00C74593"/>
    <w:rsid w:val="00C7504E"/>
    <w:rsid w:val="00C76DD8"/>
    <w:rsid w:val="00C7760C"/>
    <w:rsid w:val="00C77654"/>
    <w:rsid w:val="00C8043F"/>
    <w:rsid w:val="00C80B45"/>
    <w:rsid w:val="00C81AA5"/>
    <w:rsid w:val="00C8223A"/>
    <w:rsid w:val="00C8231F"/>
    <w:rsid w:val="00C842C7"/>
    <w:rsid w:val="00C86A53"/>
    <w:rsid w:val="00C86E08"/>
    <w:rsid w:val="00C9046D"/>
    <w:rsid w:val="00C922E3"/>
    <w:rsid w:val="00C934AE"/>
    <w:rsid w:val="00C937A7"/>
    <w:rsid w:val="00C93DC3"/>
    <w:rsid w:val="00C941E1"/>
    <w:rsid w:val="00C96D2D"/>
    <w:rsid w:val="00CA127E"/>
    <w:rsid w:val="00CA2B9C"/>
    <w:rsid w:val="00CA3B6A"/>
    <w:rsid w:val="00CA5265"/>
    <w:rsid w:val="00CA5B88"/>
    <w:rsid w:val="00CA5D24"/>
    <w:rsid w:val="00CA63BD"/>
    <w:rsid w:val="00CA6A8D"/>
    <w:rsid w:val="00CA75E3"/>
    <w:rsid w:val="00CB0B95"/>
    <w:rsid w:val="00CB1DEF"/>
    <w:rsid w:val="00CB5DC8"/>
    <w:rsid w:val="00CB687E"/>
    <w:rsid w:val="00CB7DA9"/>
    <w:rsid w:val="00CC23D3"/>
    <w:rsid w:val="00CC2AEC"/>
    <w:rsid w:val="00CC3CEC"/>
    <w:rsid w:val="00CC4620"/>
    <w:rsid w:val="00CC49A5"/>
    <w:rsid w:val="00CC74E8"/>
    <w:rsid w:val="00CD0CFA"/>
    <w:rsid w:val="00CD0ED6"/>
    <w:rsid w:val="00CD1679"/>
    <w:rsid w:val="00CD181E"/>
    <w:rsid w:val="00CD1D7F"/>
    <w:rsid w:val="00CD3208"/>
    <w:rsid w:val="00CD6351"/>
    <w:rsid w:val="00CD6B79"/>
    <w:rsid w:val="00CD7658"/>
    <w:rsid w:val="00CE3671"/>
    <w:rsid w:val="00CE3F40"/>
    <w:rsid w:val="00CE4ECD"/>
    <w:rsid w:val="00CE5A3A"/>
    <w:rsid w:val="00CE5F09"/>
    <w:rsid w:val="00CE7FB4"/>
    <w:rsid w:val="00CF1639"/>
    <w:rsid w:val="00CF1D50"/>
    <w:rsid w:val="00CF26C0"/>
    <w:rsid w:val="00CF6108"/>
    <w:rsid w:val="00CF66A7"/>
    <w:rsid w:val="00CF6F18"/>
    <w:rsid w:val="00CF6F49"/>
    <w:rsid w:val="00D0094F"/>
    <w:rsid w:val="00D02D33"/>
    <w:rsid w:val="00D03695"/>
    <w:rsid w:val="00D03C80"/>
    <w:rsid w:val="00D04361"/>
    <w:rsid w:val="00D045FB"/>
    <w:rsid w:val="00D05049"/>
    <w:rsid w:val="00D05EC3"/>
    <w:rsid w:val="00D062A2"/>
    <w:rsid w:val="00D07E59"/>
    <w:rsid w:val="00D111E9"/>
    <w:rsid w:val="00D1323B"/>
    <w:rsid w:val="00D13A84"/>
    <w:rsid w:val="00D13D1D"/>
    <w:rsid w:val="00D16083"/>
    <w:rsid w:val="00D204C0"/>
    <w:rsid w:val="00D2058F"/>
    <w:rsid w:val="00D20606"/>
    <w:rsid w:val="00D20B5E"/>
    <w:rsid w:val="00D21B04"/>
    <w:rsid w:val="00D226DF"/>
    <w:rsid w:val="00D23D89"/>
    <w:rsid w:val="00D23DD3"/>
    <w:rsid w:val="00D2416A"/>
    <w:rsid w:val="00D24FEB"/>
    <w:rsid w:val="00D25474"/>
    <w:rsid w:val="00D30FE4"/>
    <w:rsid w:val="00D3119D"/>
    <w:rsid w:val="00D3312B"/>
    <w:rsid w:val="00D33712"/>
    <w:rsid w:val="00D338E3"/>
    <w:rsid w:val="00D3406F"/>
    <w:rsid w:val="00D34153"/>
    <w:rsid w:val="00D427C3"/>
    <w:rsid w:val="00D46F12"/>
    <w:rsid w:val="00D4715B"/>
    <w:rsid w:val="00D50F60"/>
    <w:rsid w:val="00D51104"/>
    <w:rsid w:val="00D51D22"/>
    <w:rsid w:val="00D543D1"/>
    <w:rsid w:val="00D563C1"/>
    <w:rsid w:val="00D56F07"/>
    <w:rsid w:val="00D57633"/>
    <w:rsid w:val="00D603D0"/>
    <w:rsid w:val="00D60DAB"/>
    <w:rsid w:val="00D6165B"/>
    <w:rsid w:val="00D63E21"/>
    <w:rsid w:val="00D6446D"/>
    <w:rsid w:val="00D648CF"/>
    <w:rsid w:val="00D66DBA"/>
    <w:rsid w:val="00D67821"/>
    <w:rsid w:val="00D7188B"/>
    <w:rsid w:val="00D730F4"/>
    <w:rsid w:val="00D738F6"/>
    <w:rsid w:val="00D73A16"/>
    <w:rsid w:val="00D7435C"/>
    <w:rsid w:val="00D76B40"/>
    <w:rsid w:val="00D8251D"/>
    <w:rsid w:val="00D82612"/>
    <w:rsid w:val="00D83173"/>
    <w:rsid w:val="00D839BB"/>
    <w:rsid w:val="00D83BC2"/>
    <w:rsid w:val="00D8443A"/>
    <w:rsid w:val="00D84A9B"/>
    <w:rsid w:val="00D84C57"/>
    <w:rsid w:val="00D852FF"/>
    <w:rsid w:val="00D87338"/>
    <w:rsid w:val="00D87660"/>
    <w:rsid w:val="00D87DC8"/>
    <w:rsid w:val="00D9040B"/>
    <w:rsid w:val="00D906CB"/>
    <w:rsid w:val="00D90FE5"/>
    <w:rsid w:val="00D9160E"/>
    <w:rsid w:val="00D93205"/>
    <w:rsid w:val="00D93543"/>
    <w:rsid w:val="00D95F8F"/>
    <w:rsid w:val="00D96108"/>
    <w:rsid w:val="00D96F2F"/>
    <w:rsid w:val="00D96F61"/>
    <w:rsid w:val="00DA11C0"/>
    <w:rsid w:val="00DA1EEC"/>
    <w:rsid w:val="00DA3A88"/>
    <w:rsid w:val="00DA4813"/>
    <w:rsid w:val="00DA4CE4"/>
    <w:rsid w:val="00DA4DE4"/>
    <w:rsid w:val="00DA4FBD"/>
    <w:rsid w:val="00DA5BA2"/>
    <w:rsid w:val="00DB0B11"/>
    <w:rsid w:val="00DB24CD"/>
    <w:rsid w:val="00DB352F"/>
    <w:rsid w:val="00DB77E7"/>
    <w:rsid w:val="00DC3982"/>
    <w:rsid w:val="00DC430F"/>
    <w:rsid w:val="00DC43BE"/>
    <w:rsid w:val="00DC4764"/>
    <w:rsid w:val="00DC563D"/>
    <w:rsid w:val="00DC6238"/>
    <w:rsid w:val="00DC6527"/>
    <w:rsid w:val="00DD0468"/>
    <w:rsid w:val="00DD2137"/>
    <w:rsid w:val="00DD36B4"/>
    <w:rsid w:val="00DD41C2"/>
    <w:rsid w:val="00DD435B"/>
    <w:rsid w:val="00DD6A0C"/>
    <w:rsid w:val="00DD7C04"/>
    <w:rsid w:val="00DD7F05"/>
    <w:rsid w:val="00DE05A7"/>
    <w:rsid w:val="00DE20E3"/>
    <w:rsid w:val="00DE3872"/>
    <w:rsid w:val="00DE3D10"/>
    <w:rsid w:val="00DE4F9B"/>
    <w:rsid w:val="00DE56A8"/>
    <w:rsid w:val="00DE7B47"/>
    <w:rsid w:val="00DE7D5C"/>
    <w:rsid w:val="00DF3AB1"/>
    <w:rsid w:val="00DF6AE6"/>
    <w:rsid w:val="00DF712E"/>
    <w:rsid w:val="00E004C4"/>
    <w:rsid w:val="00E00750"/>
    <w:rsid w:val="00E04057"/>
    <w:rsid w:val="00E04081"/>
    <w:rsid w:val="00E04321"/>
    <w:rsid w:val="00E0488A"/>
    <w:rsid w:val="00E05216"/>
    <w:rsid w:val="00E05A9D"/>
    <w:rsid w:val="00E05D06"/>
    <w:rsid w:val="00E05DA7"/>
    <w:rsid w:val="00E11F83"/>
    <w:rsid w:val="00E12629"/>
    <w:rsid w:val="00E12921"/>
    <w:rsid w:val="00E135EA"/>
    <w:rsid w:val="00E150D0"/>
    <w:rsid w:val="00E16FC1"/>
    <w:rsid w:val="00E17A0F"/>
    <w:rsid w:val="00E17BD6"/>
    <w:rsid w:val="00E2054E"/>
    <w:rsid w:val="00E20CBA"/>
    <w:rsid w:val="00E21CC3"/>
    <w:rsid w:val="00E249C5"/>
    <w:rsid w:val="00E261A3"/>
    <w:rsid w:val="00E26248"/>
    <w:rsid w:val="00E27DF5"/>
    <w:rsid w:val="00E3172E"/>
    <w:rsid w:val="00E35074"/>
    <w:rsid w:val="00E35334"/>
    <w:rsid w:val="00E353A7"/>
    <w:rsid w:val="00E360AE"/>
    <w:rsid w:val="00E36657"/>
    <w:rsid w:val="00E40A8B"/>
    <w:rsid w:val="00E41183"/>
    <w:rsid w:val="00E41483"/>
    <w:rsid w:val="00E43508"/>
    <w:rsid w:val="00E453EE"/>
    <w:rsid w:val="00E4642B"/>
    <w:rsid w:val="00E50BB5"/>
    <w:rsid w:val="00E50CE9"/>
    <w:rsid w:val="00E514FC"/>
    <w:rsid w:val="00E51A5A"/>
    <w:rsid w:val="00E52793"/>
    <w:rsid w:val="00E54309"/>
    <w:rsid w:val="00E55425"/>
    <w:rsid w:val="00E55702"/>
    <w:rsid w:val="00E55A30"/>
    <w:rsid w:val="00E55A60"/>
    <w:rsid w:val="00E55D8E"/>
    <w:rsid w:val="00E57D63"/>
    <w:rsid w:val="00E61159"/>
    <w:rsid w:val="00E62C91"/>
    <w:rsid w:val="00E64EDF"/>
    <w:rsid w:val="00E666DE"/>
    <w:rsid w:val="00E672BE"/>
    <w:rsid w:val="00E67637"/>
    <w:rsid w:val="00E67AE4"/>
    <w:rsid w:val="00E71533"/>
    <w:rsid w:val="00E74055"/>
    <w:rsid w:val="00E76423"/>
    <w:rsid w:val="00E77223"/>
    <w:rsid w:val="00E80A8A"/>
    <w:rsid w:val="00E82499"/>
    <w:rsid w:val="00E82AB6"/>
    <w:rsid w:val="00E82CCB"/>
    <w:rsid w:val="00E84823"/>
    <w:rsid w:val="00E84976"/>
    <w:rsid w:val="00E85D39"/>
    <w:rsid w:val="00E86090"/>
    <w:rsid w:val="00E8644E"/>
    <w:rsid w:val="00E86B60"/>
    <w:rsid w:val="00E86D85"/>
    <w:rsid w:val="00E86E1A"/>
    <w:rsid w:val="00E90790"/>
    <w:rsid w:val="00E91926"/>
    <w:rsid w:val="00E91CF7"/>
    <w:rsid w:val="00E92C34"/>
    <w:rsid w:val="00E930B5"/>
    <w:rsid w:val="00E94586"/>
    <w:rsid w:val="00E957D1"/>
    <w:rsid w:val="00E96460"/>
    <w:rsid w:val="00EA0659"/>
    <w:rsid w:val="00EA06F5"/>
    <w:rsid w:val="00EA0ABC"/>
    <w:rsid w:val="00EA23DB"/>
    <w:rsid w:val="00EA3E3E"/>
    <w:rsid w:val="00EA5A08"/>
    <w:rsid w:val="00EA6188"/>
    <w:rsid w:val="00EA6B7D"/>
    <w:rsid w:val="00EA7956"/>
    <w:rsid w:val="00EA7B78"/>
    <w:rsid w:val="00EB0667"/>
    <w:rsid w:val="00EB0D5D"/>
    <w:rsid w:val="00EB0E44"/>
    <w:rsid w:val="00EB157B"/>
    <w:rsid w:val="00EB1718"/>
    <w:rsid w:val="00EB33FF"/>
    <w:rsid w:val="00EB495A"/>
    <w:rsid w:val="00EB529E"/>
    <w:rsid w:val="00EB580D"/>
    <w:rsid w:val="00EC2BFE"/>
    <w:rsid w:val="00EC4107"/>
    <w:rsid w:val="00EC48E4"/>
    <w:rsid w:val="00EC58D9"/>
    <w:rsid w:val="00EC59FA"/>
    <w:rsid w:val="00EC5A64"/>
    <w:rsid w:val="00EC79BA"/>
    <w:rsid w:val="00EC7D99"/>
    <w:rsid w:val="00ED14F1"/>
    <w:rsid w:val="00ED169E"/>
    <w:rsid w:val="00ED1778"/>
    <w:rsid w:val="00ED2A0B"/>
    <w:rsid w:val="00ED40FA"/>
    <w:rsid w:val="00ED4A70"/>
    <w:rsid w:val="00ED594C"/>
    <w:rsid w:val="00ED60E7"/>
    <w:rsid w:val="00ED6177"/>
    <w:rsid w:val="00ED659C"/>
    <w:rsid w:val="00EE0A23"/>
    <w:rsid w:val="00EE1C01"/>
    <w:rsid w:val="00EE315E"/>
    <w:rsid w:val="00EE34EE"/>
    <w:rsid w:val="00EE52BC"/>
    <w:rsid w:val="00EE5418"/>
    <w:rsid w:val="00EE65A7"/>
    <w:rsid w:val="00EE6FEC"/>
    <w:rsid w:val="00EE7458"/>
    <w:rsid w:val="00EF130E"/>
    <w:rsid w:val="00EF1F7E"/>
    <w:rsid w:val="00EF1F8B"/>
    <w:rsid w:val="00EF29C9"/>
    <w:rsid w:val="00EF3239"/>
    <w:rsid w:val="00EF34FA"/>
    <w:rsid w:val="00EF35A8"/>
    <w:rsid w:val="00EF3840"/>
    <w:rsid w:val="00EF4AC2"/>
    <w:rsid w:val="00EF6982"/>
    <w:rsid w:val="00EF79E2"/>
    <w:rsid w:val="00F00966"/>
    <w:rsid w:val="00F012C1"/>
    <w:rsid w:val="00F01BF4"/>
    <w:rsid w:val="00F04657"/>
    <w:rsid w:val="00F068C3"/>
    <w:rsid w:val="00F06AF2"/>
    <w:rsid w:val="00F06C72"/>
    <w:rsid w:val="00F10EA0"/>
    <w:rsid w:val="00F11D3B"/>
    <w:rsid w:val="00F14B4E"/>
    <w:rsid w:val="00F157C8"/>
    <w:rsid w:val="00F161CC"/>
    <w:rsid w:val="00F16759"/>
    <w:rsid w:val="00F174C8"/>
    <w:rsid w:val="00F1786B"/>
    <w:rsid w:val="00F20996"/>
    <w:rsid w:val="00F210E3"/>
    <w:rsid w:val="00F232A1"/>
    <w:rsid w:val="00F23E69"/>
    <w:rsid w:val="00F23FC5"/>
    <w:rsid w:val="00F24519"/>
    <w:rsid w:val="00F266F9"/>
    <w:rsid w:val="00F26D6C"/>
    <w:rsid w:val="00F27496"/>
    <w:rsid w:val="00F309CC"/>
    <w:rsid w:val="00F309F1"/>
    <w:rsid w:val="00F313E9"/>
    <w:rsid w:val="00F316F8"/>
    <w:rsid w:val="00F323A0"/>
    <w:rsid w:val="00F32464"/>
    <w:rsid w:val="00F330EB"/>
    <w:rsid w:val="00F33390"/>
    <w:rsid w:val="00F33A9D"/>
    <w:rsid w:val="00F342F3"/>
    <w:rsid w:val="00F36593"/>
    <w:rsid w:val="00F366E0"/>
    <w:rsid w:val="00F377F4"/>
    <w:rsid w:val="00F41FD9"/>
    <w:rsid w:val="00F45ABA"/>
    <w:rsid w:val="00F47E08"/>
    <w:rsid w:val="00F508A5"/>
    <w:rsid w:val="00F51124"/>
    <w:rsid w:val="00F51C09"/>
    <w:rsid w:val="00F53180"/>
    <w:rsid w:val="00F531FA"/>
    <w:rsid w:val="00F53BB3"/>
    <w:rsid w:val="00F566B4"/>
    <w:rsid w:val="00F57D45"/>
    <w:rsid w:val="00F6063A"/>
    <w:rsid w:val="00F62BF2"/>
    <w:rsid w:val="00F6322E"/>
    <w:rsid w:val="00F63D89"/>
    <w:rsid w:val="00F64029"/>
    <w:rsid w:val="00F64B02"/>
    <w:rsid w:val="00F70602"/>
    <w:rsid w:val="00F7112A"/>
    <w:rsid w:val="00F7194C"/>
    <w:rsid w:val="00F71AF7"/>
    <w:rsid w:val="00F724C3"/>
    <w:rsid w:val="00F73489"/>
    <w:rsid w:val="00F74542"/>
    <w:rsid w:val="00F75236"/>
    <w:rsid w:val="00F755AC"/>
    <w:rsid w:val="00F767BC"/>
    <w:rsid w:val="00F8056F"/>
    <w:rsid w:val="00F808DF"/>
    <w:rsid w:val="00F8132F"/>
    <w:rsid w:val="00F815A5"/>
    <w:rsid w:val="00F8201F"/>
    <w:rsid w:val="00F82B24"/>
    <w:rsid w:val="00F83E0C"/>
    <w:rsid w:val="00F84E7D"/>
    <w:rsid w:val="00F85575"/>
    <w:rsid w:val="00F85EE4"/>
    <w:rsid w:val="00F86017"/>
    <w:rsid w:val="00F87F36"/>
    <w:rsid w:val="00F90153"/>
    <w:rsid w:val="00F90512"/>
    <w:rsid w:val="00F92F40"/>
    <w:rsid w:val="00F9349B"/>
    <w:rsid w:val="00F94E3B"/>
    <w:rsid w:val="00F95048"/>
    <w:rsid w:val="00F9589C"/>
    <w:rsid w:val="00F95CD7"/>
    <w:rsid w:val="00F962AE"/>
    <w:rsid w:val="00F96684"/>
    <w:rsid w:val="00F97560"/>
    <w:rsid w:val="00FA040B"/>
    <w:rsid w:val="00FA082F"/>
    <w:rsid w:val="00FA1EA2"/>
    <w:rsid w:val="00FA2376"/>
    <w:rsid w:val="00FA27D8"/>
    <w:rsid w:val="00FA4505"/>
    <w:rsid w:val="00FA4BD0"/>
    <w:rsid w:val="00FB07D4"/>
    <w:rsid w:val="00FB0830"/>
    <w:rsid w:val="00FB521D"/>
    <w:rsid w:val="00FB5DE9"/>
    <w:rsid w:val="00FB6921"/>
    <w:rsid w:val="00FC0721"/>
    <w:rsid w:val="00FC0755"/>
    <w:rsid w:val="00FC0B05"/>
    <w:rsid w:val="00FC1CB6"/>
    <w:rsid w:val="00FC34C2"/>
    <w:rsid w:val="00FC4311"/>
    <w:rsid w:val="00FC4FC4"/>
    <w:rsid w:val="00FC6131"/>
    <w:rsid w:val="00FC7369"/>
    <w:rsid w:val="00FC7647"/>
    <w:rsid w:val="00FD0552"/>
    <w:rsid w:val="00FD16D1"/>
    <w:rsid w:val="00FD2278"/>
    <w:rsid w:val="00FD37CC"/>
    <w:rsid w:val="00FD3F9A"/>
    <w:rsid w:val="00FD5D4A"/>
    <w:rsid w:val="00FD7F11"/>
    <w:rsid w:val="00FE2966"/>
    <w:rsid w:val="00FE356E"/>
    <w:rsid w:val="00FE737F"/>
    <w:rsid w:val="00FE785A"/>
    <w:rsid w:val="00FF1D6B"/>
    <w:rsid w:val="00FF2E74"/>
    <w:rsid w:val="00FF39F4"/>
    <w:rsid w:val="00FF3B71"/>
    <w:rsid w:val="00FF3F70"/>
    <w:rsid w:val="00FF4253"/>
    <w:rsid w:val="00FF456B"/>
    <w:rsid w:val="00FF5440"/>
    <w:rsid w:val="00FF5BA5"/>
    <w:rsid w:val="00FF6CD6"/>
    <w:rsid w:val="00FF7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6561"/>
    <o:shapelayout v:ext="edit">
      <o:idmap v:ext="edit" data="1"/>
    </o:shapelayout>
  </w:shapeDefaults>
  <w:decimalSymbol w:val=","/>
  <w:listSeparator w:val=";"/>
  <w14:docId w14:val="27C1B04A"/>
  <w15:docId w15:val="{8BE1A84E-ABDA-47C5-8639-EBAC84060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ca-ES" w:eastAsia="ca-ES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iPriority="39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54136"/>
    <w:rPr>
      <w:rFonts w:ascii="Arial" w:eastAsia="Times New Roman" w:hAnsi="Arial" w:cs="Arial"/>
      <w:sz w:val="24"/>
      <w:szCs w:val="22"/>
      <w:lang w:eastAsia="en-US"/>
    </w:rPr>
  </w:style>
  <w:style w:type="paragraph" w:styleId="Ttulo1">
    <w:name w:val="heading 1"/>
    <w:basedOn w:val="Normal"/>
    <w:next w:val="Normal"/>
    <w:link w:val="Ttulo1Car"/>
    <w:qFormat/>
    <w:locked/>
    <w:rsid w:val="0018434D"/>
    <w:pPr>
      <w:keepNext/>
      <w:widowControl w:val="0"/>
      <w:autoSpaceDE w:val="0"/>
      <w:autoSpaceDN w:val="0"/>
      <w:adjustRightInd w:val="0"/>
      <w:spacing w:line="249" w:lineRule="atLeast"/>
      <w:jc w:val="center"/>
      <w:outlineLvl w:val="0"/>
    </w:pPr>
    <w:rPr>
      <w:b/>
      <w:bCs/>
      <w:szCs w:val="24"/>
      <w:u w:val="single"/>
      <w:lang w:eastAsia="es-ES"/>
    </w:rPr>
  </w:style>
  <w:style w:type="paragraph" w:styleId="Ttulo2">
    <w:name w:val="heading 2"/>
    <w:basedOn w:val="Normal"/>
    <w:next w:val="Normal"/>
    <w:link w:val="Ttulo2Car"/>
    <w:unhideWhenUsed/>
    <w:qFormat/>
    <w:locked/>
    <w:rsid w:val="007E7BD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semiHidden/>
    <w:unhideWhenUsed/>
    <w:qFormat/>
    <w:locked/>
    <w:rsid w:val="00BF223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F9349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locked/>
    <w:rsid w:val="00F9349B"/>
    <w:rPr>
      <w:rFonts w:cs="Times New Roman"/>
    </w:rPr>
  </w:style>
  <w:style w:type="paragraph" w:styleId="Piedepgina">
    <w:name w:val="footer"/>
    <w:basedOn w:val="Normal"/>
    <w:link w:val="PiedepginaCar"/>
    <w:uiPriority w:val="99"/>
    <w:rsid w:val="00F9349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locked/>
    <w:rsid w:val="00F9349B"/>
    <w:rPr>
      <w:rFonts w:cs="Times New Roman"/>
    </w:rPr>
  </w:style>
  <w:style w:type="paragraph" w:styleId="Textodeglobo">
    <w:name w:val="Balloon Text"/>
    <w:basedOn w:val="Normal"/>
    <w:link w:val="TextodegloboCar"/>
    <w:semiHidden/>
    <w:rsid w:val="00F9349B"/>
    <w:rPr>
      <w:rFonts w:ascii="Tahoma" w:hAnsi="Tahoma"/>
      <w:sz w:val="16"/>
      <w:szCs w:val="16"/>
      <w:lang w:eastAsia="ca-ES"/>
    </w:rPr>
  </w:style>
  <w:style w:type="character" w:customStyle="1" w:styleId="TextodegloboCar">
    <w:name w:val="Texto de globo Car"/>
    <w:link w:val="Textodeglobo"/>
    <w:semiHidden/>
    <w:locked/>
    <w:rsid w:val="00F9349B"/>
    <w:rPr>
      <w:rFonts w:ascii="Tahoma" w:hAnsi="Tahoma"/>
      <w:sz w:val="16"/>
    </w:rPr>
  </w:style>
  <w:style w:type="table" w:styleId="Tablaconcuadrcula">
    <w:name w:val="Table Grid"/>
    <w:basedOn w:val="Tablanormal"/>
    <w:rsid w:val="00F9349B"/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ipervnculo">
    <w:name w:val="Hyperlink"/>
    <w:basedOn w:val="Fuentedeprrafopredeter"/>
    <w:uiPriority w:val="99"/>
    <w:rsid w:val="00F9349B"/>
    <w:rPr>
      <w:color w:val="0000FF"/>
      <w:u w:val="single"/>
    </w:rPr>
  </w:style>
  <w:style w:type="paragraph" w:customStyle="1" w:styleId="Estilo1">
    <w:name w:val="Estilo1"/>
    <w:basedOn w:val="Normal"/>
    <w:autoRedefine/>
    <w:rsid w:val="00B929A0"/>
    <w:pPr>
      <w:jc w:val="both"/>
    </w:pPr>
  </w:style>
  <w:style w:type="character" w:customStyle="1" w:styleId="Ttulo1Car">
    <w:name w:val="Título 1 Car"/>
    <w:basedOn w:val="Fuentedeprrafopredeter"/>
    <w:link w:val="Ttulo1"/>
    <w:rsid w:val="0018434D"/>
    <w:rPr>
      <w:rFonts w:ascii="Arial" w:eastAsia="Times New Roman" w:hAnsi="Arial" w:cs="Arial"/>
      <w:b/>
      <w:bCs/>
      <w:sz w:val="24"/>
      <w:szCs w:val="24"/>
      <w:u w:val="single"/>
      <w:lang w:eastAsia="es-ES"/>
    </w:rPr>
  </w:style>
  <w:style w:type="paragraph" w:styleId="NormalWeb">
    <w:name w:val="Normal (Web)"/>
    <w:basedOn w:val="Normal"/>
    <w:uiPriority w:val="99"/>
    <w:rsid w:val="0018434D"/>
    <w:pPr>
      <w:spacing w:before="100" w:beforeAutospacing="1" w:after="100" w:afterAutospacing="1"/>
    </w:pPr>
    <w:rPr>
      <w:rFonts w:ascii="Times New Roman" w:hAnsi="Times New Roman" w:cs="Times New Roman"/>
      <w:szCs w:val="24"/>
      <w:lang w:val="es-ES" w:eastAsia="es-ES"/>
    </w:rPr>
  </w:style>
  <w:style w:type="paragraph" w:styleId="Prrafodelista">
    <w:name w:val="List Paragraph"/>
    <w:basedOn w:val="Normal"/>
    <w:link w:val="PrrafodelistaCar"/>
    <w:qFormat/>
    <w:rsid w:val="0018434D"/>
    <w:pPr>
      <w:suppressAutoHyphens/>
      <w:ind w:left="708"/>
    </w:pPr>
    <w:rPr>
      <w:rFonts w:eastAsia="Calibri"/>
      <w:sz w:val="20"/>
      <w:szCs w:val="24"/>
      <w:lang w:val="es-ES" w:eastAsia="ar-SA"/>
    </w:rPr>
  </w:style>
  <w:style w:type="paragraph" w:styleId="Textoindependiente2">
    <w:name w:val="Body Text 2"/>
    <w:basedOn w:val="Normal"/>
    <w:link w:val="Textoindependiente2Car"/>
    <w:rsid w:val="00F33A9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rsid w:val="00F33A9D"/>
    <w:rPr>
      <w:rFonts w:ascii="Arial" w:eastAsia="Times New Roman" w:hAnsi="Arial" w:cs="Arial"/>
      <w:sz w:val="24"/>
      <w:szCs w:val="22"/>
      <w:lang w:eastAsia="en-US"/>
    </w:rPr>
  </w:style>
  <w:style w:type="character" w:customStyle="1" w:styleId="Ttulo2Car">
    <w:name w:val="Título 2 Car"/>
    <w:basedOn w:val="Fuentedeprrafopredeter"/>
    <w:link w:val="Ttulo2"/>
    <w:rsid w:val="007E7BD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Textoindependiente">
    <w:name w:val="Body Text"/>
    <w:basedOn w:val="Normal"/>
    <w:link w:val="TextoindependienteCar"/>
    <w:rsid w:val="007E7BDC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7E7BDC"/>
    <w:rPr>
      <w:rFonts w:ascii="Arial" w:eastAsia="Times New Roman" w:hAnsi="Arial" w:cs="Arial"/>
      <w:sz w:val="24"/>
      <w:szCs w:val="22"/>
      <w:lang w:eastAsia="en-US"/>
    </w:rPr>
  </w:style>
  <w:style w:type="paragraph" w:styleId="TDC2">
    <w:name w:val="toc 2"/>
    <w:basedOn w:val="Normal"/>
    <w:next w:val="Normal"/>
    <w:autoRedefine/>
    <w:uiPriority w:val="39"/>
    <w:unhideWhenUsed/>
    <w:locked/>
    <w:rsid w:val="00754FEC"/>
    <w:pPr>
      <w:spacing w:after="100"/>
      <w:ind w:left="240"/>
    </w:pPr>
  </w:style>
  <w:style w:type="table" w:customStyle="1" w:styleId="Taulasenzilla11">
    <w:name w:val="Taula senzilla 11"/>
    <w:basedOn w:val="Tablanormal"/>
    <w:uiPriority w:val="41"/>
    <w:rsid w:val="002153E5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Textonotapie">
    <w:name w:val="footnote text"/>
    <w:basedOn w:val="Normal"/>
    <w:link w:val="TextonotapieCar"/>
    <w:semiHidden/>
    <w:unhideWhenUsed/>
    <w:rsid w:val="00171FB3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semiHidden/>
    <w:rsid w:val="00171FB3"/>
    <w:rPr>
      <w:rFonts w:ascii="Arial" w:eastAsia="Times New Roman" w:hAnsi="Arial" w:cs="Arial"/>
      <w:lang w:eastAsia="en-US"/>
    </w:rPr>
  </w:style>
  <w:style w:type="character" w:styleId="Refdenotaalpie">
    <w:name w:val="footnote reference"/>
    <w:basedOn w:val="Fuentedeprrafopredeter"/>
    <w:unhideWhenUsed/>
    <w:rsid w:val="00171FB3"/>
    <w:rPr>
      <w:vertAlign w:val="superscript"/>
    </w:rPr>
  </w:style>
  <w:style w:type="paragraph" w:styleId="Textoindependiente3">
    <w:name w:val="Body Text 3"/>
    <w:basedOn w:val="Normal"/>
    <w:link w:val="Textoindependiente3Car"/>
    <w:unhideWhenUsed/>
    <w:rsid w:val="006D31B3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rsid w:val="006D31B3"/>
    <w:rPr>
      <w:rFonts w:ascii="Arial" w:eastAsia="Times New Roman" w:hAnsi="Arial" w:cs="Arial"/>
      <w:sz w:val="16"/>
      <w:szCs w:val="16"/>
      <w:lang w:eastAsia="en-US"/>
    </w:rPr>
  </w:style>
  <w:style w:type="paragraph" w:styleId="Textocomentario">
    <w:name w:val="annotation text"/>
    <w:basedOn w:val="Normal"/>
    <w:link w:val="TextocomentarioCar"/>
    <w:rsid w:val="00567883"/>
    <w:pPr>
      <w:jc w:val="both"/>
    </w:pPr>
    <w:rPr>
      <w:rFonts w:ascii="Dutch" w:hAnsi="Dutch" w:cs="Times New Roman"/>
      <w:sz w:val="20"/>
      <w:szCs w:val="20"/>
      <w:lang w:eastAsia="ca-ES"/>
    </w:rPr>
  </w:style>
  <w:style w:type="character" w:customStyle="1" w:styleId="TextocomentarioCar">
    <w:name w:val="Texto comentario Car"/>
    <w:basedOn w:val="Fuentedeprrafopredeter"/>
    <w:link w:val="Textocomentario"/>
    <w:rsid w:val="00567883"/>
    <w:rPr>
      <w:rFonts w:ascii="Dutch" w:eastAsia="Times New Roman" w:hAnsi="Dutch"/>
    </w:rPr>
  </w:style>
  <w:style w:type="paragraph" w:customStyle="1" w:styleId="Textindependent21">
    <w:name w:val="Text independent 21"/>
    <w:basedOn w:val="Normal"/>
    <w:rsid w:val="00567883"/>
    <w:pPr>
      <w:shd w:val="clear" w:color="auto" w:fill="C0C0C0"/>
      <w:tabs>
        <w:tab w:val="left" w:pos="4678"/>
        <w:tab w:val="left" w:pos="5245"/>
      </w:tabs>
      <w:ind w:left="170"/>
      <w:jc w:val="both"/>
    </w:pPr>
    <w:rPr>
      <w:rFonts w:ascii="Times New Roman" w:hAnsi="Times New Roman" w:cs="Times New Roman"/>
      <w:sz w:val="20"/>
      <w:szCs w:val="20"/>
      <w:lang w:eastAsia="ca-ES"/>
    </w:rPr>
  </w:style>
  <w:style w:type="character" w:customStyle="1" w:styleId="PrrafodelistaCar">
    <w:name w:val="Párrafo de lista Car"/>
    <w:basedOn w:val="Fuentedeprrafopredeter"/>
    <w:link w:val="Prrafodelista"/>
    <w:locked/>
    <w:rsid w:val="00567883"/>
    <w:rPr>
      <w:rFonts w:ascii="Arial" w:hAnsi="Arial" w:cs="Arial"/>
      <w:szCs w:val="24"/>
      <w:lang w:val="es-ES" w:eastAsia="ar-SA"/>
    </w:rPr>
  </w:style>
  <w:style w:type="paragraph" w:customStyle="1" w:styleId="Car1CarCarCarCarCarCarCarCar">
    <w:name w:val="Car1 Car Car Car Car Car Car Car Car"/>
    <w:basedOn w:val="Normal"/>
    <w:rsid w:val="00861B24"/>
    <w:pPr>
      <w:spacing w:after="160" w:line="240" w:lineRule="exact"/>
    </w:pPr>
    <w:rPr>
      <w:rFonts w:ascii="Verdana" w:hAnsi="Verdana" w:cs="Times New Roman"/>
      <w:sz w:val="20"/>
      <w:szCs w:val="20"/>
      <w:lang w:val="en-US"/>
    </w:rPr>
  </w:style>
  <w:style w:type="table" w:customStyle="1" w:styleId="Tablaconcuadrcula2">
    <w:name w:val="Tabla con cuadrícula2"/>
    <w:basedOn w:val="Tablanormal"/>
    <w:next w:val="Tablaconcuadrcula"/>
    <w:rsid w:val="00D226DF"/>
    <w:rPr>
      <w:rFonts w:cs="Calibri"/>
      <w:lang w:val="en-U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aconcuadrcula21">
    <w:name w:val="Tabla con cuadrícula21"/>
    <w:basedOn w:val="Tablanormal"/>
    <w:next w:val="Tablaconcuadrcula"/>
    <w:rsid w:val="00F62BF2"/>
    <w:rPr>
      <w:rFonts w:cs="Calibri"/>
      <w:lang w:val="en-U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ulaambquadrcula1">
    <w:name w:val="Taula amb quadrícula1"/>
    <w:basedOn w:val="Tablanormal"/>
    <w:next w:val="Tablaconcuadrcula"/>
    <w:rsid w:val="006A64AB"/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ipervnculovisitado">
    <w:name w:val="FollowedHyperlink"/>
    <w:basedOn w:val="Fuentedeprrafopredeter"/>
    <w:semiHidden/>
    <w:unhideWhenUsed/>
    <w:rsid w:val="00F313E9"/>
    <w:rPr>
      <w:color w:val="800080" w:themeColor="followedHyperlink"/>
      <w:u w:val="single"/>
    </w:rPr>
  </w:style>
  <w:style w:type="table" w:customStyle="1" w:styleId="Taulaambquadrcula2">
    <w:name w:val="Taula amb quadrícula2"/>
    <w:basedOn w:val="Tablanormal"/>
    <w:next w:val="Tablaconcuadrcula"/>
    <w:rsid w:val="00874F63"/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efault">
    <w:name w:val="Default"/>
    <w:rsid w:val="008E7C43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character" w:styleId="Refdecomentario">
    <w:name w:val="annotation reference"/>
    <w:basedOn w:val="Fuentedeprrafopredeter"/>
    <w:semiHidden/>
    <w:unhideWhenUsed/>
    <w:rsid w:val="006908EE"/>
    <w:rPr>
      <w:sz w:val="16"/>
      <w:szCs w:val="16"/>
    </w:rPr>
  </w:style>
  <w:style w:type="paragraph" w:styleId="Asuntodelcomentario">
    <w:name w:val="annotation subject"/>
    <w:basedOn w:val="Textocomentario"/>
    <w:next w:val="Textocomentario"/>
    <w:link w:val="AsuntodelcomentarioCar"/>
    <w:semiHidden/>
    <w:unhideWhenUsed/>
    <w:rsid w:val="006908EE"/>
    <w:pPr>
      <w:jc w:val="left"/>
    </w:pPr>
    <w:rPr>
      <w:rFonts w:ascii="Arial" w:hAnsi="Arial" w:cs="Arial"/>
      <w:b/>
      <w:bCs/>
      <w:lang w:eastAsia="en-US"/>
    </w:rPr>
  </w:style>
  <w:style w:type="character" w:customStyle="1" w:styleId="AsuntodelcomentarioCar">
    <w:name w:val="Asunto del comentario Car"/>
    <w:basedOn w:val="TextocomentarioCar"/>
    <w:link w:val="Asuntodelcomentario"/>
    <w:semiHidden/>
    <w:rsid w:val="006908EE"/>
    <w:rPr>
      <w:rFonts w:ascii="Arial" w:eastAsia="Times New Roman" w:hAnsi="Arial" w:cs="Arial"/>
      <w:b/>
      <w:bCs/>
      <w:lang w:eastAsia="en-US"/>
    </w:rPr>
  </w:style>
  <w:style w:type="paragraph" w:styleId="Revisin">
    <w:name w:val="Revision"/>
    <w:hidden/>
    <w:uiPriority w:val="99"/>
    <w:semiHidden/>
    <w:rsid w:val="00D63E21"/>
    <w:rPr>
      <w:rFonts w:ascii="Arial" w:eastAsia="Times New Roman" w:hAnsi="Arial" w:cs="Arial"/>
      <w:sz w:val="24"/>
      <w:szCs w:val="22"/>
      <w:lang w:eastAsia="en-US"/>
    </w:rPr>
  </w:style>
  <w:style w:type="table" w:customStyle="1" w:styleId="Tablaconcuadrcula4-nfasis11">
    <w:name w:val="Tabla con cuadrícula 4 - Énfasis 11"/>
    <w:basedOn w:val="Tablanormal"/>
    <w:uiPriority w:val="49"/>
    <w:rsid w:val="00023320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Tablaconcuadrcula1">
    <w:name w:val="Tabla con cuadrícula1"/>
    <w:basedOn w:val="Tablanormal"/>
    <w:next w:val="Tablaconcuadrcula"/>
    <w:rsid w:val="00023320"/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aconcuadrcula4-nfasis112">
    <w:name w:val="Tabla con cuadrícula 4 - Énfasis 112"/>
    <w:basedOn w:val="Tablanormal"/>
    <w:uiPriority w:val="49"/>
    <w:rsid w:val="000E3679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Tablaconcuadrcula4-nfasis111">
    <w:name w:val="Tabla con cuadrícula 4 - Énfasis 111"/>
    <w:basedOn w:val="Tablanormal"/>
    <w:uiPriority w:val="49"/>
    <w:rsid w:val="00297BC0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Taulaambquadrcula4-mfasi11">
    <w:name w:val="Taula amb quadrícula 4 - Èmfasi 11"/>
    <w:basedOn w:val="Tablanormal"/>
    <w:uiPriority w:val="49"/>
    <w:rsid w:val="0086275D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8D6EF5"/>
    <w:rPr>
      <w:color w:val="605E5C"/>
      <w:shd w:val="clear" w:color="auto" w:fill="E1DFDD"/>
    </w:rPr>
  </w:style>
  <w:style w:type="table" w:styleId="Tablaconcuadrcula4-nfasis1">
    <w:name w:val="Grid Table 4 Accent 1"/>
    <w:basedOn w:val="Tablanormal"/>
    <w:uiPriority w:val="49"/>
    <w:rsid w:val="002537B4"/>
    <w:tblPr>
      <w:tblStyleRowBandSize w:val="1"/>
      <w:tblStyleColBandSize w:val="1"/>
      <w:tblInd w:w="0" w:type="nil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paragraph" w:styleId="TtuloTDC">
    <w:name w:val="TOC Heading"/>
    <w:basedOn w:val="Ttulo1"/>
    <w:next w:val="Normal"/>
    <w:uiPriority w:val="39"/>
    <w:unhideWhenUsed/>
    <w:qFormat/>
    <w:rsid w:val="003F19A8"/>
    <w:pPr>
      <w:keepLines/>
      <w:widowControl/>
      <w:autoSpaceDE/>
      <w:autoSpaceDN/>
      <w:adjustRightInd/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  <w:u w:val="none"/>
      <w:lang w:eastAsia="ca-ES"/>
    </w:rPr>
  </w:style>
  <w:style w:type="paragraph" w:customStyle="1" w:styleId="Standard">
    <w:name w:val="Standard"/>
    <w:rsid w:val="00E3172E"/>
    <w:pPr>
      <w:suppressAutoHyphens/>
      <w:autoSpaceDN w:val="0"/>
      <w:spacing w:after="200" w:line="276" w:lineRule="auto"/>
      <w:textAlignment w:val="baseline"/>
    </w:pPr>
    <w:rPr>
      <w:rFonts w:ascii="Arial" w:eastAsia="Times New Roman" w:hAnsi="Arial" w:cs="Arial"/>
      <w:kern w:val="3"/>
      <w:sz w:val="24"/>
      <w:szCs w:val="22"/>
      <w:lang w:eastAsia="en-US"/>
    </w:rPr>
  </w:style>
  <w:style w:type="numbering" w:customStyle="1" w:styleId="WWNum40">
    <w:name w:val="WWNum40"/>
    <w:basedOn w:val="Sinlista"/>
    <w:rsid w:val="00E55A30"/>
    <w:pPr>
      <w:numPr>
        <w:numId w:val="17"/>
      </w:numPr>
    </w:pPr>
  </w:style>
  <w:style w:type="table" w:customStyle="1" w:styleId="Tablaconcuadrcula3">
    <w:name w:val="Tabla con cuadrícula3"/>
    <w:basedOn w:val="Tablanormal"/>
    <w:next w:val="Tablaconcuadrcula"/>
    <w:uiPriority w:val="59"/>
    <w:rsid w:val="001E779B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3Car">
    <w:name w:val="Título 3 Car"/>
    <w:basedOn w:val="Fuentedeprrafopredeter"/>
    <w:link w:val="Ttulo3"/>
    <w:semiHidden/>
    <w:rsid w:val="00BF223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character" w:styleId="nfasis">
    <w:name w:val="Emphasis"/>
    <w:basedOn w:val="Fuentedeprrafopredeter"/>
    <w:qFormat/>
    <w:locked/>
    <w:rsid w:val="00BF2230"/>
    <w:rPr>
      <w:i/>
      <w:iCs/>
    </w:rPr>
  </w:style>
  <w:style w:type="table" w:customStyle="1" w:styleId="9">
    <w:name w:val="9"/>
    <w:basedOn w:val="Tablanormal"/>
    <w:rsid w:val="00C5248D"/>
    <w:pPr>
      <w:spacing w:after="200" w:line="276" w:lineRule="auto"/>
    </w:pPr>
    <w:rPr>
      <w:rFonts w:cs="Calibri"/>
      <w:sz w:val="22"/>
      <w:szCs w:val="22"/>
      <w:lang w:eastAsia="es-ES"/>
    </w:rPr>
    <w:tblPr>
      <w:tblStyleRowBandSize w:val="1"/>
      <w:tblStyleColBandSize w:val="1"/>
      <w:tblInd w:w="0" w:type="nil"/>
    </w:tblPr>
    <w:tblStylePr w:type="firstRow">
      <w:rPr>
        <w:b/>
        <w:color w:val="FFFFFF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  <w:insideH w:val="nil"/>
          <w:insideV w:val="nil"/>
        </w:tcBorders>
        <w:shd w:val="clear" w:color="auto" w:fill="4F81BD"/>
      </w:tcPr>
    </w:tblStylePr>
    <w:tblStylePr w:type="lastRow">
      <w:rPr>
        <w:b/>
      </w:rPr>
      <w:tblPr/>
      <w:tcPr>
        <w:tcBorders>
          <w:top w:val="single" w:sz="4" w:space="0" w:color="4F81BD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  <w:style w:type="table" w:customStyle="1" w:styleId="7">
    <w:name w:val="7"/>
    <w:basedOn w:val="Tablanormal"/>
    <w:rsid w:val="0069735F"/>
    <w:pPr>
      <w:spacing w:after="200" w:line="276" w:lineRule="auto"/>
    </w:pPr>
    <w:rPr>
      <w:rFonts w:ascii="Arial" w:eastAsia="Arial" w:hAnsi="Arial" w:cs="Arial"/>
      <w:sz w:val="24"/>
      <w:szCs w:val="24"/>
      <w:lang w:eastAsia="es-ES"/>
    </w:rPr>
    <w:tblPr>
      <w:tblStyleRowBandSize w:val="1"/>
      <w:tblStyleColBandSize w:val="1"/>
      <w:tblInd w:w="0" w:type="nil"/>
      <w:tblCellMar>
        <w:left w:w="70" w:type="dxa"/>
        <w:right w:w="70" w:type="dxa"/>
      </w:tblCellMar>
    </w:tblPr>
  </w:style>
  <w:style w:type="table" w:customStyle="1" w:styleId="6">
    <w:name w:val="6"/>
    <w:basedOn w:val="Tablanormal"/>
    <w:rsid w:val="009B0421"/>
    <w:pPr>
      <w:spacing w:after="200" w:line="276" w:lineRule="auto"/>
    </w:pPr>
    <w:rPr>
      <w:rFonts w:ascii="Arial" w:eastAsia="Arial" w:hAnsi="Arial" w:cs="Arial"/>
      <w:sz w:val="24"/>
      <w:szCs w:val="24"/>
      <w:lang w:eastAsia="es-ES"/>
    </w:rPr>
    <w:tblPr>
      <w:tblStyleRowBandSize w:val="1"/>
      <w:tblStyleColBandSize w:val="1"/>
      <w:tblInd w:w="0" w:type="nil"/>
      <w:tblCellMar>
        <w:left w:w="70" w:type="dxa"/>
        <w:right w:w="70" w:type="dxa"/>
      </w:tblCellMar>
    </w:tblPr>
  </w:style>
  <w:style w:type="table" w:customStyle="1" w:styleId="4">
    <w:name w:val="4"/>
    <w:basedOn w:val="Tablanormal"/>
    <w:rsid w:val="009D7608"/>
    <w:pPr>
      <w:spacing w:after="200" w:line="276" w:lineRule="auto"/>
    </w:pPr>
    <w:rPr>
      <w:rFonts w:ascii="Arial" w:eastAsia="Arial" w:hAnsi="Arial" w:cs="Arial"/>
      <w:sz w:val="24"/>
      <w:szCs w:val="24"/>
      <w:lang w:eastAsia="es-ES"/>
    </w:rPr>
    <w:tblPr>
      <w:tblStyleRowBandSize w:val="1"/>
      <w:tblStyleColBandSize w:val="1"/>
      <w:tblInd w:w="0" w:type="nil"/>
    </w:tblPr>
    <w:tblStylePr w:type="firstRow">
      <w:rPr>
        <w:b/>
        <w:color w:val="FFFFFF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  <w:insideH w:val="nil"/>
          <w:insideV w:val="nil"/>
        </w:tcBorders>
        <w:shd w:val="clear" w:color="auto" w:fill="4F81BD"/>
      </w:tcPr>
    </w:tblStylePr>
    <w:tblStylePr w:type="lastRow">
      <w:rPr>
        <w:b/>
      </w:rPr>
      <w:tblPr/>
      <w:tcPr>
        <w:tcBorders>
          <w:top w:val="single" w:sz="4" w:space="0" w:color="4F81BD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  <w:style w:type="table" w:customStyle="1" w:styleId="Tablaconcuadrcula4-nfasis1111">
    <w:name w:val="Tabla con cuadrícula 4 - Énfasis 1111"/>
    <w:basedOn w:val="Tablanormal"/>
    <w:uiPriority w:val="49"/>
    <w:rsid w:val="007B1B54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Tablaconcuadrcula4-nfasis1112">
    <w:name w:val="Tabla con cuadrícula 4 - Énfasis 1112"/>
    <w:basedOn w:val="Tablanormal"/>
    <w:uiPriority w:val="49"/>
    <w:rsid w:val="002A7CB0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89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08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53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531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55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87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590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92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8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071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76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753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35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71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85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15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389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18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47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546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54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259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56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50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46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353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10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9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3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5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50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66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325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289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35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552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92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09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021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37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97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70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925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332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166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044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405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76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66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72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31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871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0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1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45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99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629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11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6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283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22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55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85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656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404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74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651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2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8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74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935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406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20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177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65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14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44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571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25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812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568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0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03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23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7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8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7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0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5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3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46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82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3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6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8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2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27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52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5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030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225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59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548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24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71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01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873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00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31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47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79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25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41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07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61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11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75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10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842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00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594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58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836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314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26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91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10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976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126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805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52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90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973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60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64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95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59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58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162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866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744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293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44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477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35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515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931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551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021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83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756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984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26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07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68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93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027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96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592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737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9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3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5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160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763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90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644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69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82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54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64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047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416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2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30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12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99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447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48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431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725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27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360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439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68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80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25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41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958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228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272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739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640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445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3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58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98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38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075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8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57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67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4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87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70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72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107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46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429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50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1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6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9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89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43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7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4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420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34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19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747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454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366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79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863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29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77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871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448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76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02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78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829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29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672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09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08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511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604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77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558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60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02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933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6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5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3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800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971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955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45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318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07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14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63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43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75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76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67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68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45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366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30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26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906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98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876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312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994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428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128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18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411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67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07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1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94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93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3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9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9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7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9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75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7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0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7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31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9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381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11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400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89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15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48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47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35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901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57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661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2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47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018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904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62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1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33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228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80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20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095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31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51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93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859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165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491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60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04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67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06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793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99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745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76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122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44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55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596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84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27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19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275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96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16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065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73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17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511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19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53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47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30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44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69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18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55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71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59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951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98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45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73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10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8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50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721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522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818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32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388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185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02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280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354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367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624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94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67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325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458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64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1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24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25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71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38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9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6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0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2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32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5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5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01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79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929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98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41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53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15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95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103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66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673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559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392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665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68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05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502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63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941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12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40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533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38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263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53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724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91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226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466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043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651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15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14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093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04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58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976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266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181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27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74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02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27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858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111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294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05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534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09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484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96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024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38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62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21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28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67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2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1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4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008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289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95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39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40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80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13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908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184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14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77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422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31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41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266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49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419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72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86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067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27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097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56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73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68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469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647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1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0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7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82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4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0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55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9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9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00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35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62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78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14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25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436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27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80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68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591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768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676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82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85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89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73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8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54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anobv\AppData\Local\Temp\11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789DAC-F40C-42C3-87D9-45E1626247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11</Template>
  <TotalTime>1</TotalTime>
  <Pages>4</Pages>
  <Words>999</Words>
  <Characters>5502</Characters>
  <Application>Microsoft Office Word</Application>
  <DocSecurity>0</DocSecurity>
  <Lines>45</Lines>
  <Paragraphs>12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Títol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6489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Betlem Pascual Serra</dc:creator>
  <cp:keywords/>
  <dc:description/>
  <cp:lastModifiedBy>Eva M. López Quesada</cp:lastModifiedBy>
  <cp:revision>2</cp:revision>
  <cp:lastPrinted>2025-12-16T07:42:00Z</cp:lastPrinted>
  <dcterms:created xsi:type="dcterms:W3CDTF">2026-11-05T10:36:00Z</dcterms:created>
  <dcterms:modified xsi:type="dcterms:W3CDTF">2026-11-05T10:36:00Z</dcterms:modified>
</cp:coreProperties>
</file>