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3B8D" w14:textId="77777777" w:rsidR="00C12329" w:rsidRPr="00C12329" w:rsidRDefault="00C12329" w:rsidP="00C12329">
      <w:pPr>
        <w:spacing w:before="360" w:line="240" w:lineRule="auto"/>
        <w:outlineLvl w:val="0"/>
        <w:rPr>
          <w:rFonts w:ascii="Arial" w:hAnsi="Arial" w:cs="Arial"/>
          <w:b/>
          <w:bCs/>
          <w:sz w:val="24"/>
          <w:szCs w:val="24"/>
          <w:lang w:eastAsia="ca-ES"/>
        </w:rPr>
      </w:pPr>
      <w:r w:rsidRPr="00C12329">
        <w:rPr>
          <w:rFonts w:ascii="Arial" w:hAnsi="Arial" w:cs="Arial"/>
          <w:b/>
          <w:bCs/>
          <w:sz w:val="24"/>
          <w:szCs w:val="24"/>
          <w:lang w:eastAsia="ca-ES"/>
        </w:rPr>
        <w:t>ANNEX III – Model de proposició econòmica i tècnica</w:t>
      </w:r>
    </w:p>
    <w:p w14:paraId="693C5DEC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Sr./Sra. ...................... amb DNI núm. ................, en nom propi, (o en representació de l'empresa.............., amb NIF núm. .............., domiciliada a .................. carrer …………........................., núm. .........), assabentat/da de les condicions exigides per a optar a la contractació del servei d'ús, mitjançant llicència, d'una aplicació informàtica de gestió de les colònies felines de l'Ajuntament de Montornès del Vallès,</w:t>
      </w:r>
    </w:p>
    <w:p w14:paraId="4BEC0E6F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b/>
          <w:bCs/>
          <w:sz w:val="24"/>
          <w:szCs w:val="24"/>
          <w:lang w:eastAsia="ca-ES"/>
        </w:rPr>
        <w:t>ES COMPROMET A:</w:t>
      </w:r>
    </w:p>
    <w:p w14:paraId="39F2A126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 xml:space="preserve">Prestar el servei objecte d'aquest contracte per un preu de ................... euros (IVA exclòs), ................. euros (IVA inclòs), per un any de durada del contracte. </w:t>
      </w:r>
    </w:p>
    <w:p w14:paraId="2C1D0D11" w14:textId="77777777" w:rsidR="00C12329" w:rsidRPr="00C12329" w:rsidRDefault="00C12329" w:rsidP="00C12329">
      <w:pPr>
        <w:spacing w:after="100"/>
        <w:ind w:left="720"/>
        <w:jc w:val="both"/>
        <w:rPr>
          <w:rFonts w:ascii="Arial" w:hAnsi="Arial" w:cs="Arial"/>
          <w:i/>
          <w:iCs/>
          <w:sz w:val="24"/>
          <w:szCs w:val="24"/>
          <w:lang w:eastAsia="ca-ES"/>
        </w:rPr>
      </w:pPr>
      <w:r w:rsidRPr="00C12329">
        <w:rPr>
          <w:rFonts w:ascii="Arial" w:hAnsi="Arial" w:cs="Arial"/>
          <w:i/>
          <w:iCs/>
          <w:sz w:val="24"/>
          <w:szCs w:val="24"/>
          <w:lang w:eastAsia="ca-ES"/>
        </w:rPr>
        <w:t>(Les quantitats hauran d'expressar-se en lletres i en números)</w:t>
      </w:r>
    </w:p>
    <w:p w14:paraId="718B0BFB" w14:textId="77777777" w:rsidR="00C12329" w:rsidRPr="00C12329" w:rsidRDefault="00C12329" w:rsidP="00C12329">
      <w:pPr>
        <w:spacing w:after="100"/>
        <w:ind w:left="720"/>
        <w:jc w:val="both"/>
        <w:rPr>
          <w:rFonts w:ascii="Arial" w:hAnsi="Arial" w:cs="Arial"/>
          <w:sz w:val="24"/>
          <w:szCs w:val="24"/>
          <w:lang w:eastAsia="ca-ES"/>
        </w:rPr>
      </w:pPr>
    </w:p>
    <w:p w14:paraId="7E578EF8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Disposar d'una API (interfície de programació d'aplicacions) per exportar les dades gestionades amb l'eina, que possibiliti la seva integració amb la plataforma municipal de gestió de dades de l'Ajuntament: SÍ / NO</w:t>
      </w:r>
    </w:p>
    <w:p w14:paraId="0014CACA" w14:textId="77777777" w:rsidR="00C12329" w:rsidRPr="00C12329" w:rsidRDefault="00C12329" w:rsidP="00C12329">
      <w:pPr>
        <w:spacing w:after="100"/>
        <w:ind w:left="720"/>
        <w:jc w:val="both"/>
        <w:rPr>
          <w:rFonts w:ascii="Arial" w:hAnsi="Arial" w:cs="Arial"/>
          <w:sz w:val="24"/>
          <w:szCs w:val="24"/>
          <w:lang w:eastAsia="ca-ES"/>
        </w:rPr>
      </w:pPr>
    </w:p>
    <w:p w14:paraId="38B46340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Oferir accés simultani a l'aplicació, sense cost addicional, a un total de ................ persones usuàries (mínim exigit: 25 persones usuàries).</w:t>
      </w:r>
    </w:p>
    <w:p w14:paraId="7B506D1B" w14:textId="77777777" w:rsidR="00C12329" w:rsidRPr="00C12329" w:rsidRDefault="00C12329" w:rsidP="00C12329">
      <w:pPr>
        <w:spacing w:after="100"/>
        <w:ind w:left="720"/>
        <w:jc w:val="both"/>
        <w:rPr>
          <w:rFonts w:ascii="Arial" w:hAnsi="Arial" w:cs="Arial"/>
          <w:sz w:val="24"/>
          <w:szCs w:val="24"/>
          <w:lang w:eastAsia="ca-ES"/>
        </w:rPr>
      </w:pPr>
    </w:p>
    <w:p w14:paraId="5776B100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Oferir un total de ................ informes predeterminats (mínim exigit: 3 informes).</w:t>
      </w:r>
    </w:p>
    <w:p w14:paraId="7F712124" w14:textId="77777777" w:rsidR="00C12329" w:rsidRPr="00C12329" w:rsidRDefault="00C12329" w:rsidP="00C12329">
      <w:pPr>
        <w:spacing w:after="160" w:line="240" w:lineRule="auto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Document signat electrònicament</w:t>
      </w:r>
    </w:p>
    <w:p w14:paraId="3211619B" w14:textId="77777777" w:rsidR="0012439A" w:rsidRPr="002C54B7" w:rsidRDefault="0012439A" w:rsidP="002C54B7"/>
    <w:sectPr w:rsidR="0012439A" w:rsidRPr="002C54B7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A263E" w14:textId="77777777" w:rsidR="00B91143" w:rsidRDefault="00B91143" w:rsidP="000C159F">
      <w:pPr>
        <w:spacing w:after="0" w:line="240" w:lineRule="auto"/>
      </w:pPr>
      <w:r>
        <w:separator/>
      </w:r>
    </w:p>
  </w:endnote>
  <w:endnote w:type="continuationSeparator" w:id="0">
    <w:p w14:paraId="5150C12F" w14:textId="77777777" w:rsidR="00B91143" w:rsidRDefault="00B9114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ABF6" w14:textId="77777777" w:rsidR="00E379C8" w:rsidRDefault="00E379C8" w:rsidP="00577C6B">
    <w:pPr>
      <w:pStyle w:val="Peu"/>
      <w:spacing w:after="0" w:line="240" w:lineRule="auto"/>
      <w:rPr>
        <w:rFonts w:ascii="Arial" w:hAnsi="Arial" w:cs="Arial"/>
        <w:sz w:val="16"/>
        <w:szCs w:val="16"/>
      </w:rPr>
    </w:pPr>
  </w:p>
  <w:p w14:paraId="361EBDDB" w14:textId="2A1B4CDB" w:rsidR="006F3D34" w:rsidRPr="006F3D34" w:rsidRDefault="00B91143" w:rsidP="006F3D34">
    <w:pPr>
      <w:pStyle w:val="Peu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6F3D34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406D1F59" wp14:editId="71BE3C46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64AF5" w14:textId="77777777" w:rsidR="00791DD6" w:rsidRPr="00E379C8" w:rsidRDefault="00791DD6" w:rsidP="00B7422C">
    <w:pPr>
      <w:pStyle w:val="Peu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A5724" w14:textId="77777777" w:rsidR="00B91143" w:rsidRDefault="00B91143" w:rsidP="000C159F">
      <w:pPr>
        <w:spacing w:after="0" w:line="240" w:lineRule="auto"/>
      </w:pPr>
      <w:r>
        <w:separator/>
      </w:r>
    </w:p>
  </w:footnote>
  <w:footnote w:type="continuationSeparator" w:id="0">
    <w:p w14:paraId="058268F7" w14:textId="77777777" w:rsidR="00B91143" w:rsidRDefault="00B9114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129E70D3" w14:textId="77777777" w:rsidTr="00470695">
      <w:trPr>
        <w:trHeight w:val="80"/>
      </w:trPr>
      <w:tc>
        <w:tcPr>
          <w:tcW w:w="3403" w:type="dxa"/>
          <w:vMerge w:val="restart"/>
        </w:tcPr>
        <w:p w14:paraId="5B59FD5A" w14:textId="77777777" w:rsidR="00470695" w:rsidRPr="00C176EC" w:rsidRDefault="00470695">
          <w:pPr>
            <w:pStyle w:val="Capalera"/>
            <w:spacing w:after="0"/>
            <w:jc w:val="right"/>
            <w:rPr>
              <w:rFonts w:ascii="Arial" w:hAnsi="Arial" w:cs="Arial"/>
              <w:lang w:val="ca-ES"/>
            </w:rPr>
          </w:pPr>
          <w:r w:rsidRPr="00C176EC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265941A2" w14:textId="77777777" w:rsidR="00470695" w:rsidRPr="00C176EC" w:rsidRDefault="00470695">
          <w:pPr>
            <w:pStyle w:val="Capalera"/>
            <w:spacing w:after="0"/>
            <w:rPr>
              <w:rFonts w:ascii="Arial" w:hAnsi="Arial" w:cs="Arial"/>
              <w:lang w:val="ca-ES"/>
            </w:rPr>
          </w:pPr>
        </w:p>
        <w:p w14:paraId="4937B8D2" w14:textId="23C9D77B" w:rsidR="006F3D34" w:rsidRPr="00C176EC" w:rsidRDefault="00470695" w:rsidP="006F3D34">
          <w:pPr>
            <w:pStyle w:val="Capalera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C176EC">
            <w:rPr>
              <w:rFonts w:ascii="Arial" w:hAnsi="Arial" w:cs="Arial"/>
              <w:lang w:val="ca-ES"/>
            </w:rPr>
            <w:t xml:space="preserve">               </w:t>
          </w:r>
          <w:r w:rsidR="00B91143" w:rsidRPr="00C176EC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269F181F" wp14:editId="541E26F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t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9BA2960" w14:textId="77777777" w:rsidR="00470695" w:rsidRPr="00C176EC" w:rsidRDefault="00470695">
          <w:pPr>
            <w:pStyle w:val="Capalera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75D246F3" w14:textId="77777777" w:rsidR="00470695" w:rsidRPr="00C176EC" w:rsidRDefault="00470695">
          <w:pPr>
            <w:pStyle w:val="Capalera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1EF8DAE1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4BF1B44B" w14:textId="77777777" w:rsidR="00470695" w:rsidRPr="00C176EC" w:rsidRDefault="006F3D34">
          <w:pPr>
            <w:pStyle w:val="Capalera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C176EC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08E9641C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35AFE6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34DDC421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AB9E740" w14:textId="77777777" w:rsidR="00470695" w:rsidRPr="00C176EC" w:rsidRDefault="006F3D34">
          <w:pPr>
            <w:pStyle w:val="Capalera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C176EC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467FC2F5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7CB24230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5DA2183B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E8885BF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6A54234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2E67114A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30F0705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328D1B11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C176EC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6F3D34" w:rsidRPr="00C176EC">
            <w:rPr>
              <w:rFonts w:ascii="Arial" w:hAnsi="Arial" w:cs="Arial"/>
              <w:bCs/>
              <w:sz w:val="16"/>
              <w:szCs w:val="16"/>
              <w:lang w:val="ca-ES"/>
            </w:rPr>
            <w:t>X2026007509</w:t>
          </w:r>
        </w:p>
      </w:tc>
    </w:tr>
    <w:tr w:rsidR="00470695" w14:paraId="3000D083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38D96AC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07E218EE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07E324A0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C176EC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6F3D34" w:rsidRPr="00C176EC">
            <w:rPr>
              <w:rFonts w:ascii="Arial" w:hAnsi="Arial" w:cs="Arial"/>
              <w:bCs/>
              <w:sz w:val="16"/>
              <w:szCs w:val="16"/>
              <w:lang w:val="ca-ES"/>
            </w:rPr>
            <w:t>SCPO2026000018</w:t>
          </w:r>
        </w:p>
      </w:tc>
    </w:tr>
  </w:tbl>
  <w:p w14:paraId="2A4C08E2" w14:textId="77777777" w:rsidR="000C159F" w:rsidRPr="007C723C" w:rsidRDefault="000C159F" w:rsidP="007C723C">
    <w:pPr>
      <w:pStyle w:val="Capalera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3C6D"/>
    <w:multiLevelType w:val="hybridMultilevel"/>
    <w:tmpl w:val="E9D2D728"/>
    <w:lvl w:ilvl="0" w:tplc="5EA2F13A">
      <w:start w:val="1"/>
      <w:numFmt w:val="bullet"/>
      <w:lvlText w:val="•"/>
      <w:lvlJc w:val="left"/>
      <w:pPr>
        <w:ind w:left="720" w:hanging="360"/>
      </w:p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D1E87"/>
    <w:multiLevelType w:val="hybridMultilevel"/>
    <w:tmpl w:val="C7FE0746"/>
    <w:lvl w:ilvl="0" w:tplc="5EA2F13A">
      <w:start w:val="1"/>
      <w:numFmt w:val="bullet"/>
      <w:lvlText w:val="•"/>
      <w:lvlJc w:val="left"/>
      <w:pPr>
        <w:ind w:left="720" w:hanging="360"/>
      </w:pPr>
    </w:lvl>
    <w:lvl w:ilvl="1" w:tplc="BFE8ACF0">
      <w:numFmt w:val="decimal"/>
      <w:lvlText w:val=""/>
      <w:lvlJc w:val="left"/>
    </w:lvl>
    <w:lvl w:ilvl="2" w:tplc="F7E82B10">
      <w:numFmt w:val="decimal"/>
      <w:lvlText w:val=""/>
      <w:lvlJc w:val="left"/>
    </w:lvl>
    <w:lvl w:ilvl="3" w:tplc="5994DFAC">
      <w:numFmt w:val="decimal"/>
      <w:lvlText w:val=""/>
      <w:lvlJc w:val="left"/>
    </w:lvl>
    <w:lvl w:ilvl="4" w:tplc="491AB8BC">
      <w:numFmt w:val="decimal"/>
      <w:lvlText w:val=""/>
      <w:lvlJc w:val="left"/>
    </w:lvl>
    <w:lvl w:ilvl="5" w:tplc="8382AB08">
      <w:numFmt w:val="decimal"/>
      <w:lvlText w:val=""/>
      <w:lvlJc w:val="left"/>
    </w:lvl>
    <w:lvl w:ilvl="6" w:tplc="E07A367A">
      <w:numFmt w:val="decimal"/>
      <w:lvlText w:val=""/>
      <w:lvlJc w:val="left"/>
    </w:lvl>
    <w:lvl w:ilvl="7" w:tplc="5C8E34A8">
      <w:numFmt w:val="decimal"/>
      <w:lvlText w:val=""/>
      <w:lvlJc w:val="left"/>
    </w:lvl>
    <w:lvl w:ilvl="8" w:tplc="58D69B04">
      <w:numFmt w:val="decimal"/>
      <w:lvlText w:val=""/>
      <w:lvlJc w:val="left"/>
    </w:lvl>
  </w:abstractNum>
  <w:abstractNum w:abstractNumId="2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182780"/>
    <w:multiLevelType w:val="hybridMultilevel"/>
    <w:tmpl w:val="2AF0C5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527B0"/>
    <w:multiLevelType w:val="hybridMultilevel"/>
    <w:tmpl w:val="68061ED4"/>
    <w:lvl w:ilvl="0" w:tplc="61B24640">
      <w:numFmt w:val="bullet"/>
      <w:lvlText w:val="•"/>
      <w:lvlJc w:val="left"/>
      <w:pPr>
        <w:ind w:left="720" w:hanging="360"/>
      </w:pPr>
      <w:rPr>
        <w:rFonts w:hint="default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43"/>
    <w:rsid w:val="00013323"/>
    <w:rsid w:val="00014232"/>
    <w:rsid w:val="00036A38"/>
    <w:rsid w:val="000A4838"/>
    <w:rsid w:val="000B176E"/>
    <w:rsid w:val="000C159F"/>
    <w:rsid w:val="000C248D"/>
    <w:rsid w:val="001000CC"/>
    <w:rsid w:val="00103CC7"/>
    <w:rsid w:val="00110E7B"/>
    <w:rsid w:val="0012439A"/>
    <w:rsid w:val="00201604"/>
    <w:rsid w:val="00216C83"/>
    <w:rsid w:val="00296879"/>
    <w:rsid w:val="002C54B7"/>
    <w:rsid w:val="002E5CDD"/>
    <w:rsid w:val="003A74E5"/>
    <w:rsid w:val="00454945"/>
    <w:rsid w:val="00461215"/>
    <w:rsid w:val="00470695"/>
    <w:rsid w:val="00475A0F"/>
    <w:rsid w:val="00492832"/>
    <w:rsid w:val="0054122A"/>
    <w:rsid w:val="00556E9A"/>
    <w:rsid w:val="00570F9F"/>
    <w:rsid w:val="00577C6B"/>
    <w:rsid w:val="00583F32"/>
    <w:rsid w:val="0059283F"/>
    <w:rsid w:val="005E3B5B"/>
    <w:rsid w:val="0062100D"/>
    <w:rsid w:val="006A26F0"/>
    <w:rsid w:val="006F3D34"/>
    <w:rsid w:val="00746E18"/>
    <w:rsid w:val="00756E52"/>
    <w:rsid w:val="00791DD6"/>
    <w:rsid w:val="007A5DE3"/>
    <w:rsid w:val="007B1CC8"/>
    <w:rsid w:val="007C723C"/>
    <w:rsid w:val="00906C0B"/>
    <w:rsid w:val="009403E6"/>
    <w:rsid w:val="009A3460"/>
    <w:rsid w:val="009E6567"/>
    <w:rsid w:val="00A322AE"/>
    <w:rsid w:val="00AB6F52"/>
    <w:rsid w:val="00AC123E"/>
    <w:rsid w:val="00B65860"/>
    <w:rsid w:val="00B7422C"/>
    <w:rsid w:val="00B7473B"/>
    <w:rsid w:val="00B91143"/>
    <w:rsid w:val="00BD323B"/>
    <w:rsid w:val="00C12329"/>
    <w:rsid w:val="00C16B77"/>
    <w:rsid w:val="00C176EC"/>
    <w:rsid w:val="00C231CF"/>
    <w:rsid w:val="00DB1CD1"/>
    <w:rsid w:val="00DD6A0B"/>
    <w:rsid w:val="00E03068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77E2F3"/>
  <w15:chartTrackingRefBased/>
  <w15:docId w15:val="{4E73BF6D-3497-4C6D-B8F4-A96EC946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CapaleraCar">
    <w:name w:val="Capçalera Car"/>
    <w:link w:val="Capalera"/>
    <w:uiPriority w:val="99"/>
    <w:rsid w:val="000C159F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euCar">
    <w:name w:val="Peu Car"/>
    <w:link w:val="Peu"/>
    <w:uiPriority w:val="99"/>
    <w:rsid w:val="000C15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ecretaria\Licitacions\Licitacions%202026\SCPO2026000018%20-%20Aplicaci&#243;%20inform&#224;tica%20col&#242;nies%20gats\Perfil\Annex%20I%20Declaraci&#243;%20responsable%20Col&#242;nies%20gats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 I Declaració responsable Colònies gats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(X2026007509)</vt:lpstr>
    </vt:vector>
  </TitlesOfParts>
  <Company>Ajuntament de Montornès del Vallès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(X2026007509)</dc:title>
  <dc:subject/>
  <dc:creator>Carmen Blanco Salgueiro</dc:creator>
  <cp:keywords/>
  <cp:lastModifiedBy>Carmen Blanco Salgueiro</cp:lastModifiedBy>
  <cp:revision>2</cp:revision>
  <dcterms:created xsi:type="dcterms:W3CDTF">2026-09-25T06:38:00Z</dcterms:created>
  <dcterms:modified xsi:type="dcterms:W3CDTF">2026-09-25T06:43:00Z</dcterms:modified>
</cp:coreProperties>
</file>