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676BB" w14:textId="77777777" w:rsidR="00C12329" w:rsidRPr="00C12329" w:rsidRDefault="00C12329" w:rsidP="00C12329">
      <w:pPr>
        <w:spacing w:before="360" w:line="240" w:lineRule="auto"/>
        <w:outlineLvl w:val="0"/>
        <w:rPr>
          <w:rFonts w:ascii="Arial" w:hAnsi="Arial" w:cs="Arial"/>
          <w:b/>
          <w:bCs/>
          <w:sz w:val="24"/>
          <w:szCs w:val="24"/>
          <w:lang w:eastAsia="ca-ES"/>
        </w:rPr>
      </w:pPr>
      <w:r w:rsidRPr="00C12329">
        <w:rPr>
          <w:rFonts w:ascii="Arial" w:hAnsi="Arial" w:cs="Arial"/>
          <w:b/>
          <w:bCs/>
          <w:sz w:val="24"/>
          <w:szCs w:val="24"/>
          <w:lang w:eastAsia="ca-ES"/>
        </w:rPr>
        <w:t>ANNEX II – Model de declaració en cas d'intenció de concórrer en Unió Temporal d'Empreses</w:t>
      </w:r>
    </w:p>
    <w:p w14:paraId="3DD5A6FF" w14:textId="77777777" w:rsidR="00C12329" w:rsidRPr="00C12329" w:rsidRDefault="00C12329" w:rsidP="00C12329">
      <w:pPr>
        <w:spacing w:after="16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D'una part, Sr./Sra. ....................................... amb DNI núm. ................, en representació de l'empresa.............., amb NIF núm. ..............</w:t>
      </w:r>
    </w:p>
    <w:p w14:paraId="48744DEB" w14:textId="77777777" w:rsidR="00C12329" w:rsidRPr="00C12329" w:rsidRDefault="00C12329" w:rsidP="00C12329">
      <w:pPr>
        <w:spacing w:after="16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D'altra part, Sr./Sra. ....................................... amb DNI núm. ................, en representació de l'empresa.............., amb NIF núm. ..............</w:t>
      </w:r>
    </w:p>
    <w:p w14:paraId="30DDFC93" w14:textId="77777777" w:rsidR="00C12329" w:rsidRPr="00C12329" w:rsidRDefault="00C12329" w:rsidP="00C12329">
      <w:pPr>
        <w:spacing w:after="16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b/>
          <w:bCs/>
          <w:sz w:val="24"/>
          <w:szCs w:val="24"/>
          <w:lang w:eastAsia="ca-ES"/>
        </w:rPr>
        <w:t>EXPOSEN:</w:t>
      </w:r>
    </w:p>
    <w:p w14:paraId="4F2F62D3" w14:textId="77777777" w:rsidR="00C12329" w:rsidRPr="00C12329" w:rsidRDefault="00C12329" w:rsidP="00C12329">
      <w:pPr>
        <w:spacing w:after="16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Que assabentats/des de les condicions exigides per a optar a la contractació del servei d'ús, mitjançant llicència, d'una aplicació informàtica de gestió de les colònies felines de l'Ajuntament de Montornès del Vallès,</w:t>
      </w:r>
    </w:p>
    <w:p w14:paraId="67EF272B" w14:textId="77777777" w:rsidR="00C12329" w:rsidRPr="00C12329" w:rsidRDefault="00C12329" w:rsidP="00C12329">
      <w:pPr>
        <w:spacing w:after="16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b/>
          <w:bCs/>
          <w:sz w:val="24"/>
          <w:szCs w:val="24"/>
          <w:lang w:eastAsia="ca-ES"/>
        </w:rPr>
        <w:t>MANIFESTEN:</w:t>
      </w:r>
    </w:p>
    <w:p w14:paraId="5CBE99C0" w14:textId="77777777" w:rsidR="00C12329" w:rsidRPr="00C12329" w:rsidRDefault="00C12329" w:rsidP="00C12329">
      <w:pPr>
        <w:numPr>
          <w:ilvl w:val="0"/>
          <w:numId w:val="1"/>
        </w:numPr>
        <w:spacing w:after="100" w:line="240" w:lineRule="auto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El compromís de constituir-se formalment en Unió Temporal d'Empreses en cas de resultar adjudicataris d'aquest contracte.</w:t>
      </w:r>
    </w:p>
    <w:p w14:paraId="171D41A1" w14:textId="77777777" w:rsidR="00C12329" w:rsidRPr="00C12329" w:rsidRDefault="00C12329" w:rsidP="00C12329">
      <w:pPr>
        <w:numPr>
          <w:ilvl w:val="0"/>
          <w:numId w:val="1"/>
        </w:numPr>
        <w:spacing w:after="100" w:line="240" w:lineRule="auto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Que l'empresa ................................ participarà en el ....... % mentre que l'empresa ................ participarà en el ...... % restant.</w:t>
      </w:r>
    </w:p>
    <w:p w14:paraId="586B8006" w14:textId="77777777" w:rsidR="00C12329" w:rsidRPr="00C12329" w:rsidRDefault="00C12329" w:rsidP="00C12329">
      <w:pPr>
        <w:numPr>
          <w:ilvl w:val="0"/>
          <w:numId w:val="1"/>
        </w:numPr>
        <w:spacing w:after="100" w:line="240" w:lineRule="auto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El representant d'aquesta Unió Temporal d'Empreses davant l'Ajuntament de Montornès del Vallès serà en/na..................... amb DNI núm. ......................</w:t>
      </w:r>
    </w:p>
    <w:p w14:paraId="2F1B4B69" w14:textId="77777777" w:rsidR="00C12329" w:rsidRPr="00C12329" w:rsidRDefault="00C12329" w:rsidP="00C12329">
      <w:pPr>
        <w:numPr>
          <w:ilvl w:val="0"/>
          <w:numId w:val="1"/>
        </w:numPr>
        <w:spacing w:after="100" w:line="240" w:lineRule="auto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 xml:space="preserve">Es designa com a domicili a efectes de notificacions el següent: </w:t>
      </w:r>
    </w:p>
    <w:p w14:paraId="4528BDD5" w14:textId="77777777" w:rsidR="00C12329" w:rsidRPr="00C12329" w:rsidRDefault="00C12329" w:rsidP="00C12329">
      <w:pPr>
        <w:numPr>
          <w:ilvl w:val="2"/>
          <w:numId w:val="1"/>
        </w:numPr>
        <w:spacing w:after="100" w:line="240" w:lineRule="auto"/>
        <w:ind w:left="72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 xml:space="preserve">Adreça postal: </w:t>
      </w:r>
    </w:p>
    <w:p w14:paraId="4707612E" w14:textId="77777777" w:rsidR="00C12329" w:rsidRPr="00C12329" w:rsidRDefault="00C12329" w:rsidP="00C12329">
      <w:pPr>
        <w:numPr>
          <w:ilvl w:val="2"/>
          <w:numId w:val="1"/>
        </w:numPr>
        <w:spacing w:after="100" w:line="240" w:lineRule="auto"/>
        <w:ind w:left="720"/>
        <w:jc w:val="both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Adreça de correu electrònic:</w:t>
      </w:r>
    </w:p>
    <w:p w14:paraId="01280286" w14:textId="77777777" w:rsidR="00C12329" w:rsidRPr="00C12329" w:rsidRDefault="00C12329" w:rsidP="00C12329">
      <w:pPr>
        <w:spacing w:after="160" w:line="240" w:lineRule="auto"/>
        <w:rPr>
          <w:rFonts w:ascii="Arial" w:hAnsi="Arial" w:cs="Arial"/>
          <w:sz w:val="24"/>
          <w:szCs w:val="24"/>
          <w:lang w:eastAsia="ca-ES"/>
        </w:rPr>
      </w:pPr>
    </w:p>
    <w:p w14:paraId="76F575DD" w14:textId="77777777" w:rsidR="00C12329" w:rsidRPr="00C12329" w:rsidRDefault="00C12329" w:rsidP="00C12329">
      <w:pPr>
        <w:spacing w:after="160" w:line="240" w:lineRule="auto"/>
        <w:rPr>
          <w:rFonts w:ascii="Arial" w:hAnsi="Arial" w:cs="Arial"/>
          <w:sz w:val="24"/>
          <w:szCs w:val="24"/>
          <w:lang w:eastAsia="ca-ES"/>
        </w:rPr>
      </w:pPr>
      <w:r w:rsidRPr="00C12329">
        <w:rPr>
          <w:rFonts w:ascii="Arial" w:hAnsi="Arial" w:cs="Arial"/>
          <w:sz w:val="24"/>
          <w:szCs w:val="24"/>
          <w:lang w:eastAsia="ca-ES"/>
        </w:rPr>
        <w:t>Document signat electrònicament per ambdues empreses</w:t>
      </w:r>
    </w:p>
    <w:p w14:paraId="41B79F6A" w14:textId="76F6E0FA" w:rsidR="00C12329" w:rsidRPr="00C12329" w:rsidRDefault="00C12329" w:rsidP="00C12329">
      <w:pPr>
        <w:spacing w:after="0" w:line="240" w:lineRule="auto"/>
        <w:rPr>
          <w:rFonts w:ascii="Arial" w:hAnsi="Arial" w:cs="Arial"/>
          <w:sz w:val="24"/>
          <w:szCs w:val="24"/>
          <w:lang w:eastAsia="ca-ES"/>
        </w:rPr>
      </w:pPr>
    </w:p>
    <w:sectPr w:rsidR="00C12329" w:rsidRPr="00C12329" w:rsidSect="00470695">
      <w:headerReference w:type="default" r:id="rId7"/>
      <w:footerReference w:type="default" r:id="rId8"/>
      <w:pgSz w:w="11906" w:h="16838" w:code="9"/>
      <w:pgMar w:top="817" w:right="1701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8BF4A" w14:textId="77777777" w:rsidR="00050F39" w:rsidRDefault="00050F39" w:rsidP="000C159F">
      <w:pPr>
        <w:spacing w:after="0" w:line="240" w:lineRule="auto"/>
      </w:pPr>
      <w:r>
        <w:separator/>
      </w:r>
    </w:p>
  </w:endnote>
  <w:endnote w:type="continuationSeparator" w:id="0">
    <w:p w14:paraId="2E5CF11B" w14:textId="77777777" w:rsidR="00050F39" w:rsidRDefault="00050F39" w:rsidP="000C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0743E" w14:textId="77777777" w:rsidR="00E379C8" w:rsidRDefault="00E379C8" w:rsidP="00577C6B">
    <w:pPr>
      <w:pStyle w:val="Peu"/>
      <w:spacing w:after="0" w:line="240" w:lineRule="auto"/>
      <w:rPr>
        <w:rFonts w:ascii="Arial" w:hAnsi="Arial" w:cs="Arial"/>
        <w:sz w:val="16"/>
        <w:szCs w:val="16"/>
      </w:rPr>
    </w:pPr>
  </w:p>
  <w:p w14:paraId="536866B5" w14:textId="4203067B" w:rsidR="006F3D34" w:rsidRPr="006F3D34" w:rsidRDefault="00050F39" w:rsidP="006F3D34">
    <w:pPr>
      <w:pStyle w:val="Peu"/>
      <w:spacing w:after="0" w:line="240" w:lineRule="auto"/>
      <w:jc w:val="center"/>
      <w:rPr>
        <w:rFonts w:ascii="Arial" w:hAnsi="Arial" w:cs="Arial"/>
        <w:bCs/>
        <w:sz w:val="16"/>
        <w:szCs w:val="16"/>
      </w:rPr>
    </w:pPr>
    <w:r w:rsidRPr="006F3D34">
      <w:rPr>
        <w:rFonts w:ascii="Arial" w:hAnsi="Arial" w:cs="Arial"/>
        <w:bCs/>
        <w:noProof/>
        <w:sz w:val="16"/>
        <w:szCs w:val="16"/>
        <w:lang w:val="ca-ES"/>
      </w:rPr>
      <w:drawing>
        <wp:inline distT="0" distB="0" distL="0" distR="0" wp14:anchorId="00091837" wp14:editId="7279B433">
          <wp:extent cx="4924425" cy="4762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44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391514" w14:textId="77777777" w:rsidR="00791DD6" w:rsidRPr="00E379C8" w:rsidRDefault="00791DD6" w:rsidP="00B7422C">
    <w:pPr>
      <w:pStyle w:val="Peu"/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F10B0" w14:textId="77777777" w:rsidR="00050F39" w:rsidRDefault="00050F39" w:rsidP="000C159F">
      <w:pPr>
        <w:spacing w:after="0" w:line="240" w:lineRule="auto"/>
      </w:pPr>
      <w:r>
        <w:separator/>
      </w:r>
    </w:p>
  </w:footnote>
  <w:footnote w:type="continuationSeparator" w:id="0">
    <w:p w14:paraId="3A758376" w14:textId="77777777" w:rsidR="00050F39" w:rsidRDefault="00050F39" w:rsidP="000C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34" w:type="dxa"/>
      <w:tblLook w:val="04A0" w:firstRow="1" w:lastRow="0" w:firstColumn="1" w:lastColumn="0" w:noHBand="0" w:noVBand="1"/>
    </w:tblPr>
    <w:tblGrid>
      <w:gridCol w:w="3403"/>
      <w:gridCol w:w="1579"/>
      <w:gridCol w:w="4799"/>
    </w:tblGrid>
    <w:tr w:rsidR="00470695" w14:paraId="19B152C1" w14:textId="77777777" w:rsidTr="00470695">
      <w:trPr>
        <w:trHeight w:val="80"/>
      </w:trPr>
      <w:tc>
        <w:tcPr>
          <w:tcW w:w="3403" w:type="dxa"/>
          <w:vMerge w:val="restart"/>
        </w:tcPr>
        <w:p w14:paraId="4267476E" w14:textId="77777777" w:rsidR="00470695" w:rsidRPr="00C176EC" w:rsidRDefault="00470695">
          <w:pPr>
            <w:pStyle w:val="Capalera"/>
            <w:spacing w:after="0"/>
            <w:jc w:val="right"/>
            <w:rPr>
              <w:rFonts w:ascii="Arial" w:hAnsi="Arial" w:cs="Arial"/>
              <w:lang w:val="ca-ES"/>
            </w:rPr>
          </w:pPr>
          <w:r w:rsidRPr="00C176EC">
            <w:rPr>
              <w:rFonts w:ascii="Arial" w:hAnsi="Arial" w:cs="Arial"/>
              <w:lang w:val="ca-ES"/>
            </w:rPr>
            <w:t xml:space="preserve">                                                                                                                                             </w:t>
          </w:r>
        </w:p>
        <w:p w14:paraId="0F2C23F3" w14:textId="77777777" w:rsidR="00470695" w:rsidRPr="00C176EC" w:rsidRDefault="00470695">
          <w:pPr>
            <w:pStyle w:val="Capalera"/>
            <w:spacing w:after="0"/>
            <w:rPr>
              <w:rFonts w:ascii="Arial" w:hAnsi="Arial" w:cs="Arial"/>
              <w:lang w:val="ca-ES"/>
            </w:rPr>
          </w:pPr>
        </w:p>
        <w:p w14:paraId="2B6BE4B7" w14:textId="29535E4E" w:rsidR="006F3D34" w:rsidRPr="00C176EC" w:rsidRDefault="00470695" w:rsidP="006F3D34">
          <w:pPr>
            <w:pStyle w:val="Capalera"/>
            <w:spacing w:after="0"/>
            <w:rPr>
              <w:rFonts w:ascii="Arial" w:hAnsi="Arial" w:cs="Arial"/>
              <w:b/>
              <w:bCs/>
              <w:lang w:val="ca-ES"/>
            </w:rPr>
          </w:pPr>
          <w:r w:rsidRPr="00C176EC">
            <w:rPr>
              <w:rFonts w:ascii="Arial" w:hAnsi="Arial" w:cs="Arial"/>
              <w:lang w:val="ca-ES"/>
            </w:rPr>
            <w:t xml:space="preserve">               </w:t>
          </w:r>
          <w:r w:rsidR="00050F39" w:rsidRPr="00C176EC">
            <w:rPr>
              <w:rFonts w:ascii="Arial" w:hAnsi="Arial" w:cs="Arial"/>
              <w:b/>
              <w:bCs/>
              <w:noProof/>
              <w:lang w:val="ca-ES"/>
            </w:rPr>
            <w:drawing>
              <wp:anchor distT="0" distB="0" distL="114300" distR="114300" simplePos="0" relativeHeight="251657728" behindDoc="0" locked="0" layoutInCell="1" allowOverlap="1" wp14:anchorId="1C298612" wp14:editId="76A4BF7F">
                <wp:simplePos x="0" y="0"/>
                <wp:positionH relativeFrom="column">
                  <wp:posOffset>43815</wp:posOffset>
                </wp:positionH>
                <wp:positionV relativeFrom="paragraph">
                  <wp:posOffset>-156210</wp:posOffset>
                </wp:positionV>
                <wp:extent cx="1981200" cy="476250"/>
                <wp:effectExtent l="0" t="0" r="0" b="0"/>
                <wp:wrapNone/>
                <wp:docPr id="2" name="Imat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532063D" w14:textId="77777777" w:rsidR="00470695" w:rsidRPr="00C176EC" w:rsidRDefault="00470695">
          <w:pPr>
            <w:pStyle w:val="Capalera"/>
            <w:spacing w:after="0"/>
            <w:rPr>
              <w:rFonts w:ascii="Arial" w:hAnsi="Arial" w:cs="Arial"/>
              <w:lang w:val="ca-ES"/>
            </w:rPr>
          </w:pPr>
        </w:p>
      </w:tc>
      <w:tc>
        <w:tcPr>
          <w:tcW w:w="1579" w:type="dxa"/>
        </w:tcPr>
        <w:p w14:paraId="4B26301F" w14:textId="77777777" w:rsidR="00470695" w:rsidRPr="00C176EC" w:rsidRDefault="00470695">
          <w:pPr>
            <w:pStyle w:val="Capalera"/>
            <w:spacing w:after="0" w:line="240" w:lineRule="auto"/>
            <w:rPr>
              <w:lang w:val="ca-ES"/>
            </w:rPr>
          </w:pPr>
        </w:p>
      </w:tc>
      <w:tc>
        <w:tcPr>
          <w:tcW w:w="4799" w:type="dxa"/>
          <w:vAlign w:val="bottom"/>
        </w:tcPr>
        <w:p w14:paraId="1310E690" w14:textId="77777777" w:rsidR="00470695" w:rsidRPr="00C176EC" w:rsidRDefault="00470695">
          <w:pPr>
            <w:pStyle w:val="Capalera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</w:p>
        <w:p w14:paraId="0A69D8DD" w14:textId="77777777" w:rsidR="00470695" w:rsidRPr="00C176EC" w:rsidRDefault="006F3D34">
          <w:pPr>
            <w:pStyle w:val="Capalera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C176EC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Secretaria</w:t>
          </w:r>
        </w:p>
      </w:tc>
    </w:tr>
    <w:tr w:rsidR="00470695" w14:paraId="6C03F02D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42C07FFE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6DFB10DB" w14:textId="77777777" w:rsidR="00470695" w:rsidRPr="00C176EC" w:rsidRDefault="00470695">
          <w:pPr>
            <w:pStyle w:val="Capalera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53C29CBD" w14:textId="77777777" w:rsidR="00470695" w:rsidRPr="00C176EC" w:rsidRDefault="006F3D34">
          <w:pPr>
            <w:pStyle w:val="Capalera"/>
            <w:spacing w:after="0" w:line="240" w:lineRule="auto"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C176EC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Contractació i Compres</w:t>
          </w:r>
        </w:p>
      </w:tc>
    </w:tr>
    <w:tr w:rsidR="00470695" w14:paraId="36AD1B74" w14:textId="77777777" w:rsidTr="005E3B5B">
      <w:trPr>
        <w:trHeight w:hRule="exact" w:val="113"/>
      </w:trPr>
      <w:tc>
        <w:tcPr>
          <w:tcW w:w="0" w:type="auto"/>
          <w:vMerge/>
          <w:vAlign w:val="center"/>
          <w:hideMark/>
        </w:tcPr>
        <w:p w14:paraId="6E21CF4D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221ABEFA" w14:textId="77777777" w:rsidR="00470695" w:rsidRPr="00C176EC" w:rsidRDefault="00470695">
          <w:pPr>
            <w:pStyle w:val="Capalera"/>
            <w:spacing w:after="0"/>
            <w:rPr>
              <w:lang w:val="ca-ES"/>
            </w:rPr>
          </w:pPr>
        </w:p>
      </w:tc>
      <w:tc>
        <w:tcPr>
          <w:tcW w:w="4799" w:type="dxa"/>
          <w:vAlign w:val="center"/>
          <w:hideMark/>
        </w:tcPr>
        <w:p w14:paraId="771D35FD" w14:textId="77777777" w:rsidR="00470695" w:rsidRDefault="00470695">
          <w:pPr>
            <w:spacing w:after="0" w:line="240" w:lineRule="auto"/>
            <w:rPr>
              <w:sz w:val="20"/>
              <w:szCs w:val="20"/>
              <w:lang w:eastAsia="es-ES"/>
            </w:rPr>
          </w:pPr>
        </w:p>
      </w:tc>
    </w:tr>
    <w:tr w:rsidR="00470695" w14:paraId="3775F8A9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2A030463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50CC1C3C" w14:textId="77777777" w:rsidR="00470695" w:rsidRPr="00C176EC" w:rsidRDefault="00470695">
          <w:pPr>
            <w:pStyle w:val="Capalera"/>
            <w:spacing w:after="0"/>
            <w:rPr>
              <w:lang w:val="ca-ES"/>
            </w:rPr>
          </w:pPr>
        </w:p>
      </w:tc>
      <w:tc>
        <w:tcPr>
          <w:tcW w:w="4799" w:type="dxa"/>
          <w:vAlign w:val="bottom"/>
          <w:hideMark/>
        </w:tcPr>
        <w:p w14:paraId="41641492" w14:textId="77777777" w:rsidR="00470695" w:rsidRPr="00C176EC" w:rsidRDefault="00470695">
          <w:pPr>
            <w:pStyle w:val="Capalera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C176EC">
            <w:rPr>
              <w:rFonts w:ascii="Arial" w:hAnsi="Arial" w:cs="Arial"/>
              <w:sz w:val="16"/>
              <w:szCs w:val="16"/>
              <w:lang w:val="ca-ES"/>
            </w:rPr>
            <w:t xml:space="preserve">Exp. gral.:  </w:t>
          </w:r>
          <w:r w:rsidR="006F3D34" w:rsidRPr="00C176EC">
            <w:rPr>
              <w:rFonts w:ascii="Arial" w:hAnsi="Arial" w:cs="Arial"/>
              <w:bCs/>
              <w:sz w:val="16"/>
              <w:szCs w:val="16"/>
              <w:lang w:val="ca-ES"/>
            </w:rPr>
            <w:t>X2026007509</w:t>
          </w:r>
        </w:p>
      </w:tc>
    </w:tr>
    <w:tr w:rsidR="00470695" w14:paraId="1FB017C4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43D13A25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4CB0739C" w14:textId="77777777" w:rsidR="00470695" w:rsidRPr="00C176EC" w:rsidRDefault="00470695">
          <w:pPr>
            <w:pStyle w:val="Capalera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284FFD2B" w14:textId="77777777" w:rsidR="00470695" w:rsidRPr="00C176EC" w:rsidRDefault="00470695">
          <w:pPr>
            <w:pStyle w:val="Capalera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C176EC">
            <w:rPr>
              <w:rFonts w:ascii="Arial" w:hAnsi="Arial" w:cs="Arial"/>
              <w:sz w:val="16"/>
              <w:szCs w:val="16"/>
              <w:lang w:val="ca-ES"/>
            </w:rPr>
            <w:t xml:space="preserve">Exp. tipus: </w:t>
          </w:r>
          <w:r w:rsidR="006F3D34" w:rsidRPr="00C176EC">
            <w:rPr>
              <w:rFonts w:ascii="Arial" w:hAnsi="Arial" w:cs="Arial"/>
              <w:bCs/>
              <w:sz w:val="16"/>
              <w:szCs w:val="16"/>
              <w:lang w:val="ca-ES"/>
            </w:rPr>
            <w:t>SCPO2026000018</w:t>
          </w:r>
        </w:p>
      </w:tc>
    </w:tr>
  </w:tbl>
  <w:p w14:paraId="418C7612" w14:textId="77777777" w:rsidR="000C159F" w:rsidRPr="007C723C" w:rsidRDefault="000C159F" w:rsidP="007C723C">
    <w:pPr>
      <w:pStyle w:val="Capalera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93C6D"/>
    <w:multiLevelType w:val="hybridMultilevel"/>
    <w:tmpl w:val="E9D2D728"/>
    <w:lvl w:ilvl="0" w:tplc="5EA2F13A">
      <w:start w:val="1"/>
      <w:numFmt w:val="bullet"/>
      <w:lvlText w:val="•"/>
      <w:lvlJc w:val="left"/>
      <w:pPr>
        <w:ind w:left="720" w:hanging="360"/>
      </w:p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D1E87"/>
    <w:multiLevelType w:val="hybridMultilevel"/>
    <w:tmpl w:val="C7FE0746"/>
    <w:lvl w:ilvl="0" w:tplc="5EA2F13A">
      <w:start w:val="1"/>
      <w:numFmt w:val="bullet"/>
      <w:lvlText w:val="•"/>
      <w:lvlJc w:val="left"/>
      <w:pPr>
        <w:ind w:left="720" w:hanging="360"/>
      </w:pPr>
    </w:lvl>
    <w:lvl w:ilvl="1" w:tplc="BFE8ACF0">
      <w:numFmt w:val="decimal"/>
      <w:lvlText w:val=""/>
      <w:lvlJc w:val="left"/>
    </w:lvl>
    <w:lvl w:ilvl="2" w:tplc="F7E82B10">
      <w:numFmt w:val="decimal"/>
      <w:lvlText w:val=""/>
      <w:lvlJc w:val="left"/>
    </w:lvl>
    <w:lvl w:ilvl="3" w:tplc="5994DFAC">
      <w:numFmt w:val="decimal"/>
      <w:lvlText w:val=""/>
      <w:lvlJc w:val="left"/>
    </w:lvl>
    <w:lvl w:ilvl="4" w:tplc="491AB8BC">
      <w:numFmt w:val="decimal"/>
      <w:lvlText w:val=""/>
      <w:lvlJc w:val="left"/>
    </w:lvl>
    <w:lvl w:ilvl="5" w:tplc="8382AB08">
      <w:numFmt w:val="decimal"/>
      <w:lvlText w:val=""/>
      <w:lvlJc w:val="left"/>
    </w:lvl>
    <w:lvl w:ilvl="6" w:tplc="E07A367A">
      <w:numFmt w:val="decimal"/>
      <w:lvlText w:val=""/>
      <w:lvlJc w:val="left"/>
    </w:lvl>
    <w:lvl w:ilvl="7" w:tplc="5C8E34A8">
      <w:numFmt w:val="decimal"/>
      <w:lvlText w:val=""/>
      <w:lvlJc w:val="left"/>
    </w:lvl>
    <w:lvl w:ilvl="8" w:tplc="58D69B04">
      <w:numFmt w:val="decimal"/>
      <w:lvlText w:val=""/>
      <w:lvlJc w:val="left"/>
    </w:lvl>
  </w:abstractNum>
  <w:abstractNum w:abstractNumId="2" w15:restartNumberingAfterBreak="0">
    <w:nsid w:val="3A545A9E"/>
    <w:multiLevelType w:val="hybridMultilevel"/>
    <w:tmpl w:val="698EF090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182780"/>
    <w:multiLevelType w:val="hybridMultilevel"/>
    <w:tmpl w:val="2AF0C55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527B0"/>
    <w:multiLevelType w:val="hybridMultilevel"/>
    <w:tmpl w:val="68061ED4"/>
    <w:lvl w:ilvl="0" w:tplc="61B24640">
      <w:numFmt w:val="bullet"/>
      <w:lvlText w:val="•"/>
      <w:lvlJc w:val="left"/>
      <w:pPr>
        <w:ind w:left="720" w:hanging="360"/>
      </w:pPr>
      <w:rPr>
        <w:rFonts w:hint="default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39"/>
    <w:rsid w:val="00013323"/>
    <w:rsid w:val="00014232"/>
    <w:rsid w:val="00036A38"/>
    <w:rsid w:val="00050F39"/>
    <w:rsid w:val="000A4838"/>
    <w:rsid w:val="000B176E"/>
    <w:rsid w:val="000C159F"/>
    <w:rsid w:val="000C248D"/>
    <w:rsid w:val="001000CC"/>
    <w:rsid w:val="00103CC7"/>
    <w:rsid w:val="00110E7B"/>
    <w:rsid w:val="0012439A"/>
    <w:rsid w:val="00201604"/>
    <w:rsid w:val="00216C83"/>
    <w:rsid w:val="002229E6"/>
    <w:rsid w:val="00296879"/>
    <w:rsid w:val="002C54B7"/>
    <w:rsid w:val="002E5CDD"/>
    <w:rsid w:val="003A74E5"/>
    <w:rsid w:val="00454945"/>
    <w:rsid w:val="00461215"/>
    <w:rsid w:val="00470695"/>
    <w:rsid w:val="00475A0F"/>
    <w:rsid w:val="00492832"/>
    <w:rsid w:val="0054122A"/>
    <w:rsid w:val="00556E9A"/>
    <w:rsid w:val="00577C6B"/>
    <w:rsid w:val="00583F32"/>
    <w:rsid w:val="0059283F"/>
    <w:rsid w:val="005E3B5B"/>
    <w:rsid w:val="0062100D"/>
    <w:rsid w:val="006A26F0"/>
    <w:rsid w:val="006F3D34"/>
    <w:rsid w:val="00746E18"/>
    <w:rsid w:val="00756E52"/>
    <w:rsid w:val="00791DD6"/>
    <w:rsid w:val="007A5DE3"/>
    <w:rsid w:val="007B1CC8"/>
    <w:rsid w:val="007C723C"/>
    <w:rsid w:val="00906C0B"/>
    <w:rsid w:val="009403E6"/>
    <w:rsid w:val="009A3460"/>
    <w:rsid w:val="009E6567"/>
    <w:rsid w:val="00A322AE"/>
    <w:rsid w:val="00AB6F52"/>
    <w:rsid w:val="00AC123E"/>
    <w:rsid w:val="00B65860"/>
    <w:rsid w:val="00B7422C"/>
    <w:rsid w:val="00B7473B"/>
    <w:rsid w:val="00BD323B"/>
    <w:rsid w:val="00C12329"/>
    <w:rsid w:val="00C16B77"/>
    <w:rsid w:val="00C176EC"/>
    <w:rsid w:val="00C231CF"/>
    <w:rsid w:val="00DB1CD1"/>
    <w:rsid w:val="00DD6A0B"/>
    <w:rsid w:val="00E03068"/>
    <w:rsid w:val="00E379C8"/>
    <w:rsid w:val="00EA5162"/>
    <w:rsid w:val="00FB53B4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31F61E5"/>
  <w15:chartTrackingRefBased/>
  <w15:docId w15:val="{05231990-C2D6-4B99-908E-50721A389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61"/>
    <w:pPr>
      <w:spacing w:after="200" w:line="276" w:lineRule="auto"/>
    </w:pPr>
    <w:rPr>
      <w:sz w:val="22"/>
      <w:szCs w:val="22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CapaleraCar">
    <w:name w:val="Capçalera Car"/>
    <w:link w:val="Capalera"/>
    <w:uiPriority w:val="99"/>
    <w:rsid w:val="000C159F"/>
    <w:rPr>
      <w:sz w:val="22"/>
      <w:szCs w:val="22"/>
      <w:lang w:eastAsia="en-US"/>
    </w:rPr>
  </w:style>
  <w:style w:type="paragraph" w:styleId="Peu">
    <w:name w:val="footer"/>
    <w:basedOn w:val="Normal"/>
    <w:link w:val="PeuCar"/>
    <w:uiPriority w:val="99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PeuCar">
    <w:name w:val="Peu Car"/>
    <w:link w:val="Peu"/>
    <w:uiPriority w:val="99"/>
    <w:rsid w:val="000C159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ecretaria\Licitacions\Licitacions%202026\SCPO2026000018%20-%20Aplicaci&#243;%20inform&#224;tica%20col&#242;nies%20gats\Perfil\Annex%20I%20Declaraci&#243;%20responsable%20Col&#242;nies%20gats.dot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 I Declaració responsable Colònies gats</Template>
  <TotalTime>4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 amb escut i peu (X2026007509)</vt:lpstr>
    </vt:vector>
  </TitlesOfParts>
  <Company>Ajuntament de Montornès del Vallès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amb escut i peu (X2026007509)</dc:title>
  <dc:subject/>
  <dc:creator>Carmen Blanco Salgueiro</dc:creator>
  <cp:keywords/>
  <cp:lastModifiedBy>Carmen Blanco Salgueiro</cp:lastModifiedBy>
  <cp:revision>2</cp:revision>
  <dcterms:created xsi:type="dcterms:W3CDTF">2026-09-25T06:33:00Z</dcterms:created>
  <dcterms:modified xsi:type="dcterms:W3CDTF">2026-09-25T06:37:00Z</dcterms:modified>
</cp:coreProperties>
</file>