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15" w:rsidRDefault="00C10315" w:rsidP="00C10315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>
        <w:rPr>
          <w:rFonts w:asciiTheme="minorHAnsi" w:eastAsia="Arial" w:hAnsiTheme="minorHAnsi" w:cs="Arial"/>
          <w:b/>
          <w:bCs/>
          <w:lang w:eastAsia="ca-ES" w:bidi="ca-ES"/>
        </w:rPr>
        <w:tab/>
      </w:r>
    </w:p>
    <w:p w:rsidR="00F55AF5" w:rsidRPr="00240DA0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A633E9">
        <w:rPr>
          <w:rFonts w:ascii="Calibri" w:hAnsi="Calibri" w:cs="Calibri"/>
          <w:b/>
        </w:rPr>
        <w:t>(Lot 1</w:t>
      </w:r>
      <w:r w:rsidR="003D3FAC">
        <w:rPr>
          <w:rFonts w:ascii="Calibri" w:hAnsi="Calibri" w:cs="Calibri"/>
          <w:b/>
        </w:rPr>
        <w:t xml:space="preserve">- </w:t>
      </w:r>
      <w:r w:rsidR="00E93775" w:rsidRPr="00E93775">
        <w:rPr>
          <w:rFonts w:ascii="Calibri" w:hAnsi="Calibri" w:cs="Calibri"/>
          <w:b/>
        </w:rPr>
        <w:t xml:space="preserve">Sutures absorbible </w:t>
      </w:r>
      <w:proofErr w:type="spellStart"/>
      <w:r w:rsidR="00E93775" w:rsidRPr="00E93775">
        <w:rPr>
          <w:rFonts w:ascii="Calibri" w:hAnsi="Calibri" w:cs="Calibri"/>
          <w:b/>
        </w:rPr>
        <w:t>monofilars</w:t>
      </w:r>
      <w:proofErr w:type="spellEnd"/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F18D0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>Lot 1</w:t>
      </w:r>
      <w:r>
        <w:rPr>
          <w:rFonts w:asciiTheme="minorHAnsi" w:hAnsiTheme="minorHAnsi" w:cs="Calibri"/>
          <w:lang w:eastAsia="zh-CN"/>
        </w:rPr>
        <w:t xml:space="preserve">: </w:t>
      </w:r>
      <w:r w:rsidR="00E93775" w:rsidRPr="00E93775">
        <w:rPr>
          <w:rFonts w:asciiTheme="minorHAnsi" w:hAnsiTheme="minorHAnsi" w:cstheme="minorHAnsi"/>
          <w:bCs/>
        </w:rPr>
        <w:t xml:space="preserve">Sutures absorbible </w:t>
      </w:r>
      <w:proofErr w:type="spellStart"/>
      <w:r w:rsidR="00E93775" w:rsidRPr="00E93775">
        <w:rPr>
          <w:rFonts w:asciiTheme="minorHAnsi" w:hAnsiTheme="minorHAnsi" w:cstheme="minorHAnsi"/>
          <w:bCs/>
        </w:rPr>
        <w:t>monofilars</w:t>
      </w:r>
      <w:proofErr w:type="spellEnd"/>
    </w:p>
    <w:p w:rsidR="009065D3" w:rsidRDefault="009065D3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9065D3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bookmarkStart w:id="1" w:name="_GoBack"/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</w:p>
        </w:tc>
      </w:tr>
      <w:tr w:rsidR="009065D3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9065D3" w:rsidRDefault="009065D3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9065D3" w:rsidRDefault="009065D3" w:rsidP="000F4F1A">
            <w:pPr>
              <w:rPr>
                <w:rFonts w:ascii="Calibri" w:hAnsi="Calibri"/>
              </w:rPr>
            </w:pPr>
          </w:p>
        </w:tc>
      </w:tr>
      <w:tr w:rsidR="009065D3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9065D3" w:rsidRDefault="009065D3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</w:rPr>
            </w:pPr>
          </w:p>
        </w:tc>
      </w:tr>
      <w:tr w:rsidR="009065D3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9065D3" w:rsidRDefault="009065D3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9065D3" w:rsidRDefault="009065D3" w:rsidP="000F4F1A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bookmarkEnd w:id="1"/>
    </w:tbl>
    <w:p w:rsidR="009065D3" w:rsidRDefault="009065D3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p w:rsidR="00624D2B" w:rsidRDefault="00624D2B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E93775" w:rsidP="00AB6B6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528.844,20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E93775" w:rsidP="00E9377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176.281,40</w:t>
            </w:r>
            <w:r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lastRenderedPageBreak/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3D3FAC" w:rsidRPr="004D39B3" w:rsidRDefault="003D3FAC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30"/>
          <w:szCs w:val="30"/>
          <w:vertAlign w:val="subscript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88"/>
        <w:gridCol w:w="1682"/>
        <w:gridCol w:w="2135"/>
        <w:gridCol w:w="836"/>
        <w:gridCol w:w="863"/>
        <w:gridCol w:w="772"/>
        <w:gridCol w:w="1058"/>
      </w:tblGrid>
      <w:tr w:rsidR="002C121A" w:rsidRPr="002C121A" w:rsidTr="00C756A3">
        <w:trPr>
          <w:trHeight w:val="120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LOT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CODIG CSAPG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DESCRIPCIÓ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CONSUM ANUAL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C121A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  <w:t xml:space="preserve"> PREU UNITARI MÀXIM S/IVA 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n-US"/>
              </w:rPr>
              <w:t xml:space="preserve"> </w:t>
            </w:r>
            <w:r w:rsidRPr="002C121A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  <w:t xml:space="preserve">PREU UNITARI OFERT S/IVA 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IMPORT TOTAL     (preu </w:t>
            </w:r>
            <w:proofErr w:type="spellStart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ofert</w:t>
            </w:r>
            <w:proofErr w:type="spellEnd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volum</w:t>
            </w:r>
            <w:proofErr w:type="spellEnd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2C121A" w:rsidRPr="002C121A" w:rsidTr="00C756A3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</w:t>
            </w:r>
          </w:p>
        </w:tc>
        <w:tc>
          <w:tcPr>
            <w:tcW w:w="4729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MONOFILARS MOLT LLARGA DURADA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100039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molt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 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ham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30mm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2300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11,700 €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103095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molt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 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150cm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11,700 €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100018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molt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 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cònica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43mm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150cm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8,25 €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2C121A" w:rsidRPr="002C121A" w:rsidTr="00C756A3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3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MONOFILARS LLARGA DURADA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100014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37mm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3,250 €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102413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1,55 €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101772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65mm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3,950 €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103020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3,150 €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103125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3,75 €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103051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4,250 €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102993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llarga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13mm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5,90 €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2C121A" w:rsidRPr="002C121A" w:rsidTr="00C756A3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2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MONOFILARS MITJANA DURADA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100042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lastRenderedPageBreak/>
              <w:t xml:space="preserve">triangular 19mm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transparent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45cm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lastRenderedPageBreak/>
              <w:t>1250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3,30 €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2,400 €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103055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900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2,950 €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103054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incolor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2,85 €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2C121A" w:rsidRPr="002C121A" w:rsidTr="00C756A3">
        <w:trPr>
          <w:trHeight w:val="3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2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TRENADES MITJANA DURADA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100022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1,500 €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100035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37mm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650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100026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1,80 €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101251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37mm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2500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101580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trocar de 40mm 90cm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2,20 €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103089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26mm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2,350 €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100038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43mm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2,450 €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100031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37mm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102843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2 fil de 140cm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1,75 €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100032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calibre 2,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37mm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2,15 €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100040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calibre 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43mm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2,70 €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C756A3" w:rsidRPr="002C121A" w:rsidTr="00C756A3">
        <w:trPr>
          <w:trHeight w:val="60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100044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48mm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150cm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presentació</w:t>
            </w:r>
            <w:proofErr w:type="spellEnd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llaç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4,70 €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21A" w:rsidRPr="002C121A" w:rsidRDefault="002C121A" w:rsidP="002C12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</w:tr>
    </w:tbl>
    <w:p w:rsidR="007C109E" w:rsidRPr="004D39B3" w:rsidRDefault="007C109E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/>
          <w:i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688"/>
        <w:gridCol w:w="1681"/>
        <w:gridCol w:w="2124"/>
        <w:gridCol w:w="928"/>
        <w:gridCol w:w="772"/>
        <w:gridCol w:w="772"/>
        <w:gridCol w:w="1069"/>
      </w:tblGrid>
      <w:tr w:rsidR="00C756A3" w:rsidRPr="00C756A3" w:rsidTr="004D39B3">
        <w:trPr>
          <w:trHeight w:val="900"/>
        </w:trPr>
        <w:tc>
          <w:tcPr>
            <w:tcW w:w="271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LOT</w:t>
            </w:r>
          </w:p>
        </w:tc>
        <w:tc>
          <w:tcPr>
            <w:tcW w:w="405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CODIG CSAPG</w:t>
            </w:r>
          </w:p>
        </w:tc>
        <w:tc>
          <w:tcPr>
            <w:tcW w:w="990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DESCRIPCIÓ</w:t>
            </w:r>
          </w:p>
        </w:tc>
        <w:tc>
          <w:tcPr>
            <w:tcW w:w="1251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46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CONSUM ANUAL</w:t>
            </w:r>
          </w:p>
        </w:tc>
        <w:tc>
          <w:tcPr>
            <w:tcW w:w="454" w:type="pct"/>
            <w:shd w:val="clear" w:color="000000" w:fill="92CDDC"/>
            <w:vAlign w:val="center"/>
            <w:hideMark/>
          </w:tcPr>
          <w:p w:rsidR="00C756A3" w:rsidRPr="004D39B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4D39B3" w:rsidRPr="002C121A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  <w:t>PREU UNITARI MÀXIM S/IVA</w:t>
            </w:r>
          </w:p>
        </w:tc>
        <w:tc>
          <w:tcPr>
            <w:tcW w:w="454" w:type="pct"/>
            <w:shd w:val="clear" w:color="000000" w:fill="92CDDC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="004D39B3" w:rsidRPr="002C121A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  <w:t>PREU UNITARI OFERT S/IVA</w:t>
            </w:r>
          </w:p>
        </w:tc>
        <w:tc>
          <w:tcPr>
            <w:tcW w:w="628" w:type="pct"/>
            <w:shd w:val="clear" w:color="000000" w:fill="92CDDC"/>
            <w:vAlign w:val="center"/>
            <w:hideMark/>
          </w:tcPr>
          <w:p w:rsidR="00C756A3" w:rsidRPr="00C756A3" w:rsidRDefault="004D39B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IMPORT TOTAL     (preu </w:t>
            </w:r>
            <w:proofErr w:type="spellStart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ofert</w:t>
            </w:r>
            <w:proofErr w:type="spellEnd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volum</w:t>
            </w:r>
            <w:proofErr w:type="spellEnd"/>
            <w:r w:rsidRPr="002C121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C756A3" w:rsidRPr="00C756A3" w:rsidTr="00C756A3">
        <w:trPr>
          <w:trHeight w:val="3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29" w:type="pct"/>
            <w:gridSpan w:val="7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TRENADES MITJANA DURADA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1.27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100037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48mm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2,35 €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lastRenderedPageBreak/>
              <w:t>1.28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100025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2/0 fil de 140cm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1900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1.29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100036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recta punta triangular 60mm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2,35 €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1.30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100020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7100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1,45 €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1.31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101578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bottom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1/2 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 de 26mm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2,200 €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1.32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103114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3/0 fil de 140cm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1,40 €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1.33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102845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16mm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incolor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2,40 €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1.34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100023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22mm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3900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1,500 €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1.35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102844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1800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1,45 €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1.36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100027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23mm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1,850 €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1.37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100024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1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22mm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1250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1.38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100046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1/4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lanceta 8mm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7,60 €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1.39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100029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13mm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2,40 €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1.40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100041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1/1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13mm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2,600 €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1.41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100010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trenada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mitjana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8/0 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lanceta 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30cm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4D39B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10,400</w:t>
            </w:r>
            <w:r w:rsidR="00C756A3"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C756A3">
        <w:trPr>
          <w:trHeight w:val="3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29" w:type="pct"/>
            <w:gridSpan w:val="7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ABSORBIBLES TRENADES CURTA DURADA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1.42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100006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2,000 €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1.43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103090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37mm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1,700 €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1.44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100007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23mm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850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1,800 €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1.45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100009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22mm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2,900 €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1.46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100005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1,900 €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lastRenderedPageBreak/>
              <w:t>1.47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100003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23mm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1,65 €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1.48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103088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 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transparent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2,60 €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1.49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100002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1,850 €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1.50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102997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22mm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2,05 €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1.51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103274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absorbible trenada de curta durada</w:t>
            </w:r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250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2,25 €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C756A3">
        <w:trPr>
          <w:trHeight w:val="3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29" w:type="pct"/>
            <w:gridSpan w:val="7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SUTURES NO ABSORBIBLES MONOFILARS POLIPROPILÈ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1.52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102836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37mm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1,150 €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1.53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102831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1,150 €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1.54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100821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3,60 €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C756A3" w:rsidRPr="00C756A3" w:rsidTr="004D39B3">
        <w:trPr>
          <w:trHeight w:val="600"/>
        </w:trPr>
        <w:tc>
          <w:tcPr>
            <w:tcW w:w="271" w:type="pct"/>
            <w:shd w:val="clear" w:color="auto" w:fill="auto"/>
            <w:noWrap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1.55</w:t>
            </w:r>
          </w:p>
        </w:tc>
        <w:tc>
          <w:tcPr>
            <w:tcW w:w="405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100822</w:t>
            </w:r>
          </w:p>
        </w:tc>
        <w:tc>
          <w:tcPr>
            <w:tcW w:w="990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1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26mm </w:t>
            </w:r>
            <w:proofErr w:type="spellStart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1200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2,300 € 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756A3" w:rsidRPr="00C756A3" w:rsidRDefault="00C756A3" w:rsidP="00C756A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:rsidR="00C756A3" w:rsidRPr="00C756A3" w:rsidRDefault="00C756A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C756A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</w:tbl>
    <w:p w:rsidR="009E3C77" w:rsidRDefault="009E3C77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/>
          <w:i/>
        </w:rPr>
      </w:pPr>
    </w:p>
    <w:tbl>
      <w:tblPr>
        <w:tblW w:w="50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707"/>
        <w:gridCol w:w="1700"/>
        <w:gridCol w:w="2129"/>
        <w:gridCol w:w="939"/>
        <w:gridCol w:w="772"/>
        <w:gridCol w:w="772"/>
        <w:gridCol w:w="1061"/>
      </w:tblGrid>
      <w:tr w:rsidR="004D39B3" w:rsidRPr="004D39B3" w:rsidTr="004D39B3">
        <w:trPr>
          <w:trHeight w:val="1200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LOT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CODI CSAPG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DESCRIPCIÓ</w:t>
            </w:r>
          </w:p>
        </w:tc>
        <w:tc>
          <w:tcPr>
            <w:tcW w:w="1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CONSUM ANUAL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4D39B3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  <w:t xml:space="preserve"> PREU UNITARI MÀXIM S/IVA 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n-US"/>
              </w:rPr>
              <w:t xml:space="preserve"> </w:t>
            </w:r>
            <w:r w:rsidRPr="004D39B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  <w:t xml:space="preserve">PREU UNITARI OFERT S/IVA 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IMPORT TOTAL     (preu </w:t>
            </w:r>
            <w:proofErr w:type="spellStart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ofert</w:t>
            </w:r>
            <w:proofErr w:type="spellEnd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volum</w:t>
            </w:r>
            <w:proofErr w:type="spellEnd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7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SUTURES NO ABSORBIBLES MONOFILARS POLIPROPILÈ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1.56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101065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1800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1,45 €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1.57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1.58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101066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30cm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750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1,600 €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1.59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101093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13mm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2,40 €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100819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2,600 €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24mm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600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1,65 €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1,70 €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lastRenderedPageBreak/>
              <w:t>1.63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103242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10mm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60cm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4,90 €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100820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17mm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1200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1,80 €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13mm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4,250 €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103241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8mm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5,750 €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polipropilè</w:t>
            </w:r>
            <w:proofErr w:type="spellEnd"/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13mm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2,10 €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 </w:t>
            </w:r>
          </w:p>
        </w:tc>
        <w:tc>
          <w:tcPr>
            <w:tcW w:w="47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NO ABSORBIBLES MONOFILARS POLIAMIDA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102851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8/0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cilíndrica 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15cm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8,50 €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1.69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102003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1,60 €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recta punta triangular 51mm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90cm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1,850 €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103058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1,850 €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9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103065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poliamida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incolor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45cm longitud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3,45 €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 </w:t>
            </w:r>
          </w:p>
        </w:tc>
        <w:tc>
          <w:tcPr>
            <w:tcW w:w="47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NO ABSORBIBLES TRENADES POLIÈSTER RECOBERT DE SILICONA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trenada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polièster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recobert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silicona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am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30mm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   2,25 €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102984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trenada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polièster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recobert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silicona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37mm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trenada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polièster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recobert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silicona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3 fil de 140cm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1,400 €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101004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trenada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polièster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recobert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silicona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micropunta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tallant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55mm con 4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fils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75cm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10,150</w:t>
            </w: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</w:tbl>
    <w:p w:rsidR="009E3C77" w:rsidRDefault="009E3C77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710"/>
        <w:gridCol w:w="1700"/>
        <w:gridCol w:w="2125"/>
        <w:gridCol w:w="1045"/>
        <w:gridCol w:w="771"/>
        <w:gridCol w:w="771"/>
        <w:gridCol w:w="950"/>
      </w:tblGrid>
      <w:tr w:rsidR="004D39B3" w:rsidRPr="004D39B3" w:rsidTr="004D39B3">
        <w:trPr>
          <w:trHeight w:val="1200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s-ES"/>
              </w:rPr>
              <w:t>LOT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CODI</w:t>
            </w:r>
          </w:p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</w:pPr>
          </w:p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ES"/>
              </w:rPr>
              <w:t>CSAPG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DESCRIPCIÓ</w:t>
            </w: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CONSUM ANUAL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4D39B3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  <w:t xml:space="preserve"> PREU UNITARI MÀXIM S/IVA 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n-US"/>
              </w:rPr>
              <w:t xml:space="preserve"> </w:t>
            </w:r>
            <w:r w:rsidRPr="004D39B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  <w:t xml:space="preserve">PREU UNITARI OFERT S/IVA 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IMPORT TOTAL     (preu </w:t>
            </w:r>
            <w:proofErr w:type="spellStart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ofert</w:t>
            </w:r>
            <w:proofErr w:type="spellEnd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volum</w:t>
            </w:r>
            <w:proofErr w:type="spellEnd"/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 </w:t>
            </w:r>
          </w:p>
        </w:tc>
        <w:tc>
          <w:tcPr>
            <w:tcW w:w="47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SUTURES NO ABSORBIBLES TRENADES SEDA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lastRenderedPageBreak/>
              <w:t>1.78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101022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recta 51mm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100cm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0,800 €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1.79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101006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0 fil de 150cm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101012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102824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37mm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1 fil de 150cm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1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reforçada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101015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2/0 fil de 150cm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102838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600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recta 51mm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700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0,800 €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1.89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101007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trenada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101019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2/0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600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calibre 3/0 fil de 150cm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102839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23mm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700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3/0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triangular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0,550 €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101025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cilíndrica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102841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16mm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1.99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101020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21mm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lastRenderedPageBreak/>
              <w:t>1.100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101018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3/8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triangular 19mm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250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0,650 €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1.101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101991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sutura no absorbible trenada de seda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1/4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punta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llanceta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8mm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45cm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8,900 €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bossa per noves sutures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característiques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similars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r w:rsidR="00FB52A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FB52AA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4D39B3"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FB52AA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4D39B3"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40.000,0</w:t>
            </w: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€ </w:t>
            </w:r>
          </w:p>
        </w:tc>
      </w:tr>
      <w:tr w:rsidR="004D39B3" w:rsidRPr="004D39B3" w:rsidTr="004D39B3">
        <w:trPr>
          <w:trHeight w:val="3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 </w:t>
            </w:r>
          </w:p>
        </w:tc>
        <w:tc>
          <w:tcPr>
            <w:tcW w:w="47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SUTURA ABSORBIBLE MONOFILAMENT POLIGLECAPRONA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1.102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103393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monofilament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antibacteriana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poliglecaprona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taperpoint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plus cilíndrica 13mm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3,100 €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1.103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103392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monofilament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antibacteriana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poliglecaprona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taperpoint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plus cilíndrica 22mm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2,800 €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4"/>
                <w:szCs w:val="14"/>
                <w:lang w:val="es-ES"/>
              </w:rPr>
              <w:t>1.104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103391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monofilament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antibacteriana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poliglecaprona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1/2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cercle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taperpoint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plus cilíndrica 17mm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70cm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  3,150 €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FB52A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</w:t>
            </w:r>
          </w:p>
        </w:tc>
      </w:tr>
      <w:tr w:rsidR="004D39B3" w:rsidRPr="004D39B3" w:rsidTr="004D39B3">
        <w:trPr>
          <w:trHeight w:val="9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bossa per noves sutures absorbible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monofilament</w:t>
            </w:r>
            <w:proofErr w:type="spellEnd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antibacteriana de </w:t>
            </w:r>
            <w:proofErr w:type="spellStart"/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poliglecaprona</w:t>
            </w:r>
            <w:proofErr w:type="spellEnd"/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FB52AA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4D39B3"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FB52AA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4D39B3"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r w:rsidR="00FB52AA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9B3" w:rsidRPr="004D39B3" w:rsidRDefault="004D39B3" w:rsidP="004D39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4D39B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500,00 € </w:t>
            </w:r>
          </w:p>
        </w:tc>
      </w:tr>
    </w:tbl>
    <w:p w:rsidR="007C109E" w:rsidRDefault="007C109E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4D39B3" w:rsidRPr="00102561" w:rsidRDefault="004D39B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</w:r>
    <w:r>
      <w:rPr>
        <w:rFonts w:asciiTheme="minorHAnsi" w:hAnsiTheme="minorHAnsi" w:cstheme="minorHAnsi"/>
        <w:color w:val="000000" w:themeColor="text1"/>
        <w:sz w:val="18"/>
        <w:szCs w:val="18"/>
      </w:rPr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9065D3">
              <w:rPr>
                <w:rFonts w:asciiTheme="minorHAnsi" w:hAnsiTheme="minorHAnsi"/>
                <w:b/>
                <w:noProof/>
                <w:sz w:val="18"/>
                <w:szCs w:val="18"/>
              </w:rPr>
              <w:t>1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9065D3">
              <w:rPr>
                <w:rFonts w:asciiTheme="minorHAnsi" w:hAnsiTheme="minorHAnsi"/>
                <w:b/>
                <w:noProof/>
                <w:sz w:val="18"/>
                <w:szCs w:val="18"/>
              </w:rPr>
              <w:t>8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4D39B3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 w:rsidRPr="00E93775">
      <w:rPr>
        <w:rFonts w:ascii="Calibri" w:hAnsi="Calibri"/>
        <w:b/>
        <w:color w:val="0000FF"/>
        <w:sz w:val="24"/>
      </w:rPr>
      <w:t>LOT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5421"/>
    <w:rsid w:val="005E1F81"/>
    <w:rsid w:val="00622D77"/>
    <w:rsid w:val="00623846"/>
    <w:rsid w:val="00624D2B"/>
    <w:rsid w:val="00626B6E"/>
    <w:rsid w:val="00626C0C"/>
    <w:rsid w:val="00630D9C"/>
    <w:rsid w:val="00652AD8"/>
    <w:rsid w:val="006619EA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065D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F0D"/>
    <w:rsid w:val="00BD0AF3"/>
    <w:rsid w:val="00BE1B8B"/>
    <w:rsid w:val="00BE4DFF"/>
    <w:rsid w:val="00C10315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6F4A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636FC7B1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37024-FF24-40D5-A83E-4D9C70982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118</TotalTime>
  <Pages>8</Pages>
  <Words>2993</Words>
  <Characters>17527</Characters>
  <Application>Microsoft Office Word</Application>
  <DocSecurity>0</DocSecurity>
  <Lines>146</Lines>
  <Paragraphs>40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20480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20</cp:revision>
  <cp:lastPrinted>2019-06-25T14:08:00Z</cp:lastPrinted>
  <dcterms:created xsi:type="dcterms:W3CDTF">2023-01-17T09:14:00Z</dcterms:created>
  <dcterms:modified xsi:type="dcterms:W3CDTF">2026-10-29T21:30:00Z</dcterms:modified>
</cp:coreProperties>
</file>