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DE4C" w14:textId="77777777" w:rsidR="00C9443F" w:rsidRDefault="003F0416">
      <w:pPr>
        <w:autoSpaceDE w:val="0"/>
        <w:rPr>
          <w:rFonts w:ascii="Verdana" w:hAnsi="Verdana"/>
          <w:b/>
          <w:kern w:val="3"/>
          <w:lang w:eastAsia="zh-CN"/>
        </w:rPr>
      </w:pPr>
      <w:r>
        <w:rPr>
          <w:rFonts w:ascii="Verdana" w:hAnsi="Verdana"/>
          <w:b/>
          <w:kern w:val="3"/>
          <w:lang w:eastAsia="zh-CN"/>
        </w:rPr>
        <w:t xml:space="preserve">ANNEX 5. DECLARACIÓ DE COMPROMÍS D’ADSCRIPCIÓ DELS MITJANS HUMANS I MATERIALS (SOBRE B) </w:t>
      </w:r>
    </w:p>
    <w:p w14:paraId="221CD7E9" w14:textId="77777777" w:rsidR="00C9443F" w:rsidRDefault="00C9443F">
      <w:pPr>
        <w:autoSpaceDE w:val="0"/>
        <w:rPr>
          <w:rFonts w:ascii="Verdana" w:hAnsi="Verdana"/>
          <w:b/>
          <w:kern w:val="3"/>
          <w:lang w:eastAsia="zh-CN"/>
        </w:rPr>
      </w:pPr>
    </w:p>
    <w:p w14:paraId="4793D85D" w14:textId="77777777" w:rsidR="00C9443F" w:rsidRDefault="003F0416">
      <w:pPr>
        <w:autoSpaceDE w:val="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El/la Sr./Sra....................................................................................................... amb residència a ......................................., al carrer......................................... número........... amb NIF.................., en representació de l’empresa ....................... </w:t>
      </w:r>
    </w:p>
    <w:p w14:paraId="0DE05602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7250459E" w14:textId="77777777" w:rsidR="00C9443F" w:rsidRDefault="003F0416">
      <w:pPr>
        <w:autoSpaceDE w:val="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DECLARO que l’empresa licitadora a la qual represento, i d’acord amb allò establert al plec de clàusules administratives particulars, es compromet a adscriure els mitjans que es determinen a continuació per a aquesta licitació : I que els mitjans materials adscrits en aquest contracte són els següents (incloure una relació indicativa a aportar ): </w:t>
      </w:r>
    </w:p>
    <w:p w14:paraId="0C8BB5C3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66C8BAF3" w14:textId="77777777" w:rsidR="00C9443F" w:rsidRDefault="003F0416">
      <w:pPr>
        <w:autoSpaceDE w:val="0"/>
      </w:pPr>
      <w:r>
        <w:rPr>
          <w:rFonts w:ascii="Verdana" w:hAnsi="Verdana"/>
          <w:kern w:val="3"/>
          <w:lang w:eastAsia="zh-CN"/>
        </w:rPr>
        <w:t xml:space="preserve">a) </w:t>
      </w:r>
      <w:r>
        <w:rPr>
          <w:rFonts w:ascii="Verdana" w:hAnsi="Verdana"/>
          <w:b/>
          <w:kern w:val="3"/>
          <w:lang w:eastAsia="zh-CN"/>
        </w:rPr>
        <w:t>Mitjans propis integrats</w:t>
      </w:r>
      <w:r>
        <w:rPr>
          <w:rFonts w:ascii="Verdana" w:hAnsi="Verdana"/>
          <w:kern w:val="3"/>
          <w:lang w:eastAsia="zh-CN"/>
        </w:rPr>
        <w:t xml:space="preserve"> en l’estructura de l’empresa. </w:t>
      </w:r>
    </w:p>
    <w:p w14:paraId="3DB8F690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7BD7B692" w14:textId="77777777" w:rsidR="00C9443F" w:rsidRDefault="003F0416">
      <w:pPr>
        <w:autoSpaceDE w:val="0"/>
      </w:pPr>
      <w:r>
        <w:rPr>
          <w:rFonts w:ascii="Verdana" w:hAnsi="Verdana"/>
          <w:kern w:val="3"/>
          <w:lang w:eastAsia="zh-CN"/>
        </w:rPr>
        <w:t xml:space="preserve">a. </w:t>
      </w:r>
      <w:r>
        <w:rPr>
          <w:rFonts w:ascii="Verdana" w:hAnsi="Verdana"/>
          <w:b/>
          <w:kern w:val="3"/>
          <w:lang w:eastAsia="zh-CN"/>
        </w:rPr>
        <w:t>Personal</w:t>
      </w:r>
      <w:r>
        <w:rPr>
          <w:rFonts w:ascii="Verdana" w:hAnsi="Verdana"/>
          <w:kern w:val="3"/>
          <w:lang w:eastAsia="zh-CN"/>
        </w:rPr>
        <w:t xml:space="preserve"> a adscriure al contracte: </w:t>
      </w:r>
    </w:p>
    <w:p w14:paraId="1D83EB17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68DE8222" w14:textId="77777777" w:rsidR="00C9443F" w:rsidRDefault="003F0416">
      <w:pPr>
        <w:autoSpaceDE w:val="0"/>
        <w:ind w:left="72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a.1. Personal : Dades de tot el personal adscrit (Nom, títol, experiència, formació). </w:t>
      </w:r>
    </w:p>
    <w:p w14:paraId="3B3335B5" w14:textId="77777777" w:rsidR="00C9443F" w:rsidRDefault="003F0416">
      <w:pPr>
        <w:autoSpaceDE w:val="0"/>
        <w:ind w:left="72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a.2. Maquinària, si s’escau, a adscriure al contracte </w:t>
      </w:r>
    </w:p>
    <w:p w14:paraId="36A0350D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3B1FF476" w14:textId="77777777" w:rsidR="00C9443F" w:rsidRDefault="003F0416">
      <w:pPr>
        <w:autoSpaceDE w:val="0"/>
      </w:pPr>
      <w:r>
        <w:rPr>
          <w:rFonts w:ascii="Verdana" w:hAnsi="Verdana"/>
          <w:kern w:val="3"/>
          <w:lang w:eastAsia="zh-CN"/>
        </w:rPr>
        <w:t xml:space="preserve">b) </w:t>
      </w:r>
      <w:r>
        <w:rPr>
          <w:rFonts w:ascii="Verdana" w:hAnsi="Verdana"/>
          <w:b/>
          <w:kern w:val="3"/>
          <w:lang w:eastAsia="zh-CN"/>
        </w:rPr>
        <w:t>Mitjans a adscriure no integrats (subcontractació )</w:t>
      </w:r>
      <w:r>
        <w:rPr>
          <w:rFonts w:ascii="Verdana" w:hAnsi="Verdana"/>
          <w:kern w:val="3"/>
          <w:lang w:eastAsia="zh-CN"/>
        </w:rPr>
        <w:t xml:space="preserve"> en l’estructura de l’empresa </w:t>
      </w:r>
    </w:p>
    <w:p w14:paraId="53F22A4F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0C4DF191" w14:textId="77777777" w:rsidR="00C9443F" w:rsidRDefault="003F0416">
      <w:pPr>
        <w:numPr>
          <w:ilvl w:val="0"/>
          <w:numId w:val="2"/>
        </w:numPr>
        <w:autoSpaceDE w:val="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Personal </w:t>
      </w:r>
    </w:p>
    <w:p w14:paraId="25390B7D" w14:textId="77777777" w:rsidR="00C9443F" w:rsidRDefault="003F0416">
      <w:pPr>
        <w:autoSpaceDE w:val="0"/>
        <w:ind w:left="72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Altres... </w:t>
      </w:r>
    </w:p>
    <w:p w14:paraId="187A7CA6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2E0CB5A9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38A1E791" w14:textId="77777777" w:rsidR="00C9443F" w:rsidRDefault="003F0416">
      <w:pPr>
        <w:autoSpaceDE w:val="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Faig constar que accepta el caràcter d’obligació essencial d’aquest compromís, i per tant, el seu incompliment és causa de resolució del contracte. </w:t>
      </w:r>
    </w:p>
    <w:p w14:paraId="363D70FB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6E2415B6" w14:textId="77777777" w:rsidR="00C9443F" w:rsidRDefault="00C9443F">
      <w:pPr>
        <w:autoSpaceDE w:val="0"/>
        <w:rPr>
          <w:rFonts w:ascii="Verdana" w:hAnsi="Verdana"/>
          <w:kern w:val="3"/>
          <w:lang w:eastAsia="zh-CN"/>
        </w:rPr>
      </w:pPr>
    </w:p>
    <w:p w14:paraId="7961E0B9" w14:textId="77777777" w:rsidR="00C9443F" w:rsidRDefault="003F0416">
      <w:pPr>
        <w:autoSpaceDE w:val="0"/>
        <w:rPr>
          <w:rFonts w:ascii="Verdana" w:hAnsi="Verdana"/>
          <w:kern w:val="3"/>
          <w:lang w:eastAsia="zh-CN"/>
        </w:rPr>
      </w:pPr>
      <w:r>
        <w:rPr>
          <w:rFonts w:ascii="Verdana" w:hAnsi="Verdana"/>
          <w:kern w:val="3"/>
          <w:lang w:eastAsia="zh-CN"/>
        </w:rPr>
        <w:t xml:space="preserve">Signatura </w:t>
      </w:r>
    </w:p>
    <w:p w14:paraId="3AF711EB" w14:textId="77777777" w:rsidR="00C9443F" w:rsidRDefault="003F0416">
      <w:pPr>
        <w:autoSpaceDE w:val="0"/>
      </w:pPr>
      <w:r>
        <w:rPr>
          <w:rFonts w:ascii="Verdana" w:hAnsi="Verdana"/>
          <w:kern w:val="3"/>
          <w:lang w:eastAsia="zh-CN"/>
        </w:rPr>
        <w:t>Data</w:t>
      </w:r>
    </w:p>
    <w:p w14:paraId="33772FD3" w14:textId="77777777" w:rsidR="00C9443F" w:rsidRDefault="00C9443F">
      <w:pPr>
        <w:autoSpaceDE w:val="0"/>
        <w:rPr>
          <w:rFonts w:ascii="Verdana" w:hAnsi="Verdana" w:cs="Helvetica"/>
          <w:kern w:val="3"/>
        </w:rPr>
      </w:pPr>
    </w:p>
    <w:p w14:paraId="7E72881E" w14:textId="77777777" w:rsidR="00C9443F" w:rsidRDefault="00C9443F">
      <w:pPr>
        <w:autoSpaceDE w:val="0"/>
        <w:rPr>
          <w:rFonts w:ascii="Verdana" w:hAnsi="Verdana" w:cs="Helvetica"/>
          <w:color w:val="EE0000"/>
          <w:kern w:val="3"/>
        </w:rPr>
      </w:pPr>
    </w:p>
    <w:p w14:paraId="0ADCD845" w14:textId="77777777" w:rsidR="00C9443F" w:rsidRDefault="00C9443F">
      <w:pPr>
        <w:autoSpaceDE w:val="0"/>
        <w:rPr>
          <w:rFonts w:ascii="Verdana" w:hAnsi="Verdana" w:cs="Helvetica"/>
          <w:color w:val="EE0000"/>
          <w:kern w:val="3"/>
        </w:rPr>
      </w:pPr>
    </w:p>
    <w:p w14:paraId="55617BCC" w14:textId="77777777" w:rsidR="00C9443F" w:rsidRDefault="00C9443F">
      <w:pPr>
        <w:autoSpaceDE w:val="0"/>
        <w:rPr>
          <w:rFonts w:ascii="Verdana" w:hAnsi="Verdana" w:cs="Helvetica"/>
          <w:color w:val="EE0000"/>
          <w:kern w:val="3"/>
        </w:rPr>
      </w:pPr>
    </w:p>
    <w:p w14:paraId="17D72BCF" w14:textId="77777777" w:rsidR="00C9443F" w:rsidRDefault="00C9443F">
      <w:pPr>
        <w:autoSpaceDE w:val="0"/>
        <w:rPr>
          <w:rFonts w:ascii="Verdana" w:hAnsi="Verdana" w:cs="Helvetica"/>
          <w:color w:val="EE0000"/>
          <w:kern w:val="3"/>
        </w:rPr>
      </w:pPr>
    </w:p>
    <w:p w14:paraId="34B870DA" w14:textId="77777777" w:rsidR="00C9443F" w:rsidRDefault="00C9443F">
      <w:pPr>
        <w:autoSpaceDE w:val="0"/>
        <w:rPr>
          <w:rFonts w:ascii="Verdana" w:hAnsi="Verdana" w:cs="Helvetica"/>
          <w:color w:val="EE0000"/>
          <w:kern w:val="3"/>
        </w:rPr>
      </w:pPr>
    </w:p>
    <w:p w14:paraId="22CE2E11" w14:textId="77777777" w:rsidR="00C9443F" w:rsidRDefault="00C9443F">
      <w:pPr>
        <w:autoSpaceDE w:val="0"/>
        <w:rPr>
          <w:rFonts w:ascii="Verdana" w:hAnsi="Verdana" w:cs="Helvetica"/>
          <w:color w:val="EE0000"/>
          <w:kern w:val="3"/>
        </w:rPr>
      </w:pPr>
    </w:p>
    <w:p w14:paraId="5ACA17F8" w14:textId="77777777" w:rsidR="00C9443F" w:rsidRDefault="00C9443F"/>
    <w:sectPr w:rsidR="00C9443F">
      <w:pgSz w:w="11906" w:h="16838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A3909" w14:textId="77777777" w:rsidR="00BC5DF2" w:rsidRDefault="00BC5DF2">
      <w:r>
        <w:separator/>
      </w:r>
    </w:p>
  </w:endnote>
  <w:endnote w:type="continuationSeparator" w:id="0">
    <w:p w14:paraId="2844F2C2" w14:textId="77777777" w:rsidR="00BC5DF2" w:rsidRDefault="00BC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9050F" w14:textId="77777777" w:rsidR="00BC5DF2" w:rsidRDefault="00BC5DF2">
      <w:r>
        <w:rPr>
          <w:color w:val="000000"/>
        </w:rPr>
        <w:separator/>
      </w:r>
    </w:p>
  </w:footnote>
  <w:footnote w:type="continuationSeparator" w:id="0">
    <w:p w14:paraId="42260591" w14:textId="77777777" w:rsidR="00BC5DF2" w:rsidRDefault="00BC5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23BF"/>
    <w:multiLevelType w:val="multilevel"/>
    <w:tmpl w:val="1BF4E03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53911644">
    <w:abstractNumId w:val="0"/>
  </w:num>
  <w:num w:numId="2" w16cid:durableId="1835209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D65"/>
    <w:rsid w:val="00050D65"/>
    <w:rsid w:val="003F0416"/>
    <w:rsid w:val="005E1BE6"/>
    <w:rsid w:val="00AC473E"/>
    <w:rsid w:val="00BC5DF2"/>
    <w:rsid w:val="00BF3C97"/>
    <w:rsid w:val="00C9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8B0AB"/>
  <w15:docId w15:val="{BCF75DF8-95AF-4972-A0E9-9141725A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ca-E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hAnsi="Calibri Light" w:cs="Times New Roman"/>
      <w:color w:val="2E74B5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 w:cs="Times New Roman"/>
      <w:color w:val="2E74B5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cs="Times New Roman"/>
      <w:color w:val="2E74B5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cs="Times New Roman"/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cs="Times New Roman"/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cs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outlineLvl w:val="7"/>
    </w:pPr>
    <w:rPr>
      <w:rFonts w:cs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outlineLvl w:val="8"/>
    </w:pPr>
    <w:rPr>
      <w:rFonts w:cs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Ttulo2Car">
    <w:name w:val="Título 2 Car"/>
    <w:basedOn w:val="Fuentedeprrafopredeter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E74B5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E74B5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E74B5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Calibri Light" w:hAnsi="Calibri Light" w:cs="Times New Roman"/>
      <w:spacing w:val="-10"/>
      <w:kern w:val="3"/>
      <w:sz w:val="56"/>
      <w:szCs w:val="56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cs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basedOn w:val="Normal"/>
    <w:pPr>
      <w:ind w:left="720"/>
    </w:pPr>
  </w:style>
  <w:style w:type="character" w:styleId="nfasisintenso">
    <w:name w:val="Intense Emphasis"/>
    <w:basedOn w:val="Fuentedeprrafopredeter"/>
    <w:rPr>
      <w:i/>
      <w:iCs/>
      <w:color w:val="2E74B5"/>
    </w:rPr>
  </w:style>
  <w:style w:type="paragraph" w:styleId="Citadestacada">
    <w:name w:val="Intense Quote"/>
    <w:basedOn w:val="Normal"/>
    <w:next w:val="Normal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itadestacadaCar">
    <w:name w:val="Cita destacada Car"/>
    <w:basedOn w:val="Fuentedeprrafopredeter"/>
    <w:rPr>
      <w:i/>
      <w:iCs/>
      <w:color w:val="2E74B5"/>
    </w:rPr>
  </w:style>
  <w:style w:type="character" w:styleId="Referenciaintensa">
    <w:name w:val="Intense Reference"/>
    <w:basedOn w:val="Fuentedeprrafopredeter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documents%20contractaci&#243;\2026-128\ANONIMITZAT\ANNEX%205%20ADSCRIPCI&#211;%20MITJAN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 5 ADSCRIPCIÓ MITJANS</Template>
  <TotalTime>1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Perich</dc:creator>
  <dc:description/>
  <cp:lastModifiedBy>Gemma Perich</cp:lastModifiedBy>
  <cp:revision>1</cp:revision>
  <dcterms:created xsi:type="dcterms:W3CDTF">2026-10-29T11:10:00Z</dcterms:created>
  <dcterms:modified xsi:type="dcterms:W3CDTF">2026-10-29T11:11:00Z</dcterms:modified>
</cp:coreProperties>
</file>