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BDF3B" w14:textId="77777777" w:rsidR="003266E1" w:rsidRDefault="001948F4">
      <w:pPr>
        <w:tabs>
          <w:tab w:val="left" w:pos="0"/>
          <w:tab w:val="left" w:pos="426"/>
          <w:tab w:val="left" w:pos="1473"/>
          <w:tab w:val="left" w:pos="4320"/>
        </w:tabs>
      </w:pPr>
      <w:bookmarkStart w:id="0" w:name="_Toc175308192"/>
      <w:r>
        <w:rPr>
          <w:rFonts w:ascii="Verdana" w:eastAsia="Arial" w:hAnsi="Verdana" w:cs="Times New Roman"/>
          <w:b/>
          <w:bCs/>
        </w:rPr>
        <w:t>ANNEX 1 MODEL DE DECLARACIÓ RESPONSABLE</w:t>
      </w:r>
      <w:r>
        <w:rPr>
          <w:rFonts w:ascii="Verdana" w:hAnsi="Verdana" w:cs="Times New Roman"/>
          <w:vertAlign w:val="superscript"/>
          <w:lang w:eastAsia="ca-ES"/>
        </w:rPr>
        <w:footnoteReference w:id="1"/>
      </w:r>
      <w:bookmarkEnd w:id="0"/>
      <w:r>
        <w:rPr>
          <w:rFonts w:ascii="Verdana" w:eastAsia="Arial" w:hAnsi="Verdana" w:cs="Times New Roman"/>
          <w:b/>
          <w:bCs/>
        </w:rPr>
        <w:t xml:space="preserve">  </w:t>
      </w:r>
    </w:p>
    <w:p w14:paraId="03FF8C1D" w14:textId="77777777" w:rsidR="003266E1" w:rsidRDefault="001948F4">
      <w:pPr>
        <w:jc w:val="left"/>
        <w:rPr>
          <w:rFonts w:ascii="Verdana" w:hAnsi="Verdana" w:cs="Times New Roman"/>
          <w:lang w:eastAsia="ca-ES"/>
        </w:rPr>
      </w:pPr>
      <w:bookmarkStart w:id="1" w:name="_Toc152158366"/>
      <w:r>
        <w:rPr>
          <w:rFonts w:ascii="Verdana" w:hAnsi="Verdana" w:cs="Times New Roman"/>
          <w:lang w:eastAsia="ca-ES"/>
        </w:rPr>
        <w:t>(Declaració que cal presentar juntament amb el DEUC que consta a l’annex 10) (sobre A)</w:t>
      </w:r>
      <w:bookmarkEnd w:id="1"/>
    </w:p>
    <w:p w14:paraId="7DAEF86B" w14:textId="77777777" w:rsidR="003266E1" w:rsidRDefault="003266E1">
      <w:pPr>
        <w:rPr>
          <w:rFonts w:ascii="Verdana" w:hAnsi="Verdana"/>
          <w:kern w:val="3"/>
          <w:lang w:eastAsia="zh-CN"/>
        </w:rPr>
      </w:pPr>
    </w:p>
    <w:p w14:paraId="3C7D1071" w14:textId="77777777" w:rsidR="003266E1" w:rsidRDefault="001948F4">
      <w:pPr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>El senyor/a ......................................................., amb DNI núm. .................,</w:t>
      </w:r>
    </w:p>
    <w:p w14:paraId="24EC845D" w14:textId="77777777" w:rsidR="003266E1" w:rsidRDefault="001948F4">
      <w:r>
        <w:rPr>
          <w:rFonts w:ascii="Verdana" w:hAnsi="Verdana"/>
          <w:kern w:val="3"/>
          <w:lang w:eastAsia="zh-CN"/>
        </w:rPr>
        <w:t>en nom propi / en nom i representació de ..............., amb NIF núm..............de la qual actua en qualitat de ... (</w:t>
      </w:r>
      <w:r>
        <w:rPr>
          <w:rFonts w:ascii="Verdana" w:hAnsi="Verdana"/>
          <w:i/>
          <w:kern w:val="3"/>
          <w:lang w:eastAsia="zh-CN"/>
        </w:rPr>
        <w:t>administrador únic, solidari o mancomunat o apoderat solidari o mancomunat</w:t>
      </w:r>
      <w:r>
        <w:rPr>
          <w:rFonts w:ascii="Verdana" w:hAnsi="Verdana"/>
          <w:kern w:val="3"/>
          <w:lang w:eastAsia="zh-CN"/>
        </w:rPr>
        <w:t xml:space="preserve">), segons escriptura pública atorgada davant el Notari/a de </w:t>
      </w:r>
      <w:r>
        <w:rPr>
          <w:rFonts w:ascii="Verdana" w:hAnsi="Verdana"/>
          <w:i/>
          <w:kern w:val="3"/>
          <w:lang w:eastAsia="zh-CN"/>
        </w:rPr>
        <w:t>(lloc</w:t>
      </w:r>
      <w:r>
        <w:rPr>
          <w:rFonts w:ascii="Verdana" w:hAnsi="Verdana"/>
          <w:kern w:val="3"/>
          <w:lang w:eastAsia="zh-CN"/>
        </w:rPr>
        <w:t xml:space="preserve">)......., </w:t>
      </w:r>
      <w:r>
        <w:rPr>
          <w:rFonts w:ascii="Verdana" w:hAnsi="Verdana"/>
          <w:kern w:val="3"/>
          <w:lang w:eastAsia="zh-CN"/>
        </w:rPr>
        <w:t xml:space="preserve">Sr/a.........., en data ... i número de protocol ..., </w:t>
      </w:r>
      <w:r>
        <w:rPr>
          <w:rFonts w:ascii="Verdana" w:hAnsi="Verdana"/>
          <w:b/>
          <w:kern w:val="3"/>
          <w:lang w:eastAsia="zh-CN"/>
        </w:rPr>
        <w:t>declara sota la seva responsabilitat</w:t>
      </w:r>
      <w:r>
        <w:rPr>
          <w:rFonts w:ascii="Verdana" w:hAnsi="Verdana"/>
          <w:kern w:val="3"/>
          <w:lang w:eastAsia="zh-CN"/>
        </w:rPr>
        <w:t>, com a empresa licitadora del contracte .................................,</w:t>
      </w:r>
    </w:p>
    <w:p w14:paraId="209E97F0" w14:textId="77777777" w:rsidR="003266E1" w:rsidRDefault="003266E1">
      <w:pPr>
        <w:rPr>
          <w:rFonts w:ascii="Verdana" w:hAnsi="Verdana"/>
          <w:kern w:val="3"/>
          <w:lang w:eastAsia="zh-CN"/>
        </w:rPr>
      </w:pPr>
    </w:p>
    <w:p w14:paraId="7F3795D8" w14:textId="77777777" w:rsidR="003266E1" w:rsidRDefault="001948F4">
      <w:pPr>
        <w:numPr>
          <w:ilvl w:val="0"/>
          <w:numId w:val="1"/>
        </w:numPr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>L’empresa que represento té el seu domicili a _____________ carrer___________ de (codi postal ________municipi__________)</w:t>
      </w:r>
    </w:p>
    <w:p w14:paraId="127C8080" w14:textId="77777777" w:rsidR="003266E1" w:rsidRDefault="003266E1">
      <w:pPr>
        <w:rPr>
          <w:rFonts w:ascii="Verdana" w:hAnsi="Verdana"/>
          <w:kern w:val="3"/>
          <w:lang w:eastAsia="zh-CN"/>
        </w:rPr>
      </w:pPr>
    </w:p>
    <w:p w14:paraId="4D5A59E2" w14:textId="77777777" w:rsidR="003266E1" w:rsidRDefault="001948F4">
      <w:pPr>
        <w:ind w:left="720"/>
        <w:rPr>
          <w:rFonts w:ascii="Verdana" w:eastAsia="Calibri" w:hAnsi="Verdana"/>
          <w:i/>
          <w:kern w:val="3"/>
          <w:lang w:eastAsia="en-US"/>
        </w:rPr>
      </w:pPr>
      <w:r>
        <w:rPr>
          <w:rFonts w:ascii="Verdana" w:eastAsia="Calibri" w:hAnsi="Verdana"/>
          <w:i/>
          <w:kern w:val="3"/>
          <w:lang w:eastAsia="en-US"/>
        </w:rPr>
        <w:t>(Assenyalar amb una X el que correspongui)</w:t>
      </w:r>
    </w:p>
    <w:p w14:paraId="1E371376" w14:textId="77777777" w:rsidR="003266E1" w:rsidRDefault="003266E1">
      <w:pPr>
        <w:ind w:left="720"/>
        <w:rPr>
          <w:rFonts w:ascii="Verdana" w:eastAsia="Calibri" w:hAnsi="Verdana"/>
          <w:i/>
          <w:kern w:val="3"/>
          <w:lang w:eastAsia="en-US"/>
        </w:rPr>
      </w:pPr>
    </w:p>
    <w:p w14:paraId="41F25FF9" w14:textId="77777777" w:rsidR="003266E1" w:rsidRDefault="001948F4">
      <w:pPr>
        <w:numPr>
          <w:ilvl w:val="0"/>
          <w:numId w:val="2"/>
        </w:numPr>
        <w:jc w:val="left"/>
      </w:pPr>
      <w:r>
        <w:rPr>
          <w:rFonts w:ascii="Verdana" w:eastAsia="Calibri" w:hAnsi="Verdana" w:cs="Times New Roman"/>
          <w:b/>
          <w:bCs/>
          <w:lang w:eastAsia="en-US"/>
        </w:rPr>
        <w:t>Nombre de treballadors de l’empresa</w:t>
      </w:r>
      <w:r>
        <w:rPr>
          <w:rFonts w:ascii="Verdana" w:eastAsia="Calibri" w:hAnsi="Verdana" w:cs="Times New Roman"/>
          <w:lang w:eastAsia="en-US"/>
        </w:rPr>
        <w:t xml:space="preserve"> : _________</w:t>
      </w:r>
    </w:p>
    <w:p w14:paraId="0A589F96" w14:textId="77777777" w:rsidR="003266E1" w:rsidRDefault="001948F4">
      <w:pPr>
        <w:numPr>
          <w:ilvl w:val="0"/>
          <w:numId w:val="2"/>
        </w:numPr>
        <w:jc w:val="left"/>
      </w:pPr>
      <w:r>
        <w:rPr>
          <w:rFonts w:ascii="Verdana" w:hAnsi="Verdana"/>
          <w:b/>
          <w:bCs/>
        </w:rPr>
        <w:t>L'empresa a la que represento té categoria té  un volum de negocis anual o balanç general anual que no supera l´import de</w:t>
      </w:r>
      <w:r>
        <w:rPr>
          <w:rFonts w:ascii="Verdana" w:hAnsi="Verdana"/>
        </w:rPr>
        <w:t>__________</w:t>
      </w:r>
    </w:p>
    <w:p w14:paraId="04EF05F4" w14:textId="77777777" w:rsidR="003266E1" w:rsidRDefault="001948F4">
      <w:pPr>
        <w:ind w:left="720"/>
        <w:jc w:val="left"/>
      </w:pPr>
      <w:r>
        <w:rPr>
          <w:rFonts w:ascii="Verdana" w:hAnsi="Verdana"/>
        </w:rPr>
        <w:t>(annex I del Reglament (UE) núm. 651/2014 de la Comissió, de 17 de juny de 2014)</w:t>
      </w:r>
    </w:p>
    <w:p w14:paraId="60C4078D" w14:textId="77777777" w:rsidR="003266E1" w:rsidRDefault="003266E1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 w:cs="Open Sans"/>
          <w:color w:val="EE0000"/>
          <w:kern w:val="3"/>
        </w:rPr>
      </w:pPr>
    </w:p>
    <w:p w14:paraId="5B62A8FA" w14:textId="77777777" w:rsidR="003266E1" w:rsidRDefault="001948F4">
      <w:pPr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 xml:space="preserve">Que com a signant d’aquesta declaració tinc capacitat d’obrar suficient, en la representació amb la qual actuo, per comparèixer i signar aquesta declaració i la resta de documentació requerida per contractar, inclosa l’oferta presentada, tant l’econòmica, com en el seu cas, la proposta tècnica. </w:t>
      </w:r>
    </w:p>
    <w:p w14:paraId="72F96937" w14:textId="77777777" w:rsidR="003266E1" w:rsidRDefault="001948F4">
      <w:pPr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 xml:space="preserve">Que l’empresa compleix tots els requisits i obligacions exigides per la normativa vigent per a la seva obertura, </w:t>
      </w:r>
      <w:r>
        <w:rPr>
          <w:rFonts w:ascii="Verdana" w:hAnsi="Verdana"/>
        </w:rPr>
        <w:t>instal·lació i funcionament legal.</w:t>
      </w:r>
    </w:p>
    <w:p w14:paraId="6546607C" w14:textId="77777777" w:rsidR="003266E1" w:rsidRDefault="001948F4">
      <w:pPr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 xml:space="preserve">Que els documents aportats i la informació continguda en ells, inclosos en tots els sobres, són de contingut absolutament cert. </w:t>
      </w:r>
    </w:p>
    <w:p w14:paraId="57F0587A" w14:textId="77777777" w:rsidR="003266E1" w:rsidRDefault="001948F4">
      <w:pPr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 xml:space="preserve">Que està al corrent en el compliment de les seves obligacions tributàries i amb la Seguretat Social, de conformitat amb el que estableix l’article 71.1 d) de la LCSP i els articles 13 i 14 del Reglament general de la Llei de contractes de les Administracions Públiques, aprovat pel Reial decret 1098/2001, de 12 d’octubre. </w:t>
      </w:r>
    </w:p>
    <w:p w14:paraId="3A7F1B95" w14:textId="77777777" w:rsidR="003266E1" w:rsidRDefault="001948F4">
      <w:pPr>
        <w:numPr>
          <w:ilvl w:val="0"/>
          <w:numId w:val="3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Que, essent una empresa </w:t>
      </w:r>
      <w:r>
        <w:rPr>
          <w:rFonts w:ascii="Verdana" w:hAnsi="Verdana" w:cs="Times New Roman"/>
        </w:rPr>
        <w:t>estrangera, es sotmetrà als jutjats i tribunals espanyols de qualsevol ordre per a totes les incidències que puguin sorgir del contracte, amb renúncia expressa del fur propi.</w:t>
      </w:r>
    </w:p>
    <w:p w14:paraId="3952061C" w14:textId="77777777" w:rsidR="003266E1" w:rsidRDefault="001948F4">
      <w:pPr>
        <w:numPr>
          <w:ilvl w:val="0"/>
          <w:numId w:val="3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>Que, essent una empresa estrangera d’un Estat no membre de la Unió Europea, es té oberta una sucursal a Espanya, s’han designat persones apoderades o representats per a les operacions i consta inscrita en el Registre Mercantil.</w:t>
      </w:r>
    </w:p>
    <w:p w14:paraId="1AC137FE" w14:textId="77777777" w:rsidR="003266E1" w:rsidRDefault="001948F4">
      <w:pPr>
        <w:numPr>
          <w:ilvl w:val="0"/>
          <w:numId w:val="3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>Que la plantilla de l’empresa, estant-hi obligada, està integrada per un nombre de persones treballadores amb</w:t>
      </w:r>
      <w:r>
        <w:rPr>
          <w:rFonts w:ascii="Verdana" w:hAnsi="Verdana" w:cs="Times New Roman"/>
        </w:rPr>
        <w:t xml:space="preserve"> discapacitat no inferior al 2%, o que s’ha adoptat alguna de les mesures alternatives previstes en l’article 2 del Reial decret 364/2005, de 8 d’abril.</w:t>
      </w:r>
    </w:p>
    <w:p w14:paraId="018DBA42" w14:textId="77777777" w:rsidR="003266E1" w:rsidRDefault="001948F4">
      <w:pPr>
        <w:numPr>
          <w:ilvl w:val="0"/>
          <w:numId w:val="3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>Que l’empresa compleix tots els requisits i obligacions exigides per la normativa vigent per a la seva obertura, instal·lació i funcionament legal.</w:t>
      </w:r>
    </w:p>
    <w:p w14:paraId="352F252F" w14:textId="77777777" w:rsidR="003266E1" w:rsidRDefault="001948F4">
      <w:pPr>
        <w:numPr>
          <w:ilvl w:val="0"/>
          <w:numId w:val="3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Que l’adreça de correu electrònic on rebre les comunicacions en el procés de </w:t>
      </w:r>
    </w:p>
    <w:p w14:paraId="6CB2402F" w14:textId="77777777" w:rsidR="003266E1" w:rsidRDefault="001948F4">
      <w:pPr>
        <w:ind w:left="709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contractació i, si escau, d’execució del contracte és: </w:t>
      </w:r>
    </w:p>
    <w:p w14:paraId="0D5534B0" w14:textId="77777777" w:rsidR="003266E1" w:rsidRDefault="003266E1">
      <w:pPr>
        <w:rPr>
          <w:rFonts w:ascii="Verdana" w:hAnsi="Verdana" w:cs="Times New Roman"/>
        </w:rPr>
      </w:pPr>
    </w:p>
    <w:tbl>
      <w:tblPr>
        <w:tblW w:w="403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9"/>
      </w:tblGrid>
      <w:tr w:rsidR="003266E1" w14:paraId="7BD8D715" w14:textId="77777777">
        <w:tblPrEx>
          <w:tblCellMar>
            <w:top w:w="0" w:type="dxa"/>
            <w:bottom w:w="0" w:type="dxa"/>
          </w:tblCellMar>
        </w:tblPrEx>
        <w:trPr>
          <w:trHeight w:val="314"/>
        </w:trPr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D30B7F" w14:textId="77777777" w:rsidR="003266E1" w:rsidRDefault="003266E1">
            <w:pPr>
              <w:rPr>
                <w:rFonts w:ascii="Verdana" w:hAnsi="Verdana" w:cs="Times New Roman"/>
              </w:rPr>
            </w:pPr>
          </w:p>
          <w:p w14:paraId="736CCC84" w14:textId="77777777" w:rsidR="003266E1" w:rsidRDefault="001948F4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Indicar l’adreça de correu electrònic</w:t>
            </w:r>
          </w:p>
          <w:p w14:paraId="2FEEEBCD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</w:tr>
    </w:tbl>
    <w:p w14:paraId="48C04900" w14:textId="77777777" w:rsidR="003266E1" w:rsidRDefault="003266E1">
      <w:pPr>
        <w:rPr>
          <w:rFonts w:ascii="Verdana" w:hAnsi="Verdana" w:cs="Times New Roman"/>
        </w:rPr>
      </w:pPr>
    </w:p>
    <w:p w14:paraId="13BD4EF5" w14:textId="77777777" w:rsidR="003266E1" w:rsidRDefault="003266E1">
      <w:pPr>
        <w:rPr>
          <w:rFonts w:ascii="Verdana" w:hAnsi="Verdana" w:cs="Times New Roman"/>
        </w:rPr>
      </w:pPr>
    </w:p>
    <w:p w14:paraId="608ACB31" w14:textId="77777777" w:rsidR="003266E1" w:rsidRDefault="003266E1">
      <w:pPr>
        <w:rPr>
          <w:rFonts w:ascii="Verdana" w:hAnsi="Verdana" w:cs="Times New Roman"/>
        </w:rPr>
      </w:pPr>
    </w:p>
    <w:p w14:paraId="47A20DDD" w14:textId="77777777" w:rsidR="003266E1" w:rsidRDefault="003266E1">
      <w:pPr>
        <w:rPr>
          <w:rFonts w:ascii="Verdana" w:hAnsi="Verdana" w:cs="Times New Roman"/>
        </w:rPr>
      </w:pPr>
    </w:p>
    <w:p w14:paraId="2EFAA2D0" w14:textId="77777777" w:rsidR="003266E1" w:rsidRDefault="001948F4">
      <w:pPr>
        <w:numPr>
          <w:ilvl w:val="0"/>
          <w:numId w:val="4"/>
        </w:numPr>
      </w:pPr>
      <w:r>
        <w:rPr>
          <w:rFonts w:ascii="Verdana" w:hAnsi="Verdana" w:cs="Times New Roman"/>
        </w:rPr>
        <w:t xml:space="preserve">Que l’adreça/es de correu </w:t>
      </w:r>
      <w:r>
        <w:rPr>
          <w:rFonts w:ascii="Verdana" w:hAnsi="Verdana" w:cs="Times New Roman"/>
        </w:rPr>
        <w:t xml:space="preserve">electrònic on rebre els avisos de les posades a disposició de les notificacions electròniques mitjançant el </w:t>
      </w:r>
      <w:r>
        <w:rPr>
          <w:rFonts w:ascii="Verdana" w:hAnsi="Verdana" w:cs="Times New Roman"/>
          <w:b/>
        </w:rPr>
        <w:t>servei e-NOTUM</w:t>
      </w:r>
      <w:r>
        <w:rPr>
          <w:rFonts w:ascii="Verdana" w:hAnsi="Verdana" w:cs="Times New Roman"/>
        </w:rPr>
        <w:t xml:space="preserve">; la/les persona/es autoritzada/es a accedir a les notificacions electròniques; el/els número/os de telèfon/os mòbil/s on rebre els avisos esmentats, així com, si escau, la contrasenya d’un sol ús per accedir a les notificacions són: </w:t>
      </w:r>
    </w:p>
    <w:p w14:paraId="6044E2FF" w14:textId="77777777" w:rsidR="003266E1" w:rsidRDefault="003266E1">
      <w:pPr>
        <w:rPr>
          <w:rFonts w:ascii="Verdana" w:hAnsi="Verdana" w:cs="Times New Roman"/>
        </w:rPr>
      </w:pPr>
    </w:p>
    <w:tbl>
      <w:tblPr>
        <w:tblW w:w="849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94"/>
      </w:tblGrid>
      <w:tr w:rsidR="003266E1" w14:paraId="407790DE" w14:textId="77777777">
        <w:tblPrEx>
          <w:tblCellMar>
            <w:top w:w="0" w:type="dxa"/>
            <w:bottom w:w="0" w:type="dxa"/>
          </w:tblCellMar>
        </w:tblPrEx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53DE2" w14:textId="77777777" w:rsidR="003266E1" w:rsidRDefault="003266E1">
            <w:pPr>
              <w:rPr>
                <w:rFonts w:ascii="Verdana" w:hAnsi="Verdana" w:cs="Times New Roman"/>
                <w:b/>
              </w:rPr>
            </w:pPr>
          </w:p>
          <w:p w14:paraId="22E3DA80" w14:textId="77777777" w:rsidR="003266E1" w:rsidRDefault="001948F4">
            <w:pPr>
              <w:jc w:val="left"/>
            </w:pPr>
            <w:r>
              <w:rPr>
                <w:rFonts w:ascii="Verdana" w:hAnsi="Verdana" w:cs="Times New Roman"/>
                <w:b/>
              </w:rPr>
              <w:t>NOM I COGNOMS</w:t>
            </w:r>
            <w:r>
              <w:rPr>
                <w:rFonts w:ascii="Verdana" w:hAnsi="Verdana" w:cs="Times New Roman"/>
              </w:rPr>
              <w:t>_______________________</w:t>
            </w:r>
            <w:r>
              <w:rPr>
                <w:rFonts w:ascii="Verdana" w:hAnsi="Verdana" w:cs="Times New Roman"/>
                <w:b/>
              </w:rPr>
              <w:t xml:space="preserve"> NIF/NIE/CIF/Passaport_____________</w:t>
            </w:r>
          </w:p>
          <w:p w14:paraId="1A421A59" w14:textId="77777777" w:rsidR="003266E1" w:rsidRDefault="001948F4">
            <w:r>
              <w:rPr>
                <w:rFonts w:ascii="Verdana" w:hAnsi="Verdana" w:cs="Times New Roman"/>
                <w:b/>
              </w:rPr>
              <w:t>ADREÇA ELECTRÒNICA</w:t>
            </w:r>
            <w:r>
              <w:rPr>
                <w:rFonts w:ascii="Verdana" w:hAnsi="Verdana" w:cs="Times New Roman"/>
              </w:rPr>
              <w:t xml:space="preserve"> (Indicar adreça de correu electrònic)</w:t>
            </w:r>
          </w:p>
          <w:p w14:paraId="74F9847F" w14:textId="77777777" w:rsidR="003266E1" w:rsidRDefault="001948F4">
            <w:r>
              <w:rPr>
                <w:rFonts w:ascii="Verdana" w:hAnsi="Verdana" w:cs="Times New Roman"/>
                <w:b/>
              </w:rPr>
              <w:t xml:space="preserve">TELÈFON MÒBIL </w:t>
            </w:r>
            <w:r>
              <w:rPr>
                <w:rFonts w:ascii="Verdana" w:hAnsi="Verdana" w:cs="Times New Roman"/>
              </w:rPr>
              <w:t xml:space="preserve">número de </w:t>
            </w:r>
            <w:r>
              <w:rPr>
                <w:rFonts w:ascii="Verdana" w:hAnsi="Verdana" w:cs="Times New Roman"/>
              </w:rPr>
              <w:t>telèfon mòbil _____________</w:t>
            </w:r>
          </w:p>
          <w:p w14:paraId="235CF6DF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</w:tr>
    </w:tbl>
    <w:p w14:paraId="45FD75E8" w14:textId="77777777" w:rsidR="003266E1" w:rsidRDefault="001948F4">
      <w:p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 </w:t>
      </w:r>
    </w:p>
    <w:p w14:paraId="27A11648" w14:textId="77777777" w:rsidR="003266E1" w:rsidRDefault="001948F4">
      <w:pPr>
        <w:numPr>
          <w:ilvl w:val="0"/>
          <w:numId w:val="4"/>
        </w:numPr>
      </w:pPr>
      <w:r>
        <w:rPr>
          <w:rFonts w:ascii="Verdana" w:hAnsi="Verdana"/>
        </w:rPr>
        <w:t xml:space="preserve">Que l’empresa licitadora disposa d’un pla d’igualtat entre les dones i els homes, degudament inscrit al Registre laboral corresponent. </w:t>
      </w:r>
      <w:r>
        <w:rPr>
          <w:rFonts w:ascii="Verdana" w:hAnsi="Verdana" w:cs="Times New Roman"/>
        </w:rPr>
        <w:t>(art.71 lletra d) LCSP</w:t>
      </w:r>
    </w:p>
    <w:p w14:paraId="69E08931" w14:textId="77777777" w:rsidR="003266E1" w:rsidRDefault="001948F4">
      <w:pPr>
        <w:ind w:left="720"/>
        <w:rPr>
          <w:rFonts w:ascii="Verdana" w:hAnsi="Verdana"/>
        </w:rPr>
      </w:pPr>
      <w:r>
        <w:rPr>
          <w:rFonts w:ascii="Verdana" w:hAnsi="Verdana"/>
        </w:rPr>
        <w:t xml:space="preserve">             </w:t>
      </w:r>
    </w:p>
    <w:p w14:paraId="65FC101D" w14:textId="77777777" w:rsidR="003266E1" w:rsidRDefault="001948F4">
      <w:pPr>
        <w:ind w:left="720" w:firstLine="696"/>
        <w:rPr>
          <w:rFonts w:ascii="Verdana" w:hAnsi="Verdana"/>
        </w:rPr>
      </w:pPr>
      <w:r>
        <w:rPr>
          <w:rFonts w:ascii="Verdana" w:hAnsi="Verdana"/>
        </w:rPr>
        <w:t xml:space="preserve">  SI          NO      </w:t>
      </w:r>
      <w:proofErr w:type="spellStart"/>
      <w:r>
        <w:rPr>
          <w:rFonts w:ascii="Verdana" w:hAnsi="Verdana"/>
        </w:rPr>
        <w:t>NO</w:t>
      </w:r>
      <w:proofErr w:type="spellEnd"/>
      <w:r>
        <w:rPr>
          <w:rFonts w:ascii="Verdana" w:hAnsi="Verdana"/>
        </w:rPr>
        <w:t xml:space="preserve"> obligat per normativa </w:t>
      </w:r>
    </w:p>
    <w:p w14:paraId="12031748" w14:textId="77777777" w:rsidR="003266E1" w:rsidRDefault="003266E1">
      <w:pPr>
        <w:rPr>
          <w:rFonts w:ascii="Verdana" w:hAnsi="Verdana" w:cs="Times New Roman"/>
        </w:rPr>
      </w:pPr>
    </w:p>
    <w:p w14:paraId="1BA0EA78" w14:textId="77777777" w:rsidR="003266E1" w:rsidRDefault="001948F4">
      <w:pPr>
        <w:numPr>
          <w:ilvl w:val="0"/>
          <w:numId w:val="4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Que autoritzo a l’òrgan de contractació a obtenir directament dels òrgans administratius competents les dades o documents registrals i els relatius a les obligacions tributàries i amb la Seguretat Social que es requereixin per procedir, si s’escau, a </w:t>
      </w:r>
      <w:r>
        <w:rPr>
          <w:rFonts w:ascii="Verdana" w:hAnsi="Verdana" w:cs="Times New Roman"/>
        </w:rPr>
        <w:t>l’adjudicació del contracte.</w:t>
      </w:r>
    </w:p>
    <w:p w14:paraId="074FB1BF" w14:textId="77777777" w:rsidR="003266E1" w:rsidRDefault="003266E1">
      <w:pPr>
        <w:rPr>
          <w:rFonts w:ascii="Verdana" w:hAnsi="Verdana" w:cs="Times New Roman"/>
        </w:rPr>
      </w:pPr>
    </w:p>
    <w:p w14:paraId="1762B00D" w14:textId="77777777" w:rsidR="003266E1" w:rsidRDefault="001948F4">
      <w:pPr>
        <w:numPr>
          <w:ilvl w:val="0"/>
          <w:numId w:val="4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Que em comprometo a complir els terminis de pagament als </w:t>
      </w:r>
      <w:proofErr w:type="spellStart"/>
      <w:r>
        <w:rPr>
          <w:rFonts w:ascii="Verdana" w:hAnsi="Verdana" w:cs="Times New Roman"/>
        </w:rPr>
        <w:t>subcontractistes</w:t>
      </w:r>
      <w:proofErr w:type="spellEnd"/>
      <w:r>
        <w:rPr>
          <w:rFonts w:ascii="Verdana" w:hAnsi="Verdana" w:cs="Times New Roman"/>
        </w:rPr>
        <w:t xml:space="preserve"> i proveïdors que estableix l’art. 215 de la LCSP.</w:t>
      </w:r>
    </w:p>
    <w:p w14:paraId="40089706" w14:textId="77777777" w:rsidR="003266E1" w:rsidRDefault="003266E1">
      <w:pPr>
        <w:pStyle w:val="Prrafodelista"/>
      </w:pPr>
    </w:p>
    <w:p w14:paraId="249692C7" w14:textId="77777777" w:rsidR="003266E1" w:rsidRDefault="001948F4">
      <w:pPr>
        <w:numPr>
          <w:ilvl w:val="0"/>
          <w:numId w:val="4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>Que l’empresa .................................................. pertany / no pertany a un mateix grup empresarial, en el termes que estableix l’article 42 del Codi de Comerç, quan diverses empreses del grup participin en el procediment. En el supòsit de no pertànyer a cap grup empresarial la declaració es farà en aquest sentit:</w:t>
      </w:r>
    </w:p>
    <w:p w14:paraId="3F89AEB7" w14:textId="77777777" w:rsidR="003266E1" w:rsidRDefault="001948F4">
      <w:pPr>
        <w:numPr>
          <w:ilvl w:val="1"/>
          <w:numId w:val="5"/>
        </w:numPr>
        <w:rPr>
          <w:rFonts w:ascii="Verdana" w:eastAsia="Calibri" w:hAnsi="Verdana" w:cs="Times New Roman"/>
          <w:lang w:eastAsia="en-US"/>
        </w:rPr>
      </w:pPr>
      <w:r>
        <w:rPr>
          <w:rFonts w:ascii="Verdana" w:eastAsia="Calibri" w:hAnsi="Verdana" w:cs="Times New Roman"/>
          <w:lang w:eastAsia="en-US"/>
        </w:rPr>
        <w:t xml:space="preserve">Pertany al </w:t>
      </w:r>
      <w:r>
        <w:rPr>
          <w:rFonts w:ascii="Verdana" w:eastAsia="Calibri" w:hAnsi="Verdana" w:cs="Times New Roman"/>
          <w:lang w:eastAsia="en-US"/>
        </w:rPr>
        <w:t xml:space="preserve">grup.................. </w:t>
      </w:r>
    </w:p>
    <w:p w14:paraId="200074D4" w14:textId="77777777" w:rsidR="003266E1" w:rsidRDefault="001948F4">
      <w:pPr>
        <w:numPr>
          <w:ilvl w:val="1"/>
          <w:numId w:val="5"/>
        </w:numPr>
        <w:rPr>
          <w:rFonts w:ascii="Verdana" w:eastAsia="Calibri" w:hAnsi="Verdana" w:cs="Times New Roman"/>
          <w:lang w:eastAsia="en-US"/>
        </w:rPr>
      </w:pPr>
      <w:r>
        <w:rPr>
          <w:rFonts w:ascii="Verdana" w:eastAsia="Calibri" w:hAnsi="Verdana" w:cs="Times New Roman"/>
          <w:lang w:eastAsia="en-US"/>
        </w:rPr>
        <w:t>No pertany a cap grup empresarial que també hagi participat en aquest procediment de licitació.</w:t>
      </w:r>
    </w:p>
    <w:p w14:paraId="4C8EB465" w14:textId="77777777" w:rsidR="003266E1" w:rsidRDefault="001948F4">
      <w:pPr>
        <w:numPr>
          <w:ilvl w:val="0"/>
          <w:numId w:val="6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>Solvència econòmica: Financera i tècnica</w:t>
      </w:r>
    </w:p>
    <w:p w14:paraId="19AB5631" w14:textId="77777777" w:rsidR="003266E1" w:rsidRDefault="003266E1">
      <w:pPr>
        <w:rPr>
          <w:rFonts w:ascii="Verdana" w:hAnsi="Verdana" w:cs="Times New Roman"/>
        </w:rPr>
      </w:pPr>
    </w:p>
    <w:p w14:paraId="5D1664EC" w14:textId="77777777" w:rsidR="003266E1" w:rsidRDefault="001948F4">
      <w:pPr>
        <w:numPr>
          <w:ilvl w:val="0"/>
          <w:numId w:val="8"/>
        </w:numPr>
      </w:pPr>
      <w:r>
        <w:rPr>
          <w:rFonts w:ascii="Verdana" w:eastAsia="Calibri" w:hAnsi="Verdana" w:cs="Times New Roman"/>
          <w:b/>
          <w:lang w:eastAsia="en-US"/>
        </w:rPr>
        <w:t>Solvència Financera</w:t>
      </w:r>
      <w:r>
        <w:rPr>
          <w:rFonts w:ascii="Verdana" w:eastAsia="Calibri" w:hAnsi="Verdana" w:cs="Times New Roman"/>
          <w:lang w:eastAsia="en-US"/>
        </w:rPr>
        <w:t xml:space="preserve"> : que la xifra anual de negocis durant els tres últims  anys disponibles  ha estat la següent : </w:t>
      </w:r>
    </w:p>
    <w:p w14:paraId="3F2AAABE" w14:textId="77777777" w:rsidR="003266E1" w:rsidRDefault="003266E1">
      <w:pPr>
        <w:rPr>
          <w:rFonts w:ascii="Verdana" w:hAnsi="Verdana" w:cs="Times New Roman"/>
        </w:rPr>
      </w:pPr>
    </w:p>
    <w:tbl>
      <w:tblPr>
        <w:tblW w:w="5622" w:type="dxa"/>
        <w:tblInd w:w="14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6"/>
        <w:gridCol w:w="3566"/>
      </w:tblGrid>
      <w:tr w:rsidR="003266E1" w14:paraId="193821D3" w14:textId="77777777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52246" w14:textId="77777777" w:rsidR="003266E1" w:rsidRDefault="001948F4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Any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0BCD0" w14:textId="77777777" w:rsidR="003266E1" w:rsidRDefault="001948F4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Xifra anual de negocis</w:t>
            </w:r>
          </w:p>
        </w:tc>
      </w:tr>
      <w:tr w:rsidR="003266E1" w14:paraId="117959DC" w14:textId="77777777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66037" w14:textId="77777777" w:rsidR="003266E1" w:rsidRDefault="001948F4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2023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5D92C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</w:tr>
      <w:tr w:rsidR="003266E1" w14:paraId="64C7731D" w14:textId="77777777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8FD8C" w14:textId="77777777" w:rsidR="003266E1" w:rsidRDefault="001948F4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2024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3DFA3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</w:tr>
      <w:tr w:rsidR="003266E1" w14:paraId="2F18B6E2" w14:textId="77777777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805F6" w14:textId="77777777" w:rsidR="003266E1" w:rsidRDefault="001948F4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2025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993D2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</w:tr>
    </w:tbl>
    <w:p w14:paraId="622CBC8A" w14:textId="77777777" w:rsidR="003266E1" w:rsidRDefault="003266E1">
      <w:pPr>
        <w:rPr>
          <w:rFonts w:ascii="Verdana" w:hAnsi="Verdana" w:cs="Times New Roman"/>
        </w:rPr>
      </w:pPr>
    </w:p>
    <w:p w14:paraId="6949DC10" w14:textId="77777777" w:rsidR="003266E1" w:rsidRDefault="001948F4">
      <w:pPr>
        <w:numPr>
          <w:ilvl w:val="0"/>
          <w:numId w:val="7"/>
        </w:numPr>
      </w:pPr>
      <w:r>
        <w:rPr>
          <w:rFonts w:ascii="Verdana" w:eastAsia="Calibri" w:hAnsi="Verdana" w:cs="Times New Roman"/>
          <w:lang w:eastAsia="en-US"/>
        </w:rPr>
        <w:t xml:space="preserve">Que declara la següent </w:t>
      </w:r>
      <w:r>
        <w:rPr>
          <w:rFonts w:ascii="Verdana" w:eastAsia="Calibri" w:hAnsi="Verdana" w:cs="Times New Roman"/>
          <w:b/>
          <w:lang w:eastAsia="en-US"/>
        </w:rPr>
        <w:t>solvència tècnica</w:t>
      </w:r>
      <w:r>
        <w:rPr>
          <w:rFonts w:ascii="Verdana" w:eastAsia="Calibri" w:hAnsi="Verdana" w:cs="Times New Roman"/>
          <w:lang w:eastAsia="en-US"/>
        </w:rPr>
        <w:t>:</w:t>
      </w:r>
    </w:p>
    <w:p w14:paraId="518C3B29" w14:textId="77777777" w:rsidR="003266E1" w:rsidRDefault="001948F4">
      <w:p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Que l’import anual, sense incloure els impostos , executat durant l’any de superior execució en el decurs dels últims tres anys de </w:t>
      </w:r>
      <w:r>
        <w:rPr>
          <w:rFonts w:ascii="Verdana" w:hAnsi="Verdana" w:cs="Times New Roman"/>
        </w:rPr>
        <w:t xml:space="preserve">serveis de naturalesa igual o similar que els que constitueixen l’objecte d’aquest contracte ha estat  el següent :  </w:t>
      </w:r>
    </w:p>
    <w:p w14:paraId="0BC67C93" w14:textId="77777777" w:rsidR="003266E1" w:rsidRDefault="001948F4">
      <w:p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 </w:t>
      </w:r>
    </w:p>
    <w:tbl>
      <w:tblPr>
        <w:tblW w:w="824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1985"/>
        <w:gridCol w:w="1701"/>
        <w:gridCol w:w="1590"/>
      </w:tblGrid>
      <w:tr w:rsidR="003266E1" w14:paraId="4D855B87" w14:textId="77777777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5BD5C" w14:textId="77777777" w:rsidR="003266E1" w:rsidRDefault="001948F4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lastRenderedPageBreak/>
              <w:t>Descripció del treball executat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E67D5" w14:textId="77777777" w:rsidR="003266E1" w:rsidRDefault="001948F4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Destinatari Públic/Privat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2486B" w14:textId="77777777" w:rsidR="003266E1" w:rsidRDefault="001948F4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Import IVA exclòs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11C3E" w14:textId="77777777" w:rsidR="003266E1" w:rsidRDefault="001948F4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Data i any</w:t>
            </w:r>
          </w:p>
        </w:tc>
      </w:tr>
      <w:tr w:rsidR="003266E1" w14:paraId="68869829" w14:textId="77777777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51E31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3F09B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223A2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DAF9A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</w:tr>
      <w:tr w:rsidR="003266E1" w14:paraId="36B455E6" w14:textId="77777777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84858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C1D94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786CB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ACCEB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</w:tr>
      <w:tr w:rsidR="003266E1" w14:paraId="623DF0CD" w14:textId="77777777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01C37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744A4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13F8A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F63A1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</w:tr>
      <w:tr w:rsidR="003266E1" w14:paraId="0AC70F36" w14:textId="77777777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BD617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12697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260F8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EFC6F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</w:tr>
      <w:tr w:rsidR="003266E1" w14:paraId="4DB5ED2B" w14:textId="77777777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F38C7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1D993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4A77A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9F3AB" w14:textId="77777777" w:rsidR="003266E1" w:rsidRDefault="003266E1">
            <w:pPr>
              <w:rPr>
                <w:rFonts w:ascii="Verdana" w:hAnsi="Verdana" w:cs="Times New Roman"/>
              </w:rPr>
            </w:pPr>
          </w:p>
        </w:tc>
      </w:tr>
    </w:tbl>
    <w:p w14:paraId="575862D0" w14:textId="77777777" w:rsidR="003266E1" w:rsidRDefault="003266E1">
      <w:pPr>
        <w:rPr>
          <w:rFonts w:ascii="Verdana" w:hAnsi="Verdana" w:cs="Times New Roman"/>
        </w:rPr>
      </w:pPr>
    </w:p>
    <w:p w14:paraId="74D39762" w14:textId="77777777" w:rsidR="003266E1" w:rsidRDefault="001948F4">
      <w:pPr>
        <w:rPr>
          <w:rFonts w:ascii="Verdana" w:hAnsi="Verdana" w:cs="Times New Roman"/>
        </w:rPr>
      </w:pPr>
      <w:proofErr w:type="spellStart"/>
      <w:r>
        <w:rPr>
          <w:rFonts w:ascii="Verdana" w:hAnsi="Verdana" w:cs="Times New Roman"/>
        </w:rPr>
        <w:t>L´Empresa______________________disposa</w:t>
      </w:r>
      <w:proofErr w:type="spellEnd"/>
      <w:r>
        <w:rPr>
          <w:rFonts w:ascii="Verdana" w:hAnsi="Verdana" w:cs="Times New Roman"/>
        </w:rPr>
        <w:t xml:space="preserve">, si s’escau, de la següent classificació empresarial  </w:t>
      </w:r>
    </w:p>
    <w:p w14:paraId="746371ED" w14:textId="77777777" w:rsidR="003266E1" w:rsidRDefault="003266E1">
      <w:pPr>
        <w:rPr>
          <w:rFonts w:ascii="Verdana" w:hAnsi="Verdana" w:cs="Times New Roman"/>
        </w:rPr>
      </w:pPr>
    </w:p>
    <w:tbl>
      <w:tblPr>
        <w:tblW w:w="4256" w:type="dxa"/>
        <w:tblInd w:w="22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6"/>
      </w:tblGrid>
      <w:tr w:rsidR="003266E1" w14:paraId="47DA2ADC" w14:textId="77777777">
        <w:tblPrEx>
          <w:tblCellMar>
            <w:top w:w="0" w:type="dxa"/>
            <w:bottom w:w="0" w:type="dxa"/>
          </w:tblCellMar>
        </w:tblPrEx>
        <w:trPr>
          <w:trHeight w:val="537"/>
        </w:trPr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167D85" w14:textId="77777777" w:rsidR="003266E1" w:rsidRDefault="001948F4">
            <w:pPr>
              <w:jc w:val="center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(Categoria/grup/Subgrup)</w:t>
            </w:r>
          </w:p>
        </w:tc>
      </w:tr>
    </w:tbl>
    <w:p w14:paraId="17AB2812" w14:textId="77777777" w:rsidR="003266E1" w:rsidRDefault="003266E1">
      <w:pPr>
        <w:rPr>
          <w:rFonts w:ascii="Verdana" w:hAnsi="Verdana" w:cs="Times New Roman"/>
        </w:rPr>
      </w:pPr>
    </w:p>
    <w:p w14:paraId="1C2CEE78" w14:textId="77777777" w:rsidR="003266E1" w:rsidRDefault="001948F4">
      <w:pPr>
        <w:autoSpaceDE w:val="0"/>
        <w:rPr>
          <w:rFonts w:ascii="Verdana" w:hAnsi="Verdana"/>
          <w:iCs/>
          <w:u w:val="single"/>
          <w:lang w:eastAsia="ca-ES"/>
        </w:rPr>
      </w:pPr>
      <w:r>
        <w:rPr>
          <w:rFonts w:ascii="Verdana" w:hAnsi="Verdana"/>
          <w:iCs/>
          <w:u w:val="single"/>
          <w:lang w:eastAsia="ca-ES"/>
        </w:rPr>
        <w:t>Garanties en el tractament de dades de caràcter personal:</w:t>
      </w:r>
    </w:p>
    <w:p w14:paraId="02C5205A" w14:textId="77777777" w:rsidR="003266E1" w:rsidRDefault="003266E1">
      <w:pPr>
        <w:autoSpaceDE w:val="0"/>
        <w:rPr>
          <w:rFonts w:ascii="Verdana" w:hAnsi="Verdana"/>
          <w:i/>
          <w:iCs/>
          <w:lang w:eastAsia="ca-ES"/>
        </w:rPr>
      </w:pPr>
    </w:p>
    <w:p w14:paraId="5F76DD5B" w14:textId="77777777" w:rsidR="003266E1" w:rsidRDefault="001948F4">
      <w:pPr>
        <w:numPr>
          <w:ilvl w:val="0"/>
          <w:numId w:val="6"/>
        </w:numPr>
        <w:autoSpaceDE w:val="0"/>
        <w:rPr>
          <w:rFonts w:ascii="Verdana" w:eastAsia="Calibri" w:hAnsi="Verdana"/>
          <w:iCs/>
          <w:lang w:eastAsia="ca-ES"/>
        </w:rPr>
      </w:pPr>
      <w:r>
        <w:rPr>
          <w:rFonts w:ascii="Verdana" w:eastAsia="Calibri" w:hAnsi="Verdana"/>
          <w:iCs/>
          <w:lang w:eastAsia="ca-ES"/>
        </w:rPr>
        <w:t xml:space="preserve">L’empresa declara que té la capacitat per aplicar, en cas que el </w:t>
      </w:r>
      <w:r>
        <w:rPr>
          <w:rFonts w:ascii="Verdana" w:eastAsia="Calibri" w:hAnsi="Verdana"/>
          <w:iCs/>
          <w:lang w:eastAsia="ca-ES"/>
        </w:rPr>
        <w:t xml:space="preserve">contracte comporti el tractament de dades de caràcter personal, les mesures tècniques i organitzatives apropiades per garantir i acreditar que el tractament s’efectua de conformitat amb la Llei orgànica 3/2018, de 5 de desembre, de protecció de dades personals i </w:t>
      </w:r>
      <w:proofErr w:type="spellStart"/>
      <w:r>
        <w:rPr>
          <w:rFonts w:ascii="Verdana" w:eastAsia="Calibri" w:hAnsi="Verdana"/>
          <w:iCs/>
          <w:lang w:eastAsia="ca-ES"/>
        </w:rPr>
        <w:t>garantiadels</w:t>
      </w:r>
      <w:proofErr w:type="spellEnd"/>
      <w:r>
        <w:rPr>
          <w:rFonts w:ascii="Verdana" w:eastAsia="Calibri" w:hAnsi="Verdana"/>
          <w:iCs/>
          <w:lang w:eastAsia="ca-ES"/>
        </w:rPr>
        <w:t xml:space="preserve"> drets digitals, amb la normativa de desenvolupament i d’acord amb el Reglament (UE) 2016/679 del Parlament Europeu i del Consell, de 27 d'abril de 2016, relatiu a la protecció de les persones físiques pel que fa al tractament de dades </w:t>
      </w:r>
      <w:r>
        <w:rPr>
          <w:rFonts w:ascii="Verdana" w:eastAsia="Calibri" w:hAnsi="Verdana"/>
          <w:iCs/>
          <w:lang w:eastAsia="ca-ES"/>
        </w:rPr>
        <w:t>personals i a la lliure circulació d'aquestes dades i pel qual es deroga la Directiva 95/46/CE.”)</w:t>
      </w:r>
    </w:p>
    <w:p w14:paraId="6E16E2E5" w14:textId="77777777" w:rsidR="003266E1" w:rsidRDefault="001948F4">
      <w:pPr>
        <w:numPr>
          <w:ilvl w:val="0"/>
          <w:numId w:val="6"/>
        </w:numPr>
      </w:pPr>
      <w:r>
        <w:rPr>
          <w:rFonts w:ascii="Verdana" w:hAnsi="Verdana"/>
        </w:rPr>
        <w:t xml:space="preserve">En el seu cas, al tractar-se d’un contracte l’execució del qual requereix el tractament per part de l’empresa contractista de dades personals per compte del responsable del tractament, declara que els servidors estaran ubicats a </w:t>
      </w:r>
      <w:r>
        <w:rPr>
          <w:rFonts w:ascii="Verdana" w:hAnsi="Verdana"/>
          <w:shd w:val="clear" w:color="auto" w:fill="D3D3D3"/>
        </w:rPr>
        <w:t>..........</w:t>
      </w:r>
      <w:r>
        <w:rPr>
          <w:rFonts w:ascii="Verdana" w:hAnsi="Verdana"/>
        </w:rPr>
        <w:t xml:space="preserve">, i que els serveis associats als mateixos es prestaran des de </w:t>
      </w:r>
      <w:r>
        <w:rPr>
          <w:rFonts w:ascii="Verdana" w:hAnsi="Verdana"/>
          <w:shd w:val="clear" w:color="auto" w:fill="D3D3D3"/>
        </w:rPr>
        <w:t>..........</w:t>
      </w:r>
      <w:r>
        <w:rPr>
          <w:rFonts w:ascii="Verdana" w:hAnsi="Verdana"/>
        </w:rPr>
        <w:t xml:space="preserve">, i es compromet a comunicar qualsevol canvi que es produeixi, al llarg de la vida del contracte, </w:t>
      </w:r>
      <w:r>
        <w:rPr>
          <w:rFonts w:ascii="Verdana" w:hAnsi="Verdana"/>
        </w:rPr>
        <w:t>d’aquesta informació.</w:t>
      </w:r>
    </w:p>
    <w:p w14:paraId="7F0B5F2D" w14:textId="77777777" w:rsidR="003266E1" w:rsidRDefault="003266E1">
      <w:pPr>
        <w:rPr>
          <w:rFonts w:ascii="Verdana" w:hAnsi="Verdana" w:cs="Times New Roman"/>
        </w:rPr>
      </w:pPr>
    </w:p>
    <w:p w14:paraId="724F4871" w14:textId="77777777" w:rsidR="003266E1" w:rsidRDefault="001948F4">
      <w:pPr>
        <w:rPr>
          <w:rFonts w:ascii="Verdana" w:hAnsi="Verdana" w:cs="Times New Roman"/>
          <w:u w:val="single"/>
        </w:rPr>
      </w:pPr>
      <w:r>
        <w:rPr>
          <w:rFonts w:ascii="Verdana" w:hAnsi="Verdana" w:cs="Times New Roman"/>
          <w:u w:val="single"/>
        </w:rPr>
        <w:t>Conflicte d’interessos</w:t>
      </w:r>
    </w:p>
    <w:p w14:paraId="669B0412" w14:textId="77777777" w:rsidR="003266E1" w:rsidRDefault="003266E1">
      <w:pPr>
        <w:rPr>
          <w:rFonts w:ascii="Verdana" w:hAnsi="Verdana" w:cs="Times New Roman"/>
          <w:u w:val="single"/>
        </w:rPr>
      </w:pPr>
    </w:p>
    <w:p w14:paraId="63F80B77" w14:textId="77777777" w:rsidR="003266E1" w:rsidRDefault="001948F4">
      <w:pPr>
        <w:numPr>
          <w:ilvl w:val="0"/>
          <w:numId w:val="9"/>
        </w:numPr>
        <w:rPr>
          <w:rFonts w:ascii="Verdana" w:hAnsi="Verdana"/>
        </w:rPr>
      </w:pPr>
      <w:r>
        <w:rPr>
          <w:rFonts w:ascii="Verdana" w:hAnsi="Verdana"/>
        </w:rPr>
        <w:t xml:space="preserve">Que l'article 61.3 «Conflicte d'interessos», del Reglament (UE, </w:t>
      </w:r>
      <w:proofErr w:type="spellStart"/>
      <w:r>
        <w:rPr>
          <w:rFonts w:ascii="Verdana" w:hAnsi="Verdana"/>
        </w:rPr>
        <w:t>Euratom</w:t>
      </w:r>
      <w:proofErr w:type="spellEnd"/>
      <w:r>
        <w:rPr>
          <w:rFonts w:ascii="Verdana" w:hAnsi="Verdana"/>
        </w:rPr>
        <w:t xml:space="preserve">) 2018/1046 del Parlament Europeu i del Consell, del 18 de juliol (Reglament financer de la UE) estableix que «existirà conflicte d'interessos quan l'exercici imparcial i objectiu de les funcions es vegi compromès per raons familiars, afectives, d'afinitat política o nacional, d'interès econòmic o per qualsevol motiu directe o indirecte d'interès personal». </w:t>
      </w:r>
    </w:p>
    <w:p w14:paraId="3DDCC7C5" w14:textId="77777777" w:rsidR="003266E1" w:rsidRDefault="001948F4">
      <w:pPr>
        <w:numPr>
          <w:ilvl w:val="0"/>
          <w:numId w:val="9"/>
        </w:numPr>
        <w:rPr>
          <w:rFonts w:ascii="Verdana" w:hAnsi="Verdana"/>
        </w:rPr>
      </w:pPr>
      <w:r>
        <w:rPr>
          <w:rFonts w:ascii="Verdana" w:hAnsi="Verdana"/>
        </w:rPr>
        <w:t xml:space="preserve">Que l'article 64 «Lluita contra </w:t>
      </w:r>
      <w:r>
        <w:rPr>
          <w:rFonts w:ascii="Verdana" w:hAnsi="Verdana"/>
        </w:rPr>
        <w:t xml:space="preserve">la corrupció i prevenció dels conflictes d'interessos» de la Llei 9/2017, de 8 de novembre, de Contractes del Sector Públic, per la qual es transposen a l'ordenament jurídic espanyol les Directives del Parlament Europeu i del Consell 2014/23/UE i 2014/24/UE, de 26 de febrer de 2014, defineix el conflicte d’interès com «qualsevol situació en què el personal al servei de l’òrgan de contractació, que a més participi en el desenvolupament del procediment de licitació o pugui influir en el resultat d'aquest, </w:t>
      </w:r>
      <w:r>
        <w:rPr>
          <w:rFonts w:ascii="Verdana" w:hAnsi="Verdana"/>
        </w:rPr>
        <w:t xml:space="preserve">tingui directament o indirectament un interès financer, econòmic o personal que pugui semblar que en compromet la imparcialitat i la independència en el context del procediment de licitació». </w:t>
      </w:r>
    </w:p>
    <w:p w14:paraId="59E8ADDA" w14:textId="77777777" w:rsidR="003266E1" w:rsidRDefault="001948F4">
      <w:pPr>
        <w:numPr>
          <w:ilvl w:val="0"/>
          <w:numId w:val="9"/>
        </w:numPr>
        <w:rPr>
          <w:rFonts w:ascii="Verdana" w:hAnsi="Verdana"/>
        </w:rPr>
      </w:pPr>
      <w:r>
        <w:rPr>
          <w:rFonts w:ascii="Verdana" w:hAnsi="Verdana"/>
        </w:rPr>
        <w:t xml:space="preserve">Que, en el moment de la signatura d'aquesta declaració i a la llum de la informació obrant en el seu poder, no es troba/en incurs/es en cap situació que es pugui qualificar de conflicte d'interès, que pugui afectar el procediment de licitació/concessió de subvencions. </w:t>
      </w:r>
    </w:p>
    <w:p w14:paraId="4E626381" w14:textId="77777777" w:rsidR="003266E1" w:rsidRDefault="001948F4">
      <w:pPr>
        <w:numPr>
          <w:ilvl w:val="0"/>
          <w:numId w:val="9"/>
        </w:numPr>
        <w:rPr>
          <w:rFonts w:ascii="Verdana" w:hAnsi="Verdana"/>
        </w:rPr>
      </w:pPr>
      <w:r>
        <w:rPr>
          <w:rFonts w:ascii="Verdana" w:hAnsi="Verdana"/>
        </w:rPr>
        <w:t xml:space="preserve">Que es compromet/en a posar en coneixement de </w:t>
      </w:r>
      <w:r>
        <w:rPr>
          <w:rFonts w:ascii="Verdana" w:hAnsi="Verdana"/>
        </w:rPr>
        <w:t>l’òrgan de contractació, sense dilació, qualsevol situació de conflicte d’interès que pogués conèixer i produir-se en qualsevol moment del procediment en curs.</w:t>
      </w:r>
    </w:p>
    <w:p w14:paraId="2F902780" w14:textId="77777777" w:rsidR="003266E1" w:rsidRDefault="003266E1">
      <w:pPr>
        <w:numPr>
          <w:ilvl w:val="0"/>
          <w:numId w:val="9"/>
        </w:numPr>
        <w:rPr>
          <w:rFonts w:ascii="Verdana" w:hAnsi="Verdana"/>
        </w:rPr>
      </w:pPr>
    </w:p>
    <w:p w14:paraId="484838F5" w14:textId="77777777" w:rsidR="003266E1" w:rsidRDefault="001948F4">
      <w:pPr>
        <w:numPr>
          <w:ilvl w:val="0"/>
          <w:numId w:val="9"/>
        </w:numPr>
        <w:rPr>
          <w:rFonts w:ascii="Verdana" w:hAnsi="Verdana"/>
        </w:rPr>
      </w:pPr>
      <w:r>
        <w:rPr>
          <w:rFonts w:ascii="Verdana" w:hAnsi="Verdana"/>
        </w:rPr>
        <w:t>Que conec que una declaració d’absència de conflicte d’interès que es demostri que sigui falsa, comportarà les conseqüències administratives i/o judicials que estableixi la normativa d’aplicació. I per què consti, signo aquesta declaració responsable. Signatura electrònica</w:t>
      </w:r>
    </w:p>
    <w:p w14:paraId="15BDF895" w14:textId="77777777" w:rsidR="003266E1" w:rsidRDefault="003266E1">
      <w:pPr>
        <w:rPr>
          <w:rFonts w:ascii="Verdana" w:hAnsi="Verdana" w:cs="Times New Roman"/>
          <w:u w:val="single"/>
        </w:rPr>
      </w:pPr>
    </w:p>
    <w:p w14:paraId="33F61CFC" w14:textId="77777777" w:rsidR="003266E1" w:rsidRDefault="003266E1">
      <w:pPr>
        <w:rPr>
          <w:rFonts w:ascii="Verdana" w:hAnsi="Verdana" w:cs="Times New Roman"/>
        </w:rPr>
      </w:pPr>
    </w:p>
    <w:p w14:paraId="03C2B383" w14:textId="77777777" w:rsidR="003266E1" w:rsidRDefault="001948F4">
      <w:p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I per què consti, signo aquesta declaració responsable. </w:t>
      </w:r>
    </w:p>
    <w:p w14:paraId="5F6D5266" w14:textId="77777777" w:rsidR="003266E1" w:rsidRDefault="003266E1">
      <w:pPr>
        <w:rPr>
          <w:rFonts w:ascii="Verdana" w:hAnsi="Verdana" w:cs="Times New Roman"/>
        </w:rPr>
      </w:pPr>
    </w:p>
    <w:p w14:paraId="7FFEFA87" w14:textId="77777777" w:rsidR="003266E1" w:rsidRDefault="001948F4">
      <w:r>
        <w:rPr>
          <w:rFonts w:ascii="Verdana" w:hAnsi="Verdana" w:cs="Times New Roman"/>
        </w:rPr>
        <w:t xml:space="preserve">(lloc i data )  </w:t>
      </w:r>
      <w:r>
        <w:rPr>
          <w:rFonts w:ascii="Verdana" w:hAnsi="Verdana" w:cs="Times New Roman"/>
        </w:rPr>
        <w:t xml:space="preserve">Signatura   </w:t>
      </w:r>
    </w:p>
    <w:p w14:paraId="73DE0753" w14:textId="77777777" w:rsidR="003266E1" w:rsidRDefault="003266E1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 w:cs="Open Sans"/>
          <w:color w:val="EE0000"/>
          <w:kern w:val="3"/>
        </w:rPr>
      </w:pPr>
    </w:p>
    <w:p w14:paraId="27CBE5C7" w14:textId="77777777" w:rsidR="003266E1" w:rsidRDefault="003266E1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 w:cs="Open Sans"/>
          <w:color w:val="EE0000"/>
          <w:kern w:val="3"/>
        </w:rPr>
      </w:pPr>
    </w:p>
    <w:p w14:paraId="543AC90D" w14:textId="77777777" w:rsidR="003266E1" w:rsidRDefault="003266E1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 w:cs="Open Sans"/>
          <w:color w:val="EE0000"/>
          <w:kern w:val="3"/>
        </w:rPr>
      </w:pPr>
    </w:p>
    <w:p w14:paraId="6E3FD5AE" w14:textId="77777777" w:rsidR="003266E1" w:rsidRDefault="003266E1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 w:cs="Open Sans"/>
          <w:color w:val="EE0000"/>
          <w:kern w:val="3"/>
        </w:rPr>
      </w:pPr>
    </w:p>
    <w:p w14:paraId="21F56BE0" w14:textId="77777777" w:rsidR="003266E1" w:rsidRDefault="003266E1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 w:cs="Open Sans"/>
          <w:color w:val="EE0000"/>
          <w:kern w:val="3"/>
        </w:rPr>
      </w:pPr>
    </w:p>
    <w:p w14:paraId="5F3826FF" w14:textId="77777777" w:rsidR="003266E1" w:rsidRDefault="003266E1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 w:cs="Open Sans"/>
          <w:color w:val="EE0000"/>
          <w:kern w:val="3"/>
        </w:rPr>
      </w:pPr>
    </w:p>
    <w:p w14:paraId="083CEE70" w14:textId="77777777" w:rsidR="003266E1" w:rsidRDefault="003266E1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 w:cs="Open Sans"/>
          <w:color w:val="EE0000"/>
          <w:kern w:val="3"/>
        </w:rPr>
      </w:pPr>
    </w:p>
    <w:p w14:paraId="24940473" w14:textId="77777777" w:rsidR="003266E1" w:rsidRDefault="003266E1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 w:cs="Open Sans"/>
          <w:color w:val="EE0000"/>
          <w:kern w:val="3"/>
        </w:rPr>
      </w:pPr>
    </w:p>
    <w:p w14:paraId="5D7B675F" w14:textId="77777777" w:rsidR="003266E1" w:rsidRDefault="003266E1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 w:cs="Open Sans"/>
          <w:color w:val="EE0000"/>
          <w:kern w:val="3"/>
        </w:rPr>
      </w:pPr>
    </w:p>
    <w:p w14:paraId="62399F2C" w14:textId="77777777" w:rsidR="003266E1" w:rsidRDefault="003266E1"/>
    <w:sectPr w:rsidR="003266E1">
      <w:pgSz w:w="11906" w:h="16838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F6DAD" w14:textId="77777777" w:rsidR="001948F4" w:rsidRDefault="001948F4">
      <w:r>
        <w:separator/>
      </w:r>
    </w:p>
  </w:endnote>
  <w:endnote w:type="continuationSeparator" w:id="0">
    <w:p w14:paraId="525A1B56" w14:textId="77777777" w:rsidR="001948F4" w:rsidRDefault="00194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64B67" w14:textId="77777777" w:rsidR="001948F4" w:rsidRDefault="001948F4">
      <w:r>
        <w:rPr>
          <w:color w:val="000000"/>
        </w:rPr>
        <w:separator/>
      </w:r>
    </w:p>
  </w:footnote>
  <w:footnote w:type="continuationSeparator" w:id="0">
    <w:p w14:paraId="7F9AC2AD" w14:textId="77777777" w:rsidR="001948F4" w:rsidRDefault="001948F4">
      <w:r>
        <w:continuationSeparator/>
      </w:r>
    </w:p>
  </w:footnote>
  <w:footnote w:id="1">
    <w:p w14:paraId="79A3C964" w14:textId="77777777" w:rsidR="003266E1" w:rsidRDefault="001948F4">
      <w:pPr>
        <w:pStyle w:val="Textonotapie"/>
      </w:pPr>
      <w:r>
        <w:rPr>
          <w:rStyle w:val="Refdenotaalpie"/>
        </w:rPr>
        <w:footnoteRef/>
      </w:r>
      <w:r>
        <w:rPr>
          <w:rFonts w:ascii="Verdana" w:hAnsi="Verdana"/>
          <w:sz w:val="16"/>
          <w:szCs w:val="16"/>
        </w:rPr>
        <w:t xml:space="preserve"> En cas d’Unió Temporal d’Empreses (UTE): El Sobre ha de contenir la declaració responsable de cadascuna de les empreses que hi formaran part.</w:t>
      </w:r>
    </w:p>
    <w:p w14:paraId="1B71EEF3" w14:textId="77777777" w:rsidR="001948F4" w:rsidRDefault="001948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B9C"/>
    <w:multiLevelType w:val="multilevel"/>
    <w:tmpl w:val="A8AC4BAE"/>
    <w:lvl w:ilvl="0">
      <w:numFmt w:val="bullet"/>
      <w:lvlText w:val=""/>
      <w:lvlJc w:val="left"/>
      <w:pPr>
        <w:ind w:left="720" w:hanging="360"/>
      </w:pPr>
      <w:rPr>
        <w:rFonts w:ascii="Wingdings" w:hAnsi="Wingdings"/>
        <w:color w:val="auto"/>
        <w:sz w:val="16"/>
      </w:rPr>
    </w:lvl>
    <w:lvl w:ilvl="1">
      <w:numFmt w:val="bullet"/>
      <w:lvlText w:val=""/>
      <w:lvlJc w:val="left"/>
      <w:pPr>
        <w:ind w:left="1440" w:hanging="360"/>
      </w:pPr>
      <w:rPr>
        <w:rFonts w:ascii="Wingdings" w:hAnsi="Wingdings"/>
        <w:color w:val="auto"/>
        <w:sz w:val="16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0456077"/>
    <w:multiLevelType w:val="multilevel"/>
    <w:tmpl w:val="083C30D8"/>
    <w:lvl w:ilvl="0">
      <w:numFmt w:val="bullet"/>
      <w:lvlText w:val=""/>
      <w:lvlJc w:val="left"/>
      <w:pPr>
        <w:ind w:left="720" w:hanging="360"/>
      </w:pPr>
      <w:rPr>
        <w:rFonts w:ascii="Wingdings" w:hAnsi="Wingdings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6677950"/>
    <w:multiLevelType w:val="multilevel"/>
    <w:tmpl w:val="AD88E3FE"/>
    <w:lvl w:ilvl="0">
      <w:numFmt w:val="bullet"/>
      <w:lvlText w:val=""/>
      <w:lvlJc w:val="left"/>
      <w:pPr>
        <w:ind w:left="720" w:hanging="360"/>
      </w:pPr>
      <w:rPr>
        <w:rFonts w:ascii="Wingdings" w:hAnsi="Wingdings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2496703"/>
    <w:multiLevelType w:val="multilevel"/>
    <w:tmpl w:val="35A0AE9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03B5E25"/>
    <w:multiLevelType w:val="multilevel"/>
    <w:tmpl w:val="F8DA89A4"/>
    <w:lvl w:ilvl="0">
      <w:numFmt w:val="bullet"/>
      <w:lvlText w:val=""/>
      <w:lvlJc w:val="left"/>
      <w:pPr>
        <w:ind w:left="720" w:hanging="360"/>
      </w:pPr>
      <w:rPr>
        <w:rFonts w:ascii="Wingdings" w:hAnsi="Wingdings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0F7737B"/>
    <w:multiLevelType w:val="multilevel"/>
    <w:tmpl w:val="E904DA84"/>
    <w:lvl w:ilvl="0">
      <w:numFmt w:val="bullet"/>
      <w:lvlText w:val=""/>
      <w:lvlJc w:val="left"/>
      <w:pPr>
        <w:ind w:left="720" w:hanging="360"/>
      </w:pPr>
      <w:rPr>
        <w:rFonts w:ascii="Wingdings" w:hAnsi="Wingdings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D2D07F5"/>
    <w:multiLevelType w:val="multilevel"/>
    <w:tmpl w:val="DF80ACA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1D320A0"/>
    <w:multiLevelType w:val="multilevel"/>
    <w:tmpl w:val="ADFAE2BA"/>
    <w:lvl w:ilvl="0">
      <w:numFmt w:val="bullet"/>
      <w:lvlText w:val=""/>
      <w:lvlJc w:val="left"/>
      <w:pPr>
        <w:ind w:left="720" w:hanging="360"/>
      </w:pPr>
      <w:rPr>
        <w:rFonts w:ascii="Wingdings" w:hAnsi="Wingdings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91241664">
    <w:abstractNumId w:val="6"/>
  </w:num>
  <w:num w:numId="2" w16cid:durableId="646784453">
    <w:abstractNumId w:val="2"/>
  </w:num>
  <w:num w:numId="3" w16cid:durableId="719741861">
    <w:abstractNumId w:val="1"/>
  </w:num>
  <w:num w:numId="4" w16cid:durableId="1145968782">
    <w:abstractNumId w:val="5"/>
  </w:num>
  <w:num w:numId="5" w16cid:durableId="1894193801">
    <w:abstractNumId w:val="0"/>
  </w:num>
  <w:num w:numId="6" w16cid:durableId="1632637372">
    <w:abstractNumId w:val="4"/>
  </w:num>
  <w:num w:numId="7" w16cid:durableId="151022334">
    <w:abstractNumId w:val="3"/>
  </w:num>
  <w:num w:numId="8" w16cid:durableId="1774593464">
    <w:abstractNumId w:val="3"/>
    <w:lvlOverride w:ilvl="0">
      <w:startOverride w:val="1"/>
    </w:lvlOverride>
  </w:num>
  <w:num w:numId="9" w16cid:durableId="13231228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266E1"/>
    <w:rsid w:val="001948F4"/>
    <w:rsid w:val="003266E1"/>
    <w:rsid w:val="0038313D"/>
    <w:rsid w:val="007C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6B32A"/>
  <w15:docId w15:val="{5B91DED8-7F5A-4312-8A01-59EF1E16E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ca-E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hAnsi="Calibri Light" w:cs="Times New Roman"/>
      <w:color w:val="2E74B5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hAnsi="Calibri Light" w:cs="Times New Roman"/>
      <w:color w:val="2E74B5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cs="Times New Roman"/>
      <w:color w:val="2E74B5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cs="Times New Roman"/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cs="Times New Roman"/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cs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outlineLvl w:val="7"/>
    </w:pPr>
    <w:rPr>
      <w:rFonts w:cs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outlineLvl w:val="8"/>
    </w:pPr>
    <w:rPr>
      <w:rFonts w:cs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Calibri Light" w:eastAsia="Times New Roman" w:hAnsi="Calibri Light" w:cs="Times New Roman"/>
      <w:color w:val="2E74B5"/>
      <w:sz w:val="40"/>
      <w:szCs w:val="40"/>
    </w:rPr>
  </w:style>
  <w:style w:type="character" w:customStyle="1" w:styleId="Ttulo2Car">
    <w:name w:val="Título 2 Car"/>
    <w:basedOn w:val="Fuentedeprrafopredeter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2E74B5"/>
      <w:sz w:val="28"/>
      <w:szCs w:val="28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2E74B5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2E74B5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Calibri Light" w:hAnsi="Calibri Light" w:cs="Times New Roman"/>
      <w:spacing w:val="-10"/>
      <w:kern w:val="3"/>
      <w:sz w:val="56"/>
      <w:szCs w:val="56"/>
    </w:rPr>
  </w:style>
  <w:style w:type="character" w:customStyle="1" w:styleId="TtuloCar">
    <w:name w:val="Título Car"/>
    <w:basedOn w:val="Fuentedeprrafopredeter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cs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basedOn w:val="Normal"/>
    <w:pPr>
      <w:ind w:left="720"/>
    </w:pPr>
  </w:style>
  <w:style w:type="character" w:styleId="nfasisintenso">
    <w:name w:val="Intense Emphasis"/>
    <w:basedOn w:val="Fuentedeprrafopredeter"/>
    <w:rPr>
      <w:i/>
      <w:iCs/>
      <w:color w:val="2E74B5"/>
    </w:rPr>
  </w:style>
  <w:style w:type="paragraph" w:styleId="Citadestacada">
    <w:name w:val="Intense Quote"/>
    <w:basedOn w:val="Normal"/>
    <w:next w:val="Normal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CitadestacadaCar">
    <w:name w:val="Cita destacada Car"/>
    <w:basedOn w:val="Fuentedeprrafopredeter"/>
    <w:rPr>
      <w:i/>
      <w:iCs/>
      <w:color w:val="2E74B5"/>
    </w:rPr>
  </w:style>
  <w:style w:type="character" w:styleId="Referenciaintensa">
    <w:name w:val="Intense Reference"/>
    <w:basedOn w:val="Fuentedeprrafopredeter"/>
    <w:rPr>
      <w:b/>
      <w:bCs/>
      <w:smallCaps/>
      <w:color w:val="2E74B5"/>
      <w:spacing w:val="5"/>
    </w:rPr>
  </w:style>
  <w:style w:type="character" w:customStyle="1" w:styleId="PrrafodelistaCar">
    <w:name w:val="Párrafo de lista Car"/>
  </w:style>
  <w:style w:type="character" w:styleId="Refdenotaalpie">
    <w:name w:val="footnote reference"/>
    <w:rPr>
      <w:position w:val="0"/>
      <w:vertAlign w:val="superscript"/>
    </w:rPr>
  </w:style>
  <w:style w:type="paragraph" w:styleId="Textonotapie">
    <w:name w:val="footnote text"/>
    <w:basedOn w:val="Normal"/>
    <w:pPr>
      <w:jc w:val="left"/>
    </w:pPr>
    <w:rPr>
      <w:rFonts w:ascii="Times New Roman" w:hAnsi="Times New Roman" w:cs="Times New Roman"/>
      <w:lang w:eastAsia="ca-ES"/>
    </w:rPr>
  </w:style>
  <w:style w:type="character" w:customStyle="1" w:styleId="TextonotapieCar">
    <w:name w:val="Texto nota pie Car"/>
    <w:basedOn w:val="Fuentedeprrafopredeter"/>
    <w:rPr>
      <w:rFonts w:ascii="Times New Roman" w:eastAsia="Times New Roman" w:hAnsi="Times New Roman" w:cs="Times New Roman"/>
      <w:kern w:val="0"/>
      <w:sz w:val="20"/>
      <w:szCs w:val="20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1286</Words>
  <Characters>7333</Characters>
  <Application>Microsoft Office Word</Application>
  <DocSecurity>0</DocSecurity>
  <Lines>61</Lines>
  <Paragraphs>17</Paragraphs>
  <ScaleCrop>false</ScaleCrop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 Bonal</dc:creator>
  <dc:description/>
  <cp:lastModifiedBy>Gemma Perich</cp:lastModifiedBy>
  <cp:revision>2</cp:revision>
  <dcterms:created xsi:type="dcterms:W3CDTF">2026-10-29T11:02:00Z</dcterms:created>
  <dcterms:modified xsi:type="dcterms:W3CDTF">2026-10-29T11:02:00Z</dcterms:modified>
</cp:coreProperties>
</file>