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BDC9" w14:textId="77777777" w:rsidR="006A20BF" w:rsidRPr="0009497C" w:rsidRDefault="006A20BF" w:rsidP="006A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  <w:r w:rsidRPr="0009497C">
        <w:rPr>
          <w:rFonts w:ascii="Verdana" w:hAnsi="Verdana" w:cs="Arial"/>
          <w:b/>
          <w:sz w:val="18"/>
          <w:szCs w:val="18"/>
          <w:lang w:val="ca-ES"/>
        </w:rPr>
        <w:t xml:space="preserve">Procediment obert SIMPLIFICAT </w:t>
      </w:r>
    </w:p>
    <w:p w14:paraId="502EBC02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</w:p>
    <w:p w14:paraId="2BEF7976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  <w:r w:rsidRPr="0009497C">
        <w:rPr>
          <w:rFonts w:ascii="Verdana" w:hAnsi="Verdana" w:cs="Arial"/>
          <w:b/>
          <w:sz w:val="18"/>
          <w:szCs w:val="18"/>
          <w:lang w:val="ca-ES"/>
        </w:rPr>
        <w:t>ANNEX AL PCAP</w:t>
      </w:r>
    </w:p>
    <w:p w14:paraId="6A569406" w14:textId="13E649B8" w:rsidR="006A20BF" w:rsidRDefault="00F571F4" w:rsidP="00C6441A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  <w:r>
        <w:rPr>
          <w:rFonts w:ascii="Verdana" w:hAnsi="Verdana" w:cs="Arial"/>
          <w:b/>
          <w:sz w:val="18"/>
          <w:szCs w:val="18"/>
          <w:lang w:val="ca-ES"/>
        </w:rPr>
        <w:t xml:space="preserve">Execució de l’obra del </w:t>
      </w:r>
      <w:r w:rsidR="00C6441A" w:rsidRPr="00C6441A">
        <w:rPr>
          <w:rFonts w:ascii="Verdana" w:hAnsi="Verdana" w:cs="Arial"/>
          <w:b/>
          <w:sz w:val="18"/>
          <w:szCs w:val="18"/>
          <w:lang w:val="ca-ES"/>
        </w:rPr>
        <w:t>projecte d’actuacions a la Zona Esportiva municipal</w:t>
      </w:r>
    </w:p>
    <w:p w14:paraId="1CD520EE" w14:textId="77777777" w:rsidR="00C6441A" w:rsidRPr="0009497C" w:rsidRDefault="00C6441A" w:rsidP="00C6441A">
      <w:pPr>
        <w:spacing w:after="0" w:line="240" w:lineRule="auto"/>
        <w:jc w:val="center"/>
        <w:rPr>
          <w:rFonts w:ascii="Verdana" w:hAnsi="Verdana" w:cs="Arial"/>
          <w:sz w:val="18"/>
          <w:szCs w:val="18"/>
          <w:lang w:val="ca-ES"/>
        </w:rPr>
      </w:pPr>
    </w:p>
    <w:p w14:paraId="16798CA3" w14:textId="77777777" w:rsidR="006A20BF" w:rsidRPr="00D9223D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  <w:r w:rsidRPr="00D9223D">
        <w:rPr>
          <w:rFonts w:ascii="Verdana" w:hAnsi="Verdana" w:cs="Arial"/>
          <w:b/>
          <w:sz w:val="18"/>
          <w:szCs w:val="18"/>
          <w:lang w:val="ca-ES"/>
        </w:rPr>
        <w:t xml:space="preserve">MODEL DE DECLARACIÓ RESPONSABLE </w:t>
      </w:r>
    </w:p>
    <w:p w14:paraId="5015169D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u w:val="single"/>
          <w:lang w:val="ca-ES"/>
        </w:rPr>
      </w:pPr>
    </w:p>
    <w:p w14:paraId="5411773A" w14:textId="77777777" w:rsidR="006A20BF" w:rsidRPr="0009497C" w:rsidRDefault="006A20BF" w:rsidP="006A20BF">
      <w:pPr>
        <w:spacing w:after="0" w:line="240" w:lineRule="auto"/>
        <w:jc w:val="both"/>
        <w:rPr>
          <w:rFonts w:ascii="Verdana" w:hAnsi="Verdana" w:cs="Arial"/>
          <w:i/>
          <w:sz w:val="18"/>
          <w:szCs w:val="18"/>
          <w:lang w:val="ca-ES"/>
        </w:rPr>
      </w:pPr>
      <w:r w:rsidRPr="0009497C">
        <w:rPr>
          <w:rFonts w:ascii="Verdana" w:hAnsi="Verdana" w:cs="Arial"/>
          <w:i/>
          <w:sz w:val="18"/>
          <w:szCs w:val="18"/>
          <w:lang w:val="ca-ES"/>
        </w:rPr>
        <w:t xml:space="preserve">A INSERIR EN EL SOBRE </w:t>
      </w:r>
      <w:r w:rsidRPr="0009497C">
        <w:rPr>
          <w:rFonts w:ascii="Verdana" w:hAnsi="Verdana" w:cs="Arial"/>
          <w:b/>
          <w:i/>
          <w:sz w:val="18"/>
          <w:szCs w:val="18"/>
          <w:lang w:val="ca-ES"/>
        </w:rPr>
        <w:t>A</w:t>
      </w:r>
      <w:r w:rsidRPr="0009497C">
        <w:rPr>
          <w:rFonts w:ascii="Verdana" w:hAnsi="Verdana" w:cs="Arial"/>
          <w:i/>
          <w:sz w:val="18"/>
          <w:szCs w:val="18"/>
          <w:lang w:val="ca-ES"/>
        </w:rPr>
        <w:t xml:space="preserve"> –per a procediment obert simplificat amb criteris d’adjudicació subjectes a judici de valor i amb criteris automàtics-</w:t>
      </w:r>
    </w:p>
    <w:p w14:paraId="3D17BF04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i/>
          <w:sz w:val="18"/>
          <w:szCs w:val="18"/>
          <w:lang w:val="ca-ES"/>
        </w:rPr>
      </w:pPr>
    </w:p>
    <w:p w14:paraId="5307D937" w14:textId="77777777" w:rsidR="006A20BF" w:rsidRPr="0009497C" w:rsidRDefault="006A20BF" w:rsidP="006A20BF">
      <w:pPr>
        <w:spacing w:after="0" w:line="240" w:lineRule="auto"/>
        <w:jc w:val="center"/>
        <w:rPr>
          <w:rFonts w:ascii="Verdana" w:hAnsi="Verdana" w:cs="Arial"/>
          <w:b/>
          <w:sz w:val="18"/>
          <w:szCs w:val="18"/>
          <w:lang w:val="ca-ES"/>
        </w:rPr>
      </w:pPr>
    </w:p>
    <w:p w14:paraId="6F24E7DF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trike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"El Sr./La Sra.......................................... amb NIF núm................., 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(persona de contacte......................,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adreça de correu electrònic ................,  telèfon núm. ............... i fax núm.. .. .....................), opta a la contractació relativa a (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consignar objecte del contracte i lots, si escau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) i DECLARA RESPONSABLEMENT:</w:t>
      </w:r>
    </w:p>
    <w:p w14:paraId="75E04E7E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trike/>
          <w:noProof/>
          <w:sz w:val="18"/>
          <w:szCs w:val="18"/>
          <w:lang w:val="ca-ES" w:eastAsia="es-ES"/>
        </w:rPr>
      </w:pPr>
    </w:p>
    <w:p w14:paraId="39303AF9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Que el perfil de l’empresa és el següent </w:t>
      </w:r>
      <w:r w:rsidRPr="0009497C">
        <w:rPr>
          <w:rFonts w:ascii="Verdana" w:eastAsia="Times New Roman" w:hAnsi="Verdana"/>
          <w:i/>
          <w:sz w:val="18"/>
          <w:szCs w:val="18"/>
          <w:lang w:val="ca-ES" w:eastAsia="es-ES"/>
        </w:rPr>
        <w:sym w:font="Symbol" w:char="F03C"/>
      </w:r>
      <w:r w:rsidRPr="0009497C">
        <w:rPr>
          <w:rFonts w:ascii="Verdana" w:eastAsia="Times New Roman" w:hAnsi="Verdana"/>
          <w:i/>
          <w:sz w:val="18"/>
          <w:szCs w:val="18"/>
          <w:lang w:val="ca-ES" w:eastAsia="es-ES"/>
        </w:rPr>
        <w:t>marcar amb una creu</w:t>
      </w:r>
      <w:r w:rsidRPr="0009497C">
        <w:rPr>
          <w:rFonts w:ascii="Verdana" w:eastAsia="Times New Roman" w:hAnsi="Verdana"/>
          <w:i/>
          <w:sz w:val="18"/>
          <w:szCs w:val="18"/>
          <w:lang w:val="ca-ES" w:eastAsia="es-ES"/>
        </w:rPr>
        <w:sym w:font="Symbol" w:char="F03E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>:</w:t>
      </w:r>
    </w:p>
    <w:p w14:paraId="0A533E6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</w:p>
    <w:p w14:paraId="368D7DA9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Gran empresa.</w:t>
      </w:r>
    </w:p>
    <w:p w14:paraId="6D1A957B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FE58EC3" w14:textId="77777777" w:rsidR="006A20BF" w:rsidRPr="0009497C" w:rsidRDefault="006A20BF" w:rsidP="006A20BF">
      <w:pPr>
        <w:numPr>
          <w:ilvl w:val="0"/>
          <w:numId w:val="3"/>
        </w:numPr>
        <w:tabs>
          <w:tab w:val="left" w:pos="709"/>
        </w:tabs>
        <w:spacing w:after="0" w:line="240" w:lineRule="auto"/>
        <w:ind w:hanging="785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Mitjana, petita o microempresa.</w:t>
      </w:r>
    </w:p>
    <w:p w14:paraId="14A2AB14" w14:textId="77777777" w:rsidR="006A20BF" w:rsidRPr="0009497C" w:rsidRDefault="006A20BF" w:rsidP="006A20BF">
      <w:p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3F89E8BF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28B2AFFE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6A167D7C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es troba al corrent del compliment de les obligacions tributàries i amb la Seguretat Social.</w:t>
      </w:r>
    </w:p>
    <w:p w14:paraId="7BD8F28F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4CDE4319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Que està inscrit en el Registre de Licitadors de la Generalitat de Catalunya i/o de l’Administració General de l’Estat i que les dades que hi consten no han experimentat cap variació.  </w:t>
      </w:r>
    </w:p>
    <w:p w14:paraId="05C0E65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545112F6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Que disposa de l’habilitació empresarial o professional, així com de la solvència econòmica i financera i tècnica o professional exigides en els termes de la clàusula 1.10) del PCAP i que es compromet a adscriure a l’execució del contracte els mitjans personals / materials descrits a la dita clàusula. </w:t>
      </w:r>
    </w:p>
    <w:p w14:paraId="4551372A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57BE3141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hAnsi="Verdana" w:cs="Arial"/>
          <w:sz w:val="18"/>
          <w:szCs w:val="18"/>
          <w:lang w:val="ca-ES"/>
        </w:rPr>
      </w:pPr>
      <w:r w:rsidRPr="0009497C">
        <w:rPr>
          <w:rFonts w:ascii="Verdana" w:hAnsi="Verdana" w:cs="Arial"/>
          <w:sz w:val="18"/>
          <w:szCs w:val="18"/>
          <w:lang w:val="ca-E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36747324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C71EE77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29D6228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</w:p>
    <w:p w14:paraId="16F7399C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2569E1BA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ca-ES"/>
        </w:rPr>
      </w:pPr>
    </w:p>
    <w:p w14:paraId="6A055E0E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 xml:space="preserve">Que, en cas que el contracte requereixi que el contractista faci tractament de dades personals segons la clàusula 2.19 del Plec de Clàusules Administratives Particulars, s’ha d’indicar la següent informació:  </w:t>
      </w:r>
    </w:p>
    <w:p w14:paraId="6AF635D8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</w:p>
    <w:p w14:paraId="027C9BDB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></w:t>
      </w: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>No té previst subcontractar els servidors ni els serveis associats a aquests.</w:t>
      </w:r>
    </w:p>
    <w:p w14:paraId="0173C1C2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></w:t>
      </w:r>
      <w:r w:rsidRPr="0009497C">
        <w:rPr>
          <w:rFonts w:ascii="Verdana" w:eastAsia="Times New Roman" w:hAnsi="Verdana" w:cs="Arial"/>
          <w:noProof/>
          <w:sz w:val="18"/>
          <w:szCs w:val="18"/>
          <w:lang w:val="ca-ES" w:eastAsia="es-ES"/>
        </w:rPr>
        <w:t>Té previst subcontractar els servidors o els serveis associats a aquests.</w:t>
      </w:r>
    </w:p>
    <w:p w14:paraId="50DCCE80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noProof/>
          <w:sz w:val="18"/>
          <w:szCs w:val="18"/>
          <w:lang w:val="ca-ES" w:eastAsia="es-ES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8"/>
        <w:gridCol w:w="2802"/>
      </w:tblGrid>
      <w:tr w:rsidR="006A20BF" w:rsidRPr="0009497C" w14:paraId="2C5B02A3" w14:textId="77777777" w:rsidTr="00DF340C">
        <w:tc>
          <w:tcPr>
            <w:tcW w:w="5244" w:type="dxa"/>
          </w:tcPr>
          <w:p w14:paraId="41EAD69E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eastAsia="Times New Roman" w:hAnsi="Verdana" w:cs="Arial"/>
                <w:i/>
                <w:noProof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eastAsia="Times New Roman" w:hAnsi="Verdana" w:cs="Arial"/>
                <w:i/>
                <w:noProof/>
                <w:sz w:val="18"/>
                <w:szCs w:val="18"/>
                <w:lang w:val="ca-ES" w:eastAsia="es-ES"/>
              </w:rPr>
              <w:t>En el cas de subcontractació, indicar el nom o perfil empresarial del subcontractista que s’haurà de definir per referència a les condicions de solvència professional o tècnica</w:t>
            </w:r>
          </w:p>
        </w:tc>
        <w:tc>
          <w:tcPr>
            <w:tcW w:w="2866" w:type="dxa"/>
          </w:tcPr>
          <w:p w14:paraId="69383520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eastAsia="Times New Roman" w:hAnsi="Verdana" w:cs="Arial"/>
                <w:noProof/>
                <w:sz w:val="18"/>
                <w:szCs w:val="18"/>
                <w:lang w:val="ca-ES" w:eastAsia="es-ES"/>
              </w:rPr>
            </w:pPr>
          </w:p>
        </w:tc>
      </w:tr>
    </w:tbl>
    <w:p w14:paraId="3A810447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ca-ES"/>
        </w:rPr>
      </w:pPr>
    </w:p>
    <w:p w14:paraId="028DE233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182B802B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</w:p>
    <w:p w14:paraId="57E0A998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Que, en cas que es tracti d’empresa estrangera, es sotmet a la jurisdicció dels Jutjats i Tribunals espanyols.</w:t>
      </w:r>
    </w:p>
    <w:p w14:paraId="60D710FF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</w:p>
    <w:p w14:paraId="35B3EC3E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ca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527AC5B0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ca-ES"/>
        </w:rPr>
      </w:pPr>
    </w:p>
    <w:p w14:paraId="4AFECF7F" w14:textId="77777777" w:rsidR="006A20BF" w:rsidRPr="0009497C" w:rsidRDefault="006A20BF" w:rsidP="006A20BF">
      <w:pPr>
        <w:spacing w:after="0" w:line="240" w:lineRule="auto"/>
        <w:jc w:val="center"/>
        <w:rPr>
          <w:rFonts w:ascii="Verdana" w:eastAsia="Times New Roman" w:hAnsi="Verdana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SÍ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proofErr w:type="spellStart"/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</w:t>
      </w:r>
      <w:proofErr w:type="spellEnd"/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obligat per normativa</w:t>
      </w:r>
    </w:p>
    <w:p w14:paraId="2C6B1DD2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463BD3C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 l’empresa disposa d’un pla d’igualtat d’oportunitats entre les dones i els homes.</w:t>
      </w:r>
    </w:p>
    <w:p w14:paraId="215F6643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ca-ES"/>
        </w:rPr>
      </w:pPr>
    </w:p>
    <w:p w14:paraId="63E2EC68" w14:textId="77777777" w:rsidR="006A20BF" w:rsidRPr="0009497C" w:rsidRDefault="006A20BF" w:rsidP="006A20BF">
      <w:pPr>
        <w:spacing w:after="0" w:line="240" w:lineRule="auto"/>
        <w:jc w:val="center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SÍ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  <w:t xml:space="preserve">             </w:t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proofErr w:type="spellStart"/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</w:t>
      </w:r>
      <w:proofErr w:type="spellEnd"/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obligat per normativa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</w:p>
    <w:p w14:paraId="13944A58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Que reuneix algun/s dels criteris de preferència en cas d’igualació de proposicions previstos al PCAP. </w:t>
      </w:r>
    </w:p>
    <w:p w14:paraId="3AF4CF69" w14:textId="77777777" w:rsidR="006A20BF" w:rsidRPr="0009497C" w:rsidRDefault="006A20BF" w:rsidP="006A20BF">
      <w:pPr>
        <w:tabs>
          <w:tab w:val="left" w:pos="2410"/>
          <w:tab w:val="left" w:pos="2977"/>
          <w:tab w:val="left" w:pos="4253"/>
        </w:tabs>
        <w:spacing w:after="0" w:line="240" w:lineRule="auto"/>
        <w:jc w:val="center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SÍ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sym w:font="Wingdings 2" w:char="F0A3"/>
      </w: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ab/>
      </w:r>
    </w:p>
    <w:p w14:paraId="5CC5C6E2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A6BC0D7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Respecte l’Impost sobre el valor afegit (IVA) l’empresa: </w:t>
      </w:r>
    </w:p>
    <w:p w14:paraId="02D1D1CC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466A42D8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>E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stà subjecta a l’IVA.</w:t>
      </w:r>
    </w:p>
    <w:p w14:paraId="75933A1A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Està no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subjecta o exempta de l’IVA i són vigents les circumstàncies que donaren lloc a la  no-subjecció o l’exempció.</w:t>
      </w:r>
    </w:p>
    <w:p w14:paraId="2C28DBED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</w:p>
    <w:p w14:paraId="3689DCE7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Respecte l’Impost d’Activitats Econòmiques (IAE) l’empresa:</w:t>
      </w:r>
    </w:p>
    <w:p w14:paraId="61EC6089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>E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stà subjecta a l’IAE.</w:t>
      </w:r>
    </w:p>
    <w:p w14:paraId="444040B6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Està no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subjecta o exempta de l’IAE i són vigents les circumstàncies que donaren lloc a la no-subjecció o l’exempció.</w:t>
      </w:r>
    </w:p>
    <w:p w14:paraId="6FFF50E5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30CF45AC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Que, en cas que el licitador tingui intenció de concórrer en unió temporal d’empreses, declara:</w:t>
      </w:r>
    </w:p>
    <w:p w14:paraId="1AB0A14B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/>
          <w:sz w:val="18"/>
          <w:szCs w:val="18"/>
          <w:lang w:val="ca-ES" w:eastAsia="es-ES"/>
        </w:rPr>
        <w:t xml:space="preserve"> 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SÍ té intenció de concórrer en unió temporal d’empreses:</w:t>
      </w:r>
    </w:p>
    <w:p w14:paraId="05286A81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(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indicar noms i circumstàncies dels integrants i la participació de cadascun, així com l’assumpció del compromís de constituir-se formalment en unió temporal en cas de resultar adjudicataris)</w:t>
      </w:r>
    </w:p>
    <w:p w14:paraId="7A8A8970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FC77ED5" w14:textId="77777777" w:rsidR="006A20BF" w:rsidRPr="0009497C" w:rsidRDefault="006A20BF" w:rsidP="006A20BF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 té intenció de concórrer en unió temporal d’empreses</w:t>
      </w:r>
    </w:p>
    <w:p w14:paraId="13596FA6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Es designa com a persona/es autoritzada/es per a rebre l’avís de les notificacions, </w:t>
      </w:r>
      <w:r w:rsidRPr="0009497C">
        <w:rPr>
          <w:rFonts w:ascii="Verdana" w:eastAsia="Times New Roman" w:hAnsi="Verdana" w:cs="Arial"/>
          <w:sz w:val="18"/>
          <w:szCs w:val="18"/>
          <w:lang w:val="ca-ES" w:eastAsia="ca-ES"/>
        </w:rPr>
        <w:t>comunicacions i requeriments per mitjans electrònics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a:</w:t>
      </w:r>
      <w:r w:rsidRPr="0009497C">
        <w:rPr>
          <w:rFonts w:ascii="Verdana" w:eastAsia="Times New Roman" w:hAnsi="Verdana" w:cs="Arial"/>
          <w:b/>
          <w:sz w:val="18"/>
          <w:szCs w:val="18"/>
          <w:vertAlign w:val="superscript"/>
          <w:lang w:val="ca-ES" w:eastAsia="ca-ES"/>
        </w:rPr>
        <w:t xml:space="preserve"> 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6A20BF" w:rsidRPr="0009497C" w14:paraId="3FB64D4C" w14:textId="77777777" w:rsidTr="00DF340C">
        <w:trPr>
          <w:jc w:val="center"/>
        </w:trPr>
        <w:tc>
          <w:tcPr>
            <w:tcW w:w="2015" w:type="dxa"/>
          </w:tcPr>
          <w:p w14:paraId="691CE49B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Persona/es autoritzada/es*</w:t>
            </w:r>
          </w:p>
        </w:tc>
        <w:tc>
          <w:tcPr>
            <w:tcW w:w="2015" w:type="dxa"/>
          </w:tcPr>
          <w:p w14:paraId="147AFC15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DNI*</w:t>
            </w:r>
          </w:p>
        </w:tc>
        <w:tc>
          <w:tcPr>
            <w:tcW w:w="2015" w:type="dxa"/>
          </w:tcPr>
          <w:p w14:paraId="4D256913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Correu electrònic</w:t>
            </w:r>
          </w:p>
          <w:p w14:paraId="2F3CE7A1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professional*</w:t>
            </w:r>
          </w:p>
        </w:tc>
        <w:tc>
          <w:tcPr>
            <w:tcW w:w="2016" w:type="dxa"/>
          </w:tcPr>
          <w:p w14:paraId="4E8ECA47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Mòbil</w:t>
            </w:r>
          </w:p>
          <w:p w14:paraId="56F2E7DF" w14:textId="77777777" w:rsidR="006A20BF" w:rsidRPr="0009497C" w:rsidRDefault="006A20BF" w:rsidP="00DF340C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  <w:r w:rsidRPr="0009497C">
              <w:rPr>
                <w:rFonts w:ascii="Verdana" w:hAnsi="Verdana" w:cs="Arial"/>
                <w:sz w:val="18"/>
                <w:szCs w:val="18"/>
                <w:lang w:val="ca-ES" w:eastAsia="es-ES"/>
              </w:rPr>
              <w:t>professional</w:t>
            </w:r>
          </w:p>
        </w:tc>
      </w:tr>
      <w:tr w:rsidR="006A20BF" w:rsidRPr="0009497C" w14:paraId="2953100F" w14:textId="77777777" w:rsidTr="00DF340C">
        <w:trPr>
          <w:jc w:val="center"/>
        </w:trPr>
        <w:tc>
          <w:tcPr>
            <w:tcW w:w="2015" w:type="dxa"/>
          </w:tcPr>
          <w:p w14:paraId="4FC03D0B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5" w:type="dxa"/>
          </w:tcPr>
          <w:p w14:paraId="1CF2A012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5" w:type="dxa"/>
          </w:tcPr>
          <w:p w14:paraId="22F39A8C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6" w:type="dxa"/>
          </w:tcPr>
          <w:p w14:paraId="767CB5B0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</w:tr>
      <w:tr w:rsidR="006A20BF" w:rsidRPr="0009497C" w14:paraId="3E3A27D1" w14:textId="77777777" w:rsidTr="00DF340C">
        <w:trPr>
          <w:jc w:val="center"/>
        </w:trPr>
        <w:tc>
          <w:tcPr>
            <w:tcW w:w="2015" w:type="dxa"/>
          </w:tcPr>
          <w:p w14:paraId="729BD14F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5" w:type="dxa"/>
          </w:tcPr>
          <w:p w14:paraId="5EB9B6F0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5" w:type="dxa"/>
          </w:tcPr>
          <w:p w14:paraId="15ABFD1E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  <w:tc>
          <w:tcPr>
            <w:tcW w:w="2016" w:type="dxa"/>
          </w:tcPr>
          <w:p w14:paraId="021A18E8" w14:textId="77777777" w:rsidR="006A20BF" w:rsidRPr="0009497C" w:rsidRDefault="006A20BF" w:rsidP="00DF340C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val="ca-ES" w:eastAsia="es-ES"/>
              </w:rPr>
            </w:pPr>
          </w:p>
        </w:tc>
      </w:tr>
    </w:tbl>
    <w:p w14:paraId="581644DC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695C84C9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i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*Camps obligatoris.</w:t>
      </w:r>
    </w:p>
    <w:p w14:paraId="1D5EFD32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6024296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Si l’adreça electrònica o el número de telèfon mòbil facilitats a efectes d’avís de notificació, </w:t>
      </w:r>
      <w:r w:rsidRPr="0009497C">
        <w:rPr>
          <w:rFonts w:ascii="Verdana" w:eastAsia="Times New Roman" w:hAnsi="Verdana" w:cs="Arial"/>
          <w:sz w:val="18"/>
          <w:szCs w:val="18"/>
          <w:lang w:val="ca-ES" w:eastAsia="ca-ES"/>
        </w:rPr>
        <w:t>comunicacions i requeriments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quedessin en desús, s’haurà de comunicar la dita circumstància, per escrit, a l’Ajuntament per tal de fer la modificació corresponent.</w:t>
      </w:r>
    </w:p>
    <w:p w14:paraId="66551DC5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6A640819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facilitar-les al servei e-</w:t>
      </w:r>
      <w:proofErr w:type="spellStart"/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Notum</w:t>
      </w:r>
      <w:proofErr w:type="spellEnd"/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a aquests efectes.</w:t>
      </w:r>
    </w:p>
    <w:p w14:paraId="1A9798C0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es-ES"/>
        </w:rPr>
      </w:pPr>
    </w:p>
    <w:p w14:paraId="44CBC648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lastRenderedPageBreak/>
        <w:t xml:space="preserve">Que, en el cas que formulin ofertes empreses vinculades, el grup empresarial a què pertanyen és 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(indicar les empreses que el composen)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. </w:t>
      </w:r>
    </w:p>
    <w:p w14:paraId="58828B67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32AC0B1" w14:textId="77777777" w:rsidR="006A20BF" w:rsidRPr="0009497C" w:rsidRDefault="006A20BF" w:rsidP="006A20BF">
      <w:pPr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Verdana" w:eastAsia="Times New Roman" w:hAnsi="Verdana" w:cs="Arial"/>
          <w:i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Que, cas de resultar proposat com a adjudicatari, es compromet a aportar la documentació assenyalada en la clàusula 1.18) del PCAP.</w:t>
      </w:r>
    </w:p>
    <w:p w14:paraId="3A2F0AB6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(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Data i signatura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)</w:t>
      </w:r>
      <w:r w:rsidRPr="0009497C">
        <w:rPr>
          <w:rFonts w:ascii="Verdana" w:eastAsia="Times New Roman" w:hAnsi="Verdana" w:cs="Arial"/>
          <w:i/>
          <w:sz w:val="18"/>
          <w:szCs w:val="18"/>
          <w:lang w:val="ca-ES" w:eastAsia="es-ES"/>
        </w:rPr>
        <w:t>.</w:t>
      </w:r>
      <w:r w:rsidRPr="0009497C">
        <w:rPr>
          <w:rFonts w:ascii="Verdana" w:eastAsia="Times New Roman" w:hAnsi="Verdana" w:cs="Arial"/>
          <w:sz w:val="18"/>
          <w:szCs w:val="18"/>
          <w:lang w:val="ca-ES" w:eastAsia="es-ES"/>
        </w:rPr>
        <w:t>"</w:t>
      </w:r>
    </w:p>
    <w:p w14:paraId="39BABBBD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4BC11069" w14:textId="77777777" w:rsidR="006A20BF" w:rsidRPr="0009497C" w:rsidRDefault="006A20BF" w:rsidP="006A20B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ca-ES" w:eastAsia="ca-ES"/>
        </w:rPr>
      </w:pPr>
    </w:p>
    <w:p w14:paraId="489F6250" w14:textId="77777777" w:rsidR="006A20BF" w:rsidRPr="00D9223D" w:rsidRDefault="006A20BF" w:rsidP="006A20BF">
      <w:pPr>
        <w:spacing w:after="0" w:line="240" w:lineRule="auto"/>
        <w:rPr>
          <w:lang w:val="ca-ES"/>
        </w:rPr>
      </w:pPr>
      <w:r w:rsidRPr="00D9223D">
        <w:rPr>
          <w:lang w:val="ca-ES"/>
        </w:rPr>
        <w:t>Pardines,</w:t>
      </w:r>
    </w:p>
    <w:p w14:paraId="258B6C8F" w14:textId="77777777" w:rsidR="006A20BF" w:rsidRPr="00D9223D" w:rsidRDefault="006A20BF" w:rsidP="006A20BF">
      <w:pPr>
        <w:spacing w:after="0" w:line="240" w:lineRule="auto"/>
        <w:rPr>
          <w:lang w:val="ca-ES"/>
        </w:rPr>
      </w:pPr>
    </w:p>
    <w:p w14:paraId="70D06717" w14:textId="77777777" w:rsidR="006A20BF" w:rsidRPr="00D9223D" w:rsidRDefault="006A20BF" w:rsidP="006A20BF">
      <w:pPr>
        <w:spacing w:after="0" w:line="240" w:lineRule="auto"/>
        <w:rPr>
          <w:lang w:val="ca-ES"/>
        </w:rPr>
      </w:pPr>
      <w:r w:rsidRPr="00D9223D">
        <w:rPr>
          <w:lang w:val="ca-ES"/>
        </w:rPr>
        <w:t>Signat electrònicament</w:t>
      </w:r>
    </w:p>
    <w:p w14:paraId="060FBF97" w14:textId="77777777" w:rsidR="00914A93" w:rsidRPr="00196954" w:rsidRDefault="00914A93" w:rsidP="00196954"/>
    <w:sectPr w:rsidR="00914A93" w:rsidRPr="00196954" w:rsidSect="00086E30">
      <w:headerReference w:type="default" r:id="rId7"/>
      <w:footerReference w:type="default" r:id="rId8"/>
      <w:pgSz w:w="11906" w:h="16838"/>
      <w:pgMar w:top="1956" w:right="1701" w:bottom="993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E86E0" w14:textId="77777777" w:rsidR="00DE2F05" w:rsidRDefault="00DE2F05">
      <w:r>
        <w:separator/>
      </w:r>
    </w:p>
  </w:endnote>
  <w:endnote w:type="continuationSeparator" w:id="0">
    <w:p w14:paraId="7480BAF3" w14:textId="77777777" w:rsidR="00DE2F05" w:rsidRDefault="00DE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B632E" w14:textId="551EDE30" w:rsidR="00EF70E4" w:rsidRPr="00086E30" w:rsidRDefault="00086E30" w:rsidP="00086E30">
    <w:pPr>
      <w:pStyle w:val="Peu"/>
    </w:pPr>
    <w:r>
      <w:rPr>
        <w:noProof/>
        <w:lang w:eastAsia="ca-ES"/>
      </w:rPr>
      <w:drawing>
        <wp:inline distT="0" distB="0" distL="0" distR="0" wp14:anchorId="66F38A1F" wp14:editId="0BAF09FD">
          <wp:extent cx="4974590" cy="402590"/>
          <wp:effectExtent l="0" t="0" r="0" b="0"/>
          <wp:docPr id="447398577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459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5ACD8" w14:textId="77777777" w:rsidR="00DE2F05" w:rsidRDefault="00DE2F05">
      <w:r>
        <w:separator/>
      </w:r>
    </w:p>
  </w:footnote>
  <w:footnote w:type="continuationSeparator" w:id="0">
    <w:p w14:paraId="43D0423A" w14:textId="77777777" w:rsidR="00DE2F05" w:rsidRDefault="00DE2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80C2" w14:textId="01B2DEDB" w:rsidR="002B6908" w:rsidRDefault="00086E30">
    <w:pPr>
      <w:pStyle w:val="Capalera"/>
      <w:rPr>
        <w:rFonts w:ascii="Arial" w:hAnsi="Arial" w:cs="Arial"/>
        <w:sz w:val="20"/>
        <w:szCs w:val="20"/>
      </w:rPr>
    </w:pPr>
    <w:r w:rsidRPr="00086E30">
      <w:rPr>
        <w:rFonts w:ascii="Arial" w:hAnsi="Arial" w:cs="Arial"/>
        <w:sz w:val="20"/>
        <w:szCs w:val="20"/>
      </w:rPr>
      <w:drawing>
        <wp:inline distT="0" distB="0" distL="0" distR="0" wp14:anchorId="461C1D79" wp14:editId="47BDD1C3">
          <wp:extent cx="2217761" cy="739254"/>
          <wp:effectExtent l="0" t="0" r="0" b="3810"/>
          <wp:docPr id="1925841069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369402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3249" cy="741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E309CDC"/>
    <w:lvl w:ilvl="0" w:tplc="36A0141A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591224"/>
    <w:multiLevelType w:val="hybridMultilevel"/>
    <w:tmpl w:val="662AD9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1361285">
    <w:abstractNumId w:val="2"/>
  </w:num>
  <w:num w:numId="2" w16cid:durableId="1917473323">
    <w:abstractNumId w:val="1"/>
  </w:num>
  <w:num w:numId="3" w16cid:durableId="116722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0BF"/>
    <w:rsid w:val="00086E30"/>
    <w:rsid w:val="00090A11"/>
    <w:rsid w:val="000C4CA2"/>
    <w:rsid w:val="000F148D"/>
    <w:rsid w:val="001258B7"/>
    <w:rsid w:val="001814C0"/>
    <w:rsid w:val="00196954"/>
    <w:rsid w:val="00234EB6"/>
    <w:rsid w:val="002479E7"/>
    <w:rsid w:val="002708EA"/>
    <w:rsid w:val="002B65BA"/>
    <w:rsid w:val="002B6908"/>
    <w:rsid w:val="00346562"/>
    <w:rsid w:val="00394AA8"/>
    <w:rsid w:val="003E0173"/>
    <w:rsid w:val="004339A5"/>
    <w:rsid w:val="00472231"/>
    <w:rsid w:val="004E63CB"/>
    <w:rsid w:val="0059700E"/>
    <w:rsid w:val="005A3D9B"/>
    <w:rsid w:val="006A0FF3"/>
    <w:rsid w:val="006A20BF"/>
    <w:rsid w:val="006F51DD"/>
    <w:rsid w:val="007373F2"/>
    <w:rsid w:val="0079034B"/>
    <w:rsid w:val="00791D59"/>
    <w:rsid w:val="007D26BC"/>
    <w:rsid w:val="007F30B3"/>
    <w:rsid w:val="008672C8"/>
    <w:rsid w:val="00890A3D"/>
    <w:rsid w:val="00895B91"/>
    <w:rsid w:val="008F5453"/>
    <w:rsid w:val="00914A93"/>
    <w:rsid w:val="009323B7"/>
    <w:rsid w:val="00961095"/>
    <w:rsid w:val="009E798C"/>
    <w:rsid w:val="00A36A78"/>
    <w:rsid w:val="00A55ECD"/>
    <w:rsid w:val="00A57825"/>
    <w:rsid w:val="00AB44B6"/>
    <w:rsid w:val="00AD50BB"/>
    <w:rsid w:val="00AE133E"/>
    <w:rsid w:val="00B609CC"/>
    <w:rsid w:val="00BA456F"/>
    <w:rsid w:val="00BF4D5A"/>
    <w:rsid w:val="00C22448"/>
    <w:rsid w:val="00C40D60"/>
    <w:rsid w:val="00C6441A"/>
    <w:rsid w:val="00C64F4C"/>
    <w:rsid w:val="00D12B07"/>
    <w:rsid w:val="00D17605"/>
    <w:rsid w:val="00D57BA2"/>
    <w:rsid w:val="00D776E7"/>
    <w:rsid w:val="00DA0D78"/>
    <w:rsid w:val="00DB3B68"/>
    <w:rsid w:val="00DE2F05"/>
    <w:rsid w:val="00E015CF"/>
    <w:rsid w:val="00E338C5"/>
    <w:rsid w:val="00E82171"/>
    <w:rsid w:val="00E972D3"/>
    <w:rsid w:val="00EF70E4"/>
    <w:rsid w:val="00F10201"/>
    <w:rsid w:val="00F571F4"/>
    <w:rsid w:val="00F71FF2"/>
    <w:rsid w:val="00FD09B2"/>
    <w:rsid w:val="00FD7F5F"/>
    <w:rsid w:val="00FE773D"/>
    <w:rsid w:val="00FF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275AA1"/>
  <w15:docId w15:val="{B403603B-3244-4A13-B285-E9C809A3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20B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ol1">
    <w:name w:val="heading 1"/>
    <w:basedOn w:val="Normal"/>
    <w:next w:val="Normal"/>
    <w:link w:val="Ttol1Car"/>
    <w:qFormat/>
    <w:rsid w:val="00A36A78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sz w:val="25"/>
      <w:szCs w:val="20"/>
      <w:lang w:val="ca-ES" w:eastAsia="ar-SA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890A3D"/>
    <w:pPr>
      <w:tabs>
        <w:tab w:val="center" w:pos="4252"/>
        <w:tab w:val="right" w:pos="8504"/>
      </w:tabs>
    </w:pPr>
    <w:rPr>
      <w:lang w:val="ca-ES"/>
    </w:rPr>
  </w:style>
  <w:style w:type="paragraph" w:styleId="Peu">
    <w:name w:val="footer"/>
    <w:basedOn w:val="Normal"/>
    <w:link w:val="PeuCar"/>
    <w:rsid w:val="00890A3D"/>
    <w:pPr>
      <w:tabs>
        <w:tab w:val="center" w:pos="4252"/>
        <w:tab w:val="right" w:pos="8504"/>
      </w:tabs>
    </w:pPr>
    <w:rPr>
      <w:lang w:val="ca-ES"/>
    </w:rPr>
  </w:style>
  <w:style w:type="table" w:styleId="Taulaambquadrcula">
    <w:name w:val="Table Grid"/>
    <w:basedOn w:val="Taulanormal"/>
    <w:rsid w:val="00890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6F51DD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rsid w:val="006F51DD"/>
    <w:rPr>
      <w:rFonts w:ascii="Tahoma" w:eastAsia="Calibri" w:hAnsi="Tahoma" w:cs="Tahoma"/>
      <w:sz w:val="16"/>
      <w:szCs w:val="16"/>
      <w:lang w:eastAsia="en-US"/>
    </w:rPr>
  </w:style>
  <w:style w:type="character" w:customStyle="1" w:styleId="Ttol1Car">
    <w:name w:val="Títol 1 Car"/>
    <w:basedOn w:val="Lletraperdefectedelpargraf"/>
    <w:link w:val="Ttol1"/>
    <w:rsid w:val="00A36A78"/>
    <w:rPr>
      <w:b/>
      <w:sz w:val="25"/>
      <w:lang w:val="ca-ES" w:eastAsia="ar-SA"/>
    </w:rPr>
  </w:style>
  <w:style w:type="paragraph" w:styleId="Pargrafdellista">
    <w:name w:val="List Paragraph"/>
    <w:basedOn w:val="Normal"/>
    <w:uiPriority w:val="34"/>
    <w:qFormat/>
    <w:rsid w:val="00914A93"/>
    <w:pPr>
      <w:ind w:left="720"/>
      <w:contextualSpacing/>
    </w:pPr>
  </w:style>
  <w:style w:type="paragraph" w:styleId="NormalWeb">
    <w:name w:val="Normal (Web)"/>
    <w:basedOn w:val="Normal"/>
    <w:link w:val="NormalWebCar"/>
    <w:uiPriority w:val="99"/>
    <w:unhideWhenUsed/>
    <w:rsid w:val="00090A11"/>
    <w:pPr>
      <w:spacing w:before="100" w:beforeAutospacing="1" w:after="100" w:afterAutospacing="1"/>
    </w:pPr>
    <w:rPr>
      <w:lang w:val="ca-ES" w:eastAsia="ca-ES"/>
    </w:rPr>
  </w:style>
  <w:style w:type="character" w:customStyle="1" w:styleId="NormalWebCar">
    <w:name w:val="Normal (Web) Car"/>
    <w:link w:val="NormalWeb"/>
    <w:uiPriority w:val="99"/>
    <w:rsid w:val="00090A11"/>
    <w:rPr>
      <w:sz w:val="24"/>
      <w:szCs w:val="24"/>
      <w:lang w:val="ca-ES" w:eastAsia="ca-ES"/>
    </w:rPr>
  </w:style>
  <w:style w:type="character" w:styleId="Enlla">
    <w:name w:val="Hyperlink"/>
    <w:basedOn w:val="Lletraperdefectedelpargraf"/>
    <w:unhideWhenUsed/>
    <w:rsid w:val="007373F2"/>
    <w:rPr>
      <w:color w:val="0000FF" w:themeColor="hyperlink"/>
      <w:u w:val="single"/>
    </w:rPr>
  </w:style>
  <w:style w:type="character" w:customStyle="1" w:styleId="PeuCar">
    <w:name w:val="Peu Car"/>
    <w:basedOn w:val="Lletraperdefectedelpargraf"/>
    <w:link w:val="Peu"/>
    <w:rsid w:val="007373F2"/>
    <w:rPr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\Documents\Plantillas%20personalizadas%20de%20Office\Pardines%202023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Pardines 2023</Template>
  <TotalTime>2</TotalTime>
  <Pages>3</Pages>
  <Words>935</Words>
  <Characters>5335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NOM I COGNOMS</vt:lpstr>
      <vt:lpstr>NOM I COGNOMS</vt:lpstr>
    </vt:vector>
  </TitlesOfParts>
  <Company>Hewlett-Packard</Company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BPM (X2023000020)</dc:title>
  <dc:creator>JosepRuiz</dc:creator>
  <cp:lastModifiedBy>Josep Ruiz Muñoz</cp:lastModifiedBy>
  <cp:revision>5</cp:revision>
  <cp:lastPrinted>2016-05-03T09:23:00Z</cp:lastPrinted>
  <dcterms:created xsi:type="dcterms:W3CDTF">2026-02-03T09:02:00Z</dcterms:created>
  <dcterms:modified xsi:type="dcterms:W3CDTF">2026-09-17T07:07:00Z</dcterms:modified>
</cp:coreProperties>
</file>