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A72FE6" w14:textId="5B870A98" w:rsidR="00ED73B4" w:rsidRPr="003C5C86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2"/>
          <w:szCs w:val="22"/>
          <w:lang w:eastAsia="es-ES"/>
        </w:rPr>
      </w:pPr>
      <w:r w:rsidRPr="003C5C86"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  <w:t xml:space="preserve">ANNEX 6. DECLARACIÓ RESPONSABLE SOBRE EL </w:t>
      </w:r>
      <w:r w:rsidR="00A34F43">
        <w:rPr>
          <w:rFonts w:ascii="Arial" w:hAnsi="Arial" w:cs="Arial"/>
          <w:b/>
          <w:sz w:val="22"/>
          <w:szCs w:val="22"/>
          <w:lang w:eastAsia="es-ES"/>
        </w:rPr>
        <w:t>MANTENIMENT O MILLORA DE LES CONDICIONS LABORALS DELS TREBALLADORS</w:t>
      </w:r>
    </w:p>
    <w:p w14:paraId="19CE5EEF" w14:textId="1D1CC487" w:rsidR="003C5C86" w:rsidRPr="003C5C86" w:rsidRDefault="003C5C86" w:rsidP="003C5C8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  <w:r w:rsidRPr="003C5C86">
        <w:rPr>
          <w:rFonts w:ascii="Arial" w:hAnsi="Arial" w:cs="Arial"/>
          <w:b/>
          <w:bCs/>
          <w:color w:val="FF0000"/>
        </w:rPr>
        <w:t>Sobre Ab</w:t>
      </w:r>
    </w:p>
    <w:p w14:paraId="1EA9ABB0" w14:textId="77777777" w:rsidR="00ED73B4" w:rsidRDefault="00ED73B4" w:rsidP="00ED73B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FF0000"/>
          <w:sz w:val="22"/>
          <w:u w:val="single"/>
        </w:rPr>
      </w:pPr>
      <w:r w:rsidRPr="003C5C86">
        <w:rPr>
          <w:rFonts w:ascii="Arial" w:hAnsi="Arial" w:cs="Arial"/>
          <w:b/>
          <w:bCs/>
          <w:color w:val="FF0000"/>
          <w:sz w:val="22"/>
          <w:u w:val="single"/>
        </w:rPr>
        <w:t>AVÍS: aquest document ha d’estar signat amb certificat digital</w:t>
      </w:r>
    </w:p>
    <w:p w14:paraId="33657DD9" w14:textId="77777777" w:rsidR="00ED73B4" w:rsidRPr="00EC1774" w:rsidRDefault="00ED73B4" w:rsidP="00ED73B4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FF0000"/>
          <w:sz w:val="22"/>
          <w:u w:val="single"/>
        </w:rPr>
      </w:pPr>
    </w:p>
    <w:p w14:paraId="46046F7C" w14:textId="2F53F56E" w:rsidR="00ED73B4" w:rsidRPr="00EC1774" w:rsidRDefault="00ED73B4" w:rsidP="003C5C86">
      <w:pPr>
        <w:jc w:val="both"/>
        <w:rPr>
          <w:rFonts w:ascii="Arial" w:eastAsia="Calibri" w:hAnsi="Arial" w:cs="Arial"/>
          <w:color w:val="000000"/>
          <w:sz w:val="22"/>
          <w:szCs w:val="22"/>
          <w:lang w:eastAsia="ca-ES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assabentat/ada de les condicions i els requisits que s’exigeixen per poder ser l’empresa adjudicatària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del </w:t>
      </w:r>
      <w:r w:rsidRPr="001F1C0C">
        <w:rPr>
          <w:rFonts w:ascii="Arial" w:eastAsia="Calibri" w:hAnsi="Arial" w:cs="Arial"/>
          <w:color w:val="000000"/>
          <w:sz w:val="22"/>
          <w:szCs w:val="22"/>
        </w:rPr>
        <w:t>contracte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del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servei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</w:rPr>
        <w:t>d’assessorament en matèria fiscal i laboral del Patronat de Turisme Costa Brava Girona, SA,</w:t>
      </w:r>
      <w:r w:rsidR="003C5C86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</w:rPr>
        <w:t>amb número d’</w:t>
      </w:r>
      <w:r w:rsidR="003C5C86" w:rsidRP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exp. </w:t>
      </w:r>
      <w:r w:rsidR="00B97CB2">
        <w:rPr>
          <w:rFonts w:ascii="Arial" w:eastAsia="Calibri" w:hAnsi="Arial" w:cs="Arial"/>
          <w:color w:val="000000"/>
          <w:sz w:val="22"/>
          <w:szCs w:val="22"/>
          <w:lang w:eastAsia="ca-ES"/>
        </w:rPr>
        <w:t>2026/415</w:t>
      </w:r>
      <w:r w:rsidR="003C5C86">
        <w:rPr>
          <w:rFonts w:ascii="Arial" w:eastAsia="Calibri" w:hAnsi="Arial" w:cs="Arial"/>
          <w:color w:val="000000"/>
          <w:sz w:val="22"/>
          <w:szCs w:val="22"/>
          <w:lang w:eastAsia="ca-ES"/>
        </w:rPr>
        <w:t>,</w:t>
      </w:r>
      <w:r w:rsidRPr="00EC1774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A34F43" w:rsidRPr="00A34F43">
        <w:rPr>
          <w:rFonts w:ascii="Arial" w:eastAsia="Calibri" w:hAnsi="Arial" w:cs="Arial"/>
          <w:color w:val="000000"/>
          <w:sz w:val="22"/>
          <w:szCs w:val="22"/>
        </w:rPr>
        <w:t xml:space="preserve">es compromet a </w:t>
      </w:r>
      <w:r w:rsidR="00A34F43" w:rsidRPr="00A34F43">
        <w:rPr>
          <w:rFonts w:ascii="Arial" w:hAnsi="Arial" w:cs="Arial"/>
          <w:iCs/>
          <w:color w:val="000000"/>
          <w:sz w:val="22"/>
          <w:szCs w:val="22"/>
        </w:rPr>
        <w:t>mantenir o millorar, durant la vigència del contracte, les condicions laborals i socials dels treballadors i treballadores ocupades en l’execució del contracte, fixades en el moment de presentar l’oferta, segons el conveni que sigui aplicable.</w:t>
      </w:r>
    </w:p>
    <w:p w14:paraId="3335CFC0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26FBB36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 xml:space="preserve">I per què consti, signo aquesta proposta </w:t>
      </w:r>
    </w:p>
    <w:p w14:paraId="036DE4E2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9F2528C" w14:textId="77777777" w:rsidR="00ED73B4" w:rsidRPr="00EC1774" w:rsidRDefault="00ED73B4" w:rsidP="00ED73B4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 xml:space="preserve">(lloc i data ) </w:t>
      </w:r>
    </w:p>
    <w:p w14:paraId="50559149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color w:val="000000"/>
          <w:sz w:val="22"/>
          <w:szCs w:val="22"/>
        </w:rPr>
      </w:pPr>
      <w:r w:rsidRPr="00EC1774">
        <w:rPr>
          <w:rFonts w:ascii="Arial" w:eastAsia="Calibri" w:hAnsi="Arial" w:cs="Arial"/>
          <w:color w:val="000000"/>
          <w:sz w:val="22"/>
          <w:szCs w:val="22"/>
        </w:rPr>
        <w:t>Signatura digital</w:t>
      </w:r>
    </w:p>
    <w:p w14:paraId="7DB381D8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6A8943FC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2F0218F4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E840C86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2AE16040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23363C90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2BE1476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0123DCE5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57DDF191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889203D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3FA6C44A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BC515BC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52DFB8BE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6BBF3D25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22999267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8924ADD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1F4EEB23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21E4D0DF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0E7D3839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319F5217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481D14EC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1EB87009" w14:textId="77777777" w:rsidR="00ED73B4" w:rsidRDefault="00ED73B4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63426CAD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46E2C757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5BBD1FBA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503651DB" w14:textId="77777777" w:rsidR="003C5C86" w:rsidRDefault="003C5C86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0B103C14" w14:textId="77777777" w:rsidR="00A34F43" w:rsidRDefault="00A34F43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6FF56194" w14:textId="77777777" w:rsidR="000A069A" w:rsidRDefault="000A069A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33F534F7" w14:textId="77777777" w:rsidR="00A34F43" w:rsidRDefault="00A34F43" w:rsidP="00ED73B4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color w:val="000000"/>
          <w:sz w:val="22"/>
          <w:szCs w:val="22"/>
          <w:lang w:eastAsia="ca-ES"/>
        </w:rPr>
      </w:pPr>
    </w:p>
    <w:p w14:paraId="723034F8" w14:textId="77777777" w:rsidR="00C60506" w:rsidRPr="00C60506" w:rsidRDefault="00C60506" w:rsidP="003E4031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</w:p>
    <w:sectPr w:rsidR="00C60506" w:rsidRPr="00C60506" w:rsidSect="001F0371">
      <w:headerReference w:type="default" r:id="rId8"/>
      <w:footerReference w:type="default" r:id="rId9"/>
      <w:pgSz w:w="11906" w:h="16838"/>
      <w:pgMar w:top="2410" w:right="1701" w:bottom="1800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0CEDB" w14:textId="77777777" w:rsidR="00F40F8C" w:rsidRDefault="00F40F8C">
      <w:r>
        <w:separator/>
      </w:r>
    </w:p>
  </w:endnote>
  <w:endnote w:type="continuationSeparator" w:id="0">
    <w:p w14:paraId="4432F7C8" w14:textId="77777777" w:rsidR="00F40F8C" w:rsidRDefault="00F4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52975"/>
      <w:docPartObj>
        <w:docPartGallery w:val="Page Numbers (Bottom of Page)"/>
        <w:docPartUnique/>
      </w:docPartObj>
    </w:sdtPr>
    <w:sdtEndPr/>
    <w:sdtContent>
      <w:p w14:paraId="6A149C54" w14:textId="77777777" w:rsidR="001F3562" w:rsidRDefault="001F3562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C5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3BE3322" w14:textId="77777777" w:rsidR="001F3562" w:rsidRDefault="001F35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3FC2A" w14:textId="77777777" w:rsidR="00F40F8C" w:rsidRDefault="00F40F8C">
      <w:r>
        <w:separator/>
      </w:r>
    </w:p>
  </w:footnote>
  <w:footnote w:type="continuationSeparator" w:id="0">
    <w:p w14:paraId="0B30B74F" w14:textId="77777777" w:rsidR="00F40F8C" w:rsidRDefault="00F40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8A62" w14:textId="08BBF891" w:rsidR="00B92C78" w:rsidRDefault="00B92C78">
    <w:pPr>
      <w:pStyle w:val="Encabezado"/>
      <w:tabs>
        <w:tab w:val="left" w:pos="1418"/>
      </w:tabs>
      <w:rPr>
        <w:noProof/>
      </w:rPr>
    </w:pPr>
  </w:p>
  <w:p w14:paraId="5F00202B" w14:textId="3CD0DCF5" w:rsidR="00B92C78" w:rsidRDefault="00B92C78">
    <w:pPr>
      <w:pStyle w:val="Encabezado"/>
      <w:tabs>
        <w:tab w:val="left" w:pos="1418"/>
      </w:tabs>
      <w:rPr>
        <w:noProof/>
      </w:rPr>
    </w:pPr>
  </w:p>
  <w:p w14:paraId="5ED34A54" w14:textId="33B98025" w:rsidR="00B92C78" w:rsidRDefault="00B92C78">
    <w:pPr>
      <w:pStyle w:val="Encabezado"/>
      <w:tabs>
        <w:tab w:val="left" w:pos="1418"/>
      </w:tabs>
      <w:rPr>
        <w:noProof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4C1A7138" wp14:editId="42B0189B">
          <wp:simplePos x="0" y="0"/>
          <wp:positionH relativeFrom="column">
            <wp:posOffset>5444490</wp:posOffset>
          </wp:positionH>
          <wp:positionV relativeFrom="paragraph">
            <wp:posOffset>88900</wp:posOffset>
          </wp:positionV>
          <wp:extent cx="590550" cy="590550"/>
          <wp:effectExtent l="0" t="0" r="0" b="0"/>
          <wp:wrapSquare wrapText="bothSides"/>
          <wp:docPr id="53949221" name="Imagen 5394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1B42A0EC" wp14:editId="7EFABE22">
          <wp:simplePos x="0" y="0"/>
          <wp:positionH relativeFrom="column">
            <wp:posOffset>4796790</wp:posOffset>
          </wp:positionH>
          <wp:positionV relativeFrom="paragraph">
            <wp:posOffset>79375</wp:posOffset>
          </wp:positionV>
          <wp:extent cx="596265" cy="596265"/>
          <wp:effectExtent l="0" t="0" r="0" b="0"/>
          <wp:wrapSquare wrapText="bothSides"/>
          <wp:docPr id="200154506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58404691" wp14:editId="14B5215A">
          <wp:simplePos x="0" y="0"/>
          <wp:positionH relativeFrom="column">
            <wp:posOffset>4139565</wp:posOffset>
          </wp:positionH>
          <wp:positionV relativeFrom="paragraph">
            <wp:posOffset>78740</wp:posOffset>
          </wp:positionV>
          <wp:extent cx="600075" cy="596265"/>
          <wp:effectExtent l="0" t="0" r="0" b="0"/>
          <wp:wrapSquare wrapText="bothSides"/>
          <wp:docPr id="13079681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468AA9E2" wp14:editId="7F270045">
          <wp:simplePos x="0" y="0"/>
          <wp:positionH relativeFrom="column">
            <wp:posOffset>3501390</wp:posOffset>
          </wp:positionH>
          <wp:positionV relativeFrom="paragraph">
            <wp:posOffset>75565</wp:posOffset>
          </wp:positionV>
          <wp:extent cx="600075" cy="600075"/>
          <wp:effectExtent l="0" t="0" r="0" b="0"/>
          <wp:wrapSquare wrapText="bothSides"/>
          <wp:docPr id="12975871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55114046" wp14:editId="570EF62B">
          <wp:simplePos x="0" y="0"/>
          <wp:positionH relativeFrom="column">
            <wp:posOffset>2825115</wp:posOffset>
          </wp:positionH>
          <wp:positionV relativeFrom="paragraph">
            <wp:posOffset>79375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7723395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21B1D" w14:textId="62524200" w:rsidR="001F3562" w:rsidRDefault="00B92C78" w:rsidP="00B92C78">
    <w:pPr>
      <w:pStyle w:val="Encabezado"/>
      <w:tabs>
        <w:tab w:val="left" w:pos="1418"/>
      </w:tabs>
      <w:ind w:left="-720"/>
      <w:rPr>
        <w:lang w:eastAsia="ca-ES"/>
      </w:rPr>
    </w:pPr>
    <w:r w:rsidRPr="00D81225">
      <w:rPr>
        <w:noProof/>
        <w:lang w:val="es-ES" w:eastAsia="es-ES"/>
      </w:rPr>
      <w:drawing>
        <wp:inline distT="0" distB="0" distL="0" distR="0" wp14:anchorId="0A4B3931" wp14:editId="77DB0F08">
          <wp:extent cx="3015876" cy="419100"/>
          <wp:effectExtent l="0" t="0" r="0" b="0"/>
          <wp:docPr id="17637867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798" cy="419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56D313" w14:textId="3F049BA5" w:rsidR="001F3562" w:rsidRDefault="001F3562" w:rsidP="00F26772">
    <w:pPr>
      <w:tabs>
        <w:tab w:val="left" w:pos="592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</w:p>
  <w:p w14:paraId="57EC2178" w14:textId="413F08BD" w:rsidR="001F3562" w:rsidRDefault="001F3562">
    <w:pPr>
      <w:rPr>
        <w:rFonts w:ascii="Calibri" w:hAnsi="Calibri" w:cs="Calibri"/>
      </w:rPr>
    </w:pPr>
  </w:p>
  <w:p w14:paraId="18CCE0D3" w14:textId="5432D638" w:rsidR="001F3562" w:rsidRDefault="001F35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7DC1"/>
    <w:multiLevelType w:val="hybridMultilevel"/>
    <w:tmpl w:val="4336DD1C"/>
    <w:lvl w:ilvl="0" w:tplc="30164360">
      <w:start w:val="6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1F04B6"/>
    <w:multiLevelType w:val="hybridMultilevel"/>
    <w:tmpl w:val="8E90D7B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48E7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5177F"/>
    <w:multiLevelType w:val="hybridMultilevel"/>
    <w:tmpl w:val="1E40F416"/>
    <w:lvl w:ilvl="0" w:tplc="0E0C4F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9A63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148C6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E186B"/>
    <w:multiLevelType w:val="hybridMultilevel"/>
    <w:tmpl w:val="80C0C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92D"/>
    <w:multiLevelType w:val="multilevel"/>
    <w:tmpl w:val="6DC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F4D"/>
    <w:multiLevelType w:val="hybridMultilevel"/>
    <w:tmpl w:val="8270A6C0"/>
    <w:lvl w:ilvl="0" w:tplc="B6461A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C1579A"/>
    <w:multiLevelType w:val="hybridMultilevel"/>
    <w:tmpl w:val="B1F48418"/>
    <w:lvl w:ilvl="0" w:tplc="F8C099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B451F"/>
    <w:multiLevelType w:val="hybridMultilevel"/>
    <w:tmpl w:val="BC5A7728"/>
    <w:lvl w:ilvl="0" w:tplc="A91C113E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63E"/>
    <w:multiLevelType w:val="hybridMultilevel"/>
    <w:tmpl w:val="4B7EA798"/>
    <w:lvl w:ilvl="0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E6750"/>
    <w:multiLevelType w:val="hybridMultilevel"/>
    <w:tmpl w:val="F1922280"/>
    <w:lvl w:ilvl="0" w:tplc="B9F45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7A87"/>
    <w:multiLevelType w:val="multilevel"/>
    <w:tmpl w:val="9A9A8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DB05408"/>
    <w:multiLevelType w:val="hybridMultilevel"/>
    <w:tmpl w:val="2FE4C7E6"/>
    <w:lvl w:ilvl="0" w:tplc="A02E96D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47FCF"/>
    <w:multiLevelType w:val="hybridMultilevel"/>
    <w:tmpl w:val="E230DB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35455"/>
    <w:multiLevelType w:val="hybridMultilevel"/>
    <w:tmpl w:val="F1F29BA8"/>
    <w:lvl w:ilvl="0" w:tplc="A4CA50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B09F9"/>
    <w:multiLevelType w:val="hybridMultilevel"/>
    <w:tmpl w:val="683E76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B47CD"/>
    <w:multiLevelType w:val="multilevel"/>
    <w:tmpl w:val="8B42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2DA5"/>
    <w:multiLevelType w:val="hybridMultilevel"/>
    <w:tmpl w:val="8A00C7A0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9" w15:restartNumberingAfterBreak="0">
    <w:nsid w:val="7FAC4609"/>
    <w:multiLevelType w:val="multilevel"/>
    <w:tmpl w:val="7FEE6ED6"/>
    <w:lvl w:ilvl="0">
      <w:start w:val="1"/>
      <w:numFmt w:val="upperRoman"/>
      <w:pStyle w:val="Ttulodendice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95975287">
    <w:abstractNumId w:val="27"/>
  </w:num>
  <w:num w:numId="2" w16cid:durableId="1047872410">
    <w:abstractNumId w:val="11"/>
  </w:num>
  <w:num w:numId="3" w16cid:durableId="1363482223">
    <w:abstractNumId w:val="30"/>
  </w:num>
  <w:num w:numId="4" w16cid:durableId="26949369">
    <w:abstractNumId w:val="37"/>
  </w:num>
  <w:num w:numId="5" w16cid:durableId="1651058550">
    <w:abstractNumId w:val="32"/>
  </w:num>
  <w:num w:numId="6" w16cid:durableId="842860598">
    <w:abstractNumId w:val="19"/>
  </w:num>
  <w:num w:numId="7" w16cid:durableId="67654434">
    <w:abstractNumId w:val="33"/>
  </w:num>
  <w:num w:numId="8" w16cid:durableId="341708098">
    <w:abstractNumId w:val="18"/>
  </w:num>
  <w:num w:numId="9" w16cid:durableId="1657297072">
    <w:abstractNumId w:val="2"/>
  </w:num>
  <w:num w:numId="10" w16cid:durableId="1777479180">
    <w:abstractNumId w:val="38"/>
  </w:num>
  <w:num w:numId="11" w16cid:durableId="910893774">
    <w:abstractNumId w:val="1"/>
  </w:num>
  <w:num w:numId="12" w16cid:durableId="1381443756">
    <w:abstractNumId w:val="9"/>
  </w:num>
  <w:num w:numId="13" w16cid:durableId="1112166230">
    <w:abstractNumId w:val="10"/>
  </w:num>
  <w:num w:numId="14" w16cid:durableId="1313800831">
    <w:abstractNumId w:val="5"/>
  </w:num>
  <w:num w:numId="15" w16cid:durableId="1905674603">
    <w:abstractNumId w:val="34"/>
  </w:num>
  <w:num w:numId="16" w16cid:durableId="723220452">
    <w:abstractNumId w:val="12"/>
  </w:num>
  <w:num w:numId="17" w16cid:durableId="1525821327">
    <w:abstractNumId w:val="35"/>
  </w:num>
  <w:num w:numId="18" w16cid:durableId="1933003580">
    <w:abstractNumId w:val="39"/>
  </w:num>
  <w:num w:numId="19" w16cid:durableId="1541016936">
    <w:abstractNumId w:val="29"/>
  </w:num>
  <w:num w:numId="20" w16cid:durableId="15113337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962774">
    <w:abstractNumId w:val="6"/>
  </w:num>
  <w:num w:numId="22" w16cid:durableId="1091659342">
    <w:abstractNumId w:val="14"/>
  </w:num>
  <w:num w:numId="23" w16cid:durableId="1121999389">
    <w:abstractNumId w:val="31"/>
  </w:num>
  <w:num w:numId="24" w16cid:durableId="360588727">
    <w:abstractNumId w:val="8"/>
  </w:num>
  <w:num w:numId="25" w16cid:durableId="2005931268">
    <w:abstractNumId w:val="17"/>
  </w:num>
  <w:num w:numId="26" w16cid:durableId="1260019384">
    <w:abstractNumId w:val="25"/>
  </w:num>
  <w:num w:numId="27" w16cid:durableId="1764758654">
    <w:abstractNumId w:val="7"/>
  </w:num>
  <w:num w:numId="28" w16cid:durableId="912087603">
    <w:abstractNumId w:val="15"/>
  </w:num>
  <w:num w:numId="29" w16cid:durableId="497503617">
    <w:abstractNumId w:val="23"/>
  </w:num>
  <w:num w:numId="30" w16cid:durableId="474100899">
    <w:abstractNumId w:val="4"/>
  </w:num>
  <w:num w:numId="31" w16cid:durableId="2038702370">
    <w:abstractNumId w:val="22"/>
  </w:num>
  <w:num w:numId="32" w16cid:durableId="2082672882">
    <w:abstractNumId w:val="20"/>
  </w:num>
  <w:num w:numId="33" w16cid:durableId="777260922">
    <w:abstractNumId w:val="28"/>
  </w:num>
  <w:num w:numId="34" w16cid:durableId="1801068803">
    <w:abstractNumId w:val="24"/>
  </w:num>
  <w:num w:numId="35" w16cid:durableId="210848638">
    <w:abstractNumId w:val="36"/>
  </w:num>
  <w:num w:numId="36" w16cid:durableId="1235356488">
    <w:abstractNumId w:val="21"/>
  </w:num>
  <w:num w:numId="37" w16cid:durableId="749277968">
    <w:abstractNumId w:val="16"/>
  </w:num>
  <w:num w:numId="38" w16cid:durableId="990328041">
    <w:abstractNumId w:val="3"/>
  </w:num>
  <w:num w:numId="39" w16cid:durableId="1187214254">
    <w:abstractNumId w:val="26"/>
  </w:num>
  <w:num w:numId="40" w16cid:durableId="1590428091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2"/>
    <w:rsid w:val="00000DE9"/>
    <w:rsid w:val="00001185"/>
    <w:rsid w:val="00007C68"/>
    <w:rsid w:val="00010AE3"/>
    <w:rsid w:val="000120EA"/>
    <w:rsid w:val="00012FA6"/>
    <w:rsid w:val="00016D15"/>
    <w:rsid w:val="00017DE3"/>
    <w:rsid w:val="000201A8"/>
    <w:rsid w:val="00020957"/>
    <w:rsid w:val="0002253C"/>
    <w:rsid w:val="00023F0D"/>
    <w:rsid w:val="000240AA"/>
    <w:rsid w:val="0003223C"/>
    <w:rsid w:val="00033CDE"/>
    <w:rsid w:val="00033D95"/>
    <w:rsid w:val="00034D50"/>
    <w:rsid w:val="0004500F"/>
    <w:rsid w:val="00046BC4"/>
    <w:rsid w:val="00050E77"/>
    <w:rsid w:val="000548C3"/>
    <w:rsid w:val="000548D4"/>
    <w:rsid w:val="00054C54"/>
    <w:rsid w:val="00061F69"/>
    <w:rsid w:val="00070F72"/>
    <w:rsid w:val="00075894"/>
    <w:rsid w:val="00076230"/>
    <w:rsid w:val="00077155"/>
    <w:rsid w:val="00080FDE"/>
    <w:rsid w:val="000869F1"/>
    <w:rsid w:val="00090409"/>
    <w:rsid w:val="00093478"/>
    <w:rsid w:val="000955A8"/>
    <w:rsid w:val="00097882"/>
    <w:rsid w:val="00097DDE"/>
    <w:rsid w:val="000A069A"/>
    <w:rsid w:val="000A2F0F"/>
    <w:rsid w:val="000A3BBE"/>
    <w:rsid w:val="000A73E1"/>
    <w:rsid w:val="000B7D5B"/>
    <w:rsid w:val="000C5719"/>
    <w:rsid w:val="000C6C8F"/>
    <w:rsid w:val="000C77D0"/>
    <w:rsid w:val="000D1897"/>
    <w:rsid w:val="000D4568"/>
    <w:rsid w:val="000D6576"/>
    <w:rsid w:val="000D715B"/>
    <w:rsid w:val="000E2E3C"/>
    <w:rsid w:val="000E5641"/>
    <w:rsid w:val="000E5BD1"/>
    <w:rsid w:val="000F09FD"/>
    <w:rsid w:val="000F117A"/>
    <w:rsid w:val="000F2521"/>
    <w:rsid w:val="000F3D29"/>
    <w:rsid w:val="000F4668"/>
    <w:rsid w:val="000F6998"/>
    <w:rsid w:val="000F7818"/>
    <w:rsid w:val="001016CE"/>
    <w:rsid w:val="00102947"/>
    <w:rsid w:val="001102C6"/>
    <w:rsid w:val="00112E9B"/>
    <w:rsid w:val="001158DA"/>
    <w:rsid w:val="00116249"/>
    <w:rsid w:val="0012013D"/>
    <w:rsid w:val="00120D02"/>
    <w:rsid w:val="0012151B"/>
    <w:rsid w:val="0012201A"/>
    <w:rsid w:val="0012290E"/>
    <w:rsid w:val="00123C0B"/>
    <w:rsid w:val="00132C98"/>
    <w:rsid w:val="00133AE9"/>
    <w:rsid w:val="00135627"/>
    <w:rsid w:val="001359F6"/>
    <w:rsid w:val="0014053E"/>
    <w:rsid w:val="0014162A"/>
    <w:rsid w:val="001428EE"/>
    <w:rsid w:val="00142EDB"/>
    <w:rsid w:val="00146EC3"/>
    <w:rsid w:val="00147CC9"/>
    <w:rsid w:val="0015355E"/>
    <w:rsid w:val="00153D4E"/>
    <w:rsid w:val="00154196"/>
    <w:rsid w:val="00154DB1"/>
    <w:rsid w:val="00157397"/>
    <w:rsid w:val="00161E4E"/>
    <w:rsid w:val="00165998"/>
    <w:rsid w:val="00166036"/>
    <w:rsid w:val="001706DB"/>
    <w:rsid w:val="00170A91"/>
    <w:rsid w:val="00170E31"/>
    <w:rsid w:val="00170F37"/>
    <w:rsid w:val="0017368D"/>
    <w:rsid w:val="001769CA"/>
    <w:rsid w:val="00176FB6"/>
    <w:rsid w:val="00177243"/>
    <w:rsid w:val="001926C4"/>
    <w:rsid w:val="00193B29"/>
    <w:rsid w:val="00195336"/>
    <w:rsid w:val="00195A2C"/>
    <w:rsid w:val="001960EF"/>
    <w:rsid w:val="001A62EC"/>
    <w:rsid w:val="001B008C"/>
    <w:rsid w:val="001B00CD"/>
    <w:rsid w:val="001B0BAE"/>
    <w:rsid w:val="001B1F42"/>
    <w:rsid w:val="001B23B9"/>
    <w:rsid w:val="001B3D73"/>
    <w:rsid w:val="001B78E5"/>
    <w:rsid w:val="001C07A7"/>
    <w:rsid w:val="001C1256"/>
    <w:rsid w:val="001C21B4"/>
    <w:rsid w:val="001C309E"/>
    <w:rsid w:val="001C3979"/>
    <w:rsid w:val="001D43F6"/>
    <w:rsid w:val="001D6541"/>
    <w:rsid w:val="001E06A2"/>
    <w:rsid w:val="001E11F0"/>
    <w:rsid w:val="001E1FF2"/>
    <w:rsid w:val="001E2449"/>
    <w:rsid w:val="001E44CA"/>
    <w:rsid w:val="001E50A6"/>
    <w:rsid w:val="001E5123"/>
    <w:rsid w:val="001F0371"/>
    <w:rsid w:val="001F0D97"/>
    <w:rsid w:val="001F3562"/>
    <w:rsid w:val="00201395"/>
    <w:rsid w:val="002019F7"/>
    <w:rsid w:val="002037F1"/>
    <w:rsid w:val="002059F8"/>
    <w:rsid w:val="00207DA4"/>
    <w:rsid w:val="002114D5"/>
    <w:rsid w:val="002115C3"/>
    <w:rsid w:val="00212846"/>
    <w:rsid w:val="002131CF"/>
    <w:rsid w:val="00215E28"/>
    <w:rsid w:val="002160CE"/>
    <w:rsid w:val="0022040C"/>
    <w:rsid w:val="0022120F"/>
    <w:rsid w:val="002234C7"/>
    <w:rsid w:val="00225C18"/>
    <w:rsid w:val="00226817"/>
    <w:rsid w:val="00231590"/>
    <w:rsid w:val="00231E17"/>
    <w:rsid w:val="002339BC"/>
    <w:rsid w:val="00240735"/>
    <w:rsid w:val="00241582"/>
    <w:rsid w:val="00246F03"/>
    <w:rsid w:val="00251D13"/>
    <w:rsid w:val="0025312A"/>
    <w:rsid w:val="00254E76"/>
    <w:rsid w:val="00255350"/>
    <w:rsid w:val="00256E18"/>
    <w:rsid w:val="00257468"/>
    <w:rsid w:val="002616B7"/>
    <w:rsid w:val="0026301C"/>
    <w:rsid w:val="002632A9"/>
    <w:rsid w:val="00264E70"/>
    <w:rsid w:val="0026533C"/>
    <w:rsid w:val="00272999"/>
    <w:rsid w:val="002731A4"/>
    <w:rsid w:val="002733FC"/>
    <w:rsid w:val="00276403"/>
    <w:rsid w:val="00283390"/>
    <w:rsid w:val="00283622"/>
    <w:rsid w:val="002862C7"/>
    <w:rsid w:val="00287917"/>
    <w:rsid w:val="002912C3"/>
    <w:rsid w:val="002920F8"/>
    <w:rsid w:val="002922ED"/>
    <w:rsid w:val="00293AF3"/>
    <w:rsid w:val="002A35DA"/>
    <w:rsid w:val="002A7671"/>
    <w:rsid w:val="002B2565"/>
    <w:rsid w:val="002B40F7"/>
    <w:rsid w:val="002B4E66"/>
    <w:rsid w:val="002B522B"/>
    <w:rsid w:val="002C2AED"/>
    <w:rsid w:val="002C43F6"/>
    <w:rsid w:val="002C56A6"/>
    <w:rsid w:val="002C738E"/>
    <w:rsid w:val="002D30E4"/>
    <w:rsid w:val="002D329E"/>
    <w:rsid w:val="002D337D"/>
    <w:rsid w:val="002D4ED2"/>
    <w:rsid w:val="002D5055"/>
    <w:rsid w:val="002D74DA"/>
    <w:rsid w:val="002E06AE"/>
    <w:rsid w:val="002E1785"/>
    <w:rsid w:val="002E1DB1"/>
    <w:rsid w:val="002F0391"/>
    <w:rsid w:val="002F3B36"/>
    <w:rsid w:val="002F4362"/>
    <w:rsid w:val="0030108D"/>
    <w:rsid w:val="003026F0"/>
    <w:rsid w:val="00304279"/>
    <w:rsid w:val="0030797A"/>
    <w:rsid w:val="00312062"/>
    <w:rsid w:val="003128FB"/>
    <w:rsid w:val="003148A1"/>
    <w:rsid w:val="003224D3"/>
    <w:rsid w:val="00325BF1"/>
    <w:rsid w:val="003279EC"/>
    <w:rsid w:val="00331D62"/>
    <w:rsid w:val="003352F6"/>
    <w:rsid w:val="003377D2"/>
    <w:rsid w:val="00344EA5"/>
    <w:rsid w:val="00344EC0"/>
    <w:rsid w:val="00354735"/>
    <w:rsid w:val="003574B6"/>
    <w:rsid w:val="00357EFA"/>
    <w:rsid w:val="00362EE3"/>
    <w:rsid w:val="00363339"/>
    <w:rsid w:val="00373476"/>
    <w:rsid w:val="0037543D"/>
    <w:rsid w:val="00380342"/>
    <w:rsid w:val="00380FBB"/>
    <w:rsid w:val="00385850"/>
    <w:rsid w:val="003865DE"/>
    <w:rsid w:val="0038753F"/>
    <w:rsid w:val="0039324D"/>
    <w:rsid w:val="003A2D49"/>
    <w:rsid w:val="003A6445"/>
    <w:rsid w:val="003A65CF"/>
    <w:rsid w:val="003B11A5"/>
    <w:rsid w:val="003B165C"/>
    <w:rsid w:val="003B4959"/>
    <w:rsid w:val="003B69E5"/>
    <w:rsid w:val="003C1A1E"/>
    <w:rsid w:val="003C49D8"/>
    <w:rsid w:val="003C4E68"/>
    <w:rsid w:val="003C597E"/>
    <w:rsid w:val="003C5C86"/>
    <w:rsid w:val="003C7A7F"/>
    <w:rsid w:val="003D2A12"/>
    <w:rsid w:val="003D3BC9"/>
    <w:rsid w:val="003D7EFE"/>
    <w:rsid w:val="003E0C45"/>
    <w:rsid w:val="003E19F1"/>
    <w:rsid w:val="003E3429"/>
    <w:rsid w:val="003E4031"/>
    <w:rsid w:val="003E485C"/>
    <w:rsid w:val="003E6ABC"/>
    <w:rsid w:val="003E7431"/>
    <w:rsid w:val="003E7908"/>
    <w:rsid w:val="003F047E"/>
    <w:rsid w:val="003F104A"/>
    <w:rsid w:val="003F6231"/>
    <w:rsid w:val="003F63E6"/>
    <w:rsid w:val="003F7DF8"/>
    <w:rsid w:val="0040213D"/>
    <w:rsid w:val="004047C2"/>
    <w:rsid w:val="004051D1"/>
    <w:rsid w:val="004111C2"/>
    <w:rsid w:val="0041181E"/>
    <w:rsid w:val="00415FEA"/>
    <w:rsid w:val="00416D69"/>
    <w:rsid w:val="004275FB"/>
    <w:rsid w:val="004307A9"/>
    <w:rsid w:val="004344EC"/>
    <w:rsid w:val="004349F2"/>
    <w:rsid w:val="00434A5E"/>
    <w:rsid w:val="00441479"/>
    <w:rsid w:val="0044395B"/>
    <w:rsid w:val="00443FB9"/>
    <w:rsid w:val="004441C2"/>
    <w:rsid w:val="00446964"/>
    <w:rsid w:val="0045379D"/>
    <w:rsid w:val="004539B4"/>
    <w:rsid w:val="004563E6"/>
    <w:rsid w:val="0045790F"/>
    <w:rsid w:val="0046193D"/>
    <w:rsid w:val="004720A6"/>
    <w:rsid w:val="00472526"/>
    <w:rsid w:val="00472E20"/>
    <w:rsid w:val="00472FF0"/>
    <w:rsid w:val="0047474F"/>
    <w:rsid w:val="00475EF6"/>
    <w:rsid w:val="004824C9"/>
    <w:rsid w:val="004841D7"/>
    <w:rsid w:val="00485DC6"/>
    <w:rsid w:val="00487288"/>
    <w:rsid w:val="00491365"/>
    <w:rsid w:val="00494469"/>
    <w:rsid w:val="00494E3A"/>
    <w:rsid w:val="00495A5E"/>
    <w:rsid w:val="00496BF3"/>
    <w:rsid w:val="004A05F6"/>
    <w:rsid w:val="004A210E"/>
    <w:rsid w:val="004A3F8E"/>
    <w:rsid w:val="004B0FE9"/>
    <w:rsid w:val="004B219A"/>
    <w:rsid w:val="004B2973"/>
    <w:rsid w:val="004B3F76"/>
    <w:rsid w:val="004B403C"/>
    <w:rsid w:val="004B4CC7"/>
    <w:rsid w:val="004B5FF3"/>
    <w:rsid w:val="004B75CD"/>
    <w:rsid w:val="004C00E2"/>
    <w:rsid w:val="004C1155"/>
    <w:rsid w:val="004D367E"/>
    <w:rsid w:val="004D44D3"/>
    <w:rsid w:val="004D5E17"/>
    <w:rsid w:val="004D6A96"/>
    <w:rsid w:val="004D6BE6"/>
    <w:rsid w:val="004D6F2E"/>
    <w:rsid w:val="004E0162"/>
    <w:rsid w:val="004E13A3"/>
    <w:rsid w:val="004E17F6"/>
    <w:rsid w:val="004E199C"/>
    <w:rsid w:val="004E2C7C"/>
    <w:rsid w:val="004E31AB"/>
    <w:rsid w:val="004F4302"/>
    <w:rsid w:val="004F5B91"/>
    <w:rsid w:val="005021D9"/>
    <w:rsid w:val="005033BD"/>
    <w:rsid w:val="005064CA"/>
    <w:rsid w:val="005065C8"/>
    <w:rsid w:val="0051093A"/>
    <w:rsid w:val="005117BC"/>
    <w:rsid w:val="005124ED"/>
    <w:rsid w:val="0051333F"/>
    <w:rsid w:val="0052147F"/>
    <w:rsid w:val="00521CB3"/>
    <w:rsid w:val="00521D81"/>
    <w:rsid w:val="00522C7C"/>
    <w:rsid w:val="00524C30"/>
    <w:rsid w:val="00527BD2"/>
    <w:rsid w:val="00534927"/>
    <w:rsid w:val="00535564"/>
    <w:rsid w:val="00535D0E"/>
    <w:rsid w:val="00537F6D"/>
    <w:rsid w:val="00541013"/>
    <w:rsid w:val="0054185F"/>
    <w:rsid w:val="005418C4"/>
    <w:rsid w:val="00541E6F"/>
    <w:rsid w:val="00544C1A"/>
    <w:rsid w:val="00545C2F"/>
    <w:rsid w:val="0054650B"/>
    <w:rsid w:val="0054745B"/>
    <w:rsid w:val="005600B4"/>
    <w:rsid w:val="005605CB"/>
    <w:rsid w:val="005632E4"/>
    <w:rsid w:val="00563AA3"/>
    <w:rsid w:val="00564A90"/>
    <w:rsid w:val="005671A5"/>
    <w:rsid w:val="005677EF"/>
    <w:rsid w:val="005708B9"/>
    <w:rsid w:val="00570DF6"/>
    <w:rsid w:val="005729A4"/>
    <w:rsid w:val="00573007"/>
    <w:rsid w:val="005749B2"/>
    <w:rsid w:val="005808AB"/>
    <w:rsid w:val="00581328"/>
    <w:rsid w:val="00583A7D"/>
    <w:rsid w:val="005857F6"/>
    <w:rsid w:val="005865E7"/>
    <w:rsid w:val="005906B8"/>
    <w:rsid w:val="00593A5E"/>
    <w:rsid w:val="0059506E"/>
    <w:rsid w:val="00595F1B"/>
    <w:rsid w:val="00597F0F"/>
    <w:rsid w:val="005A31F3"/>
    <w:rsid w:val="005A59E8"/>
    <w:rsid w:val="005A6C12"/>
    <w:rsid w:val="005D0647"/>
    <w:rsid w:val="005D2535"/>
    <w:rsid w:val="005D32DB"/>
    <w:rsid w:val="005E3AB2"/>
    <w:rsid w:val="005E3C5C"/>
    <w:rsid w:val="005E3D2B"/>
    <w:rsid w:val="005E7AA5"/>
    <w:rsid w:val="005F166E"/>
    <w:rsid w:val="005F1EFF"/>
    <w:rsid w:val="0060007C"/>
    <w:rsid w:val="00600B82"/>
    <w:rsid w:val="00603C77"/>
    <w:rsid w:val="00604C7E"/>
    <w:rsid w:val="00604D20"/>
    <w:rsid w:val="00606C50"/>
    <w:rsid w:val="006071EA"/>
    <w:rsid w:val="00610BF4"/>
    <w:rsid w:val="00612B84"/>
    <w:rsid w:val="00613178"/>
    <w:rsid w:val="006142AA"/>
    <w:rsid w:val="00616C52"/>
    <w:rsid w:val="006174CD"/>
    <w:rsid w:val="00617F4F"/>
    <w:rsid w:val="00620F9C"/>
    <w:rsid w:val="00632AD3"/>
    <w:rsid w:val="006351D8"/>
    <w:rsid w:val="006363ED"/>
    <w:rsid w:val="0063666D"/>
    <w:rsid w:val="00636C3F"/>
    <w:rsid w:val="00637B71"/>
    <w:rsid w:val="00642D0C"/>
    <w:rsid w:val="0065075F"/>
    <w:rsid w:val="00651679"/>
    <w:rsid w:val="00651C7D"/>
    <w:rsid w:val="00656301"/>
    <w:rsid w:val="0065692E"/>
    <w:rsid w:val="00656A87"/>
    <w:rsid w:val="006578D9"/>
    <w:rsid w:val="00660938"/>
    <w:rsid w:val="006634D7"/>
    <w:rsid w:val="00667B4B"/>
    <w:rsid w:val="00671AED"/>
    <w:rsid w:val="0067445D"/>
    <w:rsid w:val="00681B87"/>
    <w:rsid w:val="00686E3B"/>
    <w:rsid w:val="00691762"/>
    <w:rsid w:val="006938BC"/>
    <w:rsid w:val="00693B77"/>
    <w:rsid w:val="00695F13"/>
    <w:rsid w:val="006A17E4"/>
    <w:rsid w:val="006A4363"/>
    <w:rsid w:val="006A50FD"/>
    <w:rsid w:val="006B072E"/>
    <w:rsid w:val="006B2F58"/>
    <w:rsid w:val="006B3CB4"/>
    <w:rsid w:val="006B6DB1"/>
    <w:rsid w:val="006C2791"/>
    <w:rsid w:val="006C2C90"/>
    <w:rsid w:val="006C4ED0"/>
    <w:rsid w:val="006C77E2"/>
    <w:rsid w:val="006D4290"/>
    <w:rsid w:val="006D450B"/>
    <w:rsid w:val="006E326B"/>
    <w:rsid w:val="006E4863"/>
    <w:rsid w:val="006F0E35"/>
    <w:rsid w:val="006F20B4"/>
    <w:rsid w:val="006F7724"/>
    <w:rsid w:val="00701766"/>
    <w:rsid w:val="00706906"/>
    <w:rsid w:val="00714063"/>
    <w:rsid w:val="0072285E"/>
    <w:rsid w:val="007232A9"/>
    <w:rsid w:val="00724CC7"/>
    <w:rsid w:val="00730C8D"/>
    <w:rsid w:val="0073104F"/>
    <w:rsid w:val="00734A28"/>
    <w:rsid w:val="007360B7"/>
    <w:rsid w:val="007365D5"/>
    <w:rsid w:val="00736687"/>
    <w:rsid w:val="007376BA"/>
    <w:rsid w:val="00737B15"/>
    <w:rsid w:val="00737F5E"/>
    <w:rsid w:val="0074381F"/>
    <w:rsid w:val="0074743F"/>
    <w:rsid w:val="00750E8B"/>
    <w:rsid w:val="007514BF"/>
    <w:rsid w:val="0075491A"/>
    <w:rsid w:val="007724F7"/>
    <w:rsid w:val="00772EC2"/>
    <w:rsid w:val="00774877"/>
    <w:rsid w:val="00777677"/>
    <w:rsid w:val="007807C1"/>
    <w:rsid w:val="0078148D"/>
    <w:rsid w:val="00782EF3"/>
    <w:rsid w:val="00785407"/>
    <w:rsid w:val="007864ED"/>
    <w:rsid w:val="007941BA"/>
    <w:rsid w:val="00796544"/>
    <w:rsid w:val="007A0F72"/>
    <w:rsid w:val="007A53B1"/>
    <w:rsid w:val="007A7C2E"/>
    <w:rsid w:val="007B323A"/>
    <w:rsid w:val="007B34BD"/>
    <w:rsid w:val="007B3BA4"/>
    <w:rsid w:val="007B49D2"/>
    <w:rsid w:val="007B4BE0"/>
    <w:rsid w:val="007C2FDE"/>
    <w:rsid w:val="007C5A3E"/>
    <w:rsid w:val="007C71A5"/>
    <w:rsid w:val="007D09DB"/>
    <w:rsid w:val="007D2A46"/>
    <w:rsid w:val="007D6DF8"/>
    <w:rsid w:val="007E0FB0"/>
    <w:rsid w:val="007E291E"/>
    <w:rsid w:val="007E69D4"/>
    <w:rsid w:val="007F0C11"/>
    <w:rsid w:val="007F4013"/>
    <w:rsid w:val="007F5077"/>
    <w:rsid w:val="007F5FC2"/>
    <w:rsid w:val="007F73F5"/>
    <w:rsid w:val="00800E2C"/>
    <w:rsid w:val="00803208"/>
    <w:rsid w:val="00803B46"/>
    <w:rsid w:val="008075C1"/>
    <w:rsid w:val="008105A0"/>
    <w:rsid w:val="00810AD1"/>
    <w:rsid w:val="0081464D"/>
    <w:rsid w:val="00814C7C"/>
    <w:rsid w:val="00814D9F"/>
    <w:rsid w:val="008204B4"/>
    <w:rsid w:val="00822166"/>
    <w:rsid w:val="00825FAF"/>
    <w:rsid w:val="00826B07"/>
    <w:rsid w:val="00827911"/>
    <w:rsid w:val="008307F5"/>
    <w:rsid w:val="0084066B"/>
    <w:rsid w:val="00840CA0"/>
    <w:rsid w:val="008414DB"/>
    <w:rsid w:val="00852DD1"/>
    <w:rsid w:val="00865419"/>
    <w:rsid w:val="008704B5"/>
    <w:rsid w:val="0087180E"/>
    <w:rsid w:val="008733C4"/>
    <w:rsid w:val="00874CCC"/>
    <w:rsid w:val="0087546C"/>
    <w:rsid w:val="00880106"/>
    <w:rsid w:val="00881EB2"/>
    <w:rsid w:val="00884843"/>
    <w:rsid w:val="00890D0E"/>
    <w:rsid w:val="008A0B1A"/>
    <w:rsid w:val="008A171C"/>
    <w:rsid w:val="008A44BC"/>
    <w:rsid w:val="008A69AD"/>
    <w:rsid w:val="008B1B5C"/>
    <w:rsid w:val="008B5B6C"/>
    <w:rsid w:val="008C3230"/>
    <w:rsid w:val="008D0F52"/>
    <w:rsid w:val="008D5189"/>
    <w:rsid w:val="008D6021"/>
    <w:rsid w:val="008E3A7A"/>
    <w:rsid w:val="008E53C6"/>
    <w:rsid w:val="008E561F"/>
    <w:rsid w:val="008E586E"/>
    <w:rsid w:val="008E5E16"/>
    <w:rsid w:val="008F188A"/>
    <w:rsid w:val="008F1B43"/>
    <w:rsid w:val="008F1EFA"/>
    <w:rsid w:val="008F2315"/>
    <w:rsid w:val="008F3849"/>
    <w:rsid w:val="008F55AB"/>
    <w:rsid w:val="008F5759"/>
    <w:rsid w:val="008F72D3"/>
    <w:rsid w:val="0090590F"/>
    <w:rsid w:val="009063AF"/>
    <w:rsid w:val="00906487"/>
    <w:rsid w:val="00910016"/>
    <w:rsid w:val="00911AF1"/>
    <w:rsid w:val="00911C5F"/>
    <w:rsid w:val="0091382B"/>
    <w:rsid w:val="00915C75"/>
    <w:rsid w:val="00916216"/>
    <w:rsid w:val="009203F5"/>
    <w:rsid w:val="00925644"/>
    <w:rsid w:val="00931309"/>
    <w:rsid w:val="0093704B"/>
    <w:rsid w:val="00941416"/>
    <w:rsid w:val="0094389E"/>
    <w:rsid w:val="00957D12"/>
    <w:rsid w:val="00961C8F"/>
    <w:rsid w:val="00961F02"/>
    <w:rsid w:val="00962960"/>
    <w:rsid w:val="00965240"/>
    <w:rsid w:val="00965861"/>
    <w:rsid w:val="00965F75"/>
    <w:rsid w:val="00971B05"/>
    <w:rsid w:val="00972026"/>
    <w:rsid w:val="00975B1E"/>
    <w:rsid w:val="009906D2"/>
    <w:rsid w:val="009907CF"/>
    <w:rsid w:val="009918A0"/>
    <w:rsid w:val="00991EA2"/>
    <w:rsid w:val="0099407A"/>
    <w:rsid w:val="00994E8E"/>
    <w:rsid w:val="00996767"/>
    <w:rsid w:val="00996DDE"/>
    <w:rsid w:val="00997B6C"/>
    <w:rsid w:val="009A2515"/>
    <w:rsid w:val="009A2BC0"/>
    <w:rsid w:val="009A2E55"/>
    <w:rsid w:val="009A4AE3"/>
    <w:rsid w:val="009B61A3"/>
    <w:rsid w:val="009B71D0"/>
    <w:rsid w:val="009C057D"/>
    <w:rsid w:val="009C114E"/>
    <w:rsid w:val="009C1599"/>
    <w:rsid w:val="009C2094"/>
    <w:rsid w:val="009C5413"/>
    <w:rsid w:val="009C5738"/>
    <w:rsid w:val="009D1B47"/>
    <w:rsid w:val="009E0414"/>
    <w:rsid w:val="009E4C44"/>
    <w:rsid w:val="009E559B"/>
    <w:rsid w:val="009E5C21"/>
    <w:rsid w:val="009F0377"/>
    <w:rsid w:val="009F4E4B"/>
    <w:rsid w:val="009F720D"/>
    <w:rsid w:val="00A0000C"/>
    <w:rsid w:val="00A10B7C"/>
    <w:rsid w:val="00A139B6"/>
    <w:rsid w:val="00A2068F"/>
    <w:rsid w:val="00A20E78"/>
    <w:rsid w:val="00A24653"/>
    <w:rsid w:val="00A30C2B"/>
    <w:rsid w:val="00A318B5"/>
    <w:rsid w:val="00A3300F"/>
    <w:rsid w:val="00A33ECB"/>
    <w:rsid w:val="00A34F43"/>
    <w:rsid w:val="00A3731A"/>
    <w:rsid w:val="00A3735C"/>
    <w:rsid w:val="00A3771A"/>
    <w:rsid w:val="00A50CEC"/>
    <w:rsid w:val="00A640E7"/>
    <w:rsid w:val="00A6560E"/>
    <w:rsid w:val="00A65E80"/>
    <w:rsid w:val="00A70187"/>
    <w:rsid w:val="00A70229"/>
    <w:rsid w:val="00A8156A"/>
    <w:rsid w:val="00A825A3"/>
    <w:rsid w:val="00A86358"/>
    <w:rsid w:val="00A8730C"/>
    <w:rsid w:val="00A917AF"/>
    <w:rsid w:val="00A91F1B"/>
    <w:rsid w:val="00A92B96"/>
    <w:rsid w:val="00A9507A"/>
    <w:rsid w:val="00AA15E8"/>
    <w:rsid w:val="00AA24A8"/>
    <w:rsid w:val="00AA2909"/>
    <w:rsid w:val="00AA4A17"/>
    <w:rsid w:val="00AA742C"/>
    <w:rsid w:val="00AB1A4B"/>
    <w:rsid w:val="00AB440F"/>
    <w:rsid w:val="00AB550F"/>
    <w:rsid w:val="00AB7094"/>
    <w:rsid w:val="00AC272F"/>
    <w:rsid w:val="00AC2E3E"/>
    <w:rsid w:val="00AC3B30"/>
    <w:rsid w:val="00AD104A"/>
    <w:rsid w:val="00AD5042"/>
    <w:rsid w:val="00AD5AFF"/>
    <w:rsid w:val="00AD766C"/>
    <w:rsid w:val="00AD789C"/>
    <w:rsid w:val="00AE0FF1"/>
    <w:rsid w:val="00AE1FE7"/>
    <w:rsid w:val="00AE29F5"/>
    <w:rsid w:val="00AE2BA8"/>
    <w:rsid w:val="00AF2DB5"/>
    <w:rsid w:val="00AF3DBC"/>
    <w:rsid w:val="00AF7135"/>
    <w:rsid w:val="00B05635"/>
    <w:rsid w:val="00B058F8"/>
    <w:rsid w:val="00B069E7"/>
    <w:rsid w:val="00B10348"/>
    <w:rsid w:val="00B1372F"/>
    <w:rsid w:val="00B13783"/>
    <w:rsid w:val="00B17917"/>
    <w:rsid w:val="00B23435"/>
    <w:rsid w:val="00B2397A"/>
    <w:rsid w:val="00B24AA0"/>
    <w:rsid w:val="00B24BF1"/>
    <w:rsid w:val="00B30961"/>
    <w:rsid w:val="00B30E2A"/>
    <w:rsid w:val="00B40C0E"/>
    <w:rsid w:val="00B44CB1"/>
    <w:rsid w:val="00B44E15"/>
    <w:rsid w:val="00B530AA"/>
    <w:rsid w:val="00B55E75"/>
    <w:rsid w:val="00B60357"/>
    <w:rsid w:val="00B63A57"/>
    <w:rsid w:val="00B7039E"/>
    <w:rsid w:val="00B71465"/>
    <w:rsid w:val="00B71CEB"/>
    <w:rsid w:val="00B72C47"/>
    <w:rsid w:val="00B77A76"/>
    <w:rsid w:val="00B813B1"/>
    <w:rsid w:val="00B81FE1"/>
    <w:rsid w:val="00B862B2"/>
    <w:rsid w:val="00B86FE8"/>
    <w:rsid w:val="00B90B15"/>
    <w:rsid w:val="00B912B0"/>
    <w:rsid w:val="00B92C78"/>
    <w:rsid w:val="00B9369A"/>
    <w:rsid w:val="00B945CD"/>
    <w:rsid w:val="00B94D50"/>
    <w:rsid w:val="00B95B73"/>
    <w:rsid w:val="00B960B5"/>
    <w:rsid w:val="00B970AB"/>
    <w:rsid w:val="00B97CB2"/>
    <w:rsid w:val="00BA11BA"/>
    <w:rsid w:val="00BA1A64"/>
    <w:rsid w:val="00BA36F0"/>
    <w:rsid w:val="00BA3F60"/>
    <w:rsid w:val="00BB0147"/>
    <w:rsid w:val="00BB2C97"/>
    <w:rsid w:val="00BB6821"/>
    <w:rsid w:val="00BB7513"/>
    <w:rsid w:val="00BC4C01"/>
    <w:rsid w:val="00BC6602"/>
    <w:rsid w:val="00BC6D29"/>
    <w:rsid w:val="00BD09B7"/>
    <w:rsid w:val="00BD472E"/>
    <w:rsid w:val="00BE0223"/>
    <w:rsid w:val="00BE0A96"/>
    <w:rsid w:val="00BE0AFB"/>
    <w:rsid w:val="00BE206A"/>
    <w:rsid w:val="00BF36ED"/>
    <w:rsid w:val="00BF3706"/>
    <w:rsid w:val="00C02AFD"/>
    <w:rsid w:val="00C071AD"/>
    <w:rsid w:val="00C13973"/>
    <w:rsid w:val="00C1673F"/>
    <w:rsid w:val="00C2388E"/>
    <w:rsid w:val="00C238C3"/>
    <w:rsid w:val="00C27808"/>
    <w:rsid w:val="00C304EA"/>
    <w:rsid w:val="00C31CB1"/>
    <w:rsid w:val="00C33943"/>
    <w:rsid w:val="00C34FC8"/>
    <w:rsid w:val="00C426D5"/>
    <w:rsid w:val="00C44A9D"/>
    <w:rsid w:val="00C578DA"/>
    <w:rsid w:val="00C60506"/>
    <w:rsid w:val="00C61262"/>
    <w:rsid w:val="00C65A12"/>
    <w:rsid w:val="00C66101"/>
    <w:rsid w:val="00C7145A"/>
    <w:rsid w:val="00C7530B"/>
    <w:rsid w:val="00C759CC"/>
    <w:rsid w:val="00C827C9"/>
    <w:rsid w:val="00C90058"/>
    <w:rsid w:val="00C90DBF"/>
    <w:rsid w:val="00C918BE"/>
    <w:rsid w:val="00C92909"/>
    <w:rsid w:val="00C9386A"/>
    <w:rsid w:val="00C94928"/>
    <w:rsid w:val="00C94DFB"/>
    <w:rsid w:val="00C954B7"/>
    <w:rsid w:val="00C97D26"/>
    <w:rsid w:val="00CA1AE1"/>
    <w:rsid w:val="00CA2A2A"/>
    <w:rsid w:val="00CA6257"/>
    <w:rsid w:val="00CB2FB0"/>
    <w:rsid w:val="00CB39DE"/>
    <w:rsid w:val="00CB5BAE"/>
    <w:rsid w:val="00CB7C58"/>
    <w:rsid w:val="00CC3A8D"/>
    <w:rsid w:val="00CD1EE3"/>
    <w:rsid w:val="00CD43FA"/>
    <w:rsid w:val="00CD6DC1"/>
    <w:rsid w:val="00CD7666"/>
    <w:rsid w:val="00CE4019"/>
    <w:rsid w:val="00CE42A1"/>
    <w:rsid w:val="00CE4645"/>
    <w:rsid w:val="00CE4DB1"/>
    <w:rsid w:val="00CE5F52"/>
    <w:rsid w:val="00CE6E5F"/>
    <w:rsid w:val="00CF1048"/>
    <w:rsid w:val="00CF15B5"/>
    <w:rsid w:val="00CF1BD3"/>
    <w:rsid w:val="00D039BB"/>
    <w:rsid w:val="00D054C1"/>
    <w:rsid w:val="00D07D32"/>
    <w:rsid w:val="00D114CA"/>
    <w:rsid w:val="00D13DE0"/>
    <w:rsid w:val="00D17214"/>
    <w:rsid w:val="00D2130E"/>
    <w:rsid w:val="00D21350"/>
    <w:rsid w:val="00D21979"/>
    <w:rsid w:val="00D25A19"/>
    <w:rsid w:val="00D30E08"/>
    <w:rsid w:val="00D30E47"/>
    <w:rsid w:val="00D31297"/>
    <w:rsid w:val="00D45813"/>
    <w:rsid w:val="00D50B86"/>
    <w:rsid w:val="00D518B6"/>
    <w:rsid w:val="00D52C66"/>
    <w:rsid w:val="00D60476"/>
    <w:rsid w:val="00D60C92"/>
    <w:rsid w:val="00D614DF"/>
    <w:rsid w:val="00D65F79"/>
    <w:rsid w:val="00D6628F"/>
    <w:rsid w:val="00D6758A"/>
    <w:rsid w:val="00D70C5A"/>
    <w:rsid w:val="00D71E55"/>
    <w:rsid w:val="00D72A4B"/>
    <w:rsid w:val="00D72A7C"/>
    <w:rsid w:val="00D75CAE"/>
    <w:rsid w:val="00D8098C"/>
    <w:rsid w:val="00D82FF2"/>
    <w:rsid w:val="00D860BB"/>
    <w:rsid w:val="00D8654F"/>
    <w:rsid w:val="00D87288"/>
    <w:rsid w:val="00D87570"/>
    <w:rsid w:val="00D9129A"/>
    <w:rsid w:val="00D94006"/>
    <w:rsid w:val="00D94A7E"/>
    <w:rsid w:val="00DA0221"/>
    <w:rsid w:val="00DA3410"/>
    <w:rsid w:val="00DA4228"/>
    <w:rsid w:val="00DB09A7"/>
    <w:rsid w:val="00DB3336"/>
    <w:rsid w:val="00DB62D0"/>
    <w:rsid w:val="00DC1A9C"/>
    <w:rsid w:val="00DC42CE"/>
    <w:rsid w:val="00DC5632"/>
    <w:rsid w:val="00DC7EE9"/>
    <w:rsid w:val="00DD2CFA"/>
    <w:rsid w:val="00DD2D7B"/>
    <w:rsid w:val="00DE0F6A"/>
    <w:rsid w:val="00DE19DD"/>
    <w:rsid w:val="00DE4AA3"/>
    <w:rsid w:val="00DE4FD8"/>
    <w:rsid w:val="00DE7300"/>
    <w:rsid w:val="00DF261A"/>
    <w:rsid w:val="00DF6953"/>
    <w:rsid w:val="00DF6A94"/>
    <w:rsid w:val="00E03322"/>
    <w:rsid w:val="00E04E75"/>
    <w:rsid w:val="00E056A5"/>
    <w:rsid w:val="00E10631"/>
    <w:rsid w:val="00E10651"/>
    <w:rsid w:val="00E10DFD"/>
    <w:rsid w:val="00E1131D"/>
    <w:rsid w:val="00E11A52"/>
    <w:rsid w:val="00E12DBD"/>
    <w:rsid w:val="00E177D6"/>
    <w:rsid w:val="00E22FCF"/>
    <w:rsid w:val="00E248B1"/>
    <w:rsid w:val="00E248FE"/>
    <w:rsid w:val="00E3052A"/>
    <w:rsid w:val="00E305E3"/>
    <w:rsid w:val="00E34E2D"/>
    <w:rsid w:val="00E46696"/>
    <w:rsid w:val="00E52938"/>
    <w:rsid w:val="00E5294D"/>
    <w:rsid w:val="00E53FFE"/>
    <w:rsid w:val="00E54AD7"/>
    <w:rsid w:val="00E55FAF"/>
    <w:rsid w:val="00E64B50"/>
    <w:rsid w:val="00E808A3"/>
    <w:rsid w:val="00E82BAD"/>
    <w:rsid w:val="00E848BA"/>
    <w:rsid w:val="00E8593C"/>
    <w:rsid w:val="00E8683A"/>
    <w:rsid w:val="00E9027B"/>
    <w:rsid w:val="00E903C3"/>
    <w:rsid w:val="00E91B07"/>
    <w:rsid w:val="00E928BB"/>
    <w:rsid w:val="00E92A42"/>
    <w:rsid w:val="00E93457"/>
    <w:rsid w:val="00E944DA"/>
    <w:rsid w:val="00E95327"/>
    <w:rsid w:val="00E95628"/>
    <w:rsid w:val="00E95969"/>
    <w:rsid w:val="00E97902"/>
    <w:rsid w:val="00EA1D68"/>
    <w:rsid w:val="00EA345C"/>
    <w:rsid w:val="00EB0229"/>
    <w:rsid w:val="00EB0C8D"/>
    <w:rsid w:val="00EB2451"/>
    <w:rsid w:val="00EB2452"/>
    <w:rsid w:val="00EB3F47"/>
    <w:rsid w:val="00EB7B80"/>
    <w:rsid w:val="00EC1FD5"/>
    <w:rsid w:val="00EC35D4"/>
    <w:rsid w:val="00EC3DB9"/>
    <w:rsid w:val="00EC5F69"/>
    <w:rsid w:val="00EC6318"/>
    <w:rsid w:val="00ED0CC2"/>
    <w:rsid w:val="00ED16D2"/>
    <w:rsid w:val="00ED73B4"/>
    <w:rsid w:val="00EE2D68"/>
    <w:rsid w:val="00EF7901"/>
    <w:rsid w:val="00EF7AC9"/>
    <w:rsid w:val="00F011AC"/>
    <w:rsid w:val="00F02CE5"/>
    <w:rsid w:val="00F03D7F"/>
    <w:rsid w:val="00F061B9"/>
    <w:rsid w:val="00F10464"/>
    <w:rsid w:val="00F11486"/>
    <w:rsid w:val="00F12CBD"/>
    <w:rsid w:val="00F16719"/>
    <w:rsid w:val="00F169EB"/>
    <w:rsid w:val="00F16A41"/>
    <w:rsid w:val="00F2303C"/>
    <w:rsid w:val="00F23714"/>
    <w:rsid w:val="00F25696"/>
    <w:rsid w:val="00F26772"/>
    <w:rsid w:val="00F3153F"/>
    <w:rsid w:val="00F40E52"/>
    <w:rsid w:val="00F40F8C"/>
    <w:rsid w:val="00F50007"/>
    <w:rsid w:val="00F527B7"/>
    <w:rsid w:val="00F546E2"/>
    <w:rsid w:val="00F5484B"/>
    <w:rsid w:val="00F54D77"/>
    <w:rsid w:val="00F625A7"/>
    <w:rsid w:val="00F62657"/>
    <w:rsid w:val="00F71B06"/>
    <w:rsid w:val="00F72042"/>
    <w:rsid w:val="00F72564"/>
    <w:rsid w:val="00F80992"/>
    <w:rsid w:val="00F82F9C"/>
    <w:rsid w:val="00F84124"/>
    <w:rsid w:val="00F846A2"/>
    <w:rsid w:val="00F8609C"/>
    <w:rsid w:val="00F9224C"/>
    <w:rsid w:val="00F92BE7"/>
    <w:rsid w:val="00F95BBA"/>
    <w:rsid w:val="00F95C6D"/>
    <w:rsid w:val="00FA6DFD"/>
    <w:rsid w:val="00FB377C"/>
    <w:rsid w:val="00FB434E"/>
    <w:rsid w:val="00FB6148"/>
    <w:rsid w:val="00FC19AF"/>
    <w:rsid w:val="00FC5975"/>
    <w:rsid w:val="00FC615C"/>
    <w:rsid w:val="00FC62CC"/>
    <w:rsid w:val="00FC78DE"/>
    <w:rsid w:val="00FC7FB5"/>
    <w:rsid w:val="00FD1AD1"/>
    <w:rsid w:val="00FD2EF9"/>
    <w:rsid w:val="00FD7BDA"/>
    <w:rsid w:val="00FE2A9A"/>
    <w:rsid w:val="00FE7E6E"/>
    <w:rsid w:val="00FF0058"/>
    <w:rsid w:val="00FF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0DFE4A"/>
  <w15:docId w15:val="{232F6DBC-9FD0-45F2-ABF6-B518E511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DC1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ar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ulo2">
    <w:name w:val="heading 2"/>
    <w:basedOn w:val="Normal"/>
    <w:next w:val="Normal"/>
    <w:link w:val="Ttulo2Car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ulo3">
    <w:name w:val="heading 3"/>
    <w:aliases w:val="J3"/>
    <w:basedOn w:val="Normal"/>
    <w:next w:val="Normal"/>
    <w:link w:val="Ttulo3Car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ulo4">
    <w:name w:val="heading 4"/>
    <w:basedOn w:val="Normal"/>
    <w:next w:val="Normal"/>
    <w:link w:val="Ttulo4Car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ar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ulo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paragraph" w:styleId="Ttulo9">
    <w:name w:val="heading 9"/>
    <w:basedOn w:val="Normal"/>
    <w:next w:val="Normal"/>
    <w:link w:val="Ttulo9Car"/>
    <w:qFormat/>
    <w:rsid w:val="00637B71"/>
    <w:pPr>
      <w:suppressAutoHyphens w:val="0"/>
      <w:spacing w:before="240" w:after="60"/>
      <w:outlineLvl w:val="8"/>
    </w:pPr>
    <w:rPr>
      <w:rFonts w:ascii="Cambria" w:hAnsi="Cambr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Hipervnculo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qFormat/>
    <w:rsid w:val="00CD6DC1"/>
    <w:pPr>
      <w:jc w:val="both"/>
    </w:pPr>
    <w:rPr>
      <w:sz w:val="24"/>
    </w:rPr>
  </w:style>
  <w:style w:type="paragraph" w:styleId="Lista">
    <w:name w:val="List"/>
    <w:basedOn w:val="Textoindependiente"/>
    <w:rsid w:val="00CD6DC1"/>
    <w:rPr>
      <w:rFonts w:cs="Mangal"/>
    </w:rPr>
  </w:style>
  <w:style w:type="paragraph" w:styleId="Descripcin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link w:val="TextodegloboCar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rsid w:val="00CD6DC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D6DC1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denotaalpie">
    <w:name w:val="footnote reference"/>
    <w:basedOn w:val="Fuentedeprrafopredeter"/>
    <w:unhideWhenUsed/>
    <w:rsid w:val="00441479"/>
  </w:style>
  <w:style w:type="paragraph" w:styleId="Textonotapie">
    <w:name w:val="footnote text"/>
    <w:basedOn w:val="Normal"/>
    <w:link w:val="Textonotapie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aliases w:val="Lista 1,body 2,lp1,lp11,List Paragraph1,Lista sin Numerar,Párrafo Numerado,Párrafo de lista1,Paragraf 11,Párrafo de lista - cat,Cuadrícula mediana 1 - Énfasis 21,Titulo 2,List Paragraph,Bullet Number,List Paragraph11,Bullet 1,Lista1"/>
    <w:basedOn w:val="Normal"/>
    <w:link w:val="Prrafode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aliases w:val="J3 Car"/>
    <w:basedOn w:val="Fuentedeprrafopredeter"/>
    <w:link w:val="Ttulo3"/>
    <w:rsid w:val="00D75CAE"/>
    <w:rPr>
      <w:rFonts w:ascii="Arial" w:hAnsi="Arial" w:cs="Arial"/>
      <w:b/>
      <w:i/>
      <w:sz w:val="22"/>
      <w:lang w:eastAsia="zh-CN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75CAE"/>
    <w:rPr>
      <w:rFonts w:ascii="Courier New" w:hAnsi="Courier New" w:cs="Courier New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,Párrafo de lista - cat Car,Cuadrícula mediana 1 - Énfasis 21 Car,Titulo 2 Car,Bullet 1 Car"/>
    <w:link w:val="Prrafode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inespaciado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E8B"/>
    <w:rPr>
      <w:lang w:eastAsia="zh-CN"/>
    </w:rPr>
  </w:style>
  <w:style w:type="character" w:customStyle="1" w:styleId="EncabezadoCar">
    <w:name w:val="Encabezado Car"/>
    <w:basedOn w:val="Fuentedeprrafopredeter"/>
    <w:link w:val="Encabezado"/>
    <w:rsid w:val="00FC7FB5"/>
    <w:rPr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EC35D4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C4E68"/>
    <w:rPr>
      <w:sz w:val="16"/>
      <w:szCs w:val="16"/>
    </w:rPr>
  </w:style>
  <w:style w:type="table" w:styleId="Tablaconcuadrcula">
    <w:name w:val="Table Grid"/>
    <w:basedOn w:val="Tablanormal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A4AE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A4AE3"/>
    <w:rPr>
      <w:lang w:eastAsia="zh-CN"/>
    </w:rPr>
  </w:style>
  <w:style w:type="character" w:customStyle="1" w:styleId="Ttulo9Car">
    <w:name w:val="Título 9 Car"/>
    <w:basedOn w:val="Fuentedeprrafopredeter"/>
    <w:link w:val="Ttulo9"/>
    <w:rsid w:val="00637B71"/>
    <w:rPr>
      <w:rFonts w:ascii="Cambria" w:hAnsi="Cambria"/>
      <w:lang w:eastAsia="es-ES"/>
    </w:rPr>
  </w:style>
  <w:style w:type="character" w:customStyle="1" w:styleId="Ttulo1Car">
    <w:name w:val="Título 1 Car"/>
    <w:link w:val="Ttulo1"/>
    <w:rsid w:val="00637B71"/>
    <w:rPr>
      <w:rFonts w:ascii="Arial" w:hAnsi="Arial" w:cs="Arial"/>
      <w:b/>
      <w:i/>
      <w:sz w:val="24"/>
      <w:lang w:eastAsia="zh-CN"/>
    </w:rPr>
  </w:style>
  <w:style w:type="character" w:customStyle="1" w:styleId="Ttulo2Car">
    <w:name w:val="Título 2 Car"/>
    <w:link w:val="Ttulo2"/>
    <w:rsid w:val="00637B71"/>
    <w:rPr>
      <w:rFonts w:ascii="Arial" w:hAnsi="Arial" w:cs="Arial"/>
      <w:sz w:val="22"/>
      <w:lang w:eastAsia="zh-CN"/>
    </w:rPr>
  </w:style>
  <w:style w:type="character" w:customStyle="1" w:styleId="Ttulo4Car">
    <w:name w:val="Título 4 Car"/>
    <w:link w:val="Ttulo4"/>
    <w:rsid w:val="00637B71"/>
    <w:rPr>
      <w:b/>
      <w:sz w:val="28"/>
      <w:lang w:eastAsia="zh-CN"/>
    </w:rPr>
  </w:style>
  <w:style w:type="character" w:customStyle="1" w:styleId="Ttulo6Car">
    <w:name w:val="Título 6 Car"/>
    <w:link w:val="Ttulo6"/>
    <w:rsid w:val="00637B71"/>
    <w:rPr>
      <w:sz w:val="24"/>
      <w:lang w:eastAsia="zh-CN"/>
    </w:rPr>
  </w:style>
  <w:style w:type="character" w:customStyle="1" w:styleId="Ttulo7Car">
    <w:name w:val="Título 7 Car"/>
    <w:link w:val="Ttulo7"/>
    <w:rsid w:val="00637B71"/>
    <w:rPr>
      <w:b/>
      <w:sz w:val="60"/>
      <w:lang w:eastAsia="zh-CN"/>
    </w:rPr>
  </w:style>
  <w:style w:type="character" w:customStyle="1" w:styleId="TextoindependienteCar">
    <w:name w:val="Texto independiente Car"/>
    <w:link w:val="Textoindependiente"/>
    <w:rsid w:val="00637B71"/>
    <w:rPr>
      <w:sz w:val="24"/>
      <w:lang w:eastAsia="zh-CN"/>
    </w:rPr>
  </w:style>
  <w:style w:type="paragraph" w:customStyle="1" w:styleId="Contingutdelataula">
    <w:name w:val="Contingut de la taula"/>
    <w:basedOn w:val="Normal"/>
    <w:rsid w:val="00637B71"/>
    <w:pPr>
      <w:widowControl w:val="0"/>
      <w:suppressLineNumbers/>
    </w:pPr>
    <w:rPr>
      <w:rFonts w:eastAsia="SimSun" w:cs="Mangal"/>
      <w:kern w:val="1"/>
      <w:sz w:val="24"/>
      <w:szCs w:val="24"/>
      <w:lang w:val="es-ES" w:bidi="hi-IN"/>
    </w:rPr>
  </w:style>
  <w:style w:type="paragraph" w:customStyle="1" w:styleId="Encapalamentdelataula">
    <w:name w:val="Encapçalament de la taula"/>
    <w:basedOn w:val="Contingutdelataula"/>
    <w:rsid w:val="00637B71"/>
    <w:pPr>
      <w:jc w:val="center"/>
    </w:pPr>
    <w:rPr>
      <w:b/>
      <w:bCs/>
    </w:rPr>
  </w:style>
  <w:style w:type="character" w:customStyle="1" w:styleId="TextodegloboCar">
    <w:name w:val="Texto de globo Car"/>
    <w:link w:val="Textodeglobo"/>
    <w:rsid w:val="00637B71"/>
    <w:rPr>
      <w:rFonts w:ascii="Tahoma" w:hAnsi="Tahoma" w:cs="Wingdings"/>
      <w:sz w:val="16"/>
      <w:szCs w:val="16"/>
      <w:lang w:eastAsia="zh-CN"/>
    </w:rPr>
  </w:style>
  <w:style w:type="paragraph" w:styleId="Textoindependiente2">
    <w:name w:val="Body Text 2"/>
    <w:basedOn w:val="Normal"/>
    <w:link w:val="Textoindependiente2Car"/>
    <w:unhideWhenUsed/>
    <w:rsid w:val="00637B71"/>
    <w:pPr>
      <w:suppressAutoHyphens w:val="0"/>
      <w:spacing w:after="120" w:line="480" w:lineRule="auto"/>
    </w:pPr>
    <w:rPr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37B71"/>
    <w:rPr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637B71"/>
    <w:pPr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7B71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637B71"/>
    <w:pPr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hAnsi="Arial" w:cs="Arial"/>
      <w:spacing w:val="-3"/>
      <w:sz w:val="22"/>
      <w:szCs w:val="22"/>
      <w:lang w:eastAsia="es-ES"/>
    </w:rPr>
  </w:style>
  <w:style w:type="character" w:styleId="Nmerodepgina">
    <w:name w:val="page number"/>
    <w:basedOn w:val="Fuentedeprrafopredeter"/>
    <w:rsid w:val="00637B71"/>
  </w:style>
  <w:style w:type="paragraph" w:customStyle="1" w:styleId="ComissiGov">
    <w:name w:val="Comissió Gov"/>
    <w:rsid w:val="00637B71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637B71"/>
    <w:rPr>
      <w:i/>
      <w:iCs/>
    </w:rPr>
  </w:style>
  <w:style w:type="paragraph" w:customStyle="1" w:styleId="EstiloTahoma">
    <w:name w:val="Estilo Tahoma"/>
    <w:basedOn w:val="Normal"/>
    <w:rsid w:val="00637B71"/>
    <w:pPr>
      <w:suppressAutoHyphens w:val="0"/>
      <w:spacing w:before="120" w:after="120"/>
      <w:jc w:val="both"/>
    </w:pPr>
    <w:rPr>
      <w:rFonts w:ascii="Tahoma" w:hAnsi="Tahoma"/>
      <w:lang w:eastAsia="es-ES"/>
    </w:rPr>
  </w:style>
  <w:style w:type="paragraph" w:styleId="Textonotaalfinal">
    <w:name w:val="endnote text"/>
    <w:basedOn w:val="Normal"/>
    <w:link w:val="TextonotaalfinalCar"/>
    <w:rsid w:val="00637B71"/>
    <w:pPr>
      <w:suppressAutoHyphens w:val="0"/>
    </w:pPr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637B71"/>
    <w:rPr>
      <w:lang w:eastAsia="es-ES"/>
    </w:rPr>
  </w:style>
  <w:style w:type="character" w:styleId="Refdenotaalfinal">
    <w:name w:val="endnote reference"/>
    <w:rsid w:val="00637B71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637B71"/>
    <w:pPr>
      <w:keepLines/>
      <w:tabs>
        <w:tab w:val="clear" w:pos="0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i w:val="0"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637B71"/>
    <w:pPr>
      <w:suppressAutoHyphens w:val="0"/>
      <w:ind w:left="200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637B71"/>
    <w:pPr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hAnsi="Calibri"/>
      <w:b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37B71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PuestoCar">
    <w:name w:val="Puesto Car"/>
    <w:basedOn w:val="Fuentedeprrafopredeter"/>
    <w:rsid w:val="00637B7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tuloCar">
    <w:name w:val="Título Car"/>
    <w:link w:val="Ttulo"/>
    <w:rsid w:val="00637B71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oindependiente"/>
    <w:qFormat/>
    <w:rsid w:val="00637B71"/>
    <w:pPr>
      <w:widowControl w:val="0"/>
      <w:numPr>
        <w:numId w:val="17"/>
      </w:numPr>
      <w:spacing w:after="120"/>
      <w:ind w:left="0" w:firstLine="0"/>
      <w:jc w:val="left"/>
    </w:pPr>
    <w:rPr>
      <w:rFonts w:eastAsia="SimSun" w:cs="Mangal"/>
      <w:kern w:val="1"/>
      <w:szCs w:val="24"/>
      <w:lang w:val="es-ES" w:bidi="hi-IN"/>
    </w:rPr>
  </w:style>
  <w:style w:type="paragraph" w:customStyle="1" w:styleId="parrafo">
    <w:name w:val="parrafo"/>
    <w:basedOn w:val="Normal"/>
    <w:rsid w:val="00637B71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Fuerte">
    <w:name w:val="Strong"/>
    <w:uiPriority w:val="22"/>
    <w:qFormat/>
    <w:rsid w:val="00637B71"/>
    <w:rPr>
      <w:b/>
      <w:bCs/>
    </w:rPr>
  </w:style>
  <w:style w:type="paragraph" w:customStyle="1" w:styleId="gui1">
    <w:name w:val="gui1"/>
    <w:basedOn w:val="Normal"/>
    <w:rsid w:val="00637B71"/>
    <w:pPr>
      <w:suppressAutoHyphens w:val="0"/>
    </w:pPr>
    <w:rPr>
      <w:sz w:val="24"/>
      <w:szCs w:val="24"/>
      <w:lang w:val="es-ES" w:eastAsia="es-ES"/>
    </w:rPr>
  </w:style>
  <w:style w:type="character" w:customStyle="1" w:styleId="MapadeldocumentoCar">
    <w:name w:val="Mapa del documento Car"/>
    <w:link w:val="Mapadeldocumento"/>
    <w:uiPriority w:val="99"/>
    <w:semiHidden/>
    <w:rsid w:val="00637B71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37B71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1">
    <w:name w:val="Mapa del documento Car1"/>
    <w:basedOn w:val="Fuentedeprrafopredeter"/>
    <w:semiHidden/>
    <w:rsid w:val="00637B71"/>
    <w:rPr>
      <w:rFonts w:ascii="Segoe UI" w:hAnsi="Segoe UI" w:cs="Segoe UI"/>
      <w:sz w:val="16"/>
      <w:szCs w:val="16"/>
      <w:lang w:eastAsia="zh-CN"/>
    </w:rPr>
  </w:style>
  <w:style w:type="paragraph" w:customStyle="1" w:styleId="Pargrafdellista">
    <w:name w:val="Paràgraf de llista"/>
    <w:basedOn w:val="Normal"/>
    <w:qFormat/>
    <w:rsid w:val="00637B71"/>
    <w:pPr>
      <w:suppressAutoHyphens w:val="0"/>
      <w:ind w:left="708"/>
    </w:pPr>
    <w:rPr>
      <w:lang w:eastAsia="es-ES"/>
    </w:rPr>
  </w:style>
  <w:style w:type="paragraph" w:customStyle="1" w:styleId="1">
    <w:name w:val="1"/>
    <w:basedOn w:val="Normal"/>
    <w:next w:val="Normal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637B71"/>
    <w:rPr>
      <w:rFonts w:eastAsia="SimSun" w:cs="Mangal"/>
      <w:kern w:val="1"/>
      <w:szCs w:val="18"/>
      <w:lang w:eastAsia="zh-CN" w:bidi="hi-I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7B71"/>
    <w:pPr>
      <w:widowControl w:val="0"/>
    </w:pPr>
    <w:rPr>
      <w:rFonts w:eastAsia="SimSun" w:cs="Mangal"/>
      <w:kern w:val="1"/>
      <w:szCs w:val="18"/>
      <w:lang w:bidi="hi-IN"/>
    </w:rPr>
  </w:style>
  <w:style w:type="character" w:customStyle="1" w:styleId="TextocomentarioCar1">
    <w:name w:val="Texto comentario Car1"/>
    <w:basedOn w:val="Fuentedeprrafopredeter"/>
    <w:uiPriority w:val="99"/>
    <w:semiHidden/>
    <w:rsid w:val="00637B71"/>
    <w:rPr>
      <w:lang w:eastAsia="zh-CN"/>
    </w:rPr>
  </w:style>
  <w:style w:type="character" w:customStyle="1" w:styleId="AsuntodelcomentarioCar">
    <w:name w:val="Asunto del comentario Car"/>
    <w:link w:val="Asuntodelcomentario"/>
    <w:uiPriority w:val="99"/>
    <w:semiHidden/>
    <w:rsid w:val="00637B71"/>
    <w:rPr>
      <w:rFonts w:eastAsia="SimSun" w:cs="Mangal"/>
      <w:b/>
      <w:bCs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7B71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37B71"/>
    <w:rPr>
      <w:b/>
      <w:bCs/>
      <w:lang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37B7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7B71"/>
    <w:rPr>
      <w:rFonts w:ascii="Calibri" w:eastAsia="Calibri" w:hAnsi="Calibri"/>
      <w:sz w:val="22"/>
      <w:szCs w:val="21"/>
      <w:lang w:eastAsia="en-US"/>
    </w:rPr>
  </w:style>
  <w:style w:type="paragraph" w:styleId="TDC4">
    <w:name w:val="toc 4"/>
    <w:basedOn w:val="Ttulodendice"/>
    <w:next w:val="Normal"/>
    <w:autoRedefine/>
    <w:uiPriority w:val="39"/>
    <w:rsid w:val="00637B71"/>
    <w:pPr>
      <w:widowControl/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37B71"/>
    <w:pPr>
      <w:suppressAutoHyphens w:val="0"/>
      <w:ind w:left="200" w:hanging="200"/>
    </w:pPr>
    <w:rPr>
      <w:lang w:eastAsia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37B71"/>
    <w:pPr>
      <w:widowControl w:val="0"/>
      <w:numPr>
        <w:numId w:val="18"/>
      </w:numPr>
      <w:ind w:left="0" w:firstLine="0"/>
    </w:pPr>
    <w:rPr>
      <w:rFonts w:ascii="Cambria" w:hAnsi="Cambria" w:cs="Mangal"/>
      <w:b/>
      <w:bCs/>
      <w:kern w:val="1"/>
      <w:sz w:val="24"/>
      <w:szCs w:val="21"/>
      <w:lang w:bidi="hi-IN"/>
    </w:rPr>
  </w:style>
  <w:style w:type="character" w:customStyle="1" w:styleId="PuestoCar1">
    <w:name w:val="Puesto Car1"/>
    <w:uiPriority w:val="10"/>
    <w:rsid w:val="00637B71"/>
    <w:rPr>
      <w:rFonts w:ascii="Calibri Light" w:eastAsia="Times New Roman" w:hAnsi="Calibri Light" w:cs="Times New Roman"/>
      <w:spacing w:val="-10"/>
      <w:kern w:val="28"/>
      <w:sz w:val="56"/>
      <w:szCs w:val="56"/>
      <w:lang w:eastAsia="es-ES"/>
    </w:rPr>
  </w:style>
  <w:style w:type="paragraph" w:customStyle="1" w:styleId="Estilo2">
    <w:name w:val="Estilo2"/>
    <w:basedOn w:val="Normal"/>
    <w:rsid w:val="00961C8F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paragraph" w:customStyle="1" w:styleId="Standard">
    <w:name w:val="Standard"/>
    <w:rsid w:val="007F73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Listavistosa-nfasis11">
    <w:name w:val="Lista vistosa - Énfasis 11"/>
    <w:basedOn w:val="Normal"/>
    <w:uiPriority w:val="34"/>
    <w:qFormat/>
    <w:rsid w:val="001F0371"/>
    <w:pPr>
      <w:widowControl w:val="0"/>
      <w:suppressAutoHyphens w:val="0"/>
    </w:pPr>
    <w:rPr>
      <w:rFonts w:ascii="CG Times" w:hAnsi="CG Times"/>
      <w:sz w:val="24"/>
      <w:lang w:val="x-none" w:eastAsia="x-none"/>
    </w:rPr>
  </w:style>
  <w:style w:type="paragraph" w:customStyle="1" w:styleId="Pargrafdellista1">
    <w:name w:val="Paràgraf de llista1"/>
    <w:basedOn w:val="Normal"/>
    <w:next w:val="Prrafodelista"/>
    <w:uiPriority w:val="34"/>
    <w:qFormat/>
    <w:rsid w:val="00B960B5"/>
    <w:pPr>
      <w:suppressAutoHyphens w:val="0"/>
      <w:spacing w:before="120"/>
      <w:ind w:left="720"/>
      <w:contextualSpacing/>
      <w:jc w:val="both"/>
    </w:pPr>
    <w:rPr>
      <w:rFonts w:ascii="Arial" w:hAnsi="Arial"/>
      <w:sz w:val="18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55B-D3FA-4400-B561-04C687B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plantilla del fax de la  Diputació de Girona</vt:lpstr>
      <vt:lpstr>plantilla del fax de la  Diputació de Girona</vt:lpstr>
    </vt:vector>
  </TitlesOfParts>
  <Company>Diputació de Girona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Elisabet Pérez</cp:lastModifiedBy>
  <cp:revision>4</cp:revision>
  <cp:lastPrinted>2020-08-04T07:18:00Z</cp:lastPrinted>
  <dcterms:created xsi:type="dcterms:W3CDTF">2026-08-12T11:54:00Z</dcterms:created>
  <dcterms:modified xsi:type="dcterms:W3CDTF">2026-09-08T07:55:00Z</dcterms:modified>
</cp:coreProperties>
</file>