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F8777" w14:textId="77777777" w:rsidR="002C68D9" w:rsidRDefault="002C68D9" w:rsidP="002C68D9">
      <w:pP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ANNEX 1</w:t>
      </w:r>
    </w:p>
    <w:p w14:paraId="1ADCCD8E" w14:textId="26EC6486" w:rsidR="002C68D9" w:rsidRDefault="008F341E" w:rsidP="002C68D9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3C674AA" w14:textId="77777777" w:rsidR="002C68D9" w:rsidRDefault="002C68D9" w:rsidP="002C68D9">
      <w:pPr>
        <w:rPr>
          <w:rFonts w:ascii="Arial" w:eastAsia="Arial" w:hAnsi="Arial" w:cs="Arial"/>
          <w:color w:val="FF0000"/>
        </w:rPr>
      </w:pPr>
    </w:p>
    <w:p w14:paraId="0F765A74" w14:textId="77777777" w:rsidR="002C68D9" w:rsidRDefault="002C68D9" w:rsidP="002C68D9">
      <w:pPr>
        <w:keepNext/>
        <w:numPr>
          <w:ilvl w:val="8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120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Model de declaració responsable de vigència dels requisits de capacitat i aptitud per contractar </w:t>
      </w:r>
    </w:p>
    <w:p w14:paraId="4A78CC90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</w:rPr>
      </w:pPr>
    </w:p>
    <w:p w14:paraId="174C818A" w14:textId="77777777" w:rsidR="002C68D9" w:rsidRDefault="002C68D9" w:rsidP="002C68D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En/Na ....................................................................................................., major d’edat, amb domicili a la ciutat de ........................................ carrer.......................................................... núm. ....................., amb DNI núm. ......................... en (nom propi o en representació de l'empresa ......................................................... amb NIF ..............................)</w:t>
      </w:r>
    </w:p>
    <w:p w14:paraId="6D123AB6" w14:textId="77777777" w:rsidR="002C68D9" w:rsidRDefault="002C68D9" w:rsidP="002C68D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6F633F11" w14:textId="160608F3" w:rsidR="002C68D9" w:rsidRDefault="002C68D9" w:rsidP="002C68D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DECLARO sota la meva responsabilitat que concorren els mateixos requisits de capacitat i aptitud per contractar que van servir per a l’</w:t>
      </w:r>
      <w:r w:rsidR="00577B68">
        <w:rPr>
          <w:rFonts w:ascii="Arial" w:eastAsia="Arial" w:hAnsi="Arial" w:cs="Arial"/>
          <w:sz w:val="22"/>
          <w:szCs w:val="22"/>
        </w:rPr>
        <w:t>homologació de proveïdors de</w:t>
      </w:r>
      <w:r w:rsidR="002248E4">
        <w:rPr>
          <w:rFonts w:ascii="Arial" w:eastAsia="Arial" w:hAnsi="Arial" w:cs="Arial"/>
          <w:sz w:val="22"/>
          <w:szCs w:val="22"/>
        </w:rPr>
        <w:t xml:space="preserve"> l’expedient</w:t>
      </w:r>
      <w:r w:rsidR="00577B68">
        <w:rPr>
          <w:rFonts w:ascii="Arial" w:eastAsia="Arial" w:hAnsi="Arial" w:cs="Arial"/>
          <w:sz w:val="22"/>
          <w:szCs w:val="22"/>
        </w:rPr>
        <w:t xml:space="preserve"> </w:t>
      </w:r>
      <w:r w:rsidR="002248E4" w:rsidRPr="002248E4">
        <w:rPr>
          <w:rFonts w:ascii="Arial" w:eastAsia="Arial" w:hAnsi="Arial" w:cs="Arial"/>
          <w:sz w:val="22"/>
          <w:szCs w:val="22"/>
        </w:rPr>
        <w:t xml:space="preserve">E2343: Sistema Dinàmic d’Adquisició per a l’acreditació de proveïdors de serveis de desenvolupament de programari i de consultoria per a la </w:t>
      </w:r>
      <w:proofErr w:type="spellStart"/>
      <w:r w:rsidR="002248E4" w:rsidRPr="002248E4">
        <w:rPr>
          <w:rFonts w:ascii="Arial" w:eastAsia="Arial" w:hAnsi="Arial" w:cs="Arial"/>
          <w:sz w:val="22"/>
          <w:szCs w:val="22"/>
        </w:rPr>
        <w:t>governança</w:t>
      </w:r>
      <w:proofErr w:type="spellEnd"/>
      <w:r w:rsidR="002248E4" w:rsidRPr="002248E4">
        <w:rPr>
          <w:rFonts w:ascii="Arial" w:eastAsia="Arial" w:hAnsi="Arial" w:cs="Arial"/>
          <w:sz w:val="22"/>
          <w:szCs w:val="22"/>
        </w:rPr>
        <w:t xml:space="preserve"> tecnològica</w:t>
      </w:r>
      <w:r w:rsidR="002248E4">
        <w:rPr>
          <w:rFonts w:ascii="Arial" w:eastAsia="Arial" w:hAnsi="Arial" w:cs="Arial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 xml:space="preserve">  perquè consti, signo aquesta declaració responsable a data de signatura electrònica</w:t>
      </w:r>
    </w:p>
    <w:p w14:paraId="4D775F31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78BC9EB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48CE2485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75BEEBD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(Signatura  electrònica del licitador o del seu representant legal)</w:t>
      </w:r>
    </w:p>
    <w:p w14:paraId="0CE29C22" w14:textId="77777777" w:rsidR="002C68D9" w:rsidRDefault="002C68D9" w:rsidP="002C68D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6C8C852A" w14:textId="7854843A" w:rsidR="002C68D9" w:rsidRDefault="002C68D9" w:rsidP="002C68D9">
      <w:pPr>
        <w:rPr>
          <w:rFonts w:ascii="Arial" w:eastAsia="Arial" w:hAnsi="Arial" w:cs="Arial"/>
          <w:b/>
          <w:sz w:val="22"/>
          <w:szCs w:val="22"/>
          <w:u w:val="single"/>
        </w:rPr>
      </w:pPr>
    </w:p>
    <w:sectPr w:rsidR="002C68D9" w:rsidSect="000D0B20">
      <w:headerReference w:type="default" r:id="rId8"/>
      <w:pgSz w:w="11906" w:h="16838"/>
      <w:pgMar w:top="2269" w:right="1701" w:bottom="1417" w:left="1701" w:header="144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43059" w14:textId="77777777" w:rsidR="00595797" w:rsidRDefault="00595797" w:rsidP="000D0B20">
      <w:r>
        <w:separator/>
      </w:r>
    </w:p>
  </w:endnote>
  <w:endnote w:type="continuationSeparator" w:id="0">
    <w:p w14:paraId="2F44A480" w14:textId="77777777" w:rsidR="00595797" w:rsidRDefault="00595797" w:rsidP="000D0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F6F4" w14:textId="77777777" w:rsidR="00595797" w:rsidRDefault="00595797" w:rsidP="000D0B20">
      <w:r>
        <w:separator/>
      </w:r>
    </w:p>
  </w:footnote>
  <w:footnote w:type="continuationSeparator" w:id="0">
    <w:p w14:paraId="5FC809A1" w14:textId="77777777" w:rsidR="00595797" w:rsidRDefault="00595797" w:rsidP="000D0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AE49D" w14:textId="77777777" w:rsidR="000D0B20" w:rsidRDefault="000D0B20">
    <w:pPr>
      <w:pStyle w:val="Capalera"/>
    </w:pPr>
    <w:r>
      <w:rPr>
        <w:noProof/>
        <w:color w:val="000000"/>
      </w:rPr>
      <w:drawing>
        <wp:anchor distT="0" distB="0" distL="114300" distR="114300" simplePos="0" relativeHeight="251659264" behindDoc="0" locked="0" layoutInCell="1" hidden="0" allowOverlap="1" wp14:anchorId="257AF31F" wp14:editId="78CDA1E8">
          <wp:simplePos x="0" y="0"/>
          <wp:positionH relativeFrom="page">
            <wp:posOffset>853922</wp:posOffset>
          </wp:positionH>
          <wp:positionV relativeFrom="topMargin">
            <wp:posOffset>622034</wp:posOffset>
          </wp:positionV>
          <wp:extent cx="2153404" cy="520700"/>
          <wp:effectExtent l="0" t="0" r="0" b="0"/>
          <wp:wrapSquare wrapText="bothSides" distT="0" distB="0" distL="114300" distR="114300"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3404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2411"/>
    <w:multiLevelType w:val="multilevel"/>
    <w:tmpl w:val="BE2E8C00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146558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D9"/>
    <w:rsid w:val="00097001"/>
    <w:rsid w:val="000C70A6"/>
    <w:rsid w:val="000D0B20"/>
    <w:rsid w:val="00110A28"/>
    <w:rsid w:val="00161696"/>
    <w:rsid w:val="00174B64"/>
    <w:rsid w:val="001C415A"/>
    <w:rsid w:val="00211D06"/>
    <w:rsid w:val="002248E4"/>
    <w:rsid w:val="002C68D9"/>
    <w:rsid w:val="002C7B3B"/>
    <w:rsid w:val="004B5F76"/>
    <w:rsid w:val="00504A5C"/>
    <w:rsid w:val="00514D48"/>
    <w:rsid w:val="00577B68"/>
    <w:rsid w:val="00595797"/>
    <w:rsid w:val="005C1E45"/>
    <w:rsid w:val="005C6ACB"/>
    <w:rsid w:val="006144EA"/>
    <w:rsid w:val="00685BF9"/>
    <w:rsid w:val="007762EC"/>
    <w:rsid w:val="00794E1B"/>
    <w:rsid w:val="007E40AC"/>
    <w:rsid w:val="00865434"/>
    <w:rsid w:val="008F341E"/>
    <w:rsid w:val="009C53B8"/>
    <w:rsid w:val="00A0696D"/>
    <w:rsid w:val="00A5498A"/>
    <w:rsid w:val="00B2069D"/>
    <w:rsid w:val="00BE39B0"/>
    <w:rsid w:val="00CD1F88"/>
    <w:rsid w:val="00CE7AA4"/>
    <w:rsid w:val="00CF093F"/>
    <w:rsid w:val="00E313DF"/>
    <w:rsid w:val="00ED493B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2802C"/>
  <w15:chartTrackingRefBased/>
  <w15:docId w15:val="{9304F5E0-B202-45FA-B7E3-26253934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8D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zh-C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D0B2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0D0B20"/>
  </w:style>
  <w:style w:type="paragraph" w:styleId="Peu">
    <w:name w:val="footer"/>
    <w:basedOn w:val="Normal"/>
    <w:link w:val="PeuCar"/>
    <w:uiPriority w:val="99"/>
    <w:unhideWhenUsed/>
    <w:rsid w:val="000D0B2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D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3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vira.perez\Documents\Plantilles%20de%20l'Office%20personalitzades\UPCNET%20BLANC.dotx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C5E0F-F026-4491-8A0C-60FB97584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UPCNET BLANC.dotx</Template>
  <TotalTime>116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UPC</dc:creator>
  <cp:keywords/>
  <dc:description/>
  <cp:lastModifiedBy>Olga Caireta</cp:lastModifiedBy>
  <cp:revision>12</cp:revision>
  <dcterms:created xsi:type="dcterms:W3CDTF">2024-10-11T09:05:00Z</dcterms:created>
  <dcterms:modified xsi:type="dcterms:W3CDTF">2026-09-08T09:00:00Z</dcterms:modified>
</cp:coreProperties>
</file>