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8C402" w14:textId="77777777" w:rsidR="00511450" w:rsidRPr="00A54EAB" w:rsidRDefault="00511450" w:rsidP="00EC7797">
      <w:pPr>
        <w:pStyle w:val="Ttulo1"/>
      </w:pPr>
      <w:r w:rsidRPr="00A54EAB">
        <w:t>ANNEX 1 DECLARACIÓ RESPONSABLE </w:t>
      </w:r>
    </w:p>
    <w:p w14:paraId="19C80FE5" w14:textId="77777777" w:rsidR="00A52725" w:rsidRPr="00A54EAB" w:rsidRDefault="00A52725" w:rsidP="00EC7797">
      <w:pPr>
        <w:spacing w:after="0"/>
      </w:pPr>
      <w:r w:rsidRPr="00A54EAB">
        <w:rPr>
          <w:b/>
          <w:bCs/>
        </w:rPr>
        <w:t>Expedient:</w:t>
      </w:r>
      <w:r w:rsidRPr="00A54EAB">
        <w:t xml:space="preserve"> 25-26.LC.047 </w:t>
      </w:r>
    </w:p>
    <w:p w14:paraId="17A090CE" w14:textId="77777777" w:rsidR="00A52725" w:rsidRPr="00A54EAB" w:rsidRDefault="00A52725" w:rsidP="00EC7797">
      <w:pPr>
        <w:spacing w:after="0"/>
      </w:pPr>
      <w:r w:rsidRPr="00A54EAB">
        <w:rPr>
          <w:b/>
          <w:bCs/>
        </w:rPr>
        <w:t>Objecte:</w:t>
      </w:r>
      <w:r w:rsidRPr="00A54EAB">
        <w:t xml:space="preserve"> Servei d’auditoria comptable i financera dels comptes anuals de la FUdGIF </w:t>
      </w:r>
    </w:p>
    <w:p w14:paraId="7ACE73A7" w14:textId="77777777" w:rsidR="00A52725" w:rsidRPr="00A54EAB" w:rsidRDefault="00A52725" w:rsidP="00EC7797">
      <w:pPr>
        <w:spacing w:after="0"/>
      </w:pPr>
      <w:r w:rsidRPr="00A54EAB">
        <w:rPr>
          <w:b/>
          <w:bCs/>
        </w:rPr>
        <w:t>Òrgan de contractació:</w:t>
      </w:r>
      <w:r w:rsidRPr="00A54EAB">
        <w:t xml:space="preserve"> Director General de la Fundació Universitat de Girona: Innovació i Formació (FUdGIF)</w:t>
      </w:r>
    </w:p>
    <w:p w14:paraId="26DC3DF2" w14:textId="77777777" w:rsidR="00EC7797" w:rsidRPr="00A54EAB" w:rsidRDefault="00EC7797" w:rsidP="00EC7797"/>
    <w:p w14:paraId="6A8FEEEA" w14:textId="33B4431A" w:rsidR="00AB7783" w:rsidRPr="00A54EAB" w:rsidRDefault="00511450" w:rsidP="00EC7797">
      <w:pPr>
        <w:rPr>
          <w:b/>
          <w:bCs/>
        </w:rPr>
      </w:pPr>
      <w:r w:rsidRPr="00A54EAB">
        <w:t xml:space="preserve">Qui </w:t>
      </w:r>
      <w:proofErr w:type="spellStart"/>
      <w:r w:rsidRPr="00A54EAB">
        <w:t>sotasigna</w:t>
      </w:r>
      <w:proofErr w:type="spellEnd"/>
      <w:r w:rsidRPr="00A54EAB">
        <w:t xml:space="preserve"> el/la senyor/a ............................................................................ ., amb DNI/NIE núm......................................................, en nom propi/en qualitat de representant legal de la persona física/jurídica ........................................... ......................................................................... ............................................., amb NIF núm. ............................................... i als efectes de licitar en la present contractació, Exp. </w:t>
      </w:r>
      <w:r w:rsidR="00EA4062" w:rsidRPr="00A54EAB">
        <w:t xml:space="preserve">25-26.LC.047 </w:t>
      </w:r>
      <w:r w:rsidRPr="00A54EAB">
        <w:t xml:space="preserve"> el contracte de </w:t>
      </w:r>
      <w:r w:rsidR="00EA4062" w:rsidRPr="00A54EAB">
        <w:t>Servei d’auditoria comptable i financera dels comptes anuals de la FUdGIF</w:t>
      </w:r>
    </w:p>
    <w:p w14:paraId="0046FCD9" w14:textId="2943AAC9" w:rsidR="00EA4062" w:rsidRPr="00A54EAB" w:rsidRDefault="00AB7783" w:rsidP="00EC7797">
      <w:pPr>
        <w:rPr>
          <w:b/>
          <w:bCs/>
        </w:rPr>
      </w:pPr>
      <w:r w:rsidRPr="00A54EAB">
        <w:rPr>
          <w:b/>
          <w:bCs/>
        </w:rPr>
        <w:t>DECLARO SOTA LA MEVA RESPONSABILITAT:</w:t>
      </w:r>
    </w:p>
    <w:p w14:paraId="01F262AA" w14:textId="77777777" w:rsidR="00EC7797" w:rsidRPr="00A54EAB" w:rsidRDefault="00AB7783" w:rsidP="00EC7797">
      <w:pPr>
        <w:rPr>
          <w:b/>
          <w:bCs/>
        </w:rPr>
      </w:pPr>
      <w:r w:rsidRPr="00A54EAB">
        <w:rPr>
          <w:b/>
          <w:bCs/>
        </w:rPr>
        <w:t xml:space="preserve">1. Capacitat d'obrar i representació: </w:t>
      </w:r>
    </w:p>
    <w:p w14:paraId="5C542AAB" w14:textId="2DF3EDB1" w:rsidR="00AB7783" w:rsidRPr="00A54EAB" w:rsidRDefault="00AB7783" w:rsidP="00EC7797">
      <w:r w:rsidRPr="00A54EAB">
        <w:t>Que la societat que represento té plena capacitat jurídica i d'obrar per contractar amb la Fundació, d'acord amb la normativa vigent, i que disposo de les facultats suficients de representació per signar aquesta declaració.</w:t>
      </w:r>
    </w:p>
    <w:p w14:paraId="248A90D7" w14:textId="77777777" w:rsidR="00EC7797" w:rsidRPr="00A54EAB" w:rsidRDefault="00AB7783" w:rsidP="00EC7797">
      <w:pPr>
        <w:rPr>
          <w:b/>
          <w:bCs/>
        </w:rPr>
      </w:pPr>
      <w:r w:rsidRPr="00A54EAB">
        <w:rPr>
          <w:b/>
          <w:bCs/>
        </w:rPr>
        <w:t xml:space="preserve">2. No prohibició de contractar: </w:t>
      </w:r>
    </w:p>
    <w:p w14:paraId="27E1DF64" w14:textId="5478420B" w:rsidR="00AB7783" w:rsidRPr="00A54EAB" w:rsidRDefault="00AB7783" w:rsidP="00EC7797">
      <w:r w:rsidRPr="00A54EAB">
        <w:t>Que l'empresa i els seus administradors no estan incursos en cap de les causes de prohibició per contractar previstes a l'article 71 de la Llei de Contractes del Sector Públic (LCSP).</w:t>
      </w:r>
    </w:p>
    <w:p w14:paraId="159C3055" w14:textId="77777777" w:rsidR="00EC7797" w:rsidRPr="00A54EAB" w:rsidRDefault="00AB7783" w:rsidP="00EC7797">
      <w:pPr>
        <w:rPr>
          <w:b/>
          <w:bCs/>
        </w:rPr>
      </w:pPr>
      <w:r w:rsidRPr="00A54EAB">
        <w:rPr>
          <w:b/>
          <w:bCs/>
        </w:rPr>
        <w:t xml:space="preserve">3. Solvència econòmica i financera: </w:t>
      </w:r>
    </w:p>
    <w:p w14:paraId="063A5777" w14:textId="72E350B5" w:rsidR="00AB7783" w:rsidRPr="00A54EAB" w:rsidRDefault="00AB7783" w:rsidP="00EC7797">
      <w:r w:rsidRPr="00A54EAB">
        <w:t>Que la signatura disposa d'un volum anual de negocis en l'àmbit d'auditoria, referit al millor exercici dels darrers tres disponibles, d'almenys 9.500,00 € (sense IVA), complint amb la solvència econòmica exigida al PCAP.</w:t>
      </w:r>
    </w:p>
    <w:p w14:paraId="550926B1" w14:textId="77777777" w:rsidR="00EC7797" w:rsidRPr="00A54EAB" w:rsidRDefault="00AB7783" w:rsidP="00EC7797">
      <w:pPr>
        <w:rPr>
          <w:b/>
          <w:bCs/>
        </w:rPr>
      </w:pPr>
      <w:r w:rsidRPr="00A54EAB">
        <w:rPr>
          <w:b/>
          <w:bCs/>
        </w:rPr>
        <w:t xml:space="preserve">4. Solvència tècnica o professional i habilitació: </w:t>
      </w:r>
    </w:p>
    <w:p w14:paraId="5BC39092" w14:textId="23F6FB08" w:rsidR="00AB7783" w:rsidRPr="00A54EAB" w:rsidRDefault="00AB7783" w:rsidP="00EC7797">
      <w:r w:rsidRPr="00A54EAB">
        <w:t xml:space="preserve">Que tant la firma d'auditoria com el/la Soci/a signant designat estan degudament inscrits i en estat actiu al Registre Oficial d'Auditors de Comptes (ROAC), de conformitat amb la Llei 22/2015 d'Auditoria de Comptes. Així mateix, que l'empresa acredita haver realitzat un </w:t>
      </w:r>
      <w:proofErr w:type="spellStart"/>
      <w:r w:rsidRPr="00A54EAB">
        <w:t>mímit</w:t>
      </w:r>
      <w:proofErr w:type="spellEnd"/>
      <w:r w:rsidRPr="00A54EAB">
        <w:t xml:space="preserve"> de 8 auditories de comptes anuals en fundacions del sector públic o del sector de l'ensenyament durant els darrers 3 anys.</w:t>
      </w:r>
    </w:p>
    <w:p w14:paraId="2E673D90" w14:textId="77777777" w:rsidR="00EC7797" w:rsidRPr="00A54EAB" w:rsidRDefault="00AB7783" w:rsidP="00EC7797">
      <w:pPr>
        <w:rPr>
          <w:b/>
          <w:bCs/>
        </w:rPr>
      </w:pPr>
      <w:r w:rsidRPr="00A54EAB">
        <w:rPr>
          <w:b/>
          <w:bCs/>
        </w:rPr>
        <w:lastRenderedPageBreak/>
        <w:t xml:space="preserve">5. Equip de treball mínim: </w:t>
      </w:r>
    </w:p>
    <w:p w14:paraId="009C995D" w14:textId="5B1E2466" w:rsidR="00AB7783" w:rsidRPr="00A54EAB" w:rsidRDefault="00AB7783" w:rsidP="00EC7797">
      <w:r w:rsidRPr="00A54EAB">
        <w:t>Que em comprometo a adscriure formalment a l'execució del servei l'equip de treball mínim exigit al PPT: un/a Soci/a-Director/a amb un mínim de 20 anys d'experiència i un/a Cap d'Equip/Supervisor/a amb un mínim de 10 anys d'experiència (comptant ambdues amb les qualificacions i coneixements especialitzats exigits), garantint la seva continuïtat absoluta excepte causa excepcional degudament autoritzada.</w:t>
      </w:r>
    </w:p>
    <w:p w14:paraId="3CBB87F2" w14:textId="77777777" w:rsidR="00EC7797" w:rsidRPr="00A54EAB" w:rsidRDefault="00AB7783" w:rsidP="00EC7797">
      <w:pPr>
        <w:rPr>
          <w:b/>
          <w:bCs/>
        </w:rPr>
      </w:pPr>
      <w:r w:rsidRPr="00A54EAB">
        <w:rPr>
          <w:b/>
          <w:bCs/>
        </w:rPr>
        <w:t xml:space="preserve">6. Assegurança de responsabilitat civil professional: </w:t>
      </w:r>
    </w:p>
    <w:p w14:paraId="29465857" w14:textId="49B1955A" w:rsidR="00AB7783" w:rsidRPr="00A54EAB" w:rsidRDefault="00AB7783" w:rsidP="00EC7797">
      <w:r w:rsidRPr="00A54EAB">
        <w:t>Que l'empresa disposa d'una pòlissa d'assegurança de responsabilitat civil professional vigent que cobreix els riscos de l'activitat d'auditoria amb un límit mínim de cobertura de 300.000,00 €.</w:t>
      </w:r>
    </w:p>
    <w:p w14:paraId="1EB9227F" w14:textId="77777777" w:rsidR="00EC7797" w:rsidRPr="00A54EAB" w:rsidRDefault="00AB7783" w:rsidP="00EC7797">
      <w:pPr>
        <w:rPr>
          <w:b/>
          <w:bCs/>
        </w:rPr>
      </w:pPr>
      <w:r w:rsidRPr="00A54EAB">
        <w:rPr>
          <w:b/>
          <w:bCs/>
        </w:rPr>
        <w:t xml:space="preserve">7. Compliment d'obligacions legals, laborals i socials: </w:t>
      </w:r>
    </w:p>
    <w:p w14:paraId="4663F473" w14:textId="015B1820" w:rsidR="00AB7783" w:rsidRPr="00A54EAB" w:rsidRDefault="00AB7783" w:rsidP="00EC7797">
      <w:r w:rsidRPr="00A54EAB">
        <w:t>Que l'empresa compleix i està al corrent de les seves obligacions de caràcter fiscal, amb la Seguretat Social, i en matèria de prevenció de riscos laborals i integració social de persones amb discapacitat, de conformitat amb la legislació aplicable.</w:t>
      </w:r>
    </w:p>
    <w:p w14:paraId="5BB14DDB" w14:textId="77777777" w:rsidR="00EC7797" w:rsidRPr="00A54EAB" w:rsidRDefault="00AB7783" w:rsidP="00EC7797">
      <w:pPr>
        <w:rPr>
          <w:b/>
          <w:bCs/>
        </w:rPr>
      </w:pPr>
      <w:r w:rsidRPr="00A54EAB">
        <w:rPr>
          <w:b/>
          <w:bCs/>
        </w:rPr>
        <w:t xml:space="preserve">8. Acceptació incondicionada dels plecs: </w:t>
      </w:r>
    </w:p>
    <w:p w14:paraId="07CD442D" w14:textId="3F6D35AF" w:rsidR="00AB7783" w:rsidRPr="00A54EAB" w:rsidRDefault="00AB7783" w:rsidP="00EC7797">
      <w:r w:rsidRPr="00A54EAB">
        <w:t>Que l'empresa accepta íntegrament, expressament i sense cap tipus de reserva els Plecs de Clàusules Administratives Particulars (PCAP) i de Prescripcions Tècniques (PPT) de la present licitació.</w:t>
      </w:r>
    </w:p>
    <w:p w14:paraId="1B6574BC" w14:textId="77777777" w:rsidR="00EC7797" w:rsidRPr="00A54EAB" w:rsidRDefault="00AB7783" w:rsidP="00EC7797">
      <w:pPr>
        <w:rPr>
          <w:b/>
          <w:bCs/>
        </w:rPr>
      </w:pPr>
      <w:r w:rsidRPr="00A54EAB">
        <w:rPr>
          <w:b/>
          <w:bCs/>
        </w:rPr>
        <w:t xml:space="preserve">9. Notificacions electròniques: </w:t>
      </w:r>
    </w:p>
    <w:p w14:paraId="3C245888" w14:textId="3C04B375" w:rsidR="00AB7783" w:rsidRPr="00A54EAB" w:rsidRDefault="00AB7783" w:rsidP="00EC7797">
      <w:r w:rsidRPr="00A54EAB">
        <w:t>Que accepto l'ús de mitjans electrònics i designo el següent correu electrònic oficial per rebre de forma exclusiva les notificacions derivades de la licitació:</w:t>
      </w:r>
    </w:p>
    <w:p w14:paraId="6B047FA8" w14:textId="77777777" w:rsidR="00A54EAB" w:rsidRPr="00A54EAB" w:rsidRDefault="00A54EAB" w:rsidP="00EC779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EA4062" w:rsidRPr="00A54EAB" w14:paraId="6D38A773" w14:textId="77777777" w:rsidTr="00EA4062">
        <w:tc>
          <w:tcPr>
            <w:tcW w:w="4244" w:type="dxa"/>
          </w:tcPr>
          <w:p w14:paraId="0A3C56AC" w14:textId="4ED04105" w:rsidR="00EA4062" w:rsidRPr="00A54EAB" w:rsidRDefault="00EA4062" w:rsidP="00EC7797">
            <w:r w:rsidRPr="00A54EAB">
              <w:t>Persona de contacte:</w:t>
            </w:r>
          </w:p>
        </w:tc>
        <w:tc>
          <w:tcPr>
            <w:tcW w:w="4244" w:type="dxa"/>
          </w:tcPr>
          <w:p w14:paraId="47D5B975" w14:textId="77777777" w:rsidR="00EA4062" w:rsidRPr="00A54EAB" w:rsidRDefault="00EA4062" w:rsidP="00EC7797"/>
        </w:tc>
      </w:tr>
      <w:tr w:rsidR="00EA4062" w:rsidRPr="00A54EAB" w14:paraId="7717886A" w14:textId="77777777" w:rsidTr="00EA4062">
        <w:tc>
          <w:tcPr>
            <w:tcW w:w="4244" w:type="dxa"/>
          </w:tcPr>
          <w:p w14:paraId="66C78FC4" w14:textId="4E8B458E" w:rsidR="00EA4062" w:rsidRPr="00A54EAB" w:rsidRDefault="00EA4062" w:rsidP="00EC7797">
            <w:r w:rsidRPr="00A54EAB">
              <w:t>Adreça electrònica de notificació:</w:t>
            </w:r>
          </w:p>
        </w:tc>
        <w:tc>
          <w:tcPr>
            <w:tcW w:w="4244" w:type="dxa"/>
          </w:tcPr>
          <w:p w14:paraId="10E33290" w14:textId="77777777" w:rsidR="00EA4062" w:rsidRPr="00A54EAB" w:rsidRDefault="00EA4062" w:rsidP="00EC7797"/>
        </w:tc>
      </w:tr>
      <w:tr w:rsidR="00EA4062" w:rsidRPr="00A54EAB" w14:paraId="200CE1C8" w14:textId="77777777" w:rsidTr="00EA4062">
        <w:tc>
          <w:tcPr>
            <w:tcW w:w="4244" w:type="dxa"/>
          </w:tcPr>
          <w:p w14:paraId="5CD93CFF" w14:textId="3DF5AFE6" w:rsidR="00EA4062" w:rsidRPr="00A54EAB" w:rsidRDefault="00EA4062" w:rsidP="00EC7797">
            <w:r w:rsidRPr="00A54EAB">
              <w:t>Mòbil</w:t>
            </w:r>
          </w:p>
        </w:tc>
        <w:tc>
          <w:tcPr>
            <w:tcW w:w="4244" w:type="dxa"/>
          </w:tcPr>
          <w:p w14:paraId="1505F175" w14:textId="77777777" w:rsidR="00EA4062" w:rsidRPr="00A54EAB" w:rsidRDefault="00EA4062" w:rsidP="00EC7797"/>
        </w:tc>
      </w:tr>
    </w:tbl>
    <w:p w14:paraId="74D01339" w14:textId="77777777" w:rsidR="00AB7783" w:rsidRPr="00A54EAB" w:rsidRDefault="00AB7783" w:rsidP="00EC7797"/>
    <w:p w14:paraId="6D7E7428" w14:textId="77777777" w:rsidR="00AB7783" w:rsidRPr="00A54EAB" w:rsidRDefault="00AB7783" w:rsidP="00EC7797">
      <w:r w:rsidRPr="00A54EAB">
        <w:t>M'obligo a presentar la documentació acreditativa dels requisits aquí declarats en cas que l'empresa sigui proposada com a adjudicatària del contracte, dins del termini requerit per la Fundació.</w:t>
      </w:r>
    </w:p>
    <w:p w14:paraId="273B0583" w14:textId="77777777" w:rsidR="00AB7783" w:rsidRPr="00A54EAB" w:rsidRDefault="00AB7783" w:rsidP="00EC7797"/>
    <w:p w14:paraId="1E4F4A7C" w14:textId="2A12824A" w:rsidR="00AB7783" w:rsidRPr="00A54EAB" w:rsidRDefault="00AB7783" w:rsidP="00EC7797">
      <w:r w:rsidRPr="00A54EAB">
        <w:t>Lloc i data</w:t>
      </w:r>
      <w:r w:rsidR="00095352" w:rsidRPr="00A54EAB">
        <w:t xml:space="preserve"> [a data de la signatura electrònica]</w:t>
      </w:r>
    </w:p>
    <w:p w14:paraId="62E92CFE" w14:textId="77777777" w:rsidR="00AB7783" w:rsidRPr="00A54EAB" w:rsidRDefault="00AB7783" w:rsidP="00EC7797">
      <w:r w:rsidRPr="00A54EAB">
        <w:t>Signatura electrònica del representant legal</w:t>
      </w:r>
    </w:p>
    <w:p w14:paraId="26700416" w14:textId="77777777" w:rsidR="00AB7783" w:rsidRPr="00A54EAB" w:rsidRDefault="00AB7783" w:rsidP="00EC7797"/>
    <w:p w14:paraId="3259847A" w14:textId="77777777" w:rsidR="00AB7783" w:rsidRPr="00A54EAB" w:rsidRDefault="00AB7783" w:rsidP="00EC7797"/>
    <w:p w14:paraId="2D9B93CF" w14:textId="77777777" w:rsidR="00095352" w:rsidRPr="00A54EAB" w:rsidRDefault="00095352" w:rsidP="00EC7797"/>
    <w:p w14:paraId="50E04C2E" w14:textId="77777777" w:rsidR="00095352" w:rsidRPr="00A54EAB" w:rsidRDefault="00095352" w:rsidP="00EC7797"/>
    <w:p w14:paraId="2D3DB370" w14:textId="77777777" w:rsidR="00095352" w:rsidRPr="00A54EAB" w:rsidRDefault="00095352" w:rsidP="00EC7797"/>
    <w:p w14:paraId="2F3C16E9" w14:textId="77777777" w:rsidR="00AB7783" w:rsidRPr="00A54EAB" w:rsidRDefault="00AB7783" w:rsidP="00EC7797">
      <w:pPr>
        <w:rPr>
          <w:b/>
          <w:bCs/>
          <w:i/>
          <w:iCs/>
          <w:sz w:val="20"/>
          <w:szCs w:val="20"/>
        </w:rPr>
      </w:pPr>
      <w:r w:rsidRPr="00A54EAB">
        <w:rPr>
          <w:b/>
          <w:bCs/>
          <w:i/>
          <w:iCs/>
          <w:sz w:val="20"/>
          <w:szCs w:val="20"/>
        </w:rPr>
        <w:t>INFORMACIÓ BÀSICA SOBRE PROTECCIÓ DE DADES PERSONALS</w:t>
      </w:r>
    </w:p>
    <w:p w14:paraId="2F47B346" w14:textId="39963894" w:rsidR="00AB7783" w:rsidRPr="00A54EAB" w:rsidRDefault="00AB7783" w:rsidP="00EC7797">
      <w:pPr>
        <w:rPr>
          <w:i/>
          <w:iCs/>
          <w:sz w:val="22"/>
          <w:szCs w:val="22"/>
        </w:rPr>
      </w:pPr>
      <w:r w:rsidRPr="00A54EAB">
        <w:rPr>
          <w:i/>
          <w:iCs/>
          <w:sz w:val="22"/>
          <w:szCs w:val="22"/>
        </w:rPr>
        <w:t xml:space="preserve">D'acord amb el que estableix la legislació vigent en matèria de protecció de dades de caràcter personal, us informem que les vostres dades seran incorporades a un tractament de la Fundació Universitat de Girona: Innovació i Formació amb la finalitat de gestionar les notificacions electròniques amb entitats i ciutadans. Les dades no seran cedides a terceres persones excepte en os casos previstos legalment. Un cop finalitzi el procediment, conservarem les seves dades com a part de l'arxiu d'expedients de la Fundació per obligació legal. En </w:t>
      </w:r>
      <w:proofErr w:type="spellStart"/>
      <w:r w:rsidRPr="00A54EAB">
        <w:rPr>
          <w:i/>
          <w:iCs/>
          <w:sz w:val="22"/>
          <w:szCs w:val="22"/>
        </w:rPr>
        <w:t>quancelvol</w:t>
      </w:r>
      <w:proofErr w:type="spellEnd"/>
      <w:r w:rsidRPr="00A54EAB">
        <w:rPr>
          <w:i/>
          <w:iCs/>
          <w:sz w:val="22"/>
          <w:szCs w:val="22"/>
        </w:rPr>
        <w:t xml:space="preserve"> moment, podeu sol·licitar l'accés, rectificació, supressió i exercir la resta dels vostres drets, mitjançant un escrit adreçat a la Fundació Universitat de Girona: Innovació i Formació, Delegat de Protecció de Dades, C/ Pic de Peguera, 11, Edifici Giroemprèn, Parc Científic i Tecnològic, 17003 Girona o al correu </w:t>
      </w:r>
      <w:r w:rsidR="000247E3" w:rsidRPr="00A54EAB">
        <w:rPr>
          <w:i/>
          <w:iCs/>
          <w:sz w:val="22"/>
          <w:szCs w:val="22"/>
        </w:rPr>
        <w:t>contractacio</w:t>
      </w:r>
      <w:r w:rsidRPr="00A54EAB">
        <w:rPr>
          <w:i/>
          <w:iCs/>
          <w:sz w:val="22"/>
          <w:szCs w:val="22"/>
        </w:rPr>
        <w:t>@fundacioudg.org.</w:t>
      </w:r>
    </w:p>
    <w:p w14:paraId="1C112814" w14:textId="77777777" w:rsidR="00AB7783" w:rsidRPr="00A54EAB" w:rsidRDefault="00AB7783" w:rsidP="00EC7797"/>
    <w:p w14:paraId="52B920A1" w14:textId="77777777" w:rsidR="00AB7783" w:rsidRPr="00A54EAB" w:rsidRDefault="00AB7783" w:rsidP="00EC7797">
      <w:pPr>
        <w:rPr>
          <w:b/>
          <w:bCs/>
        </w:rPr>
      </w:pPr>
    </w:p>
    <w:p w14:paraId="7883CD4F" w14:textId="77777777" w:rsidR="00AB7783" w:rsidRPr="00A54EAB" w:rsidRDefault="00AB7783" w:rsidP="00EC7797">
      <w:pPr>
        <w:rPr>
          <w:b/>
          <w:bCs/>
        </w:rPr>
      </w:pPr>
    </w:p>
    <w:p w14:paraId="0227959B" w14:textId="77777777" w:rsidR="00AB7783" w:rsidRPr="00A54EAB" w:rsidRDefault="00AB7783" w:rsidP="00EC7797">
      <w:pPr>
        <w:rPr>
          <w:b/>
          <w:bCs/>
        </w:rPr>
      </w:pPr>
    </w:p>
    <w:p w14:paraId="6039152D" w14:textId="77777777" w:rsidR="00AB7783" w:rsidRPr="00A54EAB" w:rsidRDefault="00AB7783" w:rsidP="00EC7797">
      <w:pPr>
        <w:rPr>
          <w:b/>
          <w:bCs/>
        </w:rPr>
      </w:pPr>
    </w:p>
    <w:sectPr w:rsidR="00AB7783" w:rsidRPr="00A54EAB" w:rsidSect="00680FBE">
      <w:footerReference w:type="default" r:id="rId10"/>
      <w:pgSz w:w="11900" w:h="16840"/>
      <w:pgMar w:top="1417" w:right="1701" w:bottom="1417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90555" w14:textId="77777777" w:rsidR="00182B8A" w:rsidRDefault="00182B8A" w:rsidP="00511450">
      <w:r>
        <w:separator/>
      </w:r>
    </w:p>
  </w:endnote>
  <w:endnote w:type="continuationSeparator" w:id="0">
    <w:p w14:paraId="1967FF39" w14:textId="77777777" w:rsidR="00182B8A" w:rsidRDefault="00182B8A" w:rsidP="00511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3049835"/>
      <w:docPartObj>
        <w:docPartGallery w:val="Page Numbers (Bottom of Page)"/>
        <w:docPartUnique/>
      </w:docPartObj>
    </w:sdtPr>
    <w:sdtContent>
      <w:p w14:paraId="4C440092" w14:textId="77777777" w:rsidR="00F1270C" w:rsidRPr="00F1270C" w:rsidRDefault="00F1270C" w:rsidP="00511450">
        <w:pPr>
          <w:pStyle w:val="Piedepgina"/>
        </w:pPr>
        <w:r w:rsidRPr="00F1270C">
          <w:fldChar w:fldCharType="begin"/>
        </w:r>
        <w:r w:rsidRPr="00F1270C">
          <w:instrText>PAGE   \* MERGEFORMAT</w:instrText>
        </w:r>
        <w:r w:rsidRPr="00F1270C">
          <w:fldChar w:fldCharType="separate"/>
        </w:r>
        <w:r w:rsidRPr="00F1270C">
          <w:t>2</w:t>
        </w:r>
        <w:r w:rsidRPr="00F1270C">
          <w:fldChar w:fldCharType="end"/>
        </w:r>
      </w:p>
    </w:sdtContent>
  </w:sdt>
  <w:p w14:paraId="67D6C25E" w14:textId="560159F9" w:rsidR="000C4AF3" w:rsidRDefault="000C4AF3" w:rsidP="0051145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02D5E" w14:textId="77777777" w:rsidR="00182B8A" w:rsidRDefault="00182B8A" w:rsidP="00511450">
      <w:r>
        <w:separator/>
      </w:r>
    </w:p>
  </w:footnote>
  <w:footnote w:type="continuationSeparator" w:id="0">
    <w:p w14:paraId="3B811215" w14:textId="77777777" w:rsidR="00182B8A" w:rsidRDefault="00182B8A" w:rsidP="00511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601D1"/>
    <w:multiLevelType w:val="multilevel"/>
    <w:tmpl w:val="A0A2F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2C31AC"/>
    <w:multiLevelType w:val="hybridMultilevel"/>
    <w:tmpl w:val="DB5E4A5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FE7CCA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A308E"/>
    <w:multiLevelType w:val="hybridMultilevel"/>
    <w:tmpl w:val="DE6EDCA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F519D8"/>
    <w:multiLevelType w:val="multilevel"/>
    <w:tmpl w:val="7694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3439CC"/>
    <w:multiLevelType w:val="multilevel"/>
    <w:tmpl w:val="025E3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23529433">
    <w:abstractNumId w:val="4"/>
  </w:num>
  <w:num w:numId="2" w16cid:durableId="105932872">
    <w:abstractNumId w:val="0"/>
  </w:num>
  <w:num w:numId="3" w16cid:durableId="1906260146">
    <w:abstractNumId w:val="3"/>
  </w:num>
  <w:num w:numId="4" w16cid:durableId="1498108661">
    <w:abstractNumId w:val="2"/>
  </w:num>
  <w:num w:numId="5" w16cid:durableId="905191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50"/>
    <w:rsid w:val="000247E3"/>
    <w:rsid w:val="00030906"/>
    <w:rsid w:val="00044919"/>
    <w:rsid w:val="00060F06"/>
    <w:rsid w:val="000621A1"/>
    <w:rsid w:val="00095352"/>
    <w:rsid w:val="0009587F"/>
    <w:rsid w:val="000A1C40"/>
    <w:rsid w:val="000A4577"/>
    <w:rsid w:val="000C4AF3"/>
    <w:rsid w:val="000E07C3"/>
    <w:rsid w:val="001066A7"/>
    <w:rsid w:val="00182B8A"/>
    <w:rsid w:val="001E46A2"/>
    <w:rsid w:val="001F33EB"/>
    <w:rsid w:val="00201183"/>
    <w:rsid w:val="0024080B"/>
    <w:rsid w:val="0029486F"/>
    <w:rsid w:val="002A2A86"/>
    <w:rsid w:val="002C436E"/>
    <w:rsid w:val="002E44F4"/>
    <w:rsid w:val="003634EE"/>
    <w:rsid w:val="0036367F"/>
    <w:rsid w:val="00395807"/>
    <w:rsid w:val="003B54EF"/>
    <w:rsid w:val="0043504F"/>
    <w:rsid w:val="004576DA"/>
    <w:rsid w:val="004D14B7"/>
    <w:rsid w:val="004E2F1D"/>
    <w:rsid w:val="004F2298"/>
    <w:rsid w:val="00511450"/>
    <w:rsid w:val="005129E5"/>
    <w:rsid w:val="0056197F"/>
    <w:rsid w:val="006372F2"/>
    <w:rsid w:val="00651759"/>
    <w:rsid w:val="00680FBE"/>
    <w:rsid w:val="006B36D2"/>
    <w:rsid w:val="006F6643"/>
    <w:rsid w:val="007067E5"/>
    <w:rsid w:val="007325B2"/>
    <w:rsid w:val="007470A9"/>
    <w:rsid w:val="00750A68"/>
    <w:rsid w:val="00781ECD"/>
    <w:rsid w:val="007A2721"/>
    <w:rsid w:val="007A615F"/>
    <w:rsid w:val="007C0846"/>
    <w:rsid w:val="007D2EE3"/>
    <w:rsid w:val="00870685"/>
    <w:rsid w:val="008814FA"/>
    <w:rsid w:val="008D04EB"/>
    <w:rsid w:val="008D4BD0"/>
    <w:rsid w:val="008F7BF2"/>
    <w:rsid w:val="00904A70"/>
    <w:rsid w:val="009353C7"/>
    <w:rsid w:val="009A2525"/>
    <w:rsid w:val="009C1D76"/>
    <w:rsid w:val="009F50DC"/>
    <w:rsid w:val="00A52725"/>
    <w:rsid w:val="00A54EAB"/>
    <w:rsid w:val="00A77BA1"/>
    <w:rsid w:val="00A97850"/>
    <w:rsid w:val="00AB38B1"/>
    <w:rsid w:val="00AB7783"/>
    <w:rsid w:val="00AD15BD"/>
    <w:rsid w:val="00BA195D"/>
    <w:rsid w:val="00BC4273"/>
    <w:rsid w:val="00BF1512"/>
    <w:rsid w:val="00C15EB2"/>
    <w:rsid w:val="00C50105"/>
    <w:rsid w:val="00C56C38"/>
    <w:rsid w:val="00C62A6D"/>
    <w:rsid w:val="00C7686A"/>
    <w:rsid w:val="00CC38CE"/>
    <w:rsid w:val="00CE6149"/>
    <w:rsid w:val="00D16573"/>
    <w:rsid w:val="00D21A5D"/>
    <w:rsid w:val="00D6208C"/>
    <w:rsid w:val="00D83633"/>
    <w:rsid w:val="00D84111"/>
    <w:rsid w:val="00DC1596"/>
    <w:rsid w:val="00E33DF2"/>
    <w:rsid w:val="00EA4062"/>
    <w:rsid w:val="00EA6F1D"/>
    <w:rsid w:val="00EC7797"/>
    <w:rsid w:val="00F1270C"/>
    <w:rsid w:val="00F30593"/>
    <w:rsid w:val="00F654F7"/>
    <w:rsid w:val="00F72B00"/>
    <w:rsid w:val="00F7330B"/>
    <w:rsid w:val="00FC1A88"/>
    <w:rsid w:val="00FF0344"/>
    <w:rsid w:val="0411EB24"/>
    <w:rsid w:val="15D6340B"/>
    <w:rsid w:val="15F645D9"/>
    <w:rsid w:val="167F24DC"/>
    <w:rsid w:val="1B5295FF"/>
    <w:rsid w:val="22B59A76"/>
    <w:rsid w:val="253D4044"/>
    <w:rsid w:val="2B3BFAB2"/>
    <w:rsid w:val="3116C582"/>
    <w:rsid w:val="35BED343"/>
    <w:rsid w:val="3FA08D73"/>
    <w:rsid w:val="47A41856"/>
    <w:rsid w:val="4ADBB918"/>
    <w:rsid w:val="4B8B1C94"/>
    <w:rsid w:val="5045B9C1"/>
    <w:rsid w:val="53F7C3DF"/>
    <w:rsid w:val="57314ED9"/>
    <w:rsid w:val="5D97E53D"/>
    <w:rsid w:val="62200EC8"/>
    <w:rsid w:val="6592AEC7"/>
    <w:rsid w:val="66945C04"/>
    <w:rsid w:val="6B9A1DF3"/>
    <w:rsid w:val="6E5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7884A"/>
  <w15:chartTrackingRefBased/>
  <w15:docId w15:val="{AC3EF92C-C1AC-4055-BB56-D07F2EB8D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E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450"/>
    <w:pPr>
      <w:jc w:val="both"/>
    </w:pPr>
    <w:rPr>
      <w:rFonts w:ascii="Arial" w:eastAsiaTheme="minorHAnsi" w:hAnsi="Arial" w:cs="Arial"/>
      <w:sz w:val="24"/>
      <w:szCs w:val="24"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D6208C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6208C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6208C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6208C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6208C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6208C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6208C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6208C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6208C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615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A615F"/>
  </w:style>
  <w:style w:type="paragraph" w:styleId="Piedepgina">
    <w:name w:val="footer"/>
    <w:basedOn w:val="Normal"/>
    <w:link w:val="PiedepginaCar"/>
    <w:uiPriority w:val="99"/>
    <w:unhideWhenUsed/>
    <w:rsid w:val="007A615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A615F"/>
  </w:style>
  <w:style w:type="table" w:styleId="Tablaconcuadrcula">
    <w:name w:val="Table Grid"/>
    <w:basedOn w:val="Tablanormal"/>
    <w:uiPriority w:val="39"/>
    <w:rsid w:val="00D84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44919"/>
    <w:rPr>
      <w:color w:val="0563C1" w:themeColor="hyperlink"/>
      <w:u w:val="single"/>
    </w:rPr>
  </w:style>
  <w:style w:type="paragraph" w:styleId="Textocomentario">
    <w:name w:val="annotation text"/>
    <w:basedOn w:val="Normal"/>
    <w:link w:val="TextocomentarioCar"/>
    <w:uiPriority w:val="99"/>
    <w:semiHidden/>
    <w:unhideWhenUsed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6208C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6208C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6208C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6208C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6208C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6208C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6208C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6208C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6208C"/>
    <w:rPr>
      <w:i/>
      <w:iCs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D6208C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D6208C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6208C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D6208C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ar">
    <w:name w:val="Subtítulo Car"/>
    <w:basedOn w:val="Fuentedeprrafopredeter"/>
    <w:link w:val="Subttulo"/>
    <w:uiPriority w:val="11"/>
    <w:rsid w:val="00D6208C"/>
    <w:rPr>
      <w:caps/>
      <w:color w:val="595959" w:themeColor="text1" w:themeTint="A6"/>
      <w:spacing w:val="10"/>
      <w:sz w:val="21"/>
      <w:szCs w:val="21"/>
    </w:rPr>
  </w:style>
  <w:style w:type="character" w:styleId="Fuerte">
    <w:name w:val="Strong"/>
    <w:uiPriority w:val="22"/>
    <w:qFormat/>
    <w:rsid w:val="00D6208C"/>
    <w:rPr>
      <w:b/>
      <w:bCs/>
    </w:rPr>
  </w:style>
  <w:style w:type="character" w:styleId="nfasis">
    <w:name w:val="Emphasis"/>
    <w:uiPriority w:val="20"/>
    <w:qFormat/>
    <w:rsid w:val="00D6208C"/>
    <w:rPr>
      <w:caps/>
      <w:color w:val="1F3763" w:themeColor="accent1" w:themeShade="7F"/>
      <w:spacing w:val="5"/>
    </w:rPr>
  </w:style>
  <w:style w:type="paragraph" w:styleId="Sinespaciado">
    <w:name w:val="No Spacing"/>
    <w:uiPriority w:val="1"/>
    <w:qFormat/>
    <w:rsid w:val="00D6208C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D6208C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D6208C"/>
    <w:rPr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6208C"/>
    <w:pPr>
      <w:spacing w:before="240" w:after="240" w:line="240" w:lineRule="auto"/>
      <w:ind w:left="1080" w:right="1080"/>
      <w:jc w:val="center"/>
    </w:pPr>
    <w:rPr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6208C"/>
    <w:rPr>
      <w:color w:val="4472C4" w:themeColor="accent1"/>
      <w:sz w:val="24"/>
      <w:szCs w:val="24"/>
    </w:rPr>
  </w:style>
  <w:style w:type="character" w:styleId="nfasissutil">
    <w:name w:val="Subtle Emphasis"/>
    <w:uiPriority w:val="19"/>
    <w:qFormat/>
    <w:rsid w:val="00D6208C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D6208C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D6208C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D6208C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D6208C"/>
    <w:rPr>
      <w:b/>
      <w:bCs/>
      <w:i/>
      <w:iC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D6208C"/>
    <w:pPr>
      <w:outlineLvl w:val="9"/>
    </w:pPr>
  </w:style>
  <w:style w:type="paragraph" w:styleId="Prrafodelista">
    <w:name w:val="List Paragraph"/>
    <w:basedOn w:val="Normal"/>
    <w:uiPriority w:val="34"/>
    <w:qFormat/>
    <w:rsid w:val="00511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pozo\Desktop\PLANTILLES%20WORD%20FUNDACI&#211;\PLANTILLA%20Doc%20en%20ARIAL-%20ok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AD59CA053BF4B99B9AC205AADC4E0" ma:contentTypeVersion="10" ma:contentTypeDescription="Crea un document nou" ma:contentTypeScope="" ma:versionID="0f0d1e0a761cf38f2d9170830e53200d">
  <xsd:schema xmlns:xsd="http://www.w3.org/2001/XMLSchema" xmlns:xs="http://www.w3.org/2001/XMLSchema" xmlns:p="http://schemas.microsoft.com/office/2006/metadata/properties" xmlns:ns2="0dd28e6e-e0b6-4df7-84fa-a108e0637eac" xmlns:ns3="74ee0b44-5c76-4fb9-8ef9-be11d43f8be9" targetNamespace="http://schemas.microsoft.com/office/2006/metadata/properties" ma:root="true" ma:fieldsID="90cca403771d32b1c4487abde8cb1ca8" ns2:_="" ns3:_="">
    <xsd:import namespace="0dd28e6e-e0b6-4df7-84fa-a108e0637eac"/>
    <xsd:import namespace="74ee0b44-5c76-4fb9-8ef9-be11d43f8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28e6e-e0b6-4df7-84fa-a108e0637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e0b44-5c76-4fb9-8ef9-be11d43f8b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96941d-a769-4e2c-8df0-473af8152944}" ma:internalName="TaxCatchAll" ma:showField="CatchAllData" ma:web="74ee0b44-5c76-4fb9-8ef9-be11d43f8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ee0b44-5c76-4fb9-8ef9-be11d43f8be9" xsi:nil="true"/>
    <lcf76f155ced4ddcb4097134ff3c332f xmlns="0dd28e6e-e0b6-4df7-84fa-a108e0637ea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24AFB8-3271-466B-AF1B-E075D1074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28e6e-e0b6-4df7-84fa-a108e0637eac"/>
    <ds:schemaRef ds:uri="74ee0b44-5c76-4fb9-8ef9-be11d43f8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D6BC65-BBD5-4F83-AB8F-1E45511A77B6}">
  <ds:schemaRefs>
    <ds:schemaRef ds:uri="http://schemas.microsoft.com/office/2006/metadata/properties"/>
    <ds:schemaRef ds:uri="http://schemas.microsoft.com/office/infopath/2007/PartnerControls"/>
    <ds:schemaRef ds:uri="74ee0b44-5c76-4fb9-8ef9-be11d43f8be9"/>
    <ds:schemaRef ds:uri="0dd28e6e-e0b6-4df7-84fa-a108e0637eac"/>
  </ds:schemaRefs>
</ds:datastoreItem>
</file>

<file path=customXml/itemProps3.xml><?xml version="1.0" encoding="utf-8"?>
<ds:datastoreItem xmlns:ds="http://schemas.openxmlformats.org/officeDocument/2006/customXml" ds:itemID="{B58A240B-AE15-4700-9B39-F8F2C10BBC4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f4771ae-786c-4f42-9985-67d023afea35}" enabled="0" method="" siteId="{df4771ae-786c-4f42-9985-67d023afea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PLANTILLA Doc en ARIAL- ok</Template>
  <TotalTime>16</TotalTime>
  <Pages>3</Pages>
  <Words>748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del Pozo</dc:creator>
  <cp:keywords/>
  <dc:description/>
  <cp:lastModifiedBy>Anna María del Pozo Ortiz</cp:lastModifiedBy>
  <cp:revision>4</cp:revision>
  <dcterms:created xsi:type="dcterms:W3CDTF">2026-09-07T07:50:00Z</dcterms:created>
  <dcterms:modified xsi:type="dcterms:W3CDTF">2026-09-07T07:52:00Z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0x01010027DAD59CA053BF4B99B9AC205AADC4E0</vt:lpwstr>
  </property>
  <property fmtid="{D5CDD505-2E9C-101B-9397-08002B2CF9AE}" pid="3" name="Order">
    <vt:r8>7400</vt:r8>
  </property>
  <property fmtid="{D5CDD505-2E9C-101B-9397-08002B2CF9AE}" pid="4" name="MediaServiceImageTags">
    <vt:lpwstr/>
  </property>
</Properties>
</file>