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4A24" w14:textId="77777777" w:rsidR="0063639A" w:rsidRDefault="00000000" w:rsidP="0063639A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14:paraId="09790679" w14:textId="0B576C81" w:rsidR="003543D3" w:rsidRPr="003543D3" w:rsidRDefault="00000000" w:rsidP="003543D3">
      <w:pPr>
        <w:pStyle w:val="Ttol8"/>
        <w:rPr>
          <w:rFonts w:cs="Arial"/>
          <w:b/>
          <w:bCs/>
          <w:color w:val="000000"/>
          <w:spacing w:val="-2"/>
          <w:u w:val="single"/>
        </w:rPr>
      </w:pPr>
      <w:r>
        <w:rPr>
          <w:b/>
          <w:bCs/>
          <w:u w:val="single"/>
        </w:rPr>
        <w:t xml:space="preserve">ANNEX </w:t>
      </w:r>
      <w:r w:rsidR="0082281E">
        <w:rPr>
          <w:b/>
          <w:bCs/>
          <w:u w:val="single"/>
        </w:rPr>
        <w:t xml:space="preserve">6 </w:t>
      </w:r>
    </w:p>
    <w:p w14:paraId="02F9F6B3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4A79E0FB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40B8E09E" w14:textId="77777777" w:rsidR="003543D3" w:rsidRPr="003543D3" w:rsidRDefault="00000000" w:rsidP="003543D3">
      <w:pPr>
        <w:pStyle w:val="Ttol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14:paraId="0F8DD94E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4FD638E3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6851351A" w14:textId="77777777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0E6F2215" w14:textId="77777777" w:rsidR="00524569" w:rsidRDefault="00524569" w:rsidP="00524569">
      <w:pPr>
        <w:rPr>
          <w:sz w:val="20"/>
        </w:rPr>
      </w:pPr>
    </w:p>
    <w:p w14:paraId="3DC269FA" w14:textId="2A0F6EF7" w:rsidR="0082281E" w:rsidRDefault="00000000" w:rsidP="0082281E">
      <w:pPr>
        <w:rPr>
          <w:b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</w:t>
      </w:r>
      <w:r w:rsidRPr="0082281E">
        <w:rPr>
          <w:sz w:val="20"/>
        </w:rPr>
        <w:t xml:space="preserve">Sabadell i de les condicions i requisits que s’exigeixen per a l’adjudicació del contracte anomenat </w:t>
      </w:r>
      <w:r w:rsidR="0082281E" w:rsidRPr="0082281E">
        <w:rPr>
          <w:b/>
          <w:sz w:val="20"/>
        </w:rPr>
        <w:t>“</w:t>
      </w:r>
      <w:r w:rsidR="0082281E" w:rsidRPr="0082281E">
        <w:rPr>
          <w:b/>
          <w:color w:val="000000"/>
          <w:sz w:val="20"/>
        </w:rPr>
        <w:t xml:space="preserve">Treballs de muntatge i desmuntatge de </w:t>
      </w:r>
      <w:r w:rsidR="0082281E" w:rsidRPr="0082281E">
        <w:rPr>
          <w:b/>
          <w:bCs/>
          <w:color w:val="000000"/>
          <w:sz w:val="20"/>
        </w:rPr>
        <w:t>22 casetes de fusta per a la Fira de Santa Llúcia de Sabadell i menjar nadalenc per les campanyes de Nadal 2026-2027 i 2027-2028</w:t>
      </w:r>
      <w:r w:rsidR="0082281E" w:rsidRPr="0082281E">
        <w:rPr>
          <w:b/>
          <w:sz w:val="20"/>
        </w:rPr>
        <w:t>”</w:t>
      </w:r>
      <w:r w:rsidR="0082281E">
        <w:rPr>
          <w:b/>
          <w:sz w:val="20"/>
        </w:rPr>
        <w:t>.</w:t>
      </w:r>
    </w:p>
    <w:p w14:paraId="07B537E2" w14:textId="77777777" w:rsidR="003543D3" w:rsidRDefault="003543D3" w:rsidP="003543D3">
      <w:pPr>
        <w:rPr>
          <w:rFonts w:cs="Arial"/>
          <w:spacing w:val="-2"/>
          <w:sz w:val="20"/>
        </w:rPr>
      </w:pPr>
    </w:p>
    <w:p w14:paraId="5D47D1E5" w14:textId="77777777" w:rsidR="0082281E" w:rsidRDefault="0082281E" w:rsidP="003543D3">
      <w:pPr>
        <w:rPr>
          <w:rFonts w:cs="Arial"/>
          <w:spacing w:val="-2"/>
          <w:sz w:val="20"/>
        </w:rPr>
      </w:pPr>
    </w:p>
    <w:p w14:paraId="2DB2D789" w14:textId="77777777" w:rsidR="0082281E" w:rsidRDefault="0082281E" w:rsidP="003543D3">
      <w:pPr>
        <w:rPr>
          <w:rFonts w:cs="Arial"/>
          <w:spacing w:val="-2"/>
          <w:sz w:val="20"/>
        </w:rPr>
      </w:pPr>
    </w:p>
    <w:p w14:paraId="4E2D9079" w14:textId="77777777" w:rsidR="003543D3" w:rsidRDefault="00000000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</w:t>
      </w:r>
      <w:proofErr w:type="spellStart"/>
      <w:r>
        <w:rPr>
          <w:rFonts w:cs="Arial"/>
          <w:sz w:val="20"/>
          <w:szCs w:val="22"/>
        </w:rPr>
        <w:t>subcontractistes</w:t>
      </w:r>
      <w:proofErr w:type="spellEnd"/>
      <w:r>
        <w:rPr>
          <w:rFonts w:cs="Arial"/>
          <w:sz w:val="20"/>
          <w:szCs w:val="22"/>
        </w:rPr>
        <w:t xml:space="preserve"> (nom o perfil empresarial), el percentatge parcial i total a subcontractar i els imports a subcontractar són els següents:</w:t>
      </w:r>
    </w:p>
    <w:p w14:paraId="450C54B6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4E10B5" w14:paraId="7D83EB6F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B365" w14:textId="77777777" w:rsidR="003543D3" w:rsidRDefault="00000000" w:rsidP="00524569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E508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5EB6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14:paraId="0621613C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EA9A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4E10B5" w14:paraId="110B6584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0B31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3909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C6C4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2564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4E10B5" w14:paraId="1DA1F893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39EA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B25A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19B5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2E11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4E10B5" w14:paraId="2E44DC6E" w14:textId="77777777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F44B" w14:textId="77777777" w:rsidR="003543D3" w:rsidRDefault="00000000">
            <w:pPr>
              <w:pStyle w:val="Textindependent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9BC" w14:textId="77777777" w:rsidR="003543D3" w:rsidRDefault="003543D3">
            <w:pPr>
              <w:pStyle w:val="Textindependent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B7C5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14:paraId="22C935F7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1C27FB95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 xml:space="preserve">Que la societat, abans de l’inici de l’execució del contracte, presentarà a l’Ajuntament de Sabadell, el detall de la relació de subcontractes a realitzar amb identificació exhaustiva de cadascun dels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subcontractistes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(nom, dades de contacte i representant legal) i justificarà adequadament, per cadascun d’ells, tant l’aptitud per executar les prestacions del contracte mitjançant la referència als elements tècnics i humans dels quals disposa i a la seva experiència, com que el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subcontractista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no es troba incurs en cap prohibició de contractar conforme a l’article 71 de la LCSP.</w:t>
      </w:r>
    </w:p>
    <w:p w14:paraId="44EB351B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E612C92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 xml:space="preserve">Que l’empresa comunicarà, a requeriment de l’Ajuntament de Sabadell, la documentació que acrediti el compliment de les obligacions de pagament als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subcontractistes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que hagin finalitzat les seves prestacions.</w:t>
      </w:r>
    </w:p>
    <w:p w14:paraId="40F795C3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75392092" w14:textId="77777777" w:rsidR="00524569" w:rsidRDefault="00524569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2BA36CDD" w14:textId="77777777" w:rsidR="003543D3" w:rsidRDefault="00000000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14:paraId="37941C73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48142A2A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48A2648D" w14:textId="77777777" w:rsidR="000C5C7B" w:rsidRDefault="00000000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14:paraId="18F84027" w14:textId="77777777" w:rsidR="0063639A" w:rsidRPr="00524569" w:rsidRDefault="00000000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450AB" w14:textId="77777777" w:rsidR="00D773CD" w:rsidRDefault="00D773CD">
      <w:r>
        <w:separator/>
      </w:r>
    </w:p>
  </w:endnote>
  <w:endnote w:type="continuationSeparator" w:id="0">
    <w:p w14:paraId="34C64032" w14:textId="77777777" w:rsidR="00D773CD" w:rsidRDefault="00D7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D221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40C3FD8D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39E2E197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C70C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2C95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519637E7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w:pict w14:anchorId="450F8C32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14:paraId="1F98CA73" w14:textId="77777777" w:rsidR="00A671FE" w:rsidRDefault="00000000" w:rsidP="00C2470C">
                <w:pPr>
                  <w:pStyle w:val="Ttol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 w14:anchorId="00823E33"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D479" w14:textId="77777777" w:rsidR="00D773CD" w:rsidRDefault="00D773CD">
      <w:r>
        <w:separator/>
      </w:r>
    </w:p>
  </w:footnote>
  <w:footnote w:type="continuationSeparator" w:id="0">
    <w:p w14:paraId="59A9641F" w14:textId="77777777" w:rsidR="00D773CD" w:rsidRDefault="00D7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3079" w14:textId="77777777" w:rsidR="00790D58" w:rsidRDefault="00790D58" w:rsidP="00790D58">
    <w:pPr>
      <w:rPr>
        <w:noProof/>
        <w:lang w:val="es-ES"/>
      </w:rPr>
    </w:pPr>
  </w:p>
  <w:p w14:paraId="6BA076F5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5BC01328" wp14:editId="72ABD4CC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008F84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44AC" w14:textId="77777777" w:rsidR="003543D3" w:rsidRPr="00403A17" w:rsidRDefault="003543D3" w:rsidP="000053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799034539">
    <w:abstractNumId w:val="10"/>
  </w:num>
  <w:num w:numId="2" w16cid:durableId="662465133">
    <w:abstractNumId w:val="8"/>
  </w:num>
  <w:num w:numId="3" w16cid:durableId="610867986">
    <w:abstractNumId w:val="3"/>
  </w:num>
  <w:num w:numId="4" w16cid:durableId="1247812357">
    <w:abstractNumId w:val="2"/>
  </w:num>
  <w:num w:numId="5" w16cid:durableId="1675768704">
    <w:abstractNumId w:val="1"/>
  </w:num>
  <w:num w:numId="6" w16cid:durableId="1496067389">
    <w:abstractNumId w:val="0"/>
  </w:num>
  <w:num w:numId="7" w16cid:durableId="582490511">
    <w:abstractNumId w:val="9"/>
  </w:num>
  <w:num w:numId="8" w16cid:durableId="915170052">
    <w:abstractNumId w:val="7"/>
  </w:num>
  <w:num w:numId="9" w16cid:durableId="966663782">
    <w:abstractNumId w:val="6"/>
  </w:num>
  <w:num w:numId="10" w16cid:durableId="1567690897">
    <w:abstractNumId w:val="5"/>
  </w:num>
  <w:num w:numId="11" w16cid:durableId="901252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14318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10B5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3639A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D7748"/>
    <w:rsid w:val="007F081C"/>
    <w:rsid w:val="007F0853"/>
    <w:rsid w:val="007F69FB"/>
    <w:rsid w:val="00802E58"/>
    <w:rsid w:val="00816027"/>
    <w:rsid w:val="0082281E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2554"/>
    <w:rsid w:val="00CE06AF"/>
    <w:rsid w:val="00CE2AFF"/>
    <w:rsid w:val="00CF2658"/>
    <w:rsid w:val="00D05E8E"/>
    <w:rsid w:val="00D20644"/>
    <w:rsid w:val="00D62B34"/>
    <w:rsid w:val="00D64CDE"/>
    <w:rsid w:val="00D74EDC"/>
    <w:rsid w:val="00D773CD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,"/>
  <w:listSeparator w:val=";"/>
  <w14:docId w14:val="234F6F7D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C5C7B"/>
    <w:rPr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A855C-AA5A-43D8-8402-B0C45536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39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Hinojo N Elena ÀREA D'ECONOMIA I SERVEIS CENTRALS</cp:lastModifiedBy>
  <cp:revision>18</cp:revision>
  <cp:lastPrinted>2015-04-24T12:36:00Z</cp:lastPrinted>
  <dcterms:created xsi:type="dcterms:W3CDTF">2022-10-07T12:10:00Z</dcterms:created>
  <dcterms:modified xsi:type="dcterms:W3CDTF">2026-07-10T13:46:00Z</dcterms:modified>
</cp:coreProperties>
</file>