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14370" w14:textId="2E755764" w:rsidR="009A7881" w:rsidRPr="009A7881" w:rsidRDefault="009A7881" w:rsidP="009A7881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  <w:r w:rsidRPr="009A7881">
        <w:rPr>
          <w:rFonts w:ascii="Arial" w:eastAsia="Times New Roman" w:hAnsi="Arial" w:cs="Arial"/>
          <w:b/>
          <w:bCs/>
          <w:color w:val="000000"/>
          <w:sz w:val="28"/>
          <w:szCs w:val="28"/>
          <w:lang w:eastAsia="ca-ES"/>
        </w:rPr>
        <w:t>Garantia definitiva</w:t>
      </w:r>
    </w:p>
    <w:p w14:paraId="0104FC4E" w14:textId="3865A4F0" w:rsidR="009A7881" w:rsidRPr="009A7881" w:rsidRDefault="009A7881" w:rsidP="009A7881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  <w:r w:rsidRPr="009A7881">
        <w:rPr>
          <w:rFonts w:ascii="Arial" w:eastAsia="Times New Roman" w:hAnsi="Arial" w:cs="Arial"/>
          <w:color w:val="000000"/>
          <w:lang w:eastAsia="ca-ES"/>
        </w:rPr>
        <w:t>Contracte basat en l’Acord marc per al subministrament i instal·lació de mobiliari d’oficina (Exp. CCS-2022-6)</w:t>
      </w:r>
    </w:p>
    <w:p w14:paraId="374FDCEE" w14:textId="52523FC7" w:rsidR="009A7881" w:rsidRPr="009A7881" w:rsidRDefault="009A7881" w:rsidP="009A7881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tbl>
      <w:tblPr>
        <w:tblW w:w="82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0"/>
      </w:tblGrid>
      <w:tr w:rsidR="009A7881" w:rsidRPr="009A7881" w14:paraId="36843634" w14:textId="77777777" w:rsidTr="009A7881">
        <w:trPr>
          <w:trHeight w:val="300"/>
        </w:trPr>
        <w:tc>
          <w:tcPr>
            <w:tcW w:w="8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DDB70D4" w14:textId="6BDB9E4F" w:rsidR="009A7881" w:rsidRPr="009A7881" w:rsidRDefault="009A7881" w:rsidP="009A7881">
            <w:pPr>
              <w:spacing w:after="0" w:line="240" w:lineRule="auto"/>
              <w:jc w:val="both"/>
              <w:textAlignment w:val="baseline"/>
              <w:divId w:val="938952540"/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</w:pPr>
            <w:r w:rsidRPr="009A7881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Expedient CU-2026-</w:t>
            </w:r>
            <w:r w:rsidR="00D11FFD">
              <w:rPr>
                <w:rFonts w:ascii="Arial" w:eastAsia="Times New Roman" w:hAnsi="Arial" w:cs="Arial"/>
                <w:b/>
                <w:bCs/>
                <w:color w:val="000000"/>
                <w:lang w:eastAsia="ca-ES"/>
              </w:rPr>
              <w:t>1539</w:t>
            </w:r>
          </w:p>
        </w:tc>
      </w:tr>
      <w:tr w:rsidR="009A7881" w:rsidRPr="009A7881" w14:paraId="35D50FCC" w14:textId="77777777" w:rsidTr="009A7881">
        <w:trPr>
          <w:trHeight w:val="300"/>
        </w:trPr>
        <w:tc>
          <w:tcPr>
            <w:tcW w:w="8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92043C8" w14:textId="27596367" w:rsidR="009A7881" w:rsidRPr="009A7881" w:rsidRDefault="009A7881" w:rsidP="009A7881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A7881">
              <w:rPr>
                <w:rFonts w:ascii="Arial" w:eastAsia="Times New Roman" w:hAnsi="Arial" w:cs="Arial"/>
                <w:color w:val="000000"/>
                <w:lang w:eastAsia="ca-ES"/>
              </w:rPr>
              <w:t xml:space="preserve">Departament de Cultura </w:t>
            </w:r>
          </w:p>
        </w:tc>
      </w:tr>
      <w:tr w:rsidR="009A7881" w:rsidRPr="009A7881" w14:paraId="34899369" w14:textId="77777777" w:rsidTr="009A7881">
        <w:trPr>
          <w:trHeight w:val="300"/>
        </w:trPr>
        <w:tc>
          <w:tcPr>
            <w:tcW w:w="8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2775A" w14:textId="2B471E3E" w:rsidR="009A7881" w:rsidRPr="009A7881" w:rsidRDefault="009A7881" w:rsidP="009A7881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A7881">
              <w:rPr>
                <w:rFonts w:ascii="Arial" w:eastAsia="Times New Roman" w:hAnsi="Arial" w:cs="Arial"/>
                <w:color w:val="000000"/>
                <w:lang w:eastAsia="ca-ES"/>
              </w:rPr>
              <w:t>Subdirecció General d’Obres i Serveis</w:t>
            </w:r>
          </w:p>
        </w:tc>
      </w:tr>
    </w:tbl>
    <w:p w14:paraId="52E7D56F" w14:textId="77777777" w:rsidR="00CA15CD" w:rsidRDefault="00CA15CD" w:rsidP="009A7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ca-ES"/>
        </w:rPr>
      </w:pPr>
    </w:p>
    <w:p w14:paraId="2A3E0418" w14:textId="649B38B0" w:rsidR="009A7881" w:rsidRPr="009A7881" w:rsidRDefault="009A7881" w:rsidP="009A7881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  <w:r w:rsidRPr="009A7881">
        <w:rPr>
          <w:rFonts w:ascii="Arial" w:eastAsia="Times New Roman" w:hAnsi="Arial" w:cs="Arial"/>
          <w:color w:val="000000"/>
          <w:lang w:eastAsia="ca-ES"/>
        </w:rPr>
        <w:t>En/Na Sr./a 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instrText xml:space="preserve"> FORMTEXT </w:instrTex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separate"/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end"/>
      </w:r>
      <w:r w:rsidR="00CA15CD">
        <w:rPr>
          <w:rFonts w:ascii="Arial" w:eastAsia="Times New Roman" w:hAnsi="Arial" w:cs="Arial"/>
          <w:color w:val="000000"/>
          <w:lang w:eastAsia="ca-ES"/>
        </w:rPr>
        <w:t xml:space="preserve"> am</w:t>
      </w:r>
      <w:r w:rsidRPr="009A7881">
        <w:rPr>
          <w:rFonts w:ascii="Arial" w:eastAsia="Times New Roman" w:hAnsi="Arial" w:cs="Arial"/>
          <w:color w:val="000000"/>
          <w:lang w:eastAsia="ca-ES"/>
        </w:rPr>
        <w:t>b NIF o DNI/Passaport 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instrText xml:space="preserve"> FORMTEXT </w:instrTex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separate"/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end"/>
      </w:r>
      <w:r w:rsidRPr="009A7881">
        <w:rPr>
          <w:rFonts w:ascii="Arial" w:eastAsia="Times New Roman" w:hAnsi="Arial" w:cs="Arial"/>
          <w:color w:val="000000"/>
          <w:lang w:eastAsia="ca-ES"/>
        </w:rPr>
        <w:t> com a representant de l’empresa 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instrText xml:space="preserve"> FORMTEXT </w:instrTex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separate"/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end"/>
      </w:r>
      <w:r w:rsidRPr="009A7881">
        <w:rPr>
          <w:rFonts w:ascii="Arial" w:eastAsia="Times New Roman" w:hAnsi="Arial" w:cs="Arial"/>
          <w:color w:val="000000"/>
          <w:lang w:eastAsia="ca-ES"/>
        </w:rPr>
        <w:t>, amb NIF </w:t>
      </w:r>
      <w:bookmarkStart w:id="0" w:name="_Hlk237351564"/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instrText xml:space="preserve"> FORMTEXT </w:instrTex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separate"/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end"/>
      </w:r>
      <w:r w:rsidRPr="009A7881">
        <w:rPr>
          <w:rFonts w:ascii="Arial" w:eastAsia="Times New Roman" w:hAnsi="Arial" w:cs="Arial"/>
          <w:color w:val="000000"/>
          <w:lang w:eastAsia="ca-ES"/>
        </w:rPr>
        <w:t> </w:t>
      </w:r>
      <w:bookmarkEnd w:id="0"/>
      <w:r w:rsidRPr="009A7881">
        <w:rPr>
          <w:rFonts w:ascii="Arial" w:eastAsia="Times New Roman" w:hAnsi="Arial" w:cs="Arial"/>
          <w:color w:val="000000"/>
          <w:lang w:eastAsia="ca-ES"/>
        </w:rPr>
        <w:t>d’acord amb l’escriptura pública de data 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instrText xml:space="preserve"> FORMTEXT </w:instrTex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separate"/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end"/>
      </w:r>
      <w:r w:rsidRPr="009A7881">
        <w:rPr>
          <w:rFonts w:ascii="Arial" w:eastAsia="Times New Roman" w:hAnsi="Arial" w:cs="Arial"/>
          <w:color w:val="000000"/>
          <w:lang w:eastAsia="ca-ES"/>
        </w:rPr>
        <w:t> atorgada davant del notari 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instrText xml:space="preserve"> FORMTEXT </w:instrTex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separate"/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end"/>
      </w:r>
      <w:r w:rsidR="00CA15CD">
        <w:rPr>
          <w:rFonts w:ascii="Arial" w:eastAsia="Times New Roman" w:hAnsi="Arial" w:cs="Arial"/>
          <w:color w:val="000000"/>
          <w:lang w:eastAsia="ca-ES"/>
        </w:rPr>
        <w:t xml:space="preserve"> am</w:t>
      </w:r>
      <w:r w:rsidRPr="009A7881">
        <w:rPr>
          <w:rFonts w:ascii="Arial" w:eastAsia="Times New Roman" w:hAnsi="Arial" w:cs="Arial"/>
          <w:color w:val="000000"/>
          <w:lang w:eastAsia="ca-ES"/>
        </w:rPr>
        <w:t>b núm. de protocol 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instrText xml:space="preserve"> FORMTEXT </w:instrTex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separate"/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end"/>
      </w:r>
      <w:r w:rsidR="00CA15CD">
        <w:rPr>
          <w:rFonts w:ascii="Arial" w:eastAsia="Times New Roman" w:hAnsi="Arial" w:cs="Arial"/>
          <w:color w:val="000000"/>
          <w:lang w:eastAsia="ca-ES"/>
        </w:rPr>
        <w:t xml:space="preserve"> o</w:t>
      </w:r>
      <w:r w:rsidRPr="009A7881">
        <w:rPr>
          <w:rFonts w:ascii="Arial" w:eastAsia="Times New Roman" w:hAnsi="Arial" w:cs="Arial"/>
          <w:color w:val="000000"/>
          <w:lang w:eastAsia="ca-ES"/>
        </w:rPr>
        <w:t>, en el seu cas, document equivalent de data 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instrText xml:space="preserve"> FORMTEXT </w:instrTex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separate"/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end"/>
      </w:r>
      <w:r w:rsidRPr="009A7881">
        <w:rPr>
          <w:rFonts w:ascii="Arial" w:eastAsia="Times New Roman" w:hAnsi="Arial" w:cs="Arial"/>
          <w:color w:val="000000"/>
          <w:lang w:eastAsia="ca-ES"/>
        </w:rPr>
        <w:t>, vigent a data de la signatura d’aquest document</w:t>
      </w:r>
      <w:r w:rsidR="0020405D">
        <w:rPr>
          <w:rFonts w:ascii="Arial" w:eastAsia="Times New Roman" w:hAnsi="Arial" w:cs="Arial"/>
          <w:color w:val="000000"/>
          <w:lang w:eastAsia="ca-ES"/>
        </w:rPr>
        <w:t>,</w:t>
      </w:r>
    </w:p>
    <w:p w14:paraId="4CECB8D1" w14:textId="4E6197F6" w:rsidR="009A7881" w:rsidRPr="009A7881" w:rsidRDefault="009A7881" w:rsidP="009A7881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307AFEAC" w14:textId="1CD353A7" w:rsidR="009A7881" w:rsidRPr="009A7881" w:rsidRDefault="009A7881" w:rsidP="009A7881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  <w:r w:rsidRPr="009A7881">
        <w:rPr>
          <w:rFonts w:ascii="Arial" w:eastAsia="Times New Roman" w:hAnsi="Arial" w:cs="Arial"/>
          <w:b/>
          <w:bCs/>
          <w:color w:val="000000"/>
          <w:lang w:eastAsia="ca-ES"/>
        </w:rPr>
        <w:t>DECLARO</w:t>
      </w:r>
    </w:p>
    <w:p w14:paraId="7988D0AA" w14:textId="27E33418" w:rsidR="009A7881" w:rsidRPr="009A7881" w:rsidRDefault="009A7881" w:rsidP="009A7881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10BA1534" w14:textId="723CF72B" w:rsidR="009A7881" w:rsidRPr="009A7881" w:rsidRDefault="009A7881" w:rsidP="009A7881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4DCC20B7" w14:textId="4B4917E1" w:rsidR="009A7881" w:rsidRPr="009A7881" w:rsidRDefault="009A7881" w:rsidP="009A7881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  <w:r w:rsidRPr="009A7881">
        <w:rPr>
          <w:rFonts w:ascii="Arial" w:eastAsia="Times New Roman" w:hAnsi="Arial" w:cs="Arial"/>
          <w:b/>
          <w:bCs/>
          <w:color w:val="000000"/>
          <w:lang w:eastAsia="ca-ES"/>
        </w:rPr>
        <w:t>ÚNIC. — </w:t>
      </w:r>
      <w:r w:rsidRPr="009A7881">
        <w:rPr>
          <w:rFonts w:ascii="Arial" w:eastAsia="Times New Roman" w:hAnsi="Arial" w:cs="Arial"/>
          <w:color w:val="000000"/>
          <w:lang w:eastAsia="ca-ES"/>
        </w:rPr>
        <w:t>Que l’empresa a la que represento, en la seva condició d’adjudicatària de la contractació basada en l’Acord marc per al subministrament i instal·lació de mobiliari d’oficina, amb el número d’expedient referenciat anteriorment (i CCS: CCS-2022-6), constitueix garantia definitiva, per valor del 5% del </w:t>
      </w:r>
      <w:r w:rsidRPr="009A7881">
        <w:rPr>
          <w:rFonts w:ascii="Arial" w:eastAsia="Times New Roman" w:hAnsi="Arial" w:cs="Arial"/>
          <w:color w:val="000000" w:themeColor="text1"/>
          <w:lang w:eastAsia="ca-ES"/>
        </w:rPr>
        <w:t>l’import d’adjudicació, </w:t>
      </w:r>
      <w:r w:rsidRPr="009A7881">
        <w:rPr>
          <w:rFonts w:ascii="Arial" w:eastAsia="Times New Roman" w:hAnsi="Arial" w:cs="Arial"/>
          <w:color w:val="000000"/>
          <w:lang w:eastAsia="ca-ES"/>
        </w:rPr>
        <w:t>per la qual cosa: </w:t>
      </w:r>
    </w:p>
    <w:p w14:paraId="2B0FE87E" w14:textId="56530DE6" w:rsidR="009A7881" w:rsidRPr="009A7881" w:rsidRDefault="009A7881" w:rsidP="009A7881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1C5705B7" w14:textId="26D541A4" w:rsidR="009A7881" w:rsidRPr="009A7881" w:rsidRDefault="009A7881" w:rsidP="009A7881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  <w:r w:rsidRPr="009A7881">
        <w:rPr>
          <w:rFonts w:ascii="Arial" w:eastAsia="Times New Roman" w:hAnsi="Arial" w:cs="Arial"/>
          <w:color w:val="000000"/>
          <w:lang w:eastAsia="ca-ES"/>
        </w:rPr>
        <w:t>​​</w:t>
      </w:r>
      <w:r w:rsidRPr="009A7881">
        <w:rPr>
          <w:rFonts w:ascii="MS Gothic" w:eastAsia="MS Gothic" w:hAnsi="MS Gothic" w:cs="Segoe UI" w:hint="eastAsia"/>
          <w:color w:val="000000"/>
          <w:lang w:eastAsia="ca-ES"/>
        </w:rPr>
        <w:t>☒</w:t>
      </w:r>
      <w:r w:rsidRPr="009A7881">
        <w:rPr>
          <w:rFonts w:ascii="Arial" w:eastAsia="Times New Roman" w:hAnsi="Arial" w:cs="Arial"/>
          <w:color w:val="000000"/>
          <w:lang w:eastAsia="ca-ES"/>
        </w:rPr>
        <w:t xml:space="preserve">​ Opta expressament </w:t>
      </w:r>
      <w:r w:rsidRPr="00D11FFD">
        <w:rPr>
          <w:rFonts w:ascii="Arial" w:eastAsia="Times New Roman" w:hAnsi="Arial" w:cs="Arial"/>
          <w:color w:val="000000"/>
          <w:lang w:eastAsia="ca-ES"/>
        </w:rPr>
        <w:t>per constituir aquesta garantia definitiva en forma de retenció en el preu, fins a l’import de 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instrText xml:space="preserve"> FORMTEXT </w:instrTex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separate"/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end"/>
      </w:r>
      <w:r w:rsidR="00D11FFD" w:rsidRPr="00D11FFD">
        <w:rPr>
          <w:rFonts w:ascii="Arial" w:eastAsia="Times New Roman" w:hAnsi="Arial" w:cs="Arial"/>
          <w:color w:val="000000"/>
          <w:lang w:eastAsia="ca-ES"/>
        </w:rPr>
        <w:t> </w:t>
      </w:r>
      <w:r w:rsidR="00D11FFD" w:rsidRPr="00D11FFD">
        <w:rPr>
          <w:rFonts w:ascii="Arial" w:eastAsia="Times New Roman" w:hAnsi="Arial" w:cs="Arial"/>
          <w:color w:val="000000"/>
          <w:lang w:eastAsia="ca-ES"/>
        </w:rPr>
        <w:t>€</w:t>
      </w:r>
      <w:r w:rsidRPr="00D11FFD">
        <w:rPr>
          <w:rFonts w:ascii="Arial" w:eastAsia="Times New Roman" w:hAnsi="Arial" w:cs="Arial"/>
          <w:color w:val="000000"/>
          <w:lang w:eastAsia="ca-ES"/>
        </w:rPr>
        <w:t xml:space="preserve"> d’acord</w:t>
      </w:r>
      <w:r w:rsidRPr="009A7881">
        <w:rPr>
          <w:rFonts w:ascii="Arial" w:eastAsia="Times New Roman" w:hAnsi="Arial" w:cs="Arial"/>
          <w:color w:val="000000"/>
          <w:lang w:eastAsia="ca-ES"/>
        </w:rPr>
        <w:t xml:space="preserve"> amb allò previst per l’article 108.2 LCSP. </w:t>
      </w:r>
    </w:p>
    <w:p w14:paraId="5182EC16" w14:textId="4E25FF16" w:rsidR="009A7881" w:rsidRPr="009A7881" w:rsidRDefault="009A7881" w:rsidP="009A7881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26A7E115" w14:textId="72CF225C" w:rsidR="009A7881" w:rsidRPr="009A7881" w:rsidRDefault="009A7881" w:rsidP="009A7881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  <w:r w:rsidRPr="009A7881">
        <w:rPr>
          <w:rFonts w:ascii="Arial" w:eastAsia="Times New Roman" w:hAnsi="Arial" w:cs="Arial"/>
          <w:color w:val="000000"/>
          <w:lang w:eastAsia="ca-ES"/>
        </w:rPr>
        <w:t>I, perquè així consti, signo aquesta declaració responsable a la</w:t>
      </w:r>
      <w:r w:rsidRPr="00D11FFD">
        <w:rPr>
          <w:rFonts w:ascii="Arial" w:eastAsia="Times New Roman" w:hAnsi="Arial" w:cs="Arial"/>
          <w:color w:val="000000"/>
          <w:lang w:eastAsia="ca-ES"/>
        </w:rPr>
        <w:t> data</w:t>
      </w:r>
      <w:r w:rsidRPr="009A7881">
        <w:rPr>
          <w:rFonts w:ascii="Arial" w:eastAsia="Times New Roman" w:hAnsi="Arial" w:cs="Arial"/>
          <w:color w:val="000000"/>
          <w:lang w:eastAsia="ca-ES"/>
        </w:rPr>
        <w:t> 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instrText xml:space="preserve"> FORMTEXT </w:instrTex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separate"/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>
        <w:rPr>
          <w:rFonts w:cs="Arial"/>
          <w:snapToGrid w:val="0"/>
          <w:highlight w:val="lightGray"/>
          <w:bdr w:val="single" w:sz="4" w:space="0" w:color="auto"/>
        </w:rPr>
        <w:t> </w:t>
      </w:r>
      <w:r w:rsidR="00CA15CD" w:rsidRPr="00B8398D">
        <w:rPr>
          <w:rFonts w:cs="Arial"/>
          <w:snapToGrid w:val="0"/>
          <w:highlight w:val="lightGray"/>
          <w:bdr w:val="single" w:sz="4" w:space="0" w:color="auto"/>
        </w:rPr>
        <w:fldChar w:fldCharType="end"/>
      </w:r>
      <w:r w:rsidR="00CA15CD" w:rsidRPr="009A7881">
        <w:rPr>
          <w:rFonts w:ascii="Arial" w:eastAsia="Times New Roman" w:hAnsi="Arial" w:cs="Arial"/>
          <w:color w:val="000000"/>
          <w:lang w:eastAsia="ca-ES"/>
        </w:rPr>
        <w:t xml:space="preserve"> </w:t>
      </w:r>
      <w:r w:rsidRPr="009A7881">
        <w:rPr>
          <w:rFonts w:ascii="Arial" w:eastAsia="Times New Roman" w:hAnsi="Arial" w:cs="Arial"/>
          <w:color w:val="000000"/>
          <w:lang w:eastAsia="ca-ES"/>
        </w:rPr>
        <w:t>(o data que consti a la signatura digital)</w:t>
      </w:r>
    </w:p>
    <w:p w14:paraId="1172BB59" w14:textId="1A5BDC94" w:rsidR="009A7881" w:rsidRPr="009A7881" w:rsidRDefault="009A7881" w:rsidP="009A7881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7989FB34" w14:textId="7DA0BC11" w:rsidR="009A7881" w:rsidRPr="009A7881" w:rsidRDefault="009A7881" w:rsidP="009A7881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3D76EABC" w14:textId="22B7BB7F" w:rsidR="009A7881" w:rsidRPr="009A7881" w:rsidRDefault="009A7881" w:rsidP="009A7881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a-ES"/>
        </w:rPr>
      </w:pPr>
    </w:p>
    <w:p w14:paraId="586B749C" w14:textId="77777777" w:rsidR="007D361A" w:rsidRPr="009A7881" w:rsidRDefault="007D361A" w:rsidP="009A7881"/>
    <w:sectPr w:rsidR="007D361A" w:rsidRPr="009A7881" w:rsidSect="00806F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70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12C15" w14:textId="77777777" w:rsidR="00A64481" w:rsidRDefault="00A64481" w:rsidP="00397523">
      <w:pPr>
        <w:spacing w:after="0"/>
      </w:pPr>
      <w:r>
        <w:separator/>
      </w:r>
    </w:p>
  </w:endnote>
  <w:endnote w:type="continuationSeparator" w:id="0">
    <w:p w14:paraId="0A79EFE9" w14:textId="77777777" w:rsidR="00A64481" w:rsidRDefault="00A64481" w:rsidP="003975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*">
    <w:altName w:val="Arial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D103" w14:textId="77777777" w:rsidR="00B5762F" w:rsidRDefault="00B5762F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0D3F6" w14:textId="77777777" w:rsidR="00487EBB" w:rsidRDefault="00487EBB" w:rsidP="00487EBB">
    <w:pPr>
      <w:pStyle w:val="Ttol4"/>
    </w:pPr>
    <w:r>
      <w:t>La Rambla, 8</w:t>
    </w:r>
  </w:p>
  <w:p w14:paraId="1CD06507" w14:textId="77777777" w:rsidR="00487EBB" w:rsidRDefault="00487EBB" w:rsidP="00487EBB">
    <w:pPr>
      <w:pStyle w:val="Ttol4"/>
    </w:pPr>
    <w:r>
      <w:t>08002 Barcelona</w:t>
    </w:r>
  </w:p>
  <w:p w14:paraId="01C07D29" w14:textId="77777777" w:rsidR="00487EBB" w:rsidRDefault="00487EBB" w:rsidP="00487EBB">
    <w:pPr>
      <w:pStyle w:val="Ttol4"/>
    </w:pPr>
    <w:r>
      <w:t>Telèfon 933 162 700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58EE" w14:textId="77777777" w:rsidR="00B5762F" w:rsidRDefault="00B5762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3CD7C" w14:textId="77777777" w:rsidR="00A64481" w:rsidRDefault="00A64481" w:rsidP="00397523">
      <w:pPr>
        <w:spacing w:after="0"/>
      </w:pPr>
      <w:r>
        <w:separator/>
      </w:r>
    </w:p>
  </w:footnote>
  <w:footnote w:type="continuationSeparator" w:id="0">
    <w:p w14:paraId="2B574C0F" w14:textId="77777777" w:rsidR="00A64481" w:rsidRDefault="00A64481" w:rsidP="003975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4A2C9" w14:textId="77777777" w:rsidR="00B5762F" w:rsidRDefault="00B5762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47E97" w14:textId="77777777" w:rsidR="00A526D9" w:rsidRPr="0069566B" w:rsidRDefault="008256B7" w:rsidP="00A526D9">
    <w:pPr>
      <w:pStyle w:val="Capalera"/>
      <w:rPr>
        <w:rFonts w:ascii="Helvetica*" w:hAnsi="Helvetica*"/>
        <w:b/>
      </w:rPr>
    </w:pPr>
    <w:r>
      <w:rPr>
        <w:rFonts w:ascii="Arial" w:hAnsi="Arial"/>
        <w:noProof/>
        <w:lang w:eastAsia="ca-ES"/>
      </w:rPr>
      <w:drawing>
        <wp:anchor distT="0" distB="0" distL="114300" distR="114300" simplePos="0" relativeHeight="251657728" behindDoc="1" locked="0" layoutInCell="1" allowOverlap="1" wp14:anchorId="273401EC" wp14:editId="113A6F56">
          <wp:simplePos x="0" y="0"/>
          <wp:positionH relativeFrom="column">
            <wp:posOffset>-344805</wp:posOffset>
          </wp:positionH>
          <wp:positionV relativeFrom="paragraph">
            <wp:posOffset>20320</wp:posOffset>
          </wp:positionV>
          <wp:extent cx="2085340" cy="616585"/>
          <wp:effectExtent l="0" t="0" r="0" b="0"/>
          <wp:wrapTight wrapText="bothSides">
            <wp:wrapPolygon edited="0">
              <wp:start x="0" y="0"/>
              <wp:lineTo x="0" y="20688"/>
              <wp:lineTo x="21311" y="20688"/>
              <wp:lineTo x="21311" y="0"/>
              <wp:lineTo x="0" y="0"/>
            </wp:wrapPolygon>
          </wp:wrapTight>
          <wp:docPr id="1" name="Imatge 1" descr="Servei_Ob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ervei_Ob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340" cy="616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7FD16" w14:textId="77777777" w:rsidR="00B5762F" w:rsidRDefault="00B5762F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03446"/>
    <w:multiLevelType w:val="hybridMultilevel"/>
    <w:tmpl w:val="950EE458"/>
    <w:lvl w:ilvl="0" w:tplc="D63E89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88701A"/>
    <w:multiLevelType w:val="hybridMultilevel"/>
    <w:tmpl w:val="29006D5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67E4B"/>
    <w:multiLevelType w:val="hybridMultilevel"/>
    <w:tmpl w:val="B778074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12085"/>
    <w:multiLevelType w:val="hybridMultilevel"/>
    <w:tmpl w:val="A906DA2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F7BFD"/>
    <w:multiLevelType w:val="hybridMultilevel"/>
    <w:tmpl w:val="8110E278"/>
    <w:lvl w:ilvl="0" w:tplc="D63E89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D63E899E">
      <w:start w:val="1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81A1A"/>
    <w:multiLevelType w:val="hybridMultilevel"/>
    <w:tmpl w:val="06DA2158"/>
    <w:lvl w:ilvl="0" w:tplc="BB428CC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5E6785"/>
    <w:multiLevelType w:val="multilevel"/>
    <w:tmpl w:val="674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FA4EE0"/>
    <w:multiLevelType w:val="hybridMultilevel"/>
    <w:tmpl w:val="74DA5B1A"/>
    <w:lvl w:ilvl="0" w:tplc="D63E899E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F2B0B5F"/>
    <w:multiLevelType w:val="hybridMultilevel"/>
    <w:tmpl w:val="BD96DCC0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47588F"/>
    <w:multiLevelType w:val="multilevel"/>
    <w:tmpl w:val="5E2A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B063BF"/>
    <w:multiLevelType w:val="hybridMultilevel"/>
    <w:tmpl w:val="9FAE577E"/>
    <w:lvl w:ilvl="0" w:tplc="44001964">
      <w:start w:val="1"/>
      <w:numFmt w:val="bullet"/>
      <w:lvlText w:val=""/>
      <w:lvlJc w:val="left"/>
      <w:pPr>
        <w:ind w:left="1776" w:hanging="360"/>
      </w:pPr>
      <w:rPr>
        <w:rFonts w:ascii="Symbol" w:hAnsi="Symbol" w:hint="default"/>
        <w:b/>
      </w:rPr>
    </w:lvl>
    <w:lvl w:ilvl="1" w:tplc="04030019">
      <w:start w:val="1"/>
      <w:numFmt w:val="lowerLetter"/>
      <w:lvlText w:val="%2."/>
      <w:lvlJc w:val="left"/>
      <w:pPr>
        <w:ind w:left="2496" w:hanging="360"/>
      </w:pPr>
    </w:lvl>
    <w:lvl w:ilvl="2" w:tplc="0403001B">
      <w:start w:val="1"/>
      <w:numFmt w:val="lowerRoman"/>
      <w:lvlText w:val="%3."/>
      <w:lvlJc w:val="right"/>
      <w:pPr>
        <w:ind w:left="3216" w:hanging="180"/>
      </w:pPr>
    </w:lvl>
    <w:lvl w:ilvl="3" w:tplc="0403000F">
      <w:start w:val="1"/>
      <w:numFmt w:val="decimal"/>
      <w:lvlText w:val="%4."/>
      <w:lvlJc w:val="left"/>
      <w:pPr>
        <w:ind w:left="3936" w:hanging="360"/>
      </w:pPr>
    </w:lvl>
    <w:lvl w:ilvl="4" w:tplc="04030019">
      <w:start w:val="1"/>
      <w:numFmt w:val="lowerLetter"/>
      <w:lvlText w:val="%5."/>
      <w:lvlJc w:val="left"/>
      <w:pPr>
        <w:ind w:left="4656" w:hanging="360"/>
      </w:pPr>
    </w:lvl>
    <w:lvl w:ilvl="5" w:tplc="0403001B">
      <w:start w:val="1"/>
      <w:numFmt w:val="lowerRoman"/>
      <w:lvlText w:val="%6."/>
      <w:lvlJc w:val="right"/>
      <w:pPr>
        <w:ind w:left="5376" w:hanging="180"/>
      </w:pPr>
    </w:lvl>
    <w:lvl w:ilvl="6" w:tplc="0403000F">
      <w:start w:val="1"/>
      <w:numFmt w:val="decimal"/>
      <w:lvlText w:val="%7."/>
      <w:lvlJc w:val="left"/>
      <w:pPr>
        <w:ind w:left="6096" w:hanging="360"/>
      </w:pPr>
    </w:lvl>
    <w:lvl w:ilvl="7" w:tplc="04030019">
      <w:start w:val="1"/>
      <w:numFmt w:val="lowerLetter"/>
      <w:lvlText w:val="%8."/>
      <w:lvlJc w:val="left"/>
      <w:pPr>
        <w:ind w:left="6816" w:hanging="360"/>
      </w:pPr>
    </w:lvl>
    <w:lvl w:ilvl="8" w:tplc="0403001B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51FE4136"/>
    <w:multiLevelType w:val="hybridMultilevel"/>
    <w:tmpl w:val="DC7E801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2F7F90"/>
    <w:multiLevelType w:val="hybridMultilevel"/>
    <w:tmpl w:val="3AFADF6C"/>
    <w:lvl w:ilvl="0" w:tplc="4400196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275925"/>
    <w:multiLevelType w:val="hybridMultilevel"/>
    <w:tmpl w:val="790E801C"/>
    <w:lvl w:ilvl="0" w:tplc="BB428CC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5D4698"/>
    <w:multiLevelType w:val="multilevel"/>
    <w:tmpl w:val="13980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3152D54"/>
    <w:multiLevelType w:val="hybridMultilevel"/>
    <w:tmpl w:val="6CB27520"/>
    <w:lvl w:ilvl="0" w:tplc="44001964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25482810">
    <w:abstractNumId w:val="2"/>
  </w:num>
  <w:num w:numId="2" w16cid:durableId="361513184">
    <w:abstractNumId w:val="4"/>
  </w:num>
  <w:num w:numId="3" w16cid:durableId="1329747525">
    <w:abstractNumId w:val="1"/>
  </w:num>
  <w:num w:numId="4" w16cid:durableId="439183539">
    <w:abstractNumId w:val="0"/>
  </w:num>
  <w:num w:numId="5" w16cid:durableId="1723092726">
    <w:abstractNumId w:val="7"/>
  </w:num>
  <w:num w:numId="6" w16cid:durableId="1183546131">
    <w:abstractNumId w:val="5"/>
  </w:num>
  <w:num w:numId="7" w16cid:durableId="1036588403">
    <w:abstractNumId w:val="13"/>
  </w:num>
  <w:num w:numId="8" w16cid:durableId="210193681">
    <w:abstractNumId w:val="14"/>
  </w:num>
  <w:num w:numId="9" w16cid:durableId="399715247">
    <w:abstractNumId w:val="6"/>
  </w:num>
  <w:num w:numId="10" w16cid:durableId="1795827324">
    <w:abstractNumId w:val="9"/>
  </w:num>
  <w:num w:numId="11" w16cid:durableId="882790041">
    <w:abstractNumId w:val="11"/>
  </w:num>
  <w:num w:numId="12" w16cid:durableId="1542013083">
    <w:abstractNumId w:val="12"/>
  </w:num>
  <w:num w:numId="13" w16cid:durableId="700974764">
    <w:abstractNumId w:val="8"/>
  </w:num>
  <w:num w:numId="14" w16cid:durableId="597523972">
    <w:abstractNumId w:val="15"/>
  </w:num>
  <w:num w:numId="15" w16cid:durableId="1162239074">
    <w:abstractNumId w:val="10"/>
  </w:num>
  <w:num w:numId="16" w16cid:durableId="1067919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B7"/>
    <w:rsid w:val="00007870"/>
    <w:rsid w:val="00026099"/>
    <w:rsid w:val="000305B4"/>
    <w:rsid w:val="0005349D"/>
    <w:rsid w:val="00063106"/>
    <w:rsid w:val="00076EDF"/>
    <w:rsid w:val="000B5636"/>
    <w:rsid w:val="000D3FF9"/>
    <w:rsid w:val="000D47CB"/>
    <w:rsid w:val="0011664F"/>
    <w:rsid w:val="00117C02"/>
    <w:rsid w:val="001243F6"/>
    <w:rsid w:val="00155F10"/>
    <w:rsid w:val="00160093"/>
    <w:rsid w:val="00183608"/>
    <w:rsid w:val="001E5835"/>
    <w:rsid w:val="001F3DFA"/>
    <w:rsid w:val="00200D20"/>
    <w:rsid w:val="0020405D"/>
    <w:rsid w:val="00241176"/>
    <w:rsid w:val="0024566F"/>
    <w:rsid w:val="0025091A"/>
    <w:rsid w:val="00255615"/>
    <w:rsid w:val="00272E4B"/>
    <w:rsid w:val="00286A6A"/>
    <w:rsid w:val="002D658E"/>
    <w:rsid w:val="002D664D"/>
    <w:rsid w:val="002D7F6D"/>
    <w:rsid w:val="002F1335"/>
    <w:rsid w:val="002F34D3"/>
    <w:rsid w:val="002F7895"/>
    <w:rsid w:val="00300E33"/>
    <w:rsid w:val="00326850"/>
    <w:rsid w:val="00392149"/>
    <w:rsid w:val="00397523"/>
    <w:rsid w:val="003B50C9"/>
    <w:rsid w:val="003B6264"/>
    <w:rsid w:val="003B6514"/>
    <w:rsid w:val="003C4EEB"/>
    <w:rsid w:val="003D1523"/>
    <w:rsid w:val="003D5259"/>
    <w:rsid w:val="003F0FDB"/>
    <w:rsid w:val="00410C8A"/>
    <w:rsid w:val="00421664"/>
    <w:rsid w:val="0044136A"/>
    <w:rsid w:val="00461BD7"/>
    <w:rsid w:val="00471780"/>
    <w:rsid w:val="00473BD4"/>
    <w:rsid w:val="00475252"/>
    <w:rsid w:val="00483534"/>
    <w:rsid w:val="00487EBB"/>
    <w:rsid w:val="004975FF"/>
    <w:rsid w:val="004A5D48"/>
    <w:rsid w:val="004B325D"/>
    <w:rsid w:val="004D7494"/>
    <w:rsid w:val="004E63DD"/>
    <w:rsid w:val="005066C8"/>
    <w:rsid w:val="00507EEF"/>
    <w:rsid w:val="0052493E"/>
    <w:rsid w:val="0054147A"/>
    <w:rsid w:val="00597A14"/>
    <w:rsid w:val="005C1AA7"/>
    <w:rsid w:val="00611C23"/>
    <w:rsid w:val="006173C1"/>
    <w:rsid w:val="00621BD5"/>
    <w:rsid w:val="00634096"/>
    <w:rsid w:val="00664838"/>
    <w:rsid w:val="00683830"/>
    <w:rsid w:val="0069566B"/>
    <w:rsid w:val="006B6020"/>
    <w:rsid w:val="006B6EB1"/>
    <w:rsid w:val="006C5D7F"/>
    <w:rsid w:val="006E077D"/>
    <w:rsid w:val="006F2EB6"/>
    <w:rsid w:val="006F52F5"/>
    <w:rsid w:val="006F5AE7"/>
    <w:rsid w:val="00704B0B"/>
    <w:rsid w:val="00707CCB"/>
    <w:rsid w:val="00715615"/>
    <w:rsid w:val="00733BC9"/>
    <w:rsid w:val="00736C06"/>
    <w:rsid w:val="0075410D"/>
    <w:rsid w:val="00792FB8"/>
    <w:rsid w:val="007C4786"/>
    <w:rsid w:val="007D01B5"/>
    <w:rsid w:val="007D0234"/>
    <w:rsid w:val="007D361A"/>
    <w:rsid w:val="0080100C"/>
    <w:rsid w:val="00806F4B"/>
    <w:rsid w:val="008256B7"/>
    <w:rsid w:val="00830183"/>
    <w:rsid w:val="00862D8F"/>
    <w:rsid w:val="008B5510"/>
    <w:rsid w:val="008B645A"/>
    <w:rsid w:val="008C2C32"/>
    <w:rsid w:val="008E3EB0"/>
    <w:rsid w:val="008F70E2"/>
    <w:rsid w:val="00901C05"/>
    <w:rsid w:val="00905043"/>
    <w:rsid w:val="00905BCA"/>
    <w:rsid w:val="009255B0"/>
    <w:rsid w:val="00933D74"/>
    <w:rsid w:val="0093523A"/>
    <w:rsid w:val="00936B61"/>
    <w:rsid w:val="0094695F"/>
    <w:rsid w:val="00972E93"/>
    <w:rsid w:val="00982CAB"/>
    <w:rsid w:val="009958DB"/>
    <w:rsid w:val="009A7881"/>
    <w:rsid w:val="009B1926"/>
    <w:rsid w:val="009C379C"/>
    <w:rsid w:val="009C3E4F"/>
    <w:rsid w:val="009E7F91"/>
    <w:rsid w:val="009F6A31"/>
    <w:rsid w:val="009F7E55"/>
    <w:rsid w:val="00A22575"/>
    <w:rsid w:val="00A4409D"/>
    <w:rsid w:val="00A526D9"/>
    <w:rsid w:val="00A62C81"/>
    <w:rsid w:val="00A64481"/>
    <w:rsid w:val="00A646D9"/>
    <w:rsid w:val="00A7692E"/>
    <w:rsid w:val="00A7767F"/>
    <w:rsid w:val="00A84C0D"/>
    <w:rsid w:val="00A903C3"/>
    <w:rsid w:val="00A93CF7"/>
    <w:rsid w:val="00AA03D8"/>
    <w:rsid w:val="00AA0F22"/>
    <w:rsid w:val="00AD2FA3"/>
    <w:rsid w:val="00B21FE6"/>
    <w:rsid w:val="00B41BD0"/>
    <w:rsid w:val="00B44FFF"/>
    <w:rsid w:val="00B451C7"/>
    <w:rsid w:val="00B53EC3"/>
    <w:rsid w:val="00B55B84"/>
    <w:rsid w:val="00B5762F"/>
    <w:rsid w:val="00B6540B"/>
    <w:rsid w:val="00B70DA9"/>
    <w:rsid w:val="00B85B8E"/>
    <w:rsid w:val="00B93DF4"/>
    <w:rsid w:val="00B96C7A"/>
    <w:rsid w:val="00B9767D"/>
    <w:rsid w:val="00BA1E71"/>
    <w:rsid w:val="00BE61C0"/>
    <w:rsid w:val="00BF3B68"/>
    <w:rsid w:val="00BF410E"/>
    <w:rsid w:val="00C14C56"/>
    <w:rsid w:val="00C16E2C"/>
    <w:rsid w:val="00C36D1E"/>
    <w:rsid w:val="00C41780"/>
    <w:rsid w:val="00C504F7"/>
    <w:rsid w:val="00C65B7D"/>
    <w:rsid w:val="00C71841"/>
    <w:rsid w:val="00C748F5"/>
    <w:rsid w:val="00C77E4D"/>
    <w:rsid w:val="00C8606F"/>
    <w:rsid w:val="00CA15CD"/>
    <w:rsid w:val="00CD2887"/>
    <w:rsid w:val="00D06EA5"/>
    <w:rsid w:val="00D11093"/>
    <w:rsid w:val="00D11FFD"/>
    <w:rsid w:val="00D244BB"/>
    <w:rsid w:val="00D8095E"/>
    <w:rsid w:val="00D922CF"/>
    <w:rsid w:val="00DA6684"/>
    <w:rsid w:val="00DE2840"/>
    <w:rsid w:val="00E057AB"/>
    <w:rsid w:val="00E205E8"/>
    <w:rsid w:val="00E37F5F"/>
    <w:rsid w:val="00E55874"/>
    <w:rsid w:val="00E563A3"/>
    <w:rsid w:val="00E57287"/>
    <w:rsid w:val="00E77F93"/>
    <w:rsid w:val="00E96B9F"/>
    <w:rsid w:val="00ED191A"/>
    <w:rsid w:val="00ED4833"/>
    <w:rsid w:val="00F53602"/>
    <w:rsid w:val="00F6786B"/>
    <w:rsid w:val="00F75359"/>
    <w:rsid w:val="00F83BFD"/>
    <w:rsid w:val="00F95737"/>
    <w:rsid w:val="00F979E2"/>
    <w:rsid w:val="00FA71CA"/>
    <w:rsid w:val="00FC380E"/>
    <w:rsid w:val="00FF0FE3"/>
    <w:rsid w:val="00FF396A"/>
    <w:rsid w:val="00FF5F2B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D27A2"/>
  <w15:chartTrackingRefBased/>
  <w15:docId w15:val="{83F5F72D-A823-483F-8E9F-F3D3090C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6B7"/>
  </w:style>
  <w:style w:type="paragraph" w:styleId="Ttol1">
    <w:name w:val="heading 1"/>
    <w:basedOn w:val="Normal"/>
    <w:link w:val="Ttol1Car"/>
    <w:uiPriority w:val="9"/>
    <w:qFormat/>
    <w:rsid w:val="00F83BFD"/>
    <w:pPr>
      <w:keepNext/>
      <w:keepLines/>
      <w:outlineLvl w:val="0"/>
    </w:pPr>
    <w:rPr>
      <w:rFonts w:eastAsiaTheme="majorEastAsia" w:cstheme="majorBidi"/>
      <w:b/>
      <w:sz w:val="28"/>
      <w:szCs w:val="32"/>
    </w:rPr>
  </w:style>
  <w:style w:type="paragraph" w:styleId="Ttol2">
    <w:name w:val="heading 2"/>
    <w:basedOn w:val="Normal"/>
    <w:link w:val="Ttol2Car"/>
    <w:uiPriority w:val="9"/>
    <w:unhideWhenUsed/>
    <w:qFormat/>
    <w:rsid w:val="00F83BFD"/>
    <w:pPr>
      <w:keepNext/>
      <w:keepLines/>
      <w:outlineLvl w:val="1"/>
    </w:pPr>
    <w:rPr>
      <w:rFonts w:eastAsiaTheme="majorEastAsia" w:cstheme="majorBidi"/>
      <w:b/>
      <w:sz w:val="24"/>
      <w:szCs w:val="26"/>
    </w:rPr>
  </w:style>
  <w:style w:type="paragraph" w:styleId="Ttol3">
    <w:name w:val="heading 3"/>
    <w:basedOn w:val="Normal"/>
    <w:link w:val="Ttol3Car"/>
    <w:uiPriority w:val="9"/>
    <w:unhideWhenUsed/>
    <w:qFormat/>
    <w:rsid w:val="00F83BFD"/>
    <w:pPr>
      <w:keepNext/>
      <w:keepLines/>
      <w:outlineLvl w:val="2"/>
    </w:pPr>
    <w:rPr>
      <w:rFonts w:eastAsiaTheme="majorEastAsia" w:cstheme="majorBidi"/>
      <w:b/>
      <w:szCs w:val="24"/>
    </w:rPr>
  </w:style>
  <w:style w:type="paragraph" w:styleId="Ttol4">
    <w:name w:val="heading 4"/>
    <w:basedOn w:val="Normal"/>
    <w:link w:val="Ttol4Car"/>
    <w:uiPriority w:val="9"/>
    <w:unhideWhenUsed/>
    <w:qFormat/>
    <w:rsid w:val="00487EBB"/>
    <w:pPr>
      <w:keepNext/>
      <w:keepLines/>
      <w:spacing w:after="0"/>
      <w:outlineLvl w:val="3"/>
    </w:pPr>
    <w:rPr>
      <w:rFonts w:eastAsiaTheme="majorEastAsia" w:cstheme="majorBidi"/>
      <w:iCs/>
      <w:sz w:val="1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F83BFD"/>
    <w:rPr>
      <w:rFonts w:ascii="Arial" w:eastAsiaTheme="majorEastAsia" w:hAnsi="Arial" w:cstheme="majorBidi"/>
      <w:b/>
      <w:sz w:val="28"/>
      <w:szCs w:val="32"/>
    </w:rPr>
  </w:style>
  <w:style w:type="character" w:customStyle="1" w:styleId="Ttol2Car">
    <w:name w:val="Títol 2 Car"/>
    <w:basedOn w:val="Lletraperdefectedelpargraf"/>
    <w:link w:val="Ttol2"/>
    <w:uiPriority w:val="9"/>
    <w:rsid w:val="00F83BFD"/>
    <w:rPr>
      <w:rFonts w:ascii="Arial" w:eastAsiaTheme="majorEastAsia" w:hAnsi="Arial" w:cstheme="majorBidi"/>
      <w:b/>
      <w:sz w:val="24"/>
      <w:szCs w:val="26"/>
    </w:rPr>
  </w:style>
  <w:style w:type="character" w:customStyle="1" w:styleId="Ttol3Car">
    <w:name w:val="Títol 3 Car"/>
    <w:basedOn w:val="Lletraperdefectedelpargraf"/>
    <w:link w:val="Ttol3"/>
    <w:uiPriority w:val="9"/>
    <w:rsid w:val="00F83BFD"/>
    <w:rPr>
      <w:rFonts w:ascii="Arial" w:eastAsiaTheme="majorEastAsia" w:hAnsi="Arial" w:cstheme="majorBidi"/>
      <w:b/>
      <w:szCs w:val="24"/>
    </w:rPr>
  </w:style>
  <w:style w:type="paragraph" w:styleId="TtoldelIDC">
    <w:name w:val="TOC Heading"/>
    <w:basedOn w:val="Ttol1"/>
    <w:next w:val="Normal"/>
    <w:uiPriority w:val="39"/>
    <w:unhideWhenUsed/>
    <w:qFormat/>
    <w:rsid w:val="00397523"/>
    <w:pPr>
      <w:outlineLvl w:val="9"/>
    </w:pPr>
    <w:rPr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397523"/>
    <w:pPr>
      <w:spacing w:after="100"/>
    </w:pPr>
  </w:style>
  <w:style w:type="paragraph" w:styleId="IDC2">
    <w:name w:val="toc 2"/>
    <w:basedOn w:val="Normal"/>
    <w:next w:val="Normal"/>
    <w:autoRedefine/>
    <w:uiPriority w:val="39"/>
    <w:unhideWhenUsed/>
    <w:rsid w:val="00397523"/>
    <w:pPr>
      <w:spacing w:after="100"/>
      <w:ind w:left="220"/>
    </w:pPr>
  </w:style>
  <w:style w:type="paragraph" w:styleId="IDC3">
    <w:name w:val="toc 3"/>
    <w:basedOn w:val="Normal"/>
    <w:next w:val="Normal"/>
    <w:autoRedefine/>
    <w:uiPriority w:val="39"/>
    <w:unhideWhenUsed/>
    <w:rsid w:val="00397523"/>
    <w:pPr>
      <w:spacing w:after="100"/>
      <w:ind w:left="440"/>
    </w:pPr>
  </w:style>
  <w:style w:type="character" w:styleId="Enlla">
    <w:name w:val="Hyperlink"/>
    <w:basedOn w:val="Lletraperdefectedelpargraf"/>
    <w:uiPriority w:val="99"/>
    <w:unhideWhenUsed/>
    <w:rsid w:val="00397523"/>
    <w:rPr>
      <w:color w:val="0563C1" w:themeColor="hyperlink"/>
      <w:u w:val="single"/>
    </w:rPr>
  </w:style>
  <w:style w:type="paragraph" w:styleId="Ttol">
    <w:name w:val="Title"/>
    <w:basedOn w:val="Normal"/>
    <w:link w:val="TtolCar"/>
    <w:uiPriority w:val="10"/>
    <w:qFormat/>
    <w:rsid w:val="006B6020"/>
    <w:pPr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6B6020"/>
    <w:rPr>
      <w:rFonts w:ascii="Arial" w:eastAsiaTheme="majorEastAsia" w:hAnsi="Arial" w:cstheme="majorBidi"/>
      <w:b/>
      <w:spacing w:val="-10"/>
      <w:kern w:val="28"/>
      <w:sz w:val="56"/>
      <w:szCs w:val="56"/>
    </w:rPr>
  </w:style>
  <w:style w:type="paragraph" w:styleId="Capalera">
    <w:name w:val="header"/>
    <w:basedOn w:val="Normal"/>
    <w:link w:val="CapaleraCar"/>
    <w:unhideWhenUsed/>
    <w:rsid w:val="00397523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uiPriority w:val="99"/>
    <w:rsid w:val="00397523"/>
  </w:style>
  <w:style w:type="paragraph" w:styleId="Peu">
    <w:name w:val="footer"/>
    <w:basedOn w:val="Normal"/>
    <w:link w:val="PeuCar"/>
    <w:unhideWhenUsed/>
    <w:rsid w:val="00397523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basedOn w:val="Lletraperdefectedelpargraf"/>
    <w:link w:val="Peu"/>
    <w:uiPriority w:val="99"/>
    <w:rsid w:val="00397523"/>
  </w:style>
  <w:style w:type="character" w:customStyle="1" w:styleId="Ttol4Car">
    <w:name w:val="Títol 4 Car"/>
    <w:basedOn w:val="Lletraperdefectedelpargraf"/>
    <w:link w:val="Ttol4"/>
    <w:uiPriority w:val="9"/>
    <w:rsid w:val="00487EBB"/>
    <w:rPr>
      <w:rFonts w:ascii="Arial" w:eastAsiaTheme="majorEastAsia" w:hAnsi="Arial" w:cstheme="majorBidi"/>
      <w:iCs/>
      <w:sz w:val="16"/>
    </w:rPr>
  </w:style>
  <w:style w:type="paragraph" w:styleId="Subttol">
    <w:name w:val="Subtitle"/>
    <w:basedOn w:val="Normal"/>
    <w:link w:val="SubttolCar"/>
    <w:uiPriority w:val="11"/>
    <w:qFormat/>
    <w:rsid w:val="00076EDF"/>
    <w:pPr>
      <w:numPr>
        <w:ilvl w:val="1"/>
      </w:numPr>
    </w:pPr>
    <w:rPr>
      <w:rFonts w:eastAsiaTheme="minorEastAsia"/>
      <w:b/>
      <w:spacing w:val="15"/>
      <w:sz w:val="48"/>
    </w:rPr>
  </w:style>
  <w:style w:type="character" w:customStyle="1" w:styleId="SubttolCar">
    <w:name w:val="Subtítol Car"/>
    <w:basedOn w:val="Lletraperdefectedelpargraf"/>
    <w:link w:val="Subttol"/>
    <w:uiPriority w:val="11"/>
    <w:rsid w:val="00076EDF"/>
    <w:rPr>
      <w:rFonts w:ascii="Arial" w:eastAsiaTheme="minorEastAsia" w:hAnsi="Arial"/>
      <w:b/>
      <w:spacing w:val="15"/>
      <w:sz w:val="48"/>
    </w:rPr>
  </w:style>
  <w:style w:type="paragraph" w:styleId="Pargrafdellista">
    <w:name w:val="List Paragraph"/>
    <w:basedOn w:val="Normal"/>
    <w:uiPriority w:val="34"/>
    <w:qFormat/>
    <w:rsid w:val="008256B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F3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paragraph">
    <w:name w:val="paragraph"/>
    <w:basedOn w:val="Normal"/>
    <w:rsid w:val="007D3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customStyle="1" w:styleId="normaltextrun">
    <w:name w:val="normaltextrun"/>
    <w:basedOn w:val="Lletraperdefectedelpargraf"/>
    <w:rsid w:val="007D361A"/>
  </w:style>
  <w:style w:type="character" w:customStyle="1" w:styleId="eop">
    <w:name w:val="eop"/>
    <w:basedOn w:val="Lletraperdefectedelpargraf"/>
    <w:rsid w:val="007D361A"/>
  </w:style>
  <w:style w:type="character" w:customStyle="1" w:styleId="tabchar">
    <w:name w:val="tabchar"/>
    <w:basedOn w:val="Lletraperdefectedelpargraf"/>
    <w:rsid w:val="007D3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2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83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3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95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51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1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8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9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8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9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6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4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0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25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2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6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4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2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6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6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31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15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60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14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46554523q\Downloads\03_CLT_DS_SG_Obres_Serveis_a%20(2).dotx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3589025670754B8CB91F7D09D53D18" ma:contentTypeVersion="1" ma:contentTypeDescription="Crea un document nou" ma:contentTypeScope="" ma:versionID="52840f79e461ff3aa4f976dfae5be825">
  <xsd:schema xmlns:xsd="http://www.w3.org/2001/XMLSchema" xmlns:xs="http://www.w3.org/2001/XMLSchema" xmlns:p="http://schemas.microsoft.com/office/2006/metadata/properties" xmlns:ns2="9ff0ceda-7f82-417d-9ad5-94da12a84f9b" targetNamespace="http://schemas.microsoft.com/office/2006/metadata/properties" ma:root="true" ma:fieldsID="163314bd6ef024cf11ab147adaaef94b" ns2:_="">
    <xsd:import namespace="9ff0ceda-7f82-417d-9ad5-94da12a84f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ceda-7f82-417d-9ad5-94da12a84f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E0C9B-E660-4526-A4CF-BAA5EBFF8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ceda-7f82-417d-9ad5-94da12a84f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0D1E52-7913-4721-80DA-901FE3A1F9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74BF19-D41D-441B-BF3E-229CE18C8B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132539-B089-4D97-8ED1-0C6B6CA5D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03_CLT_DS_SG_Obres_Serveis_a (2).dotx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Servei d’Obres</vt:lpstr>
    </vt:vector>
  </TitlesOfParts>
  <Company>Generalitat de Catunya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Paricio Ferreró, Sílvia</dc:creator>
  <dc:description/>
  <cp:lastModifiedBy>Paricio Ferreró, Sílvia</cp:lastModifiedBy>
  <cp:revision>2</cp:revision>
  <dcterms:created xsi:type="dcterms:W3CDTF">2026-09-04T08:01:00Z</dcterms:created>
  <dcterms:modified xsi:type="dcterms:W3CDTF">2026-09-04T08:01:00Z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0x0101008C3589025670754B8CB91F7D09D53D18</vt:lpwstr>
  </property>
</Properties>
</file>