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9EEE" w14:textId="10161927" w:rsidR="00255615" w:rsidRPr="00255615" w:rsidRDefault="00255615" w:rsidP="0025561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bookmarkStart w:id="0" w:name="_Hlk237332248"/>
      <w:r w:rsidRPr="00255615">
        <w:rPr>
          <w:rFonts w:ascii="Arial" w:eastAsia="Times New Roman" w:hAnsi="Arial" w:cs="Arial"/>
          <w:b/>
          <w:bCs/>
          <w:color w:val="000000"/>
          <w:sz w:val="28"/>
          <w:szCs w:val="28"/>
          <w:lang w:eastAsia="ca-ES"/>
        </w:rPr>
        <w:t>Declaració responsable de vigència de dades</w:t>
      </w:r>
    </w:p>
    <w:p w14:paraId="508ADF96" w14:textId="63174DF2" w:rsidR="00255615" w:rsidRDefault="00255615" w:rsidP="0025561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C6C6C6"/>
          <w:lang w:eastAsia="ca-ES"/>
        </w:rPr>
      </w:pPr>
      <w:r w:rsidRPr="00255615">
        <w:rPr>
          <w:rFonts w:ascii="Arial" w:eastAsia="Times New Roman" w:hAnsi="Arial" w:cs="Arial"/>
          <w:color w:val="000000"/>
          <w:lang w:eastAsia="ca-ES"/>
        </w:rPr>
        <w:t>Contracte basat en l’Acord marc per al subministrament i instal·lació de mobiliari d’oficina (Exp. CCS-2022-6)</w:t>
      </w:r>
    </w:p>
    <w:p w14:paraId="68C9249D" w14:textId="77777777" w:rsidR="0067372E" w:rsidRDefault="0067372E" w:rsidP="0025561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C6C6C6"/>
          <w:lang w:eastAsia="ca-ES"/>
        </w:rPr>
      </w:pPr>
    </w:p>
    <w:p w14:paraId="02C41D68" w14:textId="77777777" w:rsidR="0067372E" w:rsidRPr="00255615" w:rsidRDefault="0067372E" w:rsidP="0025561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7AB05023" w14:textId="3ACFB7A6" w:rsidR="00255615" w:rsidRPr="00255615" w:rsidRDefault="00255615" w:rsidP="0025561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43C4C415" w14:textId="7E37B3EE" w:rsidR="00255615" w:rsidRDefault="00255615" w:rsidP="0025561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C6C6C6"/>
          <w:lang w:eastAsia="ca-ES"/>
        </w:rPr>
      </w:pPr>
    </w:p>
    <w:tbl>
      <w:tblPr>
        <w:tblStyle w:val="Taulaambq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0"/>
      </w:tblGrid>
      <w:tr w:rsidR="004B1420" w:rsidRPr="009A454E" w14:paraId="2F848E2C" w14:textId="77777777" w:rsidTr="0024347A">
        <w:tc>
          <w:tcPr>
            <w:tcW w:w="8494" w:type="dxa"/>
          </w:tcPr>
          <w:p w14:paraId="06100460" w14:textId="77777777" w:rsidR="004B1420" w:rsidRPr="004B1420" w:rsidRDefault="004B1420" w:rsidP="0024347A">
            <w:pPr>
              <w:rPr>
                <w:rFonts w:ascii="Arial" w:hAnsi="Arial" w:cs="Arial"/>
                <w:b/>
              </w:rPr>
            </w:pPr>
            <w:r w:rsidRPr="004B1420">
              <w:rPr>
                <w:rFonts w:ascii="Arial" w:hAnsi="Arial" w:cs="Arial"/>
                <w:b/>
              </w:rPr>
              <w:t>Expedient CU-2026-1539</w:t>
            </w:r>
          </w:p>
        </w:tc>
      </w:tr>
      <w:tr w:rsidR="004B1420" w14:paraId="383C39B3" w14:textId="77777777" w:rsidTr="0024347A">
        <w:tc>
          <w:tcPr>
            <w:tcW w:w="8494" w:type="dxa"/>
          </w:tcPr>
          <w:p w14:paraId="0B4F09C6" w14:textId="77777777" w:rsidR="004B1420" w:rsidRPr="004B1420" w:rsidRDefault="004B1420" w:rsidP="0024347A">
            <w:pPr>
              <w:rPr>
                <w:rFonts w:ascii="Arial" w:hAnsi="Arial" w:cs="Arial"/>
              </w:rPr>
            </w:pPr>
            <w:r w:rsidRPr="004B1420">
              <w:rPr>
                <w:rFonts w:ascii="Arial" w:hAnsi="Arial" w:cs="Arial"/>
              </w:rPr>
              <w:t>Departament de Cultura</w:t>
            </w:r>
          </w:p>
          <w:p w14:paraId="7236B7F5" w14:textId="77777777" w:rsidR="004B1420" w:rsidRPr="004B1420" w:rsidRDefault="004B1420" w:rsidP="0024347A">
            <w:pPr>
              <w:rPr>
                <w:rFonts w:ascii="Arial" w:hAnsi="Arial" w:cs="Arial"/>
              </w:rPr>
            </w:pPr>
            <w:r w:rsidRPr="004B1420">
              <w:rPr>
                <w:rFonts w:ascii="Arial" w:hAnsi="Arial" w:cs="Arial"/>
              </w:rPr>
              <w:t>Subdirecció General d’Obres i Serveis</w:t>
            </w:r>
          </w:p>
        </w:tc>
      </w:tr>
    </w:tbl>
    <w:p w14:paraId="197DB185" w14:textId="77777777" w:rsidR="004B1420" w:rsidRDefault="004B1420" w:rsidP="0025561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C6C6C6"/>
          <w:lang w:eastAsia="ca-ES"/>
        </w:rPr>
      </w:pPr>
    </w:p>
    <w:p w14:paraId="7C2D2F3D" w14:textId="77777777" w:rsidR="0075587E" w:rsidRPr="00255615" w:rsidRDefault="0075587E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18486860" w14:textId="77777777" w:rsidR="001D4FC9" w:rsidRDefault="001D4FC9" w:rsidP="0025561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ca-ES"/>
        </w:rPr>
      </w:pPr>
    </w:p>
    <w:p w14:paraId="07C63F94" w14:textId="077E782F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255615">
        <w:rPr>
          <w:rFonts w:ascii="Arial" w:eastAsia="Times New Roman" w:hAnsi="Arial" w:cs="Arial"/>
          <w:color w:val="000000"/>
          <w:lang w:eastAsia="ca-ES"/>
        </w:rPr>
        <w:t>En/Na Sr./a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="004B1420">
        <w:rPr>
          <w:rFonts w:ascii="Arial" w:eastAsia="Times New Roman" w:hAnsi="Arial" w:cs="Arial"/>
          <w:color w:val="000000"/>
          <w:lang w:eastAsia="ca-ES"/>
        </w:rPr>
        <w:t xml:space="preserve"> a</w:t>
      </w:r>
      <w:r w:rsidRPr="00255615">
        <w:rPr>
          <w:rFonts w:ascii="Arial" w:eastAsia="Times New Roman" w:hAnsi="Arial" w:cs="Arial"/>
          <w:color w:val="000000"/>
          <w:lang w:eastAsia="ca-ES"/>
        </w:rPr>
        <w:t>mb NIF o DNI/Passaport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Pr="00255615">
        <w:rPr>
          <w:rFonts w:ascii="Arial" w:eastAsia="Times New Roman" w:hAnsi="Arial" w:cs="Arial"/>
          <w:color w:val="000000"/>
          <w:lang w:eastAsia="ca-ES"/>
        </w:rPr>
        <w:t> com a representant de l’empresa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Pr="00255615">
        <w:rPr>
          <w:rFonts w:ascii="Arial" w:eastAsia="Times New Roman" w:hAnsi="Arial" w:cs="Arial"/>
          <w:color w:val="000000"/>
          <w:lang w:eastAsia="ca-ES"/>
        </w:rPr>
        <w:t>, amb NIF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Pr="00255615">
        <w:rPr>
          <w:rFonts w:ascii="Arial" w:eastAsia="Times New Roman" w:hAnsi="Arial" w:cs="Arial"/>
          <w:color w:val="000000"/>
          <w:lang w:eastAsia="ca-ES"/>
        </w:rPr>
        <w:t> d’acord amb l’escriptura pública de data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="004B1420">
        <w:rPr>
          <w:rFonts w:cs="Arial"/>
          <w:snapToGrid w:val="0"/>
        </w:rPr>
        <w:t xml:space="preserve"> </w:t>
      </w:r>
      <w:r w:rsidRPr="00255615">
        <w:rPr>
          <w:rFonts w:ascii="Arial" w:eastAsia="Times New Roman" w:hAnsi="Arial" w:cs="Arial"/>
          <w:color w:val="000000"/>
          <w:lang w:eastAsia="ca-ES"/>
        </w:rPr>
        <w:t>atorgada davant del notari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Pr="00255615">
        <w:rPr>
          <w:rFonts w:ascii="Arial" w:eastAsia="Times New Roman" w:hAnsi="Arial" w:cs="Arial"/>
          <w:color w:val="000000"/>
          <w:lang w:eastAsia="ca-ES"/>
        </w:rPr>
        <w:t> amb núm. de protocol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="00345D05">
        <w:rPr>
          <w:rFonts w:ascii="Arial" w:eastAsia="Times New Roman" w:hAnsi="Arial" w:cs="Arial"/>
          <w:color w:val="000000"/>
          <w:lang w:eastAsia="ca-ES"/>
        </w:rPr>
        <w:t xml:space="preserve"> o</w:t>
      </w:r>
      <w:r w:rsidRPr="00255615">
        <w:rPr>
          <w:rFonts w:ascii="Arial" w:eastAsia="Times New Roman" w:hAnsi="Arial" w:cs="Arial"/>
          <w:color w:val="000000"/>
          <w:lang w:eastAsia="ca-ES"/>
        </w:rPr>
        <w:t>, en el seu cas, document equivalent de data 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Pr="00255615">
        <w:rPr>
          <w:rFonts w:ascii="Arial" w:eastAsia="Times New Roman" w:hAnsi="Arial" w:cs="Arial"/>
          <w:color w:val="000000"/>
          <w:lang w:eastAsia="ca-ES"/>
        </w:rPr>
        <w:t>, vigent a data de la signatura d’aquest document; </w:t>
      </w:r>
    </w:p>
    <w:p w14:paraId="5B81BCBF" w14:textId="3713F796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1B32DD21" w14:textId="1A5B2E82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095A0A7E" w14:textId="6F7298C2" w:rsidR="00255615" w:rsidRPr="00255615" w:rsidRDefault="00255615" w:rsidP="0025561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255615">
        <w:rPr>
          <w:rFonts w:ascii="Arial" w:eastAsia="Times New Roman" w:hAnsi="Arial" w:cs="Arial"/>
          <w:b/>
          <w:bCs/>
          <w:color w:val="000000"/>
          <w:lang w:eastAsia="ca-ES"/>
        </w:rPr>
        <w:t>DECLARO</w:t>
      </w:r>
    </w:p>
    <w:p w14:paraId="5E512C88" w14:textId="798B48BE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6B26566A" w14:textId="39FEA84C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38CE07C3" w14:textId="6F6A72A3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255615">
        <w:rPr>
          <w:rFonts w:ascii="Arial" w:eastAsia="Times New Roman" w:hAnsi="Arial" w:cs="Arial"/>
          <w:b/>
          <w:bCs/>
          <w:color w:val="000000"/>
          <w:lang w:eastAsia="ca-ES"/>
        </w:rPr>
        <w:t>ÚNIC.-</w:t>
      </w:r>
      <w:r w:rsidRPr="00255615">
        <w:rPr>
          <w:rFonts w:ascii="Arial" w:eastAsia="Times New Roman" w:hAnsi="Arial" w:cs="Arial"/>
          <w:color w:val="000000"/>
          <w:lang w:eastAsia="ca-ES"/>
        </w:rPr>
        <w:t> Que l’empresa a la que represento, en la seva condició d’adjudicatària de l’Acord marc per al subministrament i instal·lació de mobiliari d’oficina, amb número d’expedient CCS-2022-6, </w:t>
      </w:r>
      <w:r w:rsidRPr="00255615">
        <w:rPr>
          <w:rFonts w:ascii="Arial" w:eastAsia="Times New Roman" w:hAnsi="Arial" w:cs="Arial"/>
          <w:color w:val="000000"/>
          <w:u w:val="single"/>
          <w:lang w:eastAsia="ca-ES"/>
        </w:rPr>
        <w:t>reuneix totes i cadascuna de les condicions exigides per contractar amb l’Administració i que continuen vigents tots els requisits relatius a la personalitat jurídica, capacitat d’obrar, representació, solvència tècnica i professional i solvència econòmico-financera</w:t>
      </w:r>
      <w:r w:rsidRPr="00255615">
        <w:rPr>
          <w:rFonts w:ascii="Arial" w:eastAsia="Times New Roman" w:hAnsi="Arial" w:cs="Arial"/>
          <w:color w:val="000000"/>
          <w:lang w:eastAsia="ca-ES"/>
        </w:rPr>
        <w:t>, acreditats en el procediment d’adjudicació de l’Acord marc de referència.</w:t>
      </w:r>
    </w:p>
    <w:p w14:paraId="530C8301" w14:textId="23B84637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220A9BED" w14:textId="77E83EA5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0C0C8F6B" w14:textId="22CEA22C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255615">
        <w:rPr>
          <w:rFonts w:ascii="Arial" w:eastAsia="Times New Roman" w:hAnsi="Arial" w:cs="Arial"/>
          <w:color w:val="000000"/>
          <w:lang w:eastAsia="ca-ES"/>
        </w:rPr>
        <w:t>Subsidiàriament i en el supòsit de variació d’alguna dada referida a requisits relatius a la personalitat jurídica, la capacitat i/o la representació, cal detallar la dada objecte de variació i acompanyar-la de la documentació corresponent:</w:t>
      </w:r>
      <w:r w:rsidR="004B1420" w:rsidRPr="004B1420">
        <w:rPr>
          <w:rFonts w:cs="Arial"/>
          <w:snapToGrid w:val="0"/>
          <w:highlight w:val="lightGray"/>
        </w:rPr>
        <w:t xml:space="preserve"> </w:t>
      </w:r>
      <w:r w:rsidR="004B1420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1420" w:rsidRPr="00B8398D">
        <w:rPr>
          <w:rFonts w:cs="Arial"/>
          <w:snapToGrid w:val="0"/>
          <w:highlight w:val="lightGray"/>
        </w:rPr>
        <w:instrText xml:space="preserve"> FORMTEXT </w:instrText>
      </w:r>
      <w:r w:rsidR="004B1420" w:rsidRPr="00B8398D">
        <w:rPr>
          <w:rFonts w:cs="Arial"/>
          <w:snapToGrid w:val="0"/>
          <w:highlight w:val="lightGray"/>
        </w:rPr>
      </w:r>
      <w:r w:rsidR="004B1420" w:rsidRPr="00B8398D">
        <w:rPr>
          <w:rFonts w:cs="Arial"/>
          <w:snapToGrid w:val="0"/>
          <w:highlight w:val="lightGray"/>
        </w:rPr>
        <w:fldChar w:fldCharType="separate"/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4B1420" w:rsidRPr="00B8398D">
        <w:rPr>
          <w:rFonts w:cs="Arial"/>
          <w:snapToGrid w:val="0"/>
          <w:highlight w:val="lightGray"/>
        </w:rPr>
        <w:fldChar w:fldCharType="end"/>
      </w:r>
      <w:r w:rsidRPr="00255615">
        <w:rPr>
          <w:rFonts w:ascii="Arial" w:eastAsia="Times New Roman" w:hAnsi="Arial" w:cs="Arial"/>
          <w:color w:val="000000"/>
          <w:lang w:eastAsia="ca-ES"/>
        </w:rPr>
        <w:t> </w:t>
      </w:r>
      <w:r w:rsidRPr="00255615">
        <w:rPr>
          <w:rFonts w:ascii="Arial" w:eastAsia="Times New Roman" w:hAnsi="Arial" w:cs="Arial"/>
          <w:color w:val="000000"/>
          <w:shd w:val="clear" w:color="auto" w:fill="E1E3E6"/>
          <w:lang w:eastAsia="ca-ES"/>
        </w:rPr>
        <w:t> </w:t>
      </w:r>
      <w:r w:rsidRPr="00255615">
        <w:rPr>
          <w:rFonts w:ascii="Arial" w:eastAsia="Times New Roman" w:hAnsi="Arial" w:cs="Arial"/>
          <w:color w:val="000000"/>
          <w:shd w:val="clear" w:color="auto" w:fill="E1E3E6"/>
          <w:lang w:eastAsia="ca-ES"/>
        </w:rPr>
        <w:t> </w:t>
      </w:r>
      <w:r w:rsidRPr="00255615">
        <w:rPr>
          <w:rFonts w:ascii="Arial" w:eastAsia="Times New Roman" w:hAnsi="Arial" w:cs="Arial"/>
          <w:color w:val="000000"/>
          <w:shd w:val="clear" w:color="auto" w:fill="E1E3E6"/>
          <w:lang w:eastAsia="ca-ES"/>
        </w:rPr>
        <w:t> </w:t>
      </w:r>
      <w:r w:rsidRPr="00255615">
        <w:rPr>
          <w:rFonts w:ascii="Arial" w:eastAsia="Times New Roman" w:hAnsi="Arial" w:cs="Arial"/>
          <w:color w:val="000000"/>
          <w:shd w:val="clear" w:color="auto" w:fill="E1E3E6"/>
          <w:lang w:eastAsia="ca-ES"/>
        </w:rPr>
        <w:t> </w:t>
      </w:r>
      <w:r w:rsidRPr="00255615">
        <w:rPr>
          <w:rFonts w:ascii="Arial" w:eastAsia="Times New Roman" w:hAnsi="Arial" w:cs="Arial"/>
          <w:color w:val="000000"/>
          <w:shd w:val="clear" w:color="auto" w:fill="E1E3E6"/>
          <w:lang w:eastAsia="ca-ES"/>
        </w:rPr>
        <w:t> </w:t>
      </w:r>
    </w:p>
    <w:p w14:paraId="58E6B7D0" w14:textId="1399748A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26268C64" w14:textId="2087C4E6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2FE4AC66" w14:textId="61BCBC11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72B69740" w14:textId="3DDB87E1" w:rsidR="00255615" w:rsidRPr="00255615" w:rsidRDefault="00255615" w:rsidP="0025561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255615">
        <w:rPr>
          <w:rFonts w:ascii="Arial" w:eastAsia="Times New Roman" w:hAnsi="Arial" w:cs="Arial"/>
          <w:color w:val="000000"/>
          <w:lang w:eastAsia="ca-ES"/>
        </w:rPr>
        <w:t>I, perquè així consti, signo aquesta declaració responsable a la data </w:t>
      </w:r>
      <w:r w:rsidR="00C115F7"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115F7" w:rsidRPr="00B8398D">
        <w:rPr>
          <w:rFonts w:cs="Arial"/>
          <w:snapToGrid w:val="0"/>
          <w:highlight w:val="lightGray"/>
        </w:rPr>
        <w:instrText xml:space="preserve"> FORMTEXT </w:instrText>
      </w:r>
      <w:r w:rsidR="00C115F7" w:rsidRPr="00B8398D">
        <w:rPr>
          <w:rFonts w:cs="Arial"/>
          <w:snapToGrid w:val="0"/>
          <w:highlight w:val="lightGray"/>
        </w:rPr>
      </w:r>
      <w:r w:rsidR="00C115F7" w:rsidRPr="00B8398D">
        <w:rPr>
          <w:rFonts w:cs="Arial"/>
          <w:snapToGrid w:val="0"/>
          <w:highlight w:val="lightGray"/>
        </w:rPr>
        <w:fldChar w:fldCharType="separate"/>
      </w:r>
      <w:r w:rsidR="00C115F7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C115F7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C115F7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C115F7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C115F7"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="00C115F7" w:rsidRPr="00B8398D">
        <w:rPr>
          <w:rFonts w:cs="Arial"/>
          <w:snapToGrid w:val="0"/>
          <w:highlight w:val="lightGray"/>
        </w:rPr>
        <w:fldChar w:fldCharType="end"/>
      </w:r>
      <w:r w:rsidR="00C115F7" w:rsidRPr="00255615">
        <w:rPr>
          <w:rFonts w:ascii="Arial" w:eastAsia="Times New Roman" w:hAnsi="Arial" w:cs="Arial"/>
          <w:color w:val="000000"/>
          <w:lang w:eastAsia="ca-ES"/>
        </w:rPr>
        <w:t xml:space="preserve"> </w:t>
      </w:r>
      <w:r w:rsidRPr="00255615">
        <w:rPr>
          <w:rFonts w:ascii="Arial" w:eastAsia="Times New Roman" w:hAnsi="Arial" w:cs="Arial"/>
          <w:color w:val="000000"/>
          <w:lang w:eastAsia="ca-ES"/>
        </w:rPr>
        <w:t>(o data que consti a la signatura digital).</w:t>
      </w:r>
    </w:p>
    <w:bookmarkEnd w:id="0"/>
    <w:p w14:paraId="586B749C" w14:textId="77777777" w:rsidR="007D361A" w:rsidRPr="00255615" w:rsidRDefault="007D361A" w:rsidP="00255615"/>
    <w:sectPr w:rsidR="007D361A" w:rsidRPr="00255615" w:rsidSect="00806F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70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22432" w14:textId="77777777" w:rsidR="00040B63" w:rsidRDefault="00040B63" w:rsidP="00397523">
      <w:pPr>
        <w:spacing w:after="0"/>
      </w:pPr>
      <w:r>
        <w:separator/>
      </w:r>
    </w:p>
  </w:endnote>
  <w:endnote w:type="continuationSeparator" w:id="0">
    <w:p w14:paraId="34DC5A81" w14:textId="77777777" w:rsidR="00040B63" w:rsidRDefault="00040B63" w:rsidP="003975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*">
    <w:altName w:val="Arial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D103" w14:textId="77777777" w:rsidR="00B5762F" w:rsidRDefault="00B5762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D3F6" w14:textId="77777777" w:rsidR="00487EBB" w:rsidRDefault="00487EBB" w:rsidP="00487EBB">
    <w:pPr>
      <w:pStyle w:val="Ttol4"/>
    </w:pPr>
    <w:r>
      <w:t>La Rambla, 8</w:t>
    </w:r>
  </w:p>
  <w:p w14:paraId="1CD06507" w14:textId="77777777" w:rsidR="00487EBB" w:rsidRDefault="00487EBB" w:rsidP="00487EBB">
    <w:pPr>
      <w:pStyle w:val="Ttol4"/>
    </w:pPr>
    <w:r>
      <w:t>08002 Barcelona</w:t>
    </w:r>
  </w:p>
  <w:p w14:paraId="01C07D29" w14:textId="77777777" w:rsidR="00487EBB" w:rsidRDefault="00487EBB" w:rsidP="00487EBB">
    <w:pPr>
      <w:pStyle w:val="Ttol4"/>
    </w:pPr>
    <w:r>
      <w:t>Telèfon 933 162 700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58EE" w14:textId="77777777" w:rsidR="00B5762F" w:rsidRDefault="00B5762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36501" w14:textId="77777777" w:rsidR="00040B63" w:rsidRDefault="00040B63" w:rsidP="00397523">
      <w:pPr>
        <w:spacing w:after="0"/>
      </w:pPr>
      <w:r>
        <w:separator/>
      </w:r>
    </w:p>
  </w:footnote>
  <w:footnote w:type="continuationSeparator" w:id="0">
    <w:p w14:paraId="7CF8AF65" w14:textId="77777777" w:rsidR="00040B63" w:rsidRDefault="00040B63" w:rsidP="003975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A2C9" w14:textId="77777777" w:rsidR="00B5762F" w:rsidRDefault="00B5762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7E97" w14:textId="77777777" w:rsidR="00A526D9" w:rsidRPr="0069566B" w:rsidRDefault="008256B7" w:rsidP="00A526D9">
    <w:pPr>
      <w:pStyle w:val="Capalera"/>
      <w:rPr>
        <w:rFonts w:ascii="Helvetica*" w:hAnsi="Helvetica*"/>
        <w:b/>
      </w:rPr>
    </w:pPr>
    <w:r>
      <w:rPr>
        <w:rFonts w:ascii="Arial" w:hAnsi="Arial"/>
        <w:noProof/>
        <w:lang w:eastAsia="ca-ES"/>
      </w:rPr>
      <w:drawing>
        <wp:anchor distT="0" distB="0" distL="114300" distR="114300" simplePos="0" relativeHeight="251657728" behindDoc="1" locked="0" layoutInCell="1" allowOverlap="1" wp14:anchorId="273401EC" wp14:editId="113A6F56">
          <wp:simplePos x="0" y="0"/>
          <wp:positionH relativeFrom="column">
            <wp:posOffset>-344805</wp:posOffset>
          </wp:positionH>
          <wp:positionV relativeFrom="paragraph">
            <wp:posOffset>20320</wp:posOffset>
          </wp:positionV>
          <wp:extent cx="2085340" cy="616585"/>
          <wp:effectExtent l="0" t="0" r="0" b="0"/>
          <wp:wrapTight wrapText="bothSides">
            <wp:wrapPolygon edited="0">
              <wp:start x="0" y="0"/>
              <wp:lineTo x="0" y="20688"/>
              <wp:lineTo x="21311" y="20688"/>
              <wp:lineTo x="21311" y="0"/>
              <wp:lineTo x="0" y="0"/>
            </wp:wrapPolygon>
          </wp:wrapTight>
          <wp:docPr id="1" name="Imatge 1" descr="Servei_Ob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rvei_Ob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340" cy="61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FD16" w14:textId="77777777" w:rsidR="00B5762F" w:rsidRDefault="00B5762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03446"/>
    <w:multiLevelType w:val="hybridMultilevel"/>
    <w:tmpl w:val="950EE458"/>
    <w:lvl w:ilvl="0" w:tplc="D63E89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88701A"/>
    <w:multiLevelType w:val="hybridMultilevel"/>
    <w:tmpl w:val="29006D5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67E4B"/>
    <w:multiLevelType w:val="hybridMultilevel"/>
    <w:tmpl w:val="B778074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2085"/>
    <w:multiLevelType w:val="hybridMultilevel"/>
    <w:tmpl w:val="A906DA2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F7BFD"/>
    <w:multiLevelType w:val="hybridMultilevel"/>
    <w:tmpl w:val="8110E278"/>
    <w:lvl w:ilvl="0" w:tplc="D63E89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D63E899E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81A1A"/>
    <w:multiLevelType w:val="hybridMultilevel"/>
    <w:tmpl w:val="06DA2158"/>
    <w:lvl w:ilvl="0" w:tplc="BB428CC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5E6785"/>
    <w:multiLevelType w:val="multilevel"/>
    <w:tmpl w:val="674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FA4EE0"/>
    <w:multiLevelType w:val="hybridMultilevel"/>
    <w:tmpl w:val="74DA5B1A"/>
    <w:lvl w:ilvl="0" w:tplc="D63E899E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2B0B5F"/>
    <w:multiLevelType w:val="hybridMultilevel"/>
    <w:tmpl w:val="BD96DCC0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47588F"/>
    <w:multiLevelType w:val="multilevel"/>
    <w:tmpl w:val="5E2A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B063BF"/>
    <w:multiLevelType w:val="hybridMultilevel"/>
    <w:tmpl w:val="9FAE577E"/>
    <w:lvl w:ilvl="0" w:tplc="44001964">
      <w:start w:val="1"/>
      <w:numFmt w:val="bullet"/>
      <w:lvlText w:val=""/>
      <w:lvlJc w:val="left"/>
      <w:pPr>
        <w:ind w:left="1776" w:hanging="360"/>
      </w:pPr>
      <w:rPr>
        <w:rFonts w:ascii="Symbol" w:hAnsi="Symbol" w:hint="default"/>
        <w:b/>
      </w:rPr>
    </w:lvl>
    <w:lvl w:ilvl="1" w:tplc="04030019">
      <w:start w:val="1"/>
      <w:numFmt w:val="lowerLetter"/>
      <w:lvlText w:val="%2."/>
      <w:lvlJc w:val="left"/>
      <w:pPr>
        <w:ind w:left="2496" w:hanging="360"/>
      </w:pPr>
    </w:lvl>
    <w:lvl w:ilvl="2" w:tplc="0403001B">
      <w:start w:val="1"/>
      <w:numFmt w:val="lowerRoman"/>
      <w:lvlText w:val="%3."/>
      <w:lvlJc w:val="right"/>
      <w:pPr>
        <w:ind w:left="3216" w:hanging="180"/>
      </w:pPr>
    </w:lvl>
    <w:lvl w:ilvl="3" w:tplc="0403000F">
      <w:start w:val="1"/>
      <w:numFmt w:val="decimal"/>
      <w:lvlText w:val="%4."/>
      <w:lvlJc w:val="left"/>
      <w:pPr>
        <w:ind w:left="3936" w:hanging="360"/>
      </w:pPr>
    </w:lvl>
    <w:lvl w:ilvl="4" w:tplc="04030019">
      <w:start w:val="1"/>
      <w:numFmt w:val="lowerLetter"/>
      <w:lvlText w:val="%5."/>
      <w:lvlJc w:val="left"/>
      <w:pPr>
        <w:ind w:left="4656" w:hanging="360"/>
      </w:pPr>
    </w:lvl>
    <w:lvl w:ilvl="5" w:tplc="0403001B">
      <w:start w:val="1"/>
      <w:numFmt w:val="lowerRoman"/>
      <w:lvlText w:val="%6."/>
      <w:lvlJc w:val="right"/>
      <w:pPr>
        <w:ind w:left="5376" w:hanging="180"/>
      </w:pPr>
    </w:lvl>
    <w:lvl w:ilvl="6" w:tplc="0403000F">
      <w:start w:val="1"/>
      <w:numFmt w:val="decimal"/>
      <w:lvlText w:val="%7."/>
      <w:lvlJc w:val="left"/>
      <w:pPr>
        <w:ind w:left="6096" w:hanging="360"/>
      </w:pPr>
    </w:lvl>
    <w:lvl w:ilvl="7" w:tplc="04030019">
      <w:start w:val="1"/>
      <w:numFmt w:val="lowerLetter"/>
      <w:lvlText w:val="%8."/>
      <w:lvlJc w:val="left"/>
      <w:pPr>
        <w:ind w:left="6816" w:hanging="360"/>
      </w:pPr>
    </w:lvl>
    <w:lvl w:ilvl="8" w:tplc="0403001B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1FE4136"/>
    <w:multiLevelType w:val="hybridMultilevel"/>
    <w:tmpl w:val="DC7E80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F7F90"/>
    <w:multiLevelType w:val="hybridMultilevel"/>
    <w:tmpl w:val="3AFADF6C"/>
    <w:lvl w:ilvl="0" w:tplc="4400196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275925"/>
    <w:multiLevelType w:val="hybridMultilevel"/>
    <w:tmpl w:val="790E801C"/>
    <w:lvl w:ilvl="0" w:tplc="BB428C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D4698"/>
    <w:multiLevelType w:val="multilevel"/>
    <w:tmpl w:val="1398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152D54"/>
    <w:multiLevelType w:val="hybridMultilevel"/>
    <w:tmpl w:val="6CB27520"/>
    <w:lvl w:ilvl="0" w:tplc="44001964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5482810">
    <w:abstractNumId w:val="2"/>
  </w:num>
  <w:num w:numId="2" w16cid:durableId="361513184">
    <w:abstractNumId w:val="4"/>
  </w:num>
  <w:num w:numId="3" w16cid:durableId="1329747525">
    <w:abstractNumId w:val="1"/>
  </w:num>
  <w:num w:numId="4" w16cid:durableId="439183539">
    <w:abstractNumId w:val="0"/>
  </w:num>
  <w:num w:numId="5" w16cid:durableId="1723092726">
    <w:abstractNumId w:val="7"/>
  </w:num>
  <w:num w:numId="6" w16cid:durableId="1183546131">
    <w:abstractNumId w:val="5"/>
  </w:num>
  <w:num w:numId="7" w16cid:durableId="1036588403">
    <w:abstractNumId w:val="13"/>
  </w:num>
  <w:num w:numId="8" w16cid:durableId="210193681">
    <w:abstractNumId w:val="14"/>
  </w:num>
  <w:num w:numId="9" w16cid:durableId="399715247">
    <w:abstractNumId w:val="6"/>
  </w:num>
  <w:num w:numId="10" w16cid:durableId="1795827324">
    <w:abstractNumId w:val="9"/>
  </w:num>
  <w:num w:numId="11" w16cid:durableId="882790041">
    <w:abstractNumId w:val="11"/>
  </w:num>
  <w:num w:numId="12" w16cid:durableId="1542013083">
    <w:abstractNumId w:val="12"/>
  </w:num>
  <w:num w:numId="13" w16cid:durableId="700974764">
    <w:abstractNumId w:val="8"/>
  </w:num>
  <w:num w:numId="14" w16cid:durableId="597523972">
    <w:abstractNumId w:val="15"/>
  </w:num>
  <w:num w:numId="15" w16cid:durableId="1162239074">
    <w:abstractNumId w:val="10"/>
  </w:num>
  <w:num w:numId="16" w16cid:durableId="1067919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m3Qq+vxw0G09Y1qjUqMiyujEYdPJST96hvaKltXoPxVgLNeWBqh0mPwdPNE6zEHYrLwquuq9JyWw8M5zhsbQPw==" w:salt="G0uQXymQ9U+IFa5ysPNY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B7"/>
    <w:rsid w:val="00007870"/>
    <w:rsid w:val="000305B4"/>
    <w:rsid w:val="00040B63"/>
    <w:rsid w:val="0005349D"/>
    <w:rsid w:val="00063106"/>
    <w:rsid w:val="00076EDF"/>
    <w:rsid w:val="000B1F5E"/>
    <w:rsid w:val="000B5636"/>
    <w:rsid w:val="000D3FF9"/>
    <w:rsid w:val="000D47CB"/>
    <w:rsid w:val="0011664F"/>
    <w:rsid w:val="00117C02"/>
    <w:rsid w:val="001243F6"/>
    <w:rsid w:val="00155F10"/>
    <w:rsid w:val="00160093"/>
    <w:rsid w:val="001D4FC9"/>
    <w:rsid w:val="001E5835"/>
    <w:rsid w:val="001F3DFA"/>
    <w:rsid w:val="00200D20"/>
    <w:rsid w:val="00241176"/>
    <w:rsid w:val="0024566F"/>
    <w:rsid w:val="0025091A"/>
    <w:rsid w:val="00255615"/>
    <w:rsid w:val="00272E4B"/>
    <w:rsid w:val="00286A6A"/>
    <w:rsid w:val="002D658E"/>
    <w:rsid w:val="002D664D"/>
    <w:rsid w:val="002D7F6D"/>
    <w:rsid w:val="002F1335"/>
    <w:rsid w:val="002F4C93"/>
    <w:rsid w:val="002F7895"/>
    <w:rsid w:val="00300E33"/>
    <w:rsid w:val="00326850"/>
    <w:rsid w:val="00345D05"/>
    <w:rsid w:val="00392149"/>
    <w:rsid w:val="00397523"/>
    <w:rsid w:val="003A20A3"/>
    <w:rsid w:val="003B50C9"/>
    <w:rsid w:val="003B6264"/>
    <w:rsid w:val="003B6514"/>
    <w:rsid w:val="003C4EEB"/>
    <w:rsid w:val="003D1523"/>
    <w:rsid w:val="003D5259"/>
    <w:rsid w:val="003F0FDB"/>
    <w:rsid w:val="00410C8A"/>
    <w:rsid w:val="00421664"/>
    <w:rsid w:val="0044136A"/>
    <w:rsid w:val="00456475"/>
    <w:rsid w:val="00461BD7"/>
    <w:rsid w:val="00471780"/>
    <w:rsid w:val="00473BD4"/>
    <w:rsid w:val="00475252"/>
    <w:rsid w:val="00483534"/>
    <w:rsid w:val="00487EBB"/>
    <w:rsid w:val="004975FF"/>
    <w:rsid w:val="004A5D48"/>
    <w:rsid w:val="004B1420"/>
    <w:rsid w:val="004B325D"/>
    <w:rsid w:val="004D7494"/>
    <w:rsid w:val="004E63DD"/>
    <w:rsid w:val="00507EEF"/>
    <w:rsid w:val="0052493E"/>
    <w:rsid w:val="0054147A"/>
    <w:rsid w:val="00597A14"/>
    <w:rsid w:val="005C1AA7"/>
    <w:rsid w:val="005D62F3"/>
    <w:rsid w:val="00611C23"/>
    <w:rsid w:val="006173C1"/>
    <w:rsid w:val="00621BD5"/>
    <w:rsid w:val="00634096"/>
    <w:rsid w:val="0063649B"/>
    <w:rsid w:val="00664838"/>
    <w:rsid w:val="0067372E"/>
    <w:rsid w:val="00682598"/>
    <w:rsid w:val="00683830"/>
    <w:rsid w:val="0069566B"/>
    <w:rsid w:val="006B6020"/>
    <w:rsid w:val="006B6EB1"/>
    <w:rsid w:val="006C5D7F"/>
    <w:rsid w:val="006E077D"/>
    <w:rsid w:val="006F2EB6"/>
    <w:rsid w:val="006F52F5"/>
    <w:rsid w:val="006F5AE7"/>
    <w:rsid w:val="00704B0B"/>
    <w:rsid w:val="00707CCB"/>
    <w:rsid w:val="00715615"/>
    <w:rsid w:val="00733BC9"/>
    <w:rsid w:val="00736C06"/>
    <w:rsid w:val="0075410D"/>
    <w:rsid w:val="0075587E"/>
    <w:rsid w:val="00792FB8"/>
    <w:rsid w:val="007A4630"/>
    <w:rsid w:val="007C4786"/>
    <w:rsid w:val="007D01B5"/>
    <w:rsid w:val="007D361A"/>
    <w:rsid w:val="00806F4B"/>
    <w:rsid w:val="008256B7"/>
    <w:rsid w:val="00830183"/>
    <w:rsid w:val="00862D8F"/>
    <w:rsid w:val="008B5510"/>
    <w:rsid w:val="008C2C32"/>
    <w:rsid w:val="008E3EB0"/>
    <w:rsid w:val="008F70E2"/>
    <w:rsid w:val="00901C05"/>
    <w:rsid w:val="00905043"/>
    <w:rsid w:val="00905BCA"/>
    <w:rsid w:val="009255B0"/>
    <w:rsid w:val="0093523A"/>
    <w:rsid w:val="00936B61"/>
    <w:rsid w:val="0094695F"/>
    <w:rsid w:val="00972E93"/>
    <w:rsid w:val="00982CAB"/>
    <w:rsid w:val="009958DB"/>
    <w:rsid w:val="009B1926"/>
    <w:rsid w:val="009C379C"/>
    <w:rsid w:val="009C3E4F"/>
    <w:rsid w:val="009E7F91"/>
    <w:rsid w:val="009F6A31"/>
    <w:rsid w:val="00A22575"/>
    <w:rsid w:val="00A4409D"/>
    <w:rsid w:val="00A526D9"/>
    <w:rsid w:val="00A62C81"/>
    <w:rsid w:val="00A646D9"/>
    <w:rsid w:val="00A7692E"/>
    <w:rsid w:val="00A7767F"/>
    <w:rsid w:val="00A84C0D"/>
    <w:rsid w:val="00A85F00"/>
    <w:rsid w:val="00A93CF7"/>
    <w:rsid w:val="00AA03D8"/>
    <w:rsid w:val="00AA0F22"/>
    <w:rsid w:val="00AD2FA3"/>
    <w:rsid w:val="00AF2E3C"/>
    <w:rsid w:val="00B21FE6"/>
    <w:rsid w:val="00B41BD0"/>
    <w:rsid w:val="00B44FFF"/>
    <w:rsid w:val="00B451C7"/>
    <w:rsid w:val="00B518FA"/>
    <w:rsid w:val="00B53EC3"/>
    <w:rsid w:val="00B55B84"/>
    <w:rsid w:val="00B5762F"/>
    <w:rsid w:val="00B6540B"/>
    <w:rsid w:val="00B70DA9"/>
    <w:rsid w:val="00B85B8E"/>
    <w:rsid w:val="00B93DF4"/>
    <w:rsid w:val="00B96C7A"/>
    <w:rsid w:val="00B9767D"/>
    <w:rsid w:val="00BE61C0"/>
    <w:rsid w:val="00BF3B68"/>
    <w:rsid w:val="00BF410E"/>
    <w:rsid w:val="00C115F7"/>
    <w:rsid w:val="00C14C56"/>
    <w:rsid w:val="00C16E2C"/>
    <w:rsid w:val="00C36D1E"/>
    <w:rsid w:val="00C41780"/>
    <w:rsid w:val="00C504F7"/>
    <w:rsid w:val="00C65B7D"/>
    <w:rsid w:val="00C71841"/>
    <w:rsid w:val="00C748F5"/>
    <w:rsid w:val="00C77E4D"/>
    <w:rsid w:val="00C8606F"/>
    <w:rsid w:val="00CD2887"/>
    <w:rsid w:val="00D06EA5"/>
    <w:rsid w:val="00D11093"/>
    <w:rsid w:val="00D244BB"/>
    <w:rsid w:val="00D8095E"/>
    <w:rsid w:val="00D922CF"/>
    <w:rsid w:val="00DA6684"/>
    <w:rsid w:val="00DB0020"/>
    <w:rsid w:val="00DE2840"/>
    <w:rsid w:val="00E057AB"/>
    <w:rsid w:val="00E37F5F"/>
    <w:rsid w:val="00E55874"/>
    <w:rsid w:val="00E563A3"/>
    <w:rsid w:val="00E57287"/>
    <w:rsid w:val="00E62BFE"/>
    <w:rsid w:val="00E77F93"/>
    <w:rsid w:val="00E96B9F"/>
    <w:rsid w:val="00ED191A"/>
    <w:rsid w:val="00ED4833"/>
    <w:rsid w:val="00EF57FE"/>
    <w:rsid w:val="00F53602"/>
    <w:rsid w:val="00F57CCC"/>
    <w:rsid w:val="00F6786B"/>
    <w:rsid w:val="00F75359"/>
    <w:rsid w:val="00F83BFD"/>
    <w:rsid w:val="00F9265F"/>
    <w:rsid w:val="00F95737"/>
    <w:rsid w:val="00FA71CA"/>
    <w:rsid w:val="00FC380E"/>
    <w:rsid w:val="00FD0482"/>
    <w:rsid w:val="00FF0FE3"/>
    <w:rsid w:val="00FF396A"/>
    <w:rsid w:val="00FF5F2B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D27A2"/>
  <w15:chartTrackingRefBased/>
  <w15:docId w15:val="{83F5F72D-A823-483F-8E9F-F3D3090C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B7"/>
  </w:style>
  <w:style w:type="paragraph" w:styleId="Ttol1">
    <w:name w:val="heading 1"/>
    <w:basedOn w:val="Normal"/>
    <w:link w:val="Ttol1Car"/>
    <w:uiPriority w:val="9"/>
    <w:qFormat/>
    <w:rsid w:val="00F83BFD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paragraph" w:styleId="Ttol2">
    <w:name w:val="heading 2"/>
    <w:basedOn w:val="Normal"/>
    <w:link w:val="Ttol2Car"/>
    <w:uiPriority w:val="9"/>
    <w:unhideWhenUsed/>
    <w:qFormat/>
    <w:rsid w:val="00F83BFD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Ttol3">
    <w:name w:val="heading 3"/>
    <w:basedOn w:val="Normal"/>
    <w:link w:val="Ttol3Car"/>
    <w:uiPriority w:val="9"/>
    <w:unhideWhenUsed/>
    <w:qFormat/>
    <w:rsid w:val="00F83BFD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Ttol4">
    <w:name w:val="heading 4"/>
    <w:basedOn w:val="Normal"/>
    <w:link w:val="Ttol4Car"/>
    <w:uiPriority w:val="9"/>
    <w:unhideWhenUsed/>
    <w:qFormat/>
    <w:rsid w:val="00487EBB"/>
    <w:pPr>
      <w:keepNext/>
      <w:keepLines/>
      <w:spacing w:after="0"/>
      <w:outlineLvl w:val="3"/>
    </w:pPr>
    <w:rPr>
      <w:rFonts w:eastAsiaTheme="majorEastAsia" w:cstheme="majorBidi"/>
      <w:iCs/>
      <w:sz w:val="1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83BFD"/>
    <w:rPr>
      <w:rFonts w:ascii="Arial" w:eastAsiaTheme="majorEastAsia" w:hAnsi="Arial" w:cstheme="majorBidi"/>
      <w:b/>
      <w:sz w:val="28"/>
      <w:szCs w:val="32"/>
    </w:rPr>
  </w:style>
  <w:style w:type="character" w:customStyle="1" w:styleId="Ttol2Car">
    <w:name w:val="Títol 2 Car"/>
    <w:basedOn w:val="Lletraperdefectedelpargraf"/>
    <w:link w:val="Ttol2"/>
    <w:uiPriority w:val="9"/>
    <w:rsid w:val="00F83BFD"/>
    <w:rPr>
      <w:rFonts w:ascii="Arial" w:eastAsiaTheme="majorEastAsia" w:hAnsi="Arial" w:cstheme="majorBidi"/>
      <w:b/>
      <w:sz w:val="24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F83BFD"/>
    <w:rPr>
      <w:rFonts w:ascii="Arial" w:eastAsiaTheme="majorEastAsia" w:hAnsi="Arial" w:cstheme="majorBidi"/>
      <w:b/>
      <w:szCs w:val="24"/>
    </w:rPr>
  </w:style>
  <w:style w:type="paragraph" w:styleId="TtoldelIDC">
    <w:name w:val="TOC Heading"/>
    <w:basedOn w:val="Ttol1"/>
    <w:next w:val="Normal"/>
    <w:uiPriority w:val="39"/>
    <w:unhideWhenUsed/>
    <w:qFormat/>
    <w:rsid w:val="00397523"/>
    <w:pPr>
      <w:outlineLvl w:val="9"/>
    </w:pPr>
    <w:rPr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397523"/>
    <w:pPr>
      <w:spacing w:after="100"/>
    </w:pPr>
  </w:style>
  <w:style w:type="paragraph" w:styleId="IDC2">
    <w:name w:val="toc 2"/>
    <w:basedOn w:val="Normal"/>
    <w:next w:val="Normal"/>
    <w:autoRedefine/>
    <w:uiPriority w:val="39"/>
    <w:unhideWhenUsed/>
    <w:rsid w:val="00397523"/>
    <w:pPr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397523"/>
    <w:pPr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397523"/>
    <w:rPr>
      <w:color w:val="0563C1" w:themeColor="hyperlink"/>
      <w:u w:val="single"/>
    </w:rPr>
  </w:style>
  <w:style w:type="paragraph" w:styleId="Ttol">
    <w:name w:val="Title"/>
    <w:basedOn w:val="Normal"/>
    <w:link w:val="TtolCar"/>
    <w:uiPriority w:val="10"/>
    <w:qFormat/>
    <w:rsid w:val="006B6020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B6020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paragraph" w:styleId="Capalera">
    <w:name w:val="header"/>
    <w:basedOn w:val="Normal"/>
    <w:link w:val="CapaleraCar"/>
    <w:unhideWhenUsed/>
    <w:rsid w:val="00397523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397523"/>
  </w:style>
  <w:style w:type="paragraph" w:styleId="Peu">
    <w:name w:val="footer"/>
    <w:basedOn w:val="Normal"/>
    <w:link w:val="PeuCar"/>
    <w:unhideWhenUsed/>
    <w:rsid w:val="00397523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397523"/>
  </w:style>
  <w:style w:type="character" w:customStyle="1" w:styleId="Ttol4Car">
    <w:name w:val="Títol 4 Car"/>
    <w:basedOn w:val="Lletraperdefectedelpargraf"/>
    <w:link w:val="Ttol4"/>
    <w:uiPriority w:val="9"/>
    <w:rsid w:val="00487EBB"/>
    <w:rPr>
      <w:rFonts w:ascii="Arial" w:eastAsiaTheme="majorEastAsia" w:hAnsi="Arial" w:cstheme="majorBidi"/>
      <w:iCs/>
      <w:sz w:val="16"/>
    </w:rPr>
  </w:style>
  <w:style w:type="paragraph" w:styleId="Subttol">
    <w:name w:val="Subtitle"/>
    <w:basedOn w:val="Normal"/>
    <w:link w:val="SubttolCar"/>
    <w:uiPriority w:val="11"/>
    <w:qFormat/>
    <w:rsid w:val="00076EDF"/>
    <w:pPr>
      <w:numPr>
        <w:ilvl w:val="1"/>
      </w:numPr>
    </w:pPr>
    <w:rPr>
      <w:rFonts w:eastAsiaTheme="minorEastAsia"/>
      <w:b/>
      <w:spacing w:val="15"/>
      <w:sz w:val="48"/>
    </w:rPr>
  </w:style>
  <w:style w:type="character" w:customStyle="1" w:styleId="SubttolCar">
    <w:name w:val="Subtítol Car"/>
    <w:basedOn w:val="Lletraperdefectedelpargraf"/>
    <w:link w:val="Subttol"/>
    <w:uiPriority w:val="11"/>
    <w:rsid w:val="00076EDF"/>
    <w:rPr>
      <w:rFonts w:ascii="Arial" w:eastAsiaTheme="minorEastAsia" w:hAnsi="Arial"/>
      <w:b/>
      <w:spacing w:val="15"/>
      <w:sz w:val="48"/>
    </w:rPr>
  </w:style>
  <w:style w:type="paragraph" w:styleId="Pargrafdellista">
    <w:name w:val="List Paragraph"/>
    <w:basedOn w:val="Normal"/>
    <w:uiPriority w:val="34"/>
    <w:qFormat/>
    <w:rsid w:val="008256B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3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paragraph">
    <w:name w:val="paragraph"/>
    <w:basedOn w:val="Normal"/>
    <w:rsid w:val="007D3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normaltextrun">
    <w:name w:val="normaltextrun"/>
    <w:basedOn w:val="Lletraperdefectedelpargraf"/>
    <w:rsid w:val="007D361A"/>
  </w:style>
  <w:style w:type="character" w:customStyle="1" w:styleId="eop">
    <w:name w:val="eop"/>
    <w:basedOn w:val="Lletraperdefectedelpargraf"/>
    <w:rsid w:val="007D361A"/>
  </w:style>
  <w:style w:type="character" w:customStyle="1" w:styleId="tabchar">
    <w:name w:val="tabchar"/>
    <w:basedOn w:val="Lletraperdefectedelpargraf"/>
    <w:rsid w:val="007D361A"/>
  </w:style>
  <w:style w:type="table" w:styleId="Taulaambquadrcula">
    <w:name w:val="Table Grid"/>
    <w:basedOn w:val="Taulanormal"/>
    <w:rsid w:val="00EF5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9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6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4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6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31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0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4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46554523q\Downloads\03_CLT_DS_SG_Obres_Serveis_a%20(2).dotx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589025670754B8CB91F7D09D53D18" ma:contentTypeVersion="1" ma:contentTypeDescription="Crea un document nou" ma:contentTypeScope="" ma:versionID="52840f79e461ff3aa4f976dfae5be825">
  <xsd:schema xmlns:xsd="http://www.w3.org/2001/XMLSchema" xmlns:xs="http://www.w3.org/2001/XMLSchema" xmlns:p="http://schemas.microsoft.com/office/2006/metadata/properties" xmlns:ns2="9ff0ceda-7f82-417d-9ad5-94da12a84f9b" targetNamespace="http://schemas.microsoft.com/office/2006/metadata/properties" ma:root="true" ma:fieldsID="163314bd6ef024cf11ab147adaaef94b" ns2:_="">
    <xsd:import namespace="9ff0ceda-7f82-417d-9ad5-94da12a84f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ceda-7f82-417d-9ad5-94da12a84f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32539-B089-4D97-8ED1-0C6B6CA5D0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E0C9B-E660-4526-A4CF-BAA5EBFF8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ceda-7f82-417d-9ad5-94da12a84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0D1E52-7913-4721-80DA-901FE3A1F9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74BF19-D41D-441B-BF3E-229CE18C8B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03_CLT_DS_SG_Obres_Serveis_a (2).dotx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Servei d’Obres</vt:lpstr>
    </vt:vector>
  </TitlesOfParts>
  <Company>Generalitat de Catunya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Paricio Ferreró, Sílvia</dc:creator>
  <dc:description/>
  <cp:lastModifiedBy>Paricio Ferreró, Sílvia</cp:lastModifiedBy>
  <cp:revision>2</cp:revision>
  <dcterms:created xsi:type="dcterms:W3CDTF">2026-09-04T08:02:00Z</dcterms:created>
  <dcterms:modified xsi:type="dcterms:W3CDTF">2026-09-04T08:02:00Z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0x0101008C3589025670754B8CB91F7D09D53D18</vt:lpwstr>
  </property>
</Properties>
</file>