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D23FA" w14:textId="77777777" w:rsidR="00B9620C" w:rsidRPr="00B9620C" w:rsidRDefault="00B9620C" w:rsidP="00B9620C">
      <w:pPr>
        <w:keepNext/>
        <w:spacing w:line="259" w:lineRule="auto"/>
        <w:ind w:right="287"/>
        <w:outlineLvl w:val="0"/>
        <w:rPr>
          <w:rFonts w:eastAsia="Arial" w:cs="Arial"/>
          <w:b/>
          <w:bCs/>
          <w:color w:val="000000"/>
          <w:sz w:val="22"/>
          <w:szCs w:val="22"/>
          <w:lang w:eastAsia="ca-ES"/>
        </w:rPr>
      </w:pPr>
      <w:bookmarkStart w:id="0" w:name="_Toc234408439"/>
      <w:r w:rsidRPr="00B9620C">
        <w:rPr>
          <w:rFonts w:eastAsia="Arial" w:cs="Arial"/>
          <w:b/>
          <w:bCs/>
          <w:color w:val="000000"/>
          <w:sz w:val="22"/>
          <w:szCs w:val="22"/>
          <w:lang w:eastAsia="ca-ES"/>
        </w:rPr>
        <w:t>ANNEX 2: Declaració compliment condicions mínimes (SOBRE A)</w:t>
      </w:r>
      <w:bookmarkEnd w:id="0"/>
    </w:p>
    <w:p w14:paraId="0FB9E45F" w14:textId="77777777" w:rsidR="00B9620C" w:rsidRPr="00B9620C" w:rsidRDefault="00B9620C" w:rsidP="00B9620C">
      <w:pPr>
        <w:rPr>
          <w:rFonts w:eastAsia="Arial"/>
        </w:rPr>
      </w:pPr>
    </w:p>
    <w:p w14:paraId="697ACCFA" w14:textId="77777777" w:rsidR="00B9620C" w:rsidRPr="00B9620C" w:rsidRDefault="00B9620C" w:rsidP="00B9620C">
      <w:pPr>
        <w:rPr>
          <w:rFonts w:eastAsia="Arial"/>
          <w:sz w:val="22"/>
          <w:szCs w:val="22"/>
        </w:rPr>
      </w:pPr>
      <w:r w:rsidRPr="00B9620C">
        <w:rPr>
          <w:rFonts w:eastAsia="Arial"/>
          <w:sz w:val="22"/>
          <w:szCs w:val="22"/>
        </w:rPr>
        <w:t>DECLARACIÓ DE COMPLIMENT DE LES CONDICIONS MÍNIMES DEL SERVEI I DE LA SEVA EXECUCIÓ, D’ACORD AMB LA CLÀUSULA 3 DEL PPT</w:t>
      </w:r>
    </w:p>
    <w:p w14:paraId="27168311" w14:textId="77777777" w:rsidR="00B9620C" w:rsidRPr="00B9620C" w:rsidRDefault="00B9620C" w:rsidP="00B9620C">
      <w:pPr>
        <w:ind w:left="-5" w:right="273" w:hanging="10"/>
        <w:rPr>
          <w:rFonts w:eastAsia="Arial" w:cs="Arial"/>
          <w:color w:val="000000"/>
          <w:sz w:val="22"/>
          <w:szCs w:val="22"/>
          <w:lang w:val="es-ES" w:eastAsia="ca-ES"/>
        </w:rPr>
      </w:pPr>
    </w:p>
    <w:p w14:paraId="25AEDA66" w14:textId="77777777" w:rsidR="00B9620C" w:rsidRPr="00B9620C" w:rsidRDefault="00B9620C" w:rsidP="00B9620C">
      <w:pPr>
        <w:ind w:left="-5" w:right="273" w:hanging="10"/>
        <w:rPr>
          <w:rFonts w:eastAsia="Arial" w:cs="Arial"/>
          <w:color w:val="000000"/>
          <w:sz w:val="22"/>
          <w:szCs w:val="22"/>
          <w:lang w:val="es-ES" w:eastAsia="ca-ES"/>
        </w:rPr>
      </w:pPr>
    </w:p>
    <w:p w14:paraId="3FFD4FE0" w14:textId="77777777" w:rsidR="00B9620C" w:rsidRPr="00B9620C" w:rsidRDefault="00B9620C" w:rsidP="00B9620C">
      <w:pPr>
        <w:ind w:left="-5" w:right="-58" w:hanging="10"/>
        <w:rPr>
          <w:rFonts w:eastAsia="Arial" w:cs="Arial"/>
          <w:color w:val="000000"/>
          <w:sz w:val="22"/>
          <w:szCs w:val="22"/>
          <w:lang w:eastAsia="ca-ES"/>
        </w:rPr>
      </w:pPr>
      <w:r w:rsidRPr="00B9620C">
        <w:rPr>
          <w:rFonts w:eastAsia="Arial" w:cs="Arial"/>
          <w:color w:val="000000"/>
          <w:sz w:val="22"/>
          <w:szCs w:val="22"/>
          <w:lang w:eastAsia="ca-ES"/>
        </w:rPr>
        <w:t xml:space="preserve">El Sr/Sra. ............................................., amb DNI núm.............................., actuant en nom i representació de l’empresa................................. (licitador)...................amb NIF núm. ..................., en la seva condició de ................................. i segons escriptura pública autoritzada davant Notari ........, en data .....i número de protocol ..../ o document ......, domiciliada a ........................... carrer................, núm. ........... assabentat de la convocatòria del procediment de contractació per a l’adjudicació del contracte....................................(Lot/s ...), DECLARA RESPONSABLEMENT: </w:t>
      </w:r>
    </w:p>
    <w:p w14:paraId="73EE0F86" w14:textId="77777777" w:rsidR="00B9620C" w:rsidRPr="00B9620C" w:rsidRDefault="00B9620C" w:rsidP="00B9620C">
      <w:pPr>
        <w:ind w:left="-5" w:right="-58" w:hanging="10"/>
        <w:rPr>
          <w:rFonts w:eastAsia="Arial" w:cs="Arial"/>
          <w:color w:val="000000"/>
          <w:sz w:val="22"/>
          <w:szCs w:val="22"/>
          <w:lang w:val="es-ES" w:eastAsia="ca-ES"/>
        </w:rPr>
      </w:pPr>
    </w:p>
    <w:p w14:paraId="7B939DAF" w14:textId="77777777" w:rsidR="00B9620C" w:rsidRPr="00B9620C" w:rsidRDefault="00B9620C" w:rsidP="00B9620C">
      <w:pPr>
        <w:ind w:left="-5" w:right="-58" w:hanging="10"/>
        <w:rPr>
          <w:rFonts w:eastAsia="Arial" w:cs="Arial"/>
          <w:color w:val="000000"/>
          <w:sz w:val="22"/>
          <w:szCs w:val="22"/>
          <w:lang w:eastAsia="ca-ES"/>
        </w:rPr>
      </w:pPr>
      <w:r w:rsidRPr="00B9620C">
        <w:rPr>
          <w:rFonts w:eastAsia="Arial" w:cs="Arial"/>
          <w:color w:val="000000"/>
          <w:sz w:val="22"/>
          <w:szCs w:val="22"/>
          <w:lang w:eastAsia="ca-ES"/>
        </w:rPr>
        <w:t xml:space="preserve">Que compleixo els requisits mínims establerts a la clàusula 3 del plec de prescripcions tècniques (PPT) referent als següents aspectes: </w:t>
      </w:r>
    </w:p>
    <w:p w14:paraId="69152B2C" w14:textId="77777777" w:rsidR="00B9620C" w:rsidRPr="00B9620C" w:rsidRDefault="00B9620C" w:rsidP="00B9620C">
      <w:pPr>
        <w:ind w:left="-5" w:right="273" w:hanging="10"/>
        <w:rPr>
          <w:rFonts w:eastAsia="Arial" w:cs="Arial"/>
          <w:color w:val="000000"/>
          <w:sz w:val="22"/>
          <w:szCs w:val="22"/>
          <w:lang w:eastAsia="ca-ES"/>
        </w:rPr>
      </w:pPr>
    </w:p>
    <w:p w14:paraId="6C2626B3" w14:textId="77777777" w:rsidR="00B9620C" w:rsidRPr="00B9620C" w:rsidRDefault="00B9620C" w:rsidP="00B9620C">
      <w:pPr>
        <w:numPr>
          <w:ilvl w:val="0"/>
          <w:numId w:val="4"/>
        </w:numPr>
        <w:tabs>
          <w:tab w:val="left" w:pos="0"/>
        </w:tabs>
        <w:ind w:left="567"/>
        <w:rPr>
          <w:rFonts w:cs="Arial"/>
          <w:bCs/>
          <w:sz w:val="22"/>
          <w:szCs w:val="22"/>
        </w:rPr>
      </w:pPr>
      <w:r w:rsidRPr="00B9620C">
        <w:rPr>
          <w:rFonts w:cs="Arial"/>
          <w:sz w:val="22"/>
          <w:szCs w:val="22"/>
        </w:rPr>
        <w:t xml:space="preserve">Disposo d’un despatx obert a la província de Barcelona, </w:t>
      </w:r>
      <w:r w:rsidRPr="00B9620C">
        <w:rPr>
          <w:rFonts w:cs="Arial"/>
          <w:bCs/>
          <w:sz w:val="22"/>
          <w:szCs w:val="22"/>
        </w:rPr>
        <w:t>amb una capacitat estructural adient per portar a terme tot el conjunt d’activitats previstes en aquest contracte.</w:t>
      </w:r>
    </w:p>
    <w:p w14:paraId="0EA79A90" w14:textId="77777777" w:rsidR="00B9620C" w:rsidRPr="00B9620C" w:rsidRDefault="00B9620C" w:rsidP="00B9620C">
      <w:pPr>
        <w:tabs>
          <w:tab w:val="left" w:pos="851"/>
        </w:tabs>
        <w:ind w:left="567"/>
        <w:rPr>
          <w:rFonts w:cs="Arial"/>
          <w:sz w:val="12"/>
          <w:szCs w:val="12"/>
        </w:rPr>
      </w:pPr>
    </w:p>
    <w:p w14:paraId="4EE151C4" w14:textId="77777777" w:rsidR="00B9620C" w:rsidRPr="00B9620C" w:rsidRDefault="00B9620C" w:rsidP="00B9620C">
      <w:pPr>
        <w:numPr>
          <w:ilvl w:val="0"/>
          <w:numId w:val="4"/>
        </w:numPr>
        <w:tabs>
          <w:tab w:val="left" w:pos="0"/>
        </w:tabs>
        <w:ind w:left="567"/>
        <w:rPr>
          <w:rFonts w:cs="Arial"/>
          <w:sz w:val="22"/>
          <w:szCs w:val="22"/>
        </w:rPr>
      </w:pPr>
      <w:r w:rsidRPr="00B9620C">
        <w:rPr>
          <w:rFonts w:cs="Arial"/>
          <w:sz w:val="22"/>
          <w:szCs w:val="22"/>
        </w:rPr>
        <w:t xml:space="preserve">Disposo de l’equip mínim requerit amb l’experiència professional i titulacions establertes al PPT, format per: </w:t>
      </w:r>
    </w:p>
    <w:p w14:paraId="350AA2AC" w14:textId="77777777" w:rsidR="00B9620C" w:rsidRPr="00B9620C" w:rsidRDefault="00B9620C" w:rsidP="00B9620C">
      <w:pPr>
        <w:tabs>
          <w:tab w:val="left" w:pos="851"/>
        </w:tabs>
        <w:ind w:left="851"/>
        <w:rPr>
          <w:rFonts w:cs="Arial"/>
          <w:bCs/>
          <w:sz w:val="22"/>
          <w:szCs w:val="22"/>
        </w:rPr>
      </w:pPr>
    </w:p>
    <w:p w14:paraId="740F6B7C" w14:textId="77777777" w:rsidR="00B9620C" w:rsidRPr="00B9620C" w:rsidRDefault="00B9620C" w:rsidP="00B9620C">
      <w:pPr>
        <w:shd w:val="clear" w:color="auto" w:fill="D9D9D9"/>
        <w:tabs>
          <w:tab w:val="left" w:pos="851"/>
        </w:tabs>
        <w:ind w:left="851"/>
        <w:rPr>
          <w:rFonts w:cs="Arial"/>
          <w:b/>
          <w:sz w:val="22"/>
          <w:szCs w:val="22"/>
        </w:rPr>
      </w:pPr>
      <w:r w:rsidRPr="00B9620C">
        <w:rPr>
          <w:rFonts w:cs="Arial"/>
          <w:b/>
          <w:sz w:val="22"/>
          <w:szCs w:val="22"/>
        </w:rPr>
        <w:t>Lot 1: Assessorament i defensa jurídica de l’Ajuntament davant la jurisdicció Contenciosa Administrativa</w:t>
      </w:r>
    </w:p>
    <w:p w14:paraId="0E9B6D6F" w14:textId="77777777" w:rsidR="00B9620C" w:rsidRPr="00B9620C" w:rsidRDefault="00B9620C" w:rsidP="00B9620C">
      <w:pPr>
        <w:tabs>
          <w:tab w:val="left" w:pos="851"/>
        </w:tabs>
        <w:ind w:left="851"/>
        <w:rPr>
          <w:rFonts w:cs="Arial"/>
          <w:bCs/>
          <w:sz w:val="22"/>
          <w:szCs w:val="22"/>
        </w:rPr>
      </w:pPr>
    </w:p>
    <w:p w14:paraId="7BC1F8B0" w14:textId="77777777" w:rsidR="00B9620C" w:rsidRPr="00B9620C" w:rsidRDefault="00B9620C" w:rsidP="00B9620C">
      <w:pPr>
        <w:numPr>
          <w:ilvl w:val="0"/>
          <w:numId w:val="1"/>
        </w:numPr>
        <w:ind w:left="1418"/>
        <w:contextualSpacing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 xml:space="preserve">Un/a </w:t>
      </w:r>
      <w:r w:rsidRPr="00B9620C">
        <w:rPr>
          <w:rFonts w:eastAsia="Calibri" w:cs="Arial"/>
          <w:b/>
          <w:sz w:val="22"/>
          <w:szCs w:val="22"/>
          <w:lang w:eastAsia="ca-ES"/>
        </w:rPr>
        <w:t>soci/a advocat/da</w:t>
      </w:r>
      <w:r w:rsidRPr="00B9620C">
        <w:rPr>
          <w:rFonts w:eastAsia="Calibri" w:cs="Arial"/>
          <w:bCs/>
          <w:sz w:val="22"/>
          <w:szCs w:val="22"/>
          <w:lang w:eastAsia="ca-ES"/>
        </w:rPr>
        <w:t xml:space="preserve">, amb mínim </w:t>
      </w:r>
      <w:r w:rsidRPr="00B9620C">
        <w:rPr>
          <w:rFonts w:eastAsia="Calibri" w:cs="Arial"/>
          <w:b/>
          <w:sz w:val="22"/>
          <w:szCs w:val="22"/>
          <w:lang w:eastAsia="ca-ES"/>
        </w:rPr>
        <w:t>5 anys</w:t>
      </w:r>
      <w:r w:rsidRPr="00B9620C">
        <w:rPr>
          <w:rFonts w:eastAsia="Calibri" w:cs="Arial"/>
          <w:bCs/>
          <w:sz w:val="22"/>
          <w:szCs w:val="22"/>
          <w:lang w:eastAsia="ca-ES"/>
        </w:rPr>
        <w:t xml:space="preserve"> d’experiència en assessorament i/o defensa jurídica en la matèria objecte del contracte. </w:t>
      </w:r>
    </w:p>
    <w:p w14:paraId="5B6E6F12" w14:textId="77777777" w:rsidR="00B9620C" w:rsidRPr="00B9620C" w:rsidRDefault="00B9620C" w:rsidP="00B9620C">
      <w:pPr>
        <w:ind w:left="1495"/>
        <w:contextualSpacing/>
        <w:rPr>
          <w:rFonts w:eastAsia="Calibri" w:cs="Arial"/>
          <w:bCs/>
          <w:sz w:val="22"/>
          <w:szCs w:val="22"/>
          <w:lang w:eastAsia="ca-ES"/>
        </w:rPr>
      </w:pPr>
    </w:p>
    <w:p w14:paraId="36A7FE8D" w14:textId="77777777" w:rsidR="00B9620C" w:rsidRPr="00B9620C" w:rsidRDefault="00B9620C" w:rsidP="00B9620C">
      <w:pPr>
        <w:tabs>
          <w:tab w:val="left" w:leader="underscore" w:pos="8504"/>
        </w:tabs>
        <w:ind w:left="1418"/>
        <w:jc w:val="left"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 xml:space="preserve">Nom i cognoms del soci/a advocat/da: </w:t>
      </w:r>
      <w:r w:rsidRPr="00B9620C">
        <w:rPr>
          <w:rFonts w:eastAsia="Calibri" w:cs="Arial"/>
          <w:bCs/>
          <w:sz w:val="22"/>
          <w:szCs w:val="22"/>
          <w:lang w:eastAsia="ca-ES"/>
        </w:rPr>
        <w:tab/>
      </w:r>
    </w:p>
    <w:p w14:paraId="65DD281C" w14:textId="77777777" w:rsidR="00B9620C" w:rsidRPr="00B9620C" w:rsidRDefault="00B9620C" w:rsidP="00B9620C">
      <w:pPr>
        <w:tabs>
          <w:tab w:val="left" w:leader="underscore" w:pos="8504"/>
        </w:tabs>
        <w:ind w:left="1418"/>
        <w:jc w:val="left"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 xml:space="preserve">Titulació: </w:t>
      </w:r>
      <w:r w:rsidRPr="00B9620C">
        <w:rPr>
          <w:rFonts w:eastAsia="Calibri" w:cs="Arial"/>
          <w:bCs/>
          <w:sz w:val="22"/>
          <w:szCs w:val="22"/>
          <w:lang w:eastAsia="ca-ES"/>
        </w:rPr>
        <w:tab/>
      </w:r>
    </w:p>
    <w:p w14:paraId="70589F8C" w14:textId="77777777" w:rsidR="00B9620C" w:rsidRPr="00B9620C" w:rsidRDefault="00B9620C" w:rsidP="00B9620C">
      <w:pPr>
        <w:tabs>
          <w:tab w:val="left" w:leader="underscore" w:pos="8504"/>
        </w:tabs>
        <w:ind w:left="1418"/>
        <w:jc w:val="left"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>Núm. Col·legiat:</w:t>
      </w:r>
      <w:r w:rsidRPr="00B9620C">
        <w:rPr>
          <w:rFonts w:eastAsia="Calibri" w:cs="Arial"/>
          <w:bCs/>
          <w:sz w:val="22"/>
          <w:szCs w:val="22"/>
          <w:lang w:eastAsia="ca-ES"/>
        </w:rPr>
        <w:tab/>
      </w:r>
    </w:p>
    <w:p w14:paraId="12EDB4D9" w14:textId="77777777" w:rsidR="00B9620C" w:rsidRPr="00B9620C" w:rsidRDefault="00B9620C" w:rsidP="00B9620C">
      <w:pPr>
        <w:ind w:left="1418"/>
        <w:rPr>
          <w:rFonts w:ascii="Calibri" w:eastAsia="Calibri" w:hAnsi="Calibri" w:cs="Arial"/>
          <w:bCs/>
          <w:sz w:val="22"/>
          <w:szCs w:val="22"/>
          <w:lang w:eastAsia="ca-ES"/>
        </w:rPr>
      </w:pPr>
    </w:p>
    <w:p w14:paraId="443FAD64" w14:textId="77777777" w:rsidR="00B9620C" w:rsidRPr="00B9620C" w:rsidRDefault="00B9620C" w:rsidP="00B9620C">
      <w:pPr>
        <w:numPr>
          <w:ilvl w:val="0"/>
          <w:numId w:val="1"/>
        </w:numPr>
        <w:ind w:left="1418"/>
        <w:contextualSpacing/>
        <w:rPr>
          <w:rFonts w:cs="Arial"/>
          <w:bCs/>
          <w:sz w:val="22"/>
          <w:szCs w:val="22"/>
        </w:rPr>
      </w:pPr>
      <w:r w:rsidRPr="00B9620C">
        <w:rPr>
          <w:rFonts w:cs="Arial"/>
          <w:bCs/>
          <w:sz w:val="22"/>
          <w:szCs w:val="22"/>
        </w:rPr>
        <w:t xml:space="preserve">Un/a </w:t>
      </w:r>
      <w:r w:rsidRPr="00B9620C">
        <w:rPr>
          <w:rFonts w:cs="Arial"/>
          <w:b/>
          <w:sz w:val="22"/>
          <w:szCs w:val="22"/>
        </w:rPr>
        <w:t>advocat/da sènior</w:t>
      </w:r>
      <w:r w:rsidRPr="00B9620C">
        <w:rPr>
          <w:rFonts w:cs="Arial"/>
          <w:bCs/>
          <w:sz w:val="22"/>
          <w:szCs w:val="22"/>
        </w:rPr>
        <w:t xml:space="preserve">, expert/a amb mínim </w:t>
      </w:r>
      <w:r w:rsidRPr="00B9620C">
        <w:rPr>
          <w:rFonts w:cs="Arial"/>
          <w:b/>
          <w:sz w:val="22"/>
          <w:szCs w:val="22"/>
        </w:rPr>
        <w:t xml:space="preserve"> 3 anys</w:t>
      </w:r>
      <w:r w:rsidRPr="00B9620C">
        <w:rPr>
          <w:rFonts w:cs="Arial"/>
          <w:bCs/>
          <w:sz w:val="22"/>
          <w:szCs w:val="22"/>
        </w:rPr>
        <w:t xml:space="preserve"> d’experiència professional en l’assessorament en </w:t>
      </w:r>
      <w:r w:rsidRPr="00B9620C">
        <w:rPr>
          <w:rFonts w:cs="Arial"/>
          <w:b/>
          <w:sz w:val="22"/>
          <w:szCs w:val="22"/>
        </w:rPr>
        <w:t>dret administratiu</w:t>
      </w:r>
      <w:r w:rsidRPr="00B9620C">
        <w:rPr>
          <w:rFonts w:cs="Arial"/>
          <w:bCs/>
          <w:sz w:val="22"/>
          <w:szCs w:val="22"/>
        </w:rPr>
        <w:t xml:space="preserve">. </w:t>
      </w:r>
    </w:p>
    <w:p w14:paraId="59EBB6E2" w14:textId="77777777" w:rsidR="00B9620C" w:rsidRPr="00B9620C" w:rsidRDefault="00B9620C" w:rsidP="00B9620C">
      <w:pPr>
        <w:spacing w:after="200" w:line="276" w:lineRule="auto"/>
        <w:ind w:left="1495"/>
        <w:contextualSpacing/>
        <w:rPr>
          <w:rFonts w:cs="Arial"/>
          <w:bCs/>
          <w:sz w:val="22"/>
          <w:szCs w:val="22"/>
        </w:rPr>
      </w:pPr>
    </w:p>
    <w:p w14:paraId="42D3E8F9" w14:textId="77777777" w:rsidR="00B9620C" w:rsidRPr="00B9620C" w:rsidRDefault="00B9620C" w:rsidP="00B9620C">
      <w:pPr>
        <w:tabs>
          <w:tab w:val="left" w:leader="underscore" w:pos="8504"/>
        </w:tabs>
        <w:ind w:left="1418"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 xml:space="preserve">Nom i cognoms de l’advocat/da sènior: </w:t>
      </w:r>
      <w:r w:rsidRPr="00B9620C">
        <w:rPr>
          <w:rFonts w:eastAsia="Calibri" w:cs="Arial"/>
          <w:bCs/>
          <w:sz w:val="22"/>
          <w:szCs w:val="22"/>
          <w:lang w:eastAsia="ca-ES"/>
        </w:rPr>
        <w:tab/>
      </w:r>
    </w:p>
    <w:p w14:paraId="569D6F5F" w14:textId="77777777" w:rsidR="00B9620C" w:rsidRPr="00B9620C" w:rsidRDefault="00B9620C" w:rsidP="00B9620C">
      <w:pPr>
        <w:tabs>
          <w:tab w:val="left" w:leader="underscore" w:pos="8504"/>
        </w:tabs>
        <w:ind w:left="1418"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 xml:space="preserve">Titulació: </w:t>
      </w:r>
      <w:r w:rsidRPr="00B9620C">
        <w:rPr>
          <w:rFonts w:eastAsia="Calibri" w:cs="Arial"/>
          <w:bCs/>
          <w:sz w:val="22"/>
          <w:szCs w:val="22"/>
          <w:lang w:eastAsia="ca-ES"/>
        </w:rPr>
        <w:tab/>
      </w:r>
    </w:p>
    <w:p w14:paraId="70C68453" w14:textId="77777777" w:rsidR="00B9620C" w:rsidRPr="00B9620C" w:rsidRDefault="00B9620C" w:rsidP="00B9620C">
      <w:pPr>
        <w:tabs>
          <w:tab w:val="left" w:leader="underscore" w:pos="8504"/>
        </w:tabs>
        <w:ind w:left="1418"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>Núm. Col·legiat:</w:t>
      </w:r>
      <w:r w:rsidRPr="00B9620C">
        <w:rPr>
          <w:rFonts w:eastAsia="Calibri" w:cs="Arial"/>
          <w:bCs/>
          <w:sz w:val="22"/>
          <w:szCs w:val="22"/>
          <w:lang w:eastAsia="ca-ES"/>
        </w:rPr>
        <w:tab/>
      </w:r>
    </w:p>
    <w:p w14:paraId="0ACF44D0" w14:textId="77777777" w:rsidR="00B9620C" w:rsidRPr="00B9620C" w:rsidRDefault="00B9620C" w:rsidP="00B9620C">
      <w:pPr>
        <w:contextualSpacing/>
        <w:rPr>
          <w:rFonts w:eastAsia="Calibri" w:cs="Arial"/>
          <w:bCs/>
          <w:sz w:val="22"/>
          <w:szCs w:val="22"/>
          <w:lang w:eastAsia="ca-ES"/>
        </w:rPr>
      </w:pPr>
    </w:p>
    <w:p w14:paraId="4C8F9F53" w14:textId="77777777" w:rsidR="00B9620C" w:rsidRPr="00B9620C" w:rsidRDefault="00B9620C" w:rsidP="00B9620C">
      <w:pPr>
        <w:ind w:left="851"/>
        <w:contextualSpacing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 xml:space="preserve">D’aquests/es advocats/des, com a mínim, un d’ells/es disposa d’un </w:t>
      </w:r>
      <w:r w:rsidRPr="00B9620C">
        <w:rPr>
          <w:rFonts w:eastAsia="Calibri" w:cs="Arial"/>
          <w:b/>
          <w:sz w:val="22"/>
          <w:szCs w:val="22"/>
          <w:lang w:eastAsia="ca-ES"/>
        </w:rPr>
        <w:t>Màster o Postgrau en Dret Públic</w:t>
      </w:r>
      <w:r w:rsidRPr="00B9620C">
        <w:rPr>
          <w:rFonts w:eastAsia="Calibri" w:cs="Arial"/>
          <w:bCs/>
          <w:sz w:val="22"/>
          <w:szCs w:val="22"/>
          <w:lang w:eastAsia="ca-ES"/>
        </w:rPr>
        <w:t xml:space="preserve"> i </w:t>
      </w:r>
      <w:r w:rsidRPr="00B9620C">
        <w:rPr>
          <w:rFonts w:eastAsia="Calibri" w:cs="Arial"/>
          <w:bCs/>
          <w:sz w:val="22"/>
          <w:szCs w:val="22"/>
          <w:u w:val="single"/>
          <w:lang w:eastAsia="ca-ES"/>
        </w:rPr>
        <w:t>aporto</w:t>
      </w:r>
      <w:r w:rsidRPr="00B9620C">
        <w:rPr>
          <w:rFonts w:eastAsia="Calibri" w:cs="Arial"/>
          <w:bCs/>
          <w:sz w:val="22"/>
          <w:szCs w:val="22"/>
          <w:lang w:eastAsia="ca-ES"/>
        </w:rPr>
        <w:t xml:space="preserve"> còpia del títol acreditatiu.</w:t>
      </w:r>
    </w:p>
    <w:p w14:paraId="3CE02319" w14:textId="77777777" w:rsidR="00B9620C" w:rsidRPr="00B9620C" w:rsidRDefault="00B9620C" w:rsidP="00B9620C">
      <w:pPr>
        <w:contextualSpacing/>
        <w:rPr>
          <w:rFonts w:eastAsia="Calibri" w:cs="Arial"/>
          <w:bCs/>
          <w:sz w:val="22"/>
          <w:szCs w:val="22"/>
          <w:lang w:eastAsia="ca-ES"/>
        </w:rPr>
      </w:pPr>
    </w:p>
    <w:p w14:paraId="7DAF37CA" w14:textId="77777777" w:rsidR="00B9620C" w:rsidRPr="00B9620C" w:rsidRDefault="00B9620C" w:rsidP="00B9620C">
      <w:pPr>
        <w:contextualSpacing/>
        <w:rPr>
          <w:rFonts w:eastAsia="Calibri" w:cs="Arial"/>
          <w:bCs/>
          <w:sz w:val="22"/>
          <w:szCs w:val="22"/>
          <w:lang w:eastAsia="ca-ES"/>
        </w:rPr>
      </w:pPr>
    </w:p>
    <w:p w14:paraId="45FC4C0D" w14:textId="77777777" w:rsidR="00B9620C" w:rsidRPr="00B9620C" w:rsidRDefault="00B9620C" w:rsidP="00B9620C">
      <w:pPr>
        <w:shd w:val="clear" w:color="auto" w:fill="D9D9D9"/>
        <w:tabs>
          <w:tab w:val="left" w:pos="851"/>
        </w:tabs>
        <w:ind w:left="851"/>
        <w:rPr>
          <w:rFonts w:cs="Arial"/>
          <w:b/>
          <w:sz w:val="22"/>
          <w:szCs w:val="22"/>
        </w:rPr>
      </w:pPr>
      <w:r w:rsidRPr="00B9620C">
        <w:rPr>
          <w:rFonts w:cs="Arial"/>
          <w:b/>
          <w:sz w:val="22"/>
          <w:szCs w:val="22"/>
        </w:rPr>
        <w:t>Lot 2: Assessorament i defensa jurídica de l’Ajuntament en matèria tributària davant la jurisdicció Contenciosa Administrativa i Econòmic Administratiu, si s’escau.</w:t>
      </w:r>
    </w:p>
    <w:p w14:paraId="7AFE5860" w14:textId="77777777" w:rsidR="00B9620C" w:rsidRPr="00B9620C" w:rsidRDefault="00B9620C" w:rsidP="00B9620C">
      <w:pPr>
        <w:ind w:left="1495"/>
        <w:contextualSpacing/>
        <w:rPr>
          <w:rFonts w:eastAsia="Calibri" w:cs="Arial"/>
          <w:bCs/>
          <w:sz w:val="22"/>
          <w:szCs w:val="22"/>
          <w:lang w:eastAsia="ca-ES"/>
        </w:rPr>
      </w:pPr>
    </w:p>
    <w:p w14:paraId="0A9149EC" w14:textId="77777777" w:rsidR="00B9620C" w:rsidRPr="00B9620C" w:rsidRDefault="00B9620C" w:rsidP="00B9620C">
      <w:pPr>
        <w:numPr>
          <w:ilvl w:val="0"/>
          <w:numId w:val="1"/>
        </w:numPr>
        <w:ind w:left="1418"/>
        <w:contextualSpacing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 xml:space="preserve">Un/a </w:t>
      </w:r>
      <w:r w:rsidRPr="00B9620C">
        <w:rPr>
          <w:rFonts w:cs="Arial"/>
          <w:b/>
          <w:sz w:val="22"/>
          <w:szCs w:val="22"/>
        </w:rPr>
        <w:t>advocat</w:t>
      </w:r>
      <w:r w:rsidRPr="00B9620C">
        <w:rPr>
          <w:rFonts w:eastAsia="Calibri" w:cs="Arial"/>
          <w:b/>
          <w:sz w:val="22"/>
          <w:szCs w:val="22"/>
          <w:lang w:eastAsia="ca-ES"/>
        </w:rPr>
        <w:t>/da</w:t>
      </w:r>
      <w:r w:rsidRPr="00B9620C">
        <w:rPr>
          <w:rFonts w:eastAsia="Calibri" w:cs="Arial"/>
          <w:bCs/>
          <w:sz w:val="22"/>
          <w:szCs w:val="22"/>
          <w:lang w:eastAsia="ca-ES"/>
        </w:rPr>
        <w:t xml:space="preserve">, amb mínim </w:t>
      </w:r>
      <w:r w:rsidRPr="00B9620C">
        <w:rPr>
          <w:rFonts w:eastAsia="Calibri" w:cs="Arial"/>
          <w:b/>
          <w:sz w:val="22"/>
          <w:szCs w:val="22"/>
          <w:lang w:eastAsia="ca-ES"/>
        </w:rPr>
        <w:t>5 anys</w:t>
      </w:r>
      <w:r w:rsidRPr="00B9620C">
        <w:rPr>
          <w:rFonts w:eastAsia="Calibri" w:cs="Arial"/>
          <w:bCs/>
          <w:sz w:val="22"/>
          <w:szCs w:val="22"/>
          <w:lang w:eastAsia="ca-ES"/>
        </w:rPr>
        <w:t xml:space="preserve"> d’experiència en assessorament i/o defensa jurídica en </w:t>
      </w:r>
      <w:r w:rsidRPr="00B9620C">
        <w:rPr>
          <w:rFonts w:eastAsia="Calibri" w:cs="Arial"/>
          <w:b/>
          <w:sz w:val="22"/>
          <w:szCs w:val="22"/>
          <w:lang w:eastAsia="ca-ES"/>
        </w:rPr>
        <w:t>matèria tributària</w:t>
      </w:r>
      <w:r w:rsidRPr="00B9620C">
        <w:rPr>
          <w:rFonts w:eastAsia="Calibri" w:cs="Arial"/>
          <w:bCs/>
          <w:sz w:val="22"/>
          <w:szCs w:val="22"/>
          <w:lang w:eastAsia="ca-ES"/>
        </w:rPr>
        <w:t>.</w:t>
      </w:r>
    </w:p>
    <w:p w14:paraId="02CD9DB5" w14:textId="77777777" w:rsidR="00B9620C" w:rsidRPr="00B9620C" w:rsidRDefault="00B9620C" w:rsidP="00B9620C">
      <w:pPr>
        <w:ind w:left="1418"/>
        <w:contextualSpacing/>
        <w:rPr>
          <w:rFonts w:eastAsia="Calibri" w:cs="Arial"/>
          <w:bCs/>
          <w:sz w:val="22"/>
          <w:szCs w:val="22"/>
          <w:lang w:eastAsia="ca-ES"/>
        </w:rPr>
      </w:pPr>
    </w:p>
    <w:p w14:paraId="2527DA5C" w14:textId="77777777" w:rsidR="00B9620C" w:rsidRPr="00B9620C" w:rsidRDefault="00B9620C" w:rsidP="00B9620C">
      <w:pPr>
        <w:tabs>
          <w:tab w:val="left" w:leader="underscore" w:pos="8504"/>
        </w:tabs>
        <w:ind w:left="1418"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 xml:space="preserve">Nom i cognoms: </w:t>
      </w:r>
      <w:r w:rsidRPr="00B9620C">
        <w:rPr>
          <w:rFonts w:eastAsia="Calibri" w:cs="Arial"/>
          <w:bCs/>
          <w:sz w:val="22"/>
          <w:szCs w:val="22"/>
          <w:lang w:eastAsia="ca-ES"/>
        </w:rPr>
        <w:tab/>
      </w:r>
    </w:p>
    <w:p w14:paraId="04F0B858" w14:textId="77777777" w:rsidR="00B9620C" w:rsidRPr="00B9620C" w:rsidRDefault="00B9620C" w:rsidP="00B9620C">
      <w:pPr>
        <w:tabs>
          <w:tab w:val="left" w:leader="underscore" w:pos="8504"/>
        </w:tabs>
        <w:ind w:left="1418"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 xml:space="preserve">Titulació: </w:t>
      </w:r>
      <w:r w:rsidRPr="00B9620C">
        <w:rPr>
          <w:rFonts w:eastAsia="Calibri" w:cs="Arial"/>
          <w:bCs/>
          <w:sz w:val="22"/>
          <w:szCs w:val="22"/>
          <w:lang w:eastAsia="ca-ES"/>
        </w:rPr>
        <w:tab/>
      </w:r>
    </w:p>
    <w:p w14:paraId="21DCC5F0" w14:textId="77777777" w:rsidR="00B9620C" w:rsidRPr="00B9620C" w:rsidRDefault="00B9620C" w:rsidP="00B9620C">
      <w:pPr>
        <w:tabs>
          <w:tab w:val="left" w:leader="underscore" w:pos="8504"/>
        </w:tabs>
        <w:ind w:left="1418"/>
        <w:rPr>
          <w:rFonts w:eastAsia="Calibri" w:cs="Arial"/>
          <w:bCs/>
          <w:sz w:val="22"/>
          <w:szCs w:val="22"/>
          <w:lang w:eastAsia="ca-ES"/>
        </w:rPr>
      </w:pPr>
      <w:r w:rsidRPr="00B9620C">
        <w:rPr>
          <w:rFonts w:eastAsia="Calibri" w:cs="Arial"/>
          <w:bCs/>
          <w:sz w:val="22"/>
          <w:szCs w:val="22"/>
          <w:lang w:eastAsia="ca-ES"/>
        </w:rPr>
        <w:t>Núm. Col·legiat:</w:t>
      </w:r>
      <w:r w:rsidRPr="00B9620C">
        <w:rPr>
          <w:rFonts w:eastAsia="Calibri" w:cs="Arial"/>
          <w:bCs/>
          <w:sz w:val="22"/>
          <w:szCs w:val="22"/>
          <w:lang w:eastAsia="ca-ES"/>
        </w:rPr>
        <w:tab/>
      </w:r>
    </w:p>
    <w:p w14:paraId="2DA243FB" w14:textId="77777777" w:rsidR="00B9620C" w:rsidRPr="00B9620C" w:rsidRDefault="00B9620C" w:rsidP="00B9620C">
      <w:pPr>
        <w:ind w:left="1495"/>
        <w:contextualSpacing/>
        <w:rPr>
          <w:rFonts w:eastAsia="Calibri" w:cs="Arial"/>
          <w:bCs/>
          <w:sz w:val="22"/>
          <w:szCs w:val="22"/>
          <w:lang w:eastAsia="ca-ES"/>
        </w:rPr>
      </w:pPr>
    </w:p>
    <w:p w14:paraId="4516CC13" w14:textId="77777777" w:rsidR="00B9620C" w:rsidRPr="00B9620C" w:rsidRDefault="00B9620C" w:rsidP="00B9620C">
      <w:pPr>
        <w:numPr>
          <w:ilvl w:val="0"/>
          <w:numId w:val="4"/>
        </w:numPr>
        <w:tabs>
          <w:tab w:val="left" w:pos="0"/>
        </w:tabs>
        <w:ind w:left="567"/>
        <w:rPr>
          <w:rFonts w:cs="Arial"/>
          <w:bCs/>
          <w:sz w:val="22"/>
          <w:szCs w:val="22"/>
        </w:rPr>
      </w:pPr>
      <w:r w:rsidRPr="00B9620C">
        <w:rPr>
          <w:rFonts w:cs="Arial"/>
          <w:sz w:val="22"/>
          <w:szCs w:val="22"/>
        </w:rPr>
        <w:t>Que</w:t>
      </w:r>
      <w:r w:rsidRPr="00B9620C">
        <w:rPr>
          <w:rFonts w:cs="Arial"/>
          <w:bCs/>
          <w:sz w:val="22"/>
          <w:szCs w:val="22"/>
        </w:rPr>
        <w:t xml:space="preserve"> tots els professionals estan col·legiats en algun col·legi d’advocats com advocats </w:t>
      </w:r>
      <w:proofErr w:type="spellStart"/>
      <w:r w:rsidRPr="00B9620C">
        <w:rPr>
          <w:rFonts w:cs="Arial"/>
          <w:bCs/>
          <w:sz w:val="22"/>
          <w:szCs w:val="22"/>
        </w:rPr>
        <w:t>exercents</w:t>
      </w:r>
      <w:proofErr w:type="spellEnd"/>
      <w:r w:rsidRPr="00B9620C">
        <w:rPr>
          <w:rFonts w:cs="Arial"/>
          <w:bCs/>
          <w:sz w:val="22"/>
          <w:szCs w:val="22"/>
        </w:rPr>
        <w:t xml:space="preserve"> i </w:t>
      </w:r>
      <w:r w:rsidRPr="00B9620C">
        <w:rPr>
          <w:rFonts w:cs="Arial"/>
          <w:bCs/>
          <w:sz w:val="22"/>
          <w:szCs w:val="22"/>
          <w:u w:val="single"/>
        </w:rPr>
        <w:t>aporto</w:t>
      </w:r>
      <w:r w:rsidRPr="00B9620C">
        <w:rPr>
          <w:rFonts w:cs="Arial"/>
          <w:b/>
          <w:sz w:val="22"/>
          <w:szCs w:val="22"/>
        </w:rPr>
        <w:t xml:space="preserve"> </w:t>
      </w:r>
      <w:r w:rsidRPr="00B9620C">
        <w:rPr>
          <w:rFonts w:cs="Arial"/>
          <w:bCs/>
          <w:sz w:val="22"/>
          <w:szCs w:val="22"/>
        </w:rPr>
        <w:t>els certificats col·legials corresponents.</w:t>
      </w:r>
    </w:p>
    <w:p w14:paraId="169FD138" w14:textId="77777777" w:rsidR="00B9620C" w:rsidRPr="00B9620C" w:rsidRDefault="00B9620C" w:rsidP="00B9620C">
      <w:pPr>
        <w:tabs>
          <w:tab w:val="left" w:pos="0"/>
        </w:tabs>
        <w:ind w:left="567"/>
        <w:rPr>
          <w:rFonts w:cs="Arial"/>
          <w:bCs/>
          <w:sz w:val="22"/>
          <w:szCs w:val="22"/>
        </w:rPr>
      </w:pPr>
    </w:p>
    <w:p w14:paraId="0C29FC6E" w14:textId="77777777" w:rsidR="00B9620C" w:rsidRPr="00B9620C" w:rsidRDefault="00B9620C" w:rsidP="00B9620C">
      <w:pPr>
        <w:numPr>
          <w:ilvl w:val="0"/>
          <w:numId w:val="4"/>
        </w:numPr>
        <w:tabs>
          <w:tab w:val="left" w:pos="0"/>
        </w:tabs>
        <w:ind w:left="567"/>
        <w:rPr>
          <w:rFonts w:cs="Arial"/>
          <w:bCs/>
          <w:sz w:val="22"/>
          <w:szCs w:val="22"/>
        </w:rPr>
      </w:pPr>
      <w:r w:rsidRPr="00B9620C">
        <w:rPr>
          <w:rFonts w:cs="Arial"/>
          <w:bCs/>
          <w:sz w:val="22"/>
          <w:szCs w:val="22"/>
        </w:rPr>
        <w:t>Que l’interlocutor habitual i assessor principal del contracte serà ......................</w:t>
      </w:r>
    </w:p>
    <w:p w14:paraId="41C5CC72" w14:textId="77777777" w:rsidR="00B9620C" w:rsidRPr="00B9620C" w:rsidRDefault="00B9620C" w:rsidP="00B9620C">
      <w:pPr>
        <w:ind w:left="-5" w:right="273" w:hanging="10"/>
        <w:rPr>
          <w:rFonts w:eastAsia="Arial" w:cs="Arial"/>
          <w:color w:val="000000"/>
          <w:sz w:val="22"/>
          <w:szCs w:val="22"/>
          <w:lang w:val="es-ES" w:eastAsia="ca-ES"/>
        </w:rPr>
      </w:pPr>
    </w:p>
    <w:p w14:paraId="5C410C00" w14:textId="77777777" w:rsidR="00B9620C" w:rsidRPr="00B9620C" w:rsidRDefault="00B9620C" w:rsidP="00B9620C">
      <w:pPr>
        <w:ind w:left="-5" w:right="273" w:hanging="10"/>
        <w:rPr>
          <w:rFonts w:eastAsia="Arial" w:cs="Arial"/>
          <w:color w:val="000000"/>
          <w:sz w:val="22"/>
          <w:szCs w:val="22"/>
          <w:lang w:val="es-ES" w:eastAsia="ca-ES"/>
        </w:rPr>
      </w:pPr>
    </w:p>
    <w:p w14:paraId="46764CFE" w14:textId="77777777" w:rsidR="00B9620C" w:rsidRPr="00B9620C" w:rsidRDefault="00B9620C" w:rsidP="00B9620C">
      <w:pPr>
        <w:spacing w:after="4" w:line="313" w:lineRule="auto"/>
        <w:ind w:left="-5" w:right="-58" w:hanging="10"/>
        <w:rPr>
          <w:rFonts w:eastAsia="Arial" w:cs="Arial"/>
          <w:color w:val="000000"/>
          <w:sz w:val="22"/>
          <w:szCs w:val="22"/>
          <w:lang w:eastAsia="ca-ES"/>
        </w:rPr>
      </w:pPr>
      <w:r w:rsidRPr="00B9620C">
        <w:rPr>
          <w:rFonts w:eastAsia="Arial" w:cs="Arial"/>
          <w:color w:val="000000"/>
          <w:sz w:val="22"/>
          <w:szCs w:val="22"/>
          <w:lang w:eastAsia="ca-ES"/>
        </w:rPr>
        <w:t>I als efectes oportuns, se signa la present declaració responsable, a la data de la signatura electrònica.</w:t>
      </w:r>
    </w:p>
    <w:p w14:paraId="437482D1" w14:textId="77777777" w:rsidR="00B9620C" w:rsidRPr="00B9620C" w:rsidRDefault="00B9620C" w:rsidP="00B9620C">
      <w:pPr>
        <w:spacing w:after="4" w:line="313" w:lineRule="auto"/>
        <w:ind w:left="-5" w:right="-58" w:hanging="10"/>
        <w:rPr>
          <w:rFonts w:eastAsia="Arial" w:cs="Arial"/>
          <w:color w:val="000000"/>
          <w:sz w:val="22"/>
          <w:szCs w:val="22"/>
          <w:lang w:eastAsia="ca-ES"/>
        </w:rPr>
      </w:pPr>
      <w:r w:rsidRPr="00B9620C">
        <w:rPr>
          <w:rFonts w:eastAsia="Arial" w:cs="Arial"/>
          <w:color w:val="000000"/>
          <w:sz w:val="22"/>
          <w:szCs w:val="22"/>
          <w:lang w:eastAsia="ca-ES"/>
        </w:rPr>
        <w:t xml:space="preserve"> </w:t>
      </w:r>
    </w:p>
    <w:p w14:paraId="67CB5DE5" w14:textId="77777777" w:rsidR="00B9620C" w:rsidRPr="00B9620C" w:rsidRDefault="00B9620C" w:rsidP="00B9620C">
      <w:pPr>
        <w:ind w:left="-5" w:right="273" w:hanging="10"/>
        <w:rPr>
          <w:rFonts w:eastAsia="Arial" w:cs="Arial"/>
          <w:color w:val="000000"/>
          <w:sz w:val="22"/>
          <w:szCs w:val="22"/>
          <w:lang w:val="es-ES" w:eastAsia="ca-ES"/>
        </w:rPr>
      </w:pPr>
    </w:p>
    <w:p w14:paraId="7FDE0F73" w14:textId="77777777" w:rsidR="00B9620C" w:rsidRPr="00B9620C" w:rsidRDefault="00B9620C" w:rsidP="00B9620C">
      <w:pPr>
        <w:ind w:left="-5" w:right="273" w:hanging="10"/>
        <w:rPr>
          <w:rFonts w:eastAsia="Arial" w:cs="Arial"/>
          <w:color w:val="000000"/>
          <w:sz w:val="22"/>
          <w:szCs w:val="22"/>
          <w:lang w:val="es-ES" w:eastAsia="ca-ES"/>
        </w:rPr>
      </w:pPr>
      <w:r w:rsidRPr="00B9620C">
        <w:rPr>
          <w:rFonts w:eastAsia="Arial" w:cs="Arial"/>
          <w:color w:val="000000"/>
          <w:sz w:val="22"/>
          <w:szCs w:val="22"/>
          <w:lang w:val="es-ES" w:eastAsia="ca-ES"/>
        </w:rPr>
        <w:t>Signatura</w:t>
      </w:r>
      <w:bookmarkStart w:id="1" w:name="_Hlk64530378"/>
    </w:p>
    <w:bookmarkEnd w:id="1"/>
    <w:p w14:paraId="05C5D874" w14:textId="51CB7891" w:rsidR="00454B01" w:rsidRPr="00B9620C" w:rsidRDefault="00454B01" w:rsidP="00B9620C"/>
    <w:sectPr w:rsidR="00454B01" w:rsidRPr="00B9620C" w:rsidSect="00C4448C">
      <w:headerReference w:type="default" r:id="rId7"/>
      <w:pgSz w:w="11906" w:h="16838"/>
      <w:pgMar w:top="23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B25D9" w14:textId="77777777" w:rsidR="004150D3" w:rsidRDefault="004150D3">
      <w:r>
        <w:separator/>
      </w:r>
    </w:p>
  </w:endnote>
  <w:endnote w:type="continuationSeparator" w:id="0">
    <w:p w14:paraId="02050758" w14:textId="77777777" w:rsidR="004150D3" w:rsidRDefault="0041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2EFC4" w14:textId="77777777" w:rsidR="004150D3" w:rsidRDefault="004150D3">
      <w:r>
        <w:separator/>
      </w:r>
    </w:p>
  </w:footnote>
  <w:footnote w:type="continuationSeparator" w:id="0">
    <w:p w14:paraId="22B7DE30" w14:textId="77777777" w:rsidR="004150D3" w:rsidRDefault="00415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95202" w14:textId="77777777" w:rsidR="00C4448C" w:rsidRDefault="00242CE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 wp14:anchorId="63693BD0" wp14:editId="5728985E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704975" cy="723900"/>
          <wp:effectExtent l="0" t="0" r="0" b="0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" contrast="3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94CC8"/>
    <w:multiLevelType w:val="hybridMultilevel"/>
    <w:tmpl w:val="B42EDE92"/>
    <w:lvl w:ilvl="0" w:tplc="FFFFFFFF">
      <w:start w:val="1"/>
      <w:numFmt w:val="decimal"/>
      <w:lvlText w:val="%1."/>
      <w:lvlJc w:val="left"/>
      <w:pPr>
        <w:ind w:left="705" w:hanging="360"/>
      </w:pPr>
    </w:lvl>
    <w:lvl w:ilvl="1" w:tplc="FFFFFFFF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32581385"/>
    <w:multiLevelType w:val="hybridMultilevel"/>
    <w:tmpl w:val="F90CEA1A"/>
    <w:lvl w:ilvl="0" w:tplc="FFFFFFFF">
      <w:numFmt w:val="bullet"/>
      <w:lvlText w:val="-"/>
      <w:lvlJc w:val="left"/>
      <w:pPr>
        <w:ind w:left="1495" w:hanging="425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4C692AD6"/>
    <w:multiLevelType w:val="hybridMultilevel"/>
    <w:tmpl w:val="17BABBA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815556"/>
    <w:multiLevelType w:val="multilevel"/>
    <w:tmpl w:val="A944069E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num w:numId="1" w16cid:durableId="31345041">
    <w:abstractNumId w:val="1"/>
  </w:num>
  <w:num w:numId="2" w16cid:durableId="110170049">
    <w:abstractNumId w:val="3"/>
  </w:num>
  <w:num w:numId="3" w16cid:durableId="117649345">
    <w:abstractNumId w:val="0"/>
  </w:num>
  <w:num w:numId="4" w16cid:durableId="820540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E7"/>
    <w:rsid w:val="00016D96"/>
    <w:rsid w:val="0004121C"/>
    <w:rsid w:val="000F188C"/>
    <w:rsid w:val="000F682A"/>
    <w:rsid w:val="00126266"/>
    <w:rsid w:val="001717F2"/>
    <w:rsid w:val="00176083"/>
    <w:rsid w:val="001909DA"/>
    <w:rsid w:val="001A40BA"/>
    <w:rsid w:val="001C09E0"/>
    <w:rsid w:val="00242CE7"/>
    <w:rsid w:val="0024636A"/>
    <w:rsid w:val="002967A9"/>
    <w:rsid w:val="003249E8"/>
    <w:rsid w:val="003922BD"/>
    <w:rsid w:val="003A730D"/>
    <w:rsid w:val="003C62A8"/>
    <w:rsid w:val="004133B1"/>
    <w:rsid w:val="0041457F"/>
    <w:rsid w:val="004150D3"/>
    <w:rsid w:val="00423AA6"/>
    <w:rsid w:val="00454B01"/>
    <w:rsid w:val="00531B78"/>
    <w:rsid w:val="005320F7"/>
    <w:rsid w:val="005A701B"/>
    <w:rsid w:val="00654D1C"/>
    <w:rsid w:val="00667081"/>
    <w:rsid w:val="0067006D"/>
    <w:rsid w:val="00695312"/>
    <w:rsid w:val="006E5503"/>
    <w:rsid w:val="006E63CE"/>
    <w:rsid w:val="00744D8B"/>
    <w:rsid w:val="00777E16"/>
    <w:rsid w:val="00840A37"/>
    <w:rsid w:val="008E5FBE"/>
    <w:rsid w:val="00962D63"/>
    <w:rsid w:val="00995EA2"/>
    <w:rsid w:val="009D24DE"/>
    <w:rsid w:val="009F23E5"/>
    <w:rsid w:val="00A04AFA"/>
    <w:rsid w:val="00A17D05"/>
    <w:rsid w:val="00A5747A"/>
    <w:rsid w:val="00B06B91"/>
    <w:rsid w:val="00B4333E"/>
    <w:rsid w:val="00B4467B"/>
    <w:rsid w:val="00B503C7"/>
    <w:rsid w:val="00B9620C"/>
    <w:rsid w:val="00BE1E71"/>
    <w:rsid w:val="00BF5F40"/>
    <w:rsid w:val="00C4448C"/>
    <w:rsid w:val="00C76C58"/>
    <w:rsid w:val="00C77627"/>
    <w:rsid w:val="00C82224"/>
    <w:rsid w:val="00CB0370"/>
    <w:rsid w:val="00CC4051"/>
    <w:rsid w:val="00CF726A"/>
    <w:rsid w:val="00D422E8"/>
    <w:rsid w:val="00D50AD2"/>
    <w:rsid w:val="00E24FF3"/>
    <w:rsid w:val="00E378BC"/>
    <w:rsid w:val="00E92A65"/>
    <w:rsid w:val="00EC7228"/>
    <w:rsid w:val="00F80F12"/>
    <w:rsid w:val="00F816CB"/>
    <w:rsid w:val="00FC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678843"/>
  <w15:chartTrackingRefBased/>
  <w15:docId w15:val="{A104CC41-3CF9-4B4F-9971-B11097B4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2CE7"/>
    <w:pPr>
      <w:jc w:val="both"/>
    </w:pPr>
    <w:rPr>
      <w:rFonts w:ascii="Arial" w:hAnsi="Arial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Encabezado">
    <w:name w:val="header"/>
    <w:basedOn w:val="Normal"/>
    <w:rsid w:val="00C4448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4448C"/>
    <w:pPr>
      <w:tabs>
        <w:tab w:val="center" w:pos="4252"/>
        <w:tab w:val="right" w:pos="8504"/>
      </w:tabs>
    </w:pPr>
  </w:style>
  <w:style w:type="paragraph" w:customStyle="1" w:styleId="Estilo1">
    <w:name w:val="Estilo1"/>
    <w:basedOn w:val="Normal"/>
    <w:link w:val="Estilo1Car"/>
    <w:qFormat/>
    <w:rsid w:val="00242CE7"/>
    <w:pPr>
      <w:ind w:left="284"/>
    </w:pPr>
    <w:rPr>
      <w:rFonts w:eastAsia="Arial Unicode MS"/>
      <w:sz w:val="22"/>
    </w:rPr>
  </w:style>
  <w:style w:type="character" w:customStyle="1" w:styleId="Estilo1Car">
    <w:name w:val="Estilo1 Car"/>
    <w:basedOn w:val="Tipusdelletraperdefectedelpargraf"/>
    <w:link w:val="Estilo1"/>
    <w:rsid w:val="00242CE7"/>
    <w:rPr>
      <w:rFonts w:ascii="Arial" w:eastAsia="Arial Unicode MS" w:hAnsi="Arial"/>
      <w:sz w:val="22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ezmv\Desktop\plantilla%20word%20escut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word escut</Template>
  <TotalTime>3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Sant Quirze del Vallès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Perez Moya</dc:creator>
  <cp:keywords/>
  <dc:description/>
  <cp:lastModifiedBy>Silvia Planas Pitarch</cp:lastModifiedBy>
  <cp:revision>5</cp:revision>
  <dcterms:created xsi:type="dcterms:W3CDTF">2021-11-03T08:54:00Z</dcterms:created>
  <dcterms:modified xsi:type="dcterms:W3CDTF">2026-07-15T11:03:00Z</dcterms:modified>
</cp:coreProperties>
</file>