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B81" w:rsidRPr="002406F7" w:rsidRDefault="00FD0B81" w:rsidP="00006433">
      <w:pPr>
        <w:jc w:val="center"/>
        <w:rPr>
          <w:rFonts w:ascii="Arial" w:hAnsi="Arial"/>
          <w:color w:val="1F497D"/>
          <w:sz w:val="22"/>
          <w:szCs w:val="22"/>
        </w:rPr>
      </w:pPr>
    </w:p>
    <w:p w:rsidR="00AD2825" w:rsidRPr="002406F7" w:rsidRDefault="00AD2825" w:rsidP="00FD0B81">
      <w:pPr>
        <w:jc w:val="center"/>
        <w:rPr>
          <w:rFonts w:ascii="Arial" w:hAnsi="Arial"/>
          <w:color w:val="1F497D"/>
          <w:sz w:val="22"/>
          <w:szCs w:val="22"/>
        </w:rPr>
      </w:pPr>
    </w:p>
    <w:p w:rsidR="00BC3418" w:rsidRPr="00BC3418" w:rsidRDefault="00BC3418" w:rsidP="00BC3418">
      <w:pPr>
        <w:widowControl w:val="0"/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suppressAutoHyphens/>
        <w:jc w:val="both"/>
        <w:rPr>
          <w:rFonts w:ascii="Arial" w:eastAsia="Arial Unicode MS" w:hAnsi="Arial"/>
          <w:bCs w:val="0"/>
          <w:kern w:val="1"/>
          <w:sz w:val="22"/>
          <w:szCs w:val="22"/>
        </w:rPr>
      </w:pPr>
      <w:r w:rsidRPr="00BC3418">
        <w:rPr>
          <w:rFonts w:ascii="Arial" w:eastAsia="Arial Unicode MS" w:hAnsi="Arial"/>
          <w:bCs w:val="0"/>
          <w:kern w:val="1"/>
          <w:sz w:val="22"/>
          <w:szCs w:val="22"/>
        </w:rPr>
        <w:t>(ANNEX 1) DECLARACIÓ RESPONSABLE PER A PERSONA FÍSICA/JURÍDICA.CAPACITAT PER CONTRACTAR AMB L’ADMINISTRACIÓ PÚBLICA I DECLARACIÓ SOBRE SOLVÈNCIA</w:t>
      </w:r>
    </w:p>
    <w:p w:rsidR="00BC3418" w:rsidRPr="00BC3418" w:rsidRDefault="00BC3418" w:rsidP="00BC3418">
      <w:pPr>
        <w:widowControl w:val="0"/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suppressAutoHyphens/>
        <w:ind w:right="840"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Declaració responsable </w:t>
      </w:r>
    </w:p>
    <w:p w:rsidR="00BC3418" w:rsidRPr="00BC3418" w:rsidRDefault="00BC3418" w:rsidP="00BC3418">
      <w:pPr>
        <w:widowControl w:val="0"/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suppressAutoHyphens/>
        <w:ind w:right="840"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</w:p>
    <w:p w:rsidR="00BC3418" w:rsidRPr="00BC3418" w:rsidRDefault="00BC3418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>El/la Sr./</w:t>
      </w:r>
      <w:proofErr w:type="spellStart"/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>Sra</w:t>
      </w:r>
      <w:proofErr w:type="spellEnd"/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>.______________________________amb NIF__________________ en nom propi, i/o en representació de l’empresa___________________________________ amb CIF núm. ____________________ en qualitat de ______________________ declara responsablement  que les facultats de representació que ostenta són suficients i vigents, en relació a</w:t>
      </w:r>
      <w:r w:rsidR="00A436D2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 </w:t>
      </w:r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la </w:t>
      </w:r>
      <w:proofErr w:type="spellStart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cessió</w:t>
      </w:r>
      <w:proofErr w:type="spellEnd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de </w:t>
      </w:r>
      <w:proofErr w:type="spellStart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l’ús</w:t>
      </w:r>
      <w:proofErr w:type="spellEnd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privatiu</w:t>
      </w:r>
      <w:proofErr w:type="spellEnd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, </w:t>
      </w:r>
      <w:proofErr w:type="spellStart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sense</w:t>
      </w:r>
      <w:proofErr w:type="spellEnd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transformació</w:t>
      </w:r>
      <w:proofErr w:type="spellEnd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,</w:t>
      </w:r>
      <w:r w:rsidR="00A436D2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del </w:t>
      </w:r>
      <w:proofErr w:type="spellStart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bé</w:t>
      </w:r>
      <w:proofErr w:type="spellEnd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de </w:t>
      </w:r>
      <w:proofErr w:type="spellStart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domini</w:t>
      </w:r>
      <w:proofErr w:type="spellEnd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públic</w:t>
      </w:r>
      <w:proofErr w:type="spellEnd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</w:t>
      </w:r>
      <w:proofErr w:type="spellStart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>constituït</w:t>
      </w:r>
      <w:proofErr w:type="spellEnd"/>
      <w:r w:rsidR="00A436D2" w:rsidRPr="002406F7">
        <w:rPr>
          <w:rFonts w:ascii="Arial" w:hAnsi="Arial"/>
          <w:b w:val="0"/>
          <w:bCs w:val="0"/>
          <w:kern w:val="0"/>
          <w:sz w:val="22"/>
          <w:szCs w:val="22"/>
          <w:lang w:val="es-ES"/>
        </w:rPr>
        <w:t xml:space="preserve"> per </w:t>
      </w:r>
      <w:proofErr w:type="spellStart"/>
      <w:r w:rsidR="00A436D2" w:rsidRPr="00A436D2">
        <w:rPr>
          <w:rFonts w:ascii="Arial" w:hAnsi="Arial"/>
          <w:b w:val="0"/>
          <w:kern w:val="0"/>
          <w:sz w:val="22"/>
          <w:szCs w:val="22"/>
          <w:lang w:val="es-ES"/>
        </w:rPr>
        <w:t>l’espai</w:t>
      </w:r>
      <w:proofErr w:type="spellEnd"/>
      <w:r w:rsidR="00A436D2" w:rsidRPr="00A436D2">
        <w:rPr>
          <w:rFonts w:ascii="Arial" w:hAnsi="Arial"/>
          <w:b w:val="0"/>
          <w:kern w:val="0"/>
          <w:sz w:val="22"/>
          <w:szCs w:val="22"/>
          <w:lang w:val="es-ES"/>
        </w:rPr>
        <w:t xml:space="preserve"> del bar </w:t>
      </w:r>
      <w:proofErr w:type="spellStart"/>
      <w:r w:rsidR="00A436D2" w:rsidRPr="00A436D2">
        <w:rPr>
          <w:rFonts w:ascii="Arial" w:hAnsi="Arial"/>
          <w:b w:val="0"/>
          <w:kern w:val="0"/>
          <w:sz w:val="22"/>
          <w:szCs w:val="22"/>
          <w:lang w:val="es-ES"/>
        </w:rPr>
        <w:t>situat</w:t>
      </w:r>
      <w:proofErr w:type="spellEnd"/>
      <w:r w:rsidR="00A436D2" w:rsidRPr="00A436D2">
        <w:rPr>
          <w:rFonts w:ascii="Arial" w:hAnsi="Arial"/>
          <w:b w:val="0"/>
          <w:kern w:val="0"/>
          <w:sz w:val="22"/>
          <w:szCs w:val="22"/>
          <w:lang w:val="es-ES"/>
        </w:rPr>
        <w:t xml:space="preserve"> a </w:t>
      </w:r>
      <w:proofErr w:type="spellStart"/>
      <w:r w:rsidR="00A436D2" w:rsidRPr="00A436D2">
        <w:rPr>
          <w:rFonts w:ascii="Arial" w:hAnsi="Arial"/>
          <w:b w:val="0"/>
          <w:kern w:val="0"/>
          <w:sz w:val="22"/>
          <w:szCs w:val="22"/>
          <w:lang w:val="es-ES"/>
        </w:rPr>
        <w:t>l’indret</w:t>
      </w:r>
      <w:proofErr w:type="spellEnd"/>
      <w:r w:rsidR="00A436D2" w:rsidRPr="00A436D2">
        <w:rPr>
          <w:rFonts w:ascii="Arial" w:hAnsi="Arial"/>
          <w:b w:val="0"/>
          <w:kern w:val="0"/>
          <w:sz w:val="22"/>
          <w:szCs w:val="22"/>
          <w:lang w:val="es-ES"/>
        </w:rPr>
        <w:t xml:space="preserve"> del Camp de Futbol Municipal “Les Roques</w:t>
      </w:r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 DIU QUE:</w:t>
      </w:r>
    </w:p>
    <w:p w:rsidR="00BC3418" w:rsidRPr="00BC3418" w:rsidRDefault="00BC3418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</w:p>
    <w:p w:rsidR="00BC3418" w:rsidRPr="00BC3418" w:rsidRDefault="00BC3418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1.- </w:t>
      </w:r>
      <w:r w:rsidRPr="00957096">
        <w:rPr>
          <w:rFonts w:ascii="Arial" w:eastAsia="Arial Unicode MS" w:hAnsi="Arial"/>
          <w:bCs w:val="0"/>
          <w:kern w:val="1"/>
          <w:sz w:val="22"/>
          <w:szCs w:val="22"/>
        </w:rPr>
        <w:t>DECLARA</w:t>
      </w:r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 responsablement que compleix totes les condicions establertes legalment per a contractar amb l’Administració, els requisits de solvència d’aquest plec i té plena capacitat d’obrar, i que no es troba inclòs en cap de les circumstàncies que impedeixen de contractar, amb l’Administració Pública que determina l’article 71 de la  Llei de Contractes del Sector Públic.</w:t>
      </w:r>
    </w:p>
    <w:p w:rsidR="00BC3418" w:rsidRPr="00BC3418" w:rsidRDefault="00BC3418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</w:p>
    <w:p w:rsidR="00BC3418" w:rsidRPr="00BC3418" w:rsidRDefault="00BC3418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2.- </w:t>
      </w:r>
      <w:r w:rsidRPr="00957096">
        <w:rPr>
          <w:rFonts w:ascii="Arial" w:eastAsia="Arial Unicode MS" w:hAnsi="Arial"/>
          <w:bCs w:val="0"/>
          <w:kern w:val="1"/>
          <w:sz w:val="22"/>
          <w:szCs w:val="22"/>
        </w:rPr>
        <w:t>MANIFESTA</w:t>
      </w:r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 que està al corrent de les obligacions tributàries i de la Seguretat Social i es compromet en cas de resultar adjudicatari a presentar el corresponent certificat en el termini que se li indiqui, i que, aquesta empresa, amb relació al personal, compleix estrictament les de prevenció de riscos laborals, incloses les obligacions en matèria de formació i vigilància de la salut establertes  per la normativa vigent, i, ASSUMEIX el compromís a fer-ho durant total la vigència del contracte.</w:t>
      </w:r>
    </w:p>
    <w:p w:rsidR="00BC3418" w:rsidRPr="00BC3418" w:rsidRDefault="00BC3418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</w:p>
    <w:p w:rsidR="00BC3418" w:rsidRPr="00BC3418" w:rsidRDefault="00EC63FA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  <w:r>
        <w:rPr>
          <w:rFonts w:ascii="Arial" w:eastAsia="Arial Unicode MS" w:hAnsi="Arial"/>
          <w:b w:val="0"/>
          <w:bCs w:val="0"/>
          <w:kern w:val="1"/>
          <w:sz w:val="22"/>
          <w:szCs w:val="22"/>
        </w:rPr>
        <w:t>3</w:t>
      </w:r>
      <w:r w:rsidR="00BC3418"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.- </w:t>
      </w:r>
      <w:r w:rsidR="00BC3418" w:rsidRPr="00957096">
        <w:rPr>
          <w:rFonts w:ascii="Arial" w:eastAsia="Arial Unicode MS" w:hAnsi="Arial"/>
          <w:bCs w:val="0"/>
          <w:kern w:val="1"/>
          <w:sz w:val="22"/>
          <w:szCs w:val="22"/>
        </w:rPr>
        <w:t>COMPLEIX</w:t>
      </w:r>
      <w:r w:rsidR="00BC3418"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 amb tots els requisits i obligacions que exigeix la normativa vigent pel que fa </w:t>
      </w:r>
      <w:r w:rsidR="009C4763" w:rsidRPr="009C4763">
        <w:rPr>
          <w:rFonts w:ascii="Arial" w:eastAsia="Arial Unicode MS" w:hAnsi="Arial"/>
          <w:b w:val="0"/>
          <w:bCs w:val="0"/>
          <w:color w:val="008000"/>
          <w:kern w:val="1"/>
          <w:sz w:val="22"/>
          <w:szCs w:val="22"/>
        </w:rPr>
        <w:t>a</w:t>
      </w:r>
      <w:r w:rsidR="009C4763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 </w:t>
      </w:r>
      <w:r w:rsidR="00BC3418"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>l’obertura, instal·lació i el funcionament legal  així com amb totes les obligacions relativa a les assegurances obligatòries i es compromet en cas de resultar adjudicatari a subscriure les que es prescriu en el present plec de clàusules administratives particulars o a ampliar les que té actualment en el sentit d’incorporar l’execució del servei objecte del contracte.</w:t>
      </w:r>
    </w:p>
    <w:p w:rsidR="00BC3418" w:rsidRPr="00BC3418" w:rsidRDefault="00BC3418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</w:p>
    <w:p w:rsidR="00BC3418" w:rsidRDefault="00EC63FA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  <w:r>
        <w:rPr>
          <w:rFonts w:ascii="Arial" w:eastAsia="Arial Unicode MS" w:hAnsi="Arial"/>
          <w:b w:val="0"/>
          <w:bCs w:val="0"/>
          <w:kern w:val="1"/>
          <w:sz w:val="22"/>
          <w:szCs w:val="22"/>
        </w:rPr>
        <w:t>4</w:t>
      </w:r>
      <w:r w:rsidR="00BC3418"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.- </w:t>
      </w:r>
      <w:r w:rsidR="00BC3418" w:rsidRPr="00957096">
        <w:rPr>
          <w:rFonts w:ascii="Arial" w:eastAsia="Arial Unicode MS" w:hAnsi="Arial"/>
          <w:bCs w:val="0"/>
          <w:kern w:val="1"/>
          <w:sz w:val="22"/>
          <w:szCs w:val="22"/>
        </w:rPr>
        <w:t>DECLARA</w:t>
      </w:r>
      <w:r w:rsidR="00BC3418"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 que la informació i documents aportats són de contingut absolutament cert i, concretament, que les còpies dels documents aportades en format digital reprodueixen fidelment el contingut dels documents presentats en format paper.</w:t>
      </w:r>
    </w:p>
    <w:p w:rsidR="008C3775" w:rsidRPr="00957096" w:rsidRDefault="008C3775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color w:val="000000" w:themeColor="text1"/>
          <w:kern w:val="1"/>
          <w:sz w:val="22"/>
          <w:szCs w:val="22"/>
        </w:rPr>
      </w:pPr>
    </w:p>
    <w:p w:rsidR="008C3775" w:rsidRPr="008C3775" w:rsidRDefault="008C3775" w:rsidP="008C3775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</w:pPr>
      <w:r w:rsidRPr="00957096">
        <w:rPr>
          <w:rFonts w:ascii="Arial" w:eastAsia="Arial Unicode MS" w:hAnsi="Arial"/>
          <w:bCs w:val="0"/>
          <w:color w:val="000000" w:themeColor="text1"/>
          <w:kern w:val="1"/>
          <w:sz w:val="22"/>
          <w:szCs w:val="22"/>
        </w:rPr>
        <w:t>5</w:t>
      </w:r>
      <w:r w:rsidRPr="00957096">
        <w:rPr>
          <w:rFonts w:ascii="Arial" w:eastAsia="Arial Unicode MS" w:hAnsi="Arial"/>
          <w:b w:val="0"/>
          <w:bCs w:val="0"/>
          <w:color w:val="000000" w:themeColor="text1"/>
          <w:kern w:val="1"/>
          <w:sz w:val="22"/>
          <w:szCs w:val="22"/>
        </w:rPr>
        <w:t xml:space="preserve">.- </w:t>
      </w:r>
      <w:r w:rsidRPr="00957096">
        <w:rPr>
          <w:rFonts w:ascii="Arial" w:eastAsia="Arial Unicode MS" w:hAnsi="Arial"/>
          <w:bCs w:val="0"/>
          <w:color w:val="000000" w:themeColor="text1"/>
          <w:kern w:val="1"/>
          <w:sz w:val="22"/>
          <w:szCs w:val="22"/>
        </w:rPr>
        <w:t>AC</w:t>
      </w:r>
      <w:r w:rsidR="009C4763" w:rsidRPr="00957096">
        <w:rPr>
          <w:rFonts w:ascii="Arial" w:eastAsia="Arial Unicode MS" w:hAnsi="Arial"/>
          <w:bCs w:val="0"/>
          <w:color w:val="000000" w:themeColor="text1"/>
          <w:kern w:val="1"/>
          <w:sz w:val="22"/>
          <w:szCs w:val="22"/>
        </w:rPr>
        <w:t>C</w:t>
      </w:r>
      <w:r w:rsidRPr="00957096">
        <w:rPr>
          <w:rFonts w:ascii="Arial" w:eastAsia="Arial Unicode MS" w:hAnsi="Arial"/>
          <w:bCs w:val="0"/>
          <w:color w:val="000000" w:themeColor="text1"/>
          <w:kern w:val="1"/>
          <w:sz w:val="22"/>
          <w:szCs w:val="22"/>
        </w:rPr>
        <w:t>EPTA</w:t>
      </w:r>
      <w:r w:rsidR="009C4763" w:rsidRPr="00957096">
        <w:rPr>
          <w:rFonts w:ascii="Arial" w:eastAsia="Arial Unicode MS" w:hAnsi="Arial"/>
          <w:bCs w:val="0"/>
          <w:color w:val="000000" w:themeColor="text1"/>
          <w:kern w:val="1"/>
          <w:sz w:val="22"/>
          <w:szCs w:val="22"/>
        </w:rPr>
        <w:t xml:space="preserve"> EL COMPROMÍ</w:t>
      </w:r>
      <w:r w:rsidRPr="00957096">
        <w:rPr>
          <w:rFonts w:ascii="Arial" w:eastAsia="Arial Unicode MS" w:hAnsi="Arial"/>
          <w:bCs w:val="0"/>
          <w:color w:val="000000" w:themeColor="text1"/>
          <w:kern w:val="1"/>
          <w:sz w:val="22"/>
          <w:szCs w:val="22"/>
        </w:rPr>
        <w:t>S</w:t>
      </w:r>
      <w:r w:rsidRPr="00957096">
        <w:rPr>
          <w:rFonts w:ascii="Arial" w:eastAsia="Arial Unicode MS" w:hAnsi="Arial"/>
          <w:b w:val="0"/>
          <w:bCs w:val="0"/>
          <w:color w:val="000000" w:themeColor="text1"/>
          <w:kern w:val="1"/>
          <w:sz w:val="22"/>
          <w:szCs w:val="22"/>
        </w:rPr>
        <w:t xml:space="preserve"> </w:t>
      </w:r>
      <w:r>
        <w:rPr>
          <w:rFonts w:ascii="Arial" w:eastAsia="Arial Unicode MS" w:hAnsi="Arial"/>
          <w:b w:val="0"/>
          <w:bCs w:val="0"/>
          <w:kern w:val="1"/>
          <w:sz w:val="22"/>
          <w:szCs w:val="22"/>
        </w:rPr>
        <w:t>q</w:t>
      </w:r>
      <w:proofErr w:type="spellStart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>ue</w:t>
      </w:r>
      <w:proofErr w:type="spellEnd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 xml:space="preserve"> </w:t>
      </w:r>
      <w:proofErr w:type="spellStart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>presentarà</w:t>
      </w:r>
      <w:proofErr w:type="spellEnd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 xml:space="preserve"> </w:t>
      </w:r>
      <w:proofErr w:type="spellStart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>abans</w:t>
      </w:r>
      <w:proofErr w:type="spellEnd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 xml:space="preserve"> de </w:t>
      </w:r>
      <w:proofErr w:type="spellStart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>l’inici</w:t>
      </w:r>
      <w:proofErr w:type="spellEnd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 xml:space="preserve"> de </w:t>
      </w:r>
      <w:proofErr w:type="spellStart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>l’ús</w:t>
      </w:r>
      <w:proofErr w:type="spellEnd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 xml:space="preserve"> del </w:t>
      </w:r>
      <w:proofErr w:type="spellStart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>domini</w:t>
      </w:r>
      <w:proofErr w:type="spellEnd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 xml:space="preserve"> </w:t>
      </w:r>
      <w:proofErr w:type="spellStart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>públic</w:t>
      </w:r>
      <w:proofErr w:type="spellEnd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 xml:space="preserve"> </w:t>
      </w:r>
      <w:proofErr w:type="spellStart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>justificant</w:t>
      </w:r>
      <w:proofErr w:type="spellEnd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 xml:space="preserve"> de </w:t>
      </w:r>
      <w:proofErr w:type="spellStart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>subscripció</w:t>
      </w:r>
      <w:proofErr w:type="spellEnd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 xml:space="preserve"> de </w:t>
      </w:r>
      <w:proofErr w:type="spellStart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>l’assegurança</w:t>
      </w:r>
      <w:proofErr w:type="spellEnd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 xml:space="preserve"> sobre </w:t>
      </w:r>
      <w:proofErr w:type="spellStart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>els</w:t>
      </w:r>
      <w:proofErr w:type="spellEnd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 xml:space="preserve"> </w:t>
      </w:r>
      <w:proofErr w:type="spellStart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>particulars</w:t>
      </w:r>
      <w:proofErr w:type="spellEnd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 xml:space="preserve"> </w:t>
      </w:r>
      <w:proofErr w:type="spellStart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>exigits</w:t>
      </w:r>
      <w:proofErr w:type="spellEnd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 xml:space="preserve"> en el </w:t>
      </w:r>
      <w:proofErr w:type="spellStart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>present</w:t>
      </w:r>
      <w:proofErr w:type="spellEnd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 xml:space="preserve"> </w:t>
      </w:r>
      <w:proofErr w:type="spellStart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>plec</w:t>
      </w:r>
      <w:proofErr w:type="spellEnd"/>
      <w:r w:rsidRPr="008C3775">
        <w:rPr>
          <w:rFonts w:ascii="Arial" w:eastAsia="Arial Unicode MS" w:hAnsi="Arial"/>
          <w:b w:val="0"/>
          <w:bCs w:val="0"/>
          <w:kern w:val="1"/>
          <w:sz w:val="22"/>
          <w:szCs w:val="22"/>
          <w:lang w:val="es-ES"/>
        </w:rPr>
        <w:t>.</w:t>
      </w:r>
    </w:p>
    <w:p w:rsidR="008C3775" w:rsidRPr="00BC3418" w:rsidRDefault="008C3775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</w:p>
    <w:p w:rsidR="00BC3418" w:rsidRPr="00BC3418" w:rsidRDefault="00BC3418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</w:p>
    <w:p w:rsidR="00BC3418" w:rsidRPr="00BC3418" w:rsidRDefault="008C3775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  <w:r>
        <w:rPr>
          <w:rFonts w:ascii="Arial" w:eastAsia="Arial Unicode MS" w:hAnsi="Arial"/>
          <w:b w:val="0"/>
          <w:bCs w:val="0"/>
          <w:kern w:val="1"/>
          <w:sz w:val="22"/>
          <w:szCs w:val="22"/>
        </w:rPr>
        <w:t>6</w:t>
      </w:r>
      <w:r w:rsidR="00BC3418"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.- </w:t>
      </w:r>
      <w:r w:rsidR="00BC3418" w:rsidRPr="00957096">
        <w:rPr>
          <w:rFonts w:ascii="Arial" w:eastAsia="Arial Unicode MS" w:hAnsi="Arial"/>
          <w:bCs w:val="0"/>
          <w:kern w:val="1"/>
          <w:sz w:val="22"/>
          <w:szCs w:val="22"/>
        </w:rPr>
        <w:t>DECLARA</w:t>
      </w:r>
      <w:r w:rsidR="00BC3418"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 que els documents i dades presentades en aquest sobre que considera de caràcter confidencial són els que a continuació es relacionen: (cal identificar la dada o document que es considera confidencial i la causa que ho justifiqui)</w:t>
      </w:r>
    </w:p>
    <w:p w:rsidR="00BC3418" w:rsidRPr="00BC3418" w:rsidRDefault="00BC3418" w:rsidP="00BC3418">
      <w:pPr>
        <w:widowControl w:val="0"/>
        <w:suppressAutoHyphens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</w:p>
    <w:p w:rsidR="00BC3418" w:rsidRPr="00BC3418" w:rsidRDefault="00BC3418" w:rsidP="00BC3418">
      <w:pPr>
        <w:widowControl w:val="0"/>
        <w:pBdr>
          <w:bottom w:val="single" w:sz="12" w:space="1" w:color="auto"/>
        </w:pBdr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suppressAutoHyphens/>
        <w:ind w:right="840"/>
        <w:jc w:val="both"/>
        <w:rPr>
          <w:rFonts w:ascii="Arial" w:eastAsia="Arial Unicode MS" w:hAnsi="Arial" w:cs="Times New Roman"/>
          <w:b w:val="0"/>
          <w:bCs w:val="0"/>
          <w:kern w:val="1"/>
          <w:sz w:val="22"/>
          <w:szCs w:val="22"/>
        </w:rPr>
      </w:pPr>
      <w:r w:rsidRPr="00BC3418">
        <w:rPr>
          <w:rFonts w:ascii="Arial" w:eastAsia="Arial Unicode MS" w:hAnsi="Arial" w:cs="Times New Roman"/>
          <w:b w:val="0"/>
          <w:bCs w:val="0"/>
          <w:kern w:val="1"/>
          <w:sz w:val="22"/>
          <w:szCs w:val="22"/>
        </w:rPr>
        <w:t>DADES CONFIDENCIALS</w:t>
      </w:r>
    </w:p>
    <w:p w:rsidR="00BC3418" w:rsidRPr="00BC3418" w:rsidRDefault="00BC3418" w:rsidP="00BC3418">
      <w:pPr>
        <w:widowControl w:val="0"/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suppressAutoHyphens/>
        <w:ind w:right="840"/>
        <w:jc w:val="both"/>
        <w:rPr>
          <w:rFonts w:ascii="Arial" w:eastAsia="Arial Unicode MS" w:hAnsi="Arial" w:cs="Times New Roman"/>
          <w:b w:val="0"/>
          <w:bCs w:val="0"/>
          <w:kern w:val="1"/>
          <w:sz w:val="22"/>
          <w:szCs w:val="22"/>
        </w:rPr>
      </w:pPr>
      <w:r w:rsidRPr="00BC3418">
        <w:rPr>
          <w:rFonts w:ascii="Arial" w:eastAsia="Arial Unicode MS" w:hAnsi="Arial" w:cs="Times New Roman"/>
          <w:b w:val="0"/>
          <w:bCs w:val="0"/>
          <w:kern w:val="1"/>
          <w:sz w:val="22"/>
          <w:szCs w:val="22"/>
        </w:rPr>
        <w:t>MOTIU QUE JUSTIFICA LA CONFIDENCIALITAT:</w:t>
      </w:r>
    </w:p>
    <w:p w:rsidR="00BC3418" w:rsidRPr="00BC3418" w:rsidRDefault="00BC3418" w:rsidP="00BC3418">
      <w:pPr>
        <w:widowControl w:val="0"/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suppressAutoHyphens/>
        <w:ind w:right="840"/>
        <w:jc w:val="both"/>
        <w:rPr>
          <w:rFonts w:ascii="Arial" w:eastAsia="Arial Unicode MS" w:hAnsi="Arial" w:cs="Times New Roman"/>
          <w:b w:val="0"/>
          <w:bCs w:val="0"/>
          <w:kern w:val="1"/>
          <w:sz w:val="22"/>
          <w:szCs w:val="22"/>
        </w:rPr>
      </w:pPr>
      <w:r w:rsidRPr="00BC3418">
        <w:rPr>
          <w:rFonts w:ascii="Arial" w:eastAsia="Arial Unicode MS" w:hAnsi="Arial" w:cs="Times New Roman"/>
          <w:b w:val="0"/>
          <w:bCs w:val="0"/>
          <w:kern w:val="1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C3418" w:rsidRPr="00BC3418" w:rsidRDefault="00BC3418" w:rsidP="00BC3418">
      <w:pPr>
        <w:widowControl w:val="0"/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suppressAutoHyphens/>
        <w:ind w:right="840"/>
        <w:jc w:val="both"/>
        <w:rPr>
          <w:rFonts w:ascii="Arial" w:eastAsia="Arial Unicode MS" w:hAnsi="Arial" w:cs="Times New Roman"/>
          <w:b w:val="0"/>
          <w:bCs w:val="0"/>
          <w:kern w:val="1"/>
          <w:sz w:val="22"/>
          <w:szCs w:val="22"/>
        </w:rPr>
      </w:pPr>
    </w:p>
    <w:p w:rsidR="00BC3418" w:rsidRPr="00BC3418" w:rsidRDefault="008C3775" w:rsidP="00BC3418">
      <w:pPr>
        <w:widowControl w:val="0"/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suppressAutoHyphens/>
        <w:ind w:right="840"/>
        <w:jc w:val="both"/>
        <w:rPr>
          <w:rFonts w:ascii="Arial" w:eastAsia="Arial Unicode MS" w:hAnsi="Arial" w:cs="Times New Roman"/>
          <w:b w:val="0"/>
          <w:bCs w:val="0"/>
          <w:kern w:val="1"/>
          <w:sz w:val="22"/>
          <w:szCs w:val="22"/>
        </w:rPr>
      </w:pPr>
      <w:r>
        <w:rPr>
          <w:rFonts w:ascii="Arial" w:eastAsia="Arial Unicode MS" w:hAnsi="Arial" w:cs="Times New Roman"/>
          <w:b w:val="0"/>
          <w:bCs w:val="0"/>
          <w:kern w:val="1"/>
          <w:sz w:val="22"/>
          <w:szCs w:val="22"/>
        </w:rPr>
        <w:t>7</w:t>
      </w:r>
      <w:r w:rsidR="00BC3418" w:rsidRPr="00BC3418">
        <w:rPr>
          <w:rFonts w:ascii="Arial" w:eastAsia="Arial Unicode MS" w:hAnsi="Arial" w:cs="Times New Roman"/>
          <w:b w:val="0"/>
          <w:bCs w:val="0"/>
          <w:kern w:val="1"/>
          <w:sz w:val="22"/>
          <w:szCs w:val="22"/>
        </w:rPr>
        <w:t xml:space="preserve">. </w:t>
      </w:r>
      <w:r w:rsidR="00BC3418" w:rsidRPr="00957096">
        <w:rPr>
          <w:rFonts w:ascii="Arial" w:eastAsia="Arial Unicode MS" w:hAnsi="Arial" w:cs="Times New Roman"/>
          <w:bCs w:val="0"/>
          <w:kern w:val="1"/>
          <w:sz w:val="22"/>
          <w:szCs w:val="22"/>
        </w:rPr>
        <w:t>ACCEPTA</w:t>
      </w:r>
      <w:r w:rsidR="00BC3418" w:rsidRPr="00BC3418">
        <w:rPr>
          <w:rFonts w:ascii="Arial" w:eastAsia="Arial Unicode MS" w:hAnsi="Arial" w:cs="Times New Roman"/>
          <w:b w:val="0"/>
          <w:bCs w:val="0"/>
          <w:kern w:val="1"/>
          <w:sz w:val="22"/>
          <w:szCs w:val="22"/>
        </w:rPr>
        <w:t>, en concordança amb l’article 140 del LCSP que, les comunicacions i intercanvi</w:t>
      </w:r>
      <w:r w:rsidR="006B74B3">
        <w:rPr>
          <w:rFonts w:ascii="Arial" w:eastAsia="Arial Unicode MS" w:hAnsi="Arial" w:cs="Times New Roman"/>
          <w:b w:val="0"/>
          <w:bCs w:val="0"/>
          <w:kern w:val="1"/>
          <w:sz w:val="22"/>
          <w:szCs w:val="22"/>
        </w:rPr>
        <w:t xml:space="preserve"> </w:t>
      </w:r>
      <w:r w:rsidR="00BC3418" w:rsidRPr="00BC3418">
        <w:rPr>
          <w:rFonts w:ascii="Arial" w:eastAsia="Arial Unicode MS" w:hAnsi="Arial" w:cs="Times New Roman"/>
          <w:b w:val="0"/>
          <w:bCs w:val="0"/>
          <w:kern w:val="1"/>
          <w:sz w:val="22"/>
          <w:szCs w:val="22"/>
        </w:rPr>
        <w:t>d’informació, necessàries per a la resolució del procediment de contractació, fins i tot els actes de classificació i d’adjudicació, es realitzin a la següent adreça electrònica:</w:t>
      </w:r>
    </w:p>
    <w:p w:rsidR="00BC3418" w:rsidRPr="00BC3418" w:rsidRDefault="00BC3418" w:rsidP="00BC3418">
      <w:pPr>
        <w:widowControl w:val="0"/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suppressAutoHyphens/>
        <w:ind w:right="840"/>
        <w:jc w:val="both"/>
        <w:rPr>
          <w:rFonts w:ascii="Arial" w:eastAsia="Arial Unicode MS" w:hAnsi="Arial" w:cs="Times New Roman"/>
          <w:b w:val="0"/>
          <w:bCs w:val="0"/>
          <w:kern w:val="1"/>
          <w:sz w:val="22"/>
          <w:szCs w:val="22"/>
        </w:rPr>
      </w:pPr>
      <w:r w:rsidRPr="00BC3418">
        <w:rPr>
          <w:rFonts w:ascii="Arial" w:eastAsia="Arial Unicode MS" w:hAnsi="Arial" w:cs="Times New Roman"/>
          <w:b w:val="0"/>
          <w:bCs w:val="0"/>
          <w:kern w:val="1"/>
          <w:sz w:val="22"/>
          <w:szCs w:val="22"/>
        </w:rPr>
        <w:lastRenderedPageBreak/>
        <w:t>_____________________________________@______________________________</w:t>
      </w:r>
    </w:p>
    <w:p w:rsidR="00BC3418" w:rsidRPr="00BC3418" w:rsidRDefault="00BC3418" w:rsidP="00BC3418">
      <w:pPr>
        <w:autoSpaceDE w:val="0"/>
        <w:autoSpaceDN w:val="0"/>
        <w:adjustRightInd w:val="0"/>
        <w:jc w:val="both"/>
        <w:rPr>
          <w:rFonts w:ascii="Calibri,Bold" w:hAnsi="Calibri,Bold" w:cs="Calibri,Bold"/>
          <w:kern w:val="0"/>
          <w:sz w:val="22"/>
          <w:szCs w:val="22"/>
        </w:rPr>
      </w:pPr>
    </w:p>
    <w:p w:rsidR="00BC3418" w:rsidRPr="00BC3418" w:rsidRDefault="008C3775" w:rsidP="00BC3418">
      <w:pPr>
        <w:autoSpaceDE w:val="0"/>
        <w:autoSpaceDN w:val="0"/>
        <w:adjustRightInd w:val="0"/>
        <w:ind w:right="707"/>
        <w:jc w:val="both"/>
        <w:rPr>
          <w:rFonts w:ascii="Arial" w:hAnsi="Arial"/>
          <w:b w:val="0"/>
          <w:bCs w:val="0"/>
          <w:kern w:val="0"/>
          <w:sz w:val="22"/>
          <w:szCs w:val="22"/>
        </w:rPr>
      </w:pPr>
      <w:r>
        <w:rPr>
          <w:rFonts w:ascii="Arial" w:hAnsi="Arial"/>
          <w:kern w:val="0"/>
          <w:sz w:val="22"/>
          <w:szCs w:val="22"/>
        </w:rPr>
        <w:t>8</w:t>
      </w:r>
      <w:r w:rsidR="00BC3418" w:rsidRPr="00BC3418">
        <w:rPr>
          <w:rFonts w:ascii="Arial" w:hAnsi="Arial"/>
          <w:kern w:val="0"/>
          <w:sz w:val="22"/>
          <w:szCs w:val="22"/>
        </w:rPr>
        <w:t xml:space="preserve">. DESIGNO </w:t>
      </w:r>
      <w:r w:rsidR="00BC3418" w:rsidRPr="00BC3418">
        <w:rPr>
          <w:rFonts w:ascii="Arial" w:hAnsi="Arial"/>
          <w:b w:val="0"/>
          <w:bCs w:val="0"/>
          <w:kern w:val="0"/>
          <w:sz w:val="22"/>
          <w:szCs w:val="22"/>
        </w:rPr>
        <w:t>com a persona/-es autoritzada/-es per a rebre les notificacions de l’expedient de contractació de manera electrònica, mitjançant el servei e-NOTUM a (indicar nom, adreça de correu electrònic i telèfon mòbil de contacte), d’acord amb el previst als articles 43 de la llei 39/2015, d’octubre, del procediment administratiu comú de les administracions públiques de la Llei 11/2007 de 22 de juny, d’accés electrònic dels ciutadans als serveis públics, en relació amb l’article 140  de la Llei de contractes del sector públic aprovada per la Llei 9/2017 de novembre.</w:t>
      </w:r>
    </w:p>
    <w:p w:rsidR="00BC3418" w:rsidRPr="00BC3418" w:rsidRDefault="00BC3418" w:rsidP="00BC3418">
      <w:pPr>
        <w:autoSpaceDE w:val="0"/>
        <w:autoSpaceDN w:val="0"/>
        <w:adjustRightInd w:val="0"/>
        <w:rPr>
          <w:rFonts w:ascii="Arial" w:hAnsi="Arial"/>
          <w:b w:val="0"/>
          <w:bCs w:val="0"/>
          <w:kern w:val="0"/>
          <w:sz w:val="22"/>
          <w:szCs w:val="22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1706"/>
      </w:tblGrid>
      <w:tr w:rsidR="00BC3418" w:rsidRPr="00BC3418" w:rsidTr="00DC0B21">
        <w:tc>
          <w:tcPr>
            <w:tcW w:w="2444" w:type="dxa"/>
          </w:tcPr>
          <w:p w:rsidR="00BC3418" w:rsidRPr="00BC3418" w:rsidRDefault="00BC3418" w:rsidP="00BC3418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bCs w:val="0"/>
                <w:kern w:val="0"/>
                <w:sz w:val="22"/>
                <w:szCs w:val="22"/>
              </w:rPr>
            </w:pPr>
            <w:r w:rsidRPr="00BC3418">
              <w:rPr>
                <w:rFonts w:ascii="Arial" w:hAnsi="Arial"/>
                <w:b w:val="0"/>
                <w:bCs w:val="0"/>
                <w:kern w:val="0"/>
                <w:sz w:val="22"/>
                <w:szCs w:val="22"/>
              </w:rPr>
              <w:t>Nom i cognoms</w:t>
            </w:r>
          </w:p>
        </w:tc>
        <w:tc>
          <w:tcPr>
            <w:tcW w:w="2444" w:type="dxa"/>
          </w:tcPr>
          <w:p w:rsidR="00BC3418" w:rsidRPr="00BC3418" w:rsidRDefault="00BC3418" w:rsidP="00BC3418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bCs w:val="0"/>
                <w:kern w:val="0"/>
                <w:sz w:val="22"/>
                <w:szCs w:val="22"/>
              </w:rPr>
            </w:pPr>
            <w:r w:rsidRPr="00BC3418">
              <w:rPr>
                <w:rFonts w:ascii="Arial" w:hAnsi="Arial"/>
                <w:b w:val="0"/>
                <w:bCs w:val="0"/>
                <w:kern w:val="0"/>
                <w:sz w:val="22"/>
                <w:szCs w:val="22"/>
              </w:rPr>
              <w:t>NIF</w:t>
            </w:r>
          </w:p>
        </w:tc>
        <w:tc>
          <w:tcPr>
            <w:tcW w:w="2445" w:type="dxa"/>
          </w:tcPr>
          <w:p w:rsidR="00BC3418" w:rsidRPr="00BC3418" w:rsidRDefault="00BC3418" w:rsidP="00BC3418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bCs w:val="0"/>
                <w:kern w:val="0"/>
                <w:sz w:val="22"/>
                <w:szCs w:val="22"/>
              </w:rPr>
            </w:pPr>
            <w:r w:rsidRPr="00BC3418">
              <w:rPr>
                <w:rFonts w:ascii="Arial" w:hAnsi="Arial"/>
                <w:b w:val="0"/>
                <w:bCs w:val="0"/>
                <w:kern w:val="0"/>
                <w:sz w:val="22"/>
                <w:szCs w:val="22"/>
              </w:rPr>
              <w:t>Adreça electrònica</w:t>
            </w:r>
          </w:p>
        </w:tc>
        <w:tc>
          <w:tcPr>
            <w:tcW w:w="1706" w:type="dxa"/>
          </w:tcPr>
          <w:p w:rsidR="00BC3418" w:rsidRPr="00BC3418" w:rsidRDefault="00BC3418" w:rsidP="00BC3418">
            <w:pPr>
              <w:widowControl w:val="0"/>
              <w:suppressAutoHyphens/>
              <w:rPr>
                <w:rFonts w:ascii="Arial" w:hAnsi="Arial"/>
                <w:b w:val="0"/>
                <w:bCs w:val="0"/>
                <w:kern w:val="0"/>
                <w:sz w:val="22"/>
                <w:szCs w:val="22"/>
              </w:rPr>
            </w:pPr>
            <w:r w:rsidRPr="00BC3418">
              <w:rPr>
                <w:rFonts w:ascii="Arial" w:hAnsi="Arial"/>
                <w:b w:val="0"/>
                <w:bCs w:val="0"/>
                <w:kern w:val="0"/>
                <w:sz w:val="22"/>
                <w:szCs w:val="22"/>
              </w:rPr>
              <w:t>Telèfon mòbil</w:t>
            </w:r>
          </w:p>
          <w:p w:rsidR="00BC3418" w:rsidRPr="00BC3418" w:rsidRDefault="00BC3418" w:rsidP="00BC3418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bCs w:val="0"/>
                <w:kern w:val="0"/>
                <w:sz w:val="22"/>
                <w:szCs w:val="22"/>
              </w:rPr>
            </w:pPr>
          </w:p>
        </w:tc>
      </w:tr>
      <w:tr w:rsidR="00BC3418" w:rsidRPr="00BC3418" w:rsidTr="00DC0B21">
        <w:tc>
          <w:tcPr>
            <w:tcW w:w="2444" w:type="dxa"/>
          </w:tcPr>
          <w:p w:rsidR="00BC3418" w:rsidRPr="00BC3418" w:rsidRDefault="00BC3418" w:rsidP="00BC3418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444" w:type="dxa"/>
          </w:tcPr>
          <w:p w:rsidR="00BC3418" w:rsidRPr="00BC3418" w:rsidRDefault="00BC3418" w:rsidP="00BC3418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2445" w:type="dxa"/>
          </w:tcPr>
          <w:p w:rsidR="00BC3418" w:rsidRPr="00BC3418" w:rsidRDefault="00BC3418" w:rsidP="00BC3418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706" w:type="dxa"/>
          </w:tcPr>
          <w:p w:rsidR="00BC3418" w:rsidRPr="00BC3418" w:rsidRDefault="00BC3418" w:rsidP="00BC3418">
            <w:pPr>
              <w:autoSpaceDE w:val="0"/>
              <w:autoSpaceDN w:val="0"/>
              <w:adjustRightInd w:val="0"/>
              <w:rPr>
                <w:rFonts w:ascii="Arial" w:hAnsi="Arial"/>
                <w:b w:val="0"/>
                <w:bCs w:val="0"/>
                <w:kern w:val="0"/>
                <w:sz w:val="22"/>
                <w:szCs w:val="22"/>
              </w:rPr>
            </w:pPr>
          </w:p>
        </w:tc>
      </w:tr>
    </w:tbl>
    <w:p w:rsidR="00BC3418" w:rsidRPr="00BC3418" w:rsidRDefault="00BC3418" w:rsidP="00BC3418">
      <w:pPr>
        <w:widowControl w:val="0"/>
        <w:tabs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8280"/>
          <w:tab w:val="left" w:pos="9480"/>
        </w:tabs>
        <w:suppressAutoHyphens/>
        <w:ind w:right="840"/>
        <w:jc w:val="both"/>
        <w:rPr>
          <w:rFonts w:ascii="Arial" w:eastAsia="Arial Unicode MS" w:hAnsi="Arial"/>
          <w:b w:val="0"/>
          <w:bCs w:val="0"/>
          <w:kern w:val="1"/>
          <w:sz w:val="22"/>
          <w:szCs w:val="22"/>
        </w:rPr>
      </w:pPr>
      <w:r w:rsidRPr="00BC3418">
        <w:rPr>
          <w:rFonts w:ascii="Arial" w:hAnsi="Arial"/>
          <w:kern w:val="0"/>
          <w:sz w:val="22"/>
          <w:szCs w:val="22"/>
        </w:rPr>
        <w:t>Totes les dades del quadre adjunt són obligatòries per a poder practicar la notificació via e-</w:t>
      </w:r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 </w:t>
      </w:r>
      <w:proofErr w:type="spellStart"/>
      <w:r w:rsidRPr="00BC3418">
        <w:rPr>
          <w:rFonts w:ascii="Arial" w:eastAsia="Arial Unicode MS" w:hAnsi="Arial"/>
          <w:bCs w:val="0"/>
          <w:kern w:val="1"/>
          <w:sz w:val="22"/>
          <w:szCs w:val="22"/>
        </w:rPr>
        <w:t>Notum</w:t>
      </w:r>
      <w:proofErr w:type="spellEnd"/>
      <w:r w:rsidRPr="00BC3418">
        <w:rPr>
          <w:rFonts w:ascii="Arial" w:eastAsia="Arial Unicode MS" w:hAnsi="Arial"/>
          <w:bCs w:val="0"/>
          <w:kern w:val="1"/>
          <w:sz w:val="22"/>
          <w:szCs w:val="22"/>
        </w:rPr>
        <w:t>)</w:t>
      </w:r>
      <w:r w:rsidRPr="00BC3418">
        <w:rPr>
          <w:rFonts w:ascii="Arial" w:eastAsia="Arial Unicode MS" w:hAnsi="Arial"/>
          <w:b w:val="0"/>
          <w:bCs w:val="0"/>
          <w:kern w:val="1"/>
          <w:sz w:val="22"/>
          <w:szCs w:val="22"/>
        </w:rPr>
        <w:t xml:space="preserve"> </w:t>
      </w:r>
      <w:bookmarkStart w:id="0" w:name="_GoBack"/>
      <w:bookmarkEnd w:id="0"/>
    </w:p>
    <w:sectPr w:rsidR="00BC3418" w:rsidRPr="00BC3418" w:rsidSect="001F1396">
      <w:headerReference w:type="default" r:id="rId8"/>
      <w:footerReference w:type="default" r:id="rId9"/>
      <w:pgSz w:w="11906" w:h="16838" w:code="9"/>
      <w:pgMar w:top="2268" w:right="907" w:bottom="1701" w:left="907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FF8" w:rsidRDefault="00DD3FF8">
      <w:r>
        <w:separator/>
      </w:r>
    </w:p>
  </w:endnote>
  <w:endnote w:type="continuationSeparator" w:id="0">
    <w:p w:rsidR="00DD3FF8" w:rsidRDefault="00DD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FF8" w:rsidRPr="009451C8" w:rsidRDefault="00DD3FF8" w:rsidP="00050D68">
    <w:pPr>
      <w:pStyle w:val="Piedepgina"/>
      <w:pBdr>
        <w:top w:val="thinThickSmallGap" w:sz="24" w:space="1" w:color="622423"/>
      </w:pBdr>
      <w:tabs>
        <w:tab w:val="clear" w:pos="4252"/>
        <w:tab w:val="clear" w:pos="8504"/>
        <w:tab w:val="right" w:pos="10092"/>
      </w:tabs>
      <w:rPr>
        <w:rFonts w:ascii="Cambria" w:hAnsi="Cambria" w:cs="Times New Roman"/>
        <w:color w:val="008000"/>
      </w:rPr>
    </w:pPr>
    <w:r w:rsidRPr="009451C8">
      <w:rPr>
        <w:rFonts w:ascii="Cambria" w:hAnsi="Cambria" w:cs="Times New Roman"/>
        <w:color w:val="008000"/>
      </w:rPr>
      <w:t>P</w:t>
    </w:r>
    <w:r w:rsidR="002967BE">
      <w:rPr>
        <w:rFonts w:ascii="Cambria" w:hAnsi="Cambria" w:cs="Times New Roman"/>
        <w:color w:val="008000"/>
      </w:rPr>
      <w:t>lec bar camp de futbol</w:t>
    </w:r>
    <w:r w:rsidRPr="009451C8">
      <w:rPr>
        <w:rFonts w:ascii="Cambria" w:hAnsi="Cambria" w:cs="Times New Roman"/>
        <w:color w:val="008000"/>
        <w:lang w:val="es-ES"/>
      </w:rPr>
      <w:tab/>
    </w:r>
    <w:proofErr w:type="spellStart"/>
    <w:r w:rsidRPr="009451C8">
      <w:rPr>
        <w:rFonts w:ascii="Cambria" w:hAnsi="Cambria" w:cs="Times New Roman"/>
        <w:color w:val="008000"/>
        <w:lang w:val="es-ES"/>
      </w:rPr>
      <w:t>Pàgina</w:t>
    </w:r>
    <w:proofErr w:type="spellEnd"/>
    <w:r w:rsidRPr="009451C8">
      <w:rPr>
        <w:rFonts w:ascii="Cambria" w:hAnsi="Cambria" w:cs="Times New Roman"/>
        <w:color w:val="008000"/>
        <w:lang w:val="es-ES"/>
      </w:rPr>
      <w:t xml:space="preserve"> </w:t>
    </w:r>
    <w:r w:rsidRPr="009451C8">
      <w:rPr>
        <w:rFonts w:ascii="Calibri" w:hAnsi="Calibri" w:cs="Times New Roman"/>
        <w:color w:val="008000"/>
      </w:rPr>
      <w:fldChar w:fldCharType="begin"/>
    </w:r>
    <w:r w:rsidRPr="009451C8">
      <w:rPr>
        <w:color w:val="008000"/>
      </w:rPr>
      <w:instrText>PAGE   \* MERGEFORMAT</w:instrText>
    </w:r>
    <w:r w:rsidRPr="009451C8">
      <w:rPr>
        <w:rFonts w:ascii="Calibri" w:hAnsi="Calibri" w:cs="Times New Roman"/>
        <w:color w:val="008000"/>
      </w:rPr>
      <w:fldChar w:fldCharType="separate"/>
    </w:r>
    <w:r w:rsidR="00442FCF" w:rsidRPr="00442FCF">
      <w:rPr>
        <w:rFonts w:ascii="Cambria" w:hAnsi="Cambria" w:cs="Times New Roman"/>
        <w:noProof/>
        <w:color w:val="008000"/>
        <w:lang w:val="es-ES"/>
      </w:rPr>
      <w:t>1</w:t>
    </w:r>
    <w:r w:rsidRPr="009451C8">
      <w:rPr>
        <w:rFonts w:ascii="Cambria" w:hAnsi="Cambria" w:cs="Times New Roman"/>
        <w:color w:val="008000"/>
      </w:rPr>
      <w:fldChar w:fldCharType="end"/>
    </w:r>
  </w:p>
  <w:p w:rsidR="00DD3FF8" w:rsidRPr="00DB01E9" w:rsidRDefault="00DD3FF8" w:rsidP="00260974">
    <w:pPr>
      <w:pStyle w:val="NoParagraphStyle"/>
      <w:jc w:val="center"/>
      <w:rPr>
        <w:rFonts w:ascii="Calibri" w:hAnsi="Calibri" w:cs="Calibri"/>
        <w:sz w:val="12"/>
        <w:szCs w:val="12"/>
        <w:lang w:val="ca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FF8" w:rsidRDefault="00DD3FF8">
      <w:r>
        <w:separator/>
      </w:r>
    </w:p>
  </w:footnote>
  <w:footnote w:type="continuationSeparator" w:id="0">
    <w:p w:rsidR="00DD3FF8" w:rsidRDefault="00DD3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FF8" w:rsidRDefault="00DD3FF8" w:rsidP="0081414E">
    <w:pPr>
      <w:pStyle w:val="Encabezado"/>
      <w:tabs>
        <w:tab w:val="clear" w:pos="4252"/>
        <w:tab w:val="clear" w:pos="8504"/>
        <w:tab w:val="left" w:pos="5985"/>
      </w:tabs>
    </w:pPr>
    <w:r>
      <w:rPr>
        <w:noProof/>
        <w:lang w:val="es-ES"/>
      </w:rPr>
      <w:drawing>
        <wp:inline distT="0" distB="0" distL="0" distR="0" wp14:anchorId="5891F1DE" wp14:editId="71F8C21D">
          <wp:extent cx="1146175" cy="1057910"/>
          <wp:effectExtent l="0" t="0" r="0" b="8890"/>
          <wp:docPr id="1" name="Imagen 1" descr="LOGO caste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aste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5660"/>
    <w:multiLevelType w:val="hybridMultilevel"/>
    <w:tmpl w:val="E3FCCDFA"/>
    <w:lvl w:ilvl="0" w:tplc="A42CB7A4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2C60"/>
    <w:multiLevelType w:val="hybridMultilevel"/>
    <w:tmpl w:val="4A8E9372"/>
    <w:lvl w:ilvl="0" w:tplc="F0F0E4C6">
      <w:start w:val="1"/>
      <w:numFmt w:val="bullet"/>
      <w:lvlText w:val="·"/>
      <w:lvlJc w:val="left"/>
      <w:pPr>
        <w:tabs>
          <w:tab w:val="num" w:pos="680"/>
        </w:tabs>
        <w:ind w:left="680" w:hanging="340"/>
      </w:pPr>
      <w:rPr>
        <w:rFonts w:ascii="Tahoma" w:hAnsi="Tahom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358EA"/>
    <w:multiLevelType w:val="hybridMultilevel"/>
    <w:tmpl w:val="34B2EB64"/>
    <w:lvl w:ilvl="0" w:tplc="BFDC11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E5229"/>
    <w:multiLevelType w:val="hybridMultilevel"/>
    <w:tmpl w:val="F4DC4444"/>
    <w:lvl w:ilvl="0" w:tplc="E3AA777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D9625D"/>
    <w:multiLevelType w:val="hybridMultilevel"/>
    <w:tmpl w:val="AB38EDAE"/>
    <w:lvl w:ilvl="0" w:tplc="F34E884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4AE817F6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76583"/>
    <w:multiLevelType w:val="hybridMultilevel"/>
    <w:tmpl w:val="8AF41C0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E7C3E"/>
    <w:multiLevelType w:val="multilevel"/>
    <w:tmpl w:val="AB38EDAE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127A6"/>
    <w:multiLevelType w:val="hybridMultilevel"/>
    <w:tmpl w:val="DCA440E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D3324"/>
    <w:multiLevelType w:val="multilevel"/>
    <w:tmpl w:val="5362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2C22EA"/>
    <w:multiLevelType w:val="hybridMultilevel"/>
    <w:tmpl w:val="3216DE3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447FFA"/>
    <w:multiLevelType w:val="multilevel"/>
    <w:tmpl w:val="04FA4E28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9B6B3A"/>
    <w:multiLevelType w:val="hybridMultilevel"/>
    <w:tmpl w:val="D806F3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45B7C"/>
    <w:multiLevelType w:val="hybridMultilevel"/>
    <w:tmpl w:val="C39E2AD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D613E6"/>
    <w:multiLevelType w:val="multilevel"/>
    <w:tmpl w:val="1B96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2B7203"/>
    <w:multiLevelType w:val="hybridMultilevel"/>
    <w:tmpl w:val="EBD2A00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B1C25"/>
    <w:multiLevelType w:val="hybridMultilevel"/>
    <w:tmpl w:val="C616C360"/>
    <w:lvl w:ilvl="0" w:tplc="F34E88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B455C7"/>
    <w:multiLevelType w:val="multilevel"/>
    <w:tmpl w:val="FA2A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39A07F9"/>
    <w:multiLevelType w:val="hybridMultilevel"/>
    <w:tmpl w:val="CDD6063E"/>
    <w:lvl w:ilvl="0" w:tplc="1C96F288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42847E9"/>
    <w:multiLevelType w:val="multilevel"/>
    <w:tmpl w:val="FCCE38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2C5C22"/>
    <w:multiLevelType w:val="hybridMultilevel"/>
    <w:tmpl w:val="D416CAD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B35DDF"/>
    <w:multiLevelType w:val="multilevel"/>
    <w:tmpl w:val="1A14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116DC0"/>
    <w:multiLevelType w:val="hybridMultilevel"/>
    <w:tmpl w:val="6C2C682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AA0B39"/>
    <w:multiLevelType w:val="hybridMultilevel"/>
    <w:tmpl w:val="53344586"/>
    <w:lvl w:ilvl="0" w:tplc="3A52C23E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7441DB"/>
    <w:multiLevelType w:val="hybridMultilevel"/>
    <w:tmpl w:val="61BCC186"/>
    <w:lvl w:ilvl="0" w:tplc="F34E8844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color w:val="auto"/>
      </w:rPr>
    </w:lvl>
    <w:lvl w:ilvl="1" w:tplc="970C46D8">
      <w:start w:val="1"/>
      <w:numFmt w:val="bullet"/>
      <w:lvlText w:val=""/>
      <w:lvlJc w:val="left"/>
      <w:pPr>
        <w:tabs>
          <w:tab w:val="num" w:pos="737"/>
        </w:tabs>
        <w:ind w:left="737" w:hanging="340"/>
      </w:pPr>
      <w:rPr>
        <w:rFonts w:ascii="Symbol" w:hAnsi="Symbol"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D703C"/>
    <w:multiLevelType w:val="hybridMultilevel"/>
    <w:tmpl w:val="10FCFFA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91B7815"/>
    <w:multiLevelType w:val="hybridMultilevel"/>
    <w:tmpl w:val="2FC4F16A"/>
    <w:lvl w:ilvl="0" w:tplc="4EB859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507708"/>
    <w:multiLevelType w:val="hybridMultilevel"/>
    <w:tmpl w:val="9ACAB33A"/>
    <w:lvl w:ilvl="0" w:tplc="B0EE1D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9814334"/>
    <w:multiLevelType w:val="hybridMultilevel"/>
    <w:tmpl w:val="6E4CC1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pacing w:val="0"/>
        <w:w w:val="100"/>
        <w:kern w:val="0"/>
        <w:position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A45C75"/>
    <w:multiLevelType w:val="hybridMultilevel"/>
    <w:tmpl w:val="5AA60534"/>
    <w:lvl w:ilvl="0" w:tplc="02DE47C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155B1A"/>
    <w:multiLevelType w:val="hybridMultilevel"/>
    <w:tmpl w:val="8826A26E"/>
    <w:lvl w:ilvl="0" w:tplc="A42CB7A4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713195"/>
    <w:multiLevelType w:val="hybridMultilevel"/>
    <w:tmpl w:val="C91A8A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24702"/>
    <w:multiLevelType w:val="hybridMultilevel"/>
    <w:tmpl w:val="C2526362"/>
    <w:lvl w:ilvl="0" w:tplc="1E423C3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7B3D94"/>
    <w:multiLevelType w:val="multilevel"/>
    <w:tmpl w:val="42E2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0E3D6B"/>
    <w:multiLevelType w:val="hybridMultilevel"/>
    <w:tmpl w:val="4F2E0F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9974C9"/>
    <w:multiLevelType w:val="hybridMultilevel"/>
    <w:tmpl w:val="04FA4E28"/>
    <w:lvl w:ilvl="0" w:tplc="AA3A1AA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166406"/>
    <w:multiLevelType w:val="hybridMultilevel"/>
    <w:tmpl w:val="FB9081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7338CD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8E6CBC"/>
    <w:multiLevelType w:val="hybridMultilevel"/>
    <w:tmpl w:val="48F08B46"/>
    <w:lvl w:ilvl="0" w:tplc="25189044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730C2B"/>
    <w:multiLevelType w:val="hybridMultilevel"/>
    <w:tmpl w:val="E9F050E4"/>
    <w:lvl w:ilvl="0" w:tplc="0804CB24">
      <w:start w:val="1"/>
      <w:numFmt w:val="bullet"/>
      <w:lvlText w:val="·"/>
      <w:lvlJc w:val="left"/>
      <w:pPr>
        <w:tabs>
          <w:tab w:val="num" w:pos="680"/>
        </w:tabs>
        <w:ind w:left="680" w:hanging="340"/>
      </w:pPr>
      <w:rPr>
        <w:rFonts w:ascii="Tahoma" w:hAnsi="Tahom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D1207D"/>
    <w:multiLevelType w:val="hybridMultilevel"/>
    <w:tmpl w:val="38DCB6D2"/>
    <w:lvl w:ilvl="0" w:tplc="0804CB24">
      <w:start w:val="1"/>
      <w:numFmt w:val="bullet"/>
      <w:lvlText w:val="·"/>
      <w:lvlJc w:val="left"/>
      <w:pPr>
        <w:tabs>
          <w:tab w:val="num" w:pos="680"/>
        </w:tabs>
        <w:ind w:left="680" w:hanging="340"/>
      </w:pPr>
      <w:rPr>
        <w:rFonts w:ascii="Tahoma" w:hAnsi="Tahoma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4F0B92"/>
    <w:multiLevelType w:val="hybridMultilevel"/>
    <w:tmpl w:val="22B4C944"/>
    <w:lvl w:ilvl="0" w:tplc="04F0E5EC">
      <w:start w:val="1"/>
      <w:numFmt w:val="bullet"/>
      <w:lvlText w:val=""/>
      <w:lvlJc w:val="left"/>
      <w:pPr>
        <w:tabs>
          <w:tab w:val="num" w:pos="737"/>
        </w:tabs>
        <w:ind w:left="737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917BE2"/>
    <w:multiLevelType w:val="multilevel"/>
    <w:tmpl w:val="BAC8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8B13E4"/>
    <w:multiLevelType w:val="hybridMultilevel"/>
    <w:tmpl w:val="DB6ECB50"/>
    <w:lvl w:ilvl="0" w:tplc="4FF281B0">
      <w:start w:val="1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ascii="Verdana" w:hAnsi="Verdana" w:cs="Times New Roman" w:hint="default"/>
        <w:sz w:val="24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A95124"/>
    <w:multiLevelType w:val="hybridMultilevel"/>
    <w:tmpl w:val="C4186FF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685735"/>
    <w:multiLevelType w:val="multilevel"/>
    <w:tmpl w:val="AB6E3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963D7E"/>
    <w:multiLevelType w:val="multilevel"/>
    <w:tmpl w:val="69CC3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7F228E"/>
    <w:multiLevelType w:val="hybridMultilevel"/>
    <w:tmpl w:val="B0B21854"/>
    <w:lvl w:ilvl="0" w:tplc="77DA7F12">
      <w:start w:val="1"/>
      <w:numFmt w:val="bullet"/>
      <w:lvlText w:val=""/>
      <w:lvlJc w:val="left"/>
      <w:pPr>
        <w:tabs>
          <w:tab w:val="num" w:pos="340"/>
        </w:tabs>
        <w:ind w:left="397" w:hanging="397"/>
      </w:pPr>
      <w:rPr>
        <w:rFonts w:ascii="Wingdings" w:hAnsi="Wingdings"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A060FC"/>
    <w:multiLevelType w:val="hybridMultilevel"/>
    <w:tmpl w:val="C4186FF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D818B1"/>
    <w:multiLevelType w:val="hybridMultilevel"/>
    <w:tmpl w:val="9338359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22"/>
  </w:num>
  <w:num w:numId="5">
    <w:abstractNumId w:val="1"/>
  </w:num>
  <w:num w:numId="6">
    <w:abstractNumId w:val="37"/>
  </w:num>
  <w:num w:numId="7">
    <w:abstractNumId w:val="38"/>
  </w:num>
  <w:num w:numId="8">
    <w:abstractNumId w:val="29"/>
  </w:num>
  <w:num w:numId="9">
    <w:abstractNumId w:val="46"/>
  </w:num>
  <w:num w:numId="10">
    <w:abstractNumId w:val="42"/>
  </w:num>
  <w:num w:numId="11">
    <w:abstractNumId w:val="8"/>
  </w:num>
  <w:num w:numId="12">
    <w:abstractNumId w:val="13"/>
  </w:num>
  <w:num w:numId="13">
    <w:abstractNumId w:val="0"/>
  </w:num>
  <w:num w:numId="14">
    <w:abstractNumId w:val="7"/>
  </w:num>
  <w:num w:numId="15">
    <w:abstractNumId w:val="44"/>
  </w:num>
  <w:num w:numId="16">
    <w:abstractNumId w:val="16"/>
  </w:num>
  <w:num w:numId="17">
    <w:abstractNumId w:val="36"/>
  </w:num>
  <w:num w:numId="18">
    <w:abstractNumId w:val="18"/>
  </w:num>
  <w:num w:numId="19">
    <w:abstractNumId w:val="30"/>
  </w:num>
  <w:num w:numId="20">
    <w:abstractNumId w:val="5"/>
  </w:num>
  <w:num w:numId="21">
    <w:abstractNumId w:val="24"/>
  </w:num>
  <w:num w:numId="22">
    <w:abstractNumId w:val="27"/>
  </w:num>
  <w:num w:numId="23">
    <w:abstractNumId w:val="35"/>
  </w:num>
  <w:num w:numId="24">
    <w:abstractNumId w:val="2"/>
  </w:num>
  <w:num w:numId="25">
    <w:abstractNumId w:val="3"/>
  </w:num>
  <w:num w:numId="26">
    <w:abstractNumId w:val="21"/>
  </w:num>
  <w:num w:numId="27">
    <w:abstractNumId w:val="43"/>
  </w:num>
  <w:num w:numId="28">
    <w:abstractNumId w:val="34"/>
  </w:num>
  <w:num w:numId="29">
    <w:abstractNumId w:val="4"/>
  </w:num>
  <w:num w:numId="30">
    <w:abstractNumId w:val="10"/>
  </w:num>
  <w:num w:numId="31">
    <w:abstractNumId w:val="39"/>
  </w:num>
  <w:num w:numId="32">
    <w:abstractNumId w:val="6"/>
  </w:num>
  <w:num w:numId="33">
    <w:abstractNumId w:val="23"/>
  </w:num>
  <w:num w:numId="34">
    <w:abstractNumId w:val="14"/>
  </w:num>
  <w:num w:numId="35">
    <w:abstractNumId w:val="15"/>
  </w:num>
  <w:num w:numId="36">
    <w:abstractNumId w:val="20"/>
  </w:num>
  <w:num w:numId="37">
    <w:abstractNumId w:val="32"/>
  </w:num>
  <w:num w:numId="38">
    <w:abstractNumId w:val="40"/>
  </w:num>
  <w:num w:numId="39">
    <w:abstractNumId w:val="45"/>
  </w:num>
  <w:num w:numId="40">
    <w:abstractNumId w:val="47"/>
  </w:num>
  <w:num w:numId="41">
    <w:abstractNumId w:val="28"/>
  </w:num>
  <w:num w:numId="42">
    <w:abstractNumId w:val="25"/>
  </w:num>
  <w:num w:numId="43">
    <w:abstractNumId w:val="26"/>
  </w:num>
  <w:num w:numId="44">
    <w:abstractNumId w:val="17"/>
  </w:num>
  <w:num w:numId="45">
    <w:abstractNumId w:val="31"/>
  </w:num>
  <w:num w:numId="46">
    <w:abstractNumId w:val="33"/>
  </w:num>
  <w:num w:numId="47">
    <w:abstractNumId w:val="41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F7"/>
    <w:rsid w:val="00001E74"/>
    <w:rsid w:val="000031C4"/>
    <w:rsid w:val="000038CC"/>
    <w:rsid w:val="00006433"/>
    <w:rsid w:val="000141FF"/>
    <w:rsid w:val="00020A2B"/>
    <w:rsid w:val="0002415E"/>
    <w:rsid w:val="0002490D"/>
    <w:rsid w:val="00033E08"/>
    <w:rsid w:val="000378FA"/>
    <w:rsid w:val="00044B32"/>
    <w:rsid w:val="000473BE"/>
    <w:rsid w:val="00050D68"/>
    <w:rsid w:val="00051050"/>
    <w:rsid w:val="0006160C"/>
    <w:rsid w:val="000721A0"/>
    <w:rsid w:val="00086A1C"/>
    <w:rsid w:val="00087976"/>
    <w:rsid w:val="000961E4"/>
    <w:rsid w:val="000967C8"/>
    <w:rsid w:val="000A35FB"/>
    <w:rsid w:val="000A7AA1"/>
    <w:rsid w:val="000B021C"/>
    <w:rsid w:val="000B16E4"/>
    <w:rsid w:val="000B3511"/>
    <w:rsid w:val="000B38F3"/>
    <w:rsid w:val="000B4D55"/>
    <w:rsid w:val="000B76DF"/>
    <w:rsid w:val="000C2483"/>
    <w:rsid w:val="000C608E"/>
    <w:rsid w:val="000D5A02"/>
    <w:rsid w:val="000F247B"/>
    <w:rsid w:val="000F2A36"/>
    <w:rsid w:val="000F7975"/>
    <w:rsid w:val="000F7D87"/>
    <w:rsid w:val="00110D29"/>
    <w:rsid w:val="0011463C"/>
    <w:rsid w:val="001149AE"/>
    <w:rsid w:val="00117F8E"/>
    <w:rsid w:val="001254DA"/>
    <w:rsid w:val="001412CF"/>
    <w:rsid w:val="0014319C"/>
    <w:rsid w:val="0014768D"/>
    <w:rsid w:val="0015596E"/>
    <w:rsid w:val="0016232C"/>
    <w:rsid w:val="00162E8B"/>
    <w:rsid w:val="00166BD8"/>
    <w:rsid w:val="00167A64"/>
    <w:rsid w:val="0017464D"/>
    <w:rsid w:val="001872C6"/>
    <w:rsid w:val="00197394"/>
    <w:rsid w:val="001A6772"/>
    <w:rsid w:val="001B1414"/>
    <w:rsid w:val="001B4EDF"/>
    <w:rsid w:val="001C060D"/>
    <w:rsid w:val="001D19DF"/>
    <w:rsid w:val="001F1396"/>
    <w:rsid w:val="001F409A"/>
    <w:rsid w:val="001F40D7"/>
    <w:rsid w:val="00202CC2"/>
    <w:rsid w:val="002042F6"/>
    <w:rsid w:val="002056DF"/>
    <w:rsid w:val="002122E6"/>
    <w:rsid w:val="00215E1D"/>
    <w:rsid w:val="00220436"/>
    <w:rsid w:val="00231C4C"/>
    <w:rsid w:val="00237061"/>
    <w:rsid w:val="0023726A"/>
    <w:rsid w:val="002406F7"/>
    <w:rsid w:val="0025030B"/>
    <w:rsid w:val="00252FDB"/>
    <w:rsid w:val="002552D3"/>
    <w:rsid w:val="00260974"/>
    <w:rsid w:val="00270A12"/>
    <w:rsid w:val="002943A5"/>
    <w:rsid w:val="002967BE"/>
    <w:rsid w:val="002B19CA"/>
    <w:rsid w:val="002B62E6"/>
    <w:rsid w:val="002C0694"/>
    <w:rsid w:val="002D0B53"/>
    <w:rsid w:val="002D1A45"/>
    <w:rsid w:val="002D4065"/>
    <w:rsid w:val="002D6AA6"/>
    <w:rsid w:val="002E3C97"/>
    <w:rsid w:val="002F31C2"/>
    <w:rsid w:val="002F6888"/>
    <w:rsid w:val="002F70C3"/>
    <w:rsid w:val="0030010A"/>
    <w:rsid w:val="0031635E"/>
    <w:rsid w:val="003175F0"/>
    <w:rsid w:val="00323F6B"/>
    <w:rsid w:val="003401B9"/>
    <w:rsid w:val="00340B4C"/>
    <w:rsid w:val="003503E8"/>
    <w:rsid w:val="00350555"/>
    <w:rsid w:val="00350A1B"/>
    <w:rsid w:val="00352460"/>
    <w:rsid w:val="003536D7"/>
    <w:rsid w:val="0035565C"/>
    <w:rsid w:val="0036661F"/>
    <w:rsid w:val="00374246"/>
    <w:rsid w:val="00377A63"/>
    <w:rsid w:val="003800A1"/>
    <w:rsid w:val="003800FB"/>
    <w:rsid w:val="00380D12"/>
    <w:rsid w:val="00382759"/>
    <w:rsid w:val="00383DF3"/>
    <w:rsid w:val="00396D46"/>
    <w:rsid w:val="003A138E"/>
    <w:rsid w:val="003A2FA6"/>
    <w:rsid w:val="003A78F4"/>
    <w:rsid w:val="003C2E82"/>
    <w:rsid w:val="003D45B4"/>
    <w:rsid w:val="003E52B2"/>
    <w:rsid w:val="00402679"/>
    <w:rsid w:val="004061C2"/>
    <w:rsid w:val="004158BC"/>
    <w:rsid w:val="00421FC5"/>
    <w:rsid w:val="004222BB"/>
    <w:rsid w:val="00425AEB"/>
    <w:rsid w:val="00430297"/>
    <w:rsid w:val="0043108E"/>
    <w:rsid w:val="00436291"/>
    <w:rsid w:val="00437377"/>
    <w:rsid w:val="0044297F"/>
    <w:rsid w:val="00442FCF"/>
    <w:rsid w:val="004447E6"/>
    <w:rsid w:val="00453CC6"/>
    <w:rsid w:val="00456801"/>
    <w:rsid w:val="004633C7"/>
    <w:rsid w:val="00464ED9"/>
    <w:rsid w:val="00466D29"/>
    <w:rsid w:val="0048360D"/>
    <w:rsid w:val="00483FBD"/>
    <w:rsid w:val="004846A8"/>
    <w:rsid w:val="004A4915"/>
    <w:rsid w:val="004A7AFA"/>
    <w:rsid w:val="004B0D14"/>
    <w:rsid w:val="004B2771"/>
    <w:rsid w:val="004D02B0"/>
    <w:rsid w:val="004D19B2"/>
    <w:rsid w:val="004D259D"/>
    <w:rsid w:val="004E47FC"/>
    <w:rsid w:val="004E4CB3"/>
    <w:rsid w:val="004E4E05"/>
    <w:rsid w:val="004F218B"/>
    <w:rsid w:val="004F5917"/>
    <w:rsid w:val="005021B3"/>
    <w:rsid w:val="00506A45"/>
    <w:rsid w:val="00507431"/>
    <w:rsid w:val="005136E0"/>
    <w:rsid w:val="0051481F"/>
    <w:rsid w:val="005337BE"/>
    <w:rsid w:val="00536182"/>
    <w:rsid w:val="00537178"/>
    <w:rsid w:val="00543976"/>
    <w:rsid w:val="00543F5B"/>
    <w:rsid w:val="0054599B"/>
    <w:rsid w:val="00546396"/>
    <w:rsid w:val="005467E5"/>
    <w:rsid w:val="0055342A"/>
    <w:rsid w:val="00554DA8"/>
    <w:rsid w:val="00556C82"/>
    <w:rsid w:val="00561683"/>
    <w:rsid w:val="00573FD6"/>
    <w:rsid w:val="005745A6"/>
    <w:rsid w:val="00574E06"/>
    <w:rsid w:val="00576782"/>
    <w:rsid w:val="005810C4"/>
    <w:rsid w:val="0058137A"/>
    <w:rsid w:val="00583539"/>
    <w:rsid w:val="005952E6"/>
    <w:rsid w:val="00597EAD"/>
    <w:rsid w:val="005A40B3"/>
    <w:rsid w:val="005B0B63"/>
    <w:rsid w:val="005B3B42"/>
    <w:rsid w:val="005C00D1"/>
    <w:rsid w:val="005C31F2"/>
    <w:rsid w:val="005C503B"/>
    <w:rsid w:val="005D1E58"/>
    <w:rsid w:val="005D4E39"/>
    <w:rsid w:val="005D54F8"/>
    <w:rsid w:val="005E5576"/>
    <w:rsid w:val="005F2C6D"/>
    <w:rsid w:val="005F3754"/>
    <w:rsid w:val="005F6C91"/>
    <w:rsid w:val="00602791"/>
    <w:rsid w:val="00603880"/>
    <w:rsid w:val="00616898"/>
    <w:rsid w:val="00620077"/>
    <w:rsid w:val="00627EA3"/>
    <w:rsid w:val="00632D76"/>
    <w:rsid w:val="00633F68"/>
    <w:rsid w:val="0064291F"/>
    <w:rsid w:val="0064318F"/>
    <w:rsid w:val="00644BF8"/>
    <w:rsid w:val="0065077F"/>
    <w:rsid w:val="00662690"/>
    <w:rsid w:val="00677688"/>
    <w:rsid w:val="00690E72"/>
    <w:rsid w:val="006937CC"/>
    <w:rsid w:val="00694F58"/>
    <w:rsid w:val="006B486A"/>
    <w:rsid w:val="006B74B3"/>
    <w:rsid w:val="006C42A6"/>
    <w:rsid w:val="006C4FFC"/>
    <w:rsid w:val="006C7823"/>
    <w:rsid w:val="006D53E0"/>
    <w:rsid w:val="006E0B08"/>
    <w:rsid w:val="006E4CE6"/>
    <w:rsid w:val="006E51E9"/>
    <w:rsid w:val="00701A5C"/>
    <w:rsid w:val="007062DD"/>
    <w:rsid w:val="007159FB"/>
    <w:rsid w:val="00720108"/>
    <w:rsid w:val="00725EAD"/>
    <w:rsid w:val="007263D3"/>
    <w:rsid w:val="00733D34"/>
    <w:rsid w:val="00733D93"/>
    <w:rsid w:val="00740CD7"/>
    <w:rsid w:val="007413A9"/>
    <w:rsid w:val="00743FA7"/>
    <w:rsid w:val="0075560D"/>
    <w:rsid w:val="00762A6C"/>
    <w:rsid w:val="0076493B"/>
    <w:rsid w:val="00770099"/>
    <w:rsid w:val="0077393E"/>
    <w:rsid w:val="00776C5F"/>
    <w:rsid w:val="00790B3A"/>
    <w:rsid w:val="00796E82"/>
    <w:rsid w:val="007A2756"/>
    <w:rsid w:val="007B0F54"/>
    <w:rsid w:val="007B1E64"/>
    <w:rsid w:val="007B2C33"/>
    <w:rsid w:val="007C041E"/>
    <w:rsid w:val="007C5D0B"/>
    <w:rsid w:val="007D7310"/>
    <w:rsid w:val="007E332F"/>
    <w:rsid w:val="007E6438"/>
    <w:rsid w:val="007F15D8"/>
    <w:rsid w:val="007F3C94"/>
    <w:rsid w:val="00801E65"/>
    <w:rsid w:val="008114E4"/>
    <w:rsid w:val="008121A2"/>
    <w:rsid w:val="0081414E"/>
    <w:rsid w:val="00825537"/>
    <w:rsid w:val="00830C98"/>
    <w:rsid w:val="00845765"/>
    <w:rsid w:val="008469F6"/>
    <w:rsid w:val="00852B65"/>
    <w:rsid w:val="008603B9"/>
    <w:rsid w:val="00863F51"/>
    <w:rsid w:val="00876389"/>
    <w:rsid w:val="00887266"/>
    <w:rsid w:val="008914E3"/>
    <w:rsid w:val="00892643"/>
    <w:rsid w:val="00894CB0"/>
    <w:rsid w:val="008A2222"/>
    <w:rsid w:val="008B0944"/>
    <w:rsid w:val="008C0D3E"/>
    <w:rsid w:val="008C3775"/>
    <w:rsid w:val="008C4657"/>
    <w:rsid w:val="008D6146"/>
    <w:rsid w:val="008E342D"/>
    <w:rsid w:val="008E46D4"/>
    <w:rsid w:val="008E5769"/>
    <w:rsid w:val="008E7855"/>
    <w:rsid w:val="008E79A8"/>
    <w:rsid w:val="008F22A0"/>
    <w:rsid w:val="00914520"/>
    <w:rsid w:val="0091628B"/>
    <w:rsid w:val="00925C7F"/>
    <w:rsid w:val="00933C67"/>
    <w:rsid w:val="00934137"/>
    <w:rsid w:val="0094291B"/>
    <w:rsid w:val="009451C8"/>
    <w:rsid w:val="00957096"/>
    <w:rsid w:val="00965EFF"/>
    <w:rsid w:val="00982ADE"/>
    <w:rsid w:val="00982BD5"/>
    <w:rsid w:val="00982EB2"/>
    <w:rsid w:val="009859B7"/>
    <w:rsid w:val="00987D8F"/>
    <w:rsid w:val="00994D22"/>
    <w:rsid w:val="009A60D3"/>
    <w:rsid w:val="009B5523"/>
    <w:rsid w:val="009B6D7F"/>
    <w:rsid w:val="009C2803"/>
    <w:rsid w:val="009C4763"/>
    <w:rsid w:val="009C4F91"/>
    <w:rsid w:val="009E4795"/>
    <w:rsid w:val="00A074B1"/>
    <w:rsid w:val="00A12014"/>
    <w:rsid w:val="00A26E01"/>
    <w:rsid w:val="00A42DCA"/>
    <w:rsid w:val="00A42DEF"/>
    <w:rsid w:val="00A43548"/>
    <w:rsid w:val="00A436D2"/>
    <w:rsid w:val="00A4499B"/>
    <w:rsid w:val="00A536A8"/>
    <w:rsid w:val="00A56494"/>
    <w:rsid w:val="00A731D8"/>
    <w:rsid w:val="00A8172F"/>
    <w:rsid w:val="00A84F56"/>
    <w:rsid w:val="00A85FA7"/>
    <w:rsid w:val="00AA0585"/>
    <w:rsid w:val="00AC1C30"/>
    <w:rsid w:val="00AC7ABD"/>
    <w:rsid w:val="00AD2825"/>
    <w:rsid w:val="00AD3455"/>
    <w:rsid w:val="00AD5D18"/>
    <w:rsid w:val="00AE6592"/>
    <w:rsid w:val="00AE79BD"/>
    <w:rsid w:val="00AF08F6"/>
    <w:rsid w:val="00AF4A0E"/>
    <w:rsid w:val="00AF6306"/>
    <w:rsid w:val="00B170EE"/>
    <w:rsid w:val="00B179E1"/>
    <w:rsid w:val="00B358D6"/>
    <w:rsid w:val="00B40BD5"/>
    <w:rsid w:val="00B55BB9"/>
    <w:rsid w:val="00B61F7F"/>
    <w:rsid w:val="00B71956"/>
    <w:rsid w:val="00B7308E"/>
    <w:rsid w:val="00B86FA0"/>
    <w:rsid w:val="00BB0B9E"/>
    <w:rsid w:val="00BB2C20"/>
    <w:rsid w:val="00BB72DB"/>
    <w:rsid w:val="00BC0C76"/>
    <w:rsid w:val="00BC3418"/>
    <w:rsid w:val="00BC47C5"/>
    <w:rsid w:val="00BD6C8F"/>
    <w:rsid w:val="00BE0DD2"/>
    <w:rsid w:val="00BE206D"/>
    <w:rsid w:val="00BE2C6D"/>
    <w:rsid w:val="00BE3AF8"/>
    <w:rsid w:val="00BF10DA"/>
    <w:rsid w:val="00BF4D39"/>
    <w:rsid w:val="00C10AFF"/>
    <w:rsid w:val="00C14305"/>
    <w:rsid w:val="00C2297F"/>
    <w:rsid w:val="00C27D5B"/>
    <w:rsid w:val="00C3211E"/>
    <w:rsid w:val="00C341AE"/>
    <w:rsid w:val="00C425AD"/>
    <w:rsid w:val="00C461A1"/>
    <w:rsid w:val="00C5434A"/>
    <w:rsid w:val="00C55A56"/>
    <w:rsid w:val="00C57D3E"/>
    <w:rsid w:val="00C6042A"/>
    <w:rsid w:val="00C65E3B"/>
    <w:rsid w:val="00C720A6"/>
    <w:rsid w:val="00C733E7"/>
    <w:rsid w:val="00C77FE1"/>
    <w:rsid w:val="00C832B7"/>
    <w:rsid w:val="00C90629"/>
    <w:rsid w:val="00CA57D8"/>
    <w:rsid w:val="00CB2401"/>
    <w:rsid w:val="00CB3B43"/>
    <w:rsid w:val="00CC25EA"/>
    <w:rsid w:val="00CC3AFD"/>
    <w:rsid w:val="00CC3E14"/>
    <w:rsid w:val="00CD1189"/>
    <w:rsid w:val="00CD2D95"/>
    <w:rsid w:val="00CE5140"/>
    <w:rsid w:val="00CF3C0B"/>
    <w:rsid w:val="00CF54E1"/>
    <w:rsid w:val="00CF76D8"/>
    <w:rsid w:val="00D036CF"/>
    <w:rsid w:val="00D23872"/>
    <w:rsid w:val="00D35D4B"/>
    <w:rsid w:val="00D37046"/>
    <w:rsid w:val="00D40835"/>
    <w:rsid w:val="00D4116F"/>
    <w:rsid w:val="00D44D99"/>
    <w:rsid w:val="00D46721"/>
    <w:rsid w:val="00D545B4"/>
    <w:rsid w:val="00D6252D"/>
    <w:rsid w:val="00D62AD9"/>
    <w:rsid w:val="00D63636"/>
    <w:rsid w:val="00D67D7C"/>
    <w:rsid w:val="00D70FF2"/>
    <w:rsid w:val="00D755F3"/>
    <w:rsid w:val="00D85AF5"/>
    <w:rsid w:val="00DA0B36"/>
    <w:rsid w:val="00DA6CAF"/>
    <w:rsid w:val="00DA74AD"/>
    <w:rsid w:val="00DA7A62"/>
    <w:rsid w:val="00DB01E9"/>
    <w:rsid w:val="00DB1A05"/>
    <w:rsid w:val="00DC0B21"/>
    <w:rsid w:val="00DD230B"/>
    <w:rsid w:val="00DD36EE"/>
    <w:rsid w:val="00DD3FF8"/>
    <w:rsid w:val="00DD5051"/>
    <w:rsid w:val="00DF1735"/>
    <w:rsid w:val="00DF1BE4"/>
    <w:rsid w:val="00DF2483"/>
    <w:rsid w:val="00DF46F1"/>
    <w:rsid w:val="00DF4F66"/>
    <w:rsid w:val="00E01C29"/>
    <w:rsid w:val="00E0294F"/>
    <w:rsid w:val="00E03943"/>
    <w:rsid w:val="00E05DAB"/>
    <w:rsid w:val="00E064A2"/>
    <w:rsid w:val="00E06E15"/>
    <w:rsid w:val="00E20DFB"/>
    <w:rsid w:val="00E2163B"/>
    <w:rsid w:val="00E25710"/>
    <w:rsid w:val="00E338D5"/>
    <w:rsid w:val="00E40E34"/>
    <w:rsid w:val="00E42820"/>
    <w:rsid w:val="00E42B4B"/>
    <w:rsid w:val="00E503ED"/>
    <w:rsid w:val="00E60783"/>
    <w:rsid w:val="00E610A2"/>
    <w:rsid w:val="00E710AF"/>
    <w:rsid w:val="00E7280D"/>
    <w:rsid w:val="00E805EC"/>
    <w:rsid w:val="00E81F27"/>
    <w:rsid w:val="00E83F75"/>
    <w:rsid w:val="00E90CC1"/>
    <w:rsid w:val="00EA14DA"/>
    <w:rsid w:val="00EA3FB0"/>
    <w:rsid w:val="00EA42E8"/>
    <w:rsid w:val="00EB4458"/>
    <w:rsid w:val="00EC174F"/>
    <w:rsid w:val="00EC44E1"/>
    <w:rsid w:val="00EC4C53"/>
    <w:rsid w:val="00EC51D5"/>
    <w:rsid w:val="00EC63FA"/>
    <w:rsid w:val="00EC6B20"/>
    <w:rsid w:val="00EE7D64"/>
    <w:rsid w:val="00EF0669"/>
    <w:rsid w:val="00EF1F9A"/>
    <w:rsid w:val="00EF32D8"/>
    <w:rsid w:val="00EF78FB"/>
    <w:rsid w:val="00F02413"/>
    <w:rsid w:val="00F0545B"/>
    <w:rsid w:val="00F153BF"/>
    <w:rsid w:val="00F34358"/>
    <w:rsid w:val="00F51747"/>
    <w:rsid w:val="00F5341A"/>
    <w:rsid w:val="00F54108"/>
    <w:rsid w:val="00F601FE"/>
    <w:rsid w:val="00F70F00"/>
    <w:rsid w:val="00F75A04"/>
    <w:rsid w:val="00F86D92"/>
    <w:rsid w:val="00F919E1"/>
    <w:rsid w:val="00F957B2"/>
    <w:rsid w:val="00F97ADB"/>
    <w:rsid w:val="00FA6959"/>
    <w:rsid w:val="00FB2DAD"/>
    <w:rsid w:val="00FC380B"/>
    <w:rsid w:val="00FC41F7"/>
    <w:rsid w:val="00FD0485"/>
    <w:rsid w:val="00FD0B81"/>
    <w:rsid w:val="00FD2663"/>
    <w:rsid w:val="00FD4EE5"/>
    <w:rsid w:val="00FD66FF"/>
    <w:rsid w:val="00FE2CF7"/>
    <w:rsid w:val="00FF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C14EBD5A-331D-441C-B2AE-DD5707BA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377"/>
    <w:rPr>
      <w:rFonts w:ascii="Verdana" w:hAnsi="Verdana" w:cs="Arial"/>
      <w:b/>
      <w:bCs/>
      <w:kern w:val="20"/>
      <w:lang w:val="ca-ES"/>
    </w:rPr>
  </w:style>
  <w:style w:type="paragraph" w:styleId="Ttulo4">
    <w:name w:val="heading 4"/>
    <w:basedOn w:val="Normal"/>
    <w:link w:val="Ttulo4Car"/>
    <w:uiPriority w:val="9"/>
    <w:qFormat/>
    <w:rsid w:val="00044B32"/>
    <w:pPr>
      <w:spacing w:before="100" w:after="100"/>
      <w:outlineLvl w:val="3"/>
    </w:pPr>
    <w:rPr>
      <w:rFonts w:ascii="Cambria" w:hAnsi="Cambria" w:cs="Times New Roman"/>
      <w:kern w:val="0"/>
      <w:sz w:val="30"/>
      <w:szCs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1414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1414E"/>
    <w:pPr>
      <w:tabs>
        <w:tab w:val="center" w:pos="4252"/>
        <w:tab w:val="right" w:pos="8504"/>
      </w:tabs>
    </w:pPr>
  </w:style>
  <w:style w:type="paragraph" w:customStyle="1" w:styleId="NoParagraphStyle">
    <w:name w:val="[No Paragraph Style]"/>
    <w:rsid w:val="0081414E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/>
    </w:rPr>
  </w:style>
  <w:style w:type="character" w:customStyle="1" w:styleId="st1">
    <w:name w:val="st1"/>
    <w:basedOn w:val="Fuentedeprrafopredeter"/>
    <w:rsid w:val="00FC41F7"/>
  </w:style>
  <w:style w:type="character" w:styleId="Textoennegrita">
    <w:name w:val="Strong"/>
    <w:uiPriority w:val="22"/>
    <w:qFormat/>
    <w:rsid w:val="00B40BD5"/>
    <w:rPr>
      <w:b/>
      <w:bCs/>
    </w:rPr>
  </w:style>
  <w:style w:type="character" w:styleId="Hipervnculo">
    <w:name w:val="Hyperlink"/>
    <w:uiPriority w:val="99"/>
    <w:rsid w:val="00197394"/>
    <w:rPr>
      <w:color w:val="0000FF"/>
      <w:u w:val="single"/>
    </w:rPr>
  </w:style>
  <w:style w:type="paragraph" w:styleId="NormalWeb">
    <w:name w:val="Normal (Web)"/>
    <w:basedOn w:val="Normal"/>
    <w:unhideWhenUsed/>
    <w:rsid w:val="00350555"/>
    <w:pPr>
      <w:spacing w:before="100" w:after="100"/>
      <w:jc w:val="both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F34358"/>
    <w:pPr>
      <w:ind w:left="708"/>
    </w:pPr>
  </w:style>
  <w:style w:type="paragraph" w:customStyle="1" w:styleId="subtitol">
    <w:name w:val="subtitol"/>
    <w:basedOn w:val="Normal"/>
    <w:rsid w:val="00AC1C30"/>
    <w:pPr>
      <w:spacing w:before="100" w:beforeAutospacing="1" w:after="100" w:afterAutospacing="1"/>
    </w:pPr>
    <w:rPr>
      <w:rFonts w:cs="Times New Roman"/>
      <w:color w:val="000000"/>
      <w:kern w:val="0"/>
      <w:sz w:val="11"/>
      <w:szCs w:val="11"/>
    </w:rPr>
  </w:style>
  <w:style w:type="character" w:customStyle="1" w:styleId="Ttulo4Car">
    <w:name w:val="Título 4 Car"/>
    <w:link w:val="Ttulo4"/>
    <w:uiPriority w:val="9"/>
    <w:rsid w:val="00044B32"/>
    <w:rPr>
      <w:rFonts w:ascii="Cambria" w:hAnsi="Cambria"/>
      <w:b/>
      <w:bCs/>
      <w:sz w:val="30"/>
      <w:szCs w:val="30"/>
    </w:rPr>
  </w:style>
  <w:style w:type="table" w:styleId="Tablaconcuadrcula">
    <w:name w:val="Table Grid"/>
    <w:basedOn w:val="Tablanormal"/>
    <w:rsid w:val="00086A1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050D68"/>
    <w:rPr>
      <w:rFonts w:ascii="Verdana" w:hAnsi="Verdana" w:cs="Arial"/>
      <w:b/>
      <w:bCs/>
      <w:kern w:val="20"/>
      <w:lang w:val="ca-ES"/>
    </w:rPr>
  </w:style>
  <w:style w:type="paragraph" w:styleId="Textodeglobo">
    <w:name w:val="Balloon Text"/>
    <w:basedOn w:val="Normal"/>
    <w:link w:val="TextodegloboCar"/>
    <w:rsid w:val="00050D6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50D68"/>
    <w:rPr>
      <w:rFonts w:ascii="Tahoma" w:hAnsi="Tahoma" w:cs="Tahoma"/>
      <w:b/>
      <w:bCs/>
      <w:kern w:val="20"/>
      <w:sz w:val="16"/>
      <w:szCs w:val="16"/>
      <w:lang w:val="ca-ES"/>
    </w:rPr>
  </w:style>
  <w:style w:type="table" w:customStyle="1" w:styleId="Tablaconcuadrcula1">
    <w:name w:val="Tabla con cuadrícula1"/>
    <w:basedOn w:val="Tablanormal"/>
    <w:next w:val="Tablaconcuadrcula"/>
    <w:locked/>
    <w:rsid w:val="00BC3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2A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05790">
                  <w:marLeft w:val="0"/>
                  <w:marRight w:val="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9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1092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1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6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8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7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9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2355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6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9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2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57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04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866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3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66749">
                  <w:marLeft w:val="0"/>
                  <w:marRight w:val="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33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399843">
                  <w:marLeft w:val="0"/>
                  <w:marRight w:val="1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8954">
                  <w:marLeft w:val="0"/>
                  <w:marRight w:val="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1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3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74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79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338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9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946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15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70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242040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9365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272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883176">
                                                          <w:marLeft w:val="3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0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6787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1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77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70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lletvo\Desktop\PAPER_OFICI%20%20nou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1972A-7331-4F13-9F50-78B4994C6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PAPER_OFICI  nou</Template>
  <TotalTime>22</TotalTime>
  <Pages>2</Pages>
  <Words>555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Benvolguda Sra</vt:lpstr>
    </vt:vector>
  </TitlesOfParts>
  <Company>INF</Company>
  <LinksUpToDate>false</LinksUpToDate>
  <CharactersWithSpaces>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Benvolguda Sra</dc:title>
  <dc:creator>Oleguer Mollet i Vidal</dc:creator>
  <cp:lastModifiedBy>Lluc Basora Pascual</cp:lastModifiedBy>
  <cp:revision>29</cp:revision>
  <cp:lastPrinted>2025-02-24T07:51:00Z</cp:lastPrinted>
  <dcterms:created xsi:type="dcterms:W3CDTF">2026-07-15T11:04:00Z</dcterms:created>
  <dcterms:modified xsi:type="dcterms:W3CDTF">2026-08-27T11:29:00Z</dcterms:modified>
</cp:coreProperties>
</file>