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47357" w14:textId="77777777" w:rsidR="00E05B73" w:rsidRPr="00ED0F3F" w:rsidRDefault="00E05B73" w:rsidP="00C3623A"/>
    <w:p w14:paraId="38A37622" w14:textId="075AFE4B" w:rsidR="00ED0F3F" w:rsidRDefault="00ED0F3F" w:rsidP="00C3623A">
      <w:pPr>
        <w:rPr>
          <w:b/>
          <w:bCs/>
        </w:rPr>
      </w:pPr>
      <w:r w:rsidRPr="00ED0F3F">
        <w:rPr>
          <w:b/>
          <w:bCs/>
        </w:rPr>
        <w:t>Annex A. Declaració responsable</w:t>
      </w:r>
    </w:p>
    <w:p w14:paraId="3C6AECE8" w14:textId="77777777" w:rsidR="009F52D8" w:rsidRPr="00F644A5" w:rsidRDefault="009F52D8" w:rsidP="009F52D8">
      <w:pPr>
        <w:pStyle w:val="Textoindependiente"/>
        <w:tabs>
          <w:tab w:val="left" w:leader="dot" w:pos="4646"/>
        </w:tabs>
        <w:spacing w:before="59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El Sr./ La Sra. .................... amb</w:t>
      </w:r>
      <w:r w:rsidRPr="00F644A5">
        <w:rPr>
          <w:rFonts w:ascii="Segoe UI" w:hAnsi="Segoe UI" w:cs="Segoe UI"/>
          <w:spacing w:val="-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NIF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proofErr w:type="spellStart"/>
      <w:r w:rsidRPr="00F644A5">
        <w:rPr>
          <w:rFonts w:ascii="Segoe UI" w:hAnsi="Segoe UI" w:cs="Segoe UI"/>
          <w:sz w:val="20"/>
          <w:szCs w:val="20"/>
        </w:rPr>
        <w:t>núm</w:t>
      </w:r>
      <w:proofErr w:type="spellEnd"/>
      <w:r w:rsidRPr="00F644A5">
        <w:rPr>
          <w:rFonts w:ascii="Segoe UI" w:hAnsi="Segoe UI" w:cs="Segoe UI"/>
          <w:sz w:val="20"/>
          <w:szCs w:val="20"/>
        </w:rPr>
        <w:tab/>
        <w:t>,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nom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propi/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representació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</w:t>
      </w:r>
    </w:p>
    <w:p w14:paraId="6D0F516D" w14:textId="77777777" w:rsidR="009F52D8" w:rsidRPr="00F644A5" w:rsidRDefault="009F52D8" w:rsidP="009F52D8">
      <w:pPr>
        <w:pStyle w:val="Textoindependiente"/>
        <w:spacing w:before="17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....................,  en qualitat  de  ....................,  i  segons escriptura  pública  autoritzada davant </w:t>
      </w:r>
      <w:r w:rsidRPr="00F644A5">
        <w:rPr>
          <w:rFonts w:ascii="Segoe UI" w:hAnsi="Segoe UI" w:cs="Segoe UI"/>
          <w:spacing w:val="2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Notari</w:t>
      </w:r>
    </w:p>
    <w:p w14:paraId="7FB3B7EF" w14:textId="77777777" w:rsidR="009F52D8" w:rsidRPr="00F644A5" w:rsidRDefault="009F52D8" w:rsidP="009F52D8">
      <w:pPr>
        <w:pStyle w:val="Textoindependiente"/>
        <w:tabs>
          <w:tab w:val="left" w:leader="dot" w:pos="8551"/>
        </w:tabs>
        <w:spacing w:before="17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....................,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data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....................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número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protocol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..................../</w:t>
      </w:r>
      <w:r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document</w:t>
      </w:r>
      <w:r w:rsidRPr="00F644A5">
        <w:rPr>
          <w:rFonts w:ascii="Segoe UI" w:hAnsi="Segoe UI" w:cs="Segoe UI"/>
          <w:sz w:val="20"/>
          <w:szCs w:val="20"/>
        </w:rPr>
        <w:tab/>
        <w:t>,</w:t>
      </w:r>
    </w:p>
    <w:p w14:paraId="2CA4370C" w14:textId="77777777" w:rsidR="009F52D8" w:rsidRPr="00F644A5" w:rsidRDefault="009F52D8" w:rsidP="009F52D8">
      <w:pPr>
        <w:pStyle w:val="Textoindependiente"/>
        <w:tabs>
          <w:tab w:val="left" w:leader="dot" w:pos="8550"/>
        </w:tabs>
        <w:spacing w:before="18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amb 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CIF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núm.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...................., </w:t>
      </w:r>
      <w:r w:rsidRPr="00F644A5">
        <w:rPr>
          <w:rFonts w:ascii="Segoe UI" w:hAnsi="Segoe UI" w:cs="Segoe UI"/>
          <w:spacing w:val="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domiciliada </w:t>
      </w:r>
      <w:r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a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....................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carrer...................., </w:t>
      </w:r>
      <w:r w:rsidRPr="00F644A5">
        <w:rPr>
          <w:rFonts w:ascii="Segoe UI" w:hAnsi="Segoe UI" w:cs="Segoe UI"/>
          <w:spacing w:val="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núm.</w:t>
      </w:r>
      <w:r w:rsidRPr="00F644A5">
        <w:rPr>
          <w:rFonts w:ascii="Segoe UI" w:hAnsi="Segoe UI" w:cs="Segoe UI"/>
          <w:sz w:val="20"/>
          <w:szCs w:val="20"/>
        </w:rPr>
        <w:tab/>
        <w:t>,</w:t>
      </w:r>
    </w:p>
    <w:p w14:paraId="32E09E81" w14:textId="77777777" w:rsidR="009F52D8" w:rsidRPr="00F644A5" w:rsidRDefault="009F52D8" w:rsidP="009F52D8">
      <w:pPr>
        <w:pStyle w:val="Textoindependiente"/>
        <w:spacing w:before="18"/>
        <w:ind w:left="102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(persona de contacte ...................., adreça de correu electrònic ...................., i telèfon núm.</w:t>
      </w:r>
    </w:p>
    <w:p w14:paraId="6E2D77DA" w14:textId="1F6896F9" w:rsidR="009F52D8" w:rsidRPr="00F644A5" w:rsidRDefault="009F52D8" w:rsidP="009F52D8">
      <w:pPr>
        <w:spacing w:before="17" w:line="254" w:lineRule="auto"/>
        <w:ind w:left="102" w:right="117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 xml:space="preserve">....................), opta a la licitació relativa al contracte </w:t>
      </w:r>
      <w:r>
        <w:rPr>
          <w:rFonts w:ascii="Segoe UI" w:hAnsi="Segoe UI" w:cs="Segoe UI"/>
          <w:sz w:val="20"/>
          <w:szCs w:val="20"/>
        </w:rPr>
        <w:t xml:space="preserve">de </w:t>
      </w:r>
      <w:r w:rsidR="00F432CF" w:rsidRPr="00F432CF">
        <w:rPr>
          <w:rFonts w:ascii="Segoe UI" w:hAnsi="Segoe UI" w:cs="Segoe UI"/>
          <w:b/>
          <w:bCs/>
          <w:sz w:val="20"/>
          <w:szCs w:val="20"/>
        </w:rPr>
        <w:t>concessió del s</w:t>
      </w:r>
      <w:r w:rsidRPr="009F52D8">
        <w:rPr>
          <w:rFonts w:ascii="Segoe UI" w:hAnsi="Segoe UI" w:cs="Segoe UI"/>
          <w:b/>
          <w:i/>
          <w:iCs/>
          <w:sz w:val="20"/>
          <w:szCs w:val="20"/>
        </w:rPr>
        <w:t>ervei de bar i cafeteria del Badalona Centre Internacional de Negocis (BCIN)</w:t>
      </w:r>
      <w:r>
        <w:rPr>
          <w:rFonts w:ascii="Segoe UI" w:hAnsi="Segoe UI" w:cs="Segoe UI"/>
          <w:b/>
          <w:sz w:val="20"/>
          <w:szCs w:val="20"/>
        </w:rPr>
        <w:t xml:space="preserve"> </w:t>
      </w:r>
      <w:r w:rsidRPr="009F52D8">
        <w:rPr>
          <w:rFonts w:ascii="Segoe UI" w:hAnsi="Segoe UI" w:cs="Segoe UI"/>
          <w:bCs/>
          <w:sz w:val="20"/>
          <w:szCs w:val="20"/>
        </w:rPr>
        <w:t>gestionat per</w:t>
      </w:r>
      <w:r w:rsidRPr="00F644A5">
        <w:rPr>
          <w:rFonts w:ascii="Segoe UI" w:hAnsi="Segoe UI" w:cs="Segoe UI"/>
          <w:i/>
          <w:sz w:val="20"/>
          <w:szCs w:val="20"/>
        </w:rPr>
        <w:t xml:space="preserve"> Reactivació Badalona SA, (REBASA d’ara en endavant) domiciliat al </w:t>
      </w:r>
      <w:r>
        <w:rPr>
          <w:rFonts w:ascii="Segoe UI" w:hAnsi="Segoe UI" w:cs="Segoe UI"/>
          <w:i/>
          <w:sz w:val="20"/>
          <w:szCs w:val="20"/>
        </w:rPr>
        <w:t>C</w:t>
      </w:r>
      <w:r w:rsidRPr="00F644A5">
        <w:rPr>
          <w:rFonts w:ascii="Segoe UI" w:hAnsi="Segoe UI" w:cs="Segoe UI"/>
          <w:i/>
          <w:sz w:val="20"/>
          <w:szCs w:val="20"/>
        </w:rPr>
        <w:t xml:space="preserve">arrer </w:t>
      </w:r>
      <w:proofErr w:type="spellStart"/>
      <w:r w:rsidRPr="00F644A5">
        <w:rPr>
          <w:rFonts w:ascii="Segoe UI" w:hAnsi="Segoe UI" w:cs="Segoe UI"/>
          <w:i/>
          <w:sz w:val="20"/>
          <w:szCs w:val="20"/>
        </w:rPr>
        <w:t>Marcus</w:t>
      </w:r>
      <w:proofErr w:type="spellEnd"/>
      <w:r w:rsidRPr="00F644A5">
        <w:rPr>
          <w:rFonts w:ascii="Segoe UI" w:hAnsi="Segoe UI" w:cs="Segoe UI"/>
          <w:i/>
          <w:sz w:val="20"/>
          <w:szCs w:val="20"/>
        </w:rPr>
        <w:t xml:space="preserve"> </w:t>
      </w:r>
      <w:proofErr w:type="spellStart"/>
      <w:r w:rsidRPr="00F644A5">
        <w:rPr>
          <w:rFonts w:ascii="Segoe UI" w:hAnsi="Segoe UI" w:cs="Segoe UI"/>
          <w:i/>
          <w:sz w:val="20"/>
          <w:szCs w:val="20"/>
        </w:rPr>
        <w:t>Porcius</w:t>
      </w:r>
      <w:proofErr w:type="spellEnd"/>
      <w:r w:rsidRPr="00F644A5">
        <w:rPr>
          <w:rFonts w:ascii="Segoe UI" w:hAnsi="Segoe UI" w:cs="Segoe UI"/>
          <w:i/>
          <w:sz w:val="20"/>
          <w:szCs w:val="20"/>
        </w:rPr>
        <w:t>, núm</w:t>
      </w:r>
      <w:r>
        <w:rPr>
          <w:rFonts w:ascii="Segoe UI" w:hAnsi="Segoe UI" w:cs="Segoe UI"/>
          <w:i/>
          <w:sz w:val="20"/>
          <w:szCs w:val="20"/>
        </w:rPr>
        <w:t>.</w:t>
      </w:r>
      <w:r w:rsidRPr="00F644A5">
        <w:rPr>
          <w:rFonts w:ascii="Segoe UI" w:hAnsi="Segoe UI" w:cs="Segoe UI"/>
          <w:i/>
          <w:sz w:val="20"/>
          <w:szCs w:val="20"/>
        </w:rPr>
        <w:t>1, Polígon Les Guixeres, 08915, a Badalon</w:t>
      </w:r>
      <w:r>
        <w:rPr>
          <w:rFonts w:ascii="Segoe UI" w:hAnsi="Segoe UI" w:cs="Segoe UI"/>
          <w:i/>
          <w:sz w:val="20"/>
          <w:szCs w:val="20"/>
        </w:rPr>
        <w:t>a</w:t>
      </w:r>
      <w:r w:rsidRPr="00F644A5">
        <w:rPr>
          <w:rFonts w:ascii="Segoe UI" w:hAnsi="Segoe UI" w:cs="Segoe UI"/>
          <w:sz w:val="20"/>
          <w:szCs w:val="20"/>
        </w:rPr>
        <w:t xml:space="preserve">”, amb codi d’expedient </w:t>
      </w:r>
      <w:r>
        <w:rPr>
          <w:rFonts w:ascii="Segoe UI" w:hAnsi="Segoe UI" w:cs="Segoe UI"/>
          <w:b/>
          <w:bCs/>
          <w:sz w:val="20"/>
          <w:szCs w:val="20"/>
        </w:rPr>
        <w:t>065</w:t>
      </w:r>
      <w:r w:rsidRPr="005B5C45">
        <w:rPr>
          <w:rFonts w:ascii="Segoe UI" w:hAnsi="Segoe UI" w:cs="Segoe UI"/>
          <w:b/>
          <w:bCs/>
          <w:sz w:val="20"/>
          <w:szCs w:val="20"/>
        </w:rPr>
        <w:t>-2</w:t>
      </w:r>
      <w:r>
        <w:rPr>
          <w:rFonts w:ascii="Segoe UI" w:hAnsi="Segoe UI" w:cs="Segoe UI"/>
          <w:b/>
          <w:bCs/>
          <w:sz w:val="20"/>
          <w:szCs w:val="20"/>
        </w:rPr>
        <w:t>6</w:t>
      </w:r>
      <w:r w:rsidRPr="00F644A5">
        <w:rPr>
          <w:rFonts w:ascii="Segoe UI" w:hAnsi="Segoe UI" w:cs="Segoe UI"/>
          <w:i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 DECLARA RESPONSABLEMENT:</w:t>
      </w:r>
    </w:p>
    <w:p w14:paraId="615BE0DA" w14:textId="77777777" w:rsidR="009F52D8" w:rsidRPr="00F644A5" w:rsidRDefault="009F52D8" w:rsidP="009F52D8">
      <w:pPr>
        <w:pStyle w:val="Textoindependiente"/>
        <w:spacing w:before="10"/>
        <w:jc w:val="both"/>
        <w:rPr>
          <w:rFonts w:ascii="Segoe UI" w:hAnsi="Segoe UI" w:cs="Segoe UI"/>
          <w:sz w:val="20"/>
          <w:szCs w:val="20"/>
        </w:rPr>
      </w:pPr>
    </w:p>
    <w:p w14:paraId="1CCDF260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15"/>
        </w:tabs>
        <w:autoSpaceDE w:val="0"/>
        <w:autoSpaceDN w:val="0"/>
        <w:spacing w:before="1" w:after="0" w:line="256" w:lineRule="auto"/>
        <w:ind w:right="115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les facultats de representació que ostenta són suficients i vigents (si s’actua per representació); que reuneix totes i cadascuna de les condicions establertes legalment, té plena capacitat d’obrar i no incorre en cap de les prohibicions per contractar amb l’Administració previstes als articles 65 a 97 de la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LCSP.</w:t>
      </w:r>
    </w:p>
    <w:p w14:paraId="23D804EC" w14:textId="77777777" w:rsidR="009F52D8" w:rsidRPr="00F644A5" w:rsidRDefault="009F52D8" w:rsidP="009F52D8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3141A67B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22"/>
        </w:tabs>
        <w:autoSpaceDE w:val="0"/>
        <w:autoSpaceDN w:val="0"/>
        <w:spacing w:after="0" w:line="256" w:lineRule="auto"/>
        <w:ind w:left="821" w:right="120" w:hanging="360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troba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corrent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compliment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seves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obligacions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tributàries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Seguretat Social.</w:t>
      </w:r>
    </w:p>
    <w:p w14:paraId="3E9C80DE" w14:textId="77777777" w:rsidR="009F52D8" w:rsidRPr="00F644A5" w:rsidRDefault="009F52D8" w:rsidP="009F52D8">
      <w:pPr>
        <w:pStyle w:val="Textoindependiente"/>
        <w:spacing w:before="7"/>
        <w:jc w:val="both"/>
        <w:rPr>
          <w:rFonts w:ascii="Segoe UI" w:hAnsi="Segoe UI" w:cs="Segoe UI"/>
          <w:sz w:val="20"/>
          <w:szCs w:val="20"/>
        </w:rPr>
      </w:pPr>
    </w:p>
    <w:p w14:paraId="1508A9BB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22"/>
        </w:tabs>
        <w:autoSpaceDE w:val="0"/>
        <w:autoSpaceDN w:val="0"/>
        <w:spacing w:after="0" w:line="254" w:lineRule="auto"/>
        <w:ind w:left="821" w:right="115" w:hanging="360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Que,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cas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activitats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objecte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del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contracte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impliquin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contacte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habitual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menors d’edat, disposa de les certificacions legalment establertes i vigents per acreditar que totes les persones que s’adscriguin a la realització de dites activitats no han estat condemnades per sentència ferma per algun delicte contra la llibertat i indemnitat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sexuals.</w:t>
      </w:r>
    </w:p>
    <w:p w14:paraId="08641FB0" w14:textId="77777777" w:rsidR="009F52D8" w:rsidRPr="00F644A5" w:rsidRDefault="009F52D8" w:rsidP="009F52D8">
      <w:pPr>
        <w:pStyle w:val="Textoindependiente"/>
        <w:spacing w:before="1"/>
        <w:jc w:val="both"/>
        <w:rPr>
          <w:rFonts w:ascii="Segoe UI" w:hAnsi="Segoe UI" w:cs="Segoe UI"/>
          <w:sz w:val="20"/>
          <w:szCs w:val="20"/>
        </w:rPr>
      </w:pPr>
    </w:p>
    <w:p w14:paraId="0420519F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22"/>
        </w:tabs>
        <w:autoSpaceDE w:val="0"/>
        <w:autoSpaceDN w:val="0"/>
        <w:spacing w:after="0" w:line="256" w:lineRule="auto"/>
        <w:ind w:left="821" w:right="114" w:hanging="360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compleix amb tots els deures que en matèria preventiva estableix la Llei 31/1995, de 8 de novembre, de prevenció de riscos laborals (LPRL), especialment pel que fa a la figura del recurs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preventiu,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introduïda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arran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reforma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duta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terme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la</w:t>
      </w:r>
      <w:r w:rsidRPr="00F644A5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Llei</w:t>
      </w:r>
      <w:r w:rsidRPr="00F644A5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54/2003,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reforma del marc normatiu de la prevenció de riscos laborals; i que disposa dels recursos humans i tècnics necessaris per fer front a les obligacions que puguin derivar-se del Reial Decret 171/2004, de 30 de gener, pel qual es desenvolupa l’article 24 de la LPRL, en matèria de coordinació d’activitats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empresarials.</w:t>
      </w:r>
    </w:p>
    <w:p w14:paraId="66E7FA74" w14:textId="77777777" w:rsidR="009F52D8" w:rsidRPr="00F644A5" w:rsidRDefault="009F52D8" w:rsidP="009F52D8">
      <w:pPr>
        <w:pStyle w:val="Textoindependiente"/>
        <w:spacing w:before="3"/>
        <w:jc w:val="both"/>
        <w:rPr>
          <w:rFonts w:ascii="Segoe UI" w:hAnsi="Segoe UI" w:cs="Segoe UI"/>
          <w:sz w:val="20"/>
          <w:szCs w:val="20"/>
        </w:rPr>
      </w:pPr>
    </w:p>
    <w:p w14:paraId="6C802F18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22"/>
        </w:tabs>
        <w:autoSpaceDE w:val="0"/>
        <w:autoSpaceDN w:val="0"/>
        <w:spacing w:after="0" w:line="256" w:lineRule="auto"/>
        <w:ind w:left="821" w:right="115" w:hanging="360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no ha celebrat cap acord amb altres operadors econòmics destinats a falsejar la competència en l’àmbit d’aquest contracte i que no coneix cap conflicte d’interessos vinculat a la seva participació en aquest procediment de</w:t>
      </w:r>
      <w:r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contractació.</w:t>
      </w:r>
    </w:p>
    <w:p w14:paraId="0C9BAEB2" w14:textId="77777777" w:rsidR="009F52D8" w:rsidRPr="00F644A5" w:rsidRDefault="009F52D8" w:rsidP="009F52D8">
      <w:pPr>
        <w:pStyle w:val="Textoindependiente"/>
        <w:spacing w:before="7"/>
        <w:jc w:val="both"/>
        <w:rPr>
          <w:rFonts w:ascii="Segoe UI" w:hAnsi="Segoe UI" w:cs="Segoe UI"/>
          <w:sz w:val="20"/>
          <w:szCs w:val="20"/>
        </w:rPr>
      </w:pPr>
    </w:p>
    <w:p w14:paraId="4B89A99F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22"/>
        </w:tabs>
        <w:autoSpaceDE w:val="0"/>
        <w:autoSpaceDN w:val="0"/>
        <w:spacing w:after="0" w:line="256" w:lineRule="auto"/>
        <w:ind w:left="821" w:right="117" w:hanging="360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està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integrada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un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nombre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treballadors</w:t>
      </w:r>
      <w:r w:rsidRPr="00F644A5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contractes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caràcter temporal superior al 20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% del total de la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plantilla.</w:t>
      </w:r>
    </w:p>
    <w:p w14:paraId="7B3D131F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22"/>
        </w:tabs>
        <w:autoSpaceDE w:val="0"/>
        <w:autoSpaceDN w:val="0"/>
        <w:spacing w:before="58" w:after="0" w:line="254" w:lineRule="auto"/>
        <w:ind w:left="821" w:right="117" w:hanging="360"/>
        <w:contextualSpacing w:val="0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la plantilla de l’empresa està integrada per un nombre de persones treballadores amb discapacitat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inferior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</w:t>
      </w:r>
      <w:r w:rsidRPr="00F644A5">
        <w:rPr>
          <w:rFonts w:ascii="Segoe UI" w:hAnsi="Segoe UI" w:cs="Segoe UI"/>
          <w:spacing w:val="-1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2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%</w:t>
      </w:r>
      <w:r w:rsidRPr="00F644A5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s’ha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adoptat</w:t>
      </w:r>
      <w:r w:rsidRPr="00F644A5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alguna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mesures</w:t>
      </w:r>
      <w:r w:rsidRPr="00F644A5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alternatives</w:t>
      </w:r>
      <w:r w:rsidRPr="00F644A5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previstes en la legislació vigent: </w:t>
      </w:r>
      <w:r w:rsidRPr="00F644A5">
        <w:rPr>
          <w:rFonts w:ascii="Segoe UI" w:hAnsi="Segoe UI" w:cs="Segoe UI"/>
          <w:i/>
          <w:sz w:val="20"/>
          <w:szCs w:val="20"/>
        </w:rPr>
        <w:t>(marcar amb una X l’opció</w:t>
      </w:r>
      <w:r w:rsidRPr="00F644A5">
        <w:rPr>
          <w:rFonts w:ascii="Segoe UI" w:hAnsi="Segoe UI" w:cs="Segoe UI"/>
          <w:i/>
          <w:spacing w:val="-9"/>
          <w:sz w:val="20"/>
          <w:szCs w:val="20"/>
        </w:rPr>
        <w:t xml:space="preserve"> </w:t>
      </w:r>
      <w:r w:rsidRPr="00F644A5">
        <w:rPr>
          <w:rFonts w:ascii="Segoe UI" w:hAnsi="Segoe UI" w:cs="Segoe UI"/>
          <w:i/>
          <w:sz w:val="20"/>
          <w:szCs w:val="20"/>
        </w:rPr>
        <w:t>escollida)</w:t>
      </w:r>
    </w:p>
    <w:p w14:paraId="71138EB6" w14:textId="77777777" w:rsidR="009F52D8" w:rsidRPr="00F644A5" w:rsidRDefault="009F52D8" w:rsidP="009F52D8">
      <w:pPr>
        <w:pStyle w:val="Textoindependiente"/>
        <w:spacing w:before="6"/>
        <w:jc w:val="both"/>
        <w:rPr>
          <w:rFonts w:ascii="Segoe UI" w:hAnsi="Segoe UI" w:cs="Segoe UI"/>
          <w:i/>
          <w:sz w:val="20"/>
          <w:szCs w:val="20"/>
        </w:rPr>
      </w:pPr>
    </w:p>
    <w:p w14:paraId="1656BF1A" w14:textId="53D29C68" w:rsidR="009F52D8" w:rsidRPr="00F644A5" w:rsidRDefault="009F52D8" w:rsidP="009F52D8">
      <w:pPr>
        <w:pStyle w:val="Textoindependiente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CB675" wp14:editId="05E06A51">
                <wp:simplePos x="0" y="0"/>
                <wp:positionH relativeFrom="page">
                  <wp:posOffset>1739900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3E0F6" id="Rectangle 22" o:spid="_x0000_s1026" style="position:absolute;margin-left:137pt;margin-top:.85pt;width:11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D5B67AA" wp14:editId="06A4AE1E">
                <wp:simplePos x="0" y="0"/>
                <wp:positionH relativeFrom="page">
                  <wp:posOffset>2878455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76C86" id="Rectangle 21" o:spid="_x0000_s1026" style="position:absolute;margin-left:226.65pt;margin-top:.85pt;width:11.5pt;height:1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DZU5vi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6B861B4" wp14:editId="1A89280F">
                <wp:simplePos x="0" y="0"/>
                <wp:positionH relativeFrom="page">
                  <wp:posOffset>3777615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065FA" id="Rectangle 20" o:spid="_x0000_s1026" style="position:absolute;margin-left:297.45pt;margin-top:.85pt;width:11.5pt;height:1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BBwAOY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 xml:space="preserve">  </w:t>
      </w:r>
      <w:r w:rsidRPr="00F644A5">
        <w:rPr>
          <w:rFonts w:ascii="Segoe UI" w:hAnsi="Segoe UI" w:cs="Segoe UI"/>
          <w:sz w:val="20"/>
          <w:szCs w:val="20"/>
        </w:rPr>
        <w:t>SÍ</w:t>
      </w:r>
      <w:r w:rsidRPr="00F644A5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 xml:space="preserve">   </w:t>
      </w:r>
      <w:r w:rsidRPr="00F644A5">
        <w:rPr>
          <w:rFonts w:ascii="Segoe UI" w:hAnsi="Segoe UI" w:cs="Segoe UI"/>
          <w:sz w:val="20"/>
          <w:szCs w:val="20"/>
        </w:rPr>
        <w:t>NO</w:t>
      </w:r>
      <w:r w:rsidRPr="00F644A5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 xml:space="preserve">   </w:t>
      </w:r>
      <w:r w:rsidRPr="00F644A5">
        <w:rPr>
          <w:rFonts w:ascii="Segoe UI" w:hAnsi="Segoe UI" w:cs="Segoe UI"/>
          <w:sz w:val="20"/>
          <w:szCs w:val="20"/>
        </w:rPr>
        <w:t>NO obligat per</w:t>
      </w:r>
      <w:r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normativa</w:t>
      </w:r>
    </w:p>
    <w:p w14:paraId="18EDF9FA" w14:textId="77777777" w:rsidR="009F52D8" w:rsidRPr="00F644A5" w:rsidRDefault="009F52D8" w:rsidP="009F52D8">
      <w:pPr>
        <w:pStyle w:val="Textoindependiente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7C9BA1C4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21"/>
          <w:tab w:val="left" w:pos="822"/>
        </w:tabs>
        <w:autoSpaceDE w:val="0"/>
        <w:autoSpaceDN w:val="0"/>
        <w:spacing w:before="59" w:after="0" w:line="240" w:lineRule="auto"/>
        <w:ind w:left="822" w:hanging="361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l’empresa disposa d’un pla d’igualtat d’oportunitats entre les dones i els</w:t>
      </w:r>
      <w:r w:rsidRPr="00F644A5">
        <w:rPr>
          <w:rFonts w:ascii="Segoe UI" w:hAnsi="Segoe UI" w:cs="Segoe UI"/>
          <w:spacing w:val="-2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homes.</w:t>
      </w:r>
    </w:p>
    <w:p w14:paraId="7999D403" w14:textId="77777777" w:rsidR="009F52D8" w:rsidRPr="00F644A5" w:rsidRDefault="009F52D8" w:rsidP="009F52D8">
      <w:pPr>
        <w:pStyle w:val="Textoindependiente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1D676204" w14:textId="14F61AD7" w:rsidR="009F52D8" w:rsidRPr="00F644A5" w:rsidRDefault="009F52D8" w:rsidP="009F52D8">
      <w:pPr>
        <w:pStyle w:val="Textoindependiente"/>
        <w:tabs>
          <w:tab w:val="left" w:pos="3160"/>
          <w:tab w:val="left" w:pos="4619"/>
        </w:tabs>
        <w:spacing w:before="59"/>
        <w:ind w:left="136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2900F" wp14:editId="1AED434D">
                <wp:simplePos x="0" y="0"/>
                <wp:positionH relativeFrom="page">
                  <wp:posOffset>1710055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36DE6" id="Rectangle 19" o:spid="_x0000_s1026" style="position:absolute;margin-left:134.65pt;margin-top:.75pt;width:11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AXxfjt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B3BAF20" wp14:editId="5BBA2368">
                <wp:simplePos x="0" y="0"/>
                <wp:positionH relativeFrom="page">
                  <wp:posOffset>2851150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80316" id="Rectangle 18" o:spid="_x0000_s1026" style="position:absolute;margin-left:224.5pt;margin-top:.75pt;width:11.5pt;height:1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AgpT5m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EED433F" wp14:editId="3F398208">
                <wp:simplePos x="0" y="0"/>
                <wp:positionH relativeFrom="page">
                  <wp:posOffset>3777615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F739A" id="Rectangle 17" o:spid="_x0000_s1026" style="position:absolute;margin-left:297.45pt;margin-top:.75pt;width:11.5pt;height:1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22kn&#10;Hd0AAAAI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 xml:space="preserve">    </w:t>
      </w:r>
      <w:r w:rsidRPr="00F644A5">
        <w:rPr>
          <w:rFonts w:ascii="Segoe UI" w:hAnsi="Segoe UI" w:cs="Segoe UI"/>
          <w:sz w:val="20"/>
          <w:szCs w:val="20"/>
        </w:rPr>
        <w:t>SÍ</w:t>
      </w:r>
      <w:r w:rsidRPr="00F644A5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 xml:space="preserve">   </w:t>
      </w:r>
      <w:r w:rsidRPr="00F644A5">
        <w:rPr>
          <w:rFonts w:ascii="Segoe UI" w:hAnsi="Segoe UI" w:cs="Segoe UI"/>
          <w:sz w:val="20"/>
          <w:szCs w:val="20"/>
        </w:rPr>
        <w:t>NO</w:t>
      </w:r>
      <w:r w:rsidRPr="00F644A5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 xml:space="preserve">    </w:t>
      </w:r>
      <w:r w:rsidRPr="00F644A5">
        <w:rPr>
          <w:rFonts w:ascii="Segoe UI" w:hAnsi="Segoe UI" w:cs="Segoe UI"/>
          <w:sz w:val="20"/>
          <w:szCs w:val="20"/>
        </w:rPr>
        <w:t>NO obligat per</w:t>
      </w:r>
      <w:r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normativa</w:t>
      </w:r>
    </w:p>
    <w:p w14:paraId="2227EEB9" w14:textId="77777777" w:rsidR="009F52D8" w:rsidRPr="00F644A5" w:rsidRDefault="009F52D8" w:rsidP="009F52D8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70FDFCAE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15"/>
        </w:tabs>
        <w:autoSpaceDE w:val="0"/>
        <w:autoSpaceDN w:val="0"/>
        <w:spacing w:before="59" w:after="0" w:line="256" w:lineRule="auto"/>
        <w:ind w:right="120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 en cas d’empat en les puntuacions obtingudes, facilitarà la informació que li sigui requerida relativa als criteris de preferència en cas d’igualació de proposicions previstos al PCAP.</w:t>
      </w:r>
    </w:p>
    <w:p w14:paraId="5AD3985E" w14:textId="77777777" w:rsidR="009F52D8" w:rsidRPr="00F644A5" w:rsidRDefault="009F52D8" w:rsidP="009F52D8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0289436A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2" w:hanging="361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Respecte l’Impost sobre el valor afegit (IVA)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l’empresa:</w:t>
      </w:r>
    </w:p>
    <w:p w14:paraId="66EBF73F" w14:textId="77777777" w:rsidR="009F52D8" w:rsidRPr="00F644A5" w:rsidRDefault="009F52D8" w:rsidP="009F52D8">
      <w:pPr>
        <w:pStyle w:val="Textoindependiente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05791F82" w14:textId="41D51A73" w:rsidR="009F52D8" w:rsidRPr="00F644A5" w:rsidRDefault="009F52D8" w:rsidP="009F52D8">
      <w:pPr>
        <w:pStyle w:val="Textoindependiente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E44F3" wp14:editId="1BE7E22A">
                <wp:simplePos x="0" y="0"/>
                <wp:positionH relativeFrom="page">
                  <wp:posOffset>1710690</wp:posOffset>
                </wp:positionH>
                <wp:positionV relativeFrom="paragraph">
                  <wp:posOffset>-27940</wp:posOffset>
                </wp:positionV>
                <wp:extent cx="146050" cy="139700"/>
                <wp:effectExtent l="0" t="0" r="6350" b="0"/>
                <wp:wrapNone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EEEC5" id="Rectangle 16" o:spid="_x0000_s1026" style="position:absolute;margin-left:134.7pt;margin-top:-2.2pt;width:11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9J23&#10;6t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 xml:space="preserve">   </w:t>
      </w:r>
      <w:r w:rsidRPr="00F644A5">
        <w:rPr>
          <w:rFonts w:ascii="Segoe UI" w:hAnsi="Segoe UI" w:cs="Segoe UI"/>
          <w:sz w:val="20"/>
          <w:szCs w:val="20"/>
        </w:rPr>
        <w:t>Està subject</w:t>
      </w:r>
      <w:r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z w:val="20"/>
          <w:szCs w:val="20"/>
        </w:rPr>
        <w:t xml:space="preserve"> a l’IVA.</w:t>
      </w:r>
    </w:p>
    <w:p w14:paraId="12BA6CC3" w14:textId="77777777" w:rsidR="009F52D8" w:rsidRPr="00F644A5" w:rsidRDefault="009F52D8" w:rsidP="009F52D8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14EB209A" w14:textId="27649661" w:rsidR="009F52D8" w:rsidRPr="00F644A5" w:rsidRDefault="009F52D8" w:rsidP="009F52D8">
      <w:pPr>
        <w:pStyle w:val="Textoindependiente"/>
        <w:ind w:left="1424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DC2E77" wp14:editId="7EEF5076">
                <wp:simplePos x="0" y="0"/>
                <wp:positionH relativeFrom="page">
                  <wp:posOffset>1710055</wp:posOffset>
                </wp:positionH>
                <wp:positionV relativeFrom="paragraph">
                  <wp:posOffset>-26670</wp:posOffset>
                </wp:positionV>
                <wp:extent cx="146050" cy="139700"/>
                <wp:effectExtent l="0" t="0" r="6350" b="0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A82CF" id="Rectangle 15" o:spid="_x0000_s1026" style="position:absolute;margin-left:134.65pt;margin-top:-2.1pt;width:11.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NpMH&#10;s9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 xml:space="preserve">   </w:t>
      </w:r>
      <w:r w:rsidRPr="00F644A5">
        <w:rPr>
          <w:rFonts w:ascii="Segoe UI" w:hAnsi="Segoe UI" w:cs="Segoe UI"/>
          <w:sz w:val="20"/>
          <w:szCs w:val="20"/>
        </w:rPr>
        <w:t>Està no subject</w:t>
      </w:r>
      <w:r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z w:val="20"/>
          <w:szCs w:val="20"/>
        </w:rPr>
        <w:t xml:space="preserve"> o exempt</w:t>
      </w:r>
      <w:r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z w:val="20"/>
          <w:szCs w:val="20"/>
        </w:rPr>
        <w:t xml:space="preserve"> de l’IVA i són vigents les circumstàncies que vam donar</w:t>
      </w:r>
    </w:p>
    <w:p w14:paraId="1B4E6A6C" w14:textId="77777777" w:rsidR="009F52D8" w:rsidRPr="00F644A5" w:rsidRDefault="009F52D8" w:rsidP="009F52D8">
      <w:pPr>
        <w:pStyle w:val="Textoindependiente"/>
        <w:spacing w:before="20"/>
        <w:ind w:left="1093"/>
        <w:jc w:val="both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lloc a la no-subjecció o l’exempció.</w:t>
      </w:r>
    </w:p>
    <w:p w14:paraId="2A5566BC" w14:textId="77777777" w:rsidR="009F52D8" w:rsidRPr="00F644A5" w:rsidRDefault="009F52D8" w:rsidP="009F52D8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025BE4E9" w14:textId="49FB09B9" w:rsidR="0049656B" w:rsidRDefault="009F52D8" w:rsidP="0049656B">
      <w:pPr>
        <w:pStyle w:val="Prrafodelista"/>
        <w:widowControl w:val="0"/>
        <w:numPr>
          <w:ilvl w:val="0"/>
          <w:numId w:val="21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2" w:hanging="361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Respecte l’Impost d’Activitats Econòmiques (IAE) l’empresa:</w:t>
      </w:r>
    </w:p>
    <w:p w14:paraId="21097E5E" w14:textId="0C273BF3" w:rsidR="0049656B" w:rsidRDefault="0049656B" w:rsidP="0049656B">
      <w:pPr>
        <w:pStyle w:val="Textoindependiente"/>
        <w:spacing w:before="2"/>
        <w:ind w:left="141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</w:t>
      </w:r>
    </w:p>
    <w:p w14:paraId="2953084D" w14:textId="583391FF" w:rsidR="009F52D8" w:rsidRDefault="0049656B" w:rsidP="0049656B">
      <w:pPr>
        <w:pStyle w:val="Textoindependiente"/>
        <w:spacing w:before="2"/>
        <w:ind w:left="141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DEEB8C7" wp14:editId="3A058F6D">
                <wp:simplePos x="0" y="0"/>
                <wp:positionH relativeFrom="page">
                  <wp:posOffset>1710690</wp:posOffset>
                </wp:positionH>
                <wp:positionV relativeFrom="paragraph">
                  <wp:posOffset>23577</wp:posOffset>
                </wp:positionV>
                <wp:extent cx="146050" cy="139700"/>
                <wp:effectExtent l="0" t="0" r="25400" b="1270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4894F" id="Rectangle 14" o:spid="_x0000_s1026" style="position:absolute;margin-left:134.7pt;margin-top:1.85pt;width:11.5pt;height:1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AVmx&#10;6t0AAAAI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 xml:space="preserve">   </w:t>
      </w:r>
      <w:r w:rsidR="009F52D8" w:rsidRPr="00F644A5">
        <w:rPr>
          <w:rFonts w:ascii="Segoe UI" w:hAnsi="Segoe UI" w:cs="Segoe UI"/>
          <w:sz w:val="20"/>
          <w:szCs w:val="20"/>
        </w:rPr>
        <w:t>Està subject</w:t>
      </w:r>
      <w:r w:rsidR="009F52D8">
        <w:rPr>
          <w:rFonts w:ascii="Segoe UI" w:hAnsi="Segoe UI" w:cs="Segoe UI"/>
          <w:sz w:val="20"/>
          <w:szCs w:val="20"/>
        </w:rPr>
        <w:t>a</w:t>
      </w:r>
      <w:r w:rsidR="009F52D8" w:rsidRPr="00F644A5">
        <w:rPr>
          <w:rFonts w:ascii="Segoe UI" w:hAnsi="Segoe UI" w:cs="Segoe UI"/>
          <w:sz w:val="20"/>
          <w:szCs w:val="20"/>
        </w:rPr>
        <w:t xml:space="preserve"> a</w:t>
      </w:r>
      <w:r w:rsidR="009F52D8"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="009F52D8" w:rsidRPr="00F644A5">
        <w:rPr>
          <w:rFonts w:ascii="Segoe UI" w:hAnsi="Segoe UI" w:cs="Segoe UI"/>
          <w:sz w:val="20"/>
          <w:szCs w:val="20"/>
        </w:rPr>
        <w:t>l’IAE.</w:t>
      </w:r>
    </w:p>
    <w:p w14:paraId="5ED4DFF3" w14:textId="7C9E3602" w:rsidR="0049656B" w:rsidRPr="00F644A5" w:rsidRDefault="0049656B" w:rsidP="0049656B">
      <w:pPr>
        <w:pStyle w:val="Textoindependiente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717228D1" w14:textId="4BD1666B" w:rsidR="009F52D8" w:rsidRPr="00F644A5" w:rsidRDefault="0049656B" w:rsidP="009F52D8">
      <w:pPr>
        <w:pStyle w:val="Textoindependiente"/>
        <w:spacing w:before="2"/>
        <w:ind w:left="141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2AEFD0F" wp14:editId="089DF3F9">
                <wp:simplePos x="0" y="0"/>
                <wp:positionH relativeFrom="page">
                  <wp:posOffset>1715217</wp:posOffset>
                </wp:positionH>
                <wp:positionV relativeFrom="paragraph">
                  <wp:posOffset>5136</wp:posOffset>
                </wp:positionV>
                <wp:extent cx="146050" cy="139700"/>
                <wp:effectExtent l="0" t="0" r="6350" b="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2C9FE" id="Rectangle 13" o:spid="_x0000_s1026" style="position:absolute;margin-left:135.05pt;margin-top:.4pt;width:11.5pt;height:1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" filled="f" strokeweight=".25pt">
                <w10:wrap anchorx="page"/>
              </v:rect>
            </w:pict>
          </mc:Fallback>
        </mc:AlternateContent>
      </w:r>
      <w:r w:rsidR="009F52D8">
        <w:rPr>
          <w:rFonts w:ascii="Segoe UI" w:hAnsi="Segoe UI" w:cs="Segoe UI"/>
          <w:sz w:val="20"/>
          <w:szCs w:val="20"/>
        </w:rPr>
        <w:t xml:space="preserve">   Està no subjecta</w:t>
      </w:r>
      <w:r w:rsidR="009F52D8" w:rsidRPr="00F644A5">
        <w:rPr>
          <w:rFonts w:ascii="Segoe UI" w:hAnsi="Segoe UI" w:cs="Segoe UI"/>
          <w:sz w:val="20"/>
          <w:szCs w:val="20"/>
        </w:rPr>
        <w:t xml:space="preserve"> o exempt</w:t>
      </w:r>
      <w:r w:rsidR="009F52D8">
        <w:rPr>
          <w:rFonts w:ascii="Segoe UI" w:hAnsi="Segoe UI" w:cs="Segoe UI"/>
          <w:sz w:val="20"/>
          <w:szCs w:val="20"/>
        </w:rPr>
        <w:t>a</w:t>
      </w:r>
      <w:r w:rsidR="009F52D8" w:rsidRPr="00F644A5">
        <w:rPr>
          <w:rFonts w:ascii="Segoe UI" w:hAnsi="Segoe UI" w:cs="Segoe UI"/>
          <w:sz w:val="20"/>
          <w:szCs w:val="20"/>
        </w:rPr>
        <w:t xml:space="preserve"> de l’IVA i són vigents les circumstàncies que donaren lloc</w:t>
      </w:r>
      <w:r w:rsidR="009F52D8">
        <w:rPr>
          <w:rFonts w:ascii="Segoe UI" w:hAnsi="Segoe UI" w:cs="Segoe UI"/>
          <w:sz w:val="20"/>
          <w:szCs w:val="20"/>
        </w:rPr>
        <w:t xml:space="preserve"> </w:t>
      </w:r>
      <w:r w:rsidR="009F52D8" w:rsidRPr="00F644A5">
        <w:rPr>
          <w:rFonts w:ascii="Segoe UI" w:hAnsi="Segoe UI" w:cs="Segoe UI"/>
          <w:sz w:val="20"/>
          <w:szCs w:val="20"/>
        </w:rPr>
        <w:t>a la no-subjecció o l’exempció.</w:t>
      </w:r>
    </w:p>
    <w:p w14:paraId="4394D8A1" w14:textId="77777777" w:rsidR="009F52D8" w:rsidRPr="00F644A5" w:rsidRDefault="009F52D8" w:rsidP="009F52D8">
      <w:pPr>
        <w:pStyle w:val="Textoindependiente"/>
        <w:spacing w:before="5"/>
        <w:jc w:val="both"/>
        <w:rPr>
          <w:rFonts w:ascii="Segoe UI" w:hAnsi="Segoe UI" w:cs="Segoe UI"/>
          <w:sz w:val="20"/>
          <w:szCs w:val="20"/>
        </w:rPr>
      </w:pPr>
    </w:p>
    <w:p w14:paraId="40477852" w14:textId="3A1D22E4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14"/>
          <w:tab w:val="left" w:pos="815"/>
        </w:tabs>
        <w:autoSpaceDE w:val="0"/>
        <w:autoSpaceDN w:val="0"/>
        <w:spacing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compleix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el</w:t>
      </w:r>
      <w:r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criteri</w:t>
      </w:r>
      <w:r w:rsidRPr="00F644A5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solvència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econòmica</w:t>
      </w:r>
      <w:r w:rsidRPr="00F644A5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i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financera</w:t>
      </w:r>
      <w:r w:rsidRPr="00F644A5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F432CF">
        <w:rPr>
          <w:rFonts w:ascii="Segoe UI" w:hAnsi="Segoe UI" w:cs="Segoe UI"/>
          <w:sz w:val="20"/>
          <w:szCs w:val="20"/>
        </w:rPr>
        <w:t>establert a la clàusula 14.1 del PECAP</w:t>
      </w:r>
      <w:r w:rsidRPr="00F644A5">
        <w:rPr>
          <w:rFonts w:ascii="Segoe UI" w:hAnsi="Segoe UI" w:cs="Segoe UI"/>
          <w:sz w:val="20"/>
          <w:szCs w:val="20"/>
        </w:rPr>
        <w:t>, és a dir:</w:t>
      </w:r>
    </w:p>
    <w:p w14:paraId="10DFC7D8" w14:textId="77777777" w:rsidR="009F52D8" w:rsidRPr="00F644A5" w:rsidRDefault="009F52D8" w:rsidP="009F52D8">
      <w:pPr>
        <w:pStyle w:val="Textoindependiente"/>
        <w:spacing w:before="5"/>
        <w:jc w:val="both"/>
        <w:rPr>
          <w:rFonts w:ascii="Segoe UI" w:hAnsi="Segoe UI" w:cs="Segoe UI"/>
          <w:sz w:val="20"/>
          <w:szCs w:val="20"/>
        </w:rPr>
      </w:pPr>
    </w:p>
    <w:p w14:paraId="74026C14" w14:textId="65FF06C2" w:rsidR="009F52D8" w:rsidRPr="00F644A5" w:rsidRDefault="009F52D8" w:rsidP="009F52D8">
      <w:pPr>
        <w:pStyle w:val="Textoindependiente"/>
        <w:spacing w:before="58" w:line="256" w:lineRule="auto"/>
        <w:ind w:left="1095" w:right="120" w:firstLine="321"/>
        <w:jc w:val="both"/>
        <w:rPr>
          <w:rFonts w:ascii="Segoe UI" w:hAnsi="Segoe UI" w:cs="Segoe UI"/>
          <w:sz w:val="20"/>
          <w:szCs w:val="20"/>
        </w:rPr>
      </w:pPr>
      <w:r w:rsidRPr="00EC4408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0E42FAD" wp14:editId="3D05D3C5">
                <wp:simplePos x="0" y="0"/>
                <wp:positionH relativeFrom="page">
                  <wp:posOffset>1710690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BE0C9" id="Rectangle 9" o:spid="_x0000_s1026" style="position:absolute;margin-left:134.7pt;margin-top:.85pt;width:11.5pt;height:1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Cr7AO0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 xml:space="preserve">    </w:t>
      </w:r>
      <w:r w:rsidR="00F432CF">
        <w:rPr>
          <w:rFonts w:ascii="Segoe UI" w:hAnsi="Segoe UI" w:cs="Segoe UI"/>
          <w:sz w:val="20"/>
          <w:szCs w:val="20"/>
        </w:rPr>
        <w:t>Que el seu volum anual de negocis en l’àmbit d’activitat corresponent a l’objecte del contracte, referit al millor exercici dels tres últims disponibles, és igual o superior a 50.000,00 €, IVA exclòs.</w:t>
      </w:r>
    </w:p>
    <w:p w14:paraId="1BF92777" w14:textId="77777777" w:rsidR="009F52D8" w:rsidRPr="00F644A5" w:rsidRDefault="009F52D8" w:rsidP="009F52D8">
      <w:pPr>
        <w:pStyle w:val="Textoindependiente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406BBECC" w14:textId="0DAABC6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14"/>
          <w:tab w:val="left" w:pos="815"/>
        </w:tabs>
        <w:autoSpaceDE w:val="0"/>
        <w:autoSpaceDN w:val="0"/>
        <w:spacing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compleix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amb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el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criteri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solvència</w:t>
      </w:r>
      <w:r w:rsidRPr="00F644A5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tècnica</w:t>
      </w:r>
      <w:r w:rsidRPr="00F644A5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o</w:t>
      </w:r>
      <w:r w:rsidRPr="00F644A5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 xml:space="preserve">professional </w:t>
      </w:r>
      <w:r w:rsidR="00F432CF">
        <w:rPr>
          <w:rFonts w:ascii="Segoe UI" w:hAnsi="Segoe UI" w:cs="Segoe UI"/>
          <w:sz w:val="20"/>
          <w:szCs w:val="20"/>
        </w:rPr>
        <w:t>establert a la clàusula 14.2 del PECAP,</w:t>
      </w:r>
      <w:r w:rsidRPr="00F644A5">
        <w:rPr>
          <w:rFonts w:ascii="Segoe UI" w:hAnsi="Segoe UI" w:cs="Segoe UI"/>
          <w:sz w:val="20"/>
          <w:szCs w:val="20"/>
        </w:rPr>
        <w:t xml:space="preserve"> és a dir:</w:t>
      </w:r>
    </w:p>
    <w:p w14:paraId="0083654A" w14:textId="77777777" w:rsidR="009F52D8" w:rsidRPr="00F644A5" w:rsidRDefault="009F52D8" w:rsidP="009F52D8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4BD17ECE" w14:textId="3BB5CFC5" w:rsidR="009F52D8" w:rsidRPr="00F644A5" w:rsidRDefault="009F52D8" w:rsidP="009F52D8">
      <w:pPr>
        <w:pStyle w:val="Textoindependiente"/>
        <w:spacing w:line="259" w:lineRule="auto"/>
        <w:ind w:left="1095" w:right="116" w:firstLine="525"/>
        <w:jc w:val="both"/>
        <w:rPr>
          <w:rFonts w:ascii="Segoe UI" w:hAnsi="Segoe UI" w:cs="Segoe UI"/>
          <w:sz w:val="20"/>
          <w:szCs w:val="20"/>
        </w:rPr>
      </w:pPr>
      <w:r w:rsidRPr="00EC4408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399F0D4" wp14:editId="63B8BAB2">
                <wp:simplePos x="0" y="0"/>
                <wp:positionH relativeFrom="page">
                  <wp:posOffset>1710690</wp:posOffset>
                </wp:positionH>
                <wp:positionV relativeFrom="paragraph">
                  <wp:posOffset>-25400</wp:posOffset>
                </wp:positionV>
                <wp:extent cx="146050" cy="139700"/>
                <wp:effectExtent l="0" t="0" r="635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2CD82" id="Rectangle 7" o:spid="_x0000_s1026" style="position:absolute;margin-left:134.7pt;margin-top:-2pt;width:11.5pt;height:1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Ub6k&#10;M9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="00F432CF">
        <w:rPr>
          <w:rFonts w:ascii="Segoe UI" w:hAnsi="Segoe UI" w:cs="Segoe UI"/>
          <w:sz w:val="20"/>
          <w:szCs w:val="20"/>
        </w:rPr>
        <w:t>Que ha realitzat, durant els darrers tres anys, almenys un servei o explotació de naturalesa similar: gestió de bar, cafeteria, restauració, càtering o servei equivalent</w:t>
      </w:r>
      <w:r w:rsidRPr="00EC4408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</w:p>
    <w:p w14:paraId="3EFA8425" w14:textId="77777777" w:rsidR="009F52D8" w:rsidRPr="00F644A5" w:rsidRDefault="009F52D8" w:rsidP="009F52D8">
      <w:pPr>
        <w:pStyle w:val="Textoindependiente"/>
        <w:spacing w:before="4"/>
        <w:jc w:val="both"/>
        <w:rPr>
          <w:rFonts w:ascii="Segoe UI" w:hAnsi="Segoe UI" w:cs="Segoe UI"/>
          <w:sz w:val="20"/>
          <w:szCs w:val="20"/>
        </w:rPr>
      </w:pPr>
    </w:p>
    <w:p w14:paraId="2BAC668B" w14:textId="24382217" w:rsidR="009F52D8" w:rsidRPr="00F644A5" w:rsidRDefault="00F432CF" w:rsidP="009F52D8">
      <w:pPr>
        <w:pStyle w:val="Prrafodelista"/>
        <w:widowControl w:val="0"/>
        <w:numPr>
          <w:ilvl w:val="0"/>
          <w:numId w:val="21"/>
        </w:numPr>
        <w:tabs>
          <w:tab w:val="left" w:pos="814"/>
          <w:tab w:val="left" w:pos="815"/>
        </w:tabs>
        <w:autoSpaceDE w:val="0"/>
        <w:autoSpaceDN w:val="0"/>
        <w:spacing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00F432CF">
        <w:rPr>
          <w:rFonts w:ascii="Segoe UI" w:hAnsi="Segoe UI" w:cs="Segoe UI"/>
          <w:sz w:val="20"/>
          <w:szCs w:val="20"/>
        </w:rPr>
        <w:t>Que es compromet a dedicar o adscriure a l’execució del contracte els mitjans personals i materials necessaris, d’acord amb els plecs, sense que existeixi personal amb dret de subrogació</w:t>
      </w:r>
      <w:r w:rsidR="009F52D8" w:rsidRPr="00F644A5">
        <w:rPr>
          <w:rFonts w:ascii="Segoe UI" w:hAnsi="Segoe UI" w:cs="Segoe UI"/>
          <w:sz w:val="20"/>
          <w:szCs w:val="20"/>
        </w:rPr>
        <w:t>.</w:t>
      </w:r>
    </w:p>
    <w:p w14:paraId="0FE6B9F1" w14:textId="77777777" w:rsidR="009F52D8" w:rsidRPr="00F644A5" w:rsidRDefault="009F52D8" w:rsidP="009F52D8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2178050E" w14:textId="77777777" w:rsidR="009F52D8" w:rsidRPr="00E25936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21"/>
          <w:tab w:val="left" w:pos="822"/>
        </w:tabs>
        <w:autoSpaceDE w:val="0"/>
        <w:autoSpaceDN w:val="0"/>
        <w:spacing w:before="17" w:after="0" w:line="240" w:lineRule="auto"/>
        <w:ind w:left="821" w:hanging="361"/>
        <w:contextualSpacing w:val="0"/>
        <w:rPr>
          <w:rFonts w:ascii="Segoe UI" w:hAnsi="Segoe UI" w:cs="Segoe UI"/>
          <w:sz w:val="20"/>
          <w:szCs w:val="20"/>
        </w:rPr>
      </w:pPr>
      <w:r w:rsidRPr="00E25936">
        <w:rPr>
          <w:rFonts w:ascii="Segoe UI" w:hAnsi="Segoe UI" w:cs="Segoe UI"/>
          <w:sz w:val="20"/>
          <w:szCs w:val="20"/>
        </w:rPr>
        <w:t>Que,</w:t>
      </w:r>
      <w:r w:rsidRPr="00E25936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en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cas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que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el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licitador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tingui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intenció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de</w:t>
      </w:r>
      <w:r w:rsidRPr="00E25936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concórrer</w:t>
      </w:r>
      <w:r w:rsidRPr="00E25936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en</w:t>
      </w:r>
      <w:r w:rsidRPr="00E25936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unió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temporal</w:t>
      </w:r>
      <w:r w:rsidRPr="00E25936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d’empreses</w:t>
      </w:r>
      <w:r w:rsidRPr="00E25936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(UTE),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E25936">
        <w:rPr>
          <w:rFonts w:ascii="Segoe UI" w:hAnsi="Segoe UI" w:cs="Segoe UI"/>
          <w:sz w:val="20"/>
          <w:szCs w:val="20"/>
        </w:rPr>
        <w:t>declara:</w:t>
      </w:r>
    </w:p>
    <w:p w14:paraId="1466ADE6" w14:textId="77777777" w:rsidR="009F52D8" w:rsidRPr="00F644A5" w:rsidRDefault="009F52D8" w:rsidP="009F52D8">
      <w:pPr>
        <w:pStyle w:val="Textoindependiente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422A12CB" w14:textId="5D1E5508" w:rsidR="009F52D8" w:rsidRPr="00F644A5" w:rsidRDefault="009F52D8" w:rsidP="009F52D8">
      <w:pPr>
        <w:spacing w:line="256" w:lineRule="auto"/>
        <w:ind w:left="1095" w:right="115" w:firstLine="36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0DF3C05" wp14:editId="4F0E613C">
                <wp:simplePos x="0" y="0"/>
                <wp:positionH relativeFrom="page">
                  <wp:posOffset>1710690</wp:posOffset>
                </wp:positionH>
                <wp:positionV relativeFrom="paragraph">
                  <wp:posOffset>-27940</wp:posOffset>
                </wp:positionV>
                <wp:extent cx="146050" cy="139700"/>
                <wp:effectExtent l="0" t="0" r="635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0C1F4" id="Rectangle 5" o:spid="_x0000_s1026" style="position:absolute;margin-left:134.7pt;margin-top:-2.2pt;width:11.5pt;height:1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9J23&#10;6t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 xml:space="preserve">  </w:t>
      </w:r>
      <w:r w:rsidR="00F432CF" w:rsidRPr="00F432CF">
        <w:rPr>
          <w:rFonts w:ascii="Segoe UI" w:hAnsi="Segoe UI" w:cs="Segoe UI"/>
          <w:sz w:val="20"/>
          <w:szCs w:val="20"/>
        </w:rPr>
        <w:t xml:space="preserve">SÍ té intenció de concórrer en UTE </w:t>
      </w:r>
      <w:r w:rsidR="00F432CF" w:rsidRPr="00F432CF">
        <w:rPr>
          <w:rFonts w:ascii="Segoe UI" w:hAnsi="Segoe UI" w:cs="Segoe UI"/>
          <w:i/>
          <w:iCs/>
          <w:sz w:val="20"/>
          <w:szCs w:val="20"/>
        </w:rPr>
        <w:t>(en aquest cas, haurà de presentar tantes declaracions d’aquest annex com empreses licitadores participants de l’UTE, així com la Declaració de compromís de constitució en unió temporal d’empreses, segons model establert a l’Annex C del PCAP)</w:t>
      </w:r>
      <w:r w:rsidR="00F432CF">
        <w:rPr>
          <w:rFonts w:ascii="Segoe UI" w:hAnsi="Segoe UI" w:cs="Segoe UI"/>
          <w:i/>
          <w:iCs/>
          <w:sz w:val="20"/>
          <w:szCs w:val="20"/>
        </w:rPr>
        <w:t>.</w:t>
      </w:r>
    </w:p>
    <w:p w14:paraId="631FBF19" w14:textId="77777777" w:rsidR="009F52D8" w:rsidRPr="00F644A5" w:rsidRDefault="009F52D8" w:rsidP="009F52D8">
      <w:pPr>
        <w:pStyle w:val="Textoindependiente"/>
        <w:spacing w:before="7"/>
        <w:jc w:val="both"/>
        <w:rPr>
          <w:rFonts w:ascii="Segoe UI" w:hAnsi="Segoe UI" w:cs="Segoe UI"/>
          <w:i/>
          <w:sz w:val="20"/>
          <w:szCs w:val="20"/>
        </w:rPr>
      </w:pPr>
    </w:p>
    <w:p w14:paraId="53F31B9D" w14:textId="4239DCFF" w:rsidR="009F52D8" w:rsidRPr="00F644A5" w:rsidRDefault="009F52D8" w:rsidP="009F52D8">
      <w:pPr>
        <w:pStyle w:val="Textoindependiente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51755" wp14:editId="3F4CFE3B">
                <wp:simplePos x="0" y="0"/>
                <wp:positionH relativeFrom="page">
                  <wp:posOffset>1710690</wp:posOffset>
                </wp:positionH>
                <wp:positionV relativeFrom="paragraph">
                  <wp:posOffset>-28575</wp:posOffset>
                </wp:positionV>
                <wp:extent cx="146050" cy="139700"/>
                <wp:effectExtent l="0" t="0" r="635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2440E" id="Rectangle 4" o:spid="_x0000_s1026" style="position:absolute;margin-left:134.7pt;margin-top:-2.25pt;width:11.5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yM+R&#10;3N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 xml:space="preserve">   </w:t>
      </w:r>
      <w:r w:rsidRPr="00F644A5">
        <w:rPr>
          <w:rFonts w:ascii="Segoe UI" w:hAnsi="Segoe UI" w:cs="Segoe UI"/>
          <w:sz w:val="20"/>
          <w:szCs w:val="20"/>
        </w:rPr>
        <w:t>NO té intenció de concórrer en UTE.</w:t>
      </w:r>
    </w:p>
    <w:p w14:paraId="307747B4" w14:textId="77777777" w:rsidR="009F52D8" w:rsidRPr="00F644A5" w:rsidRDefault="009F52D8" w:rsidP="009F52D8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6B068CEB" w14:textId="77777777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21"/>
          <w:tab w:val="left" w:pos="822"/>
        </w:tabs>
        <w:autoSpaceDE w:val="0"/>
        <w:autoSpaceDN w:val="0"/>
        <w:spacing w:before="135" w:after="0" w:line="240" w:lineRule="auto"/>
        <w:ind w:left="822" w:hanging="361"/>
        <w:contextualSpacing w:val="0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sz w:val="20"/>
          <w:szCs w:val="20"/>
        </w:rPr>
        <w:t>Que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es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designa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com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persona/es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autoritzada/es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per</w:t>
      </w:r>
      <w:r w:rsidRPr="00F644A5">
        <w:rPr>
          <w:rFonts w:ascii="Segoe UI" w:hAnsi="Segoe UI" w:cs="Segoe UI"/>
          <w:spacing w:val="3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a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rebre</w:t>
      </w:r>
      <w:r w:rsidRPr="00F644A5">
        <w:rPr>
          <w:rFonts w:ascii="Segoe UI" w:hAnsi="Segoe UI" w:cs="Segoe UI"/>
          <w:spacing w:val="30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l’avís</w:t>
      </w:r>
      <w:r w:rsidRPr="00F644A5">
        <w:rPr>
          <w:rFonts w:ascii="Segoe UI" w:hAnsi="Segoe UI" w:cs="Segoe UI"/>
          <w:spacing w:val="29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de</w:t>
      </w:r>
      <w:r w:rsidRPr="00F644A5">
        <w:rPr>
          <w:rFonts w:ascii="Segoe UI" w:hAnsi="Segoe UI" w:cs="Segoe UI"/>
          <w:spacing w:val="31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les</w:t>
      </w:r>
      <w:r w:rsidRPr="00F644A5">
        <w:rPr>
          <w:rFonts w:ascii="Segoe UI" w:hAnsi="Segoe UI" w:cs="Segoe UI"/>
          <w:spacing w:val="32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notificacions,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lastRenderedPageBreak/>
        <w:t>comunicacions i requeriments per mitjans electrònics a:</w:t>
      </w:r>
    </w:p>
    <w:p w14:paraId="75590CFA" w14:textId="77777777" w:rsidR="009F52D8" w:rsidRPr="00F644A5" w:rsidRDefault="009F52D8" w:rsidP="009F52D8">
      <w:pPr>
        <w:pStyle w:val="Textoindependiente"/>
        <w:spacing w:before="8" w:after="1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1736"/>
        <w:gridCol w:w="2000"/>
        <w:gridCol w:w="1964"/>
      </w:tblGrid>
      <w:tr w:rsidR="009F52D8" w:rsidRPr="00F644A5" w14:paraId="48846E88" w14:textId="77777777" w:rsidTr="00AD1973">
        <w:trPr>
          <w:trHeight w:val="546"/>
        </w:trPr>
        <w:tc>
          <w:tcPr>
            <w:tcW w:w="2077" w:type="dxa"/>
          </w:tcPr>
          <w:p w14:paraId="7453CB87" w14:textId="77777777" w:rsidR="009F52D8" w:rsidRPr="00F644A5" w:rsidRDefault="009F52D8" w:rsidP="00AD1973">
            <w:pPr>
              <w:pStyle w:val="TableParagraph"/>
              <w:spacing w:before="1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Persona/es</w:t>
            </w:r>
          </w:p>
          <w:p w14:paraId="4DB3EBDC" w14:textId="77777777" w:rsidR="009F52D8" w:rsidRPr="00F644A5" w:rsidRDefault="009F52D8" w:rsidP="00AD1973">
            <w:pPr>
              <w:pStyle w:val="TableParagraph"/>
              <w:spacing w:before="17" w:line="252" w:lineRule="exact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autoritzada/es*</w:t>
            </w:r>
          </w:p>
        </w:tc>
        <w:tc>
          <w:tcPr>
            <w:tcW w:w="1736" w:type="dxa"/>
          </w:tcPr>
          <w:p w14:paraId="0A6C2D78" w14:textId="77777777" w:rsidR="009F52D8" w:rsidRPr="00F644A5" w:rsidRDefault="009F52D8" w:rsidP="00AD1973">
            <w:pPr>
              <w:pStyle w:val="TableParagraph"/>
              <w:spacing w:before="138"/>
              <w:ind w:left="107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DNI*</w:t>
            </w:r>
          </w:p>
        </w:tc>
        <w:tc>
          <w:tcPr>
            <w:tcW w:w="2000" w:type="dxa"/>
          </w:tcPr>
          <w:p w14:paraId="73190033" w14:textId="77777777" w:rsidR="009F52D8" w:rsidRPr="00F644A5" w:rsidRDefault="009F52D8" w:rsidP="00AD1973">
            <w:pPr>
              <w:pStyle w:val="TableParagraph"/>
              <w:spacing w:before="1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Adreça </w:t>
            </w: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electrònic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a</w:t>
            </w:r>
          </w:p>
          <w:p w14:paraId="212999CB" w14:textId="77777777" w:rsidR="009F52D8" w:rsidRPr="00F644A5" w:rsidRDefault="009F52D8" w:rsidP="00AD1973">
            <w:pPr>
              <w:pStyle w:val="TableParagraph"/>
              <w:spacing w:before="17" w:line="252" w:lineRule="exact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professional*</w:t>
            </w:r>
          </w:p>
        </w:tc>
        <w:tc>
          <w:tcPr>
            <w:tcW w:w="1964" w:type="dxa"/>
          </w:tcPr>
          <w:p w14:paraId="53FDBE90" w14:textId="77777777" w:rsidR="009F52D8" w:rsidRPr="00F644A5" w:rsidRDefault="009F52D8" w:rsidP="00AD1973">
            <w:pPr>
              <w:pStyle w:val="TableParagraph"/>
              <w:spacing w:before="138"/>
              <w:ind w:left="106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F644A5">
              <w:rPr>
                <w:rFonts w:ascii="Segoe UI" w:hAnsi="Segoe UI" w:cs="Segoe UI"/>
                <w:b/>
                <w:sz w:val="20"/>
                <w:szCs w:val="20"/>
              </w:rPr>
              <w:t>Mòbil professional</w:t>
            </w:r>
          </w:p>
        </w:tc>
      </w:tr>
      <w:tr w:rsidR="009F52D8" w:rsidRPr="00F644A5" w14:paraId="68D48720" w14:textId="77777777" w:rsidTr="00AD1973">
        <w:trPr>
          <w:trHeight w:val="273"/>
        </w:trPr>
        <w:tc>
          <w:tcPr>
            <w:tcW w:w="2077" w:type="dxa"/>
          </w:tcPr>
          <w:p w14:paraId="1B91378B" w14:textId="77777777" w:rsidR="009F52D8" w:rsidRPr="00F644A5" w:rsidRDefault="009F52D8" w:rsidP="00AD1973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D0C84B2" w14:textId="77777777" w:rsidR="009F52D8" w:rsidRPr="00F644A5" w:rsidRDefault="009F52D8" w:rsidP="00AD1973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544B7927" w14:textId="77777777" w:rsidR="009F52D8" w:rsidRPr="00F644A5" w:rsidRDefault="009F52D8" w:rsidP="00AD1973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6E73BADC" w14:textId="77777777" w:rsidR="009F52D8" w:rsidRPr="00F644A5" w:rsidRDefault="009F52D8" w:rsidP="00AD1973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F52D8" w:rsidRPr="00F644A5" w14:paraId="37F5C33E" w14:textId="77777777" w:rsidTr="00AD1973">
        <w:trPr>
          <w:trHeight w:val="275"/>
        </w:trPr>
        <w:tc>
          <w:tcPr>
            <w:tcW w:w="2077" w:type="dxa"/>
          </w:tcPr>
          <w:p w14:paraId="3C50C48C" w14:textId="77777777" w:rsidR="009F52D8" w:rsidRPr="00F644A5" w:rsidRDefault="009F52D8" w:rsidP="00AD1973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190F43F" w14:textId="77777777" w:rsidR="009F52D8" w:rsidRPr="00F644A5" w:rsidRDefault="009F52D8" w:rsidP="00AD1973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30F6D002" w14:textId="77777777" w:rsidR="009F52D8" w:rsidRPr="00F644A5" w:rsidRDefault="009F52D8" w:rsidP="00AD1973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07969C45" w14:textId="77777777" w:rsidR="009F52D8" w:rsidRPr="00F644A5" w:rsidRDefault="009F52D8" w:rsidP="00AD1973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A4FFE3F" w14:textId="77777777" w:rsidR="009F52D8" w:rsidRDefault="009F52D8" w:rsidP="009F52D8">
      <w:pPr>
        <w:spacing w:before="1"/>
        <w:ind w:left="821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*camps obligatoris</w:t>
      </w:r>
    </w:p>
    <w:p w14:paraId="19D99B71" w14:textId="77777777" w:rsidR="009F52D8" w:rsidRDefault="009F52D8" w:rsidP="009F52D8">
      <w:pPr>
        <w:spacing w:before="1"/>
        <w:rPr>
          <w:rFonts w:ascii="Segoe UI" w:hAnsi="Segoe UI" w:cs="Segoe UI"/>
          <w:i/>
          <w:sz w:val="20"/>
          <w:szCs w:val="20"/>
        </w:rPr>
      </w:pPr>
    </w:p>
    <w:p w14:paraId="4C2D0EC0" w14:textId="4440BED2" w:rsidR="009F52D8" w:rsidRPr="00F644A5" w:rsidRDefault="009F52D8" w:rsidP="009F52D8">
      <w:pPr>
        <w:pStyle w:val="Textoindependiente"/>
        <w:spacing w:before="59" w:line="256" w:lineRule="auto"/>
        <w:ind w:left="821" w:right="116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</w:t>
      </w:r>
      <w:r w:rsidRPr="00F644A5">
        <w:rPr>
          <w:rFonts w:ascii="Segoe UI" w:hAnsi="Segoe UI" w:cs="Segoe UI"/>
          <w:sz w:val="20"/>
          <w:szCs w:val="20"/>
        </w:rPr>
        <w:t xml:space="preserve">i l’adreça electrònica o el número de telèfon mòbil facilitats a efectes d’avís de notificació, comunicacions i requeriments quedessin en desús, s’haurà de comunicar la dita circumstància, per escrit, al correu electrònic </w:t>
      </w:r>
      <w:hyperlink r:id="rId12" w:history="1">
        <w:hyperlink r:id="rId13" w:history="1">
          <w:hyperlink r:id="rId14" w:history="1">
            <w:r w:rsidRPr="00A9483E">
              <w:rPr>
                <w:rStyle w:val="Hipervnculo"/>
                <w:rFonts w:ascii="Segoe UI" w:hAnsi="Segoe UI" w:cs="Segoe UI"/>
                <w:sz w:val="20"/>
                <w:szCs w:val="20"/>
                <w:u w:color="0462C1"/>
              </w:rPr>
              <w:t>contractacio@bcin.cat</w:t>
            </w:r>
          </w:hyperlink>
        </w:hyperlink>
      </w:hyperlink>
      <w:r>
        <w:t xml:space="preserve"> </w:t>
      </w:r>
      <w:r w:rsidRPr="00F644A5">
        <w:rPr>
          <w:rFonts w:ascii="Segoe UI" w:hAnsi="Segoe UI" w:cs="Segoe UI"/>
          <w:sz w:val="20"/>
          <w:szCs w:val="20"/>
        </w:rPr>
        <w:t>per tal de fer la modificació corresponent.</w:t>
      </w:r>
    </w:p>
    <w:p w14:paraId="779BA746" w14:textId="77777777" w:rsidR="009F52D8" w:rsidRPr="00F644A5" w:rsidRDefault="009F52D8" w:rsidP="009F52D8">
      <w:pPr>
        <w:pStyle w:val="Textoindependiente"/>
        <w:spacing w:before="9"/>
        <w:rPr>
          <w:rFonts w:ascii="Segoe UI" w:hAnsi="Segoe UI" w:cs="Segoe UI"/>
          <w:sz w:val="20"/>
          <w:szCs w:val="20"/>
        </w:rPr>
      </w:pPr>
    </w:p>
    <w:p w14:paraId="296D2C3B" w14:textId="31E32DB2" w:rsidR="009F52D8" w:rsidRPr="00F644A5" w:rsidRDefault="009F52D8" w:rsidP="009F52D8">
      <w:pPr>
        <w:pStyle w:val="Prrafodelista"/>
        <w:widowControl w:val="0"/>
        <w:numPr>
          <w:ilvl w:val="0"/>
          <w:numId w:val="21"/>
        </w:numPr>
        <w:tabs>
          <w:tab w:val="left" w:pos="814"/>
          <w:tab w:val="left" w:pos="815"/>
        </w:tabs>
        <w:autoSpaceDE w:val="0"/>
        <w:autoSpaceDN w:val="0"/>
        <w:spacing w:after="0" w:line="441" w:lineRule="auto"/>
        <w:ind w:left="1460" w:right="1117" w:hanging="1001"/>
        <w:contextualSpacing w:val="0"/>
        <w:jc w:val="lef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7C1FC12" wp14:editId="37F001D3">
                <wp:simplePos x="0" y="0"/>
                <wp:positionH relativeFrom="page">
                  <wp:posOffset>1710690</wp:posOffset>
                </wp:positionH>
                <wp:positionV relativeFrom="paragraph">
                  <wp:posOffset>274320</wp:posOffset>
                </wp:positionV>
                <wp:extent cx="146050" cy="139700"/>
                <wp:effectExtent l="0" t="0" r="635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30B00" id="Rectangle 3" o:spid="_x0000_s1026" style="position:absolute;margin-left:134.7pt;margin-top:21.6pt;width:11.5pt;height:1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82D9D7" wp14:editId="6FEBCCF1">
                <wp:simplePos x="0" y="0"/>
                <wp:positionH relativeFrom="page">
                  <wp:posOffset>1710055</wp:posOffset>
                </wp:positionH>
                <wp:positionV relativeFrom="paragraph">
                  <wp:posOffset>575945</wp:posOffset>
                </wp:positionV>
                <wp:extent cx="146050" cy="139700"/>
                <wp:effectExtent l="0" t="0" r="635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CB2E1" id="Rectangle 2" o:spid="_x0000_s1026" style="position:absolute;margin-left:134.65pt;margin-top:45.35pt;width:11.5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I3Ww&#10;W90AAAAK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 w:rsidRPr="00F644A5">
        <w:rPr>
          <w:rFonts w:ascii="Segoe UI" w:hAnsi="Segoe UI" w:cs="Segoe UI"/>
          <w:sz w:val="20"/>
          <w:szCs w:val="20"/>
        </w:rPr>
        <w:t xml:space="preserve">Respecte a la possibilitat de formular ofertes empreses vinculades, declara que: </w:t>
      </w:r>
      <w:r w:rsidR="0049656B">
        <w:rPr>
          <w:rFonts w:ascii="Segoe UI" w:hAnsi="Segoe UI" w:cs="Segoe UI"/>
          <w:sz w:val="20"/>
          <w:szCs w:val="20"/>
        </w:rPr>
        <w:t xml:space="preserve">         </w:t>
      </w:r>
      <w:r w:rsidRPr="00F644A5">
        <w:rPr>
          <w:rFonts w:ascii="Segoe UI" w:hAnsi="Segoe UI" w:cs="Segoe UI"/>
          <w:sz w:val="20"/>
          <w:szCs w:val="20"/>
        </w:rPr>
        <w:t>No pertany a cap grup</w:t>
      </w:r>
      <w:r w:rsidRPr="00F644A5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F644A5">
        <w:rPr>
          <w:rFonts w:ascii="Segoe UI" w:hAnsi="Segoe UI" w:cs="Segoe UI"/>
          <w:sz w:val="20"/>
          <w:szCs w:val="20"/>
        </w:rPr>
        <w:t>empresarial</w:t>
      </w:r>
    </w:p>
    <w:p w14:paraId="5C469A64" w14:textId="6017047C" w:rsidR="009F52D8" w:rsidRPr="00F644A5" w:rsidRDefault="0049656B" w:rsidP="009F52D8">
      <w:pPr>
        <w:tabs>
          <w:tab w:val="left" w:leader="dot" w:pos="6330"/>
        </w:tabs>
        <w:spacing w:before="5"/>
        <w:ind w:left="1482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</w:t>
      </w:r>
      <w:r w:rsidR="009F52D8" w:rsidRPr="00F644A5">
        <w:rPr>
          <w:rFonts w:ascii="Segoe UI" w:hAnsi="Segoe UI" w:cs="Segoe UI"/>
          <w:sz w:val="20"/>
          <w:szCs w:val="20"/>
        </w:rPr>
        <w:t>Que pertany al</w:t>
      </w:r>
      <w:r w:rsidR="009F52D8" w:rsidRPr="00F644A5">
        <w:rPr>
          <w:rFonts w:ascii="Segoe UI" w:hAnsi="Segoe UI" w:cs="Segoe UI"/>
          <w:spacing w:val="35"/>
          <w:sz w:val="20"/>
          <w:szCs w:val="20"/>
        </w:rPr>
        <w:t xml:space="preserve"> </w:t>
      </w:r>
      <w:r w:rsidR="009F52D8" w:rsidRPr="00F644A5">
        <w:rPr>
          <w:rFonts w:ascii="Segoe UI" w:hAnsi="Segoe UI" w:cs="Segoe UI"/>
          <w:sz w:val="20"/>
          <w:szCs w:val="20"/>
        </w:rPr>
        <w:t>grup</w:t>
      </w:r>
      <w:r w:rsidR="009F52D8" w:rsidRPr="00F644A5">
        <w:rPr>
          <w:rFonts w:ascii="Segoe UI" w:hAnsi="Segoe UI" w:cs="Segoe UI"/>
          <w:spacing w:val="9"/>
          <w:sz w:val="20"/>
          <w:szCs w:val="20"/>
        </w:rPr>
        <w:t xml:space="preserve"> </w:t>
      </w:r>
      <w:r w:rsidR="009F52D8" w:rsidRPr="00F644A5">
        <w:rPr>
          <w:rFonts w:ascii="Segoe UI" w:hAnsi="Segoe UI" w:cs="Segoe UI"/>
          <w:sz w:val="20"/>
          <w:szCs w:val="20"/>
        </w:rPr>
        <w:t>empresarial</w:t>
      </w:r>
      <w:r w:rsidR="009F52D8" w:rsidRPr="00F644A5">
        <w:rPr>
          <w:rFonts w:ascii="Segoe UI" w:hAnsi="Segoe UI" w:cs="Segoe UI"/>
          <w:sz w:val="20"/>
          <w:szCs w:val="20"/>
        </w:rPr>
        <w:tab/>
      </w:r>
      <w:r w:rsidR="009F52D8" w:rsidRPr="00F644A5">
        <w:rPr>
          <w:rFonts w:ascii="Segoe UI" w:hAnsi="Segoe UI" w:cs="Segoe UI"/>
          <w:i/>
          <w:sz w:val="20"/>
          <w:szCs w:val="20"/>
        </w:rPr>
        <w:t>(determinar el grup al</w:t>
      </w:r>
      <w:r w:rsidR="009F52D8" w:rsidRPr="00F644A5">
        <w:rPr>
          <w:rFonts w:ascii="Segoe UI" w:hAnsi="Segoe UI" w:cs="Segoe UI"/>
          <w:i/>
          <w:spacing w:val="42"/>
          <w:sz w:val="20"/>
          <w:szCs w:val="20"/>
        </w:rPr>
        <w:t xml:space="preserve"> </w:t>
      </w:r>
      <w:r w:rsidR="009F52D8" w:rsidRPr="00F644A5">
        <w:rPr>
          <w:rFonts w:ascii="Segoe UI" w:hAnsi="Segoe UI" w:cs="Segoe UI"/>
          <w:i/>
          <w:sz w:val="20"/>
          <w:szCs w:val="20"/>
        </w:rPr>
        <w:t>que</w:t>
      </w:r>
    </w:p>
    <w:p w14:paraId="1B9DC8B2" w14:textId="77777777" w:rsidR="009F52D8" w:rsidRDefault="009F52D8" w:rsidP="009F52D8">
      <w:pPr>
        <w:pStyle w:val="Textoindependiente"/>
        <w:spacing w:before="20"/>
        <w:ind w:left="1093"/>
        <w:rPr>
          <w:rFonts w:ascii="Segoe UI" w:hAnsi="Segoe UI" w:cs="Segoe UI"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pertany)</w:t>
      </w:r>
      <w:r w:rsidRPr="00F644A5">
        <w:rPr>
          <w:rFonts w:ascii="Segoe UI" w:hAnsi="Segoe UI" w:cs="Segoe UI"/>
          <w:sz w:val="20"/>
          <w:szCs w:val="20"/>
        </w:rPr>
        <w:t>, i que no concorre a la licitació cap altre empresa del grup.</w:t>
      </w:r>
    </w:p>
    <w:p w14:paraId="0F290A64" w14:textId="77777777" w:rsidR="009F52D8" w:rsidRDefault="009F52D8" w:rsidP="009F52D8">
      <w:pPr>
        <w:pStyle w:val="Textoindependiente"/>
        <w:spacing w:before="20"/>
        <w:ind w:left="1093"/>
        <w:rPr>
          <w:rFonts w:ascii="Segoe UI" w:hAnsi="Segoe UI" w:cs="Segoe UI"/>
          <w:sz w:val="20"/>
          <w:szCs w:val="20"/>
        </w:rPr>
      </w:pPr>
    </w:p>
    <w:p w14:paraId="34805ADF" w14:textId="77777777" w:rsidR="009F52D8" w:rsidRPr="00EC4408" w:rsidRDefault="009F52D8" w:rsidP="009F52D8">
      <w:pPr>
        <w:pStyle w:val="Textoindependiente"/>
        <w:numPr>
          <w:ilvl w:val="0"/>
          <w:numId w:val="21"/>
        </w:numPr>
        <w:spacing w:before="20"/>
        <w:rPr>
          <w:rFonts w:ascii="Segoe UI" w:hAnsi="Segoe UI" w:cs="Segoe UI"/>
          <w:sz w:val="20"/>
          <w:szCs w:val="20"/>
        </w:rPr>
      </w:pPr>
      <w:r w:rsidRPr="00EC4408">
        <w:rPr>
          <w:rFonts w:ascii="Segoe UI" w:hAnsi="Segoe UI" w:cs="Segoe UI"/>
          <w:sz w:val="20"/>
          <w:szCs w:val="20"/>
        </w:rPr>
        <w:t>Referència del RELI/ROLECE: ____________________________________________</w:t>
      </w:r>
    </w:p>
    <w:p w14:paraId="3B2AEDDC" w14:textId="77777777" w:rsidR="009F52D8" w:rsidRPr="00F644A5" w:rsidRDefault="009F52D8" w:rsidP="009F52D8">
      <w:pPr>
        <w:pStyle w:val="Textoindependiente"/>
        <w:spacing w:before="9"/>
        <w:rPr>
          <w:rFonts w:ascii="Segoe UI" w:hAnsi="Segoe UI" w:cs="Segoe UI"/>
          <w:sz w:val="20"/>
          <w:szCs w:val="20"/>
        </w:rPr>
      </w:pPr>
    </w:p>
    <w:p w14:paraId="78F3EA62" w14:textId="2235025A" w:rsidR="009F52D8" w:rsidRDefault="00F432CF" w:rsidP="009F52D8">
      <w:pPr>
        <w:pStyle w:val="Prrafodelista"/>
        <w:widowControl w:val="0"/>
        <w:numPr>
          <w:ilvl w:val="0"/>
          <w:numId w:val="21"/>
        </w:numPr>
        <w:tabs>
          <w:tab w:val="left" w:pos="821"/>
          <w:tab w:val="left" w:pos="822"/>
        </w:tabs>
        <w:autoSpaceDE w:val="0"/>
        <w:autoSpaceDN w:val="0"/>
        <w:spacing w:after="0" w:line="256" w:lineRule="auto"/>
        <w:ind w:left="821" w:right="117" w:hanging="360"/>
        <w:contextualSpacing w:val="0"/>
        <w:jc w:val="left"/>
        <w:rPr>
          <w:rFonts w:ascii="Segoe UI" w:hAnsi="Segoe UI" w:cs="Segoe UI"/>
          <w:sz w:val="20"/>
          <w:szCs w:val="20"/>
        </w:rPr>
      </w:pPr>
      <w:r w:rsidRPr="00F432CF">
        <w:rPr>
          <w:rFonts w:ascii="Segoe UI" w:hAnsi="Segoe UI" w:cs="Segoe UI"/>
          <w:sz w:val="20"/>
          <w:szCs w:val="20"/>
        </w:rPr>
        <w:t>Que, en cas de resultar proposat com a adjudicatari, es compromet a aportar la documentació requerida a la clàusula 22 del PCAP</w:t>
      </w:r>
      <w:r w:rsidR="009F52D8" w:rsidRPr="00F644A5">
        <w:rPr>
          <w:rFonts w:ascii="Segoe UI" w:hAnsi="Segoe UI" w:cs="Segoe UI"/>
          <w:sz w:val="20"/>
          <w:szCs w:val="20"/>
        </w:rPr>
        <w:t>.</w:t>
      </w:r>
    </w:p>
    <w:p w14:paraId="4073AD29" w14:textId="77777777" w:rsidR="009F52D8" w:rsidRDefault="009F52D8" w:rsidP="009F52D8">
      <w:pPr>
        <w:pStyle w:val="Prrafodelista"/>
        <w:tabs>
          <w:tab w:val="left" w:pos="821"/>
          <w:tab w:val="left" w:pos="822"/>
        </w:tabs>
        <w:spacing w:line="256" w:lineRule="auto"/>
        <w:ind w:right="117"/>
        <w:rPr>
          <w:rFonts w:ascii="Segoe UI" w:hAnsi="Segoe UI" w:cs="Segoe UI"/>
          <w:sz w:val="20"/>
          <w:szCs w:val="20"/>
        </w:rPr>
      </w:pPr>
    </w:p>
    <w:p w14:paraId="30C6C59A" w14:textId="77777777" w:rsidR="009F52D8" w:rsidRPr="00DC11A6" w:rsidRDefault="009F52D8" w:rsidP="009F52D8">
      <w:pPr>
        <w:tabs>
          <w:tab w:val="left" w:pos="821"/>
          <w:tab w:val="left" w:pos="822"/>
        </w:tabs>
        <w:spacing w:line="256" w:lineRule="auto"/>
        <w:ind w:right="117"/>
        <w:rPr>
          <w:rFonts w:ascii="Segoe UI" w:hAnsi="Segoe UI" w:cs="Segoe UI"/>
          <w:sz w:val="20"/>
          <w:szCs w:val="20"/>
        </w:rPr>
      </w:pPr>
    </w:p>
    <w:p w14:paraId="54977844" w14:textId="77777777" w:rsidR="009F52D8" w:rsidRPr="00F644A5" w:rsidRDefault="009F52D8" w:rsidP="009F52D8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51EDA1F1" w14:textId="77777777" w:rsidR="009F52D8" w:rsidRPr="00F644A5" w:rsidRDefault="009F52D8" w:rsidP="009F52D8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246A8134" w14:textId="77777777" w:rsidR="009F52D8" w:rsidRPr="00F644A5" w:rsidRDefault="009F52D8" w:rsidP="009F52D8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24EB7BE3" w14:textId="77777777" w:rsidR="009F52D8" w:rsidRPr="00F644A5" w:rsidRDefault="009F52D8" w:rsidP="009F52D8">
      <w:pPr>
        <w:pStyle w:val="Textoindependiente"/>
        <w:spacing w:before="1"/>
        <w:rPr>
          <w:rFonts w:ascii="Segoe UI" w:hAnsi="Segoe UI" w:cs="Segoe UI"/>
          <w:sz w:val="20"/>
          <w:szCs w:val="20"/>
        </w:rPr>
      </w:pPr>
    </w:p>
    <w:p w14:paraId="78FC7EB1" w14:textId="77777777" w:rsidR="009F52D8" w:rsidRPr="00F644A5" w:rsidRDefault="009F52D8" w:rsidP="009F52D8">
      <w:pPr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(Lloc i data)</w:t>
      </w:r>
    </w:p>
    <w:p w14:paraId="0995343B" w14:textId="77777777" w:rsidR="009F52D8" w:rsidRPr="00F644A5" w:rsidRDefault="009F52D8" w:rsidP="009F52D8">
      <w:pPr>
        <w:spacing w:before="176"/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(signatura del/de la representant)</w:t>
      </w:r>
    </w:p>
    <w:p w14:paraId="3C016C83" w14:textId="77777777" w:rsidR="009F52D8" w:rsidRPr="00F644A5" w:rsidRDefault="009F52D8" w:rsidP="009F52D8">
      <w:pPr>
        <w:spacing w:before="178"/>
        <w:ind w:left="102"/>
        <w:rPr>
          <w:rFonts w:ascii="Segoe UI" w:hAnsi="Segoe UI" w:cs="Segoe UI"/>
          <w:i/>
          <w:sz w:val="20"/>
          <w:szCs w:val="20"/>
        </w:rPr>
      </w:pPr>
      <w:r w:rsidRPr="00F644A5">
        <w:rPr>
          <w:rFonts w:ascii="Segoe UI" w:hAnsi="Segoe UI" w:cs="Segoe UI"/>
          <w:i/>
          <w:sz w:val="20"/>
          <w:szCs w:val="20"/>
        </w:rPr>
        <w:t>(segell de l’empresa)”</w:t>
      </w:r>
    </w:p>
    <w:p w14:paraId="744955BB" w14:textId="77777777" w:rsidR="009F52D8" w:rsidRPr="00ED0F3F" w:rsidRDefault="009F52D8" w:rsidP="00C3623A">
      <w:pPr>
        <w:rPr>
          <w:b/>
          <w:bCs/>
        </w:rPr>
      </w:pPr>
    </w:p>
    <w:sectPr w:rsidR="009F52D8" w:rsidRPr="00ED0F3F" w:rsidSect="00596519">
      <w:headerReference w:type="default" r:id="rId15"/>
      <w:footerReference w:type="default" r:id="rId16"/>
      <w:pgSz w:w="11906" w:h="16838"/>
      <w:pgMar w:top="1440" w:right="1440" w:bottom="1440" w:left="1440" w:header="709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515AF" w14:textId="77777777" w:rsidR="00F25786" w:rsidRPr="00ED0F3F" w:rsidRDefault="00F25786" w:rsidP="00F04F6E">
      <w:pPr>
        <w:spacing w:after="0" w:line="240" w:lineRule="auto"/>
      </w:pPr>
      <w:r w:rsidRPr="00ED0F3F">
        <w:separator/>
      </w:r>
    </w:p>
  </w:endnote>
  <w:endnote w:type="continuationSeparator" w:id="0">
    <w:p w14:paraId="0960EEBE" w14:textId="77777777" w:rsidR="00F25786" w:rsidRPr="00ED0F3F" w:rsidRDefault="00F25786" w:rsidP="00F04F6E">
      <w:pPr>
        <w:spacing w:after="0" w:line="240" w:lineRule="auto"/>
      </w:pPr>
      <w:r w:rsidRPr="00ED0F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2464816"/>
      <w:docPartObj>
        <w:docPartGallery w:val="Page Numbers (Bottom of Page)"/>
        <w:docPartUnique/>
      </w:docPartObj>
    </w:sdtPr>
    <w:sdtEndPr/>
    <w:sdtContent>
      <w:p w14:paraId="37B31EB3" w14:textId="77777777" w:rsidR="00CD22A5" w:rsidRPr="00ED0F3F" w:rsidRDefault="00CD22A5">
        <w:pPr>
          <w:pStyle w:val="Piedepgina"/>
          <w:jc w:val="right"/>
        </w:pPr>
        <w:r w:rsidRPr="00ED0F3F">
          <w:fldChar w:fldCharType="begin"/>
        </w:r>
        <w:r w:rsidRPr="00ED0F3F">
          <w:instrText>PAGE   \* MERGEFORMAT</w:instrText>
        </w:r>
        <w:r w:rsidRPr="00ED0F3F">
          <w:fldChar w:fldCharType="separate"/>
        </w:r>
        <w:r w:rsidRPr="00ED0F3F">
          <w:t>2</w:t>
        </w:r>
        <w:r w:rsidRPr="00ED0F3F">
          <w:fldChar w:fldCharType="end"/>
        </w:r>
      </w:p>
    </w:sdtContent>
  </w:sdt>
  <w:p w14:paraId="6DAD89A6" w14:textId="77777777" w:rsidR="00F04F6E" w:rsidRPr="00ED0F3F" w:rsidRDefault="00F04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8D36" w14:textId="77777777" w:rsidR="00F25786" w:rsidRPr="00ED0F3F" w:rsidRDefault="00F25786" w:rsidP="00F04F6E">
      <w:pPr>
        <w:spacing w:after="0" w:line="240" w:lineRule="auto"/>
      </w:pPr>
      <w:r w:rsidRPr="00ED0F3F">
        <w:separator/>
      </w:r>
    </w:p>
  </w:footnote>
  <w:footnote w:type="continuationSeparator" w:id="0">
    <w:p w14:paraId="36AF7B25" w14:textId="77777777" w:rsidR="00F25786" w:rsidRPr="00ED0F3F" w:rsidRDefault="00F25786" w:rsidP="00F04F6E">
      <w:pPr>
        <w:spacing w:after="0" w:line="240" w:lineRule="auto"/>
      </w:pPr>
      <w:r w:rsidRPr="00ED0F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1F82" w14:textId="77777777" w:rsidR="00C37B96" w:rsidRPr="00ED0F3F" w:rsidRDefault="002310C7" w:rsidP="00631CE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center"/>
      <w:rPr>
        <w:color w:val="2F5496" w:themeColor="accent1" w:themeShade="BF"/>
        <w:sz w:val="52"/>
        <w:szCs w:val="52"/>
      </w:rPr>
    </w:pPr>
    <w:r w:rsidRPr="00ED0F3F">
      <w:rPr>
        <w:noProof/>
      </w:rPr>
      <w:drawing>
        <wp:anchor distT="0" distB="0" distL="114300" distR="114300" simplePos="0" relativeHeight="251659264" behindDoc="0" locked="0" layoutInCell="1" allowOverlap="1" wp14:anchorId="7708B9A4" wp14:editId="774F4E6F">
          <wp:simplePos x="0" y="0"/>
          <wp:positionH relativeFrom="margin">
            <wp:posOffset>4260215</wp:posOffset>
          </wp:positionH>
          <wp:positionV relativeFrom="paragraph">
            <wp:posOffset>-231140</wp:posOffset>
          </wp:positionV>
          <wp:extent cx="1471500" cy="540000"/>
          <wp:effectExtent l="0" t="0" r="0" b="0"/>
          <wp:wrapNone/>
          <wp:docPr id="1708418392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5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200C" w:rsidRPr="00ED0F3F">
      <w:rPr>
        <w:noProof/>
      </w:rPr>
      <w:drawing>
        <wp:anchor distT="0" distB="0" distL="114300" distR="114300" simplePos="0" relativeHeight="251663360" behindDoc="0" locked="0" layoutInCell="1" allowOverlap="1" wp14:anchorId="6C986105" wp14:editId="3880FCA6">
          <wp:simplePos x="0" y="0"/>
          <wp:positionH relativeFrom="column">
            <wp:posOffset>0</wp:posOffset>
          </wp:positionH>
          <wp:positionV relativeFrom="paragraph">
            <wp:posOffset>-322580</wp:posOffset>
          </wp:positionV>
          <wp:extent cx="3194685" cy="719455"/>
          <wp:effectExtent l="0" t="0" r="5715" b="4445"/>
          <wp:wrapNone/>
          <wp:docPr id="712173214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0B58" w:rsidRPr="00ED0F3F">
      <w:rPr>
        <w:noProof/>
        <w:color w:val="2F5496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981326" wp14:editId="08EF8961">
              <wp:simplePos x="0" y="0"/>
              <wp:positionH relativeFrom="leftMargin">
                <wp:posOffset>-2705418</wp:posOffset>
              </wp:positionH>
              <wp:positionV relativeFrom="paragraph">
                <wp:posOffset>2732724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A0E0DD" w14:textId="77777777" w:rsidR="007C0B58" w:rsidRPr="00ED0F3F" w:rsidRDefault="007C0B58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ED0F3F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8132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213.05pt;margin-top:215.2pt;width:539.25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" filled="f" stroked="f">
              <v:textbox style="mso-fit-shape-to-text:t">
                <w:txbxContent>
                  <w:p w14:paraId="74A0E0DD" w14:textId="77777777" w:rsidR="007C0B58" w:rsidRPr="00ED0F3F" w:rsidRDefault="007C0B58">
                    <w:pPr>
                      <w:rPr>
                        <w:sz w:val="14"/>
                        <w:szCs w:val="14"/>
                      </w:rPr>
                    </w:pPr>
                    <w:r w:rsidRPr="00ED0F3F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6002AC"/>
    <w:multiLevelType w:val="hybridMultilevel"/>
    <w:tmpl w:val="C7963C52"/>
    <w:lvl w:ilvl="0" w:tplc="A7DAFC5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572BB"/>
    <w:multiLevelType w:val="multilevel"/>
    <w:tmpl w:val="9C528562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A93F35"/>
    <w:multiLevelType w:val="multilevel"/>
    <w:tmpl w:val="2FEE3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6261C6"/>
    <w:multiLevelType w:val="multilevel"/>
    <w:tmpl w:val="449694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40B44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63A305D"/>
    <w:multiLevelType w:val="hybridMultilevel"/>
    <w:tmpl w:val="29FAB7C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F0F9C"/>
    <w:multiLevelType w:val="hybridMultilevel"/>
    <w:tmpl w:val="320680A6"/>
    <w:lvl w:ilvl="0" w:tplc="CA26A31C">
      <w:numFmt w:val="bullet"/>
      <w:lvlText w:val="-"/>
      <w:lvlJc w:val="left"/>
      <w:pPr>
        <w:ind w:left="814" w:hanging="356"/>
      </w:pPr>
      <w:rPr>
        <w:rFonts w:ascii="Calibri" w:eastAsia="Calibri" w:hAnsi="Calibri" w:cs="Calibri" w:hint="default"/>
        <w:w w:val="100"/>
        <w:sz w:val="21"/>
        <w:szCs w:val="21"/>
        <w:lang w:val="ca-ES" w:eastAsia="en-US" w:bidi="ar-SA"/>
      </w:rPr>
    </w:lvl>
    <w:lvl w:ilvl="1" w:tplc="F2D21A56">
      <w:numFmt w:val="bullet"/>
      <w:lvlText w:val="•"/>
      <w:lvlJc w:val="left"/>
      <w:pPr>
        <w:ind w:left="1610" w:hanging="356"/>
      </w:pPr>
      <w:rPr>
        <w:rFonts w:hint="default"/>
        <w:lang w:val="ca-ES" w:eastAsia="en-US" w:bidi="ar-SA"/>
      </w:rPr>
    </w:lvl>
    <w:lvl w:ilvl="2" w:tplc="A9B2C0A0">
      <w:numFmt w:val="bullet"/>
      <w:lvlText w:val="•"/>
      <w:lvlJc w:val="left"/>
      <w:pPr>
        <w:ind w:left="2401" w:hanging="356"/>
      </w:pPr>
      <w:rPr>
        <w:rFonts w:hint="default"/>
        <w:lang w:val="ca-ES" w:eastAsia="en-US" w:bidi="ar-SA"/>
      </w:rPr>
    </w:lvl>
    <w:lvl w:ilvl="3" w:tplc="5BCC0AA4">
      <w:numFmt w:val="bullet"/>
      <w:lvlText w:val="•"/>
      <w:lvlJc w:val="left"/>
      <w:pPr>
        <w:ind w:left="3191" w:hanging="356"/>
      </w:pPr>
      <w:rPr>
        <w:rFonts w:hint="default"/>
        <w:lang w:val="ca-ES" w:eastAsia="en-US" w:bidi="ar-SA"/>
      </w:rPr>
    </w:lvl>
    <w:lvl w:ilvl="4" w:tplc="B694D464">
      <w:numFmt w:val="bullet"/>
      <w:lvlText w:val="•"/>
      <w:lvlJc w:val="left"/>
      <w:pPr>
        <w:ind w:left="3982" w:hanging="356"/>
      </w:pPr>
      <w:rPr>
        <w:rFonts w:hint="default"/>
        <w:lang w:val="ca-ES" w:eastAsia="en-US" w:bidi="ar-SA"/>
      </w:rPr>
    </w:lvl>
    <w:lvl w:ilvl="5" w:tplc="8DD48736">
      <w:numFmt w:val="bullet"/>
      <w:lvlText w:val="•"/>
      <w:lvlJc w:val="left"/>
      <w:pPr>
        <w:ind w:left="4773" w:hanging="356"/>
      </w:pPr>
      <w:rPr>
        <w:rFonts w:hint="default"/>
        <w:lang w:val="ca-ES" w:eastAsia="en-US" w:bidi="ar-SA"/>
      </w:rPr>
    </w:lvl>
    <w:lvl w:ilvl="6" w:tplc="BB36B662">
      <w:numFmt w:val="bullet"/>
      <w:lvlText w:val="•"/>
      <w:lvlJc w:val="left"/>
      <w:pPr>
        <w:ind w:left="5563" w:hanging="356"/>
      </w:pPr>
      <w:rPr>
        <w:rFonts w:hint="default"/>
        <w:lang w:val="ca-ES" w:eastAsia="en-US" w:bidi="ar-SA"/>
      </w:rPr>
    </w:lvl>
    <w:lvl w:ilvl="7" w:tplc="63D2FDA6">
      <w:numFmt w:val="bullet"/>
      <w:lvlText w:val="•"/>
      <w:lvlJc w:val="left"/>
      <w:pPr>
        <w:ind w:left="6354" w:hanging="356"/>
      </w:pPr>
      <w:rPr>
        <w:rFonts w:hint="default"/>
        <w:lang w:val="ca-ES" w:eastAsia="en-US" w:bidi="ar-SA"/>
      </w:rPr>
    </w:lvl>
    <w:lvl w:ilvl="8" w:tplc="6F2EB330">
      <w:numFmt w:val="bullet"/>
      <w:lvlText w:val="•"/>
      <w:lvlJc w:val="left"/>
      <w:pPr>
        <w:ind w:left="7145" w:hanging="356"/>
      </w:pPr>
      <w:rPr>
        <w:rFonts w:hint="default"/>
        <w:lang w:val="ca-ES" w:eastAsia="en-US" w:bidi="ar-SA"/>
      </w:rPr>
    </w:lvl>
  </w:abstractNum>
  <w:abstractNum w:abstractNumId="8" w15:restartNumberingAfterBreak="0">
    <w:nsid w:val="324F370A"/>
    <w:multiLevelType w:val="hybridMultilevel"/>
    <w:tmpl w:val="8E8CF3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E7CF9"/>
    <w:multiLevelType w:val="multilevel"/>
    <w:tmpl w:val="63B23A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32430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745212E"/>
    <w:multiLevelType w:val="multilevel"/>
    <w:tmpl w:val="0E6E07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F694D"/>
    <w:multiLevelType w:val="multilevel"/>
    <w:tmpl w:val="07720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6323B48"/>
    <w:multiLevelType w:val="multilevel"/>
    <w:tmpl w:val="08FE3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69E4E98"/>
    <w:multiLevelType w:val="multilevel"/>
    <w:tmpl w:val="BC0214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15" w15:restartNumberingAfterBreak="0">
    <w:nsid w:val="473C0ABC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882562A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C981617"/>
    <w:multiLevelType w:val="multilevel"/>
    <w:tmpl w:val="51D2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6B5B51E9"/>
    <w:multiLevelType w:val="multilevel"/>
    <w:tmpl w:val="1A2EA1B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19" w15:restartNumberingAfterBreak="0">
    <w:nsid w:val="6C956FE7"/>
    <w:multiLevelType w:val="multilevel"/>
    <w:tmpl w:val="84F40C6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20" w15:restartNumberingAfterBreak="0">
    <w:nsid w:val="7CF046E4"/>
    <w:multiLevelType w:val="multilevel"/>
    <w:tmpl w:val="D1AC6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Ttulo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Ttulo9"/>
      <w:lvlText w:val="■"/>
      <w:lvlJc w:val="left"/>
      <w:pPr>
        <w:ind w:left="6480" w:hanging="360"/>
      </w:pPr>
      <w:rPr>
        <w:u w:val="none"/>
      </w:rPr>
    </w:lvl>
  </w:abstractNum>
  <w:num w:numId="1" w16cid:durableId="763454826">
    <w:abstractNumId w:val="5"/>
  </w:num>
  <w:num w:numId="2" w16cid:durableId="76022794">
    <w:abstractNumId w:val="9"/>
  </w:num>
  <w:num w:numId="3" w16cid:durableId="1608273374">
    <w:abstractNumId w:val="13"/>
  </w:num>
  <w:num w:numId="4" w16cid:durableId="557516271">
    <w:abstractNumId w:val="2"/>
  </w:num>
  <w:num w:numId="5" w16cid:durableId="1634285664">
    <w:abstractNumId w:val="17"/>
  </w:num>
  <w:num w:numId="6" w16cid:durableId="751853294">
    <w:abstractNumId w:val="11"/>
  </w:num>
  <w:num w:numId="7" w16cid:durableId="2136899318">
    <w:abstractNumId w:val="4"/>
  </w:num>
  <w:num w:numId="8" w16cid:durableId="1311713719">
    <w:abstractNumId w:val="12"/>
  </w:num>
  <w:num w:numId="9" w16cid:durableId="1835291398">
    <w:abstractNumId w:val="19"/>
  </w:num>
  <w:num w:numId="10" w16cid:durableId="1974292471">
    <w:abstractNumId w:val="20"/>
  </w:num>
  <w:num w:numId="11" w16cid:durableId="1075786426">
    <w:abstractNumId w:val="3"/>
  </w:num>
  <w:num w:numId="12" w16cid:durableId="81606809">
    <w:abstractNumId w:val="18"/>
  </w:num>
  <w:num w:numId="13" w16cid:durableId="851576466">
    <w:abstractNumId w:val="14"/>
  </w:num>
  <w:num w:numId="14" w16cid:durableId="701252110">
    <w:abstractNumId w:val="16"/>
  </w:num>
  <w:num w:numId="15" w16cid:durableId="1889999275">
    <w:abstractNumId w:val="15"/>
  </w:num>
  <w:num w:numId="16" w16cid:durableId="1746684113">
    <w:abstractNumId w:val="10"/>
  </w:num>
  <w:num w:numId="17" w16cid:durableId="1923367327">
    <w:abstractNumId w:val="6"/>
  </w:num>
  <w:num w:numId="18" w16cid:durableId="1641112834">
    <w:abstractNumId w:val="1"/>
  </w:num>
  <w:num w:numId="19" w16cid:durableId="1509055694">
    <w:abstractNumId w:val="0"/>
  </w:num>
  <w:num w:numId="20" w16cid:durableId="465006647">
    <w:abstractNumId w:val="8"/>
  </w:num>
  <w:num w:numId="21" w16cid:durableId="4749553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3F"/>
    <w:rsid w:val="00002A81"/>
    <w:rsid w:val="00047414"/>
    <w:rsid w:val="00051267"/>
    <w:rsid w:val="0009638C"/>
    <w:rsid w:val="0010200C"/>
    <w:rsid w:val="00140526"/>
    <w:rsid w:val="002248EA"/>
    <w:rsid w:val="002310C7"/>
    <w:rsid w:val="002E5886"/>
    <w:rsid w:val="003031E9"/>
    <w:rsid w:val="00307D7A"/>
    <w:rsid w:val="0032076C"/>
    <w:rsid w:val="0033747B"/>
    <w:rsid w:val="0035459E"/>
    <w:rsid w:val="003872A6"/>
    <w:rsid w:val="003E2C94"/>
    <w:rsid w:val="003F06E3"/>
    <w:rsid w:val="0040227E"/>
    <w:rsid w:val="004060A4"/>
    <w:rsid w:val="00441FEA"/>
    <w:rsid w:val="0049656B"/>
    <w:rsid w:val="004A0379"/>
    <w:rsid w:val="00507FA8"/>
    <w:rsid w:val="00533DBB"/>
    <w:rsid w:val="00583C30"/>
    <w:rsid w:val="00596519"/>
    <w:rsid w:val="00604B91"/>
    <w:rsid w:val="00631CE2"/>
    <w:rsid w:val="00637212"/>
    <w:rsid w:val="00665771"/>
    <w:rsid w:val="006C7CEB"/>
    <w:rsid w:val="007C0B58"/>
    <w:rsid w:val="007C7FFB"/>
    <w:rsid w:val="007E25F8"/>
    <w:rsid w:val="008568A9"/>
    <w:rsid w:val="008C2828"/>
    <w:rsid w:val="008C4BB1"/>
    <w:rsid w:val="008E76A1"/>
    <w:rsid w:val="008E784D"/>
    <w:rsid w:val="009F0237"/>
    <w:rsid w:val="009F52D8"/>
    <w:rsid w:val="00A3664E"/>
    <w:rsid w:val="00B4062E"/>
    <w:rsid w:val="00BC180C"/>
    <w:rsid w:val="00C3623A"/>
    <w:rsid w:val="00C37B96"/>
    <w:rsid w:val="00C50AB0"/>
    <w:rsid w:val="00C52EE8"/>
    <w:rsid w:val="00CB26D1"/>
    <w:rsid w:val="00CC5298"/>
    <w:rsid w:val="00CD22A5"/>
    <w:rsid w:val="00CD567D"/>
    <w:rsid w:val="00CF42C1"/>
    <w:rsid w:val="00D22D3A"/>
    <w:rsid w:val="00E05B73"/>
    <w:rsid w:val="00E541BA"/>
    <w:rsid w:val="00EA3981"/>
    <w:rsid w:val="00EB1CE5"/>
    <w:rsid w:val="00EB55BB"/>
    <w:rsid w:val="00ED0F3F"/>
    <w:rsid w:val="00ED286D"/>
    <w:rsid w:val="00F04F6E"/>
    <w:rsid w:val="00F25786"/>
    <w:rsid w:val="00F432CF"/>
    <w:rsid w:val="00F6061F"/>
    <w:rsid w:val="00FB2189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CA452E0"/>
  <w15:docId w15:val="{9D77CDD9-6E17-46D7-91F6-B40ABB62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23A"/>
    <w:pPr>
      <w:spacing w:line="360" w:lineRule="auto"/>
      <w:ind w:firstLine="0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7E25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E25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E25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E25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D22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22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51E8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51E8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51E8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04F6E"/>
  </w:style>
  <w:style w:type="table" w:customStyle="1" w:styleId="TableNormal">
    <w:name w:val="Table Normal"/>
    <w:uiPriority w:val="2"/>
    <w:qFormat/>
    <w:rsid w:val="00F04F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C4587"/>
    <w:pPr>
      <w:keepNext/>
      <w:keepLines/>
      <w:spacing w:before="480" w:after="120" w:line="276" w:lineRule="auto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6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1B32"/>
  </w:style>
  <w:style w:type="paragraph" w:styleId="Piedepgina">
    <w:name w:val="footer"/>
    <w:basedOn w:val="Normal"/>
    <w:link w:val="PiedepginaCar"/>
    <w:uiPriority w:val="99"/>
    <w:unhideWhenUsed/>
    <w:rsid w:val="00F6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B32"/>
  </w:style>
  <w:style w:type="table" w:styleId="Tablaconcuadrcula">
    <w:name w:val="Table Grid"/>
    <w:basedOn w:val="Tablanormal"/>
    <w:uiPriority w:val="39"/>
    <w:rsid w:val="00F6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">
    <w:name w:val="Título Car"/>
    <w:basedOn w:val="Fuentedeprrafopredeter"/>
    <w:link w:val="Ttulo"/>
    <w:uiPriority w:val="10"/>
    <w:rsid w:val="006C4587"/>
    <w:rPr>
      <w:rFonts w:ascii="Calibri" w:eastAsia="Calibri" w:hAnsi="Calibri" w:cs="Calibri"/>
      <w:b/>
      <w:sz w:val="72"/>
      <w:szCs w:val="72"/>
      <w:lang w:val="ca-ES" w:eastAsia="es-ES"/>
    </w:rPr>
  </w:style>
  <w:style w:type="paragraph" w:styleId="Prrafodelista">
    <w:name w:val="List Paragraph"/>
    <w:aliases w:val="Lista sin Numerar"/>
    <w:basedOn w:val="Normal"/>
    <w:link w:val="PrrafodelistaCar"/>
    <w:uiPriority w:val="1"/>
    <w:qFormat/>
    <w:rsid w:val="003F08D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3F08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C00E8D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C00E8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C00E8D"/>
    <w:rPr>
      <w:color w:val="0563C1" w:themeColor="hyperlink"/>
      <w:u w:val="single"/>
    </w:rPr>
  </w:style>
  <w:style w:type="character" w:customStyle="1" w:styleId="PrrafodelistaCar">
    <w:name w:val="Párrafo de lista Car"/>
    <w:aliases w:val="Lista sin Numerar Car"/>
    <w:basedOn w:val="Fuentedeprrafopredeter"/>
    <w:link w:val="Prrafodelista"/>
    <w:uiPriority w:val="34"/>
    <w:rsid w:val="004C10BB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5E8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7E25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F51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CF51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CF51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51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51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51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51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72A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72A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F72A2"/>
    <w:rPr>
      <w:vertAlign w:val="superscript"/>
    </w:rPr>
  </w:style>
  <w:style w:type="paragraph" w:styleId="TDC2">
    <w:name w:val="toc 2"/>
    <w:basedOn w:val="Normal"/>
    <w:next w:val="Normal"/>
    <w:autoRedefine/>
    <w:uiPriority w:val="39"/>
    <w:unhideWhenUsed/>
    <w:rsid w:val="009F0237"/>
    <w:pPr>
      <w:tabs>
        <w:tab w:val="left" w:pos="880"/>
        <w:tab w:val="right" w:leader="dot" w:pos="9016"/>
      </w:tabs>
      <w:spacing w:after="100"/>
      <w:ind w:left="440"/>
    </w:pPr>
  </w:style>
  <w:style w:type="paragraph" w:styleId="TDC3">
    <w:name w:val="toc 3"/>
    <w:basedOn w:val="Normal"/>
    <w:next w:val="Normal"/>
    <w:autoRedefine/>
    <w:uiPriority w:val="39"/>
    <w:unhideWhenUsed/>
    <w:rsid w:val="000D783A"/>
    <w:pPr>
      <w:spacing w:after="100"/>
      <w:ind w:left="440"/>
    </w:pPr>
  </w:style>
  <w:style w:type="table" w:customStyle="1" w:styleId="Tabladelista3-nfasis11">
    <w:name w:val="Tabla de lista 3 - Énfasis 11"/>
    <w:basedOn w:val="Tablanormal"/>
    <w:uiPriority w:val="48"/>
    <w:rsid w:val="001561BF"/>
    <w:pPr>
      <w:spacing w:after="0" w:line="240" w:lineRule="auto"/>
      <w:ind w:firstLine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laconcuadrcula4-nfasis11">
    <w:name w:val="Tabla con cuadrícula 4 - Énfasis 11"/>
    <w:basedOn w:val="Tablanormal"/>
    <w:uiPriority w:val="49"/>
    <w:rsid w:val="007A73C7"/>
    <w:pPr>
      <w:spacing w:after="0" w:line="240" w:lineRule="auto"/>
      <w:ind w:firstLine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401C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01C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01C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01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01C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75C6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F04F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04F6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F04F6E"/>
    <w:pPr>
      <w:spacing w:after="0" w:line="240" w:lineRule="auto"/>
      <w:ind w:firstLine="0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2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F04F6E"/>
    <w:pPr>
      <w:spacing w:after="0" w:line="240" w:lineRule="auto"/>
      <w:ind w:firstLine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aconvietas">
    <w:name w:val="List Bullet"/>
    <w:basedOn w:val="Normal"/>
    <w:uiPriority w:val="99"/>
    <w:unhideWhenUsed/>
    <w:rsid w:val="00ED0F3F"/>
    <w:pPr>
      <w:numPr>
        <w:numId w:val="19"/>
      </w:numPr>
      <w:tabs>
        <w:tab w:val="clear" w:pos="360"/>
      </w:tabs>
      <w:spacing w:after="60" w:line="247" w:lineRule="auto"/>
      <w:ind w:left="0" w:firstLine="0"/>
      <w:contextualSpacing/>
    </w:pPr>
    <w:rPr>
      <w:rFonts w:ascii="Arial" w:eastAsiaTheme="minorEastAsia" w:hAnsi="Arial" w:cstheme="minorBidi"/>
      <w:color w:val="222222"/>
      <w:sz w:val="19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9F52D8"/>
    <w:pPr>
      <w:widowControl w:val="0"/>
      <w:autoSpaceDE w:val="0"/>
      <w:autoSpaceDN w:val="0"/>
      <w:spacing w:after="0" w:line="240" w:lineRule="auto"/>
      <w:jc w:val="left"/>
    </w:pPr>
    <w:rPr>
      <w:sz w:val="21"/>
      <w:szCs w:val="21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F52D8"/>
    <w:rPr>
      <w:sz w:val="21"/>
      <w:szCs w:val="21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F52D8"/>
    <w:pPr>
      <w:widowControl w:val="0"/>
      <w:autoSpaceDE w:val="0"/>
      <w:autoSpaceDN w:val="0"/>
      <w:spacing w:after="0" w:line="240" w:lineRule="auto"/>
      <w:jc w:val="lef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XXXXXX@XXXXX.com,%2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XXXXXX@XXXXX.com,%2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ontractacio@bcin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iolFernandez\OneDrive%20-%20Reactivaci&#243;%20Badalona%20SA\Escritorio\PlantillaFul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5576912B77E24F8CF8DB4712798566" ma:contentTypeVersion="13" ma:contentTypeDescription="Crear nuevo documento." ma:contentTypeScope="" ma:versionID="d89044b2bd8579268a7dcaeabdc2249d">
  <xsd:schema xmlns:xsd="http://www.w3.org/2001/XMLSchema" xmlns:xs="http://www.w3.org/2001/XMLSchema" xmlns:p="http://schemas.microsoft.com/office/2006/metadata/properties" xmlns:ns2="b1d612c6-6123-4e31-95f5-c6f5a5400f70" xmlns:ns3="8e0679b5-2034-489e-b228-21610883c9a5" targetNamespace="http://schemas.microsoft.com/office/2006/metadata/properties" ma:root="true" ma:fieldsID="43bd07fa93ad9ed6bbc7dafc4ae72855" ns2:_="" ns3:_="">
    <xsd:import namespace="b1d612c6-6123-4e31-95f5-c6f5a5400f70"/>
    <xsd:import namespace="8e0679b5-2034-489e-b228-21610883c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612c6-6123-4e31-95f5-c6f5a5400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fe34570-369e-4a7c-88fe-edf0fd990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679b5-2034-489e-b228-21610883c9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2ed7be-3248-4eb1-b57f-9a64e3df443f}" ma:internalName="TaxCatchAll" ma:showField="CatchAllData" ma:web="8e0679b5-2034-489e-b228-21610883c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5pAxljaJWcvNZJWPXX2NS4voqw==">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679b5-2034-489e-b228-21610883c9a5" xsi:nil="true"/>
    <lcf76f155ced4ddcb4097134ff3c332f xmlns="b1d612c6-6123-4e31-95f5-c6f5a5400f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63A3AD-8361-4153-9539-DE442EB878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C5A41D-3C94-420E-B83E-30EE021C0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612c6-6123-4e31-95f5-c6f5a5400f70"/>
    <ds:schemaRef ds:uri="8e0679b5-2034-489e-b228-21610883c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C26D3B-E0AF-45D0-A862-401E5F7515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A8A9CA1A-8311-4F24-904F-E06BE3F31424}">
  <ds:schemaRefs>
    <ds:schemaRef ds:uri="http://schemas.microsoft.com/office/2006/metadata/properties"/>
    <ds:schemaRef ds:uri="http://schemas.microsoft.com/office/infopath/2007/PartnerControls"/>
    <ds:schemaRef ds:uri="8e0679b5-2034-489e-b228-21610883c9a5"/>
    <ds:schemaRef ds:uri="b1d612c6-6123-4e31-95f5-c6f5a5400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PlantillaFull</Template>
  <TotalTime>16</TotalTime>
  <Pages>3</Pages>
  <Words>952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 Fernandez</dc:creator>
  <cp:lastModifiedBy>Oriol Fernandez</cp:lastModifiedBy>
  <cp:revision>4</cp:revision>
  <dcterms:created xsi:type="dcterms:W3CDTF">2026-08-17T07:53:00Z</dcterms:created>
  <dcterms:modified xsi:type="dcterms:W3CDTF">2026-08-18T10:06:00Z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0x010100795576912B77E24F8CF8DB4712798566</vt:lpwstr>
  </property>
</Properties>
</file>