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93BA" w14:textId="77777777" w:rsidR="00A904A2" w:rsidRPr="00CF425C" w:rsidRDefault="000B03B8" w:rsidP="00A904A2">
      <w:pPr>
        <w:autoSpaceDE w:val="0"/>
        <w:jc w:val="both"/>
        <w:rPr>
          <w:rFonts w:eastAsia="Helvetica*" w:cs="Arial"/>
          <w:bCs/>
          <w:i/>
          <w:color w:val="000000"/>
          <w:szCs w:val="22"/>
        </w:rPr>
      </w:pPr>
      <w:r>
        <w:rPr>
          <w:rFonts w:eastAsia="Helvetica*" w:cs="Arial"/>
          <w:b/>
          <w:bCs/>
          <w:i/>
          <w:szCs w:val="22"/>
        </w:rPr>
        <w:t>Annex núm. 2</w:t>
      </w:r>
      <w:r w:rsidR="009E48CF">
        <w:rPr>
          <w:rFonts w:eastAsia="Helvetica*" w:cs="Arial"/>
          <w:b/>
          <w:bCs/>
          <w:i/>
          <w:szCs w:val="22"/>
        </w:rPr>
        <w:t>.1</w:t>
      </w:r>
      <w:r w:rsidR="00A904A2" w:rsidRPr="00CF425C">
        <w:rPr>
          <w:rFonts w:eastAsia="Helvetica*" w:cs="Arial"/>
          <w:b/>
          <w:bCs/>
          <w:i/>
          <w:szCs w:val="22"/>
        </w:rPr>
        <w:tab/>
        <w:t xml:space="preserve">                                                                                          </w:t>
      </w:r>
      <w:r w:rsidR="00D101A4" w:rsidRPr="00CF425C">
        <w:rPr>
          <w:rFonts w:eastAsia="Helvetica*" w:cs="Arial"/>
          <w:b/>
          <w:bCs/>
          <w:i/>
          <w:szCs w:val="22"/>
        </w:rPr>
        <w:t xml:space="preserve">     </w:t>
      </w:r>
      <w:r w:rsidR="007033BF">
        <w:rPr>
          <w:rFonts w:eastAsia="Helvetica*" w:cs="Arial"/>
          <w:b/>
          <w:bCs/>
          <w:i/>
          <w:szCs w:val="22"/>
        </w:rPr>
        <w:t xml:space="preserve"> Sobre A</w:t>
      </w:r>
    </w:p>
    <w:p w14:paraId="2092EF42" w14:textId="77777777" w:rsidR="00A904A2" w:rsidRPr="00CF425C" w:rsidRDefault="00A904A2" w:rsidP="00A904A2">
      <w:pPr>
        <w:autoSpaceDE w:val="0"/>
        <w:jc w:val="both"/>
        <w:rPr>
          <w:rFonts w:eastAsia="Helvetica*" w:cs="Arial"/>
          <w:b/>
          <w:bCs/>
          <w:i/>
          <w:szCs w:val="22"/>
        </w:rPr>
      </w:pPr>
    </w:p>
    <w:p w14:paraId="3FF182A8" w14:textId="77777777" w:rsidR="00A904A2" w:rsidRPr="00CF425C" w:rsidRDefault="00A904A2" w:rsidP="00A904A2">
      <w:pPr>
        <w:autoSpaceDE w:val="0"/>
        <w:jc w:val="both"/>
        <w:rPr>
          <w:rFonts w:eastAsia="Helvetica*" w:cs="Arial"/>
          <w:b/>
          <w:bCs/>
          <w:i/>
          <w:szCs w:val="22"/>
        </w:rPr>
      </w:pPr>
    </w:p>
    <w:p w14:paraId="2F2E2C0B" w14:textId="77777777" w:rsidR="00A904A2" w:rsidRPr="00CF425C" w:rsidRDefault="00A904A2" w:rsidP="00A904A2">
      <w:pPr>
        <w:autoSpaceDE w:val="0"/>
        <w:rPr>
          <w:rFonts w:eastAsia="Helvetica*" w:cs="Arial"/>
          <w:b/>
          <w:bCs/>
          <w:i/>
          <w:szCs w:val="22"/>
        </w:rPr>
      </w:pPr>
    </w:p>
    <w:p w14:paraId="195C60A4" w14:textId="77777777" w:rsidR="00A904A2" w:rsidRPr="00CF425C" w:rsidRDefault="00A904A2" w:rsidP="008E493E">
      <w:pPr>
        <w:autoSpaceDE w:val="0"/>
        <w:jc w:val="center"/>
        <w:rPr>
          <w:rFonts w:eastAsia="Helvetica*" w:cs="Arial"/>
          <w:b/>
          <w:bCs/>
          <w:i/>
          <w:szCs w:val="22"/>
        </w:rPr>
      </w:pPr>
      <w:r w:rsidRPr="00CF425C">
        <w:rPr>
          <w:rFonts w:eastAsia="Helvetica*" w:cs="Arial"/>
          <w:b/>
          <w:bCs/>
          <w:i/>
          <w:szCs w:val="22"/>
        </w:rPr>
        <w:t>FORMULARI DE DADES D</w:t>
      </w:r>
      <w:r w:rsidR="001002A4" w:rsidRPr="00CF425C">
        <w:rPr>
          <w:rFonts w:eastAsia="Helvetica*" w:cs="Arial"/>
          <w:b/>
          <w:bCs/>
          <w:i/>
          <w:szCs w:val="22"/>
        </w:rPr>
        <w:t>E LA PERSONA FÍSICA LICITADORA</w:t>
      </w:r>
    </w:p>
    <w:p w14:paraId="07F4215D" w14:textId="77777777" w:rsidR="00A904A2" w:rsidRPr="00CF425C" w:rsidRDefault="00A904A2" w:rsidP="00A904A2">
      <w:pPr>
        <w:autoSpaceDE w:val="0"/>
        <w:rPr>
          <w:rFonts w:eastAsia="Helvetica*" w:cs="Arial"/>
          <w:b/>
          <w:bCs/>
          <w:i/>
          <w:szCs w:val="22"/>
        </w:rPr>
      </w:pPr>
    </w:p>
    <w:p w14:paraId="3BB09F96" w14:textId="77777777" w:rsidR="00A904A2" w:rsidRPr="00CF425C" w:rsidRDefault="00A904A2" w:rsidP="00A904A2">
      <w:pPr>
        <w:autoSpaceDE w:val="0"/>
        <w:rPr>
          <w:rFonts w:eastAsia="Helvetica*" w:cs="Arial"/>
          <w:b/>
          <w:bCs/>
          <w:i/>
          <w:szCs w:val="22"/>
        </w:rPr>
      </w:pPr>
    </w:p>
    <w:tbl>
      <w:tblPr>
        <w:tblW w:w="955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3240"/>
        <w:gridCol w:w="6300"/>
      </w:tblGrid>
      <w:tr w:rsidR="00A904A2" w:rsidRPr="00CF425C" w14:paraId="1A571F77" w14:textId="77777777" w:rsidTr="001002A4">
        <w:trPr>
          <w:gridBefore w:val="1"/>
          <w:wBefore w:w="15" w:type="dxa"/>
        </w:trPr>
        <w:tc>
          <w:tcPr>
            <w:tcW w:w="9540" w:type="dxa"/>
            <w:gridSpan w:val="2"/>
            <w:tcBorders>
              <w:bottom w:val="single" w:sz="20" w:space="0" w:color="000000"/>
            </w:tcBorders>
          </w:tcPr>
          <w:p w14:paraId="01E71D2E" w14:textId="77777777" w:rsidR="00A904A2" w:rsidRPr="00CF425C" w:rsidRDefault="00A904A2" w:rsidP="001002A4">
            <w:pPr>
              <w:autoSpaceDE w:val="0"/>
              <w:snapToGrid w:val="0"/>
              <w:rPr>
                <w:rFonts w:eastAsia="Helvetica*" w:cs="Arial"/>
                <w:b/>
                <w:bCs/>
                <w:i/>
                <w:szCs w:val="22"/>
              </w:rPr>
            </w:pPr>
            <w:r w:rsidRPr="00CF425C">
              <w:rPr>
                <w:rFonts w:eastAsia="Helvetica*" w:cs="Arial"/>
                <w:b/>
                <w:bCs/>
                <w:i/>
                <w:szCs w:val="22"/>
              </w:rPr>
              <w:t>Dades</w:t>
            </w:r>
          </w:p>
        </w:tc>
      </w:tr>
      <w:tr w:rsidR="00A904A2" w:rsidRPr="00CF425C" w14:paraId="13CE59D6" w14:textId="77777777" w:rsidTr="001002A4">
        <w:trPr>
          <w:trHeight w:val="285"/>
        </w:trPr>
        <w:tc>
          <w:tcPr>
            <w:tcW w:w="3255" w:type="dxa"/>
            <w:gridSpan w:val="2"/>
          </w:tcPr>
          <w:p w14:paraId="1B5EE317" w14:textId="77777777" w:rsidR="001002A4" w:rsidRPr="00CF425C" w:rsidRDefault="001002A4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</w:p>
          <w:p w14:paraId="223A9F15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 xml:space="preserve">Nom </w:t>
            </w:r>
          </w:p>
        </w:tc>
        <w:tc>
          <w:tcPr>
            <w:tcW w:w="6300" w:type="dxa"/>
          </w:tcPr>
          <w:p w14:paraId="3DF5A52C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428D6977" w14:textId="77777777" w:rsidTr="001002A4">
        <w:trPr>
          <w:trHeight w:val="285"/>
        </w:trPr>
        <w:tc>
          <w:tcPr>
            <w:tcW w:w="3255" w:type="dxa"/>
            <w:gridSpan w:val="2"/>
          </w:tcPr>
          <w:p w14:paraId="6E5919D7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NIF</w:t>
            </w:r>
          </w:p>
        </w:tc>
        <w:tc>
          <w:tcPr>
            <w:tcW w:w="6300" w:type="dxa"/>
          </w:tcPr>
          <w:p w14:paraId="6B4148A9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06BDC66A" w14:textId="77777777" w:rsidTr="001002A4">
        <w:trPr>
          <w:trHeight w:val="285"/>
        </w:trPr>
        <w:tc>
          <w:tcPr>
            <w:tcW w:w="3255" w:type="dxa"/>
            <w:gridSpan w:val="2"/>
          </w:tcPr>
          <w:p w14:paraId="4613CDA0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Adreça d’Internet</w:t>
            </w:r>
          </w:p>
        </w:tc>
        <w:tc>
          <w:tcPr>
            <w:tcW w:w="6300" w:type="dxa"/>
          </w:tcPr>
          <w:p w14:paraId="00C45356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330F43E7" w14:textId="77777777" w:rsidTr="001002A4">
        <w:trPr>
          <w:trHeight w:val="285"/>
        </w:trPr>
        <w:tc>
          <w:tcPr>
            <w:tcW w:w="3255" w:type="dxa"/>
            <w:gridSpan w:val="2"/>
            <w:tcBorders>
              <w:bottom w:val="single" w:sz="8" w:space="0" w:color="000000"/>
            </w:tcBorders>
          </w:tcPr>
          <w:p w14:paraId="39717E84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Domicili (Adreça, població i CP)</w:t>
            </w:r>
          </w:p>
        </w:tc>
        <w:tc>
          <w:tcPr>
            <w:tcW w:w="6300" w:type="dxa"/>
          </w:tcPr>
          <w:p w14:paraId="520F6129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</w:p>
        </w:tc>
      </w:tr>
    </w:tbl>
    <w:p w14:paraId="6BACBEDF" w14:textId="77777777" w:rsidR="00A904A2" w:rsidRPr="00CF425C" w:rsidRDefault="00A904A2" w:rsidP="00A904A2">
      <w:pPr>
        <w:autoSpaceDE w:val="0"/>
        <w:rPr>
          <w:rFonts w:cs="Arial"/>
          <w:i/>
          <w:szCs w:val="22"/>
        </w:rPr>
      </w:pPr>
    </w:p>
    <w:p w14:paraId="5D235590" w14:textId="77777777" w:rsidR="00A904A2" w:rsidRPr="00CF425C" w:rsidRDefault="00A904A2" w:rsidP="00A904A2">
      <w:pPr>
        <w:autoSpaceDE w:val="0"/>
        <w:rPr>
          <w:rFonts w:eastAsia="Helvetica*" w:cs="Arial"/>
          <w:b/>
          <w:bCs/>
          <w:i/>
          <w:szCs w:val="22"/>
        </w:rPr>
      </w:pPr>
    </w:p>
    <w:p w14:paraId="2F966C86" w14:textId="77777777" w:rsidR="00A904A2" w:rsidRPr="00CF425C" w:rsidRDefault="00A904A2" w:rsidP="00A904A2">
      <w:pPr>
        <w:autoSpaceDE w:val="0"/>
        <w:rPr>
          <w:rFonts w:eastAsia="Helvetica*" w:cs="Arial"/>
          <w:b/>
          <w:bCs/>
          <w:i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600"/>
        <w:gridCol w:w="3780"/>
      </w:tblGrid>
      <w:tr w:rsidR="00A904A2" w:rsidRPr="00CF425C" w14:paraId="3A8D672F" w14:textId="77777777" w:rsidTr="006B5D1B">
        <w:trPr>
          <w:trHeight w:val="285"/>
        </w:trPr>
        <w:tc>
          <w:tcPr>
            <w:tcW w:w="2160" w:type="dxa"/>
          </w:tcPr>
          <w:p w14:paraId="38CE2A25" w14:textId="77777777" w:rsidR="00A904A2" w:rsidRPr="00CF425C" w:rsidRDefault="00A904A2" w:rsidP="00D101A4">
            <w:pPr>
              <w:autoSpaceDE w:val="0"/>
              <w:snapToGrid w:val="0"/>
              <w:jc w:val="center"/>
              <w:rPr>
                <w:rFonts w:eastAsia="Helvetica*" w:cs="Arial"/>
                <w:i/>
                <w:szCs w:val="22"/>
              </w:rPr>
            </w:pPr>
          </w:p>
        </w:tc>
        <w:tc>
          <w:tcPr>
            <w:tcW w:w="3600" w:type="dxa"/>
          </w:tcPr>
          <w:p w14:paraId="5833A2A2" w14:textId="77777777" w:rsidR="00A904A2" w:rsidRPr="00CF425C" w:rsidRDefault="00A904A2" w:rsidP="00D101A4">
            <w:pPr>
              <w:autoSpaceDE w:val="0"/>
              <w:snapToGrid w:val="0"/>
              <w:jc w:val="center"/>
              <w:rPr>
                <w:rFonts w:eastAsia="Helvetica*" w:cs="Arial"/>
                <w:b/>
                <w:bCs/>
                <w:i/>
                <w:szCs w:val="22"/>
              </w:rPr>
            </w:pPr>
            <w:r w:rsidRPr="00CF425C">
              <w:rPr>
                <w:rFonts w:eastAsia="Helvetica*" w:cs="Arial"/>
                <w:b/>
                <w:bCs/>
                <w:i/>
                <w:szCs w:val="22"/>
              </w:rPr>
              <w:t>Dades a efectes de notificacions</w:t>
            </w:r>
          </w:p>
        </w:tc>
        <w:tc>
          <w:tcPr>
            <w:tcW w:w="3780" w:type="dxa"/>
          </w:tcPr>
          <w:p w14:paraId="4FF30ED8" w14:textId="77777777" w:rsidR="00A904A2" w:rsidRPr="005D02DC" w:rsidRDefault="00546B15" w:rsidP="00D101A4">
            <w:pPr>
              <w:autoSpaceDE w:val="0"/>
              <w:snapToGrid w:val="0"/>
              <w:jc w:val="center"/>
              <w:rPr>
                <w:rFonts w:eastAsia="Helvetica*" w:cs="Arial"/>
                <w:b/>
                <w:bCs/>
                <w:i/>
                <w:szCs w:val="22"/>
              </w:rPr>
            </w:pPr>
            <w:r w:rsidRPr="005D02DC">
              <w:rPr>
                <w:rFonts w:eastAsia="Helvetica*" w:cs="Arial"/>
                <w:b/>
                <w:bCs/>
                <w:i/>
                <w:szCs w:val="22"/>
              </w:rPr>
              <w:t>-</w:t>
            </w:r>
            <w:r w:rsidR="00A904A2" w:rsidRPr="005D02DC">
              <w:rPr>
                <w:rFonts w:eastAsia="Helvetica*" w:cs="Arial"/>
                <w:b/>
                <w:bCs/>
                <w:i/>
                <w:szCs w:val="22"/>
              </w:rPr>
              <w:t>Dades a mostrar a la web pública</w:t>
            </w:r>
            <w:r w:rsidRPr="005D02DC">
              <w:rPr>
                <w:rFonts w:eastAsia="Helvetica*" w:cs="Arial"/>
                <w:b/>
                <w:bCs/>
                <w:i/>
                <w:szCs w:val="22"/>
              </w:rPr>
              <w:t>-</w:t>
            </w:r>
          </w:p>
        </w:tc>
      </w:tr>
      <w:tr w:rsidR="00A904A2" w:rsidRPr="00CF425C" w14:paraId="05003D15" w14:textId="77777777" w:rsidTr="006B5D1B">
        <w:trPr>
          <w:trHeight w:val="285"/>
        </w:trPr>
        <w:tc>
          <w:tcPr>
            <w:tcW w:w="2160" w:type="dxa"/>
          </w:tcPr>
          <w:p w14:paraId="5DBC536F" w14:textId="77777777" w:rsidR="00D101A4" w:rsidRPr="00CF425C" w:rsidRDefault="00D101A4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</w:p>
          <w:p w14:paraId="1CD9AF9B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Adreça</w:t>
            </w:r>
          </w:p>
        </w:tc>
        <w:tc>
          <w:tcPr>
            <w:tcW w:w="3600" w:type="dxa"/>
          </w:tcPr>
          <w:p w14:paraId="66327E76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  <w:tc>
          <w:tcPr>
            <w:tcW w:w="3780" w:type="dxa"/>
          </w:tcPr>
          <w:p w14:paraId="3A2A54B3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5C4EA716" w14:textId="77777777" w:rsidTr="006B5D1B">
        <w:trPr>
          <w:trHeight w:val="285"/>
        </w:trPr>
        <w:tc>
          <w:tcPr>
            <w:tcW w:w="2160" w:type="dxa"/>
          </w:tcPr>
          <w:p w14:paraId="7534113D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Població i CP</w:t>
            </w:r>
          </w:p>
        </w:tc>
        <w:tc>
          <w:tcPr>
            <w:tcW w:w="3600" w:type="dxa"/>
          </w:tcPr>
          <w:p w14:paraId="69863D5B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  <w:tc>
          <w:tcPr>
            <w:tcW w:w="3780" w:type="dxa"/>
          </w:tcPr>
          <w:p w14:paraId="5DECB0FC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1EB9212A" w14:textId="77777777" w:rsidTr="006B5D1B">
        <w:trPr>
          <w:trHeight w:val="285"/>
        </w:trPr>
        <w:tc>
          <w:tcPr>
            <w:tcW w:w="2160" w:type="dxa"/>
          </w:tcPr>
          <w:p w14:paraId="506CD447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Telèfon</w:t>
            </w:r>
          </w:p>
        </w:tc>
        <w:tc>
          <w:tcPr>
            <w:tcW w:w="3600" w:type="dxa"/>
          </w:tcPr>
          <w:p w14:paraId="7A188719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  <w:tc>
          <w:tcPr>
            <w:tcW w:w="3780" w:type="dxa"/>
          </w:tcPr>
          <w:p w14:paraId="1A03CC16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1240F3B7" w14:textId="77777777" w:rsidTr="006B5D1B">
        <w:trPr>
          <w:trHeight w:val="285"/>
        </w:trPr>
        <w:tc>
          <w:tcPr>
            <w:tcW w:w="2160" w:type="dxa"/>
          </w:tcPr>
          <w:p w14:paraId="3F3A1270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Fax</w:t>
            </w:r>
          </w:p>
        </w:tc>
        <w:tc>
          <w:tcPr>
            <w:tcW w:w="3600" w:type="dxa"/>
          </w:tcPr>
          <w:p w14:paraId="31E225C9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  <w:tc>
          <w:tcPr>
            <w:tcW w:w="3780" w:type="dxa"/>
          </w:tcPr>
          <w:p w14:paraId="4BD0545B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</w:tr>
      <w:tr w:rsidR="00A904A2" w:rsidRPr="00CF425C" w14:paraId="3FEE8388" w14:textId="77777777" w:rsidTr="006B5D1B">
        <w:trPr>
          <w:trHeight w:val="285"/>
        </w:trPr>
        <w:tc>
          <w:tcPr>
            <w:tcW w:w="2160" w:type="dxa"/>
            <w:tcBorders>
              <w:bottom w:val="single" w:sz="8" w:space="0" w:color="000000"/>
            </w:tcBorders>
          </w:tcPr>
          <w:p w14:paraId="60D25FFC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Adreça electrònica</w:t>
            </w:r>
          </w:p>
        </w:tc>
        <w:tc>
          <w:tcPr>
            <w:tcW w:w="3600" w:type="dxa"/>
          </w:tcPr>
          <w:p w14:paraId="01B942B5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  <w:tc>
          <w:tcPr>
            <w:tcW w:w="3780" w:type="dxa"/>
          </w:tcPr>
          <w:p w14:paraId="3B40CC68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</w:tc>
      </w:tr>
    </w:tbl>
    <w:p w14:paraId="3C38C967" w14:textId="77777777" w:rsidR="00A904A2" w:rsidRPr="00CF425C" w:rsidRDefault="00A904A2" w:rsidP="00A904A2">
      <w:pPr>
        <w:autoSpaceDE w:val="0"/>
        <w:jc w:val="both"/>
        <w:rPr>
          <w:rFonts w:cs="Arial"/>
          <w:i/>
          <w:szCs w:val="22"/>
        </w:rPr>
      </w:pPr>
    </w:p>
    <w:p w14:paraId="69935BD1" w14:textId="77777777" w:rsidR="00A904A2" w:rsidRPr="00CF425C" w:rsidRDefault="00A904A2" w:rsidP="00A904A2">
      <w:pPr>
        <w:autoSpaceDE w:val="0"/>
        <w:jc w:val="both"/>
        <w:rPr>
          <w:rFonts w:cs="Arial"/>
          <w:i/>
          <w:szCs w:val="22"/>
        </w:rPr>
      </w:pPr>
    </w:p>
    <w:p w14:paraId="5536543D" w14:textId="77777777" w:rsidR="00A904A2" w:rsidRPr="00CF425C" w:rsidRDefault="00A904A2" w:rsidP="00A904A2">
      <w:pPr>
        <w:autoSpaceDE w:val="0"/>
        <w:jc w:val="both"/>
        <w:rPr>
          <w:rFonts w:cs="Arial"/>
          <w:i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A904A2" w:rsidRPr="00CF425C" w14:paraId="688C0796" w14:textId="77777777" w:rsidTr="006B5D1B">
        <w:tc>
          <w:tcPr>
            <w:tcW w:w="9540" w:type="dxa"/>
            <w:tcBorders>
              <w:bottom w:val="single" w:sz="20" w:space="0" w:color="000000"/>
            </w:tcBorders>
          </w:tcPr>
          <w:p w14:paraId="204A96E8" w14:textId="77777777" w:rsidR="00A904A2" w:rsidRPr="00CF425C" w:rsidRDefault="00A904A2" w:rsidP="006B5D1B">
            <w:pPr>
              <w:autoSpaceDE w:val="0"/>
              <w:snapToGrid w:val="0"/>
              <w:rPr>
                <w:rFonts w:eastAsia="Helvetica*" w:cs="Arial"/>
                <w:b/>
                <w:bCs/>
                <w:i/>
                <w:szCs w:val="22"/>
              </w:rPr>
            </w:pPr>
            <w:r w:rsidRPr="00CF425C">
              <w:rPr>
                <w:rFonts w:eastAsia="Helvetica*" w:cs="Arial"/>
                <w:b/>
                <w:bCs/>
                <w:i/>
                <w:szCs w:val="22"/>
              </w:rPr>
              <w:t xml:space="preserve">Dades dels representants o apoderats </w:t>
            </w:r>
          </w:p>
        </w:tc>
      </w:tr>
    </w:tbl>
    <w:p w14:paraId="5F0C065E" w14:textId="77777777" w:rsidR="00A904A2" w:rsidRPr="00CF425C" w:rsidRDefault="00A904A2" w:rsidP="00A904A2">
      <w:pPr>
        <w:autoSpaceDE w:val="0"/>
        <w:jc w:val="both"/>
        <w:rPr>
          <w:rFonts w:cs="Arial"/>
          <w:i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1"/>
        <w:gridCol w:w="3789"/>
        <w:gridCol w:w="3790"/>
      </w:tblGrid>
      <w:tr w:rsidR="00A904A2" w:rsidRPr="00CF425C" w14:paraId="0A5CE529" w14:textId="77777777" w:rsidTr="006B5D1B">
        <w:tc>
          <w:tcPr>
            <w:tcW w:w="1961" w:type="dxa"/>
          </w:tcPr>
          <w:p w14:paraId="6B5D2E2B" w14:textId="77777777" w:rsidR="00A904A2" w:rsidRPr="00CF425C" w:rsidRDefault="00A904A2" w:rsidP="006B5D1B">
            <w:pPr>
              <w:autoSpaceDE w:val="0"/>
              <w:snapToGrid w:val="0"/>
              <w:ind w:left="55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89" w:type="dxa"/>
          </w:tcPr>
          <w:p w14:paraId="70C128A5" w14:textId="77777777" w:rsidR="00A904A2" w:rsidRPr="00CF425C" w:rsidRDefault="00A904A2" w:rsidP="006B5D1B">
            <w:pPr>
              <w:autoSpaceDE w:val="0"/>
              <w:snapToGrid w:val="0"/>
              <w:rPr>
                <w:rFonts w:eastAsia="Helvetica*" w:cs="Arial"/>
                <w:b/>
                <w:bCs/>
                <w:i/>
                <w:szCs w:val="22"/>
              </w:rPr>
            </w:pPr>
            <w:r w:rsidRPr="00CF425C">
              <w:rPr>
                <w:rFonts w:eastAsia="Helvetica*" w:cs="Arial"/>
                <w:b/>
                <w:bCs/>
                <w:i/>
                <w:szCs w:val="22"/>
              </w:rPr>
              <w:t>Representant / Apoderat 1</w:t>
            </w:r>
          </w:p>
        </w:tc>
        <w:tc>
          <w:tcPr>
            <w:tcW w:w="3790" w:type="dxa"/>
          </w:tcPr>
          <w:p w14:paraId="3D413A0D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  <w:r w:rsidRPr="00CF425C">
              <w:rPr>
                <w:rFonts w:eastAsia="Helvetica*" w:cs="Arial"/>
                <w:b/>
                <w:bCs/>
                <w:i/>
                <w:szCs w:val="22"/>
              </w:rPr>
              <w:t>Representant / Apoderat 2</w:t>
            </w:r>
          </w:p>
        </w:tc>
      </w:tr>
      <w:tr w:rsidR="00A904A2" w:rsidRPr="00CF425C" w14:paraId="61CEC028" w14:textId="77777777" w:rsidTr="006B5D1B">
        <w:trPr>
          <w:trHeight w:val="280"/>
        </w:trPr>
        <w:tc>
          <w:tcPr>
            <w:tcW w:w="1961" w:type="dxa"/>
          </w:tcPr>
          <w:p w14:paraId="28D0009B" w14:textId="77777777" w:rsidR="00D101A4" w:rsidRPr="00CF425C" w:rsidRDefault="00D101A4" w:rsidP="00A67EFF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</w:p>
          <w:p w14:paraId="4EB40250" w14:textId="77777777" w:rsidR="00A904A2" w:rsidRPr="00CF425C" w:rsidRDefault="00A904A2" w:rsidP="00A67EFF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 xml:space="preserve">Nom i cognoms                   </w:t>
            </w:r>
          </w:p>
        </w:tc>
        <w:tc>
          <w:tcPr>
            <w:tcW w:w="3789" w:type="dxa"/>
          </w:tcPr>
          <w:p w14:paraId="6AC9A641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54FBFABB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47FBA231" w14:textId="77777777" w:rsidTr="006B5D1B">
        <w:trPr>
          <w:trHeight w:val="280"/>
        </w:trPr>
        <w:tc>
          <w:tcPr>
            <w:tcW w:w="1961" w:type="dxa"/>
          </w:tcPr>
          <w:p w14:paraId="53AEB1C5" w14:textId="77777777" w:rsidR="00A904A2" w:rsidRPr="00CF425C" w:rsidRDefault="00A904A2" w:rsidP="00A67EFF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NIF</w:t>
            </w:r>
          </w:p>
        </w:tc>
        <w:tc>
          <w:tcPr>
            <w:tcW w:w="3789" w:type="dxa"/>
          </w:tcPr>
          <w:p w14:paraId="6FE6BA57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01878B67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4C9F4467" w14:textId="77777777" w:rsidTr="006B5D1B">
        <w:trPr>
          <w:trHeight w:val="280"/>
        </w:trPr>
        <w:tc>
          <w:tcPr>
            <w:tcW w:w="1961" w:type="dxa"/>
          </w:tcPr>
          <w:p w14:paraId="1B8A1F5A" w14:textId="77777777" w:rsidR="00A904A2" w:rsidRPr="00CF425C" w:rsidRDefault="00A904A2" w:rsidP="00A67EFF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Telèfon mòbil</w:t>
            </w:r>
          </w:p>
        </w:tc>
        <w:tc>
          <w:tcPr>
            <w:tcW w:w="3789" w:type="dxa"/>
          </w:tcPr>
          <w:p w14:paraId="1CE16DB4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0F3A5A1A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785C3C44" w14:textId="77777777" w:rsidTr="006B5D1B">
        <w:trPr>
          <w:trHeight w:val="280"/>
        </w:trPr>
        <w:tc>
          <w:tcPr>
            <w:tcW w:w="1961" w:type="dxa"/>
            <w:tcBorders>
              <w:bottom w:val="single" w:sz="8" w:space="0" w:color="000000"/>
            </w:tcBorders>
          </w:tcPr>
          <w:p w14:paraId="150FFCA9" w14:textId="77777777" w:rsidR="00A904A2" w:rsidRPr="00CF425C" w:rsidRDefault="00A904A2" w:rsidP="00A67EFF">
            <w:pPr>
              <w:autoSpaceDE w:val="0"/>
              <w:snapToGrid w:val="0"/>
              <w:jc w:val="both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Adreça electrònica</w:t>
            </w:r>
          </w:p>
        </w:tc>
        <w:tc>
          <w:tcPr>
            <w:tcW w:w="3789" w:type="dxa"/>
          </w:tcPr>
          <w:p w14:paraId="215C9FAF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90" w:type="dxa"/>
          </w:tcPr>
          <w:p w14:paraId="7966D091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</w:tbl>
    <w:p w14:paraId="0580E4A2" w14:textId="77777777" w:rsidR="00A904A2" w:rsidRPr="00CF425C" w:rsidRDefault="00A904A2" w:rsidP="00A904A2">
      <w:pPr>
        <w:autoSpaceDE w:val="0"/>
        <w:rPr>
          <w:rFonts w:cs="Arial"/>
          <w:i/>
          <w:szCs w:val="22"/>
        </w:rPr>
      </w:pPr>
    </w:p>
    <w:p w14:paraId="3CCFCBEE" w14:textId="77777777" w:rsidR="00A904A2" w:rsidRPr="00CF425C" w:rsidRDefault="00A904A2" w:rsidP="00A904A2">
      <w:pPr>
        <w:autoSpaceDE w:val="0"/>
        <w:rPr>
          <w:rFonts w:cs="Arial"/>
          <w:i/>
          <w:szCs w:val="22"/>
        </w:rPr>
      </w:pPr>
    </w:p>
    <w:p w14:paraId="0ACF4254" w14:textId="77777777" w:rsidR="00A904A2" w:rsidRPr="00CF425C" w:rsidRDefault="00A904A2" w:rsidP="00A904A2">
      <w:pPr>
        <w:autoSpaceDE w:val="0"/>
        <w:rPr>
          <w:rFonts w:cs="Arial"/>
          <w:i/>
          <w:szCs w:val="22"/>
        </w:rPr>
      </w:pPr>
    </w:p>
    <w:p w14:paraId="4C305453" w14:textId="77777777" w:rsidR="00A904A2" w:rsidRPr="00CF425C" w:rsidRDefault="00A904A2" w:rsidP="00A904A2">
      <w:pPr>
        <w:autoSpaceDE w:val="0"/>
        <w:rPr>
          <w:rFonts w:eastAsia="Helvetica*" w:cs="Arial"/>
          <w:i/>
          <w:szCs w:val="22"/>
        </w:rPr>
      </w:pPr>
      <w:r w:rsidRPr="00CF425C">
        <w:rPr>
          <w:rFonts w:eastAsia="Helvetica*" w:cs="Arial"/>
          <w:b/>
          <w:bCs/>
          <w:i/>
          <w:szCs w:val="22"/>
        </w:rPr>
        <w:t xml:space="preserve">Dades del document </w:t>
      </w:r>
      <w:r w:rsidRPr="00CF425C">
        <w:rPr>
          <w:rFonts w:eastAsia="Helvetica*" w:cs="Arial"/>
          <w:i/>
          <w:szCs w:val="22"/>
        </w:rPr>
        <w:t xml:space="preserve">on consta l’atorgament de facultats (escriptura pública notarial, etc.) </w:t>
      </w:r>
    </w:p>
    <w:p w14:paraId="751FDCC0" w14:textId="77777777" w:rsidR="00A904A2" w:rsidRPr="00CF425C" w:rsidRDefault="00A904A2" w:rsidP="00A904A2">
      <w:pPr>
        <w:autoSpaceDE w:val="0"/>
        <w:rPr>
          <w:rFonts w:eastAsia="Helvetica*" w:cs="Arial"/>
          <w:b/>
          <w:bCs/>
          <w:i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9"/>
        <w:gridCol w:w="3765"/>
        <w:gridCol w:w="3766"/>
      </w:tblGrid>
      <w:tr w:rsidR="00A904A2" w:rsidRPr="00CF425C" w14:paraId="21F8D2A6" w14:textId="77777777" w:rsidTr="006B5D1B">
        <w:trPr>
          <w:trHeight w:val="278"/>
        </w:trPr>
        <w:tc>
          <w:tcPr>
            <w:tcW w:w="2009" w:type="dxa"/>
          </w:tcPr>
          <w:p w14:paraId="6264A177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Data del document</w:t>
            </w:r>
          </w:p>
        </w:tc>
        <w:tc>
          <w:tcPr>
            <w:tcW w:w="3765" w:type="dxa"/>
          </w:tcPr>
          <w:p w14:paraId="49934BD7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32D14961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06B9377F" w14:textId="77777777" w:rsidTr="006B5D1B">
        <w:trPr>
          <w:trHeight w:val="278"/>
        </w:trPr>
        <w:tc>
          <w:tcPr>
            <w:tcW w:w="2009" w:type="dxa"/>
          </w:tcPr>
          <w:p w14:paraId="61B5FDEC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Te</w:t>
            </w:r>
            <w:r w:rsidR="00784A48" w:rsidRPr="00CF425C">
              <w:rPr>
                <w:rFonts w:eastAsia="Helvetica*" w:cs="Arial"/>
                <w:i/>
                <w:szCs w:val="22"/>
              </w:rPr>
              <w:t xml:space="preserve">rmini </w:t>
            </w:r>
            <w:r w:rsidRPr="00CF425C">
              <w:rPr>
                <w:rFonts w:eastAsia="Helvetica*" w:cs="Arial"/>
                <w:i/>
                <w:szCs w:val="22"/>
              </w:rPr>
              <w:t>de vigència de les facultats</w:t>
            </w:r>
          </w:p>
        </w:tc>
        <w:tc>
          <w:tcPr>
            <w:tcW w:w="3765" w:type="dxa"/>
          </w:tcPr>
          <w:p w14:paraId="1DDB3BDA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7E93C9FF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35DD2F07" w14:textId="77777777" w:rsidTr="006B5D1B">
        <w:trPr>
          <w:trHeight w:val="278"/>
        </w:trPr>
        <w:tc>
          <w:tcPr>
            <w:tcW w:w="2009" w:type="dxa"/>
          </w:tcPr>
          <w:p w14:paraId="0A92C05B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Núm. de protocol</w:t>
            </w:r>
          </w:p>
        </w:tc>
        <w:tc>
          <w:tcPr>
            <w:tcW w:w="3765" w:type="dxa"/>
          </w:tcPr>
          <w:p w14:paraId="3AEA25E5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43BC9CEE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0FC976CB" w14:textId="77777777" w:rsidTr="006B5D1B">
        <w:trPr>
          <w:trHeight w:val="278"/>
        </w:trPr>
        <w:tc>
          <w:tcPr>
            <w:tcW w:w="2009" w:type="dxa"/>
          </w:tcPr>
          <w:p w14:paraId="0161EDD9" w14:textId="77777777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Notari</w:t>
            </w:r>
          </w:p>
        </w:tc>
        <w:tc>
          <w:tcPr>
            <w:tcW w:w="3765" w:type="dxa"/>
          </w:tcPr>
          <w:p w14:paraId="24EE4A31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64A101A8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  <w:tr w:rsidR="00A904A2" w:rsidRPr="00CF425C" w14:paraId="264BD554" w14:textId="77777777" w:rsidTr="006B5D1B">
        <w:trPr>
          <w:trHeight w:val="278"/>
        </w:trPr>
        <w:tc>
          <w:tcPr>
            <w:tcW w:w="2009" w:type="dxa"/>
            <w:tcBorders>
              <w:bottom w:val="single" w:sz="8" w:space="0" w:color="000000"/>
            </w:tcBorders>
          </w:tcPr>
          <w:p w14:paraId="3EDF02FE" w14:textId="6181F27C" w:rsidR="00A904A2" w:rsidRPr="00CF425C" w:rsidRDefault="00A904A2" w:rsidP="00A67EFF">
            <w:pPr>
              <w:autoSpaceDE w:val="0"/>
              <w:snapToGrid w:val="0"/>
              <w:rPr>
                <w:rFonts w:eastAsia="Helvetica*" w:cs="Arial"/>
                <w:i/>
                <w:szCs w:val="22"/>
              </w:rPr>
            </w:pPr>
            <w:r w:rsidRPr="00CF425C">
              <w:rPr>
                <w:rFonts w:eastAsia="Helvetica*" w:cs="Arial"/>
                <w:i/>
                <w:szCs w:val="22"/>
              </w:rPr>
              <w:t>Col·legi</w:t>
            </w:r>
            <w:r w:rsidR="00882693">
              <w:rPr>
                <w:rFonts w:eastAsia="Helvetica*" w:cs="Arial"/>
                <w:i/>
                <w:szCs w:val="22"/>
              </w:rPr>
              <w:t xml:space="preserve"> N</w:t>
            </w:r>
            <w:r w:rsidRPr="00CF425C">
              <w:rPr>
                <w:rFonts w:eastAsia="Helvetica*" w:cs="Arial"/>
                <w:i/>
                <w:szCs w:val="22"/>
              </w:rPr>
              <w:t>otari</w:t>
            </w:r>
          </w:p>
        </w:tc>
        <w:tc>
          <w:tcPr>
            <w:tcW w:w="3765" w:type="dxa"/>
          </w:tcPr>
          <w:p w14:paraId="0C829B6D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  <w:tc>
          <w:tcPr>
            <w:tcW w:w="3766" w:type="dxa"/>
          </w:tcPr>
          <w:p w14:paraId="09914D36" w14:textId="77777777" w:rsidR="00A904A2" w:rsidRPr="00CF425C" w:rsidRDefault="00A904A2" w:rsidP="006B5D1B">
            <w:pPr>
              <w:autoSpaceDE w:val="0"/>
              <w:snapToGrid w:val="0"/>
              <w:jc w:val="both"/>
              <w:rPr>
                <w:rFonts w:eastAsia="Helvetica*" w:cs="Arial"/>
                <w:b/>
                <w:bCs/>
                <w:i/>
                <w:szCs w:val="22"/>
              </w:rPr>
            </w:pPr>
          </w:p>
        </w:tc>
      </w:tr>
    </w:tbl>
    <w:p w14:paraId="4643C0A5" w14:textId="77777777" w:rsidR="009A7CA0" w:rsidRPr="00CF425C" w:rsidRDefault="009A7CA0" w:rsidP="00F5592D">
      <w:pPr>
        <w:rPr>
          <w:rFonts w:cs="Arial"/>
          <w:szCs w:val="22"/>
        </w:rPr>
      </w:pPr>
    </w:p>
    <w:sectPr w:rsidR="009A7CA0" w:rsidRPr="00CF425C" w:rsidSect="009D73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701" w:header="567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C7E89" w14:textId="77777777" w:rsidR="008137EB" w:rsidRDefault="008137EB">
      <w:r>
        <w:separator/>
      </w:r>
    </w:p>
  </w:endnote>
  <w:endnote w:type="continuationSeparator" w:id="0">
    <w:p w14:paraId="62A3FAB7" w14:textId="77777777" w:rsidR="008137EB" w:rsidRDefault="0081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Switzerland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B59D" w14:textId="77777777" w:rsidR="00F82CDE" w:rsidRDefault="00F82CDE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B779" w14:textId="77777777" w:rsidR="00161009" w:rsidRDefault="00161009" w:rsidP="00161009">
    <w:pPr>
      <w:pStyle w:val="Peu"/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Carrer del Foc, 57</w:t>
    </w:r>
  </w:p>
  <w:p w14:paraId="6E5D6017" w14:textId="77777777" w:rsidR="00161009" w:rsidRDefault="00161009" w:rsidP="00161009">
    <w:pPr>
      <w:pStyle w:val="Peu"/>
      <w:tabs>
        <w:tab w:val="clear" w:pos="4252"/>
        <w:tab w:val="clear" w:pos="8504"/>
        <w:tab w:val="left" w:pos="3090"/>
      </w:tabs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08038 Barcelona</w:t>
    </w:r>
    <w:r>
      <w:rPr>
        <w:rFonts w:ascii="Helvetica Light*" w:hAnsi="Helvetica Light*"/>
        <w:sz w:val="14"/>
      </w:rPr>
      <w:tab/>
    </w:r>
  </w:p>
  <w:p w14:paraId="0F3C48F8" w14:textId="443F833F" w:rsidR="00161009" w:rsidRDefault="00161009" w:rsidP="00161009">
    <w:pPr>
      <w:pStyle w:val="Peu"/>
      <w:spacing w:line="140" w:lineRule="exact"/>
      <w:rPr>
        <w:rFonts w:ascii="Helvetica Light*" w:hAnsi="Helvetica Light*"/>
        <w:sz w:val="14"/>
      </w:rPr>
    </w:pPr>
    <w:r>
      <w:rPr>
        <w:rFonts w:ascii="Helvetica Light*" w:hAnsi="Helvetica Light*"/>
        <w:sz w:val="14"/>
      </w:rPr>
      <w:t>Tel</w:t>
    </w:r>
    <w:r w:rsidR="00BB7160">
      <w:rPr>
        <w:rFonts w:ascii="Helvetica Light*" w:hAnsi="Helvetica Light*"/>
        <w:sz w:val="14"/>
      </w:rPr>
      <w:t xml:space="preserve">. </w:t>
    </w:r>
    <w:r>
      <w:rPr>
        <w:rFonts w:ascii="Helvetica Light*" w:hAnsi="Helvetica Light*"/>
        <w:sz w:val="14"/>
      </w:rPr>
      <w:t>9</w:t>
    </w:r>
    <w:r w:rsidR="00BB7160">
      <w:rPr>
        <w:rFonts w:ascii="Helvetica Light*" w:hAnsi="Helvetica Light*"/>
        <w:sz w:val="14"/>
      </w:rPr>
      <w:t>3</w:t>
    </w:r>
    <w:r>
      <w:rPr>
        <w:rFonts w:ascii="Helvetica Light*" w:hAnsi="Helvetica Light*"/>
        <w:sz w:val="14"/>
      </w:rPr>
      <w:t>3</w:t>
    </w:r>
    <w:r w:rsidR="00BB7160">
      <w:rPr>
        <w:rFonts w:ascii="Helvetica Light*" w:hAnsi="Helvetica Light*"/>
        <w:sz w:val="14"/>
      </w:rPr>
      <w:t xml:space="preserve"> </w:t>
    </w:r>
    <w:r>
      <w:rPr>
        <w:rFonts w:ascii="Helvetica Light*" w:hAnsi="Helvetica Light*"/>
        <w:sz w:val="14"/>
      </w:rPr>
      <w:t>162</w:t>
    </w:r>
    <w:r w:rsidR="00BB7160">
      <w:rPr>
        <w:rFonts w:ascii="Helvetica Light*" w:hAnsi="Helvetica Light*"/>
        <w:sz w:val="14"/>
      </w:rPr>
      <w:t xml:space="preserve"> </w:t>
    </w:r>
    <w:r>
      <w:rPr>
        <w:rFonts w:ascii="Helvetica Light*" w:hAnsi="Helvetica Light*"/>
        <w:sz w:val="14"/>
      </w:rPr>
      <w:t>000</w:t>
    </w:r>
  </w:p>
  <w:p w14:paraId="25990E3F" w14:textId="0837B52F" w:rsidR="00050EC4" w:rsidRDefault="00161009" w:rsidP="00161009">
    <w:pPr>
      <w:pStyle w:val="Peu"/>
      <w:spacing w:line="140" w:lineRule="exact"/>
      <w:rPr>
        <w:rFonts w:ascii="SwitzerlandLight" w:hAnsi="SwitzerlandLight"/>
        <w:sz w:val="14"/>
      </w:rPr>
    </w:pPr>
    <w:r>
      <w:rPr>
        <w:rFonts w:ascii="Helvetica Light*" w:hAnsi="Helvetica Light*"/>
        <w:sz w:val="14"/>
      </w:rPr>
      <w:t xml:space="preserve">     </w:t>
    </w:r>
  </w:p>
  <w:p w14:paraId="7BC4473F" w14:textId="77777777" w:rsidR="00E566D6" w:rsidRPr="00AA38FD" w:rsidRDefault="00E566D6" w:rsidP="00AA38FD">
    <w:pPr>
      <w:pStyle w:val="Peu"/>
      <w:spacing w:line="140" w:lineRule="exact"/>
      <w:rPr>
        <w:rFonts w:ascii="SwitzerlandLight" w:hAnsi="SwitzerlandLight"/>
        <w:sz w:val="14"/>
      </w:rPr>
    </w:pPr>
    <w:r>
      <w:rPr>
        <w:rFonts w:ascii="SwitzerlandLight" w:hAnsi="SwitzerlandLight"/>
        <w:sz w:val="14"/>
      </w:rPr>
      <w:t xml:space="preserve"> </w:t>
    </w:r>
  </w:p>
  <w:p w14:paraId="33EE3D37" w14:textId="77777777" w:rsidR="00E566D6" w:rsidRDefault="00E566D6">
    <w:pPr>
      <w:pStyle w:val="Peu"/>
      <w:rPr>
        <w:sz w:val="14"/>
      </w:rPr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FEDA" w14:textId="77777777" w:rsidR="00F82CDE" w:rsidRDefault="00F82CD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5E34D" w14:textId="77777777" w:rsidR="008137EB" w:rsidRDefault="008137EB">
      <w:r>
        <w:separator/>
      </w:r>
    </w:p>
  </w:footnote>
  <w:footnote w:type="continuationSeparator" w:id="0">
    <w:p w14:paraId="0424B402" w14:textId="77777777" w:rsidR="008137EB" w:rsidRDefault="0081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4117" w14:textId="77777777" w:rsidR="00F82CDE" w:rsidRDefault="00F82CDE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79A4" w14:textId="77777777" w:rsidR="00EF7F15" w:rsidRDefault="00EF7F15" w:rsidP="00EF7F15">
    <w:pPr>
      <w:pStyle w:val="Capalera"/>
      <w:tabs>
        <w:tab w:val="clear" w:pos="4252"/>
        <w:tab w:val="left" w:pos="567"/>
      </w:tabs>
      <w:spacing w:line="240" w:lineRule="exact"/>
      <w:rPr>
        <w:rFonts w:cs="Arial"/>
      </w:rPr>
    </w:pPr>
    <w:r w:rsidRPr="00064020">
      <w:rPr>
        <w:rFonts w:cs="Arial"/>
        <w:noProof/>
      </w:rPr>
      <w:drawing>
        <wp:anchor distT="0" distB="0" distL="114300" distR="90170" simplePos="0" relativeHeight="251659264" behindDoc="0" locked="0" layoutInCell="0" allowOverlap="1" wp14:anchorId="572F8DA8" wp14:editId="565A3C7F">
          <wp:simplePos x="0" y="0"/>
          <wp:positionH relativeFrom="page">
            <wp:posOffset>638186</wp:posOffset>
          </wp:positionH>
          <wp:positionV relativeFrom="page">
            <wp:posOffset>544819</wp:posOffset>
          </wp:positionV>
          <wp:extent cx="257175" cy="295275"/>
          <wp:effectExtent l="0" t="0" r="9525" b="9525"/>
          <wp:wrapSquare wrapText="right"/>
          <wp:docPr id="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87A18" w14:textId="77777777" w:rsidR="00EF7F15" w:rsidRPr="00064020" w:rsidRDefault="00EF7F15" w:rsidP="00EF7F15">
    <w:pPr>
      <w:tabs>
        <w:tab w:val="left" w:pos="567"/>
        <w:tab w:val="right" w:pos="8504"/>
      </w:tabs>
      <w:spacing w:line="240" w:lineRule="exact"/>
      <w:rPr>
        <w:rFonts w:cs="Arial"/>
      </w:rPr>
    </w:pPr>
    <w:r w:rsidRPr="00064020">
      <w:rPr>
        <w:rFonts w:cs="Arial"/>
      </w:rPr>
      <w:t>Generalitat de Catalunya</w:t>
    </w:r>
  </w:p>
  <w:p w14:paraId="4B40CBAD" w14:textId="77777777" w:rsidR="00EF7F15" w:rsidRPr="00064020" w:rsidRDefault="00EF7F15" w:rsidP="00EF7F15">
    <w:pPr>
      <w:tabs>
        <w:tab w:val="left" w:pos="567"/>
        <w:tab w:val="right" w:pos="8504"/>
      </w:tabs>
      <w:spacing w:line="240" w:lineRule="exact"/>
      <w:rPr>
        <w:rFonts w:cs="Arial"/>
      </w:rPr>
    </w:pPr>
    <w:r w:rsidRPr="00064020">
      <w:rPr>
        <w:rFonts w:cs="Arial"/>
      </w:rPr>
      <w:t xml:space="preserve">Departament d’Economia i </w:t>
    </w:r>
    <w:r>
      <w:rPr>
        <w:rFonts w:cs="Arial"/>
      </w:rPr>
      <w:t>Finances</w:t>
    </w:r>
  </w:p>
  <w:p w14:paraId="0FD28757" w14:textId="77777777" w:rsidR="00EF7F15" w:rsidRPr="00064020" w:rsidRDefault="00EF7F15" w:rsidP="00EF7F15">
    <w:pPr>
      <w:tabs>
        <w:tab w:val="left" w:pos="567"/>
        <w:tab w:val="right" w:pos="8504"/>
      </w:tabs>
      <w:spacing w:line="240" w:lineRule="exact"/>
      <w:rPr>
        <w:rFonts w:cs="Arial"/>
        <w:b/>
      </w:rPr>
    </w:pPr>
    <w:r w:rsidRPr="00064020">
      <w:rPr>
        <w:rFonts w:cs="Arial"/>
        <w:b/>
      </w:rPr>
      <w:t>Direcció General del Patrimoni</w:t>
    </w:r>
  </w:p>
  <w:p w14:paraId="1A9EBFC4" w14:textId="73119E56" w:rsidR="00EF7F15" w:rsidRDefault="00EF7F15" w:rsidP="00EF7F15">
    <w:pPr>
      <w:tabs>
        <w:tab w:val="left" w:pos="567"/>
        <w:tab w:val="right" w:pos="8504"/>
      </w:tabs>
      <w:spacing w:line="240" w:lineRule="exact"/>
      <w:rPr>
        <w:rFonts w:cs="Arial"/>
        <w:b/>
      </w:rPr>
    </w:pPr>
    <w:r w:rsidRPr="00064020">
      <w:rPr>
        <w:rFonts w:cs="Arial"/>
        <w:b/>
      </w:rPr>
      <w:t>de la Generalitat de Catalunya</w:t>
    </w:r>
    <w:r w:rsidR="003B7852">
      <w:rPr>
        <w:rFonts w:cs="Arial"/>
        <w:b/>
      </w:rPr>
      <w:t xml:space="preserve">                                            </w:t>
    </w:r>
    <w:r w:rsidR="00131C17">
      <w:rPr>
        <w:rFonts w:cs="Arial"/>
        <w:b/>
      </w:rPr>
      <w:t>Expedient: MODES 12</w:t>
    </w:r>
    <w:r w:rsidR="00FB0492">
      <w:rPr>
        <w:rFonts w:cs="Arial"/>
        <w:b/>
      </w:rPr>
      <w:t>676</w:t>
    </w:r>
    <w:r w:rsidR="003B7852">
      <w:rPr>
        <w:rFonts w:cs="Arial"/>
        <w:b/>
      </w:rPr>
      <w:t>/2</w:t>
    </w:r>
    <w:r w:rsidR="00FB0492">
      <w:rPr>
        <w:rFonts w:cs="Arial"/>
        <w:b/>
      </w:rPr>
      <w:t>6</w:t>
    </w:r>
  </w:p>
  <w:p w14:paraId="37D97F75" w14:textId="77777777" w:rsidR="00A61DF2" w:rsidRDefault="00A61DF2">
    <w:pPr>
      <w:pStyle w:val="Capalera"/>
      <w:tabs>
        <w:tab w:val="clear" w:pos="4252"/>
        <w:tab w:val="left" w:pos="567"/>
      </w:tabs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F85C" w14:textId="77777777" w:rsidR="00F82CDE" w:rsidRDefault="00F82CDE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519"/>
    <w:multiLevelType w:val="hybridMultilevel"/>
    <w:tmpl w:val="631A78D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1942E7"/>
    <w:multiLevelType w:val="hybridMultilevel"/>
    <w:tmpl w:val="B23E95DE"/>
    <w:lvl w:ilvl="0" w:tplc="BD90C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2774B"/>
    <w:multiLevelType w:val="hybridMultilevel"/>
    <w:tmpl w:val="564C399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C52D8"/>
    <w:multiLevelType w:val="hybridMultilevel"/>
    <w:tmpl w:val="F1BA1222"/>
    <w:lvl w:ilvl="0" w:tplc="75BC5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1A4"/>
    <w:multiLevelType w:val="hybridMultilevel"/>
    <w:tmpl w:val="29868872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94432F"/>
    <w:multiLevelType w:val="hybridMultilevel"/>
    <w:tmpl w:val="FEB27B56"/>
    <w:lvl w:ilvl="0" w:tplc="7C0C5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F41A08"/>
    <w:multiLevelType w:val="hybridMultilevel"/>
    <w:tmpl w:val="268C232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8097950">
    <w:abstractNumId w:val="0"/>
  </w:num>
  <w:num w:numId="2" w16cid:durableId="775251753">
    <w:abstractNumId w:val="3"/>
  </w:num>
  <w:num w:numId="3" w16cid:durableId="171342762">
    <w:abstractNumId w:val="6"/>
  </w:num>
  <w:num w:numId="4" w16cid:durableId="1190803765">
    <w:abstractNumId w:val="5"/>
  </w:num>
  <w:num w:numId="5" w16cid:durableId="1928155449">
    <w:abstractNumId w:val="2"/>
  </w:num>
  <w:num w:numId="6" w16cid:durableId="1969504821">
    <w:abstractNumId w:val="1"/>
  </w:num>
  <w:num w:numId="7" w16cid:durableId="197209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1C"/>
    <w:rsid w:val="00050EC4"/>
    <w:rsid w:val="0008341A"/>
    <w:rsid w:val="00093B05"/>
    <w:rsid w:val="000B03B8"/>
    <w:rsid w:val="001002A4"/>
    <w:rsid w:val="00131C17"/>
    <w:rsid w:val="00151489"/>
    <w:rsid w:val="00161009"/>
    <w:rsid w:val="0017141B"/>
    <w:rsid w:val="001D48A4"/>
    <w:rsid w:val="00207ABF"/>
    <w:rsid w:val="00220D38"/>
    <w:rsid w:val="002645EF"/>
    <w:rsid w:val="00267457"/>
    <w:rsid w:val="002A3BD2"/>
    <w:rsid w:val="002D1C04"/>
    <w:rsid w:val="002E3470"/>
    <w:rsid w:val="00332EC3"/>
    <w:rsid w:val="00351FD0"/>
    <w:rsid w:val="00373C59"/>
    <w:rsid w:val="00384056"/>
    <w:rsid w:val="003864C6"/>
    <w:rsid w:val="003A17DB"/>
    <w:rsid w:val="003B7852"/>
    <w:rsid w:val="004021F2"/>
    <w:rsid w:val="00444104"/>
    <w:rsid w:val="004627BF"/>
    <w:rsid w:val="004E0D34"/>
    <w:rsid w:val="00510228"/>
    <w:rsid w:val="005132D4"/>
    <w:rsid w:val="00546B15"/>
    <w:rsid w:val="00566D1C"/>
    <w:rsid w:val="005C3FB9"/>
    <w:rsid w:val="005D02DC"/>
    <w:rsid w:val="006547EC"/>
    <w:rsid w:val="006B5D1B"/>
    <w:rsid w:val="006C1C5B"/>
    <w:rsid w:val="007033BF"/>
    <w:rsid w:val="007256ED"/>
    <w:rsid w:val="0073197E"/>
    <w:rsid w:val="007450A2"/>
    <w:rsid w:val="007453DE"/>
    <w:rsid w:val="00784A48"/>
    <w:rsid w:val="007A13C7"/>
    <w:rsid w:val="0080497A"/>
    <w:rsid w:val="008137EB"/>
    <w:rsid w:val="00830A00"/>
    <w:rsid w:val="00882693"/>
    <w:rsid w:val="008D06E2"/>
    <w:rsid w:val="008E493E"/>
    <w:rsid w:val="00907ECE"/>
    <w:rsid w:val="00916154"/>
    <w:rsid w:val="00992FA4"/>
    <w:rsid w:val="009A7CA0"/>
    <w:rsid w:val="009D7387"/>
    <w:rsid w:val="009E48CF"/>
    <w:rsid w:val="009E5716"/>
    <w:rsid w:val="009F46E2"/>
    <w:rsid w:val="00A3654B"/>
    <w:rsid w:val="00A45297"/>
    <w:rsid w:val="00A61DF2"/>
    <w:rsid w:val="00A67EFF"/>
    <w:rsid w:val="00A904A2"/>
    <w:rsid w:val="00AA38FD"/>
    <w:rsid w:val="00AD08AF"/>
    <w:rsid w:val="00AD2629"/>
    <w:rsid w:val="00B45602"/>
    <w:rsid w:val="00B57285"/>
    <w:rsid w:val="00B672BF"/>
    <w:rsid w:val="00BB7160"/>
    <w:rsid w:val="00BC6BC8"/>
    <w:rsid w:val="00BD17DB"/>
    <w:rsid w:val="00C257AC"/>
    <w:rsid w:val="00C83B73"/>
    <w:rsid w:val="00CA16B7"/>
    <w:rsid w:val="00CD1F3E"/>
    <w:rsid w:val="00CF425C"/>
    <w:rsid w:val="00D101A4"/>
    <w:rsid w:val="00D24A2C"/>
    <w:rsid w:val="00D7154B"/>
    <w:rsid w:val="00DC2241"/>
    <w:rsid w:val="00DE2F73"/>
    <w:rsid w:val="00DF6733"/>
    <w:rsid w:val="00E269D2"/>
    <w:rsid w:val="00E566D6"/>
    <w:rsid w:val="00EA3FE0"/>
    <w:rsid w:val="00EE208F"/>
    <w:rsid w:val="00EF7F15"/>
    <w:rsid w:val="00F03B2F"/>
    <w:rsid w:val="00F5592D"/>
    <w:rsid w:val="00F73312"/>
    <w:rsid w:val="00F82CDE"/>
    <w:rsid w:val="00F935EF"/>
    <w:rsid w:val="00F93AAA"/>
    <w:rsid w:val="00FB0492"/>
    <w:rsid w:val="00FE421C"/>
    <w:rsid w:val="00FE4B00"/>
    <w:rsid w:val="00F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E05EA0"/>
  <w15:chartTrackingRefBased/>
  <w15:docId w15:val="{E679155A-ED79-48EA-BE04-45630AC4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Ttol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independent2">
    <w:name w:val="Body Text 2"/>
    <w:basedOn w:val="Normal"/>
    <w:pPr>
      <w:jc w:val="both"/>
    </w:pPr>
  </w:style>
  <w:style w:type="paragraph" w:styleId="NormalWeb">
    <w:name w:val="Normal (Web)"/>
    <w:basedOn w:val="Normal"/>
    <w:rsid w:val="0038405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independent">
    <w:name w:val="Body Text"/>
    <w:basedOn w:val="Normal"/>
    <w:rsid w:val="00151489"/>
    <w:pPr>
      <w:spacing w:after="120"/>
    </w:pPr>
  </w:style>
  <w:style w:type="paragraph" w:styleId="Revisi">
    <w:name w:val="Revision"/>
    <w:hidden/>
    <w:uiPriority w:val="99"/>
    <w:semiHidden/>
    <w:rsid w:val="0088269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crosoft%20Office\Plantillas\noves%20plantilles\0_pa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0_pa.dot</Template>
  <TotalTime>13</TotalTime>
  <Pages>1</Pages>
  <Words>91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Annex 2. Dades persona fisica</vt:lpstr>
    </vt:vector>
  </TitlesOfParts>
  <Company>Generalitat de Catalunya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2. Dades persona fisica</dc:title>
  <dc:subject>Alienació directa 36 vehicles</dc:subject>
  <dc:creator>Direcció General del Patrimoni</dc:creator>
  <cp:keywords>Dades, persona fisica, patrimoni, alienació directa, vehciles</cp:keywords>
  <cp:lastModifiedBy>Noguero Omedes, Maria Pilar</cp:lastModifiedBy>
  <cp:revision>19</cp:revision>
  <cp:lastPrinted>2013-03-01T11:10:00Z</cp:lastPrinted>
  <dcterms:created xsi:type="dcterms:W3CDTF">2023-04-05T12:31:00Z</dcterms:created>
  <dcterms:modified xsi:type="dcterms:W3CDTF">2026-07-20T10:25:00Z</dcterms:modified>
</cp:coreProperties>
</file>