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5204A" w14:textId="77777777" w:rsidR="00F54C80" w:rsidRDefault="00F54C80" w:rsidP="00F90803">
      <w:pPr>
        <w:pStyle w:val="Ttulo1"/>
        <w:rPr>
          <w:rFonts w:ascii="Times New Roman" w:hAnsi="Times New Roman"/>
          <w:color w:val="auto"/>
          <w:sz w:val="24"/>
          <w:szCs w:val="24"/>
        </w:rPr>
      </w:pPr>
      <w:bookmarkStart w:id="0" w:name="_3cqmetx"/>
      <w:bookmarkStart w:id="1" w:name="_Toc39754431"/>
      <w:bookmarkEnd w:id="0"/>
    </w:p>
    <w:p w14:paraId="4BC9848C" w14:textId="72D066D0" w:rsidR="00F90803" w:rsidRDefault="00F90803" w:rsidP="00F90803">
      <w:pPr>
        <w:pStyle w:val="Ttulo1"/>
        <w:rPr>
          <w:rFonts w:ascii="Times New Roman" w:hAnsi="Times New Roman"/>
          <w:color w:val="auto"/>
          <w:sz w:val="24"/>
          <w:szCs w:val="24"/>
        </w:rPr>
      </w:pPr>
      <w:r w:rsidRPr="00B637E6">
        <w:rPr>
          <w:rFonts w:ascii="Times New Roman" w:hAnsi="Times New Roman"/>
          <w:color w:val="auto"/>
          <w:sz w:val="24"/>
          <w:szCs w:val="24"/>
        </w:rPr>
        <w:t>ANNEX II. PROPOSTA ECONÒMICA</w:t>
      </w:r>
      <w:bookmarkEnd w:id="1"/>
    </w:p>
    <w:p w14:paraId="4A04690C" w14:textId="77777777" w:rsidR="00DA0325" w:rsidRDefault="00DA0325" w:rsidP="00DA0325"/>
    <w:p w14:paraId="51094094" w14:textId="77777777" w:rsidR="00DA0325" w:rsidRDefault="00DA0325" w:rsidP="00DA0325"/>
    <w:p w14:paraId="60F479C0" w14:textId="77777777" w:rsidR="00DA0325" w:rsidRPr="00DA0325" w:rsidRDefault="00DA0325" w:rsidP="00DA0325"/>
    <w:p w14:paraId="0CEEBB97" w14:textId="77777777" w:rsidR="00F90803" w:rsidRPr="00B637E6" w:rsidRDefault="00F90803" w:rsidP="00F90803">
      <w:pPr>
        <w:spacing w:line="276" w:lineRule="auto"/>
        <w:jc w:val="both"/>
      </w:pPr>
    </w:p>
    <w:p w14:paraId="3D9F4355" w14:textId="77777777" w:rsidR="00F90803" w:rsidRPr="00B637E6" w:rsidRDefault="00F90803" w:rsidP="00F90803">
      <w:pPr>
        <w:spacing w:line="276" w:lineRule="auto"/>
        <w:jc w:val="both"/>
      </w:pPr>
      <w:r w:rsidRPr="00B637E6">
        <w:t>_____________________________, amb DNI núm. ____________, en nom propi o, si escau, en nom propi i de _____________________ (la persona física o jurídica que representa), als efectes de prendre part en la licitació:</w:t>
      </w:r>
    </w:p>
    <w:p w14:paraId="21E6E58E" w14:textId="77777777" w:rsidR="00F90803" w:rsidRPr="00B637E6" w:rsidRDefault="00F90803" w:rsidP="00F90803">
      <w:pPr>
        <w:spacing w:line="276" w:lineRule="auto"/>
        <w:jc w:val="both"/>
      </w:pPr>
    </w:p>
    <w:p w14:paraId="32012B9D" w14:textId="71432144" w:rsidR="00F90803" w:rsidRPr="00B637E6" w:rsidRDefault="00F90803" w:rsidP="00F90803">
      <w:pPr>
        <w:pStyle w:val="Pargraf"/>
        <w:tabs>
          <w:tab w:val="left" w:pos="2152"/>
        </w:tabs>
        <w:spacing w:beforeLines="120" w:before="288"/>
        <w:jc w:val="both"/>
        <w:rPr>
          <w:color w:val="000000"/>
          <w:lang w:val="ca-ES"/>
        </w:rPr>
      </w:pPr>
      <w:r w:rsidRPr="00B637E6">
        <w:rPr>
          <w:color w:val="000000"/>
          <w:szCs w:val="24"/>
          <w:lang w:val="ca-ES"/>
        </w:rPr>
        <w:t>TÍTOL: Contractació</w:t>
      </w:r>
      <w:r w:rsidR="00A963C0">
        <w:rPr>
          <w:color w:val="000000"/>
          <w:szCs w:val="24"/>
          <w:lang w:val="ca-ES"/>
        </w:rPr>
        <w:t xml:space="preserve"> de </w:t>
      </w:r>
      <w:r w:rsidRPr="00B637E6">
        <w:rPr>
          <w:color w:val="000000"/>
          <w:szCs w:val="24"/>
          <w:lang w:val="ca-ES"/>
        </w:rPr>
        <w:t xml:space="preserve"> </w:t>
      </w:r>
      <w:proofErr w:type="spellStart"/>
      <w:r w:rsidR="00A963C0">
        <w:rPr>
          <w:rFonts w:eastAsia="Aptos"/>
          <w:lang w:eastAsia="en-US"/>
        </w:rPr>
        <w:t>prestació</w:t>
      </w:r>
      <w:proofErr w:type="spellEnd"/>
      <w:r w:rsidR="00A963C0">
        <w:rPr>
          <w:rFonts w:eastAsia="Aptos"/>
          <w:lang w:eastAsia="en-US"/>
        </w:rPr>
        <w:t xml:space="preserve"> del </w:t>
      </w:r>
      <w:proofErr w:type="spellStart"/>
      <w:r w:rsidR="00A963C0">
        <w:rPr>
          <w:rFonts w:eastAsia="Aptos"/>
          <w:lang w:eastAsia="en-US"/>
        </w:rPr>
        <w:t>servei</w:t>
      </w:r>
      <w:proofErr w:type="spellEnd"/>
      <w:r w:rsidR="00A963C0">
        <w:rPr>
          <w:rFonts w:eastAsia="Aptos"/>
          <w:lang w:eastAsia="en-US"/>
        </w:rPr>
        <w:t xml:space="preserve"> de </w:t>
      </w:r>
      <w:proofErr w:type="spellStart"/>
      <w:r w:rsidR="00A963C0">
        <w:rPr>
          <w:rFonts w:eastAsia="Aptos"/>
          <w:lang w:eastAsia="en-US"/>
        </w:rPr>
        <w:t>formació</w:t>
      </w:r>
      <w:proofErr w:type="spellEnd"/>
      <w:r w:rsidR="00A963C0">
        <w:rPr>
          <w:rFonts w:eastAsia="Aptos"/>
          <w:lang w:eastAsia="en-US"/>
        </w:rPr>
        <w:t xml:space="preserve"> i </w:t>
      </w:r>
      <w:proofErr w:type="spellStart"/>
      <w:r w:rsidR="00A963C0">
        <w:rPr>
          <w:rFonts w:eastAsia="Aptos"/>
          <w:lang w:eastAsia="en-US"/>
        </w:rPr>
        <w:t>suport</w:t>
      </w:r>
      <w:proofErr w:type="spellEnd"/>
      <w:r w:rsidR="00A963C0">
        <w:rPr>
          <w:rFonts w:eastAsia="Aptos"/>
          <w:lang w:eastAsia="en-US"/>
        </w:rPr>
        <w:t xml:space="preserve"> a les persones cuidadores i a </w:t>
      </w:r>
      <w:proofErr w:type="spellStart"/>
      <w:r w:rsidR="00A963C0">
        <w:rPr>
          <w:rFonts w:eastAsia="Aptos"/>
          <w:lang w:eastAsia="en-US"/>
        </w:rPr>
        <w:t>altres</w:t>
      </w:r>
      <w:proofErr w:type="spellEnd"/>
      <w:r w:rsidR="00A963C0">
        <w:rPr>
          <w:rFonts w:eastAsia="Aptos"/>
          <w:lang w:eastAsia="en-US"/>
        </w:rPr>
        <w:t xml:space="preserve"> </w:t>
      </w:r>
      <w:proofErr w:type="spellStart"/>
      <w:r w:rsidR="00A963C0">
        <w:rPr>
          <w:rFonts w:eastAsia="Aptos"/>
          <w:lang w:eastAsia="en-US"/>
        </w:rPr>
        <w:t>cuidadors</w:t>
      </w:r>
      <w:proofErr w:type="spellEnd"/>
      <w:r w:rsidR="00A963C0">
        <w:rPr>
          <w:rFonts w:eastAsia="Aptos"/>
          <w:lang w:eastAsia="en-US"/>
        </w:rPr>
        <w:t xml:space="preserve">/es  no </w:t>
      </w:r>
      <w:proofErr w:type="spellStart"/>
      <w:r w:rsidR="00A963C0">
        <w:rPr>
          <w:rFonts w:eastAsia="Aptos"/>
          <w:lang w:eastAsia="en-US"/>
        </w:rPr>
        <w:t>professionals</w:t>
      </w:r>
      <w:proofErr w:type="spellEnd"/>
      <w:r w:rsidR="00A963C0">
        <w:rPr>
          <w:rFonts w:eastAsia="Aptos"/>
          <w:lang w:eastAsia="en-US"/>
        </w:rPr>
        <w:t>.</w:t>
      </w:r>
    </w:p>
    <w:p w14:paraId="71F2F442" w14:textId="37F15033" w:rsidR="00F90803" w:rsidRPr="00B637E6" w:rsidRDefault="00F90803" w:rsidP="00F90803">
      <w:pPr>
        <w:pStyle w:val="Pargraf"/>
        <w:tabs>
          <w:tab w:val="left" w:pos="2152"/>
        </w:tabs>
        <w:spacing w:beforeLines="120" w:before="288"/>
        <w:jc w:val="both"/>
        <w:rPr>
          <w:b/>
          <w:bCs/>
          <w:lang w:val="ca-ES"/>
        </w:rPr>
      </w:pPr>
      <w:r w:rsidRPr="00B637E6">
        <w:rPr>
          <w:color w:val="000000"/>
          <w:sz w:val="22"/>
          <w:szCs w:val="22"/>
          <w:lang w:val="ca-ES"/>
        </w:rPr>
        <w:t>EXP</w:t>
      </w:r>
      <w:r w:rsidRPr="00E06ED9">
        <w:rPr>
          <w:color w:val="000000"/>
          <w:sz w:val="22"/>
          <w:szCs w:val="22"/>
          <w:lang w:val="ca-ES"/>
        </w:rPr>
        <w:t xml:space="preserve">: </w:t>
      </w:r>
      <w:r w:rsidR="00D36BF1" w:rsidRPr="00D36BF1">
        <w:rPr>
          <w:lang w:val="ca-ES"/>
        </w:rPr>
        <w:t>12</w:t>
      </w:r>
      <w:r w:rsidR="001E5887">
        <w:rPr>
          <w:lang w:val="ca-ES"/>
        </w:rPr>
        <w:t>04/2026</w:t>
      </w:r>
    </w:p>
    <w:p w14:paraId="10917A18" w14:textId="77777777" w:rsidR="00F90803" w:rsidRPr="00B637E6" w:rsidRDefault="00F90803" w:rsidP="00F90803">
      <w:pPr>
        <w:spacing w:line="276" w:lineRule="auto"/>
        <w:jc w:val="both"/>
      </w:pPr>
    </w:p>
    <w:p w14:paraId="3805B6C6" w14:textId="77777777" w:rsidR="00F90803" w:rsidRPr="00B637E6" w:rsidRDefault="00F90803" w:rsidP="00F90803">
      <w:pPr>
        <w:spacing w:line="276" w:lineRule="auto"/>
        <w:jc w:val="both"/>
      </w:pPr>
      <w:r w:rsidRPr="00B637E6">
        <w:t>Em comprometo a realitzar el servei amb subjecció a les condicions descrites a l’anunci de licitació, d’acord amb les condicions que s’assenyalen a continuació:</w:t>
      </w:r>
    </w:p>
    <w:p w14:paraId="4E418B6B" w14:textId="77777777" w:rsidR="00F90803" w:rsidRDefault="00F90803" w:rsidP="00F90803">
      <w:pPr>
        <w:spacing w:line="276" w:lineRule="auto"/>
        <w:jc w:val="both"/>
      </w:pPr>
    </w:p>
    <w:p w14:paraId="6A5C778E" w14:textId="2D79605D" w:rsidR="00DA0325" w:rsidRDefault="00DA0325" w:rsidP="00DA0325">
      <w:pPr>
        <w:pStyle w:val="Prrafodelista"/>
        <w:numPr>
          <w:ilvl w:val="0"/>
          <w:numId w:val="1"/>
        </w:numPr>
        <w:spacing w:line="276" w:lineRule="auto"/>
        <w:jc w:val="both"/>
      </w:pPr>
      <w:r w:rsidRPr="00DA0325">
        <w:t xml:space="preserve">5 sessions de 2 hores amb un total de 10 hores a cadascun dels municipis que inicialment estan previstos a </w:t>
      </w:r>
      <w:r w:rsidR="009F2CD3" w:rsidRPr="009F2CD3">
        <w:t>Benissanet, La Torre de l’Espanyol i Ginestar.</w:t>
      </w:r>
    </w:p>
    <w:p w14:paraId="17A9AA17" w14:textId="77777777" w:rsidR="00DA0325" w:rsidRDefault="00DA0325" w:rsidP="00F90803">
      <w:pPr>
        <w:spacing w:line="276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5409"/>
      </w:tblGrid>
      <w:tr w:rsidR="00F90803" w:rsidRPr="00B637E6" w14:paraId="2CE4848D" w14:textId="77777777" w:rsidTr="00BB789D">
        <w:trPr>
          <w:trHeight w:val="56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E5845" w14:textId="243E6D15" w:rsidR="00F90803" w:rsidRPr="00B637E6" w:rsidRDefault="00B61F99" w:rsidP="00BB789D">
            <w:pPr>
              <w:jc w:val="center"/>
            </w:pPr>
            <w:r>
              <w:t>SESSIONS</w:t>
            </w:r>
            <w:r w:rsidR="00DA0325">
              <w:t xml:space="preserve"> A MILLORAR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2516" w14:textId="030D6893" w:rsidR="00F90803" w:rsidRPr="00B637E6" w:rsidRDefault="00F90803" w:rsidP="00BB789D"/>
        </w:tc>
      </w:tr>
    </w:tbl>
    <w:p w14:paraId="7CFB45AF" w14:textId="77777777" w:rsidR="00DA0325" w:rsidRDefault="00DA0325" w:rsidP="00F90803">
      <w:pPr>
        <w:spacing w:line="276" w:lineRule="auto"/>
        <w:jc w:val="both"/>
      </w:pPr>
    </w:p>
    <w:p w14:paraId="6E255BDD" w14:textId="418A4A54" w:rsidR="00E81467" w:rsidRDefault="00382158" w:rsidP="00F90803">
      <w:pPr>
        <w:spacing w:line="276" w:lineRule="auto"/>
        <w:jc w:val="both"/>
      </w:pPr>
      <w:r>
        <w:t>El pressupost no pot excedir de 1.440</w:t>
      </w:r>
      <w:r w:rsidR="00DA2775">
        <w:t>,00 euros</w:t>
      </w:r>
      <w:r w:rsidR="00E06ED9">
        <w:t>.</w:t>
      </w:r>
    </w:p>
    <w:p w14:paraId="21AD064C" w14:textId="77777777" w:rsidR="00B67FF2" w:rsidRDefault="00B67FF2" w:rsidP="00F90803">
      <w:pPr>
        <w:spacing w:line="276" w:lineRule="auto"/>
        <w:jc w:val="both"/>
      </w:pPr>
    </w:p>
    <w:p w14:paraId="76C494AD" w14:textId="77777777" w:rsidR="00F90803" w:rsidRPr="00B637E6" w:rsidRDefault="00F90803" w:rsidP="00F90803">
      <w:pPr>
        <w:jc w:val="both"/>
        <w:rPr>
          <w:szCs w:val="24"/>
        </w:rPr>
      </w:pPr>
      <w:r w:rsidRPr="00B637E6">
        <w:rPr>
          <w:szCs w:val="24"/>
        </w:rPr>
        <w:t>En cas que no coincidís la xifra expressada en números amb la descrita en lletres prevaldrà aquesta darrera.</w:t>
      </w:r>
    </w:p>
    <w:p w14:paraId="6E88A9DB" w14:textId="77777777" w:rsidR="00F90803" w:rsidRPr="00B637E6" w:rsidRDefault="00F90803" w:rsidP="00F90803">
      <w:pPr>
        <w:spacing w:line="276" w:lineRule="auto"/>
        <w:jc w:val="both"/>
        <w:rPr>
          <w:b/>
        </w:rPr>
      </w:pPr>
    </w:p>
    <w:p w14:paraId="0BE91DE3" w14:textId="77777777" w:rsidR="00F90803" w:rsidRDefault="00F90803" w:rsidP="00F90803">
      <w:pPr>
        <w:spacing w:line="276" w:lineRule="auto"/>
        <w:jc w:val="both"/>
        <w:rPr>
          <w:b/>
        </w:rPr>
      </w:pPr>
    </w:p>
    <w:p w14:paraId="2CACD7A2" w14:textId="77777777" w:rsidR="00DA0325" w:rsidRDefault="00DA0325" w:rsidP="00F90803">
      <w:pPr>
        <w:spacing w:line="276" w:lineRule="auto"/>
        <w:jc w:val="both"/>
        <w:rPr>
          <w:b/>
        </w:rPr>
      </w:pPr>
    </w:p>
    <w:p w14:paraId="0D787928" w14:textId="77777777" w:rsidR="00DA0325" w:rsidRDefault="00DA0325" w:rsidP="00F90803">
      <w:pPr>
        <w:spacing w:line="276" w:lineRule="auto"/>
        <w:jc w:val="both"/>
        <w:rPr>
          <w:b/>
        </w:rPr>
      </w:pPr>
    </w:p>
    <w:p w14:paraId="014CDF21" w14:textId="77777777" w:rsidR="00DA0325" w:rsidRDefault="00DA0325" w:rsidP="00F90803">
      <w:pPr>
        <w:spacing w:line="276" w:lineRule="auto"/>
        <w:jc w:val="both"/>
        <w:rPr>
          <w:b/>
        </w:rPr>
      </w:pPr>
    </w:p>
    <w:p w14:paraId="36376C94" w14:textId="77777777" w:rsidR="00DA0325" w:rsidRPr="00B637E6" w:rsidRDefault="00DA0325" w:rsidP="00F90803">
      <w:pPr>
        <w:spacing w:line="276" w:lineRule="auto"/>
        <w:jc w:val="both"/>
        <w:rPr>
          <w:b/>
        </w:rPr>
      </w:pPr>
    </w:p>
    <w:p w14:paraId="092C5387" w14:textId="77777777" w:rsidR="00F90803" w:rsidRPr="00B637E6" w:rsidRDefault="00F90803" w:rsidP="00F90803">
      <w:pPr>
        <w:spacing w:line="276" w:lineRule="auto"/>
        <w:jc w:val="both"/>
      </w:pPr>
      <w:r w:rsidRPr="00B637E6">
        <w:rPr>
          <w:b/>
        </w:rPr>
        <w:t>Signatura</w:t>
      </w:r>
      <w:r w:rsidRPr="00B637E6">
        <w:t xml:space="preserve"> </w:t>
      </w:r>
    </w:p>
    <w:p w14:paraId="048D0F27" w14:textId="11597064" w:rsidR="00F90803" w:rsidRPr="00B637E6" w:rsidRDefault="00F90803" w:rsidP="00F90803">
      <w:pPr>
        <w:spacing w:line="276" w:lineRule="auto"/>
        <w:jc w:val="both"/>
      </w:pPr>
      <w:bookmarkStart w:id="2" w:name="_Hlk208397443"/>
      <w:r w:rsidRPr="00B637E6">
        <w:t>No seran vàlides les ofertes presentades sense signatura electrònica</w:t>
      </w:r>
      <w:r>
        <w:t>.</w:t>
      </w:r>
    </w:p>
    <w:bookmarkEnd w:id="2"/>
    <w:p w14:paraId="328B0BFB" w14:textId="77777777" w:rsidR="00F90803" w:rsidRPr="00E715E7" w:rsidRDefault="00F90803" w:rsidP="00F90803"/>
    <w:p w14:paraId="056AD38D" w14:textId="77777777" w:rsidR="009263FF" w:rsidRPr="00422C34" w:rsidRDefault="009263FF">
      <w:pPr>
        <w:jc w:val="both"/>
        <w:rPr>
          <w:rFonts w:ascii="Arial" w:hAnsi="Arial" w:cs="Arial"/>
        </w:rPr>
      </w:pPr>
    </w:p>
    <w:sectPr w:rsidR="009263FF" w:rsidRPr="00422C34" w:rsidSect="00F90803">
      <w:headerReference w:type="default" r:id="rId7"/>
      <w:footerReference w:type="default" r:id="rId8"/>
      <w:pgSz w:w="11906" w:h="16838" w:code="9"/>
      <w:pgMar w:top="2127" w:right="1134" w:bottom="1418" w:left="1701" w:header="765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3162F" w14:textId="77777777" w:rsidR="007905E0" w:rsidRDefault="007905E0">
      <w:r>
        <w:separator/>
      </w:r>
    </w:p>
  </w:endnote>
  <w:endnote w:type="continuationSeparator" w:id="0">
    <w:p w14:paraId="776A5C08" w14:textId="77777777" w:rsidR="007905E0" w:rsidRDefault="00790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9828" w:type="dxa"/>
      <w:tblInd w:w="-61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9828"/>
    </w:tblGrid>
    <w:tr w:rsidR="00E83B05" w14:paraId="41012163" w14:textId="77777777">
      <w:tc>
        <w:tcPr>
          <w:tcW w:w="9828" w:type="dxa"/>
        </w:tcPr>
        <w:p w14:paraId="454346D5" w14:textId="77777777" w:rsidR="00E83B05" w:rsidRPr="00631200" w:rsidRDefault="00E83B05">
          <w:pPr>
            <w:pStyle w:val="Piedepgina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Pl. Sant Roc, 2 | 43740 MÓRA D’EBRE | T. 977 401 851 | </w:t>
          </w:r>
          <w:r w:rsidRPr="008A494E">
            <w:rPr>
              <w:rFonts w:ascii="Arial" w:hAnsi="Arial" w:cs="Arial"/>
              <w:sz w:val="18"/>
              <w:szCs w:val="18"/>
            </w:rPr>
            <w:t>consell@riberaebre.org</w:t>
          </w:r>
          <w:r>
            <w:rPr>
              <w:rFonts w:ascii="Arial" w:hAnsi="Arial" w:cs="Arial"/>
              <w:sz w:val="18"/>
              <w:szCs w:val="18"/>
            </w:rPr>
            <w:t xml:space="preserve"> | </w:t>
          </w:r>
          <w:r w:rsidRPr="00B32E12">
            <w:rPr>
              <w:rFonts w:ascii="Arial" w:hAnsi="Arial" w:cs="Arial"/>
              <w:b/>
              <w:sz w:val="20"/>
              <w:szCs w:val="20"/>
            </w:rPr>
            <w:t>www.riberaebre.org</w:t>
          </w:r>
        </w:p>
      </w:tc>
    </w:tr>
    <w:tr w:rsidR="00E83B05" w:rsidRPr="008A494E" w14:paraId="0BE7A9DE" w14:textId="77777777">
      <w:trPr>
        <w:trHeight w:hRule="exact" w:val="170"/>
      </w:trPr>
      <w:tc>
        <w:tcPr>
          <w:tcW w:w="9828" w:type="dxa"/>
          <w:vAlign w:val="center"/>
        </w:tcPr>
        <w:p w14:paraId="636A9BCB" w14:textId="77777777" w:rsidR="00E83B05" w:rsidRPr="008A494E" w:rsidRDefault="004976B9">
          <w:pPr>
            <w:pStyle w:val="Piedepgina"/>
            <w:jc w:val="right"/>
            <w:rPr>
              <w:sz w:val="18"/>
              <w:szCs w:val="18"/>
            </w:rPr>
          </w:pPr>
          <w:r w:rsidRPr="008A494E">
            <w:rPr>
              <w:noProof/>
              <w:sz w:val="18"/>
              <w:szCs w:val="18"/>
            </w:rPr>
            <w:drawing>
              <wp:inline distT="0" distB="0" distL="0" distR="0" wp14:anchorId="00B05C1C" wp14:editId="08CA4537">
                <wp:extent cx="682625" cy="88900"/>
                <wp:effectExtent l="0" t="0" r="0" b="0"/>
                <wp:docPr id="283180671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2625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E83B05" w:rsidRPr="008A494E">
            <w:rPr>
              <w:sz w:val="18"/>
              <w:szCs w:val="18"/>
            </w:rPr>
            <w:t xml:space="preserve"> </w:t>
          </w:r>
          <w:r w:rsidRPr="008A494E">
            <w:rPr>
              <w:noProof/>
              <w:sz w:val="18"/>
              <w:szCs w:val="18"/>
            </w:rPr>
            <w:drawing>
              <wp:inline distT="0" distB="0" distL="0" distR="0" wp14:anchorId="52CDF472" wp14:editId="422797DD">
                <wp:extent cx="5373370" cy="83185"/>
                <wp:effectExtent l="0" t="0" r="0" b="0"/>
                <wp:docPr id="1308922089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73370" cy="83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83B05" w:rsidRPr="0064176D" w14:paraId="47626D98" w14:textId="77777777">
      <w:tc>
        <w:tcPr>
          <w:tcW w:w="9828" w:type="dxa"/>
        </w:tcPr>
        <w:p w14:paraId="516C6B6F" w14:textId="77777777" w:rsidR="00E83B05" w:rsidRPr="0064176D" w:rsidRDefault="00E83B05">
          <w:pPr>
            <w:pStyle w:val="Piedepgina"/>
            <w:ind w:left="-180"/>
            <w:jc w:val="right"/>
            <w:rPr>
              <w:rFonts w:ascii="Arial Narrow" w:hAnsi="Arial Narrow"/>
              <w:color w:val="777777"/>
              <w:sz w:val="6"/>
              <w:szCs w:val="6"/>
            </w:rPr>
          </w:pPr>
        </w:p>
      </w:tc>
    </w:tr>
    <w:tr w:rsidR="00E83B05" w:rsidRPr="008A494E" w14:paraId="4D5BE3F4" w14:textId="77777777">
      <w:tc>
        <w:tcPr>
          <w:tcW w:w="9828" w:type="dxa"/>
        </w:tcPr>
        <w:p w14:paraId="26134C1E" w14:textId="77777777" w:rsidR="00E83B05" w:rsidRPr="0064176D" w:rsidRDefault="004976B9" w:rsidP="004976B9">
          <w:pPr>
            <w:pStyle w:val="Piedepgina"/>
            <w:ind w:left="6372"/>
            <w:rPr>
              <w:rFonts w:ascii="Arial Narrow" w:hAnsi="Arial Narrow"/>
              <w:color w:val="777777"/>
              <w:sz w:val="14"/>
              <w:szCs w:val="14"/>
            </w:rPr>
          </w:pPr>
          <w:r>
            <w:rPr>
              <w:rFonts w:ascii="Arial Narrow" w:hAnsi="Arial Narrow"/>
              <w:color w:val="777777"/>
              <w:sz w:val="14"/>
              <w:szCs w:val="14"/>
            </w:rPr>
            <w:t xml:space="preserve">            </w:t>
          </w:r>
          <w:r w:rsidR="00E83B05" w:rsidRPr="0064176D">
            <w:rPr>
              <w:rFonts w:ascii="Arial Narrow" w:hAnsi="Arial Narrow"/>
              <w:color w:val="777777"/>
              <w:sz w:val="14"/>
              <w:szCs w:val="14"/>
            </w:rPr>
            <w:t>Codi R.E.L.C: 8103040003 | CIF: P93000</w:t>
          </w:r>
          <w:r w:rsidR="00E83B05">
            <w:rPr>
              <w:rFonts w:ascii="Arial Narrow" w:hAnsi="Arial Narrow"/>
              <w:color w:val="777777"/>
              <w:sz w:val="14"/>
              <w:szCs w:val="14"/>
            </w:rPr>
            <w:t>1</w:t>
          </w:r>
          <w:r w:rsidR="00E83B05" w:rsidRPr="0064176D">
            <w:rPr>
              <w:rFonts w:ascii="Arial Narrow" w:hAnsi="Arial Narrow"/>
              <w:color w:val="777777"/>
              <w:sz w:val="14"/>
              <w:szCs w:val="14"/>
            </w:rPr>
            <w:t>1E</w:t>
          </w:r>
        </w:p>
      </w:tc>
    </w:tr>
  </w:tbl>
  <w:p w14:paraId="5944E54D" w14:textId="77777777" w:rsidR="00E83B05" w:rsidRDefault="00E83B0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512A4" w14:textId="77777777" w:rsidR="007905E0" w:rsidRDefault="007905E0">
      <w:r>
        <w:separator/>
      </w:r>
    </w:p>
  </w:footnote>
  <w:footnote w:type="continuationSeparator" w:id="0">
    <w:p w14:paraId="27105D82" w14:textId="77777777" w:rsidR="007905E0" w:rsidRDefault="00790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EE378" w14:textId="77777777" w:rsidR="00E83B05" w:rsidRPr="005952A2" w:rsidRDefault="004976B9">
    <w:pPr>
      <w:pStyle w:val="Encabezado"/>
      <w:ind w:left="-540"/>
    </w:pPr>
    <w:r w:rsidRPr="005952A2">
      <w:rPr>
        <w:noProof/>
      </w:rPr>
      <w:drawing>
        <wp:inline distT="0" distB="0" distL="0" distR="0" wp14:anchorId="2942B558" wp14:editId="7F33C8EE">
          <wp:extent cx="2161540" cy="742315"/>
          <wp:effectExtent l="0" t="0" r="0" b="0"/>
          <wp:docPr id="85517832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1540" cy="742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9C09F9"/>
    <w:multiLevelType w:val="hybridMultilevel"/>
    <w:tmpl w:val="C4E414FE"/>
    <w:lvl w:ilvl="0" w:tplc="34CA93F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7234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803"/>
    <w:rsid w:val="00004158"/>
    <w:rsid w:val="00075F67"/>
    <w:rsid w:val="00091A79"/>
    <w:rsid w:val="00096A86"/>
    <w:rsid w:val="000A28C7"/>
    <w:rsid w:val="000B1D6E"/>
    <w:rsid w:val="000E3AD7"/>
    <w:rsid w:val="000E65C0"/>
    <w:rsid w:val="000F251F"/>
    <w:rsid w:val="000F727D"/>
    <w:rsid w:val="00104029"/>
    <w:rsid w:val="001112E4"/>
    <w:rsid w:val="00115772"/>
    <w:rsid w:val="00124794"/>
    <w:rsid w:val="00133374"/>
    <w:rsid w:val="00134106"/>
    <w:rsid w:val="00156BAC"/>
    <w:rsid w:val="001844FE"/>
    <w:rsid w:val="00194487"/>
    <w:rsid w:val="001D2F49"/>
    <w:rsid w:val="001E5887"/>
    <w:rsid w:val="001E6CCE"/>
    <w:rsid w:val="001F11FE"/>
    <w:rsid w:val="001F2A77"/>
    <w:rsid w:val="001F50CC"/>
    <w:rsid w:val="00215079"/>
    <w:rsid w:val="00240390"/>
    <w:rsid w:val="0025292D"/>
    <w:rsid w:val="0025404C"/>
    <w:rsid w:val="00260440"/>
    <w:rsid w:val="00272C91"/>
    <w:rsid w:val="002916FE"/>
    <w:rsid w:val="002921E8"/>
    <w:rsid w:val="00296B91"/>
    <w:rsid w:val="002B3147"/>
    <w:rsid w:val="002B7A06"/>
    <w:rsid w:val="002F1421"/>
    <w:rsid w:val="00303427"/>
    <w:rsid w:val="003039C1"/>
    <w:rsid w:val="00305D45"/>
    <w:rsid w:val="00307695"/>
    <w:rsid w:val="00364B88"/>
    <w:rsid w:val="00382158"/>
    <w:rsid w:val="0039099D"/>
    <w:rsid w:val="003A649B"/>
    <w:rsid w:val="003B7233"/>
    <w:rsid w:val="003C10D5"/>
    <w:rsid w:val="003D3F62"/>
    <w:rsid w:val="003E4784"/>
    <w:rsid w:val="00410496"/>
    <w:rsid w:val="004367F1"/>
    <w:rsid w:val="00460EFB"/>
    <w:rsid w:val="004700AC"/>
    <w:rsid w:val="00472F14"/>
    <w:rsid w:val="00481224"/>
    <w:rsid w:val="00487986"/>
    <w:rsid w:val="00494DCC"/>
    <w:rsid w:val="004976B9"/>
    <w:rsid w:val="004A35B2"/>
    <w:rsid w:val="004B3F15"/>
    <w:rsid w:val="004C1499"/>
    <w:rsid w:val="004E1066"/>
    <w:rsid w:val="004E2B57"/>
    <w:rsid w:val="004E7889"/>
    <w:rsid w:val="004E7BB2"/>
    <w:rsid w:val="0050423B"/>
    <w:rsid w:val="005368F5"/>
    <w:rsid w:val="00544560"/>
    <w:rsid w:val="00563000"/>
    <w:rsid w:val="00566A20"/>
    <w:rsid w:val="00567ECC"/>
    <w:rsid w:val="00576BC2"/>
    <w:rsid w:val="00581D40"/>
    <w:rsid w:val="005864C7"/>
    <w:rsid w:val="005B4FE8"/>
    <w:rsid w:val="005C66A0"/>
    <w:rsid w:val="00613DC7"/>
    <w:rsid w:val="00620536"/>
    <w:rsid w:val="00624063"/>
    <w:rsid w:val="00647F24"/>
    <w:rsid w:val="00682C68"/>
    <w:rsid w:val="00686A77"/>
    <w:rsid w:val="00695FEC"/>
    <w:rsid w:val="006A27F2"/>
    <w:rsid w:val="006A7419"/>
    <w:rsid w:val="006C7B23"/>
    <w:rsid w:val="006D35C9"/>
    <w:rsid w:val="006E721D"/>
    <w:rsid w:val="00737BAE"/>
    <w:rsid w:val="00760FBD"/>
    <w:rsid w:val="007706DB"/>
    <w:rsid w:val="007715A3"/>
    <w:rsid w:val="007905E0"/>
    <w:rsid w:val="007A54AA"/>
    <w:rsid w:val="007B1D10"/>
    <w:rsid w:val="007C2CD5"/>
    <w:rsid w:val="007D0730"/>
    <w:rsid w:val="007D11B5"/>
    <w:rsid w:val="0081488C"/>
    <w:rsid w:val="00841F11"/>
    <w:rsid w:val="008620CE"/>
    <w:rsid w:val="0087683D"/>
    <w:rsid w:val="008A7652"/>
    <w:rsid w:val="008B4850"/>
    <w:rsid w:val="008C45C5"/>
    <w:rsid w:val="008D6E0B"/>
    <w:rsid w:val="008E0B67"/>
    <w:rsid w:val="008E1493"/>
    <w:rsid w:val="008F47EA"/>
    <w:rsid w:val="009012DA"/>
    <w:rsid w:val="009251FE"/>
    <w:rsid w:val="009263FF"/>
    <w:rsid w:val="00945344"/>
    <w:rsid w:val="00957F6C"/>
    <w:rsid w:val="00973CE8"/>
    <w:rsid w:val="00975174"/>
    <w:rsid w:val="0099502A"/>
    <w:rsid w:val="009A19AD"/>
    <w:rsid w:val="009C3CB3"/>
    <w:rsid w:val="009F2CD3"/>
    <w:rsid w:val="00A032AF"/>
    <w:rsid w:val="00A07406"/>
    <w:rsid w:val="00A504F1"/>
    <w:rsid w:val="00A573C0"/>
    <w:rsid w:val="00A627B5"/>
    <w:rsid w:val="00A716C7"/>
    <w:rsid w:val="00A74853"/>
    <w:rsid w:val="00A83315"/>
    <w:rsid w:val="00A963C0"/>
    <w:rsid w:val="00AA2CCE"/>
    <w:rsid w:val="00AA2F64"/>
    <w:rsid w:val="00AC1F69"/>
    <w:rsid w:val="00AD4854"/>
    <w:rsid w:val="00AE0846"/>
    <w:rsid w:val="00AF00AD"/>
    <w:rsid w:val="00AF7E7D"/>
    <w:rsid w:val="00B0756A"/>
    <w:rsid w:val="00B10B3F"/>
    <w:rsid w:val="00B1281A"/>
    <w:rsid w:val="00B142C4"/>
    <w:rsid w:val="00B17B9C"/>
    <w:rsid w:val="00B429AA"/>
    <w:rsid w:val="00B46684"/>
    <w:rsid w:val="00B4733E"/>
    <w:rsid w:val="00B54AEE"/>
    <w:rsid w:val="00B61F99"/>
    <w:rsid w:val="00B67FF2"/>
    <w:rsid w:val="00B77336"/>
    <w:rsid w:val="00BB173E"/>
    <w:rsid w:val="00BC42E4"/>
    <w:rsid w:val="00BE7C72"/>
    <w:rsid w:val="00BF58DB"/>
    <w:rsid w:val="00C038A7"/>
    <w:rsid w:val="00C075EB"/>
    <w:rsid w:val="00C11BC7"/>
    <w:rsid w:val="00C208DA"/>
    <w:rsid w:val="00C337D9"/>
    <w:rsid w:val="00C427ED"/>
    <w:rsid w:val="00C52ED7"/>
    <w:rsid w:val="00C618EA"/>
    <w:rsid w:val="00C63ACE"/>
    <w:rsid w:val="00C71EB9"/>
    <w:rsid w:val="00C7505F"/>
    <w:rsid w:val="00CA1650"/>
    <w:rsid w:val="00CD666D"/>
    <w:rsid w:val="00CE1235"/>
    <w:rsid w:val="00CE3227"/>
    <w:rsid w:val="00CE49B8"/>
    <w:rsid w:val="00D07099"/>
    <w:rsid w:val="00D122E6"/>
    <w:rsid w:val="00D1762A"/>
    <w:rsid w:val="00D200F2"/>
    <w:rsid w:val="00D36BF1"/>
    <w:rsid w:val="00D67EC9"/>
    <w:rsid w:val="00D70748"/>
    <w:rsid w:val="00D71505"/>
    <w:rsid w:val="00D71757"/>
    <w:rsid w:val="00D8424A"/>
    <w:rsid w:val="00DA0325"/>
    <w:rsid w:val="00DA1C2E"/>
    <w:rsid w:val="00DA2775"/>
    <w:rsid w:val="00DA2875"/>
    <w:rsid w:val="00DA3E55"/>
    <w:rsid w:val="00DC10EE"/>
    <w:rsid w:val="00DC50EC"/>
    <w:rsid w:val="00DD14B7"/>
    <w:rsid w:val="00DD7670"/>
    <w:rsid w:val="00DF3460"/>
    <w:rsid w:val="00DF694A"/>
    <w:rsid w:val="00E06ED9"/>
    <w:rsid w:val="00E30C0A"/>
    <w:rsid w:val="00E4048E"/>
    <w:rsid w:val="00E42343"/>
    <w:rsid w:val="00E434FD"/>
    <w:rsid w:val="00E81467"/>
    <w:rsid w:val="00E83B05"/>
    <w:rsid w:val="00E952E4"/>
    <w:rsid w:val="00EE327F"/>
    <w:rsid w:val="00EF5963"/>
    <w:rsid w:val="00F2454C"/>
    <w:rsid w:val="00F24880"/>
    <w:rsid w:val="00F26716"/>
    <w:rsid w:val="00F27629"/>
    <w:rsid w:val="00F33022"/>
    <w:rsid w:val="00F54C80"/>
    <w:rsid w:val="00F569DA"/>
    <w:rsid w:val="00F769C9"/>
    <w:rsid w:val="00F83C26"/>
    <w:rsid w:val="00F86DB3"/>
    <w:rsid w:val="00F90803"/>
    <w:rsid w:val="00F91E0C"/>
    <w:rsid w:val="00FD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09081F"/>
  <w15:chartTrackingRefBased/>
  <w15:docId w15:val="{35C16D0C-FB73-432F-88A3-426E13262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0803"/>
    <w:pPr>
      <w:widowControl w:val="0"/>
    </w:pPr>
    <w:rPr>
      <w:sz w:val="24"/>
      <w:lang w:val="ca-ES"/>
    </w:rPr>
  </w:style>
  <w:style w:type="paragraph" w:styleId="Ttulo1">
    <w:name w:val="heading 1"/>
    <w:basedOn w:val="Normal"/>
    <w:next w:val="Normal"/>
    <w:link w:val="Ttulo1Car"/>
    <w:qFormat/>
    <w:rsid w:val="00F9080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widowControl/>
      <w:tabs>
        <w:tab w:val="center" w:pos="4252"/>
        <w:tab w:val="right" w:pos="8504"/>
      </w:tabs>
    </w:pPr>
    <w:rPr>
      <w:szCs w:val="24"/>
      <w:lang w:eastAsia="ca-ES"/>
    </w:rPr>
  </w:style>
  <w:style w:type="paragraph" w:styleId="Piedepgina">
    <w:name w:val="footer"/>
    <w:basedOn w:val="Normal"/>
    <w:pPr>
      <w:widowControl/>
      <w:tabs>
        <w:tab w:val="center" w:pos="4252"/>
        <w:tab w:val="right" w:pos="8504"/>
      </w:tabs>
    </w:pPr>
    <w:rPr>
      <w:szCs w:val="24"/>
      <w:lang w:eastAsia="ca-ES"/>
    </w:rPr>
  </w:style>
  <w:style w:type="table" w:styleId="Tablaconcuadrcula">
    <w:name w:val="Table Grid"/>
    <w:basedOn w:val="Tab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rsid w:val="00F90803"/>
    <w:rPr>
      <w:rFonts w:ascii="Cambria" w:hAnsi="Cambria"/>
      <w:b/>
      <w:bCs/>
      <w:color w:val="365F91"/>
      <w:sz w:val="28"/>
      <w:szCs w:val="28"/>
      <w:lang w:val="ca-ES"/>
    </w:rPr>
  </w:style>
  <w:style w:type="paragraph" w:customStyle="1" w:styleId="Pargraf">
    <w:name w:val="Paràgraf"/>
    <w:basedOn w:val="Normal"/>
    <w:link w:val="PargrafCar"/>
    <w:rsid w:val="00F90803"/>
    <w:pPr>
      <w:spacing w:before="120"/>
    </w:pPr>
    <w:rPr>
      <w:lang w:val="x-none"/>
    </w:rPr>
  </w:style>
  <w:style w:type="character" w:customStyle="1" w:styleId="PargrafCar">
    <w:name w:val="Paràgraf Car"/>
    <w:link w:val="Pargraf"/>
    <w:locked/>
    <w:rsid w:val="00F90803"/>
    <w:rPr>
      <w:sz w:val="24"/>
      <w:lang w:val="x-none"/>
    </w:rPr>
  </w:style>
  <w:style w:type="character" w:styleId="Refdecomentario">
    <w:name w:val="annotation reference"/>
    <w:basedOn w:val="Fuentedeprrafopredeter"/>
    <w:rsid w:val="00C075EB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C075EB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rsid w:val="00C075EB"/>
    <w:rPr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C075E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C075EB"/>
    <w:rPr>
      <w:b/>
      <w:bCs/>
      <w:lang w:val="ca-ES"/>
    </w:rPr>
  </w:style>
  <w:style w:type="paragraph" w:styleId="Prrafodelista">
    <w:name w:val="List Paragraph"/>
    <w:basedOn w:val="Normal"/>
    <w:uiPriority w:val="34"/>
    <w:qFormat/>
    <w:rsid w:val="00DA03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rveissocials1\OneDrive%20-%20CONSELL%20COMARCAL%20RIBERA%20D'EBRE\Escritorio\Consel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Consell.dotx</Template>
  <TotalTime>1</TotalTime>
  <Pages>1</Pages>
  <Words>152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PC NEW &amp; Services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Serveis Socials 1</dc:creator>
  <cp:keywords/>
  <dc:description/>
  <cp:lastModifiedBy>Laura Blanc (Serveis Socials CCRE)</cp:lastModifiedBy>
  <cp:revision>2</cp:revision>
  <cp:lastPrinted>2012-04-16T09:20:00Z</cp:lastPrinted>
  <dcterms:created xsi:type="dcterms:W3CDTF">2026-08-03T08:07:00Z</dcterms:created>
  <dcterms:modified xsi:type="dcterms:W3CDTF">2026-08-03T08:07:00Z</dcterms:modified>
</cp:coreProperties>
</file>