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06E7" w14:textId="77777777" w:rsidR="0063639A" w:rsidRDefault="00000000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5A5726F0" w14:textId="77777777" w:rsidR="006A4107" w:rsidRPr="006A4107" w:rsidRDefault="006A4107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18"/>
          <w:szCs w:val="18"/>
        </w:rPr>
      </w:pPr>
    </w:p>
    <w:p w14:paraId="4AE386A9" w14:textId="25032AC9" w:rsidR="003543D3" w:rsidRPr="003543D3" w:rsidRDefault="00000000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977927">
        <w:rPr>
          <w:b/>
          <w:bCs/>
          <w:u w:val="single"/>
        </w:rPr>
        <w:t>6</w:t>
      </w:r>
    </w:p>
    <w:p w14:paraId="15B1EAD2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5E1075C3" w14:textId="77777777" w:rsidR="006A4107" w:rsidRDefault="006A4107" w:rsidP="003543D3">
      <w:pPr>
        <w:rPr>
          <w:rFonts w:cs="Arial"/>
          <w:color w:val="000000"/>
          <w:spacing w:val="-2"/>
          <w:sz w:val="20"/>
        </w:rPr>
      </w:pPr>
    </w:p>
    <w:p w14:paraId="044F043F" w14:textId="77777777" w:rsidR="003543D3" w:rsidRPr="003543D3" w:rsidRDefault="00000000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6DEC6B6E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21E25818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035A5163" w14:textId="77777777" w:rsidR="00524569" w:rsidRDefault="00524569" w:rsidP="00524569">
      <w:pPr>
        <w:rPr>
          <w:sz w:val="20"/>
        </w:rPr>
      </w:pPr>
    </w:p>
    <w:p w14:paraId="3AF0ED13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47C3CEE3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3DE4C444" w14:textId="77777777" w:rsidR="003543D3" w:rsidRDefault="00000000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14:paraId="0C4A2A77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D65235" w14:paraId="1A61EA6E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CED5" w14:textId="77777777" w:rsidR="003543D3" w:rsidRDefault="00000000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6C50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15FA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3699D44A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E4C3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D65235" w14:paraId="4BA35D6A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2C6B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006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723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B534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D65235" w14:paraId="1E197483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6F6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91D6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89BF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3768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D65235" w14:paraId="63496036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965D" w14:textId="77777777" w:rsidR="003543D3" w:rsidRDefault="00000000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4048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E378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10FCEDDB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23DB629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la societat,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14:paraId="2482274D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02A77BC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14:paraId="68403B11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0326D7DE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04340737" w14:textId="77777777" w:rsidR="003543D3" w:rsidRDefault="00000000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5B0578DC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7BFA8360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48EE745" w14:textId="77777777" w:rsidR="000C5C7B" w:rsidRDefault="00000000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094B2367" w14:textId="77777777" w:rsidR="0063639A" w:rsidRPr="00524569" w:rsidRDefault="00000000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5E6E5" w14:textId="77777777" w:rsidR="004F32CC" w:rsidRDefault="004F32CC">
      <w:r>
        <w:separator/>
      </w:r>
    </w:p>
  </w:endnote>
  <w:endnote w:type="continuationSeparator" w:id="0">
    <w:p w14:paraId="0FC05278" w14:textId="77777777" w:rsidR="004F32CC" w:rsidRDefault="004F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A45F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717CD069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5C544EBE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5021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AE5E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505F33C6" w14:textId="0CEC3017" w:rsidR="00A671FE" w:rsidRPr="009344E9" w:rsidRDefault="00CD0A75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146CE8" wp14:editId="75A31867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0" b="0"/>
              <wp:wrapNone/>
              <wp:docPr id="2714360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C7F61" w14:textId="77777777" w:rsidR="00A671FE" w:rsidRDefault="00000000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7A5051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46C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" o:allowincell="f" filled="f" stroked="f">
              <v:textbox inset="0,0,0,0">
                <w:txbxContent>
                  <w:p w14:paraId="4BDC7F61" w14:textId="77777777" w:rsidR="00A671FE" w:rsidRDefault="00000000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7A5051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A2BA94" wp14:editId="5716D2AB">
              <wp:simplePos x="0" y="0"/>
              <wp:positionH relativeFrom="page">
                <wp:posOffset>542925</wp:posOffset>
              </wp:positionH>
              <wp:positionV relativeFrom="page">
                <wp:posOffset>9933305</wp:posOffset>
              </wp:positionV>
              <wp:extent cx="6480175" cy="0"/>
              <wp:effectExtent l="9525" t="8255" r="6350" b="10795"/>
              <wp:wrapNone/>
              <wp:docPr id="100420951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E029A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75pt,782.15pt" to="553pt,7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" o:allowincell="f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760BE" w14:textId="77777777" w:rsidR="004F32CC" w:rsidRDefault="004F32CC">
      <w:r>
        <w:separator/>
      </w:r>
    </w:p>
  </w:footnote>
  <w:footnote w:type="continuationSeparator" w:id="0">
    <w:p w14:paraId="7672426B" w14:textId="77777777" w:rsidR="004F32CC" w:rsidRDefault="004F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B5A1" w14:textId="77777777" w:rsidR="00790D58" w:rsidRDefault="00790D58" w:rsidP="00790D58">
    <w:pPr>
      <w:rPr>
        <w:noProof/>
        <w:lang w:val="es-ES"/>
      </w:rPr>
    </w:pPr>
  </w:p>
  <w:p w14:paraId="4CF59ACF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481746ED" wp14:editId="4008C904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0CF52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8C3E" w14:textId="08946027" w:rsidR="003543D3" w:rsidRPr="00403A17" w:rsidRDefault="00977927" w:rsidP="00005385">
    <w:r>
      <w:rPr>
        <w:noProof/>
      </w:rPr>
      <w:drawing>
        <wp:anchor distT="0" distB="0" distL="114300" distR="114300" simplePos="0" relativeHeight="251660288" behindDoc="1" locked="0" layoutInCell="1" allowOverlap="1" wp14:anchorId="47268716" wp14:editId="60DC9030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1971832949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350641230">
    <w:abstractNumId w:val="10"/>
  </w:num>
  <w:num w:numId="2" w16cid:durableId="1640067240">
    <w:abstractNumId w:val="8"/>
  </w:num>
  <w:num w:numId="3" w16cid:durableId="206600221">
    <w:abstractNumId w:val="3"/>
  </w:num>
  <w:num w:numId="4" w16cid:durableId="1462310118">
    <w:abstractNumId w:val="2"/>
  </w:num>
  <w:num w:numId="5" w16cid:durableId="1428428552">
    <w:abstractNumId w:val="1"/>
  </w:num>
  <w:num w:numId="6" w16cid:durableId="491944865">
    <w:abstractNumId w:val="0"/>
  </w:num>
  <w:num w:numId="7" w16cid:durableId="1143891474">
    <w:abstractNumId w:val="9"/>
  </w:num>
  <w:num w:numId="8" w16cid:durableId="1633513105">
    <w:abstractNumId w:val="7"/>
  </w:num>
  <w:num w:numId="9" w16cid:durableId="1396198465">
    <w:abstractNumId w:val="6"/>
  </w:num>
  <w:num w:numId="10" w16cid:durableId="64768521">
    <w:abstractNumId w:val="5"/>
  </w:num>
  <w:num w:numId="11" w16cid:durableId="206115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4F32CC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9704B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635C"/>
    <w:rsid w:val="00647A39"/>
    <w:rsid w:val="00657069"/>
    <w:rsid w:val="00665296"/>
    <w:rsid w:val="0068716D"/>
    <w:rsid w:val="00690C89"/>
    <w:rsid w:val="006A4107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77927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73978"/>
    <w:rsid w:val="00B851BD"/>
    <w:rsid w:val="00B87C14"/>
    <w:rsid w:val="00B921CA"/>
    <w:rsid w:val="00BA3B28"/>
    <w:rsid w:val="00BB64DA"/>
    <w:rsid w:val="00BC1EEB"/>
    <w:rsid w:val="00BC2AA5"/>
    <w:rsid w:val="00BC6D5E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0A75"/>
    <w:rsid w:val="00CD2554"/>
    <w:rsid w:val="00CE06AF"/>
    <w:rsid w:val="00CE2AFF"/>
    <w:rsid w:val="00CF2658"/>
    <w:rsid w:val="00D05E8E"/>
    <w:rsid w:val="00D20644"/>
    <w:rsid w:val="00D62B34"/>
    <w:rsid w:val="00D64CDE"/>
    <w:rsid w:val="00D65235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E30C1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4A018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Mangas S Ivan SECRETARIA GENERAL</dc:creator>
  <cp:lastModifiedBy>Mangas S Ivan SECRETARIA GENERAL</cp:lastModifiedBy>
  <cp:revision>2</cp:revision>
  <cp:lastPrinted>2015-04-24T12:36:00Z</cp:lastPrinted>
  <dcterms:created xsi:type="dcterms:W3CDTF">2026-07-27T06:58:00Z</dcterms:created>
  <dcterms:modified xsi:type="dcterms:W3CDTF">2026-07-27T06:58:00Z</dcterms:modified>
</cp:coreProperties>
</file>