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7A18" w14:textId="77777777" w:rsidR="00CD7B28" w:rsidRPr="00F67943" w:rsidRDefault="00CD7B28" w:rsidP="00CD7B28">
      <w:pPr>
        <w:tabs>
          <w:tab w:val="left" w:pos="-720"/>
        </w:tabs>
        <w:suppressAutoHyphens/>
        <w:spacing w:after="0" w:line="240" w:lineRule="auto"/>
        <w:jc w:val="both"/>
        <w:rPr>
          <w:rFonts w:cs="Arial"/>
          <w:b/>
          <w:lang w:eastAsia="es-ES"/>
        </w:rPr>
      </w:pPr>
    </w:p>
    <w:p w14:paraId="745ABAF7" w14:textId="77777777" w:rsidR="00EF47F1" w:rsidRPr="00F67943" w:rsidRDefault="00EF47F1" w:rsidP="00CD7B28">
      <w:pPr>
        <w:tabs>
          <w:tab w:val="left" w:pos="-720"/>
        </w:tabs>
        <w:suppressAutoHyphens/>
        <w:spacing w:after="0" w:line="240" w:lineRule="auto"/>
        <w:jc w:val="both"/>
        <w:rPr>
          <w:rFonts w:cs="Arial"/>
          <w:b/>
          <w:lang w:eastAsia="es-ES"/>
        </w:rPr>
      </w:pPr>
    </w:p>
    <w:p w14:paraId="57C3842C" w14:textId="77777777" w:rsidR="00EF47F1" w:rsidRPr="00F67943" w:rsidRDefault="00EF47F1" w:rsidP="00CD7B28">
      <w:pPr>
        <w:tabs>
          <w:tab w:val="left" w:pos="-720"/>
        </w:tabs>
        <w:suppressAutoHyphens/>
        <w:spacing w:after="0" w:line="240" w:lineRule="auto"/>
        <w:jc w:val="both"/>
        <w:rPr>
          <w:rFonts w:cs="Arial"/>
          <w:b/>
          <w:lang w:eastAsia="es-ES"/>
        </w:rPr>
      </w:pPr>
    </w:p>
    <w:p w14:paraId="02B2824D" w14:textId="77777777" w:rsidR="00EF47F1" w:rsidRPr="00F67943" w:rsidRDefault="00EF47F1" w:rsidP="00CD7B28">
      <w:pPr>
        <w:tabs>
          <w:tab w:val="left" w:pos="-720"/>
        </w:tabs>
        <w:suppressAutoHyphens/>
        <w:spacing w:after="0" w:line="240" w:lineRule="auto"/>
        <w:jc w:val="both"/>
        <w:rPr>
          <w:rFonts w:cs="Arial"/>
          <w:b/>
          <w:lang w:eastAsia="es-ES"/>
        </w:rPr>
      </w:pPr>
    </w:p>
    <w:p w14:paraId="153D702F" w14:textId="77777777" w:rsidR="00EF47F1" w:rsidRPr="00F67943" w:rsidRDefault="00EF47F1" w:rsidP="00CD7B28">
      <w:pPr>
        <w:tabs>
          <w:tab w:val="left" w:pos="-720"/>
        </w:tabs>
        <w:suppressAutoHyphens/>
        <w:spacing w:after="0" w:line="240" w:lineRule="auto"/>
        <w:jc w:val="both"/>
        <w:rPr>
          <w:rFonts w:cs="Arial"/>
          <w:b/>
          <w:lang w:eastAsia="es-ES"/>
        </w:rPr>
      </w:pPr>
    </w:p>
    <w:p w14:paraId="710574FE" w14:textId="77777777" w:rsidR="00EF47F1" w:rsidRPr="00F67943" w:rsidRDefault="00EF47F1" w:rsidP="00CD7B28">
      <w:pPr>
        <w:tabs>
          <w:tab w:val="left" w:pos="-720"/>
        </w:tabs>
        <w:suppressAutoHyphens/>
        <w:spacing w:after="0" w:line="240" w:lineRule="auto"/>
        <w:jc w:val="both"/>
        <w:rPr>
          <w:rFonts w:cs="Arial"/>
          <w:b/>
          <w:lang w:eastAsia="es-ES"/>
        </w:rPr>
      </w:pPr>
    </w:p>
    <w:p w14:paraId="796634C6" w14:textId="77777777" w:rsidR="00EF47F1" w:rsidRPr="00F67943" w:rsidRDefault="00EF47F1" w:rsidP="00CD7B28">
      <w:pPr>
        <w:tabs>
          <w:tab w:val="left" w:pos="-720"/>
        </w:tabs>
        <w:suppressAutoHyphens/>
        <w:spacing w:after="0" w:line="240" w:lineRule="auto"/>
        <w:jc w:val="both"/>
        <w:rPr>
          <w:rFonts w:cs="Arial"/>
          <w:b/>
          <w:lang w:eastAsia="es-ES"/>
        </w:rPr>
      </w:pPr>
    </w:p>
    <w:p w14:paraId="61037D8C" w14:textId="77777777" w:rsidR="00CD7B28" w:rsidRPr="00F67943" w:rsidRDefault="00CD7B28" w:rsidP="00CD7B28">
      <w:pPr>
        <w:tabs>
          <w:tab w:val="left" w:pos="-720"/>
        </w:tabs>
        <w:suppressAutoHyphens/>
        <w:spacing w:after="0" w:line="240" w:lineRule="auto"/>
        <w:jc w:val="both"/>
        <w:rPr>
          <w:rFonts w:cs="Arial"/>
          <w:b/>
          <w:lang w:eastAsia="es-ES"/>
        </w:rPr>
      </w:pPr>
    </w:p>
    <w:p w14:paraId="5DF45A2B" w14:textId="77777777" w:rsidR="00CD7B28" w:rsidRPr="00F67943" w:rsidRDefault="00CD7B28" w:rsidP="00CD7B28">
      <w:pPr>
        <w:tabs>
          <w:tab w:val="left" w:pos="-720"/>
        </w:tabs>
        <w:suppressAutoHyphens/>
        <w:spacing w:after="0" w:line="240" w:lineRule="auto"/>
        <w:jc w:val="both"/>
        <w:rPr>
          <w:rFonts w:cs="Arial"/>
          <w:b/>
          <w:lang w:eastAsia="es-ES"/>
        </w:rPr>
      </w:pPr>
    </w:p>
    <w:p w14:paraId="02341C8F" w14:textId="77777777" w:rsidR="00CD7B28" w:rsidRPr="00F67943" w:rsidRDefault="00CD7B28" w:rsidP="00CD7B28">
      <w:pPr>
        <w:tabs>
          <w:tab w:val="left" w:pos="-720"/>
        </w:tabs>
        <w:suppressAutoHyphens/>
        <w:spacing w:after="0" w:line="240" w:lineRule="auto"/>
        <w:jc w:val="both"/>
        <w:rPr>
          <w:rFonts w:cs="Arial"/>
          <w:b/>
          <w:lang w:eastAsia="es-ES"/>
        </w:rPr>
      </w:pPr>
    </w:p>
    <w:p w14:paraId="243853DF" w14:textId="77777777" w:rsidR="00CD7B28" w:rsidRPr="00F67943" w:rsidRDefault="00CD7B28" w:rsidP="00CD7B28">
      <w:pPr>
        <w:tabs>
          <w:tab w:val="left" w:pos="-720"/>
        </w:tabs>
        <w:suppressAutoHyphens/>
        <w:spacing w:after="0" w:line="240" w:lineRule="auto"/>
        <w:jc w:val="both"/>
        <w:rPr>
          <w:rFonts w:cs="Arial"/>
          <w:b/>
          <w:lang w:eastAsia="es-ES"/>
        </w:rPr>
      </w:pPr>
    </w:p>
    <w:p w14:paraId="1FF65527" w14:textId="77777777" w:rsidR="00CD7B28" w:rsidRPr="00F67943" w:rsidRDefault="00CD7B28" w:rsidP="00CD7B28">
      <w:pPr>
        <w:tabs>
          <w:tab w:val="left" w:pos="-720"/>
        </w:tabs>
        <w:suppressAutoHyphens/>
        <w:spacing w:after="0" w:line="240" w:lineRule="auto"/>
        <w:jc w:val="both"/>
        <w:rPr>
          <w:rFonts w:cs="Arial"/>
          <w:b/>
          <w:lang w:eastAsia="es-ES"/>
        </w:rPr>
      </w:pPr>
    </w:p>
    <w:p w14:paraId="482D7A0E" w14:textId="77777777" w:rsidR="00CD7B28" w:rsidRPr="00F67943" w:rsidRDefault="00CD7B28" w:rsidP="00CD7B28">
      <w:pPr>
        <w:tabs>
          <w:tab w:val="left" w:pos="-720"/>
        </w:tabs>
        <w:suppressAutoHyphens/>
        <w:spacing w:after="0" w:line="240" w:lineRule="auto"/>
        <w:jc w:val="both"/>
        <w:rPr>
          <w:rFonts w:cs="Arial"/>
          <w:b/>
          <w:lang w:eastAsia="es-ES"/>
        </w:rPr>
      </w:pPr>
    </w:p>
    <w:p w14:paraId="13B05078" w14:textId="77777777" w:rsidR="00CD7B28" w:rsidRPr="00F67943" w:rsidRDefault="00CD7B28" w:rsidP="00CD7B28">
      <w:pPr>
        <w:tabs>
          <w:tab w:val="left" w:pos="-720"/>
        </w:tabs>
        <w:suppressAutoHyphens/>
        <w:spacing w:after="0" w:line="240" w:lineRule="auto"/>
        <w:jc w:val="both"/>
        <w:rPr>
          <w:rFonts w:cs="Arial"/>
          <w:b/>
          <w:lang w:eastAsia="es-ES"/>
        </w:rPr>
      </w:pPr>
    </w:p>
    <w:p w14:paraId="6E0BB5DA" w14:textId="77777777" w:rsidR="00CD7B28" w:rsidRPr="00F67943"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524C571E" w14:textId="77777777" w:rsidR="00CD7B28" w:rsidRPr="00F67943"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r w:rsidRPr="00F67943">
        <w:rPr>
          <w:rFonts w:cs="Arial"/>
          <w:b/>
          <w:lang w:eastAsia="es-ES"/>
        </w:rPr>
        <w:t>PROCEDIMENT OBERT SERVEIS</w:t>
      </w:r>
    </w:p>
    <w:p w14:paraId="55B6FB87" w14:textId="77777777" w:rsidR="00A04338" w:rsidRPr="00F67943"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67DC5DE1" w14:textId="77777777" w:rsidR="00A04338" w:rsidRPr="00F67943"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F67943">
        <w:rPr>
          <w:rFonts w:cs="Arial"/>
          <w:b/>
          <w:lang w:eastAsia="es-ES"/>
        </w:rPr>
        <w:t>COMPRA PÚBLICA D’INNOVACIÓ</w:t>
      </w:r>
    </w:p>
    <w:p w14:paraId="0C0A79E7" w14:textId="77777777" w:rsidR="00CD7B28" w:rsidRPr="00F67943"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08F33B62" w14:textId="77777777" w:rsidR="00CD7B28" w:rsidRPr="00F67943" w:rsidRDefault="00CD7B28" w:rsidP="00CD7B28">
      <w:pPr>
        <w:tabs>
          <w:tab w:val="left" w:pos="-720"/>
        </w:tabs>
        <w:suppressAutoHyphens/>
        <w:spacing w:after="0" w:line="240" w:lineRule="auto"/>
        <w:jc w:val="both"/>
        <w:rPr>
          <w:rFonts w:cs="Arial"/>
          <w:b/>
          <w:lang w:eastAsia="es-ES"/>
        </w:rPr>
      </w:pPr>
    </w:p>
    <w:p w14:paraId="7639D55F" w14:textId="77777777" w:rsidR="00CD7B28" w:rsidRPr="00F67943" w:rsidRDefault="00CD7B28" w:rsidP="00CD7B28">
      <w:pPr>
        <w:tabs>
          <w:tab w:val="left" w:pos="-720"/>
        </w:tabs>
        <w:suppressAutoHyphens/>
        <w:spacing w:after="0" w:line="240" w:lineRule="auto"/>
        <w:jc w:val="both"/>
        <w:rPr>
          <w:rFonts w:cs="Arial"/>
          <w:b/>
          <w:lang w:eastAsia="es-ES"/>
        </w:rPr>
      </w:pPr>
    </w:p>
    <w:p w14:paraId="23BB9540" w14:textId="77777777" w:rsidR="00CD7B28" w:rsidRPr="00F67943" w:rsidRDefault="00CD7B28" w:rsidP="00CD7B28">
      <w:pPr>
        <w:tabs>
          <w:tab w:val="left" w:pos="-720"/>
        </w:tabs>
        <w:suppressAutoHyphens/>
        <w:spacing w:after="0" w:line="240" w:lineRule="auto"/>
        <w:jc w:val="both"/>
        <w:rPr>
          <w:rFonts w:cs="Arial"/>
          <w:b/>
          <w:lang w:eastAsia="es-ES"/>
        </w:rPr>
      </w:pPr>
    </w:p>
    <w:p w14:paraId="6E5975EA" w14:textId="77777777" w:rsidR="00CD7B28" w:rsidRPr="00F67943" w:rsidRDefault="00CD7B28" w:rsidP="00CD7B28">
      <w:pPr>
        <w:tabs>
          <w:tab w:val="left" w:pos="-720"/>
        </w:tabs>
        <w:suppressAutoHyphens/>
        <w:spacing w:after="0" w:line="240" w:lineRule="auto"/>
        <w:jc w:val="both"/>
        <w:rPr>
          <w:rFonts w:cs="Arial"/>
          <w:b/>
          <w:lang w:eastAsia="es-ES"/>
        </w:rPr>
      </w:pPr>
    </w:p>
    <w:p w14:paraId="790D7EA7" w14:textId="77777777" w:rsidR="00CD7B28" w:rsidRPr="00F67943" w:rsidRDefault="00CD7B28" w:rsidP="00CD7B28">
      <w:pPr>
        <w:spacing w:after="0" w:line="240" w:lineRule="auto"/>
        <w:jc w:val="both"/>
        <w:rPr>
          <w:rFonts w:cs="Arial"/>
          <w:lang w:eastAsia="es-ES"/>
        </w:rPr>
      </w:pPr>
    </w:p>
    <w:p w14:paraId="15C0B532" w14:textId="77777777" w:rsidR="00CD7B28" w:rsidRPr="00F67943" w:rsidRDefault="00CD7B28" w:rsidP="00CD7B28">
      <w:pPr>
        <w:spacing w:after="0" w:line="240" w:lineRule="auto"/>
        <w:jc w:val="both"/>
        <w:rPr>
          <w:rFonts w:cs="Arial"/>
          <w:lang w:eastAsia="es-ES"/>
        </w:rPr>
      </w:pPr>
    </w:p>
    <w:p w14:paraId="1CF401A1" w14:textId="77777777" w:rsidR="00CD7B28" w:rsidRPr="00F67943" w:rsidRDefault="00CD7B28" w:rsidP="00CD7B28">
      <w:pPr>
        <w:spacing w:after="0" w:line="240" w:lineRule="auto"/>
        <w:jc w:val="both"/>
        <w:rPr>
          <w:rFonts w:cs="Arial"/>
          <w:lang w:eastAsia="es-ES"/>
        </w:rPr>
      </w:pPr>
    </w:p>
    <w:p w14:paraId="57EF3562" w14:textId="77777777" w:rsidR="00CD7B28" w:rsidRPr="00F67943" w:rsidRDefault="00CD7B28" w:rsidP="00CD7B28">
      <w:pPr>
        <w:spacing w:after="0" w:line="240" w:lineRule="auto"/>
        <w:jc w:val="both"/>
        <w:rPr>
          <w:rFonts w:cs="Arial"/>
          <w:lang w:eastAsia="es-ES"/>
        </w:rPr>
      </w:pPr>
    </w:p>
    <w:p w14:paraId="0EDFDDC7" w14:textId="77777777" w:rsidR="00CD7B28" w:rsidRPr="00F67943" w:rsidRDefault="00CD7B28" w:rsidP="00CD7B28">
      <w:pPr>
        <w:spacing w:after="0" w:line="240" w:lineRule="auto"/>
        <w:jc w:val="both"/>
        <w:rPr>
          <w:rFonts w:cs="Arial"/>
          <w:lang w:eastAsia="es-ES"/>
        </w:rPr>
      </w:pPr>
    </w:p>
    <w:p w14:paraId="3D4BC15B" w14:textId="77777777" w:rsidR="00CD7B28" w:rsidRPr="00F67943" w:rsidRDefault="00CD7B28" w:rsidP="00CD7B28">
      <w:pPr>
        <w:spacing w:after="0" w:line="240" w:lineRule="auto"/>
        <w:jc w:val="both"/>
        <w:rPr>
          <w:rFonts w:cs="Arial"/>
          <w:lang w:eastAsia="es-ES"/>
        </w:rPr>
      </w:pPr>
    </w:p>
    <w:p w14:paraId="1E45A464" w14:textId="77777777" w:rsidR="00CD7B28" w:rsidRPr="00F67943" w:rsidRDefault="00CD7B28" w:rsidP="00CD7B28">
      <w:pPr>
        <w:spacing w:after="0" w:line="240" w:lineRule="auto"/>
        <w:jc w:val="both"/>
        <w:rPr>
          <w:rFonts w:cs="Arial"/>
          <w:lang w:eastAsia="es-ES"/>
        </w:rPr>
      </w:pPr>
    </w:p>
    <w:p w14:paraId="70C04C1E" w14:textId="77777777" w:rsidR="00CD7B28" w:rsidRPr="00F67943" w:rsidRDefault="00CD7B28" w:rsidP="00CD7B28">
      <w:pPr>
        <w:spacing w:after="0" w:line="240" w:lineRule="auto"/>
        <w:jc w:val="both"/>
        <w:rPr>
          <w:rFonts w:cs="Arial"/>
          <w:lang w:eastAsia="es-ES"/>
        </w:rPr>
      </w:pPr>
    </w:p>
    <w:p w14:paraId="1C351928" w14:textId="77777777" w:rsidR="00CD7B28" w:rsidRPr="00F67943" w:rsidRDefault="00CD7B28" w:rsidP="00CD7B28">
      <w:pPr>
        <w:spacing w:after="0" w:line="240" w:lineRule="auto"/>
        <w:jc w:val="both"/>
        <w:rPr>
          <w:rFonts w:cs="Arial"/>
          <w:lang w:eastAsia="es-ES"/>
        </w:rPr>
      </w:pPr>
    </w:p>
    <w:p w14:paraId="3C12C98E" w14:textId="77777777" w:rsidR="00CD7B28" w:rsidRPr="00F67943" w:rsidRDefault="00CD7B28" w:rsidP="00CD7B28">
      <w:pPr>
        <w:spacing w:after="0" w:line="240" w:lineRule="auto"/>
        <w:jc w:val="both"/>
        <w:rPr>
          <w:rFonts w:cs="Arial"/>
          <w:lang w:eastAsia="es-ES"/>
        </w:rPr>
      </w:pPr>
    </w:p>
    <w:p w14:paraId="37CB2501" w14:textId="77777777" w:rsidR="00CD7B28" w:rsidRPr="00F67943" w:rsidRDefault="00CD7B28" w:rsidP="00CD7B28">
      <w:pPr>
        <w:spacing w:after="0" w:line="240" w:lineRule="auto"/>
        <w:jc w:val="both"/>
        <w:rPr>
          <w:rFonts w:cs="Arial"/>
          <w:lang w:eastAsia="es-ES"/>
        </w:rPr>
      </w:pPr>
    </w:p>
    <w:p w14:paraId="075757BB" w14:textId="77777777" w:rsidR="00CD7B28" w:rsidRPr="00F67943" w:rsidRDefault="00CD7B28" w:rsidP="00CD7B28">
      <w:pPr>
        <w:spacing w:after="0" w:line="240" w:lineRule="auto"/>
        <w:jc w:val="both"/>
        <w:rPr>
          <w:rFonts w:cs="Arial"/>
          <w:lang w:eastAsia="es-ES"/>
        </w:rPr>
      </w:pPr>
    </w:p>
    <w:p w14:paraId="3CCD5589" w14:textId="77777777" w:rsidR="00CD7B28" w:rsidRPr="00F67943" w:rsidRDefault="00CD7B28" w:rsidP="00CD7B28">
      <w:pPr>
        <w:spacing w:after="0" w:line="240" w:lineRule="auto"/>
        <w:jc w:val="both"/>
        <w:rPr>
          <w:rFonts w:cs="Arial"/>
          <w:lang w:eastAsia="es-ES"/>
        </w:rPr>
      </w:pPr>
    </w:p>
    <w:p w14:paraId="2C572FE1" w14:textId="77777777" w:rsidR="00CD7B28" w:rsidRPr="00F67943" w:rsidRDefault="00CD7B28" w:rsidP="00CD7B28">
      <w:pPr>
        <w:spacing w:after="0" w:line="240" w:lineRule="auto"/>
        <w:jc w:val="both"/>
        <w:rPr>
          <w:rFonts w:cs="Arial"/>
          <w:lang w:eastAsia="es-ES"/>
        </w:rPr>
      </w:pPr>
    </w:p>
    <w:p w14:paraId="27D48CAD" w14:textId="77777777" w:rsidR="00CD7B28" w:rsidRPr="00F67943" w:rsidRDefault="00CD7B28" w:rsidP="00CD7B28">
      <w:pPr>
        <w:spacing w:after="0" w:line="240" w:lineRule="auto"/>
        <w:jc w:val="both"/>
        <w:rPr>
          <w:rFonts w:cs="Arial"/>
          <w:lang w:eastAsia="es-ES"/>
        </w:rPr>
      </w:pPr>
    </w:p>
    <w:p w14:paraId="20259CB2" w14:textId="77777777" w:rsidR="00CD7B28" w:rsidRPr="00F67943" w:rsidRDefault="00CD7B28" w:rsidP="00CD7B28">
      <w:pPr>
        <w:spacing w:after="0" w:line="240" w:lineRule="auto"/>
        <w:jc w:val="both"/>
        <w:rPr>
          <w:rFonts w:cs="Arial"/>
          <w:lang w:eastAsia="es-ES"/>
        </w:rPr>
      </w:pPr>
    </w:p>
    <w:p w14:paraId="5DF915F4" w14:textId="77777777" w:rsidR="00CD7B28" w:rsidRPr="00F67943" w:rsidRDefault="00CD7B28" w:rsidP="00CD7B28">
      <w:pPr>
        <w:spacing w:after="0" w:line="240" w:lineRule="auto"/>
        <w:jc w:val="both"/>
        <w:rPr>
          <w:rFonts w:cs="Arial"/>
          <w:lang w:eastAsia="es-ES"/>
        </w:rPr>
      </w:pPr>
    </w:p>
    <w:p w14:paraId="37CC21CF" w14:textId="77777777" w:rsidR="00CD7B28" w:rsidRPr="00F67943" w:rsidRDefault="00CD7B28" w:rsidP="00CD7B28">
      <w:pPr>
        <w:spacing w:after="0" w:line="240" w:lineRule="auto"/>
        <w:jc w:val="both"/>
        <w:rPr>
          <w:rFonts w:cs="Arial"/>
          <w:lang w:eastAsia="es-ES"/>
        </w:rPr>
      </w:pPr>
    </w:p>
    <w:p w14:paraId="2D39D8D1" w14:textId="77777777" w:rsidR="00CD7B28" w:rsidRPr="00F67943" w:rsidRDefault="00CD7B28" w:rsidP="00CD7B28">
      <w:pPr>
        <w:spacing w:after="0" w:line="240" w:lineRule="auto"/>
        <w:jc w:val="both"/>
        <w:rPr>
          <w:rFonts w:cs="Arial"/>
          <w:lang w:eastAsia="es-ES"/>
        </w:rPr>
      </w:pPr>
    </w:p>
    <w:p w14:paraId="1F3FA2DE" w14:textId="77777777" w:rsidR="00CD7B28" w:rsidRPr="00F67943" w:rsidRDefault="00CD7B28" w:rsidP="00CD7B28">
      <w:pPr>
        <w:spacing w:after="0" w:line="240" w:lineRule="auto"/>
        <w:jc w:val="both"/>
        <w:rPr>
          <w:rFonts w:cs="Arial"/>
          <w:lang w:eastAsia="es-ES"/>
        </w:rPr>
      </w:pPr>
    </w:p>
    <w:p w14:paraId="6757E96D" w14:textId="77777777" w:rsidR="00CD7B28" w:rsidRPr="00F67943" w:rsidRDefault="00CD7B28" w:rsidP="00CD7B28">
      <w:pPr>
        <w:spacing w:after="0" w:line="240" w:lineRule="auto"/>
        <w:jc w:val="both"/>
        <w:rPr>
          <w:rFonts w:cs="Arial"/>
          <w:lang w:eastAsia="es-ES"/>
        </w:rPr>
      </w:pPr>
    </w:p>
    <w:p w14:paraId="32A2DF14" w14:textId="77777777" w:rsidR="00CD7B28" w:rsidRPr="00F67943" w:rsidRDefault="00CD7B28" w:rsidP="00CD7B28">
      <w:pPr>
        <w:spacing w:after="0" w:line="240" w:lineRule="auto"/>
        <w:jc w:val="both"/>
        <w:rPr>
          <w:rFonts w:cs="Arial"/>
          <w:lang w:eastAsia="es-ES"/>
        </w:rPr>
      </w:pPr>
    </w:p>
    <w:p w14:paraId="2D54CBFF" w14:textId="77777777" w:rsidR="00CD7B28" w:rsidRPr="00F67943" w:rsidRDefault="00CD7B28" w:rsidP="00CD7B28">
      <w:pPr>
        <w:spacing w:after="0" w:line="240" w:lineRule="auto"/>
        <w:jc w:val="both"/>
        <w:rPr>
          <w:rFonts w:cs="Arial"/>
          <w:lang w:eastAsia="es-ES"/>
        </w:rPr>
      </w:pPr>
    </w:p>
    <w:p w14:paraId="2922C54A" w14:textId="77777777" w:rsidR="00410968" w:rsidRPr="00F67943" w:rsidRDefault="00410968" w:rsidP="00CD7B28">
      <w:pPr>
        <w:spacing w:after="0" w:line="240" w:lineRule="auto"/>
        <w:jc w:val="both"/>
        <w:rPr>
          <w:rFonts w:cs="Arial"/>
          <w:lang w:eastAsia="es-ES"/>
        </w:rPr>
      </w:pPr>
    </w:p>
    <w:p w14:paraId="35F75E95" w14:textId="77777777" w:rsidR="00410968" w:rsidRPr="00F67943" w:rsidRDefault="00410968" w:rsidP="00CD7B28">
      <w:pPr>
        <w:spacing w:after="0" w:line="240" w:lineRule="auto"/>
        <w:jc w:val="both"/>
        <w:rPr>
          <w:rFonts w:cs="Arial"/>
          <w:lang w:eastAsia="es-ES"/>
        </w:rPr>
      </w:pPr>
    </w:p>
    <w:p w14:paraId="6DF44488" w14:textId="77777777" w:rsidR="00CD7B28" w:rsidRPr="00F67943" w:rsidRDefault="00CD7B28" w:rsidP="00CD7B28">
      <w:pPr>
        <w:spacing w:after="0" w:line="240" w:lineRule="auto"/>
        <w:jc w:val="both"/>
        <w:rPr>
          <w:rFonts w:cs="Arial"/>
          <w:lang w:eastAsia="es-ES"/>
        </w:rPr>
      </w:pPr>
    </w:p>
    <w:p w14:paraId="4EF5FD68" w14:textId="77777777" w:rsidR="00CD7B28" w:rsidRPr="00F67943" w:rsidRDefault="00CD7B28" w:rsidP="00CD7B28">
      <w:pPr>
        <w:spacing w:after="0" w:line="240" w:lineRule="auto"/>
        <w:jc w:val="both"/>
        <w:rPr>
          <w:rFonts w:cs="Arial"/>
          <w:lang w:eastAsia="es-ES"/>
        </w:rPr>
      </w:pPr>
    </w:p>
    <w:p w14:paraId="4E075D1E" w14:textId="77777777" w:rsidR="00CD7B28" w:rsidRPr="00F67943" w:rsidRDefault="00CD7B28" w:rsidP="00CD7B28">
      <w:pPr>
        <w:spacing w:after="0" w:line="240" w:lineRule="auto"/>
        <w:jc w:val="both"/>
        <w:rPr>
          <w:rFonts w:cs="Arial"/>
          <w:lang w:eastAsia="es-ES"/>
        </w:rPr>
      </w:pPr>
    </w:p>
    <w:p w14:paraId="0B8C15AD" w14:textId="77777777" w:rsidR="00CD7B28" w:rsidRPr="00F67943" w:rsidRDefault="00CD7B28" w:rsidP="00CD7B28">
      <w:pPr>
        <w:spacing w:after="0" w:line="240" w:lineRule="auto"/>
        <w:jc w:val="both"/>
        <w:rPr>
          <w:rFonts w:cs="Arial"/>
          <w:b/>
          <w:lang w:eastAsia="es-ES"/>
        </w:rPr>
      </w:pPr>
    </w:p>
    <w:p w14:paraId="18285628" w14:textId="77777777" w:rsidR="00CD7B28" w:rsidRPr="00F67943" w:rsidRDefault="00CD7B28" w:rsidP="00CD7B28">
      <w:pPr>
        <w:spacing w:after="0" w:line="240" w:lineRule="auto"/>
        <w:jc w:val="both"/>
        <w:rPr>
          <w:rFonts w:cs="Arial"/>
          <w:b/>
          <w:lang w:eastAsia="es-ES"/>
        </w:rPr>
      </w:pPr>
      <w:r w:rsidRPr="00F67943">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5E7DFADF" w14:textId="77777777" w:rsidR="00CD7B28" w:rsidRPr="00F67943" w:rsidRDefault="00CD7B28" w:rsidP="00CD7B28">
          <w:pPr>
            <w:pStyle w:val="TtoldelIDC"/>
            <w:spacing w:before="0" w:line="240" w:lineRule="auto"/>
            <w:jc w:val="center"/>
            <w:rPr>
              <w:rFonts w:ascii="Arial" w:hAnsi="Arial" w:cs="Arial"/>
              <w:color w:val="auto"/>
              <w:sz w:val="22"/>
              <w:szCs w:val="22"/>
            </w:rPr>
          </w:pPr>
          <w:r w:rsidRPr="00F67943">
            <w:rPr>
              <w:rFonts w:ascii="Arial" w:hAnsi="Arial" w:cs="Arial"/>
              <w:color w:val="auto"/>
              <w:sz w:val="22"/>
              <w:szCs w:val="22"/>
            </w:rPr>
            <w:t>ÍNDEX</w:t>
          </w:r>
        </w:p>
        <w:p w14:paraId="220E1BA6" w14:textId="77777777" w:rsidR="00CD7B28" w:rsidRPr="00F67943" w:rsidRDefault="00CD7B28" w:rsidP="00CD7B28">
          <w:pPr>
            <w:pStyle w:val="IDC1"/>
            <w:tabs>
              <w:tab w:val="right" w:leader="dot" w:pos="8494"/>
            </w:tabs>
            <w:spacing w:after="0" w:line="240" w:lineRule="auto"/>
            <w:rPr>
              <w:rFonts w:cs="Arial"/>
              <w:b/>
            </w:rPr>
          </w:pPr>
        </w:p>
        <w:p w14:paraId="12477298" w14:textId="0E2BF28C" w:rsidR="005311E7" w:rsidRPr="00F67943" w:rsidRDefault="006B70E3">
          <w:pPr>
            <w:pStyle w:val="IDC1"/>
            <w:tabs>
              <w:tab w:val="right" w:leader="dot" w:pos="8495"/>
            </w:tabs>
            <w:rPr>
              <w:rFonts w:eastAsiaTheme="minorEastAsia" w:cs="Arial"/>
              <w:noProof/>
            </w:rPr>
          </w:pPr>
          <w:r w:rsidRPr="00F67943">
            <w:rPr>
              <w:rFonts w:cs="Arial"/>
              <w:b/>
            </w:rPr>
            <w:fldChar w:fldCharType="begin"/>
          </w:r>
          <w:r w:rsidR="00CD7B28" w:rsidRPr="00F67943">
            <w:rPr>
              <w:rFonts w:cs="Arial"/>
              <w:b/>
            </w:rPr>
            <w:instrText xml:space="preserve"> TOC \o "1-3" \h \z \u </w:instrText>
          </w:r>
          <w:r w:rsidRPr="00F67943">
            <w:rPr>
              <w:rFonts w:cs="Arial"/>
              <w:b/>
            </w:rPr>
            <w:fldChar w:fldCharType="separate"/>
          </w:r>
          <w:hyperlink w:anchor="_Toc34139649" w:history="1">
            <w:r w:rsidR="005311E7" w:rsidRPr="00F67943">
              <w:rPr>
                <w:rStyle w:val="Enlla"/>
                <w:rFonts w:cs="Arial"/>
                <w:noProof/>
              </w:rPr>
              <w:t xml:space="preserve">QUADRE DE CARACTERÍSTIQUES DEL CONTRACTE                    </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_Toc34139649 \h </w:instrText>
            </w:r>
            <w:r w:rsidR="005311E7" w:rsidRPr="00F67943">
              <w:rPr>
                <w:rFonts w:cs="Arial"/>
                <w:noProof/>
                <w:webHidden/>
              </w:rPr>
            </w:r>
            <w:r w:rsidR="005311E7" w:rsidRPr="00F67943">
              <w:rPr>
                <w:rFonts w:cs="Arial"/>
                <w:noProof/>
                <w:webHidden/>
              </w:rPr>
              <w:fldChar w:fldCharType="separate"/>
            </w:r>
            <w:r w:rsidR="000E5B57">
              <w:rPr>
                <w:rFonts w:cs="Arial"/>
                <w:noProof/>
                <w:webHidden/>
              </w:rPr>
              <w:t>5</w:t>
            </w:r>
            <w:r w:rsidR="005311E7" w:rsidRPr="00F67943">
              <w:rPr>
                <w:rFonts w:cs="Arial"/>
                <w:noProof/>
                <w:webHidden/>
              </w:rPr>
              <w:fldChar w:fldCharType="end"/>
            </w:r>
          </w:hyperlink>
        </w:p>
        <w:p w14:paraId="5A03E90A" w14:textId="6F2DAE29" w:rsidR="005311E7" w:rsidRPr="00F67943" w:rsidRDefault="000E5B57">
          <w:pPr>
            <w:pStyle w:val="IDC1"/>
            <w:tabs>
              <w:tab w:val="right" w:leader="dot" w:pos="8495"/>
            </w:tabs>
            <w:rPr>
              <w:rFonts w:eastAsiaTheme="minorEastAsia" w:cs="Arial"/>
              <w:noProof/>
            </w:rPr>
          </w:pPr>
          <w:hyperlink w:anchor="_Toc34139658" w:history="1">
            <w:r w:rsidR="005311E7" w:rsidRPr="00F67943">
              <w:rPr>
                <w:rStyle w:val="Enlla"/>
                <w:rFonts w:cs="Arial"/>
                <w:noProof/>
              </w:rPr>
              <w:t>I. DISPOSICIONS GENERALS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_Toc34139658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63100AD5" w14:textId="1F66595D" w:rsidR="005311E7" w:rsidRPr="00F67943" w:rsidRDefault="000E5B57">
          <w:pPr>
            <w:pStyle w:val="IDC2"/>
            <w:tabs>
              <w:tab w:val="right" w:leader="dot" w:pos="8495"/>
            </w:tabs>
            <w:rPr>
              <w:rFonts w:eastAsiaTheme="minorEastAsia" w:cs="Arial"/>
              <w:noProof/>
            </w:rPr>
          </w:pPr>
          <w:hyperlink w:anchor="_Toc34139659" w:history="1">
            <w:r w:rsidR="005311E7" w:rsidRPr="00F67943">
              <w:rPr>
                <w:rStyle w:val="Enlla"/>
                <w:rFonts w:cs="Arial"/>
                <w:noProof/>
              </w:rPr>
              <w:t>Primera. Objecte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_Toc34139659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797C8449" w14:textId="0A9E9F1F" w:rsidR="005311E7" w:rsidRPr="00F67943" w:rsidRDefault="000E5B57">
          <w:pPr>
            <w:pStyle w:val="IDC2"/>
            <w:tabs>
              <w:tab w:val="right" w:leader="dot" w:pos="8495"/>
            </w:tabs>
            <w:rPr>
              <w:rFonts w:eastAsiaTheme="minorEastAsia" w:cs="Arial"/>
              <w:noProof/>
            </w:rPr>
          </w:pPr>
          <w:hyperlink w:anchor="_Toc34139660" w:history="1">
            <w:r w:rsidR="005311E7" w:rsidRPr="00F67943">
              <w:rPr>
                <w:rStyle w:val="Enlla"/>
                <w:rFonts w:cs="Arial"/>
                <w:noProof/>
              </w:rPr>
              <w:t>Segona. Necessitats administratives que cal satisfer i idoneïtat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_Toc34139660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38EBEED7" w14:textId="16C18FD8" w:rsidR="005311E7" w:rsidRPr="00F67943" w:rsidRDefault="000E5B57">
          <w:pPr>
            <w:pStyle w:val="IDC2"/>
            <w:tabs>
              <w:tab w:val="right" w:leader="dot" w:pos="8495"/>
            </w:tabs>
            <w:rPr>
              <w:rFonts w:eastAsiaTheme="minorEastAsia" w:cs="Arial"/>
              <w:noProof/>
            </w:rPr>
          </w:pPr>
          <w:hyperlink w:anchor="_Toc34139661" w:history="1">
            <w:r w:rsidR="005311E7" w:rsidRPr="00F67943">
              <w:rPr>
                <w:rStyle w:val="Enlla"/>
                <w:rFonts w:cs="Arial"/>
                <w:noProof/>
              </w:rPr>
              <w:t>Tercera. Dades econòmiques del contracte i existència de crèdit</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_Toc34139661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4E366D92" w14:textId="2123FAC5" w:rsidR="005311E7" w:rsidRPr="00F67943" w:rsidRDefault="000E5B57">
          <w:pPr>
            <w:pStyle w:val="IDC2"/>
            <w:tabs>
              <w:tab w:val="right" w:leader="dot" w:pos="8495"/>
            </w:tabs>
            <w:rPr>
              <w:rFonts w:eastAsiaTheme="minorEastAsia" w:cs="Arial"/>
              <w:noProof/>
            </w:rPr>
          </w:pPr>
          <w:hyperlink w:anchor="_Toc34139662" w:history="1">
            <w:r w:rsidR="005311E7" w:rsidRPr="00F67943">
              <w:rPr>
                <w:rStyle w:val="Enlla"/>
                <w:rFonts w:cs="Arial"/>
                <w:noProof/>
              </w:rPr>
              <w:t>Quarta. Termini de durada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_Toc34139662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19164E1C" w14:textId="5DF379E2" w:rsidR="005311E7" w:rsidRPr="00F67943" w:rsidRDefault="000E5B57">
          <w:pPr>
            <w:pStyle w:val="IDC2"/>
            <w:tabs>
              <w:tab w:val="right" w:leader="dot" w:pos="8495"/>
            </w:tabs>
            <w:rPr>
              <w:rFonts w:eastAsiaTheme="minorEastAsia" w:cs="Arial"/>
              <w:noProof/>
            </w:rPr>
          </w:pPr>
          <w:hyperlink w:anchor="_Toc34139663" w:history="1">
            <w:r w:rsidR="005311E7" w:rsidRPr="00F67943">
              <w:rPr>
                <w:rStyle w:val="Enlla"/>
                <w:rFonts w:cs="Arial"/>
                <w:noProof/>
              </w:rPr>
              <w:t>Cinquena. Règim jurídic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_Toc34139663 \h </w:instrText>
            </w:r>
            <w:r w:rsidR="005311E7" w:rsidRPr="00F67943">
              <w:rPr>
                <w:rFonts w:cs="Arial"/>
                <w:noProof/>
                <w:webHidden/>
              </w:rPr>
            </w:r>
            <w:r w:rsidR="005311E7" w:rsidRPr="00F67943">
              <w:rPr>
                <w:rFonts w:cs="Arial"/>
                <w:noProof/>
                <w:webHidden/>
              </w:rPr>
              <w:fldChar w:fldCharType="separate"/>
            </w:r>
            <w:r>
              <w:rPr>
                <w:rFonts w:cs="Arial"/>
                <w:noProof/>
                <w:webHidden/>
              </w:rPr>
              <w:t>57</w:t>
            </w:r>
            <w:r w:rsidR="005311E7" w:rsidRPr="00F67943">
              <w:rPr>
                <w:rFonts w:cs="Arial"/>
                <w:noProof/>
                <w:webHidden/>
              </w:rPr>
              <w:fldChar w:fldCharType="end"/>
            </w:r>
          </w:hyperlink>
        </w:p>
        <w:p w14:paraId="07BF5A5F" w14:textId="38B24A1E" w:rsidR="005311E7" w:rsidRPr="00F67943" w:rsidRDefault="000E5B57">
          <w:pPr>
            <w:pStyle w:val="IDC2"/>
            <w:tabs>
              <w:tab w:val="right" w:leader="dot" w:pos="8495"/>
            </w:tabs>
            <w:rPr>
              <w:rFonts w:eastAsiaTheme="minorEastAsia" w:cs="Arial"/>
              <w:noProof/>
            </w:rPr>
          </w:pPr>
          <w:hyperlink w:anchor="_Toc34139664" w:history="1">
            <w:r w:rsidR="005311E7" w:rsidRPr="00F67943">
              <w:rPr>
                <w:rStyle w:val="Enlla"/>
                <w:rFonts w:cs="Arial"/>
                <w:noProof/>
              </w:rPr>
              <w:t>Sisena. Admissió de variants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_Toc34139664 \h </w:instrText>
            </w:r>
            <w:r w:rsidR="005311E7" w:rsidRPr="00F67943">
              <w:rPr>
                <w:rFonts w:cs="Arial"/>
                <w:noProof/>
                <w:webHidden/>
              </w:rPr>
            </w:r>
            <w:r w:rsidR="005311E7" w:rsidRPr="00F67943">
              <w:rPr>
                <w:rFonts w:cs="Arial"/>
                <w:noProof/>
                <w:webHidden/>
              </w:rPr>
              <w:fldChar w:fldCharType="separate"/>
            </w:r>
            <w:r>
              <w:rPr>
                <w:rFonts w:cs="Arial"/>
                <w:noProof/>
                <w:webHidden/>
              </w:rPr>
              <w:t>58</w:t>
            </w:r>
            <w:r w:rsidR="005311E7" w:rsidRPr="00F67943">
              <w:rPr>
                <w:rFonts w:cs="Arial"/>
                <w:noProof/>
                <w:webHidden/>
              </w:rPr>
              <w:fldChar w:fldCharType="end"/>
            </w:r>
          </w:hyperlink>
        </w:p>
        <w:p w14:paraId="52FAABF4" w14:textId="5B331837" w:rsidR="005311E7" w:rsidRPr="00F67943" w:rsidRDefault="000E5B57">
          <w:pPr>
            <w:pStyle w:val="IDC2"/>
            <w:tabs>
              <w:tab w:val="right" w:leader="dot" w:pos="8495"/>
            </w:tabs>
            <w:rPr>
              <w:rFonts w:eastAsiaTheme="minorEastAsia" w:cs="Arial"/>
              <w:noProof/>
            </w:rPr>
          </w:pPr>
          <w:hyperlink w:anchor="_Toc34139665" w:history="1">
            <w:r w:rsidR="005311E7" w:rsidRPr="00F67943">
              <w:rPr>
                <w:rStyle w:val="Enlla"/>
                <w:rFonts w:cs="Arial"/>
                <w:noProof/>
              </w:rPr>
              <w:t>Setena. Tramitació de l’expedient i procediment d’adjudicació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_Toc34139665 \h </w:instrText>
            </w:r>
            <w:r w:rsidR="005311E7" w:rsidRPr="00F67943">
              <w:rPr>
                <w:rFonts w:cs="Arial"/>
                <w:noProof/>
                <w:webHidden/>
              </w:rPr>
            </w:r>
            <w:r w:rsidR="005311E7" w:rsidRPr="00F67943">
              <w:rPr>
                <w:rFonts w:cs="Arial"/>
                <w:noProof/>
                <w:webHidden/>
              </w:rPr>
              <w:fldChar w:fldCharType="separate"/>
            </w:r>
            <w:r>
              <w:rPr>
                <w:rFonts w:cs="Arial"/>
                <w:noProof/>
                <w:webHidden/>
              </w:rPr>
              <w:t>58</w:t>
            </w:r>
            <w:r w:rsidR="005311E7" w:rsidRPr="00F67943">
              <w:rPr>
                <w:rFonts w:cs="Arial"/>
                <w:noProof/>
                <w:webHidden/>
              </w:rPr>
              <w:fldChar w:fldCharType="end"/>
            </w:r>
          </w:hyperlink>
        </w:p>
        <w:p w14:paraId="75A38761" w14:textId="4FD8F42B" w:rsidR="005311E7" w:rsidRPr="00F67943" w:rsidRDefault="000E5B57">
          <w:pPr>
            <w:pStyle w:val="IDC2"/>
            <w:tabs>
              <w:tab w:val="right" w:leader="dot" w:pos="8495"/>
            </w:tabs>
            <w:rPr>
              <w:rFonts w:eastAsiaTheme="minorEastAsia" w:cs="Arial"/>
              <w:noProof/>
            </w:rPr>
          </w:pPr>
          <w:hyperlink w:anchor="_Toc34139666" w:history="1">
            <w:r w:rsidR="005311E7" w:rsidRPr="00F67943">
              <w:rPr>
                <w:rStyle w:val="Enlla"/>
                <w:rFonts w:cs="Arial"/>
                <w:noProof/>
              </w:rPr>
              <w:t>Vuitena. Mitjans de comunicació electrònics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_Toc34139666 \h </w:instrText>
            </w:r>
            <w:r w:rsidR="005311E7" w:rsidRPr="00F67943">
              <w:rPr>
                <w:rFonts w:cs="Arial"/>
                <w:noProof/>
                <w:webHidden/>
              </w:rPr>
            </w:r>
            <w:r w:rsidR="005311E7" w:rsidRPr="00F67943">
              <w:rPr>
                <w:rFonts w:cs="Arial"/>
                <w:noProof/>
                <w:webHidden/>
              </w:rPr>
              <w:fldChar w:fldCharType="separate"/>
            </w:r>
            <w:r>
              <w:rPr>
                <w:rFonts w:cs="Arial"/>
                <w:noProof/>
                <w:webHidden/>
              </w:rPr>
              <w:t>58</w:t>
            </w:r>
            <w:r w:rsidR="005311E7" w:rsidRPr="00F67943">
              <w:rPr>
                <w:rFonts w:cs="Arial"/>
                <w:noProof/>
                <w:webHidden/>
              </w:rPr>
              <w:fldChar w:fldCharType="end"/>
            </w:r>
          </w:hyperlink>
        </w:p>
        <w:p w14:paraId="1D8D88FB" w14:textId="35ECA87E" w:rsidR="005311E7" w:rsidRPr="00F67943" w:rsidRDefault="000E5B57">
          <w:pPr>
            <w:pStyle w:val="IDC2"/>
            <w:tabs>
              <w:tab w:val="right" w:leader="dot" w:pos="8495"/>
            </w:tabs>
            <w:rPr>
              <w:rFonts w:eastAsiaTheme="minorEastAsia" w:cs="Arial"/>
              <w:noProof/>
            </w:rPr>
          </w:pPr>
          <w:hyperlink w:anchor="_Toc34139667" w:history="1">
            <w:r w:rsidR="005311E7" w:rsidRPr="00F67943">
              <w:rPr>
                <w:rStyle w:val="Enlla"/>
                <w:rFonts w:cs="Arial"/>
                <w:noProof/>
              </w:rPr>
              <w:t>Novena. Aptitud per contractar</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_Toc34139667 \h </w:instrText>
            </w:r>
            <w:r w:rsidR="005311E7" w:rsidRPr="00F67943">
              <w:rPr>
                <w:rFonts w:cs="Arial"/>
                <w:noProof/>
                <w:webHidden/>
              </w:rPr>
            </w:r>
            <w:r w:rsidR="005311E7" w:rsidRPr="00F67943">
              <w:rPr>
                <w:rFonts w:cs="Arial"/>
                <w:noProof/>
                <w:webHidden/>
              </w:rPr>
              <w:fldChar w:fldCharType="separate"/>
            </w:r>
            <w:r>
              <w:rPr>
                <w:rFonts w:cs="Arial"/>
                <w:noProof/>
                <w:webHidden/>
              </w:rPr>
              <w:t>60</w:t>
            </w:r>
            <w:r w:rsidR="005311E7" w:rsidRPr="00F67943">
              <w:rPr>
                <w:rFonts w:cs="Arial"/>
                <w:noProof/>
                <w:webHidden/>
              </w:rPr>
              <w:fldChar w:fldCharType="end"/>
            </w:r>
          </w:hyperlink>
        </w:p>
        <w:p w14:paraId="59CCB8A8" w14:textId="0EC4580F" w:rsidR="005311E7" w:rsidRPr="00F67943" w:rsidRDefault="000E5B57">
          <w:pPr>
            <w:pStyle w:val="IDC2"/>
            <w:tabs>
              <w:tab w:val="right" w:leader="dot" w:pos="8495"/>
            </w:tabs>
            <w:rPr>
              <w:rFonts w:eastAsiaTheme="minorEastAsia" w:cs="Arial"/>
              <w:noProof/>
            </w:rPr>
          </w:pPr>
          <w:hyperlink w:anchor="_Toc34139668" w:history="1">
            <w:r w:rsidR="005311E7" w:rsidRPr="00F67943">
              <w:rPr>
                <w:rStyle w:val="Enlla"/>
                <w:rFonts w:cs="Arial"/>
                <w:noProof/>
                <w:snapToGrid w:val="0"/>
              </w:rPr>
              <w:t>Desena. Solvència de les empreses licitadores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_Toc34139668 \h </w:instrText>
            </w:r>
            <w:r w:rsidR="005311E7" w:rsidRPr="00F67943">
              <w:rPr>
                <w:rFonts w:cs="Arial"/>
                <w:noProof/>
                <w:webHidden/>
              </w:rPr>
            </w:r>
            <w:r w:rsidR="005311E7" w:rsidRPr="00F67943">
              <w:rPr>
                <w:rFonts w:cs="Arial"/>
                <w:noProof/>
                <w:webHidden/>
              </w:rPr>
              <w:fldChar w:fldCharType="separate"/>
            </w:r>
            <w:r>
              <w:rPr>
                <w:rFonts w:cs="Arial"/>
                <w:noProof/>
                <w:webHidden/>
              </w:rPr>
              <w:t>62</w:t>
            </w:r>
            <w:r w:rsidR="005311E7" w:rsidRPr="00F67943">
              <w:rPr>
                <w:rFonts w:cs="Arial"/>
                <w:noProof/>
                <w:webHidden/>
              </w:rPr>
              <w:fldChar w:fldCharType="end"/>
            </w:r>
          </w:hyperlink>
        </w:p>
        <w:p w14:paraId="1DD4FD12" w14:textId="5F90F667" w:rsidR="005311E7" w:rsidRPr="00F67943" w:rsidRDefault="000E5B57">
          <w:pPr>
            <w:pStyle w:val="IDC1"/>
            <w:tabs>
              <w:tab w:val="right" w:leader="dot" w:pos="8495"/>
            </w:tabs>
            <w:rPr>
              <w:rFonts w:eastAsiaTheme="minorEastAsia" w:cs="Arial"/>
              <w:noProof/>
            </w:rPr>
          </w:pPr>
          <w:hyperlink w:anchor="_Toc34139669" w:history="1">
            <w:r w:rsidR="005311E7" w:rsidRPr="00F67943">
              <w:rPr>
                <w:rStyle w:val="Enlla"/>
                <w:rFonts w:cs="Arial"/>
                <w:noProof/>
              </w:rPr>
              <w:t>II. DISPOSICIONS RELATIVES A LA LICITACIÓ, L‘ADJUDICACIÓ I LA FORMALITZACIÓ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_Toc34139669 \h </w:instrText>
            </w:r>
            <w:r w:rsidR="005311E7" w:rsidRPr="00F67943">
              <w:rPr>
                <w:rFonts w:cs="Arial"/>
                <w:noProof/>
                <w:webHidden/>
              </w:rPr>
            </w:r>
            <w:r w:rsidR="005311E7" w:rsidRPr="00F67943">
              <w:rPr>
                <w:rFonts w:cs="Arial"/>
                <w:noProof/>
                <w:webHidden/>
              </w:rPr>
              <w:fldChar w:fldCharType="separate"/>
            </w:r>
            <w:r>
              <w:rPr>
                <w:rFonts w:cs="Arial"/>
                <w:noProof/>
                <w:webHidden/>
              </w:rPr>
              <w:t>63</w:t>
            </w:r>
            <w:r w:rsidR="005311E7" w:rsidRPr="00F67943">
              <w:rPr>
                <w:rFonts w:cs="Arial"/>
                <w:noProof/>
                <w:webHidden/>
              </w:rPr>
              <w:fldChar w:fldCharType="end"/>
            </w:r>
          </w:hyperlink>
        </w:p>
        <w:p w14:paraId="0EFD4E92" w14:textId="4134CE8B" w:rsidR="005311E7" w:rsidRPr="00F67943" w:rsidRDefault="000E5B57">
          <w:pPr>
            <w:pStyle w:val="IDC2"/>
            <w:tabs>
              <w:tab w:val="right" w:leader="dot" w:pos="8495"/>
            </w:tabs>
            <w:rPr>
              <w:rFonts w:eastAsiaTheme="minorEastAsia" w:cs="Arial"/>
              <w:noProof/>
            </w:rPr>
          </w:pPr>
          <w:hyperlink w:anchor="_Toc34139670" w:history="1">
            <w:r w:rsidR="005311E7" w:rsidRPr="00F67943">
              <w:rPr>
                <w:rStyle w:val="Enlla"/>
                <w:rFonts w:cs="Arial"/>
                <w:noProof/>
              </w:rPr>
              <w:t>Onzena. Presentació de documentació i de proposicions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_Toc34139670 \h </w:instrText>
            </w:r>
            <w:r w:rsidR="005311E7" w:rsidRPr="00F67943">
              <w:rPr>
                <w:rFonts w:cs="Arial"/>
                <w:noProof/>
                <w:webHidden/>
              </w:rPr>
            </w:r>
            <w:r w:rsidR="005311E7" w:rsidRPr="00F67943">
              <w:rPr>
                <w:rFonts w:cs="Arial"/>
                <w:noProof/>
                <w:webHidden/>
              </w:rPr>
              <w:fldChar w:fldCharType="separate"/>
            </w:r>
            <w:r>
              <w:rPr>
                <w:rFonts w:cs="Arial"/>
                <w:noProof/>
                <w:webHidden/>
              </w:rPr>
              <w:t>63</w:t>
            </w:r>
            <w:r w:rsidR="005311E7" w:rsidRPr="00F67943">
              <w:rPr>
                <w:rFonts w:cs="Arial"/>
                <w:noProof/>
                <w:webHidden/>
              </w:rPr>
              <w:fldChar w:fldCharType="end"/>
            </w:r>
          </w:hyperlink>
        </w:p>
        <w:p w14:paraId="26BBDEE7" w14:textId="566AEC47" w:rsidR="005311E7" w:rsidRPr="00F67943" w:rsidRDefault="000E5B57">
          <w:pPr>
            <w:pStyle w:val="IDC2"/>
            <w:tabs>
              <w:tab w:val="right" w:leader="dot" w:pos="8495"/>
            </w:tabs>
            <w:rPr>
              <w:rFonts w:eastAsiaTheme="minorEastAsia" w:cs="Arial"/>
              <w:noProof/>
            </w:rPr>
          </w:pPr>
          <w:hyperlink w:anchor="_Toc34139671" w:history="1">
            <w:r w:rsidR="005311E7" w:rsidRPr="00F67943">
              <w:rPr>
                <w:rStyle w:val="Enlla"/>
                <w:rFonts w:cs="Arial"/>
                <w:noProof/>
              </w:rPr>
              <w:t>Dotzena. Mesa de contractació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_Toc34139671 \h </w:instrText>
            </w:r>
            <w:r w:rsidR="005311E7" w:rsidRPr="00F67943">
              <w:rPr>
                <w:rFonts w:cs="Arial"/>
                <w:noProof/>
                <w:webHidden/>
              </w:rPr>
            </w:r>
            <w:r w:rsidR="005311E7" w:rsidRPr="00F67943">
              <w:rPr>
                <w:rFonts w:cs="Arial"/>
                <w:noProof/>
                <w:webHidden/>
              </w:rPr>
              <w:fldChar w:fldCharType="separate"/>
            </w:r>
            <w:r>
              <w:rPr>
                <w:rFonts w:cs="Arial"/>
                <w:noProof/>
                <w:webHidden/>
              </w:rPr>
              <w:t>75</w:t>
            </w:r>
            <w:r w:rsidR="005311E7" w:rsidRPr="00F67943">
              <w:rPr>
                <w:rFonts w:cs="Arial"/>
                <w:noProof/>
                <w:webHidden/>
              </w:rPr>
              <w:fldChar w:fldCharType="end"/>
            </w:r>
          </w:hyperlink>
        </w:p>
        <w:p w14:paraId="10630FAC" w14:textId="4C28DC02" w:rsidR="005311E7" w:rsidRPr="00F67943" w:rsidRDefault="000E5B57">
          <w:pPr>
            <w:pStyle w:val="IDC2"/>
            <w:tabs>
              <w:tab w:val="right" w:leader="dot" w:pos="8495"/>
            </w:tabs>
            <w:rPr>
              <w:rFonts w:eastAsiaTheme="minorEastAsia" w:cs="Arial"/>
              <w:noProof/>
            </w:rPr>
          </w:pPr>
          <w:hyperlink w:anchor="_Toc34139672" w:history="1">
            <w:r w:rsidR="005311E7" w:rsidRPr="00F67943">
              <w:rPr>
                <w:rStyle w:val="Enlla"/>
                <w:rFonts w:cs="Arial"/>
                <w:noProof/>
              </w:rPr>
              <w:t>Tretzena. Comitè d’experts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_Toc34139672 \h </w:instrText>
            </w:r>
            <w:r w:rsidR="005311E7" w:rsidRPr="00F67943">
              <w:rPr>
                <w:rFonts w:cs="Arial"/>
                <w:noProof/>
                <w:webHidden/>
              </w:rPr>
            </w:r>
            <w:r w:rsidR="005311E7" w:rsidRPr="00F67943">
              <w:rPr>
                <w:rFonts w:cs="Arial"/>
                <w:noProof/>
                <w:webHidden/>
              </w:rPr>
              <w:fldChar w:fldCharType="separate"/>
            </w:r>
            <w:r>
              <w:rPr>
                <w:rFonts w:cs="Arial"/>
                <w:noProof/>
                <w:webHidden/>
              </w:rPr>
              <w:t>75</w:t>
            </w:r>
            <w:r w:rsidR="005311E7" w:rsidRPr="00F67943">
              <w:rPr>
                <w:rFonts w:cs="Arial"/>
                <w:noProof/>
                <w:webHidden/>
              </w:rPr>
              <w:fldChar w:fldCharType="end"/>
            </w:r>
          </w:hyperlink>
        </w:p>
        <w:p w14:paraId="435D0576" w14:textId="7D2AD50D" w:rsidR="005311E7" w:rsidRPr="00F67943" w:rsidRDefault="000E5B57">
          <w:pPr>
            <w:pStyle w:val="IDC2"/>
            <w:tabs>
              <w:tab w:val="right" w:leader="dot" w:pos="8495"/>
            </w:tabs>
            <w:rPr>
              <w:rFonts w:eastAsiaTheme="minorEastAsia" w:cs="Arial"/>
              <w:noProof/>
            </w:rPr>
          </w:pPr>
          <w:hyperlink w:anchor="_Toc34139673" w:history="1">
            <w:r w:rsidR="005311E7" w:rsidRPr="00F67943">
              <w:rPr>
                <w:rStyle w:val="Enlla"/>
                <w:rFonts w:cs="Arial"/>
                <w:noProof/>
              </w:rPr>
              <w:t>Catorzena. Determinació de l’oferta econòmicament més avantatjosa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_Toc34139673 \h </w:instrText>
            </w:r>
            <w:r w:rsidR="005311E7" w:rsidRPr="00F67943">
              <w:rPr>
                <w:rFonts w:cs="Arial"/>
                <w:noProof/>
                <w:webHidden/>
              </w:rPr>
            </w:r>
            <w:r w:rsidR="005311E7" w:rsidRPr="00F67943">
              <w:rPr>
                <w:rFonts w:cs="Arial"/>
                <w:noProof/>
                <w:webHidden/>
              </w:rPr>
              <w:fldChar w:fldCharType="separate"/>
            </w:r>
            <w:r>
              <w:rPr>
                <w:rFonts w:cs="Arial"/>
                <w:noProof/>
                <w:webHidden/>
              </w:rPr>
              <w:t>75</w:t>
            </w:r>
            <w:r w:rsidR="005311E7" w:rsidRPr="00F67943">
              <w:rPr>
                <w:rFonts w:cs="Arial"/>
                <w:noProof/>
                <w:webHidden/>
              </w:rPr>
              <w:fldChar w:fldCharType="end"/>
            </w:r>
          </w:hyperlink>
        </w:p>
        <w:p w14:paraId="62A760BF" w14:textId="77EE0288" w:rsidR="005311E7" w:rsidRPr="00F67943" w:rsidRDefault="000E5B57">
          <w:pPr>
            <w:pStyle w:val="IDC2"/>
            <w:tabs>
              <w:tab w:val="right" w:leader="dot" w:pos="8495"/>
            </w:tabs>
            <w:rPr>
              <w:rFonts w:eastAsiaTheme="minorEastAsia" w:cs="Arial"/>
              <w:noProof/>
            </w:rPr>
          </w:pPr>
          <w:hyperlink w:anchor="_Toc34139674" w:history="1">
            <w:r w:rsidR="005311E7" w:rsidRPr="00F67943">
              <w:rPr>
                <w:rStyle w:val="Enlla"/>
                <w:rFonts w:cs="Arial"/>
                <w:noProof/>
              </w:rPr>
              <w:t>Quinzena. Classificació de les ofertes i requeriment de documentació previ a l’adjudicació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_Toc34139674 \h </w:instrText>
            </w:r>
            <w:r w:rsidR="005311E7" w:rsidRPr="00F67943">
              <w:rPr>
                <w:rFonts w:cs="Arial"/>
                <w:noProof/>
                <w:webHidden/>
              </w:rPr>
            </w:r>
            <w:r w:rsidR="005311E7" w:rsidRPr="00F67943">
              <w:rPr>
                <w:rFonts w:cs="Arial"/>
                <w:noProof/>
                <w:webHidden/>
              </w:rPr>
              <w:fldChar w:fldCharType="separate"/>
            </w:r>
            <w:r>
              <w:rPr>
                <w:rFonts w:cs="Arial"/>
                <w:noProof/>
                <w:webHidden/>
              </w:rPr>
              <w:t>79</w:t>
            </w:r>
            <w:r w:rsidR="005311E7" w:rsidRPr="00F67943">
              <w:rPr>
                <w:rFonts w:cs="Arial"/>
                <w:noProof/>
                <w:webHidden/>
              </w:rPr>
              <w:fldChar w:fldCharType="end"/>
            </w:r>
          </w:hyperlink>
        </w:p>
        <w:p w14:paraId="4A377A45" w14:textId="496E8825" w:rsidR="005311E7" w:rsidRPr="00F67943" w:rsidRDefault="000E5B57">
          <w:pPr>
            <w:pStyle w:val="IDC2"/>
            <w:tabs>
              <w:tab w:val="right" w:leader="dot" w:pos="8495"/>
            </w:tabs>
            <w:rPr>
              <w:rFonts w:eastAsiaTheme="minorEastAsia" w:cs="Arial"/>
              <w:noProof/>
            </w:rPr>
          </w:pPr>
          <w:hyperlink w:anchor="_Toc34139675" w:history="1">
            <w:r w:rsidR="005311E7" w:rsidRPr="00F67943">
              <w:rPr>
                <w:rStyle w:val="Enlla"/>
                <w:rFonts w:cs="Arial"/>
                <w:noProof/>
              </w:rPr>
              <w:t>Setzena. Garantia definitiva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_Toc34139675 \h </w:instrText>
            </w:r>
            <w:r w:rsidR="005311E7" w:rsidRPr="00F67943">
              <w:rPr>
                <w:rFonts w:cs="Arial"/>
                <w:noProof/>
                <w:webHidden/>
              </w:rPr>
            </w:r>
            <w:r w:rsidR="005311E7" w:rsidRPr="00F67943">
              <w:rPr>
                <w:rFonts w:cs="Arial"/>
                <w:noProof/>
                <w:webHidden/>
              </w:rPr>
              <w:fldChar w:fldCharType="separate"/>
            </w:r>
            <w:r>
              <w:rPr>
                <w:rFonts w:cs="Arial"/>
                <w:noProof/>
                <w:webHidden/>
              </w:rPr>
              <w:t>82</w:t>
            </w:r>
            <w:r w:rsidR="005311E7" w:rsidRPr="00F67943">
              <w:rPr>
                <w:rFonts w:cs="Arial"/>
                <w:noProof/>
                <w:webHidden/>
              </w:rPr>
              <w:fldChar w:fldCharType="end"/>
            </w:r>
          </w:hyperlink>
        </w:p>
        <w:p w14:paraId="4D5A7EB5" w14:textId="648DD075" w:rsidR="005311E7" w:rsidRPr="00F67943" w:rsidRDefault="000E5B57">
          <w:pPr>
            <w:pStyle w:val="IDC2"/>
            <w:tabs>
              <w:tab w:val="right" w:leader="dot" w:pos="8495"/>
            </w:tabs>
            <w:rPr>
              <w:rFonts w:eastAsiaTheme="minorEastAsia" w:cs="Arial"/>
              <w:noProof/>
            </w:rPr>
          </w:pPr>
          <w:hyperlink w:anchor="_Toc34139676" w:history="1">
            <w:r w:rsidR="005311E7" w:rsidRPr="00F67943">
              <w:rPr>
                <w:rStyle w:val="Enlla"/>
                <w:rFonts w:cs="Arial"/>
                <w:noProof/>
              </w:rPr>
              <w:t>Dissetena. Decisió de no adjudicar o subscriure el contracte i desistiment</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_Toc34139676 \h </w:instrText>
            </w:r>
            <w:r w:rsidR="005311E7" w:rsidRPr="00F67943">
              <w:rPr>
                <w:rFonts w:cs="Arial"/>
                <w:noProof/>
                <w:webHidden/>
              </w:rPr>
            </w:r>
            <w:r w:rsidR="005311E7" w:rsidRPr="00F67943">
              <w:rPr>
                <w:rFonts w:cs="Arial"/>
                <w:noProof/>
                <w:webHidden/>
              </w:rPr>
              <w:fldChar w:fldCharType="separate"/>
            </w:r>
            <w:r>
              <w:rPr>
                <w:rFonts w:cs="Arial"/>
                <w:noProof/>
                <w:webHidden/>
              </w:rPr>
              <w:t>84</w:t>
            </w:r>
            <w:r w:rsidR="005311E7" w:rsidRPr="00F67943">
              <w:rPr>
                <w:rFonts w:cs="Arial"/>
                <w:noProof/>
                <w:webHidden/>
              </w:rPr>
              <w:fldChar w:fldCharType="end"/>
            </w:r>
          </w:hyperlink>
        </w:p>
        <w:p w14:paraId="23BBD733" w14:textId="4EC89DEE" w:rsidR="005311E7" w:rsidRPr="00F67943" w:rsidRDefault="000E5B57">
          <w:pPr>
            <w:pStyle w:val="IDC2"/>
            <w:tabs>
              <w:tab w:val="right" w:leader="dot" w:pos="8495"/>
            </w:tabs>
            <w:rPr>
              <w:rFonts w:eastAsiaTheme="minorEastAsia" w:cs="Arial"/>
              <w:noProof/>
            </w:rPr>
          </w:pPr>
          <w:hyperlink w:anchor="_Toc34139677" w:history="1">
            <w:r w:rsidR="005311E7" w:rsidRPr="00F67943">
              <w:rPr>
                <w:rStyle w:val="Enlla"/>
                <w:rFonts w:cs="Arial"/>
                <w:noProof/>
              </w:rPr>
              <w:t>Divuitena. Adjudicació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_Toc34139677 \h </w:instrText>
            </w:r>
            <w:r w:rsidR="005311E7" w:rsidRPr="00F67943">
              <w:rPr>
                <w:rFonts w:cs="Arial"/>
                <w:noProof/>
                <w:webHidden/>
              </w:rPr>
            </w:r>
            <w:r w:rsidR="005311E7" w:rsidRPr="00F67943">
              <w:rPr>
                <w:rFonts w:cs="Arial"/>
                <w:noProof/>
                <w:webHidden/>
              </w:rPr>
              <w:fldChar w:fldCharType="separate"/>
            </w:r>
            <w:r>
              <w:rPr>
                <w:rFonts w:cs="Arial"/>
                <w:noProof/>
                <w:webHidden/>
              </w:rPr>
              <w:t>84</w:t>
            </w:r>
            <w:r w:rsidR="005311E7" w:rsidRPr="00F67943">
              <w:rPr>
                <w:rFonts w:cs="Arial"/>
                <w:noProof/>
                <w:webHidden/>
              </w:rPr>
              <w:fldChar w:fldCharType="end"/>
            </w:r>
          </w:hyperlink>
        </w:p>
        <w:p w14:paraId="783B7326" w14:textId="4D31ECD0" w:rsidR="005311E7" w:rsidRPr="00F67943" w:rsidRDefault="000E5B57">
          <w:pPr>
            <w:pStyle w:val="IDC2"/>
            <w:tabs>
              <w:tab w:val="right" w:leader="dot" w:pos="8495"/>
            </w:tabs>
            <w:rPr>
              <w:rFonts w:eastAsiaTheme="minorEastAsia" w:cs="Arial"/>
              <w:noProof/>
            </w:rPr>
          </w:pPr>
          <w:hyperlink w:anchor="_Toc34139678" w:history="1">
            <w:r w:rsidR="005311E7" w:rsidRPr="00F67943">
              <w:rPr>
                <w:rStyle w:val="Enlla"/>
                <w:rFonts w:cs="Arial"/>
                <w:noProof/>
              </w:rPr>
              <w:t>Dinovena. Formalització i perfecció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_Toc34139678 \h </w:instrText>
            </w:r>
            <w:r w:rsidR="005311E7" w:rsidRPr="00F67943">
              <w:rPr>
                <w:rFonts w:cs="Arial"/>
                <w:noProof/>
                <w:webHidden/>
              </w:rPr>
            </w:r>
            <w:r w:rsidR="005311E7" w:rsidRPr="00F67943">
              <w:rPr>
                <w:rFonts w:cs="Arial"/>
                <w:noProof/>
                <w:webHidden/>
              </w:rPr>
              <w:fldChar w:fldCharType="separate"/>
            </w:r>
            <w:r>
              <w:rPr>
                <w:rFonts w:cs="Arial"/>
                <w:noProof/>
                <w:webHidden/>
              </w:rPr>
              <w:t>84</w:t>
            </w:r>
            <w:r w:rsidR="005311E7" w:rsidRPr="00F67943">
              <w:rPr>
                <w:rFonts w:cs="Arial"/>
                <w:noProof/>
                <w:webHidden/>
              </w:rPr>
              <w:fldChar w:fldCharType="end"/>
            </w:r>
          </w:hyperlink>
        </w:p>
        <w:p w14:paraId="1BBD7EC7" w14:textId="0DB6B006" w:rsidR="005311E7" w:rsidRPr="00F67943" w:rsidRDefault="000E5B57">
          <w:pPr>
            <w:pStyle w:val="IDC1"/>
            <w:tabs>
              <w:tab w:val="right" w:leader="dot" w:pos="8495"/>
            </w:tabs>
            <w:rPr>
              <w:rFonts w:eastAsiaTheme="minorEastAsia" w:cs="Arial"/>
              <w:noProof/>
            </w:rPr>
          </w:pPr>
          <w:hyperlink w:anchor="_Toc34139679" w:history="1">
            <w:r w:rsidR="005311E7" w:rsidRPr="00F67943">
              <w:rPr>
                <w:rStyle w:val="Enlla"/>
                <w:rFonts w:cs="Arial"/>
                <w:noProof/>
              </w:rPr>
              <w:t>III. DISPOSICIONS RELATIVES A L’EXECUCIÓ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_Toc34139679 \h </w:instrText>
            </w:r>
            <w:r w:rsidR="005311E7" w:rsidRPr="00F67943">
              <w:rPr>
                <w:rFonts w:cs="Arial"/>
                <w:noProof/>
                <w:webHidden/>
              </w:rPr>
            </w:r>
            <w:r w:rsidR="005311E7" w:rsidRPr="00F67943">
              <w:rPr>
                <w:rFonts w:cs="Arial"/>
                <w:noProof/>
                <w:webHidden/>
              </w:rPr>
              <w:fldChar w:fldCharType="separate"/>
            </w:r>
            <w:r>
              <w:rPr>
                <w:rFonts w:cs="Arial"/>
                <w:noProof/>
                <w:webHidden/>
              </w:rPr>
              <w:t>86</w:t>
            </w:r>
            <w:r w:rsidR="005311E7" w:rsidRPr="00F67943">
              <w:rPr>
                <w:rFonts w:cs="Arial"/>
                <w:noProof/>
                <w:webHidden/>
              </w:rPr>
              <w:fldChar w:fldCharType="end"/>
            </w:r>
          </w:hyperlink>
        </w:p>
        <w:p w14:paraId="4FB56971" w14:textId="690A19BE" w:rsidR="005311E7" w:rsidRPr="00F67943" w:rsidRDefault="000E5B57">
          <w:pPr>
            <w:pStyle w:val="IDC2"/>
            <w:tabs>
              <w:tab w:val="right" w:leader="dot" w:pos="8495"/>
            </w:tabs>
            <w:rPr>
              <w:rFonts w:eastAsiaTheme="minorEastAsia" w:cs="Arial"/>
              <w:noProof/>
            </w:rPr>
          </w:pPr>
          <w:hyperlink w:anchor="_Toc34139680" w:history="1">
            <w:r w:rsidR="005311E7" w:rsidRPr="00F67943">
              <w:rPr>
                <w:rStyle w:val="Enlla"/>
                <w:rFonts w:cs="Arial"/>
                <w:noProof/>
              </w:rPr>
              <w:t>Vintena. Condicions especials d’execució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_Toc34139680 \h </w:instrText>
            </w:r>
            <w:r w:rsidR="005311E7" w:rsidRPr="00F67943">
              <w:rPr>
                <w:rFonts w:cs="Arial"/>
                <w:noProof/>
                <w:webHidden/>
              </w:rPr>
            </w:r>
            <w:r w:rsidR="005311E7" w:rsidRPr="00F67943">
              <w:rPr>
                <w:rFonts w:cs="Arial"/>
                <w:noProof/>
                <w:webHidden/>
              </w:rPr>
              <w:fldChar w:fldCharType="separate"/>
            </w:r>
            <w:r>
              <w:rPr>
                <w:rFonts w:cs="Arial"/>
                <w:noProof/>
                <w:webHidden/>
              </w:rPr>
              <w:t>86</w:t>
            </w:r>
            <w:r w:rsidR="005311E7" w:rsidRPr="00F67943">
              <w:rPr>
                <w:rFonts w:cs="Arial"/>
                <w:noProof/>
                <w:webHidden/>
              </w:rPr>
              <w:fldChar w:fldCharType="end"/>
            </w:r>
          </w:hyperlink>
        </w:p>
        <w:p w14:paraId="7D9AE306" w14:textId="33DE4B7F" w:rsidR="005311E7" w:rsidRPr="00F67943" w:rsidRDefault="000E5B57">
          <w:pPr>
            <w:pStyle w:val="IDC2"/>
            <w:tabs>
              <w:tab w:val="right" w:leader="dot" w:pos="8495"/>
            </w:tabs>
            <w:rPr>
              <w:rFonts w:eastAsiaTheme="minorEastAsia" w:cs="Arial"/>
              <w:noProof/>
            </w:rPr>
          </w:pPr>
          <w:hyperlink w:anchor="_Toc34139681" w:history="1">
            <w:r w:rsidR="005311E7" w:rsidRPr="00F67943">
              <w:rPr>
                <w:rStyle w:val="Enlla"/>
                <w:rFonts w:cs="Arial"/>
                <w:noProof/>
              </w:rPr>
              <w:t>Vint-i-unena. Execució i supervisió dels serveis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_Toc34139681 \h </w:instrText>
            </w:r>
            <w:r w:rsidR="005311E7" w:rsidRPr="00F67943">
              <w:rPr>
                <w:rFonts w:cs="Arial"/>
                <w:noProof/>
                <w:webHidden/>
              </w:rPr>
            </w:r>
            <w:r w:rsidR="005311E7" w:rsidRPr="00F67943">
              <w:rPr>
                <w:rFonts w:cs="Arial"/>
                <w:noProof/>
                <w:webHidden/>
              </w:rPr>
              <w:fldChar w:fldCharType="separate"/>
            </w:r>
            <w:r>
              <w:rPr>
                <w:rFonts w:cs="Arial"/>
                <w:noProof/>
                <w:webHidden/>
              </w:rPr>
              <w:t>86</w:t>
            </w:r>
            <w:r w:rsidR="005311E7" w:rsidRPr="00F67943">
              <w:rPr>
                <w:rFonts w:cs="Arial"/>
                <w:noProof/>
                <w:webHidden/>
              </w:rPr>
              <w:fldChar w:fldCharType="end"/>
            </w:r>
          </w:hyperlink>
        </w:p>
        <w:p w14:paraId="3A044841" w14:textId="7A93E554" w:rsidR="005311E7" w:rsidRPr="00F67943" w:rsidRDefault="000E5B57">
          <w:pPr>
            <w:pStyle w:val="IDC2"/>
            <w:tabs>
              <w:tab w:val="right" w:leader="dot" w:pos="8495"/>
            </w:tabs>
            <w:rPr>
              <w:rFonts w:eastAsiaTheme="minorEastAsia" w:cs="Arial"/>
              <w:noProof/>
            </w:rPr>
          </w:pPr>
          <w:hyperlink w:anchor="_Toc34139682" w:history="1">
            <w:r w:rsidR="005311E7" w:rsidRPr="00F67943">
              <w:rPr>
                <w:rStyle w:val="Enlla"/>
                <w:rFonts w:cs="Arial"/>
                <w:noProof/>
              </w:rPr>
              <w:t>Vint-i-dosena. Programa de treball</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_Toc34139682 \h </w:instrText>
            </w:r>
            <w:r w:rsidR="005311E7" w:rsidRPr="00F67943">
              <w:rPr>
                <w:rFonts w:cs="Arial"/>
                <w:noProof/>
                <w:webHidden/>
              </w:rPr>
            </w:r>
            <w:r w:rsidR="005311E7" w:rsidRPr="00F67943">
              <w:rPr>
                <w:rFonts w:cs="Arial"/>
                <w:noProof/>
                <w:webHidden/>
              </w:rPr>
              <w:fldChar w:fldCharType="separate"/>
            </w:r>
            <w:r>
              <w:rPr>
                <w:rFonts w:cs="Arial"/>
                <w:noProof/>
                <w:webHidden/>
              </w:rPr>
              <w:t>87</w:t>
            </w:r>
            <w:r w:rsidR="005311E7" w:rsidRPr="00F67943">
              <w:rPr>
                <w:rFonts w:cs="Arial"/>
                <w:noProof/>
                <w:webHidden/>
              </w:rPr>
              <w:fldChar w:fldCharType="end"/>
            </w:r>
          </w:hyperlink>
        </w:p>
        <w:p w14:paraId="5154AED1" w14:textId="08973337" w:rsidR="005311E7" w:rsidRPr="00F67943" w:rsidRDefault="000E5B57">
          <w:pPr>
            <w:pStyle w:val="IDC2"/>
            <w:tabs>
              <w:tab w:val="right" w:leader="dot" w:pos="8495"/>
            </w:tabs>
            <w:rPr>
              <w:rFonts w:eastAsiaTheme="minorEastAsia" w:cs="Arial"/>
              <w:noProof/>
            </w:rPr>
          </w:pPr>
          <w:hyperlink w:anchor="_Toc34139683" w:history="1">
            <w:r w:rsidR="005311E7" w:rsidRPr="00F67943">
              <w:rPr>
                <w:rStyle w:val="Enlla"/>
                <w:rFonts w:cs="Arial"/>
                <w:noProof/>
              </w:rPr>
              <w:t>Vint-i-tresena. Compliment de terminis i correcta execució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_Toc34139683 \h </w:instrText>
            </w:r>
            <w:r w:rsidR="005311E7" w:rsidRPr="00F67943">
              <w:rPr>
                <w:rFonts w:cs="Arial"/>
                <w:noProof/>
                <w:webHidden/>
              </w:rPr>
            </w:r>
            <w:r w:rsidR="005311E7" w:rsidRPr="00F67943">
              <w:rPr>
                <w:rFonts w:cs="Arial"/>
                <w:noProof/>
                <w:webHidden/>
              </w:rPr>
              <w:fldChar w:fldCharType="separate"/>
            </w:r>
            <w:r>
              <w:rPr>
                <w:rFonts w:cs="Arial"/>
                <w:noProof/>
                <w:webHidden/>
              </w:rPr>
              <w:t>87</w:t>
            </w:r>
            <w:r w:rsidR="005311E7" w:rsidRPr="00F67943">
              <w:rPr>
                <w:rFonts w:cs="Arial"/>
                <w:noProof/>
                <w:webHidden/>
              </w:rPr>
              <w:fldChar w:fldCharType="end"/>
            </w:r>
          </w:hyperlink>
        </w:p>
        <w:p w14:paraId="38C37386" w14:textId="7AE38667" w:rsidR="005311E7" w:rsidRPr="00F67943" w:rsidRDefault="000E5B57">
          <w:pPr>
            <w:pStyle w:val="IDC2"/>
            <w:tabs>
              <w:tab w:val="right" w:leader="dot" w:pos="8495"/>
            </w:tabs>
            <w:rPr>
              <w:rFonts w:eastAsiaTheme="minorEastAsia" w:cs="Arial"/>
              <w:noProof/>
            </w:rPr>
          </w:pPr>
          <w:hyperlink w:anchor="_Toc34139684" w:history="1">
            <w:r w:rsidR="005311E7" w:rsidRPr="00F67943">
              <w:rPr>
                <w:rStyle w:val="Enlla"/>
                <w:rFonts w:cs="Arial"/>
                <w:noProof/>
              </w:rPr>
              <w:t>Vint-i-quatrena. Persona responsable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_Toc34139684 \h </w:instrText>
            </w:r>
            <w:r w:rsidR="005311E7" w:rsidRPr="00F67943">
              <w:rPr>
                <w:rFonts w:cs="Arial"/>
                <w:noProof/>
                <w:webHidden/>
              </w:rPr>
            </w:r>
            <w:r w:rsidR="005311E7" w:rsidRPr="00F67943">
              <w:rPr>
                <w:rFonts w:cs="Arial"/>
                <w:noProof/>
                <w:webHidden/>
              </w:rPr>
              <w:fldChar w:fldCharType="separate"/>
            </w:r>
            <w:r>
              <w:rPr>
                <w:rFonts w:cs="Arial"/>
                <w:noProof/>
                <w:webHidden/>
              </w:rPr>
              <w:t>87</w:t>
            </w:r>
            <w:r w:rsidR="005311E7" w:rsidRPr="00F67943">
              <w:rPr>
                <w:rFonts w:cs="Arial"/>
                <w:noProof/>
                <w:webHidden/>
              </w:rPr>
              <w:fldChar w:fldCharType="end"/>
            </w:r>
          </w:hyperlink>
        </w:p>
        <w:p w14:paraId="3D33AF3A" w14:textId="1EBE8057" w:rsidR="005311E7" w:rsidRPr="00F67943" w:rsidRDefault="000E5B57">
          <w:pPr>
            <w:pStyle w:val="IDC2"/>
            <w:tabs>
              <w:tab w:val="right" w:leader="dot" w:pos="8495"/>
            </w:tabs>
            <w:rPr>
              <w:rFonts w:eastAsiaTheme="minorEastAsia" w:cs="Arial"/>
              <w:noProof/>
            </w:rPr>
          </w:pPr>
          <w:hyperlink w:anchor="_Toc34139685" w:history="1">
            <w:r w:rsidR="005311E7" w:rsidRPr="00F67943">
              <w:rPr>
                <w:rStyle w:val="Enlla"/>
                <w:rFonts w:cs="Arial"/>
                <w:noProof/>
              </w:rPr>
              <w:t>Vint-i-cinquena. Resolució d’incidències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_Toc34139685 \h </w:instrText>
            </w:r>
            <w:r w:rsidR="005311E7" w:rsidRPr="00F67943">
              <w:rPr>
                <w:rFonts w:cs="Arial"/>
                <w:noProof/>
                <w:webHidden/>
              </w:rPr>
            </w:r>
            <w:r w:rsidR="005311E7" w:rsidRPr="00F67943">
              <w:rPr>
                <w:rFonts w:cs="Arial"/>
                <w:noProof/>
                <w:webHidden/>
              </w:rPr>
              <w:fldChar w:fldCharType="separate"/>
            </w:r>
            <w:r>
              <w:rPr>
                <w:rFonts w:cs="Arial"/>
                <w:noProof/>
                <w:webHidden/>
              </w:rPr>
              <w:t>88</w:t>
            </w:r>
            <w:r w:rsidR="005311E7" w:rsidRPr="00F67943">
              <w:rPr>
                <w:rFonts w:cs="Arial"/>
                <w:noProof/>
                <w:webHidden/>
              </w:rPr>
              <w:fldChar w:fldCharType="end"/>
            </w:r>
          </w:hyperlink>
        </w:p>
        <w:p w14:paraId="02D60BDB" w14:textId="0F252DCF" w:rsidR="005311E7" w:rsidRPr="00F67943" w:rsidRDefault="000E5B57">
          <w:pPr>
            <w:pStyle w:val="IDC2"/>
            <w:tabs>
              <w:tab w:val="right" w:leader="dot" w:pos="8495"/>
            </w:tabs>
            <w:rPr>
              <w:rFonts w:eastAsiaTheme="minorEastAsia" w:cs="Arial"/>
              <w:noProof/>
            </w:rPr>
          </w:pPr>
          <w:hyperlink w:anchor="_Toc34139686" w:history="1">
            <w:r w:rsidR="005311E7" w:rsidRPr="00F67943">
              <w:rPr>
                <w:rStyle w:val="Enlla"/>
                <w:rFonts w:cs="Arial"/>
                <w:noProof/>
              </w:rPr>
              <w:t>Vint-i-sisena. Resolució de dubtes tècnics interpretatius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_Toc34139686 \h </w:instrText>
            </w:r>
            <w:r w:rsidR="005311E7" w:rsidRPr="00F67943">
              <w:rPr>
                <w:rFonts w:cs="Arial"/>
                <w:noProof/>
                <w:webHidden/>
              </w:rPr>
            </w:r>
            <w:r w:rsidR="005311E7" w:rsidRPr="00F67943">
              <w:rPr>
                <w:rFonts w:cs="Arial"/>
                <w:noProof/>
                <w:webHidden/>
              </w:rPr>
              <w:fldChar w:fldCharType="separate"/>
            </w:r>
            <w:r>
              <w:rPr>
                <w:rFonts w:cs="Arial"/>
                <w:noProof/>
                <w:webHidden/>
              </w:rPr>
              <w:t>88</w:t>
            </w:r>
            <w:r w:rsidR="005311E7" w:rsidRPr="00F67943">
              <w:rPr>
                <w:rFonts w:cs="Arial"/>
                <w:noProof/>
                <w:webHidden/>
              </w:rPr>
              <w:fldChar w:fldCharType="end"/>
            </w:r>
          </w:hyperlink>
        </w:p>
        <w:p w14:paraId="6891847B" w14:textId="645CA201" w:rsidR="005311E7" w:rsidRPr="00F67943" w:rsidRDefault="000E5B57">
          <w:pPr>
            <w:pStyle w:val="IDC1"/>
            <w:tabs>
              <w:tab w:val="right" w:leader="dot" w:pos="8495"/>
            </w:tabs>
            <w:rPr>
              <w:rFonts w:eastAsiaTheme="minorEastAsia" w:cs="Arial"/>
              <w:noProof/>
            </w:rPr>
          </w:pPr>
          <w:hyperlink w:anchor="_Toc34139687" w:history="1">
            <w:r w:rsidR="005311E7" w:rsidRPr="00F67943">
              <w:rPr>
                <w:rStyle w:val="Enlla"/>
                <w:rFonts w:cs="Arial"/>
                <w:noProof/>
              </w:rPr>
              <w:t>IV. DISPOSICIONS RELATIVES ALS DRETS I OBLIGACIONS DE LES PARTS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_Toc34139687 \h </w:instrText>
            </w:r>
            <w:r w:rsidR="005311E7" w:rsidRPr="00F67943">
              <w:rPr>
                <w:rFonts w:cs="Arial"/>
                <w:noProof/>
                <w:webHidden/>
              </w:rPr>
            </w:r>
            <w:r w:rsidR="005311E7" w:rsidRPr="00F67943">
              <w:rPr>
                <w:rFonts w:cs="Arial"/>
                <w:noProof/>
                <w:webHidden/>
              </w:rPr>
              <w:fldChar w:fldCharType="separate"/>
            </w:r>
            <w:r>
              <w:rPr>
                <w:rFonts w:cs="Arial"/>
                <w:noProof/>
                <w:webHidden/>
              </w:rPr>
              <w:t>88</w:t>
            </w:r>
            <w:r w:rsidR="005311E7" w:rsidRPr="00F67943">
              <w:rPr>
                <w:rFonts w:cs="Arial"/>
                <w:noProof/>
                <w:webHidden/>
              </w:rPr>
              <w:fldChar w:fldCharType="end"/>
            </w:r>
          </w:hyperlink>
        </w:p>
        <w:p w14:paraId="31945E2B" w14:textId="6E0B4D11" w:rsidR="005311E7" w:rsidRPr="00F67943" w:rsidRDefault="000E5B57">
          <w:pPr>
            <w:pStyle w:val="IDC2"/>
            <w:tabs>
              <w:tab w:val="right" w:leader="dot" w:pos="8495"/>
            </w:tabs>
            <w:rPr>
              <w:rFonts w:eastAsiaTheme="minorEastAsia" w:cs="Arial"/>
              <w:noProof/>
            </w:rPr>
          </w:pPr>
          <w:hyperlink w:anchor="_Toc34139688" w:history="1">
            <w:r w:rsidR="005311E7" w:rsidRPr="00F67943">
              <w:rPr>
                <w:rStyle w:val="Enlla"/>
                <w:rFonts w:cs="Arial"/>
                <w:noProof/>
              </w:rPr>
              <w:t>Vint-i-setena. Abonaments a l’empresa contractista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_Toc34139688 \h </w:instrText>
            </w:r>
            <w:r w:rsidR="005311E7" w:rsidRPr="00F67943">
              <w:rPr>
                <w:rFonts w:cs="Arial"/>
                <w:noProof/>
                <w:webHidden/>
              </w:rPr>
            </w:r>
            <w:r w:rsidR="005311E7" w:rsidRPr="00F67943">
              <w:rPr>
                <w:rFonts w:cs="Arial"/>
                <w:noProof/>
                <w:webHidden/>
              </w:rPr>
              <w:fldChar w:fldCharType="separate"/>
            </w:r>
            <w:r>
              <w:rPr>
                <w:rFonts w:cs="Arial"/>
                <w:noProof/>
                <w:webHidden/>
              </w:rPr>
              <w:t>88</w:t>
            </w:r>
            <w:r w:rsidR="005311E7" w:rsidRPr="00F67943">
              <w:rPr>
                <w:rFonts w:cs="Arial"/>
                <w:noProof/>
                <w:webHidden/>
              </w:rPr>
              <w:fldChar w:fldCharType="end"/>
            </w:r>
          </w:hyperlink>
        </w:p>
        <w:p w14:paraId="23ED6F4A" w14:textId="6B764321" w:rsidR="005311E7" w:rsidRPr="00F67943" w:rsidRDefault="000E5B57">
          <w:pPr>
            <w:pStyle w:val="IDC2"/>
            <w:tabs>
              <w:tab w:val="right" w:leader="dot" w:pos="8495"/>
            </w:tabs>
            <w:rPr>
              <w:rFonts w:eastAsiaTheme="minorEastAsia" w:cs="Arial"/>
              <w:noProof/>
            </w:rPr>
          </w:pPr>
          <w:hyperlink w:anchor="_Toc34139689" w:history="1">
            <w:r w:rsidR="005311E7" w:rsidRPr="00F67943">
              <w:rPr>
                <w:rStyle w:val="Enlla"/>
                <w:rFonts w:cs="Arial"/>
                <w:noProof/>
              </w:rPr>
              <w:t>Vint-i-vuitena. Responsabilitat de l’empresa contractista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_Toc34139689 \h </w:instrText>
            </w:r>
            <w:r w:rsidR="005311E7" w:rsidRPr="00F67943">
              <w:rPr>
                <w:rFonts w:cs="Arial"/>
                <w:noProof/>
                <w:webHidden/>
              </w:rPr>
            </w:r>
            <w:r w:rsidR="005311E7" w:rsidRPr="00F67943">
              <w:rPr>
                <w:rFonts w:cs="Arial"/>
                <w:noProof/>
                <w:webHidden/>
              </w:rPr>
              <w:fldChar w:fldCharType="separate"/>
            </w:r>
            <w:r>
              <w:rPr>
                <w:rFonts w:cs="Arial"/>
                <w:noProof/>
                <w:webHidden/>
              </w:rPr>
              <w:t>89</w:t>
            </w:r>
            <w:r w:rsidR="005311E7" w:rsidRPr="00F67943">
              <w:rPr>
                <w:rFonts w:cs="Arial"/>
                <w:noProof/>
                <w:webHidden/>
              </w:rPr>
              <w:fldChar w:fldCharType="end"/>
            </w:r>
          </w:hyperlink>
        </w:p>
        <w:p w14:paraId="66D3314A" w14:textId="4604D810" w:rsidR="005311E7" w:rsidRPr="00F67943" w:rsidRDefault="000E5B57">
          <w:pPr>
            <w:pStyle w:val="IDC2"/>
            <w:tabs>
              <w:tab w:val="right" w:leader="dot" w:pos="8495"/>
            </w:tabs>
            <w:rPr>
              <w:rFonts w:eastAsiaTheme="minorEastAsia" w:cs="Arial"/>
              <w:noProof/>
            </w:rPr>
          </w:pPr>
          <w:hyperlink w:anchor="_Toc34139690" w:history="1">
            <w:r w:rsidR="005311E7" w:rsidRPr="00F67943">
              <w:rPr>
                <w:rStyle w:val="Enlla"/>
                <w:rFonts w:cs="Arial"/>
                <w:noProof/>
                <w:snapToGrid w:val="0"/>
              </w:rPr>
              <w:t>Vint-i-novena</w:t>
            </w:r>
            <w:r w:rsidR="005311E7" w:rsidRPr="00F67943">
              <w:rPr>
                <w:rStyle w:val="Enlla"/>
                <w:rFonts w:cs="Arial"/>
                <w:noProof/>
              </w:rPr>
              <w:t>. Altres obligacions de l’empresa contractista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_Toc34139690 \h </w:instrText>
            </w:r>
            <w:r w:rsidR="005311E7" w:rsidRPr="00F67943">
              <w:rPr>
                <w:rFonts w:cs="Arial"/>
                <w:noProof/>
                <w:webHidden/>
              </w:rPr>
            </w:r>
            <w:r w:rsidR="005311E7" w:rsidRPr="00F67943">
              <w:rPr>
                <w:rFonts w:cs="Arial"/>
                <w:noProof/>
                <w:webHidden/>
              </w:rPr>
              <w:fldChar w:fldCharType="separate"/>
            </w:r>
            <w:r>
              <w:rPr>
                <w:rFonts w:cs="Arial"/>
                <w:noProof/>
                <w:webHidden/>
              </w:rPr>
              <w:t>90</w:t>
            </w:r>
            <w:r w:rsidR="005311E7" w:rsidRPr="00F67943">
              <w:rPr>
                <w:rFonts w:cs="Arial"/>
                <w:noProof/>
                <w:webHidden/>
              </w:rPr>
              <w:fldChar w:fldCharType="end"/>
            </w:r>
          </w:hyperlink>
        </w:p>
        <w:p w14:paraId="4F16C1B1" w14:textId="696BE689" w:rsidR="005311E7" w:rsidRPr="00F67943" w:rsidRDefault="000E5B57">
          <w:pPr>
            <w:pStyle w:val="IDC2"/>
            <w:tabs>
              <w:tab w:val="right" w:leader="dot" w:pos="8495"/>
            </w:tabs>
            <w:rPr>
              <w:rFonts w:eastAsiaTheme="minorEastAsia" w:cs="Arial"/>
              <w:noProof/>
            </w:rPr>
          </w:pPr>
          <w:hyperlink w:anchor="_Toc34139691" w:history="1">
            <w:r w:rsidR="005311E7" w:rsidRPr="00F67943">
              <w:rPr>
                <w:rStyle w:val="Enlla"/>
                <w:rFonts w:cs="Arial"/>
                <w:noProof/>
              </w:rPr>
              <w:t>Trentena. Prerrogatives de l’Administració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_Toc34139691 \h </w:instrText>
            </w:r>
            <w:r w:rsidR="005311E7" w:rsidRPr="00F67943">
              <w:rPr>
                <w:rFonts w:cs="Arial"/>
                <w:noProof/>
                <w:webHidden/>
              </w:rPr>
            </w:r>
            <w:r w:rsidR="005311E7" w:rsidRPr="00F67943">
              <w:rPr>
                <w:rFonts w:cs="Arial"/>
                <w:noProof/>
                <w:webHidden/>
              </w:rPr>
              <w:fldChar w:fldCharType="separate"/>
            </w:r>
            <w:r>
              <w:rPr>
                <w:rFonts w:cs="Arial"/>
                <w:noProof/>
                <w:webHidden/>
              </w:rPr>
              <w:t>94</w:t>
            </w:r>
            <w:r w:rsidR="005311E7" w:rsidRPr="00F67943">
              <w:rPr>
                <w:rFonts w:cs="Arial"/>
                <w:noProof/>
                <w:webHidden/>
              </w:rPr>
              <w:fldChar w:fldCharType="end"/>
            </w:r>
          </w:hyperlink>
        </w:p>
        <w:p w14:paraId="37118D07" w14:textId="75384DEF" w:rsidR="005311E7" w:rsidRPr="00F67943" w:rsidRDefault="000E5B57">
          <w:pPr>
            <w:pStyle w:val="IDC2"/>
            <w:tabs>
              <w:tab w:val="right" w:leader="dot" w:pos="8495"/>
            </w:tabs>
            <w:rPr>
              <w:rFonts w:eastAsiaTheme="minorEastAsia" w:cs="Arial"/>
              <w:noProof/>
            </w:rPr>
          </w:pPr>
          <w:hyperlink w:anchor="_Toc34139692" w:history="1">
            <w:r w:rsidR="005311E7" w:rsidRPr="00F67943">
              <w:rPr>
                <w:rStyle w:val="Enlla"/>
                <w:rFonts w:cs="Arial"/>
                <w:noProof/>
              </w:rPr>
              <w:t>Trenta-unena. Modificació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_Toc34139692 \h </w:instrText>
            </w:r>
            <w:r w:rsidR="005311E7" w:rsidRPr="00F67943">
              <w:rPr>
                <w:rFonts w:cs="Arial"/>
                <w:noProof/>
                <w:webHidden/>
              </w:rPr>
            </w:r>
            <w:r w:rsidR="005311E7" w:rsidRPr="00F67943">
              <w:rPr>
                <w:rFonts w:cs="Arial"/>
                <w:noProof/>
                <w:webHidden/>
              </w:rPr>
              <w:fldChar w:fldCharType="separate"/>
            </w:r>
            <w:r>
              <w:rPr>
                <w:rFonts w:cs="Arial"/>
                <w:noProof/>
                <w:webHidden/>
              </w:rPr>
              <w:t>94</w:t>
            </w:r>
            <w:r w:rsidR="005311E7" w:rsidRPr="00F67943">
              <w:rPr>
                <w:rFonts w:cs="Arial"/>
                <w:noProof/>
                <w:webHidden/>
              </w:rPr>
              <w:fldChar w:fldCharType="end"/>
            </w:r>
          </w:hyperlink>
        </w:p>
        <w:p w14:paraId="375C0455" w14:textId="45425E4B" w:rsidR="005311E7" w:rsidRPr="00F67943" w:rsidRDefault="000E5B57">
          <w:pPr>
            <w:pStyle w:val="IDC2"/>
            <w:tabs>
              <w:tab w:val="right" w:leader="dot" w:pos="8495"/>
            </w:tabs>
            <w:rPr>
              <w:rFonts w:eastAsiaTheme="minorEastAsia" w:cs="Arial"/>
              <w:noProof/>
            </w:rPr>
          </w:pPr>
          <w:hyperlink w:anchor="_Toc34139693" w:history="1">
            <w:r w:rsidR="005311E7" w:rsidRPr="00F67943">
              <w:rPr>
                <w:rStyle w:val="Enlla"/>
                <w:rFonts w:cs="Arial"/>
                <w:noProof/>
              </w:rPr>
              <w:t>Trenta-dosena. Suspensió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_Toc34139693 \h </w:instrText>
            </w:r>
            <w:r w:rsidR="005311E7" w:rsidRPr="00F67943">
              <w:rPr>
                <w:rFonts w:cs="Arial"/>
                <w:noProof/>
                <w:webHidden/>
              </w:rPr>
            </w:r>
            <w:r w:rsidR="005311E7" w:rsidRPr="00F67943">
              <w:rPr>
                <w:rFonts w:cs="Arial"/>
                <w:noProof/>
                <w:webHidden/>
              </w:rPr>
              <w:fldChar w:fldCharType="separate"/>
            </w:r>
            <w:r>
              <w:rPr>
                <w:rFonts w:cs="Arial"/>
                <w:noProof/>
                <w:webHidden/>
              </w:rPr>
              <w:t>96</w:t>
            </w:r>
            <w:r w:rsidR="005311E7" w:rsidRPr="00F67943">
              <w:rPr>
                <w:rFonts w:cs="Arial"/>
                <w:noProof/>
                <w:webHidden/>
              </w:rPr>
              <w:fldChar w:fldCharType="end"/>
            </w:r>
          </w:hyperlink>
        </w:p>
        <w:p w14:paraId="601F12F5" w14:textId="09436097" w:rsidR="005311E7" w:rsidRPr="00F67943" w:rsidRDefault="000E5B57">
          <w:pPr>
            <w:pStyle w:val="IDC1"/>
            <w:tabs>
              <w:tab w:val="right" w:leader="dot" w:pos="8495"/>
            </w:tabs>
            <w:rPr>
              <w:rFonts w:eastAsiaTheme="minorEastAsia" w:cs="Arial"/>
              <w:noProof/>
            </w:rPr>
          </w:pPr>
          <w:hyperlink w:anchor="_Toc34139694" w:history="1">
            <w:r w:rsidR="005311E7" w:rsidRPr="00F67943">
              <w:rPr>
                <w:rStyle w:val="Enlla"/>
                <w:rFonts w:cs="Arial"/>
                <w:noProof/>
              </w:rPr>
              <w:t>V. DISPOSICIONS RELATIVES A LA SUCCESSIÓ, CESSIÓ, LA SUBCONTRACTACIÓ I LA REVISIÓ DE PREUS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_Toc34139694 \h </w:instrText>
            </w:r>
            <w:r w:rsidR="005311E7" w:rsidRPr="00F67943">
              <w:rPr>
                <w:rFonts w:cs="Arial"/>
                <w:noProof/>
                <w:webHidden/>
              </w:rPr>
            </w:r>
            <w:r w:rsidR="005311E7" w:rsidRPr="00F67943">
              <w:rPr>
                <w:rFonts w:cs="Arial"/>
                <w:noProof/>
                <w:webHidden/>
              </w:rPr>
              <w:fldChar w:fldCharType="separate"/>
            </w:r>
            <w:r>
              <w:rPr>
                <w:rFonts w:cs="Arial"/>
                <w:noProof/>
                <w:webHidden/>
              </w:rPr>
              <w:t>96</w:t>
            </w:r>
            <w:r w:rsidR="005311E7" w:rsidRPr="00F67943">
              <w:rPr>
                <w:rFonts w:cs="Arial"/>
                <w:noProof/>
                <w:webHidden/>
              </w:rPr>
              <w:fldChar w:fldCharType="end"/>
            </w:r>
          </w:hyperlink>
        </w:p>
        <w:p w14:paraId="2327384B" w14:textId="58D4568F" w:rsidR="005311E7" w:rsidRPr="00F67943" w:rsidRDefault="000E5B57">
          <w:pPr>
            <w:pStyle w:val="IDC2"/>
            <w:tabs>
              <w:tab w:val="right" w:leader="dot" w:pos="8495"/>
            </w:tabs>
            <w:rPr>
              <w:rFonts w:eastAsiaTheme="minorEastAsia" w:cs="Arial"/>
              <w:noProof/>
            </w:rPr>
          </w:pPr>
          <w:hyperlink w:anchor="_Toc34139695" w:history="1">
            <w:r w:rsidR="005311E7" w:rsidRPr="00F67943">
              <w:rPr>
                <w:rStyle w:val="Enlla"/>
                <w:rFonts w:cs="Arial"/>
                <w:noProof/>
              </w:rPr>
              <w:t>Trenta-tresena. Succesió i Cessió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_Toc34139695 \h </w:instrText>
            </w:r>
            <w:r w:rsidR="005311E7" w:rsidRPr="00F67943">
              <w:rPr>
                <w:rFonts w:cs="Arial"/>
                <w:noProof/>
                <w:webHidden/>
              </w:rPr>
            </w:r>
            <w:r w:rsidR="005311E7" w:rsidRPr="00F67943">
              <w:rPr>
                <w:rFonts w:cs="Arial"/>
                <w:noProof/>
                <w:webHidden/>
              </w:rPr>
              <w:fldChar w:fldCharType="separate"/>
            </w:r>
            <w:r>
              <w:rPr>
                <w:rFonts w:cs="Arial"/>
                <w:noProof/>
                <w:webHidden/>
              </w:rPr>
              <w:t>96</w:t>
            </w:r>
            <w:r w:rsidR="005311E7" w:rsidRPr="00F67943">
              <w:rPr>
                <w:rFonts w:cs="Arial"/>
                <w:noProof/>
                <w:webHidden/>
              </w:rPr>
              <w:fldChar w:fldCharType="end"/>
            </w:r>
          </w:hyperlink>
        </w:p>
        <w:p w14:paraId="32A74F51" w14:textId="3B35D2D9" w:rsidR="005311E7" w:rsidRPr="00F67943" w:rsidRDefault="000E5B57">
          <w:pPr>
            <w:pStyle w:val="IDC2"/>
            <w:tabs>
              <w:tab w:val="right" w:leader="dot" w:pos="8495"/>
            </w:tabs>
            <w:rPr>
              <w:rFonts w:eastAsiaTheme="minorEastAsia" w:cs="Arial"/>
              <w:noProof/>
            </w:rPr>
          </w:pPr>
          <w:hyperlink w:anchor="_Toc34139696" w:history="1">
            <w:r w:rsidR="005311E7" w:rsidRPr="00F67943">
              <w:rPr>
                <w:rStyle w:val="Enlla"/>
                <w:rFonts w:cs="Arial"/>
                <w:noProof/>
              </w:rPr>
              <w:t>Trenta-quatrena. Subcontractació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_Toc34139696 \h </w:instrText>
            </w:r>
            <w:r w:rsidR="005311E7" w:rsidRPr="00F67943">
              <w:rPr>
                <w:rFonts w:cs="Arial"/>
                <w:noProof/>
                <w:webHidden/>
              </w:rPr>
            </w:r>
            <w:r w:rsidR="005311E7" w:rsidRPr="00F67943">
              <w:rPr>
                <w:rFonts w:cs="Arial"/>
                <w:noProof/>
                <w:webHidden/>
              </w:rPr>
              <w:fldChar w:fldCharType="separate"/>
            </w:r>
            <w:r>
              <w:rPr>
                <w:rFonts w:cs="Arial"/>
                <w:noProof/>
                <w:webHidden/>
              </w:rPr>
              <w:t>97</w:t>
            </w:r>
            <w:r w:rsidR="005311E7" w:rsidRPr="00F67943">
              <w:rPr>
                <w:rFonts w:cs="Arial"/>
                <w:noProof/>
                <w:webHidden/>
              </w:rPr>
              <w:fldChar w:fldCharType="end"/>
            </w:r>
          </w:hyperlink>
        </w:p>
        <w:p w14:paraId="579AA77F" w14:textId="1A4409CD" w:rsidR="005311E7" w:rsidRPr="00F67943" w:rsidRDefault="000E5B57">
          <w:pPr>
            <w:pStyle w:val="IDC2"/>
            <w:tabs>
              <w:tab w:val="right" w:leader="dot" w:pos="8495"/>
            </w:tabs>
            <w:rPr>
              <w:rFonts w:eastAsiaTheme="minorEastAsia" w:cs="Arial"/>
              <w:noProof/>
            </w:rPr>
          </w:pPr>
          <w:hyperlink w:anchor="_Toc34139697" w:history="1">
            <w:r w:rsidR="005311E7" w:rsidRPr="00F67943">
              <w:rPr>
                <w:rStyle w:val="Enlla"/>
                <w:rFonts w:cs="Arial"/>
                <w:noProof/>
              </w:rPr>
              <w:t>Trenta-cinquena. Revisió de preus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_Toc34139697 \h </w:instrText>
            </w:r>
            <w:r w:rsidR="005311E7" w:rsidRPr="00F67943">
              <w:rPr>
                <w:rFonts w:cs="Arial"/>
                <w:noProof/>
                <w:webHidden/>
              </w:rPr>
            </w:r>
            <w:r w:rsidR="005311E7" w:rsidRPr="00F67943">
              <w:rPr>
                <w:rFonts w:cs="Arial"/>
                <w:noProof/>
                <w:webHidden/>
              </w:rPr>
              <w:fldChar w:fldCharType="separate"/>
            </w:r>
            <w:r>
              <w:rPr>
                <w:rFonts w:cs="Arial"/>
                <w:noProof/>
                <w:webHidden/>
              </w:rPr>
              <w:t>99</w:t>
            </w:r>
            <w:r w:rsidR="005311E7" w:rsidRPr="00F67943">
              <w:rPr>
                <w:rFonts w:cs="Arial"/>
                <w:noProof/>
                <w:webHidden/>
              </w:rPr>
              <w:fldChar w:fldCharType="end"/>
            </w:r>
          </w:hyperlink>
        </w:p>
        <w:p w14:paraId="6318A181" w14:textId="003C05AC" w:rsidR="005311E7" w:rsidRPr="00F67943" w:rsidRDefault="000E5B57">
          <w:pPr>
            <w:pStyle w:val="IDC1"/>
            <w:tabs>
              <w:tab w:val="right" w:leader="dot" w:pos="8495"/>
            </w:tabs>
            <w:rPr>
              <w:rFonts w:eastAsiaTheme="minorEastAsia" w:cs="Arial"/>
              <w:noProof/>
            </w:rPr>
          </w:pPr>
          <w:hyperlink w:anchor="_Toc34139698" w:history="1">
            <w:r w:rsidR="005311E7" w:rsidRPr="00F67943">
              <w:rPr>
                <w:rStyle w:val="Enlla"/>
                <w:rFonts w:cs="Arial"/>
                <w:noProof/>
              </w:rPr>
              <w:t>VI. DISPOSICIONS RELATIVES A L’EXTINCIÓ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_Toc34139698 \h </w:instrText>
            </w:r>
            <w:r w:rsidR="005311E7" w:rsidRPr="00F67943">
              <w:rPr>
                <w:rFonts w:cs="Arial"/>
                <w:noProof/>
                <w:webHidden/>
              </w:rPr>
            </w:r>
            <w:r w:rsidR="005311E7" w:rsidRPr="00F67943">
              <w:rPr>
                <w:rFonts w:cs="Arial"/>
                <w:noProof/>
                <w:webHidden/>
              </w:rPr>
              <w:fldChar w:fldCharType="separate"/>
            </w:r>
            <w:r>
              <w:rPr>
                <w:rFonts w:cs="Arial"/>
                <w:noProof/>
                <w:webHidden/>
              </w:rPr>
              <w:t>99</w:t>
            </w:r>
            <w:r w:rsidR="005311E7" w:rsidRPr="00F67943">
              <w:rPr>
                <w:rFonts w:cs="Arial"/>
                <w:noProof/>
                <w:webHidden/>
              </w:rPr>
              <w:fldChar w:fldCharType="end"/>
            </w:r>
          </w:hyperlink>
        </w:p>
        <w:p w14:paraId="42F8C10F" w14:textId="690C445D" w:rsidR="005311E7" w:rsidRPr="00F67943" w:rsidRDefault="000E5B57">
          <w:pPr>
            <w:pStyle w:val="IDC2"/>
            <w:tabs>
              <w:tab w:val="right" w:leader="dot" w:pos="8495"/>
            </w:tabs>
            <w:rPr>
              <w:rFonts w:eastAsiaTheme="minorEastAsia" w:cs="Arial"/>
              <w:noProof/>
            </w:rPr>
          </w:pPr>
          <w:hyperlink w:anchor="_Toc34139699" w:history="1">
            <w:r w:rsidR="005311E7" w:rsidRPr="00F67943">
              <w:rPr>
                <w:rStyle w:val="Enlla"/>
                <w:rFonts w:cs="Arial"/>
                <w:noProof/>
              </w:rPr>
              <w:t>Trenta-sisena. Recepció i liquidació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_Toc34139699 \h </w:instrText>
            </w:r>
            <w:r w:rsidR="005311E7" w:rsidRPr="00F67943">
              <w:rPr>
                <w:rFonts w:cs="Arial"/>
                <w:noProof/>
                <w:webHidden/>
              </w:rPr>
            </w:r>
            <w:r w:rsidR="005311E7" w:rsidRPr="00F67943">
              <w:rPr>
                <w:rFonts w:cs="Arial"/>
                <w:noProof/>
                <w:webHidden/>
              </w:rPr>
              <w:fldChar w:fldCharType="separate"/>
            </w:r>
            <w:r>
              <w:rPr>
                <w:rFonts w:cs="Arial"/>
                <w:noProof/>
                <w:webHidden/>
              </w:rPr>
              <w:t>99</w:t>
            </w:r>
            <w:r w:rsidR="005311E7" w:rsidRPr="00F67943">
              <w:rPr>
                <w:rFonts w:cs="Arial"/>
                <w:noProof/>
                <w:webHidden/>
              </w:rPr>
              <w:fldChar w:fldCharType="end"/>
            </w:r>
          </w:hyperlink>
        </w:p>
        <w:p w14:paraId="5C132534" w14:textId="3758C57F" w:rsidR="005311E7" w:rsidRPr="00F67943" w:rsidRDefault="000E5B57">
          <w:pPr>
            <w:pStyle w:val="IDC2"/>
            <w:tabs>
              <w:tab w:val="right" w:leader="dot" w:pos="8495"/>
            </w:tabs>
            <w:rPr>
              <w:rFonts w:eastAsiaTheme="minorEastAsia" w:cs="Arial"/>
              <w:noProof/>
            </w:rPr>
          </w:pPr>
          <w:hyperlink w:anchor="_Toc34139700" w:history="1">
            <w:r w:rsidR="005311E7" w:rsidRPr="00F67943">
              <w:rPr>
                <w:rStyle w:val="Enlla"/>
                <w:rFonts w:cs="Arial"/>
                <w:noProof/>
              </w:rPr>
              <w:t>Trenta-setena. Termini de garantia i devolució o cancel·lació de la garantia definitiva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_Toc34139700 \h </w:instrText>
            </w:r>
            <w:r w:rsidR="005311E7" w:rsidRPr="00F67943">
              <w:rPr>
                <w:rFonts w:cs="Arial"/>
                <w:noProof/>
                <w:webHidden/>
              </w:rPr>
            </w:r>
            <w:r w:rsidR="005311E7" w:rsidRPr="00F67943">
              <w:rPr>
                <w:rFonts w:cs="Arial"/>
                <w:noProof/>
                <w:webHidden/>
              </w:rPr>
              <w:fldChar w:fldCharType="separate"/>
            </w:r>
            <w:r>
              <w:rPr>
                <w:rFonts w:cs="Arial"/>
                <w:noProof/>
                <w:webHidden/>
              </w:rPr>
              <w:t>100</w:t>
            </w:r>
            <w:r w:rsidR="005311E7" w:rsidRPr="00F67943">
              <w:rPr>
                <w:rFonts w:cs="Arial"/>
                <w:noProof/>
                <w:webHidden/>
              </w:rPr>
              <w:fldChar w:fldCharType="end"/>
            </w:r>
          </w:hyperlink>
        </w:p>
        <w:p w14:paraId="6587240A" w14:textId="2ACC4CEF" w:rsidR="005311E7" w:rsidRPr="00F67943" w:rsidRDefault="000E5B57">
          <w:pPr>
            <w:pStyle w:val="IDC2"/>
            <w:tabs>
              <w:tab w:val="right" w:leader="dot" w:pos="8495"/>
            </w:tabs>
            <w:rPr>
              <w:rFonts w:eastAsiaTheme="minorEastAsia" w:cs="Arial"/>
              <w:noProof/>
            </w:rPr>
          </w:pPr>
          <w:hyperlink w:anchor="_Toc34139701" w:history="1">
            <w:r w:rsidR="005311E7" w:rsidRPr="00F67943">
              <w:rPr>
                <w:rStyle w:val="Enlla"/>
                <w:rFonts w:cs="Arial"/>
                <w:noProof/>
              </w:rPr>
              <w:t>Trenta-vuitena. Resolució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_Toc34139701 \h </w:instrText>
            </w:r>
            <w:r w:rsidR="005311E7" w:rsidRPr="00F67943">
              <w:rPr>
                <w:rFonts w:cs="Arial"/>
                <w:noProof/>
                <w:webHidden/>
              </w:rPr>
            </w:r>
            <w:r w:rsidR="005311E7" w:rsidRPr="00F67943">
              <w:rPr>
                <w:rFonts w:cs="Arial"/>
                <w:noProof/>
                <w:webHidden/>
              </w:rPr>
              <w:fldChar w:fldCharType="separate"/>
            </w:r>
            <w:r>
              <w:rPr>
                <w:rFonts w:cs="Arial"/>
                <w:noProof/>
                <w:webHidden/>
              </w:rPr>
              <w:t>100</w:t>
            </w:r>
            <w:r w:rsidR="005311E7" w:rsidRPr="00F67943">
              <w:rPr>
                <w:rFonts w:cs="Arial"/>
                <w:noProof/>
                <w:webHidden/>
              </w:rPr>
              <w:fldChar w:fldCharType="end"/>
            </w:r>
          </w:hyperlink>
        </w:p>
        <w:p w14:paraId="0C7E7FE8" w14:textId="53F34333" w:rsidR="005311E7" w:rsidRPr="00F67943" w:rsidRDefault="000E5B57">
          <w:pPr>
            <w:pStyle w:val="IDC1"/>
            <w:tabs>
              <w:tab w:val="right" w:leader="dot" w:pos="8495"/>
            </w:tabs>
            <w:rPr>
              <w:rFonts w:eastAsiaTheme="minorEastAsia" w:cs="Arial"/>
              <w:noProof/>
            </w:rPr>
          </w:pPr>
          <w:hyperlink w:anchor="_Toc34139702" w:history="1">
            <w:r w:rsidR="005311E7" w:rsidRPr="00F67943">
              <w:rPr>
                <w:rStyle w:val="Enlla"/>
                <w:rFonts w:cs="Arial"/>
                <w:noProof/>
              </w:rPr>
              <w:t>VII. RECURSOS, MESURES PROVISIONALS I SUPÒSITS ESPECIALS DE NUL·LITAT CONTRACTUAL</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_Toc34139702 \h </w:instrText>
            </w:r>
            <w:r w:rsidR="005311E7" w:rsidRPr="00F67943">
              <w:rPr>
                <w:rFonts w:cs="Arial"/>
                <w:noProof/>
                <w:webHidden/>
              </w:rPr>
            </w:r>
            <w:r w:rsidR="005311E7" w:rsidRPr="00F67943">
              <w:rPr>
                <w:rFonts w:cs="Arial"/>
                <w:noProof/>
                <w:webHidden/>
              </w:rPr>
              <w:fldChar w:fldCharType="separate"/>
            </w:r>
            <w:r>
              <w:rPr>
                <w:rFonts w:cs="Arial"/>
                <w:noProof/>
                <w:webHidden/>
              </w:rPr>
              <w:t>101</w:t>
            </w:r>
            <w:r w:rsidR="005311E7" w:rsidRPr="00F67943">
              <w:rPr>
                <w:rFonts w:cs="Arial"/>
                <w:noProof/>
                <w:webHidden/>
              </w:rPr>
              <w:fldChar w:fldCharType="end"/>
            </w:r>
          </w:hyperlink>
        </w:p>
        <w:p w14:paraId="6BFDACD0" w14:textId="7FAB1B4B" w:rsidR="005311E7" w:rsidRPr="00F67943" w:rsidRDefault="000E5B57">
          <w:pPr>
            <w:pStyle w:val="IDC2"/>
            <w:tabs>
              <w:tab w:val="right" w:leader="dot" w:pos="8495"/>
            </w:tabs>
            <w:rPr>
              <w:rFonts w:eastAsiaTheme="minorEastAsia" w:cs="Arial"/>
              <w:noProof/>
            </w:rPr>
          </w:pPr>
          <w:hyperlink w:anchor="_Toc34139703" w:history="1">
            <w:r w:rsidR="005311E7" w:rsidRPr="00F67943">
              <w:rPr>
                <w:rStyle w:val="Enlla"/>
                <w:rFonts w:cs="Arial"/>
                <w:noProof/>
              </w:rPr>
              <w:t>Trenta-novena. Règim de recursos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_Toc34139703 \h </w:instrText>
            </w:r>
            <w:r w:rsidR="005311E7" w:rsidRPr="00F67943">
              <w:rPr>
                <w:rFonts w:cs="Arial"/>
                <w:noProof/>
                <w:webHidden/>
              </w:rPr>
            </w:r>
            <w:r w:rsidR="005311E7" w:rsidRPr="00F67943">
              <w:rPr>
                <w:rFonts w:cs="Arial"/>
                <w:noProof/>
                <w:webHidden/>
              </w:rPr>
              <w:fldChar w:fldCharType="separate"/>
            </w:r>
            <w:r>
              <w:rPr>
                <w:rFonts w:cs="Arial"/>
                <w:noProof/>
                <w:webHidden/>
              </w:rPr>
              <w:t>101</w:t>
            </w:r>
            <w:r w:rsidR="005311E7" w:rsidRPr="00F67943">
              <w:rPr>
                <w:rFonts w:cs="Arial"/>
                <w:noProof/>
                <w:webHidden/>
              </w:rPr>
              <w:fldChar w:fldCharType="end"/>
            </w:r>
          </w:hyperlink>
        </w:p>
        <w:p w14:paraId="7DDB96FA" w14:textId="42441DE3" w:rsidR="005311E7" w:rsidRPr="00F67943" w:rsidRDefault="000E5B57">
          <w:pPr>
            <w:pStyle w:val="IDC2"/>
            <w:tabs>
              <w:tab w:val="right" w:leader="dot" w:pos="8495"/>
            </w:tabs>
            <w:rPr>
              <w:rFonts w:eastAsiaTheme="minorEastAsia" w:cs="Arial"/>
              <w:noProof/>
            </w:rPr>
          </w:pPr>
          <w:hyperlink w:anchor="_Toc34139704" w:history="1">
            <w:r w:rsidR="005311E7" w:rsidRPr="00F67943">
              <w:rPr>
                <w:rStyle w:val="Enlla"/>
                <w:rFonts w:cs="Arial"/>
                <w:noProof/>
              </w:rPr>
              <w:t>Quarantena. Arbitratge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_Toc34139704 \h </w:instrText>
            </w:r>
            <w:r w:rsidR="005311E7" w:rsidRPr="00F67943">
              <w:rPr>
                <w:rFonts w:cs="Arial"/>
                <w:noProof/>
                <w:webHidden/>
              </w:rPr>
            </w:r>
            <w:r w:rsidR="005311E7" w:rsidRPr="00F67943">
              <w:rPr>
                <w:rFonts w:cs="Arial"/>
                <w:noProof/>
                <w:webHidden/>
              </w:rPr>
              <w:fldChar w:fldCharType="separate"/>
            </w:r>
            <w:r>
              <w:rPr>
                <w:rFonts w:cs="Arial"/>
                <w:noProof/>
                <w:webHidden/>
              </w:rPr>
              <w:t>103</w:t>
            </w:r>
            <w:r w:rsidR="005311E7" w:rsidRPr="00F67943">
              <w:rPr>
                <w:rFonts w:cs="Arial"/>
                <w:noProof/>
                <w:webHidden/>
              </w:rPr>
              <w:fldChar w:fldCharType="end"/>
            </w:r>
          </w:hyperlink>
        </w:p>
        <w:p w14:paraId="6C3BF8EB" w14:textId="6119EDFC" w:rsidR="005311E7" w:rsidRPr="00F67943" w:rsidRDefault="000E5B57">
          <w:pPr>
            <w:pStyle w:val="IDC2"/>
            <w:tabs>
              <w:tab w:val="right" w:leader="dot" w:pos="8495"/>
            </w:tabs>
            <w:rPr>
              <w:rFonts w:eastAsiaTheme="minorEastAsia" w:cs="Arial"/>
              <w:noProof/>
            </w:rPr>
          </w:pPr>
          <w:hyperlink w:anchor="_Toc34139705" w:history="1">
            <w:r w:rsidR="005311E7" w:rsidRPr="00F67943">
              <w:rPr>
                <w:rStyle w:val="Enlla"/>
                <w:rFonts w:cs="Arial"/>
                <w:noProof/>
              </w:rPr>
              <w:t>Quaranta-unena. Mesures cautelars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_Toc34139705 \h </w:instrText>
            </w:r>
            <w:r w:rsidR="005311E7" w:rsidRPr="00F67943">
              <w:rPr>
                <w:rFonts w:cs="Arial"/>
                <w:noProof/>
                <w:webHidden/>
              </w:rPr>
            </w:r>
            <w:r w:rsidR="005311E7" w:rsidRPr="00F67943">
              <w:rPr>
                <w:rFonts w:cs="Arial"/>
                <w:noProof/>
                <w:webHidden/>
              </w:rPr>
              <w:fldChar w:fldCharType="separate"/>
            </w:r>
            <w:r>
              <w:rPr>
                <w:rFonts w:cs="Arial"/>
                <w:noProof/>
                <w:webHidden/>
              </w:rPr>
              <w:t>103</w:t>
            </w:r>
            <w:r w:rsidR="005311E7" w:rsidRPr="00F67943">
              <w:rPr>
                <w:rFonts w:cs="Arial"/>
                <w:noProof/>
                <w:webHidden/>
              </w:rPr>
              <w:fldChar w:fldCharType="end"/>
            </w:r>
          </w:hyperlink>
        </w:p>
        <w:p w14:paraId="53C93233" w14:textId="36514C6B" w:rsidR="005311E7" w:rsidRPr="00F67943" w:rsidRDefault="000E5B57">
          <w:pPr>
            <w:pStyle w:val="IDC2"/>
            <w:tabs>
              <w:tab w:val="right" w:leader="dot" w:pos="8495"/>
            </w:tabs>
            <w:rPr>
              <w:rFonts w:eastAsiaTheme="minorEastAsia" w:cs="Arial"/>
              <w:noProof/>
            </w:rPr>
          </w:pPr>
          <w:hyperlink w:anchor="_Toc34139706" w:history="1">
            <w:r w:rsidR="005311E7" w:rsidRPr="00F67943">
              <w:rPr>
                <w:rStyle w:val="Enlla"/>
                <w:rFonts w:cs="Arial"/>
                <w:noProof/>
              </w:rPr>
              <w:t>Quaranta-dosena. Règim d’invalidesa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_Toc34139706 \h </w:instrText>
            </w:r>
            <w:r w:rsidR="005311E7" w:rsidRPr="00F67943">
              <w:rPr>
                <w:rFonts w:cs="Arial"/>
                <w:noProof/>
                <w:webHidden/>
              </w:rPr>
            </w:r>
            <w:r w:rsidR="005311E7" w:rsidRPr="00F67943">
              <w:rPr>
                <w:rFonts w:cs="Arial"/>
                <w:noProof/>
                <w:webHidden/>
              </w:rPr>
              <w:fldChar w:fldCharType="separate"/>
            </w:r>
            <w:r>
              <w:rPr>
                <w:rFonts w:cs="Arial"/>
                <w:noProof/>
                <w:webHidden/>
              </w:rPr>
              <w:t>103</w:t>
            </w:r>
            <w:r w:rsidR="005311E7" w:rsidRPr="00F67943">
              <w:rPr>
                <w:rFonts w:cs="Arial"/>
                <w:noProof/>
                <w:webHidden/>
              </w:rPr>
              <w:fldChar w:fldCharType="end"/>
            </w:r>
          </w:hyperlink>
        </w:p>
        <w:p w14:paraId="6897BED8" w14:textId="1D5F3B13" w:rsidR="005311E7" w:rsidRPr="00F67943" w:rsidRDefault="000E5B57">
          <w:pPr>
            <w:pStyle w:val="IDC2"/>
            <w:tabs>
              <w:tab w:val="right" w:leader="dot" w:pos="8495"/>
            </w:tabs>
            <w:rPr>
              <w:rFonts w:cs="Arial"/>
              <w:noProof/>
            </w:rPr>
          </w:pPr>
          <w:hyperlink w:anchor="_Toc34139707" w:history="1">
            <w:r w:rsidR="005311E7" w:rsidRPr="00F67943">
              <w:rPr>
                <w:rStyle w:val="Enlla"/>
                <w:rFonts w:cs="Arial"/>
                <w:noProof/>
              </w:rPr>
              <w:t>Quaranta-tresena. Jurisdicció competent</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_Toc34139707 \h </w:instrText>
            </w:r>
            <w:r w:rsidR="005311E7" w:rsidRPr="00F67943">
              <w:rPr>
                <w:rFonts w:cs="Arial"/>
                <w:noProof/>
                <w:webHidden/>
              </w:rPr>
            </w:r>
            <w:r w:rsidR="005311E7" w:rsidRPr="00F67943">
              <w:rPr>
                <w:rFonts w:cs="Arial"/>
                <w:noProof/>
                <w:webHidden/>
              </w:rPr>
              <w:fldChar w:fldCharType="separate"/>
            </w:r>
            <w:r>
              <w:rPr>
                <w:rFonts w:cs="Arial"/>
                <w:noProof/>
                <w:webHidden/>
              </w:rPr>
              <w:t>103</w:t>
            </w:r>
            <w:r w:rsidR="005311E7" w:rsidRPr="00F67943">
              <w:rPr>
                <w:rFonts w:cs="Arial"/>
                <w:noProof/>
                <w:webHidden/>
              </w:rPr>
              <w:fldChar w:fldCharType="end"/>
            </w:r>
          </w:hyperlink>
        </w:p>
        <w:p w14:paraId="4FD747D0" w14:textId="34977998" w:rsidR="00DD3A5A" w:rsidRPr="00F67943" w:rsidRDefault="00DD3A5A" w:rsidP="00DD3A5A">
          <w:pPr>
            <w:ind w:left="220"/>
            <w:rPr>
              <w:rFonts w:eastAsiaTheme="minorEastAsia" w:cs="Arial"/>
              <w:noProof/>
            </w:rPr>
          </w:pPr>
          <w:r w:rsidRPr="00F67943">
            <w:rPr>
              <w:rFonts w:eastAsiaTheme="minorEastAsia" w:cs="Arial"/>
              <w:noProof/>
            </w:rPr>
            <w:t>ANNEXOS:</w:t>
          </w:r>
        </w:p>
        <w:p w14:paraId="048B8276" w14:textId="3BA9BF4D" w:rsidR="00DD3A5A" w:rsidRPr="00F67943" w:rsidRDefault="00DD3A5A" w:rsidP="00DD3A5A">
          <w:pPr>
            <w:ind w:left="220"/>
            <w:rPr>
              <w:rFonts w:eastAsiaTheme="minorEastAsia" w:cs="Arial"/>
              <w:noProof/>
            </w:rPr>
          </w:pPr>
          <w:r w:rsidRPr="00F67943">
            <w:rPr>
              <w:rFonts w:eastAsiaTheme="minorEastAsia" w:cs="Arial"/>
              <w:noProof/>
            </w:rPr>
            <w:t>- Annex 1: Oferta econòmica</w:t>
          </w:r>
        </w:p>
        <w:p w14:paraId="25728DB4" w14:textId="5AFE14B0" w:rsidR="00DD3A5A" w:rsidRPr="00F67943" w:rsidRDefault="00DD3A5A" w:rsidP="00DD3A5A">
          <w:pPr>
            <w:ind w:left="220"/>
            <w:rPr>
              <w:rFonts w:eastAsiaTheme="minorEastAsia" w:cs="Arial"/>
              <w:noProof/>
            </w:rPr>
          </w:pPr>
          <w:r w:rsidRPr="00F67943">
            <w:rPr>
              <w:rFonts w:eastAsiaTheme="minorEastAsia" w:cs="Arial"/>
              <w:noProof/>
            </w:rPr>
            <w:t>- Annex 2: Informació sobre les condicions de subrogació</w:t>
          </w:r>
        </w:p>
        <w:p w14:paraId="6C8BE003" w14:textId="31F4CAE2" w:rsidR="00DD3A5A" w:rsidRPr="00F67943" w:rsidRDefault="00DD3A5A" w:rsidP="00DD3A5A">
          <w:pPr>
            <w:ind w:left="220"/>
            <w:rPr>
              <w:rFonts w:eastAsiaTheme="minorEastAsia" w:cs="Arial"/>
              <w:noProof/>
            </w:rPr>
          </w:pPr>
          <w:r w:rsidRPr="00F67943">
            <w:rPr>
              <w:rFonts w:eastAsiaTheme="minorEastAsia" w:cs="Arial"/>
              <w:noProof/>
            </w:rPr>
            <w:t>- Annex 3: Regles especials respecte del personal de l'empresa contractista</w:t>
          </w:r>
        </w:p>
        <w:p w14:paraId="50EB09ED" w14:textId="215941A8" w:rsidR="00DD3A5A" w:rsidRPr="00F67943" w:rsidRDefault="00DD3A5A" w:rsidP="00DD3A5A">
          <w:pPr>
            <w:ind w:left="220"/>
            <w:rPr>
              <w:rFonts w:eastAsiaTheme="minorEastAsia" w:cs="Arial"/>
              <w:noProof/>
            </w:rPr>
          </w:pPr>
          <w:r w:rsidRPr="00F67943">
            <w:rPr>
              <w:rFonts w:eastAsiaTheme="minorEastAsia" w:cs="Arial"/>
              <w:noProof/>
            </w:rPr>
            <w:t>- Annex 4: Declaració responsable prevista a la clàusula 11.10.2</w:t>
          </w:r>
        </w:p>
        <w:p w14:paraId="4DA38D7D" w14:textId="78CA17A7" w:rsidR="00DD3A5A" w:rsidRPr="00F67943" w:rsidRDefault="00DD3A5A" w:rsidP="00DD3A5A">
          <w:pPr>
            <w:ind w:left="220"/>
            <w:rPr>
              <w:rFonts w:eastAsiaTheme="minorEastAsia" w:cs="Arial"/>
              <w:noProof/>
            </w:rPr>
          </w:pPr>
          <w:r w:rsidRPr="00F67943">
            <w:rPr>
              <w:rFonts w:eastAsiaTheme="minorEastAsia" w:cs="Arial"/>
              <w:noProof/>
            </w:rPr>
            <w:t>- Annex 5: Subcontractació</w:t>
          </w:r>
        </w:p>
        <w:p w14:paraId="57148727" w14:textId="55B42D50" w:rsidR="00DD3A5A" w:rsidRPr="00F67943" w:rsidRDefault="00DD3A5A" w:rsidP="00DD3A5A">
          <w:pPr>
            <w:ind w:left="220"/>
            <w:rPr>
              <w:rFonts w:eastAsiaTheme="minorEastAsia" w:cs="Arial"/>
              <w:noProof/>
            </w:rPr>
          </w:pPr>
          <w:r w:rsidRPr="00F67943">
            <w:rPr>
              <w:rFonts w:eastAsiaTheme="minorEastAsia" w:cs="Arial"/>
              <w:noProof/>
            </w:rPr>
            <w:lastRenderedPageBreak/>
            <w:t>- Annex A: Model memòria tècnica (sobre BI</w:t>
          </w:r>
        </w:p>
        <w:p w14:paraId="1F782401" w14:textId="3233A87B" w:rsidR="00DD3A5A" w:rsidRPr="00F67943" w:rsidRDefault="00DD3A5A" w:rsidP="00DD3A5A">
          <w:pPr>
            <w:ind w:left="220"/>
            <w:rPr>
              <w:rFonts w:eastAsiaTheme="minorEastAsia" w:cs="Arial"/>
              <w:noProof/>
            </w:rPr>
          </w:pPr>
          <w:r w:rsidRPr="00F67943">
            <w:rPr>
              <w:rFonts w:eastAsiaTheme="minorEastAsia" w:cs="Arial"/>
              <w:noProof/>
            </w:rPr>
            <w:t>- Annex B</w:t>
          </w:r>
          <w:r w:rsidR="006422D5" w:rsidRPr="00F67943">
            <w:rPr>
              <w:rFonts w:eastAsiaTheme="minorEastAsia" w:cs="Arial"/>
              <w:noProof/>
            </w:rPr>
            <w:t>: Model de documentació (sobre C) / Declaració responsable</w:t>
          </w:r>
        </w:p>
        <w:p w14:paraId="20814906" w14:textId="77777777" w:rsidR="00CD7B28" w:rsidRPr="00F67943" w:rsidRDefault="006B70E3" w:rsidP="00CD7B28">
          <w:pPr>
            <w:spacing w:after="0" w:line="240" w:lineRule="auto"/>
            <w:rPr>
              <w:rFonts w:cs="Arial"/>
            </w:rPr>
          </w:pPr>
          <w:r w:rsidRPr="00F67943">
            <w:rPr>
              <w:rFonts w:cs="Arial"/>
              <w:b/>
              <w:bCs/>
            </w:rPr>
            <w:fldChar w:fldCharType="end"/>
          </w:r>
        </w:p>
      </w:sdtContent>
    </w:sdt>
    <w:p w14:paraId="1ADB3BE1" w14:textId="77777777" w:rsidR="00CD7B28" w:rsidRPr="00F67943" w:rsidRDefault="00CD7B28" w:rsidP="00CD7B28">
      <w:pPr>
        <w:spacing w:after="0" w:line="240" w:lineRule="auto"/>
        <w:jc w:val="both"/>
        <w:rPr>
          <w:rFonts w:cs="Arial"/>
          <w:b/>
          <w:lang w:eastAsia="es-ES"/>
        </w:rPr>
      </w:pPr>
      <w:r w:rsidRPr="00F67943">
        <w:rPr>
          <w:rFonts w:cs="Arial"/>
          <w:b/>
          <w:lang w:eastAsia="es-ES"/>
        </w:rPr>
        <w:br w:type="page"/>
      </w:r>
    </w:p>
    <w:p w14:paraId="6794F244" w14:textId="5B6A7D6B" w:rsidR="00233B58" w:rsidRPr="00F67943" w:rsidRDefault="00233B58" w:rsidP="007A313E">
      <w:pPr>
        <w:pStyle w:val="Ttol1"/>
        <w:pBdr>
          <w:bottom w:val="single" w:sz="4" w:space="1" w:color="auto"/>
        </w:pBdr>
        <w:rPr>
          <w:rFonts w:cs="Arial"/>
          <w:sz w:val="22"/>
          <w:szCs w:val="22"/>
        </w:rPr>
      </w:pPr>
      <w:bookmarkStart w:id="0" w:name="_Toc34139649"/>
      <w:r w:rsidRPr="00F67943">
        <w:rPr>
          <w:rFonts w:cs="Arial"/>
          <w:sz w:val="22"/>
          <w:szCs w:val="22"/>
        </w:rPr>
        <w:lastRenderedPageBreak/>
        <w:t xml:space="preserve">QUADRE DE CARACTERÍSTIQUES DEL CONTRACTE                 </w:t>
      </w:r>
      <w:r w:rsidR="00FF6C81" w:rsidRPr="00F67943">
        <w:rPr>
          <w:rFonts w:cs="Arial"/>
          <w:sz w:val="22"/>
          <w:szCs w:val="22"/>
        </w:rPr>
        <w:t xml:space="preserve">         </w:t>
      </w:r>
      <w:r w:rsidRPr="00F67943">
        <w:rPr>
          <w:rFonts w:cs="Arial"/>
          <w:sz w:val="22"/>
          <w:szCs w:val="22"/>
        </w:rPr>
        <w:t xml:space="preserve">   </w:t>
      </w:r>
      <w:bookmarkEnd w:id="0"/>
      <w:r w:rsidR="00E26F2A" w:rsidRPr="00F67943">
        <w:rPr>
          <w:rFonts w:cs="Arial"/>
          <w:sz w:val="22"/>
          <w:szCs w:val="22"/>
        </w:rPr>
        <w:t>EC 202</w:t>
      </w:r>
      <w:r w:rsidR="000A79E6" w:rsidRPr="00F67943">
        <w:rPr>
          <w:rFonts w:cs="Arial"/>
          <w:sz w:val="22"/>
          <w:szCs w:val="22"/>
        </w:rPr>
        <w:t>6 3</w:t>
      </w:r>
    </w:p>
    <w:p w14:paraId="581EF823" w14:textId="77777777" w:rsidR="00233B58" w:rsidRPr="00F67943" w:rsidRDefault="00233B58" w:rsidP="007A313E">
      <w:pPr>
        <w:spacing w:after="0" w:line="240" w:lineRule="auto"/>
        <w:jc w:val="both"/>
        <w:rPr>
          <w:rFonts w:cs="Arial"/>
          <w:snapToGrid w:val="0"/>
          <w:lang w:eastAsia="es-ES"/>
        </w:rPr>
      </w:pPr>
    </w:p>
    <w:p w14:paraId="372243F6" w14:textId="77777777" w:rsidR="001A1697" w:rsidRPr="00F67943" w:rsidRDefault="001A1697" w:rsidP="007A313E">
      <w:pPr>
        <w:numPr>
          <w:ilvl w:val="0"/>
          <w:numId w:val="3"/>
        </w:numPr>
        <w:tabs>
          <w:tab w:val="clear" w:pos="360"/>
          <w:tab w:val="num" w:pos="-577"/>
        </w:tabs>
        <w:spacing w:after="0" w:line="240" w:lineRule="auto"/>
        <w:jc w:val="both"/>
        <w:rPr>
          <w:rFonts w:cs="Arial"/>
          <w:b/>
          <w:snapToGrid w:val="0"/>
          <w:lang w:eastAsia="es-ES"/>
        </w:rPr>
      </w:pPr>
      <w:r w:rsidRPr="00F67943">
        <w:rPr>
          <w:rFonts w:cs="Arial"/>
          <w:b/>
          <w:snapToGrid w:val="0"/>
          <w:lang w:eastAsia="es-ES"/>
        </w:rPr>
        <w:t xml:space="preserve">Objecte </w:t>
      </w:r>
    </w:p>
    <w:p w14:paraId="5CEF5EF1" w14:textId="77777777" w:rsidR="007A313E" w:rsidRPr="00F67943" w:rsidRDefault="007A313E" w:rsidP="007A313E">
      <w:pPr>
        <w:pStyle w:val="Textindependent"/>
        <w:ind w:right="123"/>
        <w:rPr>
          <w:rFonts w:cs="Arial"/>
        </w:rPr>
      </w:pPr>
    </w:p>
    <w:p w14:paraId="01A0428D" w14:textId="4955000A" w:rsidR="000A79E6" w:rsidRPr="00F67943" w:rsidRDefault="000A79E6" w:rsidP="007A313E">
      <w:pPr>
        <w:pStyle w:val="Textindependent"/>
        <w:ind w:right="123"/>
        <w:rPr>
          <w:rFonts w:cs="Arial"/>
        </w:rPr>
      </w:pPr>
      <w:r w:rsidRPr="00F67943">
        <w:rPr>
          <w:rFonts w:cs="Arial"/>
        </w:rPr>
        <w:t xml:space="preserve">Servei per </w:t>
      </w:r>
      <w:proofErr w:type="spellStart"/>
      <w:r w:rsidRPr="00F67943">
        <w:rPr>
          <w:rFonts w:cs="Arial"/>
        </w:rPr>
        <w:t>desenvolupar</w:t>
      </w:r>
      <w:proofErr w:type="spellEnd"/>
      <w:r w:rsidRPr="00F67943">
        <w:rPr>
          <w:rFonts w:cs="Arial"/>
        </w:rPr>
        <w:t xml:space="preserve"> i implementar una </w:t>
      </w:r>
      <w:proofErr w:type="spellStart"/>
      <w:r w:rsidRPr="00F67943">
        <w:rPr>
          <w:rFonts w:cs="Arial"/>
        </w:rPr>
        <w:t>solució</w:t>
      </w:r>
      <w:proofErr w:type="spellEnd"/>
      <w:r w:rsidRPr="00F67943">
        <w:rPr>
          <w:rFonts w:cs="Arial"/>
        </w:rPr>
        <w:t xml:space="preserve"> </w:t>
      </w:r>
      <w:proofErr w:type="spellStart"/>
      <w:r w:rsidRPr="00F67943">
        <w:rPr>
          <w:rFonts w:cs="Arial"/>
        </w:rPr>
        <w:t>tecnològica</w:t>
      </w:r>
      <w:proofErr w:type="spellEnd"/>
      <w:r w:rsidRPr="00F67943">
        <w:rPr>
          <w:rFonts w:cs="Arial"/>
          <w:spacing w:val="-5"/>
        </w:rPr>
        <w:t xml:space="preserve"> </w:t>
      </w:r>
      <w:proofErr w:type="spellStart"/>
      <w:r w:rsidRPr="00F67943">
        <w:rPr>
          <w:rFonts w:cs="Arial"/>
        </w:rPr>
        <w:t>avançada</w:t>
      </w:r>
      <w:proofErr w:type="spellEnd"/>
      <w:r w:rsidRPr="00F67943">
        <w:rPr>
          <w:rFonts w:cs="Arial"/>
          <w:spacing w:val="-2"/>
        </w:rPr>
        <w:t xml:space="preserve"> </w:t>
      </w:r>
      <w:r w:rsidRPr="00F67943">
        <w:rPr>
          <w:rFonts w:cs="Arial"/>
        </w:rPr>
        <w:t>per</w:t>
      </w:r>
      <w:r w:rsidRPr="00F67943">
        <w:rPr>
          <w:rFonts w:cs="Arial"/>
          <w:spacing w:val="-4"/>
        </w:rPr>
        <w:t xml:space="preserve"> </w:t>
      </w:r>
      <w:proofErr w:type="spellStart"/>
      <w:r w:rsidRPr="00F67943">
        <w:rPr>
          <w:rFonts w:cs="Arial"/>
        </w:rPr>
        <w:t>millorar</w:t>
      </w:r>
      <w:proofErr w:type="spellEnd"/>
      <w:r w:rsidRPr="00F67943">
        <w:rPr>
          <w:rFonts w:cs="Arial"/>
          <w:spacing w:val="-4"/>
        </w:rPr>
        <w:t xml:space="preserve"> </w:t>
      </w:r>
      <w:r w:rsidRPr="00F67943">
        <w:rPr>
          <w:rFonts w:cs="Arial"/>
        </w:rPr>
        <w:t>la</w:t>
      </w:r>
      <w:r w:rsidRPr="00F67943">
        <w:rPr>
          <w:rFonts w:cs="Arial"/>
          <w:spacing w:val="-4"/>
        </w:rPr>
        <w:t xml:space="preserve"> </w:t>
      </w:r>
      <w:proofErr w:type="spellStart"/>
      <w:r w:rsidRPr="00F67943">
        <w:rPr>
          <w:rFonts w:cs="Arial"/>
        </w:rPr>
        <w:t>gestió</w:t>
      </w:r>
      <w:proofErr w:type="spellEnd"/>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les</w:t>
      </w:r>
      <w:r w:rsidRPr="00F67943">
        <w:rPr>
          <w:rFonts w:cs="Arial"/>
          <w:spacing w:val="-4"/>
        </w:rPr>
        <w:t xml:space="preserve"> </w:t>
      </w:r>
      <w:proofErr w:type="spellStart"/>
      <w:r w:rsidRPr="00F67943">
        <w:rPr>
          <w:rFonts w:cs="Arial"/>
        </w:rPr>
        <w:t>infraestructures</w:t>
      </w:r>
      <w:proofErr w:type="spellEnd"/>
      <w:r w:rsidRPr="00F67943">
        <w:rPr>
          <w:rFonts w:cs="Arial"/>
          <w:spacing w:val="-3"/>
        </w:rPr>
        <w:t xml:space="preserve"> </w:t>
      </w:r>
      <w:proofErr w:type="spellStart"/>
      <w:r w:rsidRPr="00F67943">
        <w:rPr>
          <w:rFonts w:cs="Arial"/>
        </w:rPr>
        <w:t>viàries</w:t>
      </w:r>
      <w:proofErr w:type="spellEnd"/>
      <w:r w:rsidRPr="00F67943">
        <w:rPr>
          <w:rFonts w:cs="Arial"/>
          <w:spacing w:val="-4"/>
        </w:rPr>
        <w:t xml:space="preserve"> </w:t>
      </w:r>
      <w:r w:rsidRPr="00F67943">
        <w:rPr>
          <w:rFonts w:cs="Arial"/>
        </w:rPr>
        <w:t>i</w:t>
      </w:r>
      <w:r w:rsidRPr="00F67943">
        <w:rPr>
          <w:rFonts w:cs="Arial"/>
          <w:spacing w:val="-3"/>
        </w:rPr>
        <w:t xml:space="preserve"> </w:t>
      </w:r>
      <w:r w:rsidRPr="00F67943">
        <w:rPr>
          <w:rFonts w:cs="Arial"/>
        </w:rPr>
        <w:t>del</w:t>
      </w:r>
      <w:r w:rsidRPr="00F67943">
        <w:rPr>
          <w:rFonts w:cs="Arial"/>
          <w:spacing w:val="-3"/>
        </w:rPr>
        <w:t xml:space="preserve"> </w:t>
      </w:r>
      <w:proofErr w:type="spellStart"/>
      <w:r w:rsidRPr="00F67943">
        <w:rPr>
          <w:rFonts w:cs="Arial"/>
        </w:rPr>
        <w:t>trànsit</w:t>
      </w:r>
      <w:proofErr w:type="spellEnd"/>
      <w:r w:rsidRPr="00F67943">
        <w:rPr>
          <w:rFonts w:cs="Arial"/>
          <w:spacing w:val="-4"/>
        </w:rPr>
        <w:t xml:space="preserve"> </w:t>
      </w:r>
      <w:r w:rsidRPr="00F67943">
        <w:rPr>
          <w:rFonts w:cs="Arial"/>
        </w:rPr>
        <w:t>de</w:t>
      </w:r>
      <w:r w:rsidRPr="00F67943">
        <w:rPr>
          <w:rFonts w:cs="Arial"/>
          <w:spacing w:val="-3"/>
        </w:rPr>
        <w:t xml:space="preserve"> </w:t>
      </w:r>
      <w:r w:rsidRPr="00F67943">
        <w:rPr>
          <w:rFonts w:cs="Arial"/>
        </w:rPr>
        <w:t xml:space="preserve">la </w:t>
      </w:r>
      <w:proofErr w:type="spellStart"/>
      <w:r w:rsidRPr="00F67943">
        <w:rPr>
          <w:rFonts w:cs="Arial"/>
        </w:rPr>
        <w:t>xarxa</w:t>
      </w:r>
      <w:proofErr w:type="spellEnd"/>
      <w:r w:rsidRPr="00F67943">
        <w:rPr>
          <w:rFonts w:cs="Arial"/>
        </w:rPr>
        <w:t xml:space="preserve"> </w:t>
      </w:r>
      <w:proofErr w:type="spellStart"/>
      <w:r w:rsidRPr="00F67943">
        <w:rPr>
          <w:rFonts w:cs="Arial"/>
        </w:rPr>
        <w:t>viària</w:t>
      </w:r>
      <w:proofErr w:type="spellEnd"/>
      <w:r w:rsidRPr="00F67943">
        <w:rPr>
          <w:rFonts w:cs="Arial"/>
        </w:rPr>
        <w:t xml:space="preserve"> interurbana </w:t>
      </w:r>
      <w:proofErr w:type="spellStart"/>
      <w:r w:rsidRPr="00F67943">
        <w:rPr>
          <w:rFonts w:cs="Arial"/>
        </w:rPr>
        <w:t>d’entrada</w:t>
      </w:r>
      <w:proofErr w:type="spellEnd"/>
      <w:r w:rsidRPr="00F67943">
        <w:rPr>
          <w:rFonts w:cs="Arial"/>
        </w:rPr>
        <w:t xml:space="preserve"> i </w:t>
      </w:r>
      <w:proofErr w:type="spellStart"/>
      <w:r w:rsidRPr="00F67943">
        <w:rPr>
          <w:rFonts w:cs="Arial"/>
        </w:rPr>
        <w:t>sortida</w:t>
      </w:r>
      <w:proofErr w:type="spellEnd"/>
      <w:r w:rsidRPr="00F67943">
        <w:rPr>
          <w:rFonts w:cs="Arial"/>
        </w:rPr>
        <w:t xml:space="preserve"> de la </w:t>
      </w:r>
      <w:proofErr w:type="spellStart"/>
      <w:r w:rsidRPr="00F67943">
        <w:rPr>
          <w:rFonts w:cs="Arial"/>
        </w:rPr>
        <w:t>ciutat</w:t>
      </w:r>
      <w:proofErr w:type="spellEnd"/>
      <w:r w:rsidRPr="00F67943">
        <w:rPr>
          <w:rFonts w:cs="Arial"/>
        </w:rPr>
        <w:t xml:space="preserve"> de Barcelona.</w:t>
      </w:r>
    </w:p>
    <w:p w14:paraId="52CCDFB2" w14:textId="77777777" w:rsidR="000A79E6" w:rsidRPr="00F67943" w:rsidRDefault="000A79E6" w:rsidP="007A313E">
      <w:pPr>
        <w:spacing w:after="0" w:line="240" w:lineRule="auto"/>
        <w:jc w:val="both"/>
        <w:rPr>
          <w:rFonts w:cs="Arial"/>
          <w:lang w:eastAsia="es-ES"/>
        </w:rPr>
      </w:pPr>
    </w:p>
    <w:p w14:paraId="7EFE3171" w14:textId="77777777" w:rsidR="000A79E6" w:rsidRPr="00F67943" w:rsidRDefault="000A79E6" w:rsidP="007A313E">
      <w:pPr>
        <w:pStyle w:val="Textindependent"/>
        <w:rPr>
          <w:rFonts w:cs="Arial"/>
        </w:rPr>
      </w:pPr>
      <w:proofErr w:type="spellStart"/>
      <w:r w:rsidRPr="00F67943">
        <w:rPr>
          <w:rFonts w:cs="Arial"/>
        </w:rPr>
        <w:t>Aquesta</w:t>
      </w:r>
      <w:proofErr w:type="spellEnd"/>
      <w:r w:rsidRPr="00F67943">
        <w:rPr>
          <w:rFonts w:cs="Arial"/>
          <w:spacing w:val="-4"/>
        </w:rPr>
        <w:t xml:space="preserve"> </w:t>
      </w:r>
      <w:proofErr w:type="spellStart"/>
      <w:r w:rsidRPr="00F67943">
        <w:rPr>
          <w:rFonts w:cs="Arial"/>
        </w:rPr>
        <w:t>solució</w:t>
      </w:r>
      <w:proofErr w:type="spellEnd"/>
      <w:r w:rsidRPr="00F67943">
        <w:rPr>
          <w:rFonts w:cs="Arial"/>
          <w:spacing w:val="-2"/>
        </w:rPr>
        <w:t xml:space="preserve"> </w:t>
      </w:r>
      <w:proofErr w:type="spellStart"/>
      <w:r w:rsidRPr="00F67943">
        <w:rPr>
          <w:rFonts w:cs="Arial"/>
        </w:rPr>
        <w:t>aprofitarà</w:t>
      </w:r>
      <w:proofErr w:type="spellEnd"/>
      <w:r w:rsidRPr="00F67943">
        <w:rPr>
          <w:rFonts w:cs="Arial"/>
          <w:spacing w:val="-3"/>
        </w:rPr>
        <w:t xml:space="preserve"> </w:t>
      </w:r>
      <w:r w:rsidRPr="00F67943">
        <w:rPr>
          <w:rFonts w:cs="Arial"/>
        </w:rPr>
        <w:t>les</w:t>
      </w:r>
      <w:r w:rsidRPr="00F67943">
        <w:rPr>
          <w:rFonts w:cs="Arial"/>
          <w:spacing w:val="-3"/>
        </w:rPr>
        <w:t xml:space="preserve"> </w:t>
      </w:r>
      <w:r w:rsidRPr="00F67943">
        <w:rPr>
          <w:rFonts w:cs="Arial"/>
        </w:rPr>
        <w:t>dades</w:t>
      </w:r>
      <w:r w:rsidRPr="00F67943">
        <w:rPr>
          <w:rFonts w:cs="Arial"/>
          <w:spacing w:val="-4"/>
        </w:rPr>
        <w:t xml:space="preserve"> </w:t>
      </w:r>
      <w:r w:rsidRPr="00F67943">
        <w:rPr>
          <w:rFonts w:cs="Arial"/>
        </w:rPr>
        <w:t>de</w:t>
      </w:r>
      <w:r w:rsidRPr="00F67943">
        <w:rPr>
          <w:rFonts w:cs="Arial"/>
          <w:spacing w:val="-4"/>
        </w:rPr>
        <w:t xml:space="preserve"> </w:t>
      </w:r>
      <w:r w:rsidRPr="00F67943">
        <w:rPr>
          <w:rFonts w:cs="Arial"/>
        </w:rPr>
        <w:t>diversos</w:t>
      </w:r>
      <w:r w:rsidRPr="00F67943">
        <w:rPr>
          <w:rFonts w:cs="Arial"/>
          <w:spacing w:val="-4"/>
        </w:rPr>
        <w:t xml:space="preserve"> </w:t>
      </w:r>
      <w:proofErr w:type="spellStart"/>
      <w:r w:rsidRPr="00F67943">
        <w:rPr>
          <w:rFonts w:cs="Arial"/>
        </w:rPr>
        <w:t>sistemes</w:t>
      </w:r>
      <w:proofErr w:type="spellEnd"/>
      <w:r w:rsidRPr="00F67943">
        <w:rPr>
          <w:rFonts w:cs="Arial"/>
          <w:spacing w:val="-3"/>
        </w:rPr>
        <w:t xml:space="preserve"> </w:t>
      </w:r>
      <w:r w:rsidRPr="00F67943">
        <w:rPr>
          <w:rFonts w:cs="Arial"/>
        </w:rPr>
        <w:t>i</w:t>
      </w:r>
      <w:r w:rsidRPr="00F67943">
        <w:rPr>
          <w:rFonts w:cs="Arial"/>
          <w:spacing w:val="-4"/>
        </w:rPr>
        <w:t xml:space="preserve"> </w:t>
      </w:r>
      <w:proofErr w:type="spellStart"/>
      <w:r w:rsidRPr="00F67943">
        <w:rPr>
          <w:rFonts w:cs="Arial"/>
        </w:rPr>
        <w:t>subsistemes</w:t>
      </w:r>
      <w:proofErr w:type="spellEnd"/>
      <w:r w:rsidRPr="00F67943">
        <w:rPr>
          <w:rFonts w:cs="Arial"/>
          <w:spacing w:val="-4"/>
        </w:rPr>
        <w:t xml:space="preserve"> </w:t>
      </w:r>
      <w:r w:rsidRPr="00F67943">
        <w:rPr>
          <w:rFonts w:cs="Arial"/>
        </w:rPr>
        <w:t>disponibles,</w:t>
      </w:r>
      <w:r w:rsidRPr="00F67943">
        <w:rPr>
          <w:rFonts w:cs="Arial"/>
          <w:spacing w:val="-4"/>
        </w:rPr>
        <w:t xml:space="preserve"> </w:t>
      </w:r>
      <w:proofErr w:type="spellStart"/>
      <w:r w:rsidRPr="00F67943">
        <w:rPr>
          <w:rFonts w:cs="Arial"/>
        </w:rPr>
        <w:t>tant</w:t>
      </w:r>
      <w:proofErr w:type="spellEnd"/>
      <w:r w:rsidRPr="00F67943">
        <w:rPr>
          <w:rFonts w:cs="Arial"/>
          <w:spacing w:val="-4"/>
        </w:rPr>
        <w:t xml:space="preserve"> </w:t>
      </w:r>
      <w:r w:rsidRPr="00F67943">
        <w:rPr>
          <w:rFonts w:cs="Arial"/>
        </w:rPr>
        <w:t xml:space="preserve">de </w:t>
      </w:r>
      <w:proofErr w:type="spellStart"/>
      <w:r w:rsidRPr="00F67943">
        <w:rPr>
          <w:rFonts w:cs="Arial"/>
        </w:rPr>
        <w:t>fonts</w:t>
      </w:r>
      <w:proofErr w:type="spellEnd"/>
      <w:r w:rsidRPr="00F67943">
        <w:rPr>
          <w:rFonts w:cs="Arial"/>
        </w:rPr>
        <w:t xml:space="preserve"> </w:t>
      </w:r>
      <w:proofErr w:type="spellStart"/>
      <w:r w:rsidRPr="00F67943">
        <w:rPr>
          <w:rFonts w:cs="Arial"/>
        </w:rPr>
        <w:t>pròpies</w:t>
      </w:r>
      <w:proofErr w:type="spellEnd"/>
      <w:r w:rsidRPr="00F67943">
        <w:rPr>
          <w:rFonts w:cs="Arial"/>
        </w:rPr>
        <w:t xml:space="preserve"> </w:t>
      </w:r>
      <w:proofErr w:type="spellStart"/>
      <w:r w:rsidRPr="00F67943">
        <w:rPr>
          <w:rFonts w:cs="Arial"/>
        </w:rPr>
        <w:t>com</w:t>
      </w:r>
      <w:proofErr w:type="spellEnd"/>
      <w:r w:rsidRPr="00F67943">
        <w:rPr>
          <w:rFonts w:cs="Arial"/>
        </w:rPr>
        <w:t xml:space="preserve"> de </w:t>
      </w:r>
      <w:proofErr w:type="spellStart"/>
      <w:r w:rsidRPr="00F67943">
        <w:rPr>
          <w:rFonts w:cs="Arial"/>
        </w:rPr>
        <w:t>fonts</w:t>
      </w:r>
      <w:proofErr w:type="spellEnd"/>
      <w:r w:rsidRPr="00F67943">
        <w:rPr>
          <w:rFonts w:cs="Arial"/>
        </w:rPr>
        <w:t xml:space="preserve"> externes, que a partir de </w:t>
      </w:r>
      <w:proofErr w:type="spellStart"/>
      <w:r w:rsidRPr="00F67943">
        <w:rPr>
          <w:rFonts w:cs="Arial"/>
        </w:rPr>
        <w:t>processos</w:t>
      </w:r>
      <w:proofErr w:type="spellEnd"/>
      <w:r w:rsidRPr="00F67943">
        <w:rPr>
          <w:rFonts w:cs="Arial"/>
        </w:rPr>
        <w:t xml:space="preserve"> </w:t>
      </w:r>
      <w:proofErr w:type="spellStart"/>
      <w:r w:rsidRPr="00F67943">
        <w:rPr>
          <w:rFonts w:cs="Arial"/>
        </w:rPr>
        <w:t>d'anàlisi</w:t>
      </w:r>
      <w:proofErr w:type="spellEnd"/>
      <w:r w:rsidRPr="00F67943">
        <w:rPr>
          <w:rFonts w:cs="Arial"/>
        </w:rPr>
        <w:t xml:space="preserve"> i </w:t>
      </w:r>
      <w:proofErr w:type="spellStart"/>
      <w:r w:rsidRPr="00F67943">
        <w:rPr>
          <w:rFonts w:cs="Arial"/>
        </w:rPr>
        <w:t>d'intel·ligència</w:t>
      </w:r>
      <w:proofErr w:type="spellEnd"/>
      <w:r w:rsidRPr="00F67943">
        <w:rPr>
          <w:rFonts w:cs="Arial"/>
        </w:rPr>
        <w:t xml:space="preserve"> artificial han de </w:t>
      </w:r>
      <w:proofErr w:type="spellStart"/>
      <w:r w:rsidRPr="00F67943">
        <w:rPr>
          <w:rFonts w:cs="Arial"/>
        </w:rPr>
        <w:t>permetre</w:t>
      </w:r>
      <w:proofErr w:type="spellEnd"/>
      <w:r w:rsidRPr="00F67943">
        <w:rPr>
          <w:rFonts w:cs="Arial"/>
        </w:rPr>
        <w:t xml:space="preserve"> </w:t>
      </w:r>
      <w:proofErr w:type="spellStart"/>
      <w:r w:rsidRPr="00F67943">
        <w:rPr>
          <w:rFonts w:cs="Arial"/>
        </w:rPr>
        <w:t>desenvolupar</w:t>
      </w:r>
      <w:proofErr w:type="spellEnd"/>
      <w:r w:rsidRPr="00F67943">
        <w:rPr>
          <w:rFonts w:cs="Arial"/>
        </w:rPr>
        <w:t xml:space="preserve"> </w:t>
      </w:r>
      <w:proofErr w:type="spellStart"/>
      <w:r w:rsidRPr="00F67943">
        <w:rPr>
          <w:rFonts w:cs="Arial"/>
        </w:rPr>
        <w:t>models</w:t>
      </w:r>
      <w:proofErr w:type="spellEnd"/>
      <w:r w:rsidRPr="00F67943">
        <w:rPr>
          <w:rFonts w:cs="Arial"/>
        </w:rPr>
        <w:t xml:space="preserve"> </w:t>
      </w:r>
      <w:proofErr w:type="spellStart"/>
      <w:r w:rsidRPr="00F67943">
        <w:rPr>
          <w:rFonts w:cs="Arial"/>
        </w:rPr>
        <w:t>predictius</w:t>
      </w:r>
      <w:proofErr w:type="spellEnd"/>
      <w:r w:rsidRPr="00F67943">
        <w:rPr>
          <w:rFonts w:cs="Arial"/>
        </w:rPr>
        <w:t xml:space="preserve"> que </w:t>
      </w:r>
      <w:proofErr w:type="spellStart"/>
      <w:r w:rsidRPr="00F67943">
        <w:rPr>
          <w:rFonts w:cs="Arial"/>
        </w:rPr>
        <w:t>facilitin</w:t>
      </w:r>
      <w:proofErr w:type="spellEnd"/>
      <w:r w:rsidRPr="00F67943">
        <w:rPr>
          <w:rFonts w:cs="Arial"/>
        </w:rPr>
        <w:t xml:space="preserve"> </w:t>
      </w:r>
      <w:proofErr w:type="spellStart"/>
      <w:r w:rsidRPr="00F67943">
        <w:rPr>
          <w:rFonts w:cs="Arial"/>
        </w:rPr>
        <w:t>millorar</w:t>
      </w:r>
      <w:proofErr w:type="spellEnd"/>
      <w:r w:rsidRPr="00F67943">
        <w:rPr>
          <w:rFonts w:cs="Arial"/>
        </w:rPr>
        <w:t xml:space="preserve"> la </w:t>
      </w:r>
      <w:proofErr w:type="spellStart"/>
      <w:r w:rsidRPr="00F67943">
        <w:rPr>
          <w:rFonts w:cs="Arial"/>
        </w:rPr>
        <w:t>gestió</w:t>
      </w:r>
      <w:proofErr w:type="spellEnd"/>
      <w:r w:rsidRPr="00F67943">
        <w:rPr>
          <w:rFonts w:cs="Arial"/>
        </w:rPr>
        <w:t xml:space="preserve"> del </w:t>
      </w:r>
      <w:proofErr w:type="spellStart"/>
      <w:r w:rsidRPr="00F67943">
        <w:rPr>
          <w:rFonts w:cs="Arial"/>
        </w:rPr>
        <w:t>trànsit</w:t>
      </w:r>
      <w:proofErr w:type="spellEnd"/>
      <w:r w:rsidRPr="00F67943">
        <w:rPr>
          <w:rFonts w:cs="Arial"/>
        </w:rPr>
        <w:t xml:space="preserve"> i de les </w:t>
      </w:r>
      <w:proofErr w:type="spellStart"/>
      <w:r w:rsidRPr="00F67943">
        <w:rPr>
          <w:rFonts w:cs="Arial"/>
        </w:rPr>
        <w:t>infraestructures</w:t>
      </w:r>
      <w:proofErr w:type="spellEnd"/>
      <w:r w:rsidRPr="00F67943">
        <w:rPr>
          <w:rFonts w:cs="Arial"/>
        </w:rPr>
        <w:t xml:space="preserve"> </w:t>
      </w:r>
      <w:proofErr w:type="spellStart"/>
      <w:r w:rsidRPr="00F67943">
        <w:rPr>
          <w:rFonts w:cs="Arial"/>
        </w:rPr>
        <w:t>viàries</w:t>
      </w:r>
      <w:proofErr w:type="spellEnd"/>
      <w:r w:rsidRPr="00F67943">
        <w:rPr>
          <w:rFonts w:cs="Arial"/>
        </w:rPr>
        <w:t>.</w:t>
      </w:r>
    </w:p>
    <w:p w14:paraId="132B53E6" w14:textId="77777777" w:rsidR="007A313E" w:rsidRPr="00F67943" w:rsidRDefault="007A313E" w:rsidP="007A313E">
      <w:pPr>
        <w:pStyle w:val="Textindependent"/>
        <w:rPr>
          <w:rFonts w:cs="Arial"/>
        </w:rPr>
      </w:pPr>
    </w:p>
    <w:p w14:paraId="78BBB8A7" w14:textId="77777777" w:rsidR="000A79E6" w:rsidRPr="00F67943" w:rsidRDefault="000A79E6" w:rsidP="007A313E">
      <w:pPr>
        <w:pStyle w:val="Textindependent"/>
        <w:rPr>
          <w:rFonts w:cs="Arial"/>
        </w:rPr>
      </w:pPr>
      <w:proofErr w:type="spellStart"/>
      <w:r w:rsidRPr="00F67943">
        <w:rPr>
          <w:rFonts w:cs="Arial"/>
        </w:rPr>
        <w:t>L’objectiu</w:t>
      </w:r>
      <w:proofErr w:type="spellEnd"/>
      <w:r w:rsidRPr="00F67943">
        <w:rPr>
          <w:rFonts w:cs="Arial"/>
        </w:rPr>
        <w:t xml:space="preserve"> </w:t>
      </w:r>
      <w:proofErr w:type="spellStart"/>
      <w:r w:rsidRPr="00F67943">
        <w:rPr>
          <w:rFonts w:cs="Arial"/>
        </w:rPr>
        <w:t>és</w:t>
      </w:r>
      <w:proofErr w:type="spellEnd"/>
      <w:r w:rsidRPr="00F67943">
        <w:rPr>
          <w:rFonts w:cs="Arial"/>
        </w:rPr>
        <w:t xml:space="preserve"> el </w:t>
      </w:r>
      <w:proofErr w:type="spellStart"/>
      <w:r w:rsidRPr="00F67943">
        <w:rPr>
          <w:rFonts w:cs="Arial"/>
        </w:rPr>
        <w:t>desenvolupament</w:t>
      </w:r>
      <w:proofErr w:type="spellEnd"/>
      <w:r w:rsidRPr="00F67943">
        <w:rPr>
          <w:rFonts w:cs="Arial"/>
        </w:rPr>
        <w:t xml:space="preserve"> i </w:t>
      </w:r>
      <w:proofErr w:type="spellStart"/>
      <w:r w:rsidRPr="00F67943">
        <w:rPr>
          <w:rFonts w:cs="Arial"/>
        </w:rPr>
        <w:t>implementació</w:t>
      </w:r>
      <w:proofErr w:type="spellEnd"/>
      <w:r w:rsidRPr="00F67943">
        <w:rPr>
          <w:rFonts w:cs="Arial"/>
        </w:rPr>
        <w:t xml:space="preserve"> </w:t>
      </w:r>
      <w:proofErr w:type="spellStart"/>
      <w:r w:rsidRPr="00F67943">
        <w:rPr>
          <w:rFonts w:cs="Arial"/>
        </w:rPr>
        <w:t>d’una</w:t>
      </w:r>
      <w:proofErr w:type="spellEnd"/>
      <w:r w:rsidRPr="00F67943">
        <w:rPr>
          <w:rFonts w:cs="Arial"/>
        </w:rPr>
        <w:t xml:space="preserve"> </w:t>
      </w:r>
      <w:proofErr w:type="spellStart"/>
      <w:r w:rsidRPr="00F67943">
        <w:rPr>
          <w:rFonts w:cs="Arial"/>
        </w:rPr>
        <w:t>solució</w:t>
      </w:r>
      <w:proofErr w:type="spellEnd"/>
      <w:r w:rsidRPr="00F67943">
        <w:rPr>
          <w:rFonts w:cs="Arial"/>
        </w:rPr>
        <w:t xml:space="preserve"> </w:t>
      </w:r>
      <w:proofErr w:type="spellStart"/>
      <w:r w:rsidRPr="00F67943">
        <w:rPr>
          <w:rFonts w:cs="Arial"/>
        </w:rPr>
        <w:t>tecnològica</w:t>
      </w:r>
      <w:proofErr w:type="spellEnd"/>
      <w:r w:rsidRPr="00F67943">
        <w:rPr>
          <w:rFonts w:cs="Arial"/>
        </w:rPr>
        <w:t xml:space="preserve"> per a la Generalitat de Catalunya que, de manera integral i integrada, </w:t>
      </w:r>
      <w:proofErr w:type="spellStart"/>
      <w:r w:rsidRPr="00F67943">
        <w:rPr>
          <w:rFonts w:cs="Arial"/>
        </w:rPr>
        <w:t>faciliti</w:t>
      </w:r>
      <w:proofErr w:type="spellEnd"/>
      <w:r w:rsidRPr="00F67943">
        <w:rPr>
          <w:rFonts w:cs="Arial"/>
        </w:rPr>
        <w:t xml:space="preserve"> </w:t>
      </w:r>
      <w:proofErr w:type="spellStart"/>
      <w:r w:rsidRPr="00F67943">
        <w:rPr>
          <w:rFonts w:cs="Arial"/>
        </w:rPr>
        <w:t>optimitzar</w:t>
      </w:r>
      <w:proofErr w:type="spellEnd"/>
      <w:r w:rsidRPr="00F67943">
        <w:rPr>
          <w:rFonts w:cs="Arial"/>
        </w:rPr>
        <w:t xml:space="preserve"> la </w:t>
      </w:r>
      <w:proofErr w:type="spellStart"/>
      <w:r w:rsidRPr="00F67943">
        <w:rPr>
          <w:rFonts w:cs="Arial"/>
        </w:rPr>
        <w:t>gestió</w:t>
      </w:r>
      <w:proofErr w:type="spellEnd"/>
      <w:r w:rsidRPr="00F67943">
        <w:rPr>
          <w:rFonts w:cs="Arial"/>
        </w:rPr>
        <w:t xml:space="preserve"> proactiva</w:t>
      </w:r>
      <w:r w:rsidRPr="00F67943">
        <w:rPr>
          <w:rFonts w:cs="Arial"/>
          <w:spacing w:val="-4"/>
        </w:rPr>
        <w:t xml:space="preserve"> </w:t>
      </w:r>
      <w:r w:rsidRPr="00F67943">
        <w:rPr>
          <w:rFonts w:cs="Arial"/>
        </w:rPr>
        <w:t>de</w:t>
      </w:r>
      <w:r w:rsidRPr="00F67943">
        <w:rPr>
          <w:rFonts w:cs="Arial"/>
          <w:spacing w:val="-4"/>
        </w:rPr>
        <w:t xml:space="preserve"> </w:t>
      </w:r>
      <w:r w:rsidRPr="00F67943">
        <w:rPr>
          <w:rFonts w:cs="Arial"/>
        </w:rPr>
        <w:t>les</w:t>
      </w:r>
      <w:r w:rsidRPr="00F67943">
        <w:rPr>
          <w:rFonts w:cs="Arial"/>
          <w:spacing w:val="-3"/>
        </w:rPr>
        <w:t xml:space="preserve"> </w:t>
      </w:r>
      <w:proofErr w:type="spellStart"/>
      <w:r w:rsidRPr="00F67943">
        <w:rPr>
          <w:rFonts w:cs="Arial"/>
        </w:rPr>
        <w:t>infraestructures</w:t>
      </w:r>
      <w:proofErr w:type="spellEnd"/>
      <w:r w:rsidRPr="00F67943">
        <w:rPr>
          <w:rFonts w:cs="Arial"/>
          <w:spacing w:val="-3"/>
        </w:rPr>
        <w:t xml:space="preserve"> </w:t>
      </w:r>
      <w:proofErr w:type="spellStart"/>
      <w:r w:rsidRPr="00F67943">
        <w:rPr>
          <w:rFonts w:cs="Arial"/>
        </w:rPr>
        <w:t>viàries</w:t>
      </w:r>
      <w:proofErr w:type="spellEnd"/>
      <w:r w:rsidRPr="00F67943">
        <w:rPr>
          <w:rFonts w:cs="Arial"/>
          <w:spacing w:val="-4"/>
        </w:rPr>
        <w:t xml:space="preserve"> </w:t>
      </w:r>
      <w:r w:rsidRPr="00F67943">
        <w:rPr>
          <w:rFonts w:cs="Arial"/>
        </w:rPr>
        <w:t>i</w:t>
      </w:r>
      <w:r w:rsidRPr="00F67943">
        <w:rPr>
          <w:rFonts w:cs="Arial"/>
          <w:spacing w:val="-3"/>
        </w:rPr>
        <w:t xml:space="preserve"> </w:t>
      </w:r>
      <w:r w:rsidRPr="00F67943">
        <w:rPr>
          <w:rFonts w:cs="Arial"/>
        </w:rPr>
        <w:t>del</w:t>
      </w:r>
      <w:r w:rsidRPr="00F67943">
        <w:rPr>
          <w:rFonts w:cs="Arial"/>
          <w:spacing w:val="-4"/>
        </w:rPr>
        <w:t xml:space="preserve"> </w:t>
      </w:r>
      <w:proofErr w:type="spellStart"/>
      <w:r w:rsidRPr="00F67943">
        <w:rPr>
          <w:rFonts w:cs="Arial"/>
        </w:rPr>
        <w:t>trànsit</w:t>
      </w:r>
      <w:proofErr w:type="spellEnd"/>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la</w:t>
      </w:r>
      <w:r w:rsidRPr="00F67943">
        <w:rPr>
          <w:rFonts w:cs="Arial"/>
          <w:spacing w:val="-4"/>
        </w:rPr>
        <w:t xml:space="preserve"> </w:t>
      </w:r>
      <w:proofErr w:type="spellStart"/>
      <w:r w:rsidRPr="00F67943">
        <w:rPr>
          <w:rFonts w:cs="Arial"/>
        </w:rPr>
        <w:t>xarxa</w:t>
      </w:r>
      <w:proofErr w:type="spellEnd"/>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carreteres</w:t>
      </w:r>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 xml:space="preserve">Catalunya per tal de </w:t>
      </w:r>
      <w:proofErr w:type="spellStart"/>
      <w:r w:rsidRPr="00F67943">
        <w:rPr>
          <w:rFonts w:cs="Arial"/>
        </w:rPr>
        <w:t>disposar</w:t>
      </w:r>
      <w:proofErr w:type="spellEnd"/>
      <w:r w:rsidRPr="00F67943">
        <w:rPr>
          <w:rFonts w:cs="Arial"/>
        </w:rPr>
        <w:t xml:space="preserve"> </w:t>
      </w:r>
      <w:proofErr w:type="spellStart"/>
      <w:r w:rsidRPr="00F67943">
        <w:rPr>
          <w:rFonts w:cs="Arial"/>
        </w:rPr>
        <w:t>d’un</w:t>
      </w:r>
      <w:proofErr w:type="spellEnd"/>
      <w:r w:rsidRPr="00F67943">
        <w:rPr>
          <w:rFonts w:cs="Arial"/>
        </w:rPr>
        <w:t xml:space="preserve"> sistema de </w:t>
      </w:r>
      <w:proofErr w:type="spellStart"/>
      <w:r w:rsidRPr="00F67943">
        <w:rPr>
          <w:rFonts w:cs="Arial"/>
        </w:rPr>
        <w:t>suport</w:t>
      </w:r>
      <w:proofErr w:type="spellEnd"/>
      <w:r w:rsidRPr="00F67943">
        <w:rPr>
          <w:rFonts w:cs="Arial"/>
        </w:rPr>
        <w:t xml:space="preserve"> a la presa de </w:t>
      </w:r>
      <w:proofErr w:type="spellStart"/>
      <w:r w:rsidRPr="00F67943">
        <w:rPr>
          <w:rFonts w:cs="Arial"/>
        </w:rPr>
        <w:t>decisions</w:t>
      </w:r>
      <w:proofErr w:type="spellEnd"/>
      <w:r w:rsidRPr="00F67943">
        <w:rPr>
          <w:rFonts w:cs="Arial"/>
        </w:rPr>
        <w:t xml:space="preserve"> a </w:t>
      </w:r>
      <w:proofErr w:type="spellStart"/>
      <w:r w:rsidRPr="00F67943">
        <w:rPr>
          <w:rFonts w:cs="Arial"/>
        </w:rPr>
        <w:t>tots</w:t>
      </w:r>
      <w:proofErr w:type="spellEnd"/>
      <w:r w:rsidRPr="00F67943">
        <w:rPr>
          <w:rFonts w:cs="Arial"/>
        </w:rPr>
        <w:t xml:space="preserve"> </w:t>
      </w:r>
      <w:proofErr w:type="spellStart"/>
      <w:r w:rsidRPr="00F67943">
        <w:rPr>
          <w:rFonts w:cs="Arial"/>
        </w:rPr>
        <w:t>els</w:t>
      </w:r>
      <w:proofErr w:type="spellEnd"/>
      <w:r w:rsidRPr="00F67943">
        <w:rPr>
          <w:rFonts w:cs="Arial"/>
        </w:rPr>
        <w:t xml:space="preserve"> </w:t>
      </w:r>
      <w:proofErr w:type="spellStart"/>
      <w:r w:rsidRPr="00F67943">
        <w:rPr>
          <w:rFonts w:cs="Arial"/>
        </w:rPr>
        <w:t>nivells</w:t>
      </w:r>
      <w:proofErr w:type="spellEnd"/>
      <w:r w:rsidRPr="00F67943">
        <w:rPr>
          <w:rFonts w:cs="Arial"/>
        </w:rPr>
        <w:t xml:space="preserve"> (</w:t>
      </w:r>
      <w:proofErr w:type="spellStart"/>
      <w:r w:rsidRPr="00F67943">
        <w:rPr>
          <w:rFonts w:cs="Arial"/>
        </w:rPr>
        <w:t>estratègic</w:t>
      </w:r>
      <w:proofErr w:type="spellEnd"/>
      <w:r w:rsidRPr="00F67943">
        <w:rPr>
          <w:rFonts w:cs="Arial"/>
        </w:rPr>
        <w:t xml:space="preserve">, </w:t>
      </w:r>
      <w:proofErr w:type="spellStart"/>
      <w:r w:rsidRPr="00F67943">
        <w:rPr>
          <w:rFonts w:cs="Arial"/>
        </w:rPr>
        <w:t>tàctic</w:t>
      </w:r>
      <w:proofErr w:type="spellEnd"/>
      <w:r w:rsidRPr="00F67943">
        <w:rPr>
          <w:rFonts w:cs="Arial"/>
        </w:rPr>
        <w:t xml:space="preserve"> i </w:t>
      </w:r>
      <w:proofErr w:type="spellStart"/>
      <w:r w:rsidRPr="00F67943">
        <w:rPr>
          <w:rFonts w:cs="Arial"/>
        </w:rPr>
        <w:t>operatiu</w:t>
      </w:r>
      <w:proofErr w:type="spellEnd"/>
      <w:r w:rsidRPr="00F67943">
        <w:rPr>
          <w:rFonts w:cs="Arial"/>
        </w:rPr>
        <w:t>).</w:t>
      </w:r>
    </w:p>
    <w:p w14:paraId="0DABAC75" w14:textId="77777777" w:rsidR="000A79E6" w:rsidRPr="00F67943" w:rsidRDefault="000A79E6" w:rsidP="007A313E">
      <w:pPr>
        <w:spacing w:after="0" w:line="240" w:lineRule="auto"/>
        <w:jc w:val="both"/>
        <w:rPr>
          <w:rFonts w:cs="Arial"/>
          <w:lang w:eastAsia="es-ES"/>
        </w:rPr>
      </w:pPr>
    </w:p>
    <w:p w14:paraId="79C0617B" w14:textId="253FEE33" w:rsidR="000A79E6" w:rsidRPr="00F67943" w:rsidRDefault="000A79E6" w:rsidP="007A313E">
      <w:pPr>
        <w:spacing w:after="0" w:line="240" w:lineRule="auto"/>
        <w:jc w:val="both"/>
        <w:rPr>
          <w:rFonts w:cs="Arial"/>
        </w:rPr>
      </w:pPr>
      <w:r w:rsidRPr="00F67943">
        <w:rPr>
          <w:rFonts w:cs="Arial"/>
          <w:lang w:eastAsia="es-ES"/>
        </w:rPr>
        <w:t>Le</w:t>
      </w:r>
      <w:r w:rsidRPr="00F67943">
        <w:rPr>
          <w:rFonts w:cs="Arial"/>
        </w:rPr>
        <w:t>s</w:t>
      </w:r>
      <w:r w:rsidRPr="00F67943">
        <w:rPr>
          <w:rFonts w:cs="Arial"/>
          <w:spacing w:val="-3"/>
        </w:rPr>
        <w:t xml:space="preserve"> </w:t>
      </w:r>
      <w:r w:rsidRPr="00F67943">
        <w:rPr>
          <w:rFonts w:cs="Arial"/>
        </w:rPr>
        <w:t>tasques</w:t>
      </w:r>
      <w:r w:rsidRPr="00F67943">
        <w:rPr>
          <w:rFonts w:cs="Arial"/>
          <w:spacing w:val="-4"/>
        </w:rPr>
        <w:t xml:space="preserve"> </w:t>
      </w:r>
      <w:r w:rsidRPr="00F67943">
        <w:rPr>
          <w:rFonts w:cs="Arial"/>
        </w:rPr>
        <w:t>previstes</w:t>
      </w:r>
      <w:r w:rsidRPr="00F67943">
        <w:rPr>
          <w:rFonts w:cs="Arial"/>
          <w:spacing w:val="-4"/>
        </w:rPr>
        <w:t xml:space="preserve"> </w:t>
      </w:r>
      <w:r w:rsidRPr="00F67943">
        <w:rPr>
          <w:rFonts w:cs="Arial"/>
        </w:rPr>
        <w:t>per</w:t>
      </w:r>
      <w:r w:rsidRPr="00F67943">
        <w:rPr>
          <w:rFonts w:cs="Arial"/>
          <w:spacing w:val="-3"/>
        </w:rPr>
        <w:t xml:space="preserve"> </w:t>
      </w:r>
      <w:r w:rsidRPr="00F67943">
        <w:rPr>
          <w:rFonts w:cs="Arial"/>
        </w:rPr>
        <w:t>al</w:t>
      </w:r>
      <w:r w:rsidRPr="00F67943">
        <w:rPr>
          <w:rFonts w:cs="Arial"/>
          <w:spacing w:val="-3"/>
        </w:rPr>
        <w:t xml:space="preserve"> </w:t>
      </w:r>
      <w:r w:rsidRPr="00F67943">
        <w:rPr>
          <w:rFonts w:cs="Arial"/>
        </w:rPr>
        <w:t>contracte</w:t>
      </w:r>
      <w:r w:rsidRPr="00F67943">
        <w:rPr>
          <w:rFonts w:cs="Arial"/>
          <w:spacing w:val="-4"/>
        </w:rPr>
        <w:t xml:space="preserve"> </w:t>
      </w:r>
      <w:r w:rsidRPr="00F67943">
        <w:rPr>
          <w:rFonts w:cs="Arial"/>
        </w:rPr>
        <w:t>que</w:t>
      </w:r>
      <w:r w:rsidRPr="00F67943">
        <w:rPr>
          <w:rFonts w:cs="Arial"/>
          <w:spacing w:val="-3"/>
        </w:rPr>
        <w:t xml:space="preserve"> </w:t>
      </w:r>
      <w:r w:rsidRPr="00F67943">
        <w:rPr>
          <w:rFonts w:cs="Arial"/>
        </w:rPr>
        <w:t>es</w:t>
      </w:r>
      <w:r w:rsidRPr="00F67943">
        <w:rPr>
          <w:rFonts w:cs="Arial"/>
          <w:spacing w:val="-4"/>
        </w:rPr>
        <w:t xml:space="preserve"> </w:t>
      </w:r>
      <w:r w:rsidRPr="00F67943">
        <w:rPr>
          <w:rFonts w:cs="Arial"/>
        </w:rPr>
        <w:t>desenvolupa</w:t>
      </w:r>
      <w:r w:rsidRPr="00F67943">
        <w:rPr>
          <w:rFonts w:cs="Arial"/>
          <w:spacing w:val="-4"/>
        </w:rPr>
        <w:t xml:space="preserve"> </w:t>
      </w:r>
      <w:r w:rsidRPr="00F67943">
        <w:rPr>
          <w:rFonts w:cs="Arial"/>
        </w:rPr>
        <w:t>en</w:t>
      </w:r>
      <w:r w:rsidRPr="00F67943">
        <w:rPr>
          <w:rFonts w:cs="Arial"/>
          <w:spacing w:val="-4"/>
        </w:rPr>
        <w:t xml:space="preserve"> </w:t>
      </w:r>
      <w:r w:rsidRPr="00F67943">
        <w:rPr>
          <w:rFonts w:cs="Arial"/>
        </w:rPr>
        <w:t>sis fases que es detallen a l’Apartat 5 del Plec de prescripcions tècniques (PPT).</w:t>
      </w:r>
    </w:p>
    <w:p w14:paraId="7F50F584" w14:textId="77777777" w:rsidR="000A79E6" w:rsidRPr="00F67943" w:rsidRDefault="000A79E6" w:rsidP="007A313E">
      <w:pPr>
        <w:spacing w:after="0" w:line="240" w:lineRule="auto"/>
        <w:jc w:val="both"/>
        <w:rPr>
          <w:rFonts w:cs="Arial"/>
          <w:lang w:eastAsia="es-ES"/>
        </w:rPr>
      </w:pPr>
    </w:p>
    <w:p w14:paraId="049BA099" w14:textId="6A23FCA5" w:rsidR="007E7EFB" w:rsidRPr="00F67943" w:rsidRDefault="007E7EFB" w:rsidP="007A313E">
      <w:pPr>
        <w:spacing w:after="0" w:line="240" w:lineRule="auto"/>
        <w:jc w:val="both"/>
        <w:rPr>
          <w:rFonts w:cs="Arial"/>
          <w:lang w:eastAsia="es-ES"/>
        </w:rPr>
      </w:pPr>
      <w:r w:rsidRPr="00F67943">
        <w:rPr>
          <w:rFonts w:cs="Arial"/>
          <w:lang w:eastAsia="es-ES"/>
        </w:rPr>
        <w:t xml:space="preserve">JUSTIFICACIÓ </w:t>
      </w:r>
      <w:r w:rsidR="000A79E6" w:rsidRPr="00F67943">
        <w:rPr>
          <w:rFonts w:cs="Arial"/>
          <w:lang w:eastAsia="es-ES"/>
        </w:rPr>
        <w:t xml:space="preserve">NO </w:t>
      </w:r>
      <w:r w:rsidRPr="00F67943">
        <w:rPr>
          <w:rFonts w:cs="Arial"/>
          <w:lang w:eastAsia="es-ES"/>
        </w:rPr>
        <w:t>DIVISIÓ LOTS</w:t>
      </w:r>
    </w:p>
    <w:p w14:paraId="0A29F5FA" w14:textId="77777777" w:rsidR="007A313E" w:rsidRPr="00F67943" w:rsidRDefault="007A313E" w:rsidP="007A313E">
      <w:pPr>
        <w:spacing w:after="0" w:line="240" w:lineRule="auto"/>
        <w:jc w:val="both"/>
        <w:rPr>
          <w:rFonts w:cs="Arial"/>
          <w:lang w:eastAsia="es-ES"/>
        </w:rPr>
      </w:pPr>
    </w:p>
    <w:p w14:paraId="03420189" w14:textId="77777777"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t>D’acord amb el que disposa l’article 99.3 de la LCSP, aquest expedient de contractació no contempla la divisió en lots, atès que les tasques a realitzar estan estretament vinculades entre elles i formen part d’una</w:t>
      </w:r>
      <w:r w:rsidRPr="00F67943">
        <w:rPr>
          <w:rFonts w:cs="Arial"/>
        </w:rPr>
        <w:t xml:space="preserve"> </w:t>
      </w:r>
      <w:proofErr w:type="spellStart"/>
      <w:r w:rsidRPr="00F67943">
        <w:rPr>
          <w:rFonts w:cs="Arial"/>
          <w:sz w:val="22"/>
          <w:szCs w:val="22"/>
          <w:u w:val="single"/>
        </w:rPr>
        <w:t>unitat</w:t>
      </w:r>
      <w:proofErr w:type="spellEnd"/>
      <w:r w:rsidRPr="00F67943">
        <w:rPr>
          <w:rFonts w:cs="Arial"/>
          <w:spacing w:val="-3"/>
          <w:sz w:val="22"/>
          <w:szCs w:val="22"/>
          <w:u w:val="single"/>
        </w:rPr>
        <w:t xml:space="preserve"> </w:t>
      </w:r>
      <w:r w:rsidRPr="00F67943">
        <w:rPr>
          <w:rFonts w:cs="Arial"/>
          <w:sz w:val="22"/>
          <w:szCs w:val="22"/>
          <w:u w:val="single"/>
        </w:rPr>
        <w:t>funcional</w:t>
      </w:r>
      <w:r w:rsidRPr="00F67943">
        <w:rPr>
          <w:rFonts w:cs="Arial"/>
          <w:sz w:val="22"/>
          <w:szCs w:val="22"/>
        </w:rPr>
        <w:t xml:space="preserve"> i</w:t>
      </w:r>
      <w:r w:rsidRPr="00F67943">
        <w:rPr>
          <w:rFonts w:cs="Arial"/>
          <w:snapToGrid/>
          <w:sz w:val="22"/>
          <w:szCs w:val="22"/>
          <w:lang w:val="ca-ES"/>
        </w:rPr>
        <w:t>, per tant, la divisió en lots de les diverses prestacions compreses a l’objecte del contracte ocasionaria dificultats a l’hora d’executar correctament les feines associades a aquest contracte des del punt de vista tècnic.</w:t>
      </w:r>
    </w:p>
    <w:p w14:paraId="7439736B" w14:textId="77777777" w:rsidR="007A313E" w:rsidRPr="00F67943" w:rsidRDefault="007A313E" w:rsidP="007A313E">
      <w:pPr>
        <w:pStyle w:val="Textindependent"/>
        <w:ind w:right="236"/>
        <w:rPr>
          <w:rFonts w:cs="Arial"/>
          <w:snapToGrid/>
          <w:sz w:val="22"/>
          <w:szCs w:val="22"/>
          <w:lang w:val="ca-ES"/>
        </w:rPr>
      </w:pPr>
    </w:p>
    <w:p w14:paraId="16419E3E" w14:textId="77777777"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t xml:space="preserve">L’objecte del contracte implica un desenvolupament tecnològic i una implementació d’un bessó digital de la xarxa viària interurbana de l’entorn metropolità de Barcelona mitjançant una sèrie de components comuns i transversals i una sèrie de sistemes integrats i </w:t>
      </w:r>
      <w:proofErr w:type="spellStart"/>
      <w:r w:rsidRPr="00F67943">
        <w:rPr>
          <w:rFonts w:cs="Arial"/>
          <w:snapToGrid/>
          <w:sz w:val="22"/>
          <w:szCs w:val="22"/>
          <w:lang w:val="ca-ES"/>
        </w:rPr>
        <w:t>interoperables</w:t>
      </w:r>
      <w:proofErr w:type="spellEnd"/>
      <w:r w:rsidRPr="00F67943">
        <w:rPr>
          <w:rFonts w:cs="Arial"/>
          <w:snapToGrid/>
          <w:sz w:val="22"/>
          <w:szCs w:val="22"/>
          <w:lang w:val="ca-ES"/>
        </w:rPr>
        <w:t>.</w:t>
      </w:r>
    </w:p>
    <w:p w14:paraId="38ACEECD" w14:textId="77777777" w:rsidR="007A313E" w:rsidRPr="00F67943" w:rsidRDefault="007A313E" w:rsidP="007A313E">
      <w:pPr>
        <w:pStyle w:val="Textindependent"/>
        <w:ind w:right="236"/>
        <w:rPr>
          <w:rFonts w:cs="Arial"/>
          <w:snapToGrid/>
          <w:sz w:val="22"/>
          <w:szCs w:val="22"/>
          <w:lang w:val="ca-ES"/>
        </w:rPr>
      </w:pPr>
    </w:p>
    <w:p w14:paraId="6E607036" w14:textId="38880DF2"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t>Atès la interrelació entres fases i tasques que es detallen en el pla de treball per desenvolupar el bessó digital, és necessari una aproximació metodològica homogènia en totes les fases del projecte. La seva divisió en lots comportaria necessàriament un risc en la planificació del treball que hauran de dur a terme la/les empresa/es adjudicatària/àries, ja que totes les funcionalitats, mòduls i casos d’ús (tant els obligatoris com els addicionals proposats) formen part de la mateixa unitat funcional del producte tecnològic a desenvolupar.</w:t>
      </w:r>
    </w:p>
    <w:p w14:paraId="2BB47DAA" w14:textId="77777777" w:rsidR="007A313E" w:rsidRPr="00F67943" w:rsidRDefault="007A313E" w:rsidP="007A313E">
      <w:pPr>
        <w:pStyle w:val="Textindependent"/>
        <w:ind w:right="236"/>
        <w:rPr>
          <w:rFonts w:cs="Arial"/>
          <w:snapToGrid/>
          <w:sz w:val="22"/>
          <w:szCs w:val="22"/>
          <w:lang w:val="ca-ES"/>
        </w:rPr>
      </w:pPr>
    </w:p>
    <w:p w14:paraId="04BDC799" w14:textId="77777777"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t>La naturalesa de l'objecte singular i perfectament definit del present desenvolupament impedeix la seva divisió en lots ja que la realització independent de les diverses tasques i fases compreses en l'objecte del contracte dificultaria la correcta execució i administració d'aquest des del punt de vista tècnic. La coordinació de l'execució de les diferents prestacions podria veure's dificultada per la seva divisió en lots.</w:t>
      </w:r>
    </w:p>
    <w:p w14:paraId="423E19E2" w14:textId="77777777"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lastRenderedPageBreak/>
        <w:t>Les diverses actuacions s’interfereixen i requereixen ser executades de forma coordinada. Tal com es detalla en el pla de treball, les fases 0, 1 i 2 s’executen en paral·lel atès la seva interrelació. El resultat dels treballs en Fase 0 condicionen necessàriament la metodologia de treball que es seguirà en tot el projecte. La Fase 3 es centra en tasques relacionades amb el disseny dels models predictius que operaran amb les dades ja treballades en Fase 1 i la Fase 4 en el desenvolupament de sortides de dades i les diferents interfícies que tindrà el futur bessó.</w:t>
      </w:r>
    </w:p>
    <w:p w14:paraId="49C6A94F" w14:textId="77777777" w:rsidR="007A313E" w:rsidRPr="00F67943" w:rsidRDefault="007A313E" w:rsidP="007A313E">
      <w:pPr>
        <w:pStyle w:val="Textindependent"/>
        <w:ind w:right="236"/>
        <w:rPr>
          <w:rFonts w:cs="Arial"/>
          <w:snapToGrid/>
          <w:sz w:val="22"/>
          <w:szCs w:val="22"/>
          <w:lang w:val="ca-ES"/>
        </w:rPr>
      </w:pPr>
    </w:p>
    <w:p w14:paraId="6373BF38" w14:textId="77777777" w:rsidR="007A313E" w:rsidRPr="00F67943" w:rsidRDefault="007A313E" w:rsidP="007A313E">
      <w:pPr>
        <w:pStyle w:val="Textindependent"/>
        <w:ind w:right="179"/>
        <w:rPr>
          <w:rFonts w:cs="Arial"/>
          <w:snapToGrid/>
          <w:sz w:val="22"/>
          <w:szCs w:val="22"/>
          <w:lang w:val="ca-ES"/>
        </w:rPr>
      </w:pPr>
      <w:r w:rsidRPr="00F67943">
        <w:rPr>
          <w:rFonts w:cs="Arial"/>
          <w:snapToGrid/>
          <w:sz w:val="22"/>
          <w:szCs w:val="22"/>
          <w:lang w:val="ca-ES"/>
        </w:rPr>
        <w:t>Per tant, es considera necessari i imprescindible que es generi un flux de treball sense interrupcions durant tot el projecte, amb un conjunt de tasques interrelacionades que implica l’execució per part d’un mateix operador.</w:t>
      </w:r>
    </w:p>
    <w:p w14:paraId="4AD3EDFF" w14:textId="77777777" w:rsidR="007A313E" w:rsidRPr="00F67943" w:rsidRDefault="007A313E" w:rsidP="007A313E">
      <w:pPr>
        <w:pStyle w:val="Textindependent"/>
        <w:ind w:right="179"/>
        <w:rPr>
          <w:rFonts w:cs="Arial"/>
          <w:snapToGrid/>
          <w:sz w:val="22"/>
          <w:szCs w:val="22"/>
          <w:lang w:val="ca-ES"/>
        </w:rPr>
      </w:pPr>
    </w:p>
    <w:p w14:paraId="17C3B270" w14:textId="77777777" w:rsidR="007A313E" w:rsidRPr="00F67943" w:rsidRDefault="007A313E" w:rsidP="007A313E">
      <w:pPr>
        <w:pStyle w:val="Textindependent"/>
        <w:ind w:right="179"/>
        <w:rPr>
          <w:rFonts w:cs="Arial"/>
          <w:snapToGrid/>
          <w:sz w:val="22"/>
          <w:szCs w:val="22"/>
          <w:lang w:val="ca-ES"/>
        </w:rPr>
      </w:pPr>
      <w:r w:rsidRPr="00F67943">
        <w:rPr>
          <w:rFonts w:cs="Arial"/>
          <w:snapToGrid/>
          <w:sz w:val="22"/>
          <w:szCs w:val="22"/>
          <w:lang w:val="ca-ES"/>
        </w:rPr>
        <w:t xml:space="preserve">En cas d’existir múltiples lots i múltiples operadors, per exemple, per desenvolupar els diferents mòduls i casos d’ús previstos de manera individual, existeix el risc de tenir més d’un marc de desenvolupament d’analítica avançada diferent i de models d’IA, amb diferents processos </w:t>
      </w:r>
      <w:proofErr w:type="spellStart"/>
      <w:r w:rsidRPr="00F67943">
        <w:rPr>
          <w:rFonts w:cs="Arial"/>
          <w:snapToGrid/>
          <w:sz w:val="22"/>
          <w:szCs w:val="22"/>
          <w:lang w:val="ca-ES"/>
        </w:rPr>
        <w:t>desnormalitzats</w:t>
      </w:r>
      <w:proofErr w:type="spellEnd"/>
      <w:r w:rsidRPr="00F67943">
        <w:rPr>
          <w:rFonts w:cs="Arial"/>
          <w:snapToGrid/>
          <w:sz w:val="22"/>
          <w:szCs w:val="22"/>
          <w:lang w:val="ca-ES"/>
        </w:rPr>
        <w:t xml:space="preserve"> i cicles de vida de l’analítica heterogenis. En aquest escenari, el model de govern d’aquest ecosistema i el seu seguiment afegiria complexitat al model definit en aquest projecte a l’apartat 10 del plec de prescripcions tècniques.</w:t>
      </w:r>
    </w:p>
    <w:p w14:paraId="1A19829E" w14:textId="77777777" w:rsidR="007A313E" w:rsidRPr="00F67943" w:rsidRDefault="007A313E" w:rsidP="007A313E">
      <w:pPr>
        <w:pStyle w:val="Textindependent"/>
        <w:ind w:right="179"/>
        <w:rPr>
          <w:rFonts w:cs="Arial"/>
          <w:snapToGrid/>
          <w:sz w:val="22"/>
          <w:szCs w:val="22"/>
          <w:lang w:val="ca-ES"/>
        </w:rPr>
      </w:pPr>
    </w:p>
    <w:p w14:paraId="084AB4C6" w14:textId="7F70719E" w:rsidR="007A313E" w:rsidRPr="00F67943" w:rsidRDefault="007A313E" w:rsidP="007A313E">
      <w:pPr>
        <w:pStyle w:val="Textindependent"/>
        <w:ind w:right="179"/>
        <w:rPr>
          <w:rFonts w:cs="Arial"/>
          <w:snapToGrid/>
          <w:sz w:val="22"/>
          <w:szCs w:val="22"/>
          <w:lang w:val="ca-ES"/>
        </w:rPr>
      </w:pPr>
      <w:r w:rsidRPr="00F67943">
        <w:rPr>
          <w:rFonts w:cs="Arial"/>
          <w:snapToGrid/>
          <w:sz w:val="22"/>
          <w:szCs w:val="22"/>
          <w:lang w:val="ca-ES"/>
        </w:rPr>
        <w:t>Si el projecte es desenvolupés en diferents lots, on diferents operadors participarien en el desenvolupament parcial de la solució, caldria una tasca addicional abans de finalitzar els 36 mesos previstos en l’execució del contracte, per poder integrar els treballs individuals duts a terme per tal d’obtenir la unitat funcional objecte d’aquesta licitació. Aquesta integració, a més d’augmentar el risc tecnològic associat als treballs, comportaria necessàriament una despesa addicional de temps i recursos tècnics i econòmics per assegurar que la solució final i integrada dona resposta al repte inicialment plantejat per la Generalitat de Catalunya i als requisits tecnològics necessaris per obtenir el bessó digital totalment operatiu en finalitzar l’execució del contracte.</w:t>
      </w:r>
    </w:p>
    <w:p w14:paraId="2EA0954F" w14:textId="77777777" w:rsidR="007A313E" w:rsidRPr="00F67943" w:rsidRDefault="007A313E" w:rsidP="007A313E">
      <w:pPr>
        <w:pStyle w:val="Textindependent"/>
        <w:ind w:right="179"/>
        <w:rPr>
          <w:rFonts w:cs="Arial"/>
          <w:snapToGrid/>
          <w:sz w:val="22"/>
          <w:szCs w:val="22"/>
          <w:lang w:val="ca-ES"/>
        </w:rPr>
      </w:pPr>
    </w:p>
    <w:p w14:paraId="7DB9FFDE" w14:textId="30C4DE4A" w:rsidR="007A313E" w:rsidRPr="00F67943" w:rsidRDefault="007A313E" w:rsidP="007A313E">
      <w:pPr>
        <w:pStyle w:val="Textindependent"/>
        <w:rPr>
          <w:rFonts w:cs="Arial"/>
          <w:snapToGrid/>
          <w:sz w:val="22"/>
          <w:szCs w:val="22"/>
          <w:lang w:val="ca-ES"/>
        </w:rPr>
      </w:pPr>
      <w:r w:rsidRPr="00F67943">
        <w:rPr>
          <w:rFonts w:cs="Arial"/>
          <w:snapToGrid/>
          <w:sz w:val="22"/>
          <w:szCs w:val="22"/>
          <w:lang w:val="ca-ES"/>
        </w:rPr>
        <w:t>Els treballs relacionats amb l’analítica avançada i IA definits en el projecte i els perfils professionals necessaris en l’equip mínim de treball que es descriu a l’apartat 11 del plec de prescripcions tècniques han de ser homogenis. La divisió en lots comportaria incompatibilitats procedimentals i tècniques de les persones d’aquest equip mínim, i ineficiències i retards, atès que s’hauria de dividir el desenvolupament de funcionalitats entre diferents operadors. A més, hi hauria risc de compatibilitat entre les diverses tecnologies utilitzades, i l’objecte del contracte es podria veure compromès per interrupcions en el flux de tasques i la manca d’una orquestració de tots els processos de manera homogènia.</w:t>
      </w:r>
    </w:p>
    <w:p w14:paraId="42FBFF83" w14:textId="77777777" w:rsidR="007A313E" w:rsidRPr="00F67943" w:rsidRDefault="007A313E" w:rsidP="007A313E">
      <w:pPr>
        <w:pStyle w:val="Textindependent"/>
        <w:rPr>
          <w:rFonts w:cs="Arial"/>
          <w:snapToGrid/>
          <w:sz w:val="22"/>
          <w:szCs w:val="22"/>
          <w:lang w:val="ca-ES"/>
        </w:rPr>
      </w:pPr>
    </w:p>
    <w:p w14:paraId="4B25488E" w14:textId="0EBDB8FF" w:rsidR="00D42CBE" w:rsidRPr="00F67943" w:rsidRDefault="007E7EFB" w:rsidP="00D42CBE">
      <w:pPr>
        <w:spacing w:after="0" w:line="240" w:lineRule="auto"/>
        <w:jc w:val="both"/>
        <w:rPr>
          <w:rFonts w:cs="Arial"/>
          <w:spacing w:val="-2"/>
        </w:rPr>
      </w:pPr>
      <w:r w:rsidRPr="00F67943">
        <w:rPr>
          <w:rFonts w:cs="Arial"/>
          <w:lang w:eastAsia="es-ES"/>
        </w:rPr>
        <w:t>Codi</w:t>
      </w:r>
      <w:r w:rsidR="000B3433" w:rsidRPr="00F67943">
        <w:rPr>
          <w:rFonts w:cs="Arial"/>
          <w:lang w:eastAsia="es-ES"/>
        </w:rPr>
        <w:t>s</w:t>
      </w:r>
      <w:r w:rsidRPr="00F67943">
        <w:rPr>
          <w:rFonts w:cs="Arial"/>
          <w:lang w:eastAsia="es-ES"/>
        </w:rPr>
        <w:t xml:space="preserve"> CPV: </w:t>
      </w:r>
      <w:r w:rsidR="00572418" w:rsidRPr="00F67943">
        <w:rPr>
          <w:rFonts w:cs="Arial"/>
          <w:lang w:eastAsia="es-ES"/>
        </w:rPr>
        <w:t xml:space="preserve"> </w:t>
      </w:r>
      <w:r w:rsidR="00D42CBE" w:rsidRPr="00F67943">
        <w:rPr>
          <w:rFonts w:cs="Arial"/>
          <w:lang w:eastAsia="es-ES"/>
        </w:rPr>
        <w:tab/>
      </w:r>
      <w:r w:rsidR="00D42CBE" w:rsidRPr="00F67943">
        <w:rPr>
          <w:rFonts w:cs="Arial"/>
        </w:rPr>
        <w:t>73100000-3</w:t>
      </w:r>
      <w:r w:rsidR="00D42CBE" w:rsidRPr="00F67943">
        <w:rPr>
          <w:rFonts w:cs="Arial"/>
          <w:spacing w:val="-10"/>
        </w:rPr>
        <w:t xml:space="preserve"> - </w:t>
      </w:r>
      <w:r w:rsidR="00D42CBE" w:rsidRPr="00F67943">
        <w:rPr>
          <w:rFonts w:cs="Arial"/>
        </w:rPr>
        <w:t>Serveis</w:t>
      </w:r>
      <w:r w:rsidR="00D42CBE" w:rsidRPr="00F67943">
        <w:rPr>
          <w:rFonts w:cs="Arial"/>
          <w:spacing w:val="-9"/>
        </w:rPr>
        <w:t xml:space="preserve"> </w:t>
      </w:r>
      <w:r w:rsidR="00D42CBE" w:rsidRPr="00F67943">
        <w:rPr>
          <w:rFonts w:cs="Arial"/>
        </w:rPr>
        <w:t>de</w:t>
      </w:r>
      <w:r w:rsidR="00D42CBE" w:rsidRPr="00F67943">
        <w:rPr>
          <w:rFonts w:cs="Arial"/>
          <w:spacing w:val="-9"/>
        </w:rPr>
        <w:t xml:space="preserve"> </w:t>
      </w:r>
      <w:r w:rsidR="00D42CBE" w:rsidRPr="00F67943">
        <w:rPr>
          <w:rFonts w:cs="Arial"/>
        </w:rPr>
        <w:t>recerca</w:t>
      </w:r>
      <w:r w:rsidR="00D42CBE" w:rsidRPr="00F67943">
        <w:rPr>
          <w:rFonts w:cs="Arial"/>
          <w:spacing w:val="-10"/>
        </w:rPr>
        <w:t xml:space="preserve"> </w:t>
      </w:r>
      <w:r w:rsidR="00D42CBE" w:rsidRPr="00F67943">
        <w:rPr>
          <w:rFonts w:cs="Arial"/>
        </w:rPr>
        <w:t>i</w:t>
      </w:r>
      <w:r w:rsidR="00D42CBE" w:rsidRPr="00F67943">
        <w:rPr>
          <w:rFonts w:cs="Arial"/>
          <w:spacing w:val="-9"/>
        </w:rPr>
        <w:t xml:space="preserve"> </w:t>
      </w:r>
      <w:r w:rsidR="00D42CBE" w:rsidRPr="00F67943">
        <w:rPr>
          <w:rFonts w:cs="Arial"/>
        </w:rPr>
        <w:t>desenvolupament</w:t>
      </w:r>
      <w:r w:rsidR="00D42CBE" w:rsidRPr="00F67943">
        <w:rPr>
          <w:rFonts w:cs="Arial"/>
          <w:spacing w:val="-9"/>
        </w:rPr>
        <w:t xml:space="preserve"> </w:t>
      </w:r>
      <w:r w:rsidR="00D42CBE" w:rsidRPr="00F67943">
        <w:rPr>
          <w:rFonts w:cs="Arial"/>
          <w:spacing w:val="-2"/>
        </w:rPr>
        <w:t>experimental.</w:t>
      </w:r>
    </w:p>
    <w:p w14:paraId="0364A54F" w14:textId="0A4EDE95" w:rsidR="00D42CBE" w:rsidRPr="00F67943" w:rsidRDefault="00D42CBE" w:rsidP="00D42CBE">
      <w:pPr>
        <w:spacing w:after="0" w:line="240" w:lineRule="auto"/>
        <w:ind w:left="1416"/>
        <w:jc w:val="both"/>
        <w:rPr>
          <w:rFonts w:cs="Arial"/>
          <w:spacing w:val="-2"/>
        </w:rPr>
      </w:pPr>
      <w:r w:rsidRPr="00F67943">
        <w:rPr>
          <w:rFonts w:cs="Arial"/>
          <w:spacing w:val="-2"/>
        </w:rPr>
        <w:t>7</w:t>
      </w:r>
      <w:r w:rsidRPr="00F67943">
        <w:rPr>
          <w:rFonts w:cs="Arial"/>
        </w:rPr>
        <w:t>2000000-5 - Serveis</w:t>
      </w:r>
      <w:r w:rsidRPr="00F67943">
        <w:rPr>
          <w:rFonts w:cs="Arial"/>
          <w:spacing w:val="-5"/>
        </w:rPr>
        <w:t xml:space="preserve"> </w:t>
      </w:r>
      <w:r w:rsidRPr="00F67943">
        <w:rPr>
          <w:rFonts w:cs="Arial"/>
        </w:rPr>
        <w:t>TI:</w:t>
      </w:r>
      <w:r w:rsidRPr="00F67943">
        <w:rPr>
          <w:rFonts w:cs="Arial"/>
          <w:spacing w:val="-5"/>
        </w:rPr>
        <w:t xml:space="preserve"> </w:t>
      </w:r>
      <w:r w:rsidRPr="00F67943">
        <w:rPr>
          <w:rFonts w:cs="Arial"/>
        </w:rPr>
        <w:t>consultoria,</w:t>
      </w:r>
      <w:r w:rsidRPr="00F67943">
        <w:rPr>
          <w:rFonts w:cs="Arial"/>
          <w:spacing w:val="-6"/>
        </w:rPr>
        <w:t xml:space="preserve"> </w:t>
      </w:r>
      <w:r w:rsidRPr="00F67943">
        <w:rPr>
          <w:rFonts w:cs="Arial"/>
        </w:rPr>
        <w:t>desenvolupament</w:t>
      </w:r>
      <w:r w:rsidRPr="00F67943">
        <w:rPr>
          <w:rFonts w:cs="Arial"/>
          <w:spacing w:val="-6"/>
        </w:rPr>
        <w:t xml:space="preserve"> </w:t>
      </w:r>
      <w:r w:rsidRPr="00F67943">
        <w:rPr>
          <w:rFonts w:cs="Arial"/>
        </w:rPr>
        <w:t>de</w:t>
      </w:r>
      <w:r w:rsidRPr="00F67943">
        <w:rPr>
          <w:rFonts w:cs="Arial"/>
          <w:spacing w:val="-6"/>
        </w:rPr>
        <w:t xml:space="preserve"> </w:t>
      </w:r>
      <w:r w:rsidRPr="00F67943">
        <w:rPr>
          <w:rFonts w:cs="Arial"/>
        </w:rPr>
        <w:t>programari,</w:t>
      </w:r>
      <w:r w:rsidRPr="00F67943">
        <w:rPr>
          <w:rFonts w:cs="Arial"/>
          <w:spacing w:val="-6"/>
        </w:rPr>
        <w:t xml:space="preserve"> </w:t>
      </w:r>
      <w:r w:rsidRPr="00F67943">
        <w:rPr>
          <w:rFonts w:cs="Arial"/>
        </w:rPr>
        <w:t>internet</w:t>
      </w:r>
      <w:r w:rsidRPr="00F67943">
        <w:rPr>
          <w:rFonts w:cs="Arial"/>
          <w:spacing w:val="-6"/>
        </w:rPr>
        <w:t xml:space="preserve"> </w:t>
      </w:r>
      <w:r w:rsidRPr="00F67943">
        <w:rPr>
          <w:rFonts w:cs="Arial"/>
        </w:rPr>
        <w:t xml:space="preserve">i </w:t>
      </w:r>
      <w:r w:rsidRPr="00F67943">
        <w:rPr>
          <w:rFonts w:cs="Arial"/>
          <w:spacing w:val="-2"/>
        </w:rPr>
        <w:t>recolzament.</w:t>
      </w:r>
    </w:p>
    <w:p w14:paraId="17B311D4" w14:textId="77777777" w:rsidR="00D42CBE" w:rsidRPr="00F67943" w:rsidRDefault="00D42CBE" w:rsidP="007A313E">
      <w:pPr>
        <w:spacing w:after="0" w:line="240" w:lineRule="auto"/>
        <w:jc w:val="both"/>
        <w:rPr>
          <w:rFonts w:cs="Arial"/>
          <w:lang w:eastAsia="es-ES"/>
        </w:rPr>
      </w:pPr>
    </w:p>
    <w:p w14:paraId="54377B8B" w14:textId="77777777" w:rsidR="007E7EFB" w:rsidRPr="00F67943" w:rsidRDefault="007E7EFB" w:rsidP="007E7EFB">
      <w:pPr>
        <w:pStyle w:val="Pargrafdellista"/>
        <w:numPr>
          <w:ilvl w:val="0"/>
          <w:numId w:val="3"/>
        </w:numPr>
        <w:jc w:val="both"/>
        <w:rPr>
          <w:rFonts w:ascii="Arial" w:hAnsi="Arial" w:cs="Arial"/>
          <w:b/>
          <w:snapToGrid w:val="0"/>
          <w:sz w:val="22"/>
          <w:szCs w:val="22"/>
        </w:rPr>
      </w:pPr>
      <w:r w:rsidRPr="00F67943">
        <w:rPr>
          <w:rFonts w:ascii="Arial" w:hAnsi="Arial" w:cs="Arial"/>
          <w:b/>
          <w:snapToGrid w:val="0"/>
          <w:sz w:val="22"/>
          <w:szCs w:val="22"/>
        </w:rPr>
        <w:t>Dades econòmiques</w:t>
      </w:r>
    </w:p>
    <w:p w14:paraId="6F8B6AD2" w14:textId="77777777" w:rsidR="007E7EFB" w:rsidRPr="00F67943" w:rsidRDefault="007E7EFB" w:rsidP="007E7EFB">
      <w:pPr>
        <w:spacing w:after="0" w:line="240" w:lineRule="auto"/>
        <w:jc w:val="both"/>
        <w:rPr>
          <w:rFonts w:cs="Arial"/>
          <w:snapToGrid w:val="0"/>
          <w:lang w:eastAsia="es-ES"/>
        </w:rPr>
      </w:pPr>
    </w:p>
    <w:p w14:paraId="528DE6A2"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B1. Determinació del preu:</w:t>
      </w:r>
    </w:p>
    <w:p w14:paraId="28D5C7DE" w14:textId="77777777" w:rsidR="00C72E37" w:rsidRPr="00F67943" w:rsidRDefault="00C72E37" w:rsidP="00C72E37">
      <w:pPr>
        <w:pStyle w:val="Textindependent"/>
        <w:ind w:right="683"/>
        <w:rPr>
          <w:rFonts w:cs="Arial"/>
          <w:sz w:val="22"/>
          <w:szCs w:val="22"/>
          <w:lang w:val="ca-ES"/>
        </w:rPr>
      </w:pPr>
    </w:p>
    <w:p w14:paraId="2C0C5FA2" w14:textId="77777777"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L’objecte del contracte és l’adquisició d’una</w:t>
      </w:r>
      <w:r w:rsidRPr="00F67943" w:rsidDel="00CE4EF6">
        <w:rPr>
          <w:rFonts w:cs="Arial"/>
          <w:snapToGrid/>
          <w:sz w:val="22"/>
          <w:szCs w:val="22"/>
          <w:lang w:val="ca-ES"/>
        </w:rPr>
        <w:t xml:space="preserve"> </w:t>
      </w:r>
      <w:r w:rsidRPr="00F67943">
        <w:rPr>
          <w:rFonts w:cs="Arial"/>
          <w:snapToGrid/>
          <w:sz w:val="22"/>
          <w:szCs w:val="22"/>
          <w:lang w:val="ca-ES"/>
        </w:rPr>
        <w:t xml:space="preserve">solució tecnològica innovadora que, a dia d’avui, no existeix en el mercat, la qual cosa dificulta el càlcul avançat dels costos. Per </w:t>
      </w:r>
      <w:r w:rsidRPr="00F67943">
        <w:rPr>
          <w:rFonts w:cs="Arial"/>
          <w:snapToGrid/>
          <w:sz w:val="22"/>
          <w:szCs w:val="22"/>
          <w:lang w:val="ca-ES"/>
        </w:rPr>
        <w:lastRenderedPageBreak/>
        <w:t xml:space="preserve">tant, l’estimació efectuada ho és en sentit aproximat utilitzant com a base l’article 101 de la LCSP. </w:t>
      </w:r>
    </w:p>
    <w:p w14:paraId="0F73E7AB" w14:textId="77777777" w:rsidR="00707824" w:rsidRPr="00F67943" w:rsidRDefault="00707824" w:rsidP="00707824">
      <w:pPr>
        <w:pStyle w:val="Textindependent"/>
        <w:ind w:right="179"/>
        <w:rPr>
          <w:rFonts w:cs="Arial"/>
          <w:snapToGrid/>
          <w:sz w:val="22"/>
          <w:szCs w:val="22"/>
          <w:lang w:val="ca-ES"/>
        </w:rPr>
      </w:pPr>
    </w:p>
    <w:p w14:paraId="71BDA483" w14:textId="77777777"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 xml:space="preserve">És important destacar que es parteix d’una estimació aproximada d’hores associades a diferents perfils professionals, tanmateix aquestes estimacions no constitueixen un requisit d’adscripció de mitjans ni un equip mínim de treball vinculat per les empreses de forma taxativa, atès que pot ser modulat per les empreses al admetre’s diverses possibilitats sobre el nombre de components de l’equip aportat. </w:t>
      </w:r>
    </w:p>
    <w:p w14:paraId="33499823" w14:textId="77777777" w:rsidR="00707824" w:rsidRPr="00F67943" w:rsidRDefault="00707824" w:rsidP="00707824">
      <w:pPr>
        <w:pStyle w:val="Textindependent"/>
        <w:ind w:right="179"/>
        <w:rPr>
          <w:rFonts w:cs="Arial"/>
          <w:snapToGrid/>
          <w:sz w:val="22"/>
          <w:szCs w:val="22"/>
          <w:lang w:val="ca-ES"/>
        </w:rPr>
      </w:pPr>
    </w:p>
    <w:p w14:paraId="3E2D6735" w14:textId="77777777"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 xml:space="preserve">Tanmateix, el càlcul del preu/hora per als diferents perfils definits per l’equip mínim de treball, s’han calculat a partir del XIX Conveni col·lectiu estatal d’empreses de consultoria, tecnologies de la informació i estudis de mercat i de l’opinió pública. </w:t>
      </w:r>
    </w:p>
    <w:p w14:paraId="20623EFD" w14:textId="77777777" w:rsidR="00707824" w:rsidRPr="00F67943" w:rsidRDefault="00707824" w:rsidP="00707824">
      <w:pPr>
        <w:pStyle w:val="Textindependent"/>
        <w:ind w:right="179"/>
        <w:rPr>
          <w:rFonts w:cs="Arial"/>
          <w:snapToGrid/>
          <w:sz w:val="22"/>
          <w:szCs w:val="22"/>
          <w:lang w:val="ca-ES"/>
        </w:rPr>
      </w:pPr>
    </w:p>
    <w:p w14:paraId="6EDD3F15" w14:textId="77777777"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 xml:space="preserve">El salari base en les anualitats 2026 i 2027 es determinen a partir de l'annex I. Per l’anualitat 2028, s’ha fet una previsió en base a un increment salarial del 3 % respecte el salari de l’any 2027. Les diferents retribucions complementàries fan inclusió d'increments del salari base en funció de les aptituds, qualitats i responsabilitat. </w:t>
      </w:r>
    </w:p>
    <w:p w14:paraId="36E91C4F" w14:textId="77777777" w:rsidR="00707824" w:rsidRPr="00F67943" w:rsidRDefault="00707824" w:rsidP="00707824">
      <w:pPr>
        <w:pStyle w:val="Textindependent"/>
        <w:ind w:right="179"/>
        <w:rPr>
          <w:rFonts w:cs="Arial"/>
          <w:snapToGrid/>
          <w:sz w:val="22"/>
          <w:szCs w:val="22"/>
          <w:lang w:val="ca-ES"/>
        </w:rPr>
      </w:pPr>
    </w:p>
    <w:p w14:paraId="60B07C22" w14:textId="5F030A22"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Tenint en compte la naturalesa de la prestació i l’especialitat en l’àmbit de la innovació tecnològica s’estima un marge de negoci o benefici industrial del 10%. La resta de càlculs queden detallats a continuació:</w:t>
      </w:r>
    </w:p>
    <w:p w14:paraId="6B4F2AAF" w14:textId="77777777" w:rsidR="00707824" w:rsidRPr="00F67943" w:rsidRDefault="00707824" w:rsidP="007E7EFB">
      <w:pPr>
        <w:spacing w:after="0" w:line="240" w:lineRule="auto"/>
        <w:jc w:val="both"/>
        <w:rPr>
          <w:rFonts w:cs="Arial"/>
          <w:snapToGrid w:val="0"/>
          <w:lang w:eastAsia="es-ES"/>
        </w:rPr>
      </w:pPr>
    </w:p>
    <w:p w14:paraId="290C83FC" w14:textId="603016B6" w:rsidR="00707824" w:rsidRPr="00F67943" w:rsidRDefault="00707824" w:rsidP="007E7EFB">
      <w:pPr>
        <w:spacing w:after="0" w:line="240" w:lineRule="auto"/>
        <w:jc w:val="both"/>
        <w:rPr>
          <w:rFonts w:cs="Arial"/>
          <w:snapToGrid w:val="0"/>
          <w:lang w:eastAsia="es-ES"/>
        </w:rPr>
      </w:pPr>
      <w:r w:rsidRPr="00F67943">
        <w:rPr>
          <w:rFonts w:cs="Arial"/>
          <w:noProof/>
        </w:rPr>
        <w:drawing>
          <wp:inline distT="0" distB="0" distL="0" distR="0" wp14:anchorId="2FE43EDA" wp14:editId="63BEBFDC">
            <wp:extent cx="5862488" cy="3235628"/>
            <wp:effectExtent l="0" t="0" r="5080" b="3175"/>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4639" cy="3236815"/>
                    </a:xfrm>
                    <a:prstGeom prst="rect">
                      <a:avLst/>
                    </a:prstGeom>
                    <a:noFill/>
                    <a:ln>
                      <a:noFill/>
                    </a:ln>
                  </pic:spPr>
                </pic:pic>
              </a:graphicData>
            </a:graphic>
          </wp:inline>
        </w:drawing>
      </w:r>
    </w:p>
    <w:p w14:paraId="7B283343" w14:textId="77777777" w:rsidR="00707824" w:rsidRPr="00F67943" w:rsidRDefault="00707824" w:rsidP="00707824">
      <w:pPr>
        <w:spacing w:after="0" w:line="240" w:lineRule="auto"/>
        <w:jc w:val="both"/>
        <w:rPr>
          <w:rFonts w:cs="Arial"/>
          <w:lang w:eastAsia="es-ES"/>
        </w:rPr>
      </w:pPr>
    </w:p>
    <w:p w14:paraId="006A870C" w14:textId="77777777" w:rsidR="009411B5" w:rsidRPr="00F67943" w:rsidRDefault="009411B5" w:rsidP="009411B5">
      <w:pPr>
        <w:spacing w:after="0" w:line="240" w:lineRule="auto"/>
        <w:jc w:val="both"/>
        <w:rPr>
          <w:rFonts w:cs="Arial"/>
          <w:lang w:eastAsia="es-ES"/>
        </w:rPr>
      </w:pPr>
      <w:r w:rsidRPr="00F67943">
        <w:rPr>
          <w:rFonts w:cs="Arial"/>
          <w:lang w:eastAsia="es-ES"/>
        </w:rPr>
        <w:t>La taula anterior detalla l’estimació, desglossada per conceptes, dels costos que es consideren necessaris per donar compliment a l’objecte del contracte.</w:t>
      </w:r>
    </w:p>
    <w:p w14:paraId="55D4BFB4" w14:textId="77777777" w:rsidR="00707824" w:rsidRPr="00F67943" w:rsidRDefault="00707824" w:rsidP="00707824">
      <w:pPr>
        <w:spacing w:after="0" w:line="240" w:lineRule="auto"/>
        <w:jc w:val="both"/>
        <w:rPr>
          <w:rFonts w:cs="Arial"/>
          <w:lang w:eastAsia="es-ES"/>
        </w:rPr>
        <w:sectPr w:rsidR="00707824" w:rsidRPr="00F67943" w:rsidSect="00696CD5">
          <w:headerReference w:type="default" r:id="rId9"/>
          <w:footerReference w:type="default" r:id="rId10"/>
          <w:type w:val="continuous"/>
          <w:pgSz w:w="11907" w:h="16840" w:code="9"/>
          <w:pgMar w:top="2099" w:right="1417" w:bottom="1843" w:left="1701" w:header="624" w:footer="283" w:gutter="0"/>
          <w:cols w:space="708"/>
          <w:docGrid w:linePitch="360"/>
        </w:sectPr>
      </w:pPr>
    </w:p>
    <w:p w14:paraId="2CDD11A1" w14:textId="77777777" w:rsidR="00707824" w:rsidRPr="00F67943" w:rsidRDefault="00707824" w:rsidP="00707824">
      <w:pPr>
        <w:spacing w:after="0" w:line="240" w:lineRule="auto"/>
        <w:jc w:val="both"/>
        <w:rPr>
          <w:rFonts w:cs="Arial"/>
          <w:lang w:eastAsia="es-ES"/>
        </w:rPr>
      </w:pPr>
    </w:p>
    <w:p w14:paraId="5DF5E72B" w14:textId="77777777" w:rsidR="007300E6" w:rsidRPr="00F67943" w:rsidRDefault="007300E6" w:rsidP="00707824">
      <w:pPr>
        <w:spacing w:after="0" w:line="240" w:lineRule="auto"/>
        <w:jc w:val="both"/>
        <w:rPr>
          <w:rFonts w:cs="Arial"/>
          <w:lang w:eastAsia="es-ES"/>
        </w:rPr>
      </w:pPr>
    </w:p>
    <w:p w14:paraId="79BD7494" w14:textId="2C3D9D4E" w:rsidR="007300E6" w:rsidRPr="00F67943" w:rsidRDefault="007300E6" w:rsidP="00707824">
      <w:pPr>
        <w:spacing w:after="0" w:line="240" w:lineRule="auto"/>
        <w:jc w:val="both"/>
        <w:rPr>
          <w:rFonts w:cs="Arial"/>
          <w:lang w:eastAsia="es-ES"/>
        </w:rPr>
      </w:pPr>
    </w:p>
    <w:p w14:paraId="370F4173" w14:textId="63222FA1" w:rsidR="007300E6" w:rsidRPr="00F67943" w:rsidRDefault="007300E6">
      <w:pPr>
        <w:spacing w:after="0" w:line="240" w:lineRule="auto"/>
        <w:rPr>
          <w:rFonts w:cs="Arial"/>
          <w:lang w:eastAsia="es-ES"/>
        </w:rPr>
      </w:pPr>
      <w:r w:rsidRPr="00F67943">
        <w:rPr>
          <w:rFonts w:cs="Arial"/>
          <w:noProof/>
          <w:sz w:val="20"/>
        </w:rPr>
        <mc:AlternateContent>
          <mc:Choice Requires="wpg">
            <w:drawing>
              <wp:anchor distT="0" distB="0" distL="0" distR="0" simplePos="0" relativeHeight="251666432" behindDoc="0" locked="0" layoutInCell="1" allowOverlap="1" wp14:anchorId="67979B0B" wp14:editId="318A1D10">
                <wp:simplePos x="0" y="0"/>
                <wp:positionH relativeFrom="page">
                  <wp:align>center</wp:align>
                </wp:positionH>
                <wp:positionV relativeFrom="page">
                  <wp:posOffset>1733881</wp:posOffset>
                </wp:positionV>
                <wp:extent cx="10172176" cy="2536466"/>
                <wp:effectExtent l="0" t="0" r="19685" b="1651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2176" cy="2536466"/>
                          <a:chOff x="0" y="0"/>
                          <a:chExt cx="10474325" cy="2348865"/>
                        </a:xfrm>
                      </wpg:grpSpPr>
                      <pic:pic xmlns:pic="http://schemas.openxmlformats.org/drawingml/2006/picture">
                        <pic:nvPicPr>
                          <pic:cNvPr id="77" name="Image 77"/>
                          <pic:cNvPicPr/>
                        </pic:nvPicPr>
                        <pic:blipFill>
                          <a:blip r:embed="rId11" cstate="print"/>
                          <a:stretch>
                            <a:fillRect/>
                          </a:stretch>
                        </pic:blipFill>
                        <pic:spPr>
                          <a:xfrm>
                            <a:off x="9525" y="9461"/>
                            <a:ext cx="10455275" cy="2329815"/>
                          </a:xfrm>
                          <a:prstGeom prst="rect">
                            <a:avLst/>
                          </a:prstGeom>
                        </pic:spPr>
                      </pic:pic>
                      <wps:wsp>
                        <wps:cNvPr id="78" name="Graphic 78"/>
                        <wps:cNvSpPr/>
                        <wps:spPr>
                          <a:xfrm>
                            <a:off x="4762" y="4762"/>
                            <a:ext cx="10464800" cy="2339340"/>
                          </a:xfrm>
                          <a:custGeom>
                            <a:avLst/>
                            <a:gdLst/>
                            <a:ahLst/>
                            <a:cxnLst/>
                            <a:rect l="l" t="t" r="r" b="b"/>
                            <a:pathLst>
                              <a:path w="10464800" h="2339340">
                                <a:moveTo>
                                  <a:pt x="0" y="2339340"/>
                                </a:moveTo>
                                <a:lnTo>
                                  <a:pt x="10464800" y="2339340"/>
                                </a:lnTo>
                                <a:lnTo>
                                  <a:pt x="10464800" y="0"/>
                                </a:lnTo>
                                <a:lnTo>
                                  <a:pt x="0" y="0"/>
                                </a:lnTo>
                                <a:lnTo>
                                  <a:pt x="0" y="23393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107CA" id="Group 76" o:spid="_x0000_s1026" style="position:absolute;margin-left:0;margin-top:136.55pt;width:800.95pt;height:199.7pt;z-index:251666432;mso-wrap-distance-left:0;mso-wrap-distance-right:0;mso-position-horizontal:center;mso-position-horizontal-relative:page;mso-position-vertical-relative:page;mso-width-relative:margin;mso-height-relative:margin" coordsize="104743,2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JxaCAwAAcwgAAA4AAABkcnMvZTJvRG9jLnhtbJxWbW/TMBD+jsR/&#10;sPKdpS9p2kXrEGIwTUIwwRCfXcdJLBzb2O7L/j13dpx2K4iXSk3O9d35uede3KvXh16SHbdOaLXO&#10;pheTjHDFdC1Uu86+Prx/tcqI81TVVGrF19kjd9nr65cvrvam4jPdaVlzS8CJctXerLPOe1PluWMd&#10;76m70IYr2Gy07amHpW3z2tI9eO9lPptMynyvbW2sZtw5+PUmbmbXwX/TcOY/NY3jnsh1Bth8eNrw&#10;3OAzv76iVWup6QQbYND/QNFToeDQ0dUN9ZRsrThz1QtmtdONv2C6z3XTCMZDDBDNdPIsmlurtybE&#10;0lb71ow0AbXPePpvt+zj7taaL+beRvQgftDsuwNe8r1pq9N9XLdH5UNjezSCIMghMPo4MsoPnjD4&#10;cTqZLmfTZZkRBpuzxbwsyjKSzjrIzJkh696NpsWymM8Wg+m8WK3KBZrmtIpHB4AjICNYBd+BJJDO&#10;SPpzMYGV31qeDU76v/LRU/t9a15BPg31YiOk8I+hNiFzCErt7gVDfnEBfN5bIup1tlxmRNEeeuKu&#10;py0nsIbgkg5aYKxnDjZSmPdCSmQe5QEqlPSzkvhFtLHcbjTb9lz52D+WS0CtleuEcRmxFe83HODZ&#10;u3oK1EPveoBorFA+5s15yz3r8PwGcHyGFotJGTcC6CNODMENBfasZi4XmF+ojMuinEb3x8opFovZ&#10;ckz/7HI1fZp+Whnr/C3XPUEBIAMU4JxWdPfBDaCSykBlxBEAAiycEjB2XCIRVmc0/lNnfemo4QAB&#10;3Z5kGmZgzPTtMGiWKwx20MLmG1a/oalYlrNAUxBAl1YnNJXFagKjLTTYfH45L8JUG7uEVmwbaTql&#10;BiZVHUkCuroksYNKIpKJQ1OGoemhMoDgjMDQ3MREQbGjHTpFkeyx24sBTAfNPmBBhV7v+IMOqv7Y&#10;8kkDAgK0Rx2pTnWPTnGCPAkwKaa3Cc6fGCQukkp6R1WgLc0sQJD20vtU59cHM6kdj/CRgxDHyAt4&#10;PGVeKqQoVDwS4bQUdWpkZ9vNW2nJjuI1FT5IMnh4oobFfENdF/XC1qAmFWhjPcUKQmmj60cYNXso&#10;uXXmfmwpzjV5p6DE8SJMgk3CJgnWy7c6XJchYXDmw+EbtWboMg+l91GnSj9rtqiLlkq/2XrdiNCJ&#10;R0QDUOi6IIWbLYQ63MJ4dZ6ug9bxv8L1TwAAAP//AwBQSwMECgAAAAAAAAAhAO3PxxSmXAYAplwG&#10;ABUAAABkcnMvbWVkaWEvaW1hZ2UxLmpwZWf/2P/gABBKRklGAAEBAQBgAGAAAP/bAEMAAwICAwIC&#10;AwMDAwQDAwQFCAUFBAQFCgcHBggMCgwMCwoLCw0OEhANDhEOCwsQFhARExQVFRUMDxcYFhQYEhQV&#10;FP/bAEMBAwQEBQQFCQUFCRQNCw0UFBQUFBQUFBQUFBQUFBQUFBQUFBQUFBQUFBQUFBQUFBQUFBQU&#10;FBQUFBQUFBQUFBQUFP/AABEIAf0I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V9D8Q6rJ+0h8c7JtTvGs7S/wBIW2tzO5jhDaXbswRc4UFiScdSSa7z+1b3/n8uP+/r&#10;f414T4r+IVl8NPjx8f8AVru2ub+WTWNBs7Sws1BmurmXS7ZIokyQAWYjkkAck1cn/aF/4R7wZr2t&#10;eMvDF34Hu9Jnjg+x6xeQrFdlxuXyLhSY3JGeM8Ec46189iFN1ZW7/wCX+Z59RS53Y9q/tW9/5/Lj&#10;/v63+NH9q3v/AD+XH/f1v8a8lX9orwdHqmtrd6paWehaZpdjqv8Abstwv2aaO6aVUCEdTmE/XcK3&#10;U+M3geXTJNRTxPp8ljHpyas9wku5FtGdo1myP4S6sv1BFczVRd/xMfe/r+vM73+1b3/n8uP+/rf4&#10;0f2re/8AP5cf9/W/xrgvCXxR03xNp/iq+mUaVZeHtTutNubi6lUIRAAWlz0VcHv6VyehftU/D3Wz&#10;4pvBr9jb+HdCa1jbXHuV+z3DzozBU77htII60rVHffv99v8ANDtI9p/tW9/5/Lj/AL+t/jR/at7/&#10;AM/lx/39b/GvPfGPxc0fwz8NV8bWLJr+jyyWqQyWMqlZVnuI4FZW6YBkyfoRWf8A8L68M6Jpdtde&#10;MbqLwRNd6jc6fa2usTBJJ/KmaMSKP7jYDA9MMOaEqj79vmL3rXPUv7Vvf+fy4/7+t/jR/at7/wA/&#10;lx/39b/GvNta+Pvw88P61qWj33i3TYtW061e8ubITbpUiWPzGO0dfk+bA5xzXOaH+1Z8P9Zs/wC1&#10;X1q00/w49jbXkWqXlwibmmlljETR/eQhoWGTwTkDoaaVRq6v+I7SPbP7Vvf+fy4/7+t/jR/at7/z&#10;+XH/AH9b/GvMrP8AaG+GmoaZqWo23jbRp7LTYIrq8njuQVhjk4jZvqSBjrnjrUkvx/8AhxBYaDfS&#10;eNNHS011immym6XbckNtO36Nwc4weKLVdtfxFqek/wBq3v8Az+XH/f1v8aP7Vvf+fy4/7+t/jXjm&#10;u/tH+GfDOg3Ooatd6fpsq61caLb29zqcK+e0M/lPJuydoAyxU8joRmu38XfEbwx4C0KHWfEOu2Ok&#10;6XM6RxXdzMFjkZuVCnvkc8duaT50r6/j6/qNqSdjrP7Vvf8An8uP+/rf40f2re/8/lx/39b/ABrx&#10;7wr+0z4F13w14X1TU9bsfDtx4jDmwsb66XzJQJWjBBHGCV4PTmnR/tKeCdPbUV8R6vaeF2ttbutD&#10;gGozgG6kgKb3THRfnXr0yM1XLVvbX8fQLS/r5/5M9f8A7Vvf+fy4/wC/rf40f2re/wDP5cf9/W/x&#10;rj/G/wATfCnw30y11DxPr9jolldSCGCa7mCiViM4X145qpJ8Y/A8fi6z8Lt4q0oeILyNZYNP+0r5&#10;kisu5SO3K8gdSOlQud7X/EWu53f9q3v/AD+XH/f1v8aP7Vvf+fy4/wC/rf4141rX7WHwp0XQrzVz&#10;4xsL2ztL2LT5zZP5rJNIxCggdvlY7umFPNdLafG7wDfeI7nQIPF2kyaxbQG5ms/tKh44wu9mP0Xk&#10;jqB1p2qWvr+Pr+Q7SX9fL8z0D+1b3/n8uP8Av63+NH9q3v8Az+XH/f1v8a43wN8UPCfxL0q51Lwv&#10;r9jrdhbOY5p7WXKxtjOG9OOa4zS/2ovAGs+KNa06z16wn0rR9LGpXutpdKbaHMzRGIn+9lQffcMU&#10;WqXa109QSk9j2X+1b3/n8uP+/rf40f2re/8AP5cf9/W/xrj9L+JnhXWvBM3i+w16yu/DMMMk8upw&#10;yboUSMEuWPbbg5B5rDtv2hPhteeGtS8QQ+NdHk0XTp1trq8W5GyKRvuqfUntjrg46UfvNd9PUS5n&#10;semf2re/8/lx/wB/W/xo/tW9/wCfy4/7+t/jXnF58e/h3YPoi3HjDSozrcQn04mcYukLbdyHoRu4&#10;9iDmobT9of4a33ha+8SQeNdIk0OxmW3uL0XA2RyNyqnvk9sDnBx0NFqnn+Pp+Y7S0PTf7Vvf+fy4&#10;/wC/rf40f2re/wDP5cf9/W/xrzPVP2hfhrotvplxfeNtGtoNTgW5spHuRtniL7AynuN2QfQg5qLx&#10;R+0D4I8OP4ksY9esdR8Q6Hplxqc2iwXC/aHSGIyMo7ZwPwzmi1Tz/EEpNpLr+uh6j/at7/z+XH/f&#10;1v8AGj+1b3/n8uP+/rf41wurfFnwx4Y8G6R4l8R6vaeHtP1KOFoWv5guWkUMEHqee3pmua8JftLe&#10;BvEPh3wjqGo61ZeHr3xPEJbDTL65XznBcoOnHJGAeAafLV130dvn/SErtc3Q9f8A7Vvf+fy4/wC/&#10;rf40f2re/wDP5cf9/W/xry34ofGT/hXOsWulQeHr7xDqF1pV7qkNvYsN8gtmhBjAxks3nDH+6a2o&#10;vi34Nk8Zy+Ev+El00eJoYjLLpZuF85FA3HI9QOSOuOaXv2vr/wAMNqSO4/tW9/5/Lj/v63+NH9q3&#10;v/P5cf8Af1v8a8y0j9oX4ba812uneM9KvjaPHHP5E+7y2kmEMYOP70hCj1JFP1v43eGdE1yKyk1C&#10;0a0jF+L+9a5VBZNaJG8qsh+ZsLICdudvfqKLVNtfxC0tj0r+1b3/AJ/Lj/v63+NH9q3v/P5cf9/W&#10;/wAa4vwb8VfCHxC0/UL7w14isNatNPcx3UtnKHELAZ+b8Oc9DWFoP7R/ww8UX9jY6T450a/vL6cW&#10;1tbw3ILyyFQwUDrkgj+XWi1S9tfxFrueo/2re/8AP5cf9/W/xo/tW9/5/Lj/AL+t/jXklj+0n4BW&#10;y0l9Z8S6Vod7qiLLbWc96js8bSvEjBhwctGwOCQCCM96dL+0b4I0W5urfxJrum+G501O5063S7vU&#10;b7QYXRGYFfu8yLlTyM80+Wr5/iNqS3/rf/JnrP8Aat7/AM/lx/39b/Gj+1b3/n8uP+/rf41zHg7x&#10;14e+IWlyal4a1i01uwjne2e4s5A6CRfvLkdxkfmK3ahuadm3+JN2Wv7Vvf8An8uP+/rf40f2re/8&#10;/lx/39b/ABqrRS5pdwuy1/at7/z+XH/f1v8AGj+1b3/n8uP+/rf41Voo5pdwuy1/at7/AM/lx/39&#10;b/Gj+1b3/n8uP+/rf41Voo5pdwuy1/at7/z+XH/f1v8AGj+1b3/n8uP+/rf41Voo5pdwuy1/at7/&#10;AM/lx/39b/Gj+1b3/n8uP+/rf41Voo5pdwuy1/at7/z+XH/f1v8AGj+1b3/n8uP+/rf41Voo5pdw&#10;uy1/at7/AM/lx/39b/Gj+1b3/n8uP+/rf41Voo5pdwuy1/at7/z+XH/f1v8AGj+1b3/n8uP+/rf4&#10;1Voo5pdwuy1/at7/AM/lx/39b/Gj+1b3/n8uP+/rf41Voo5pdwuy1/at7/z+XH/f1v8AGj+1b3/n&#10;8uP+/rf41Voo5pdwuy1/at7/AM/lx/39b/Gj+1b3/n8uP+/rf41Voo5pdwuy1/at7/z+XH/f1v8A&#10;Gj+1b3/n8uP+/rf41Voo5pdwuy1/at7/AM/lx/39b/Gj+1b3/n8uP+/rf41Voo5pdwuy1/at7/z+&#10;XH/f1v8AGj+1b3/n8uP+/rf41Voo5pdwuy1/at7/AM/lx/39b/Gj+1b3/n8uP+/rf41Voo5pdwuy&#10;1/at7/z+XH/f1v8AGj+1b3/n8uP+/rf41Voo5pdwuy1/at7/AM/lx/39b/Gj+1b3/n8uP+/rf41V&#10;oo5pdwuy1/at7/z+XH/f1v8AGj+1b3/n8uP+/rf41Voo5pdwuy1/at7/AM/lx/39b/Gj+1b3/n8u&#10;P+/rf41Voo5pdwuy1/at7/z+XH/f1v8AGj+1b3/n8uP+/rf41Voo5pdwuy1/at7/AM/lx/39b/Gj&#10;+1b3/n8uP+/rf41Voo5pdwuy1/at7/z+XH/f1v8AGj+1b3/n8uP+/rf41Voo5pdwuy1/at7/AM/l&#10;x/39b/Gj+1b3/n8uP+/rf41Voo5pdwuy1/at7/z+XH/f1v8AGj+1b3/n8uP+/rf41Voo5pdwuy1/&#10;at7/AM/lx/39b/Gj+1b3/n8uP+/rf41Voo5pdwuy1/at7/z+XH/f1v8AGj+1b3/n8uP+/rf41Voo&#10;5pdwuy1/at7/AM/lx/39b/Gj+1b3/n8uP+/rf41Voo5pdwuy1/at7/z+XH/f1v8AGj+1b3/n8uP+&#10;/rf41Voo5pdwuy1/at7/AM/lx/39b/Gj+1b3/n8uP+/rf41Voo5pdwuy1/at7/z+XH/f1v8AGj+1&#10;b3/n8uP+/rf41Voo5pdwuy1/at7/AM/lx/39b/Gj+1b3/n8uP+/rf41Voo5pdwuy1/at7/z+XH/f&#10;1v8AGj+1b3/n8uP+/rf41Voo5pdwuy1/at7/AM/lx/39b/Gj+1b3/n8uP+/rf41Voo5pdwuy1/at&#10;7/z+XH/f1v8AGj+1b3/n8uP+/rf41Voo5pdwuy1/at7/AM/lx/39b/Gj+1b3/n8uP+/rf41Voo5p&#10;dwuy1/at7/z+XH/f1v8AGj+1b3/n8uP+/rf41Voo5pdwuy1/at7/AM/lx/39b/Gj+1b3/n8uP+/r&#10;f41Voo5pdwuy1/at7/z+XH/f1v8AGj+1b3/n8uP+/rf41Voo5pdwuy1/at7/AM/lx/39b/Gj+1b3&#10;/n8uP+/rf41Voo5pdwuy1/at7/z+XH/f1v8AGj+1b3/n8uP+/rf41Voo5pdwuy1/at7/AM/lx/39&#10;b/Gj+1b3/n8uP+/rf41Voo5pdwuy1/at7/z+XH/f1v8AGj+1b3/n8uP+/rf41Voo5pdwuy1/at7/&#10;AM/lx/39b/Gj+1b3/n8uP+/rf41Voo5pdwuy1/at7/z+XH/f1v8AGj+1b3/n8uP+/rf41Voo5pdw&#10;uy1/at7/AM/lx/39b/Gj+1b3/n8uP+/rf41Voo5pdwuy1/at7/z+XH/f1v8AGj+1b3/n8uP+/rf4&#10;1Voo5pdwuy1/at7/AM/lx/39b/Gj+1b3/n8uP+/rf41Voo5pdwuy1/at7/z+XH/f1v8AGj+1b3/n&#10;8uP+/rf41Voo5pdwuy1/at7/AM/lx/39b/Gj+1b3/n8uP+/rf41Voo5pdwuy1/at7/z+XH/f1v8A&#10;Gj+1b3/n8uP+/rf41Voo5pdwuy1/at7/AM/lx/39b/Gj+1b3/n8uP+/rf41Voo5pdwuy1/at7/z+&#10;XH/f1v8AGj+1b3/n8uP+/rf41Voo5pdwuy1/at7/AM/lx/39b/Gj+1b3/n8uP+/rf41Voo5pdwuy&#10;1/at7/z+XH/f1v8AGj+1b3/n8uP+/rf41Voo5pdwuy1/at7/AM/lx/39b/Gj+1b3/n8uP+/rf41V&#10;oo5pdwuy1/at7/z+XH/f1v8AGj+1b3/n8uP+/rf41Voo5pdwuy1/at7/AM/lx/39b/Gj+1b3/n8u&#10;P+/rf41Voo5pdwuy1/at7/z+XH/f1v8AGj+1b3/n8uP+/rf41Voo5pdwuy1/at7/AM/lx/39b/Gj&#10;+1b3/n8uP+/rf41Voo5pdwuy1/at7/z+XH/f1v8AGj+1b3/n8uP+/rf41Voo5pdwuy1/at7/AM/l&#10;x/39b/Gj+1b3/n8uP+/rf41Voo5pdwuy1/at7/z+XH/f1v8AGj+1b3/n8uP+/rf41Voo5pdwuy1/&#10;at7/AM/lx/39b/Gj+1b3/n8uP+/rf41Voo5pdwuy1/at7/z+XH/f1v8AGj+1b3/n8uP+/rf41Voo&#10;5pdwuy1/at7/AM/lx/39b/Gj+1b3/n8uP+/rf41Voo5pdwuy1/at7/z+XH/f1v8AGj+1b3/n8uP+&#10;/rf41Voo5pdwuy1/at7/AM/lx/39b/Gj+1b3/n8uP+/rf41Voo5pdwuy1/at7/z+XH/f1v8AGj+1&#10;b3/n8uP+/rf41Voo5pdwuy1/at7/AM/lx/39b/Gj+1b3/n8uP+/rf41Voo5pdwuy1/at7/z+XH/f&#10;1v8AGj+1b3/n8uP+/rf41Voo5pdwuy1/at7/AM/lx/39b/Gj+1b3/n8uP+/rf41Voo5pdwuy1/at&#10;7/z+XH/f1v8AGj+1b3/n8uP+/rf41Voo5pdwuy1/at7/AM/lx/39b/Gj+1b3/n8uP+/rf41Voo5p&#10;dwuy1/at7/z+XH/f1v8AGj+1b3/n8uP+/rf41Voo5pdwuy1/at7/AM/lx/39b/Gj+1b3/n8uP+/r&#10;f41Voo5pdwuy1/at7/z+XH/f1v8AGj+1b3/n8uP+/rf41Voo5pdwuy1/at7/AM/lx/39b/Gj+1b3&#10;/n8uP+/rf41Voo5pdwuy1/at7/z+XH/f1v8AGj+1b3/n8uP+/rf41Voo5pdwuy1/at7/AM/lx/39&#10;b/Gj+1b3/n8uP+/rf41Voo5pdwuy1/at7/z+XH/f1v8AGj+1b3/n8uP+/rf41Voo5pdwuy1/at7/&#10;AM/lx/39b/Gj+1b3/n8uP+/rf41Voo5pdwuy1/at7/z+XH/f1v8AGj+1b3/n8uP+/rf41Voo5pdw&#10;uy1/at7/AM/lx/39b/Gj+1b3/n8uP+/rf41Voo5pdwuy1/at7/z+XH/f1v8AGj+1b3/n8uP+/rf4&#10;1Voo5pdwuy1/at7/AM/lx/39b/Gj+1b3/n8uP+/rf41Voo5pdwuy1/at7/z+XH/f1v8AGj+1b3/n&#10;8uP+/rf41Voo5pdwuy1/at7/AM/lx/39b/Gj+1b3/n8uP+/rf41Voo5pdwuy1/at7/z+XH/f1v8A&#10;Gj+1b3/n8uP+/rf41Voo5pdwuy1/at7/AM/lx/39b/Gj+1b3/n8uP+/rf41Voo5pdwuy1/at7/z+&#10;XH/f1v8AGj+1b3/n8uP+/rf41Voo5pdwuy1/at7/AM/lx/39b/Gj+1b3/n8uP+/rf41Voo5pdwuy&#10;1/at7/z+XH/f1v8AGj+1b3/n8uP+/rf41Voo5pdwuy1/at7/AM/lx/39b/Gj+1b3/n8uP+/rf41V&#10;oo5pdwuy1/at7/z+XH/f1v8AGj+1b3/n8uP+/rf41Voo5pdwuy1/at7/AM/lx/39b/Gj+1b3/n8u&#10;P+/rf41Voo5pdwuy1/at7/z+XH/f1v8AGj+1b3/n8uP+/rf41Voo5pdwuy1/at7/AM/lx/39b/Gj&#10;+1b3/n8uP+/rf41Voo5pdwuy1/at7/z+XH/f1v8AGj+1b3/n8uP+/rf41Voo5pdwuy1/at7/AM/l&#10;x/39b/Gj+1b3/n8uP+/rf41Voo5pdwuy1/at7/z+XH/f1v8AGj+1b3/n8uP+/rf41Voo5pdwuy1/&#10;at7/AM/lx/39b/Gj+1b3/n8uP+/rf41Voo5pdwuy1/at7/z+XH/f1v8AGj+1b3/n8uP+/rf41Voo&#10;5pdwuy1/at7/AM/lx/39b/Gj+1b3/n8uP+/rf41Voo5pdwuy1/at7/z+XH/f1v8AGj+1b3/n8uP+&#10;/rf41Voo5pdwuy1/at7/AM/lx/39b/Gj+1b3/n8uP+/rf41Voo5pdwuy1/at7/z+XH/f1v8AGj+1&#10;b3/n8uP+/rf41Voo5pdwuy1/at7/AM/lx/39b/Gj+1b3/n8uP+/rf41Voo5pdwuy1/at7/z+XH/f&#10;1v8AGj+1b3/n8uP+/rf41Voo5pdwuy1/at7/AM/lx/39b/Gj+1b3/n8uP+/rf41Voo5pdwuy1/at&#10;7/z+XH/f1v8AGj+1b3/n8uP+/rf41Voo5pdwuy1/at7/AM/lx/39b/Gj+1b3/n8uP+/rf41Voo5p&#10;dwuy1/at7/z+XH/f1v8AGj+1b3/n8uP+/rf41Voo5pdwuy1/at7/AM/lx/39b/Gvif8A4KmfEDxR&#10;4T+F/g2fQ/Emr6NPLrDpJJp99LAzr5DnBKMCRntX2dXwn/wVs/5JP4J/7Db/APoh66sLJutG7NaT&#10;fOj9YqKKK+kPSCiiigAooooAKKKKACiiigAooooAKKKKACiiigAooooAKKKKAPhbxt8O1+Jfx2+P&#10;enJqEmkajaa54f1HT9RjjEhtrqHTLZ4nKHhwCOVPUEipNX+CvxG8ReHJ7bU/iw0upz6hFdO0GjCG&#10;yFusZRrcQLLvw27cSZT8yjjGQen0e8gtv2n/AI+iaeOInUNGIDuBn/iU2/rXff2rZf8AP5b/APf1&#10;f8a+dxMmq0ku/wDkefUk1N2Pm3SP2M7jQdHsYbHxkkeqaXa6THp13JpYeOOaxmuJEkli83EiuLjB&#10;XK4K5B54m8a/sm+JPFltMIviHbWVzqei/wBjaxIPD0IS5UXMlwGiSN0EXzSMDneSOrFvmr6M/tWy&#10;/wCfy3/7+r/jR/atl/z+W/8A39X/ABrH29S/NfUz55XueZj4DQ3Hw/8AiL4Vu9XeSDxffXt41xFA&#10;Ea1E6qAoBYh9u3OTgH0FeYeIv2MNW8Zafq0uuePIrjXrvULDUILyy0qSyhia2t5IArJDcK5DJIeV&#10;kUgjrjivpv8AtWy/5/Lf/v6v+NH9q2X/AD+W/wD39X/GpVWcdU+34WX6CU5LY8ni/Z2trP4B2nw1&#10;stSSySG4t7lr1IpZVaRLxLpyElmdwGZSOZDjdnnpWT+0L+y1B8dPEejawNcOmS2dpLp1zbSrcNDc&#10;20jKzKfIuIGB4I5ZlIPKnAx7d/atl/z+W/8A39X/ABo/tWy/5/Lf/v6v+NHtJ83NfW9/wt+QKco7&#10;ef46/meIj9mO4t/iF/bNh4mTSNAaza0n0mwtJUkvAbX7OPtEhnKShRtYEx7/AJFG/isHR/2QdQtn&#10;8OSal4xt7+XRk0WIeVpJiWWPTrmaZBgzNgssqqTzgoWwc4H0Z/atl/z+W/8A39X/ABo/tWy/5/Lf&#10;/v6v+NNVai6/1/TFzO1v67HzzZ/sl6toGlpH4e8d/wBi6gmlJpou4NNID41CS7YuFmBKuJDGVDA4&#10;BO7nFQeG/wBkLVvBsOn/ANi+Obe3uhFeWeoTXOgxXK3NtPeG6KxxyOUjdWYjcQ6kYypxX0b/AGrZ&#10;f8/lv/39X/Gj+1bL/n8t/wDv6v8AjT9tU/pDc5PRnz7qP7J+qR3F5e6J40h07Ur251gXEt1oyXMb&#10;WeoT+bJEqGQbZFwAJAcHnKY4rsvFnwIlvfC3gPTvDOvDQ9Q8Guh0+8vbMXqOogaBhJGWXJKMcEEY&#10;OO3Feof2rZf8/lv/AN/V/wAaP7Vsv+fy3/7+r/jUOpN2v/X9fqwcpN3Z8p337AttqEfhdbnxX9rX&#10;TtOXS9RiktrmKK9iW5lnBVILqPY2ZmGG8xeAdorq/Fn7KF/rMF5/ZPi2DR76fW77Vo9SGnytd2iX&#10;Hl5jhlS4Qqw8sZLblbjKcV9A/wBq2X/P5b/9/V/xo/tWy/5/Lf8A7+r/AI1br1Hu/wCtxucnv/W/&#10;+Z5r8UPg3qvjS48LanonidNG1/Qop7ZbzUNOW/iuIpohHLviZlG84BDZx1BBBxXIt+ytdN4nWZvF&#10;ySeGp9SstZvtMbSIUnnvLaJI0ZJkKrHGfLUmNY+OQpAOK94/tWy/5/Lf/v6v+NH9q2X/AD+W/wD3&#10;9X/GoVSa2/rr+evqSm0rfI+dbf8AZI1i30TX9Pj8cQ2sF1dWd3ptja6ZIthYSW9wJ1fyGuWyW2hS&#10;EaNcD7taNr+ytdnxP9p1DxVbah4ei1G+1q30l9HQOL26idJTJL5hMkWZHIjwD0BYgV7z/atl/wA/&#10;lv8A9/V/xo/tWy/5/Lf/AL+r/jT9rMfPI8s+EfwL1D4e+FvEeiav4ofWrTVlMUNrawyQW1hEYyhW&#10;FJJpWXOcn5scDAFeaXX7E+oa3oF9pWteO0u410Sx0TTZLTSfsjW0dpc+dA0hSbMh4CsQUJ5IK8Y+&#10;nv7Vsv8An8t/+/q/40f2rZf8/lv/AN/V/wAaFVqJtp6gpSjseFw/s+3PgH9mXx94L0dl1rX9a0/U&#10;HLwtMgurqWEouPtM8rKThRkyY78VyWqfsX6l428OSz+IfGQHid306S1uLTT2tYbWO1ieNInSGdWd&#10;sSvl0kToMAAYr6h/tWy/5/Lf/v6v+NH9q2X/AD+W/wD39X/Gn7ad2+r/AMrDU5JWXr954t8Ov2Xb&#10;P4e3ulzQajbzw2nh+70WS1a1lkjlkuLkzyTZmmkbaWLAoWbOT83asDSf2T9f0jRo44fH0cepafq8&#10;Gq6Mi6W76dYGOKSLYLaW4ckMspztkUAqu0Ljn6I/tWy/5/Lf/v6v+NH9q2X/AD+W/wD39X/Gj2tS&#10;97/1e4uZnzzH+x1EmgaxYt4lWa61Tw5faNPdPpwwLi6umuJLhUDgKoLYEY7AfNTfE37JeueK/E1/&#10;qWo/EBry1e11Czsra400u1pHdWZtyobzsFUJDKAq/wAQOScj6I/tWy/5/Lf/AL+r/jR/atl/z+W/&#10;/f1f8aPbVP6RSqTTvf8Ar+keZ+NfgrqGvaT4EOjeI4tH1zwkNtte3Gni7hlVrc28oaEuvJRiQd3B&#10;9RkHyB/2BrWZ/Cn2jxV9sh0zTbfTNRglt7mKO9jimeVWRYLqMIfnIw/mLwCAOc/Vf9q2X/P5b/8A&#10;f1f8aP7Vsv8An8t/+/q/4041qkXdPrchScVyrY5fVfh5/aPxQ8M+LlvvKTRdNvdP+xmIsZfPaAht&#10;+7jb5PTBzu6jHPkDfsY6bN8X9X8X3OuSXOmX91Pfrpz/AGoS29xLEY2ZGW5EOMM33oSecbiK+h/7&#10;Vsv+fy3/AO/q/wCNH9q2X/P5b/8Af1f8azU5x27NfeNTklZeX4bHyja/sn+Ljrl7od14khfS7bw1&#10;plho+vw6XFEtvJZX5nhikhEuZWARCzZUNuOMdKveMv2U/EZ8F+J7z/hI4/E3iW5tvEE6wQ6etoLu&#10;fULaKNUXMpVArQ9STndzjGT9Qf2rZf8AP5b/APf1f8aP7Vsv+fy3/wC/q/41q69R/wBf1v1LVWUW&#10;mun6Hk3wl+COq+EofEGpeIdfi1bXNb06207Nvp62kdrBDEUjQorsHcb2y+QDwAFFcn4X/Y+Tw2NF&#10;I8SRTSacdA/eDTtpkGmtKSP9Yceb5vvt2/xZr6F/tWy/5/Lf/v6v+NH9q2X/AD+W/wD39X/Gp9rO&#10;7ff/AIP+bMk2lb+trfkj52g/Y6EXhbU9IfxPHJJeeG4fD63J07mPZfTXRlx5nOfNC7cj7mc84B4n&#10;/Y6/4SW78QTP4ojjXVV1pQjadv8AK/tB4G/56jPl+Rjtu3fw45+if7Vsv+fy3/7+r/jR/atl/wA/&#10;lv8A9/V/xp+3qXvc0dSb6nJfC/4aD4bt4p23q3ia1q76oqJB5QgBghi8v7x3Y8nOePvYxxz29Vf7&#10;Vsv+fy3/AO/q/wCNH9q2X/P5b/8Af1f8axk3J3ZkWqKq/wBq2X/P5b/9/V/xo/tWy/5/Lf8A7+r/&#10;AI1NgLVFVf7Vsv8An8t/+/q/40f2rZf8/lv/AN/V/wAaLAWqKq/2rZf8/lv/AN/V/wAaP7Vsv+fy&#10;3/7+r/jRYC1RVX+1bL/n8t/+/q/40f2rZf8AP5b/APf1f8aLAWqKq/2rZf8AP5b/APf1f8aP7Vsv&#10;+fy3/wC/q/40WAtUVV/tWy/5/Lf/AL+r/jR/atl/z+W//f1f8aLAWqKq/wBq2X/P5b/9/V/xo/tW&#10;y/5/Lf8A7+r/AI0WAtUVV/tWy/5/Lf8A7+r/AI0f2rZf8/lv/wB/V/xosBaoqr/atl/z+W//AH9X&#10;/Gj+1bL/AJ/Lf/v6v+NFgLVFVf7Vsv8An8t/+/q/40f2rZf8/lv/AN/V/wAaLAWqKq/2rZf8/lv/&#10;AN/V/wAaP7Vsv+fy3/7+r/jRYC1RVX+1bL/n8t/+/q/40f2rZf8AP5b/APf1f8aLAWqKq/2rZf8A&#10;P5b/APf1f8aP7Vsv+fy3/wC/q/40WAtUVV/tWy/5/Lf/AL+r/jR/atl/z+W//f1f8aLAWqKq/wBq&#10;2X/P5b/9/V/xo/tWy/5/Lf8A7+r/AI0WAtUVV/tWy/5/Lf8A7+r/AI0f2rZf8/lv/wB/V/xosBao&#10;qr/atl/z+W//AH9X/Gj+1bL/AJ/Lf/v6v+NFgLVFVf7Vsv8An8t/+/q/40f2rZf8/lv/AN/V/wAa&#10;LAWqKq/2rZf8/lv/AN/V/wAaP7Vsv+fy3/7+r/jRYC1RVX+1bL/n8t/+/q/40f2rZf8AP5b/APf1&#10;f8aLAWqKq/2rZf8AP5b/APf1f8aP7Vsv+fy3/wC/q/40WAtUVV/tWy/5/Lf/AL+r/jR/atl/z+W/&#10;/f1f8aLAWqKq/wBq2X/P5b/9/V/xo/tWy/5/Lf8A7+r/AI0WAtUVV/tWy/5/Lf8A7+r/AI0f2rZf&#10;8/lv/wB/V/xosBaoqr/atl/z+W//AH9X/Gj+1bL/AJ/Lf/v6v+NFgLVFVf7Vsv8An8t/+/q/40f2&#10;rZf8/lv/AN/V/wAaLAWqKq/2rZf8/lv/AN/V/wAaP7Vsv+fy3/7+r/jRYC1RVX+1bL/n8t/+/q/4&#10;0f2rZf8AP5b/APf1f8aLAWqKq/2rZf8AP5b/APf1f8aP7Vsv+fy3/wC/q/40WAtUVV/tWy/5/Lf/&#10;AL+r/jR/atl/z+W//f1f8aLAWqKq/wBq2X/P5b/9/V/xo/tWy/5/Lf8A7+r/AI0WAtUVV/tWy/5/&#10;Lf8A7+r/AI0f2rZf8/lv/wB/V/xosBaoqr/atl/z+W//AH9X/Gj+1bL/AJ/Lf/v6v+NFgLVFVf7V&#10;sv8An8t/+/q/40f2rZf8/lv/AN/V/wAaLAWqKq/2rZf8/lv/AN/V/wAaP7Vsv+fy3/7+r/jRYC1R&#10;VX+1bL/n8t/+/q/40f2rZf8AP5b/APf1f8aLAWqKq/2rZf8AP5b/APf1f8aP7Vsv+fy3/wC/q/40&#10;WAtUVV/tWy/5/Lf/AL+r/jR/atl/z+W//f1f8aLAWqKq/wBq2X/P5b/9/V/xo/tWy/5/Lf8A7+r/&#10;AI0WAtUVV/tWy/5/Lf8A7+r/AI0f2rZf8/lv/wB/V/xosBaoqr/atl/z+W//AH9X/Gj+1bL/AJ/L&#10;f/v6v+NFgLVFVf7Vsv8An8t/+/q/40f2rZf8/lv/AN/V/wAaLAWqKq/2rZf8/lv/AN/V/wAaP7Vs&#10;v+fy3/7+r/jRYC1RVX+1bL/n8t/+/q/40f2rZf8AP5b/APf1f8aLAWqKq/2rZf8AP5b/APf1f8aP&#10;7Vsv+fy3/wC/q/40WAtUVV/tWy/5/Lf/AL+r/jR/atl/z+W//f1f8aLAWqKq/wBq2X/P5b/9/V/x&#10;o/tWy/5/Lf8A7+r/AI0WAtUVV/tWy/5/Lf8A7+r/AI0f2rZf8/lv/wB/V/xosBaoqr/atl/z+W//&#10;AH9X/Gj+1bL/AJ/Lf/v6v+NFgLVFVf7Vsv8An8t/+/q/40f2rZf8/lv/AN/V/wAaLAWqKq/2rZf8&#10;/lv/AN/V/wAaP7Vsv+fy3/7+r/jRYC1RVX+1bL/n8t/+/q/40f2rZf8AP5b/APf1f8aLAWqKq/2r&#10;Zf8AP5b/APf1f8aP7Vsv+fy3/wC/q/40WAtUVV/tWy/5/Lf/AL+r/jR/atl/z+W//f1f8aLAWqKq&#10;/wBq2X/P5b/9/V/xo/tWy/5/Lf8A7+r/AI0WAtUVV/tWy/5/Lf8A7+r/AI0f2rZf8/lv/wB/V/xo&#10;sBaoqr/atl/z+W//AH9X/Gj+1bL/AJ/Lf/v6v+NFgLVFVf7Vsv8An8t/+/q/40f2rZf8/lv/AN/V&#10;/wAaLAWqKq/2rZf8/lv/AN/V/wAaP7Vsv+fy3/7+r/jRYC1RVX+1bL/n8t/+/q/40f2rZf8AP5b/&#10;APf1f8aLAWqKq/2rZf8AP5b/APf1f8aP7Vsv+fy3/wC/q/40WAtUVV/tWy/5/Lf/AL+r/jR/atl/&#10;z+W//f1f8aLAWqKq/wBq2X/P5b/9/V/xo/tWy/5/Lf8A7+r/AI0WAtUVV/tWy/5/Lf8A7+r/AI0f&#10;2rZf8/lv/wB/V/xosBaoqr/atl/z+W//AH9X/Gj+1bL/AJ/Lf/v6v+NFgLVFVf7Vsv8An8t/+/q/&#10;40f2rZf8/lv/AN/V/wAaLAWqKq/2rZf8/lv/AN/V/wAaP7Vsv+fy3/7+r/jRYC1RVX+1bL/n8t/+&#10;/q/40f2rZf8AP5b/APf1f8aLAWqKq/2rZf8AP5b/APf1f8aP7Vsv+fy3/wC/q/40WAtUVV/tWy/5&#10;/Lf/AL+r/jR/atl/z+W//f1f8aLAWqKq/wBq2X/P5b/9/V/xo/tWy/5/Lf8A7+r/AI0WAtUVV/tW&#10;y/5/Lf8A7+r/AI0f2rZf8/lv/wB/V/xosBaoqr/atl/z+W//AH9X/Gj+1bL/AJ/Lf/v6v+NFgLVF&#10;Vf7Vsv8An8t/+/q/40f2rZf8/lv/AN/V/wAaLAWqKq/2rZf8/lv/AN/V/wAaP7Vsv+fy3/7+r/jR&#10;YC1RVX+1bL/n8t/+/q/40f2rZf8AP5b/APf1f8aLAWqKq/2rZf8AP5b/APf1f8aP7Vsv+fy3/wC/&#10;q/40WAtUVV/tWy/5/Lf/AL+r/jR/atl/z+W//f1f8aLAWqKq/wBq2X/P5b/9/V/xo/tWy/5/Lf8A&#10;7+r/AI0WAtUVV/tWy/5/Lf8A7+r/AI0f2rZf8/lv/wB/V/xosBaoqr/atl/z+W//AH9X/Gj+1bL/&#10;AJ/Lf/v6v+NFgLVFVf7Vsv8An8t/+/q/40f2rZf8/lv/AN/V/wAaLAWqKq/2rZf8/lv/AN/V/wAa&#10;P7Vsv+fy3/7+r/jRYC1RVX+1bL/n8t/+/q/40f2rZf8AP5b/APf1f8aLAWqKq/2rZf8AP5b/APf1&#10;f8aP7Vsv+fy3/wC/q/40WAtUVV/tWy/5/Lf/AL+r/jR/atl/z+W//f1f8aLAWqKq/wBq2X/P5b/9&#10;/V/xo/tWy/5/Lf8A7+r/AI0WAtUVV/tWy/5/Lf8A7+r/AI0f2rZf8/lv/wB/V/xosBaoqr/atl/z&#10;+W//AH9X/Gj+1bL/AJ/Lf/v6v+NFgLVFVf7Vsv8An8t/+/q/40f2rZf8/lv/AN/V/wAaLAWqKq/2&#10;rZf8/lv/AN/V/wAaP7Vsv+fy3/7+r/jRYC1RVX+1bL/n8t/+/q/40f2rZf8AP5b/APf1f8aLAWqK&#10;q/2rZf8AP5b/APf1f8aP7Vsv+fy3/wC/q/40WAtUVV/tWy/5/Lf/AL+r/jR/atl/z+W//f1f8aLA&#10;WqKq/wBq2X/P5b/9/V/xo/tWy/5/Lf8A7+r/AI0WAtUVV/tWy/5/Lf8A7+r/AI0f2rZf8/lv/wB/&#10;V/xosBaoqr/atl/z+W//AH9X/Gj+1bL/AJ/Lf/v6v+NFgLVFVf7Vsv8An8t/+/q/40f2rZf8/lv/&#10;AN/V/wAaLAWqKq/2rZf8/lv/AN/V/wAaP7Vsv+fy3/7+r/jRYC1RVX+1bL/n8t/+/q/40f2rZf8A&#10;P5b/APf1f8aLAWqKq/2rZf8AP5b/APf1f8aP7Vsv+fy3/wC/q/40WAtUVV/tWy/5/Lf/AL+r/jR/&#10;atl/z+W//f1f8aLAWqKq/wBq2X/P5b/9/V/xo/tWy/5/Lf8A7+r/AI0WAtUVV/tWy/5/Lf8A7+r/&#10;AI0f2rZf8/lv/wB/V/xosBaoqr/atl/z+W//AH9X/Gj+1bL/AJ/Lf/v6v+NFgLVFVf7Vsv8An8t/&#10;+/q/40f2rZf8/lv/AN/V/wAaLAWqKq/2rZf8/lv/AN/V/wAaP7Vsv+fy3/7+r/jRYC1RVX+1bL/n&#10;8t/+/q/40f2rZf8AP5b/APf1f8aLAWqKq/2rZf8AP5b/APf1f8aP7Vsv+fy3/wC/q/40WAtUVV/t&#10;Wy/5/Lf/AL+r/jR/atl/z+W//f1f8aLAWqKq/wBq2X/P5b/9/V/xo/tWy/5/Lf8A7+r/AI0WAtUV&#10;V/tWy/5/Lf8A7+r/AI0f2rZf8/lv/wB/V/xosBar4T/4K2f8kn8E/wDYbf8A9EPX3F/atl/z+W//&#10;AH9X/Gvhf/grLeW9z8KfBQhnjlI1pyQjg4/cP6V14X+NE1pfGj9aKKKK+lPTCiiigAooooAKKKKA&#10;CiiigAooooAKKKKACiiigAooooAKKKKAPk3wx8B/h18Xf2nfj/eeNfBWieKbqz1HRorebVbJJ2iQ&#10;6TbkqpYHAJ5r0j/hir4C/wDRIfB3/goh/wDiap/BP/k4/wDaL/7Cui/+mi3r3agDxX/hir4C/wDR&#10;IfB3/goh/wDiaP8Ahir4C/8ARIfB3/goh/8Aia9qooA8V/4Yq+Av/RIfB3/goh/+Jo/4Yq+Av/RI&#10;fB3/AIKIf/ia9qooA8V/4Yq+Av8A0SHwd/4KIf8A4mj/AIYq+Av/AESHwd/4KIf/AImvaq4P42/G&#10;DS/gb8PdR8VarZ3+pJbI/k2Gm27TTXMgjZwgAB2jCMS7YVQCSeKmUlFXY0m3ZHI/8MVfAX/okPg7&#10;/wAFEP8A8TR/wxV8Bf8AokPg7/wUQ/8AxNel/D/xbH498C+HvEsVs1nHrFhBfrbu24xCSMOFJ4zj&#10;djNeQx/tRaprPiOY+Gvhh4g8UeCrXWjoNz4m0+eAlbhZPKleO2LeZJDG+Q0nGNrcHHOnK1Lke/8A&#10;S/PQlNOPOtv6f5Gn/wAMVfAX/okPg7/wUQ//ABNH/DFXwF/6JD4O/wDBRD/8TXRN+0b8M08Zat4U&#10;PjPTP+Ei0qGae80/zCXiWFN83bBZFBLKCWAByODU3wz/AGgvhz8Y767s/Bfi/TfEN3awrcSwWkh3&#10;rE3RwCASuSBkZAPBwala7Dem5y//AAxV8Bf+iQ+Dv/BRD/8AE0f8MVfAX/okPg7/AMFEP/xNReNv&#10;2uvAnhb4k+H/AAJYanaa94m1HXItEu7G1uQH09nR3Mj8ENt2AFQcgsM4rt/AHxv8BfFPVdV03wl4&#10;q07Xr7Sz/pcNnLuKDJXcP7y5BG5cjPehaq6/q3/Dg9NGcb/wxV8Bf+iQ+Dv/AAUQ/wDxNH/DFXwF&#10;/wCiQ+Dv/BRD/wDE1t6X+058LNZ8bzeD7Pxvpc3iWG4ntH07eyyCeEkSxcgDepVvlzkgZGRWav7X&#10;3wbbwwPEI+IGknRjcC0S6y+JJSgcog25chSC20Hb3xR0uO3Qrf8ADFXwF/6JD4O/8FEP/wATR/wx&#10;V8Bf+iQ+Dv8AwUQ//E1oXP7THgvT/EOow3mtaVb+G7TQLXXxr39oI0csU8rxoFQDJBKcEE7icAZF&#10;WNU/ai+FGjeDdK8V3vjrSYNA1WV4bO7MpPnOn31CAbgV/iyBt74o8/67foL+v1Mf/hir4C/9Eh8H&#10;f+CiH/4mj/hir4C/9Eh8Hf8Agoh/+JqC1/bK+F8njnxj4cufENtYp4ZsbbULjU55B9mnimCkGJhn&#10;fjzIhxyxcbQetep+CPHfh/4k+G7XX/DGrW2taPc58q7tWypIOGUg8qwIwQQCO4p2ur/11/yYbf1/&#10;Xc8z/wCGKvgL/wBEh8Hf+CiH/wCJo/4Yq+Av/RIfB3/goh/+Jr2qikB4r/wxV8Bf+iQ+Dv8AwUQ/&#10;/E0f8MVfAX/okPg7/wAFEP8A8TXtVFAHiv8AwxV8Bf8AokPg7/wUQ/8AxNH/AAxV8Bf+iQ+Dv/BR&#10;D/8AE17VRQB8ZePv2T/g1YftSfCDRLb4Y+F4NI1HRPEU95ZR6ZEIriSE6d5TOuMEp5smCem9vWpv&#10;GPg/9kzwL8SYfBWp/CTQv7QM9pa3N/B4XWSxsZro4to55wu1GkONo56jOK9R+JX/ACeF8D/+xf8A&#10;FP8APS65H4w+Fvil45/aD0BZ/AKa58J9DubW+gS21q2tGu79WBFzco+XkjgySkQAyyhiTwKF8cU9&#10;v6/r1+YP4ZPr/X9f0jsdT/Y8/Z80fTbq/vPhN4NgtLWJp5pX0iHCIoJYn5ewBrgPhN8Lf2UvjH4A&#10;Xxjo3ww8I2Gj/a2snOsaNBaSRzAjCMrdCwZCvPIZfWvR/jroPj74tfs9654c0nR18OeJdfcaXMj3&#10;0Uos7N5wk0+8EBj5AZgo5ywHY18/61+x58RLN9e8KT3Vn468H63rPh3Wp7maC209VNrcxx3cJt0O&#10;3abaKM5A+baQecZI6yaflb8L/g/vQ3ZJfO/4/qvxPZZP2Zf2YInt0fwF8OUe4jSWFWtbUGVHIVGX&#10;1DEgAjgkjFOvf2Xf2arHTnvD8M/Ak0YaWNFh0+2ZpZIwxeJB/E4CtlRyMGvm79pj4Bar4B8S67rE&#10;HgDQ9S8P6n4s8NXOleJYpUW70W3jntYPsMMATcqZUn5SE2uxPIAropf2bvi6uraN4c/4RfTX8OaL&#10;4x13xCmux6xGXuYr63uxEogIDLta4Ctk9cYBGTSesbrz/K/9d+g7JSs/6/r/AIc9D8GfCz9k/wAc&#10;6rPpdj8NvBltqdtpNrrV1Z32kQQyW1vOpZPMyMBgB8wBO3IyeRXXzfstfsz2+jw6tL8PPh7FpU5C&#10;xXz2dqIJCTgBX+6eQeh7V8xa5+w78Q7rwg2k2XhjSYb698GeG7G61OG+t4rhbnTyn2qy3GN8+cFU&#10;B8NGfLQOCK39F/Y88ZeE/B3gmZvA1n41sdO1LV7q78AeItctZYoxdxxpDKsiW0duGjMbMVRML5pK&#10;nOat2u7dP85fol993oT/AF+C/wCD/wAOexWfwM/ZVvvHGveEovh74EGt6HZxX2oQyaZAiwwyZKsW&#10;IwcAZOOBlc4zXVWH7H/7PGq2Ed9ZfCzwPeWUq747m30yB43X1DAYIr5v+K37GfjrxReeJE0XwZ4f&#10;0pNZ0HQlafStRjQwvZSKbjTkkmiZ2WVVTEjqUPlJvGOB6x8MP2Z/E/hv9kHxx8PIJrjw5r/iKPUW&#10;s7e81OK7/s9p1Kopkt4Io1BxkiNMDccE1H2W+q/HV/p/WqKSTkl0f4aL/g/1ck0n4N/sqa3451jw&#10;tZfDfwTPd6TpcOsXV4mmWxs0t5JJIwfOHGQ0L5HbiuytP2Qf2dr/AE1NRtfhd4GudPdDIt3Fptu0&#10;TKOrBwMY465r5U1j9jD4keLdP8WfYPh/ofw3trzRtCtf7H0TVbcrqT2V1JJcKzCMojyqVILoynC7&#10;85bHvvwo/Zt1jwt+yT4u+H15p0iX+urfvFouoa0kiwCbhYTcW1vGkeep8uMqpY4yKqWkW1ul9+r/&#10;AEt+u5MdWr9X92i/W/l2L1/+zx+zPa/2A9r8KvB2sW+tah/Zlvc6XpVvcRJL5buS7rwqgRkE88kD&#10;HNU/GfwW/ZP8B+ENT8Tar4D8Af2Rps0dtdTWunW8xjldwiRkKDhizDg9OScAE15P8K/2TviXoOn+&#10;Gra88O6bpGlWHjOHV1083lt9pitl0y5tpJJpLaOOJy0kkYHlpvxktyK5fw7+w/8AEOy+G/xG8OL4&#10;L0GzsruzsBp2n39/bXUt5dW96sxKzxwx/uzEHQNcKZfnwTgtQ7L+vNfpcFsv67/8A+ooP2V/2abm&#10;6W1i+HPw/kumtxdiBbK2LmEjIl29dmOd3SoIf2Zv2YLmPfF4C+HMqb449yWtqRukGYxkd2HQd+1f&#10;PegfsVeO/wDheGoeK7vRX0yGee41K2nstbtEt7WGSyMMenGFbUytsY7MCVYdqggAgVk3/wDwT+8R&#10;L8M5bGx8F6ND4iHw3sNLieOaBWGvR3JeWbfn/WBMATZ6cA9qaV2r6f8AD/1/ww2ui/rT+v8Ahz6o&#10;H7JP7OTau2kj4ZeAzqix+c1iNPt/PCf3imN2PfGKbpH7Jf7OHiBZ20v4Z+A9SWCQxTGz0+3lEbjq&#10;rbQcH2NeE6V+xf41X9qDWfGOpRzXllcapeapFri63BDFJBLbGJLR4RbNckgttI80R7RlfmAB7T9i&#10;P9njxp8DvEviY6v4fsPDfh2ext7S3hF5b3d1PPG7kyCWCKLdFtYBTMpl/vGlHVK/a/z7f1+RLdtu&#10;6/I0fG3wf/ZZ8CeJNE8P3nws8I32s6vcy2kFjp2j288qSx28lwVkUcplIm25HJwKTwR8Hv2XfHNo&#10;11D8JPC+kW32ezuUl1nRbe1WQXMJmjVS3VwoO5e2D1rz7wL+yn440D40+CLzUvAegTWmheK9Y1bU&#10;vHMd/E97q9pdxXPlJJEVDkJ5qRlWJxtG0Yya6T4r/sreIvHfxd1G+Ph/T77whdeLvDmpNbTyxeU9&#10;jZ2dzFODET0DSIAmOQeARRHVRv1/D4f839zKlZOVun4/F/kvvNLx38Nf2UPAWreDNMuPhd4T1e+8&#10;XXRtdJi0bRYLrzdpAaQleAikjLZ9euDXbJ+y3+zNLFfyp8PPh68dg2y8dbO1ItmzjEh/gOfXFeM6&#10;D+xbr0HibR8+HtI0zTtO8Q+KLqxuU8h/7OtbuFRYNEo5XZKC4VcFCM4Brk1/Yz+It/4E1TSoPBGg&#10;eELm28GN4ZuRpepRufFN4biB/tkxCqFAWKRsy/vMyEdKlXa/rsvyu7/homFvet/XX8+n47o+jIP2&#10;aP2XrqaOGHwH8OJpZGCJHHbWjMzEkAADqSVbj/ZPpUk37L37MltpKapL8Pvh5FpjyeUt69paiFny&#10;RtDngnIIxnsa8Z+Kv7Ds/iLxB47l0TwTokdjPa+GbbQDF5ERtlt7wyagIxx5WYycnjfkjnJrm/iH&#10;+xr8Rr/QdZ8NaF4T0RvC114v1fULSyW4tIms7a4tYI7eWISxSxxIHWUsqp5g424yTTeibQl0/rp/&#10;X3H0nc/sm/s32V7ZWdx8NPAUF3fZNrby2Fsslx/1zUjLfhmuRPwW/Zlj8KW+vy/Bzw3bWtxqj6RF&#10;DcaJbxStMs7Qk/MQoTKM24kfLz7V534M/Ze8e+GNV8Jz638O/D/j6ZvDugaaL7XNYVJPDVzYg+ey&#10;MqM7ByQwMJ+YrhuKpz/sn+P9OtNMu7/wHofxCgVfEdn/AMI7q+oxRxWMl9qUlxb36FlZCwjIDYw6&#10;5456OS5b21/4d/mkvLW+yYLVXfl+X6P56eaOq/ax/ZR+DPhX4RQahovwy8L6ZeN4j0C3+0WmmRI5&#10;il1a0jlTIH3WR2UjuGIr2T/hir4C/wDRIfB3/goh/wDia89+M3gzVPh1+xp4F8L61qP9ravpGq+E&#10;rK6vdxYSyJq1irEFuSMjAJ5IAzzX1ZTkkm0mJNtXZ4r/AMMVfAX/AKJD4O/8FEP/AMTR/wAMVfAX&#10;/okPg7/wUQ//ABNe1UVIzxX/AIYq+Av/AESHwd/4KIf/AImj/hir4C/9Eh8Hf+CiH/4mvaqKAPFf&#10;+GKvgL/0SHwd/wCCiH/4mj/hir4C/wDRIfB3/goh/wDia9qrkPir431D4eeC7vW9M8O3Hii7hZQL&#10;GC6itVCk/NJJNKQkcaLlmY5wB0pNpK7Gld2Rwn/DFXwF/wCiQ+Dv/BRD/wDE0f8ADFXwF/6JD4O/&#10;8FEP/wATXZfBX4pW/wAaPhlofjK10260iHU42cWl2VZkKuUOGXh0JUlXHDKQR1rzvVf2otUk8S61&#10;D4W+GHiDxn4Y0LVf7F1TXNMng3JchlWQQWxbfOsZYB2G3GG64qrPm5ev/Df5r7yb3XN0/wCH/wAn&#10;9xpf8MVfAX/okPg7/wAFEP8A8TR/wxV8Bf8AokPg7/wUQ/8AxNW5v2ovA3h6y1y88W61p3he207X&#10;Z9Ciae7EzXEkSI7EKq5UgOMrg7Rgk81b8QftT/CXwrrdvpGrePtGsdQnS2liikm4eO4GYZAwG3Yw&#10;5DZ28jJGRSWtrf11G9L3Mn/hir4C/wDRIfB3/goh/wDiaP8Ahir4C/8ARIfB3/goh/8Aia56P9uL&#10;wFdeJNf0e2kAl0LWZtJvmu5TEdsVrJcPNGoVi/EMqheCdhJ2jGc/4Ift0+GPi1o2ra5q1naeDNAs&#10;NNXVTe32rRyt5DTvCpeMKChLIQBk5JwMmknzartf5Daa0fodj/wxV8Bf+iQ+Dv8AwUQ//E0f8MVf&#10;AX/okPg7/wAFEP8A8TWkP2mfA9/beFtQ0bWLPWNC1ua8R9ViuAkNjHawPLNJLuAK7dqqQQCN4PTr&#10;0vw1+Mfgr4w6Veal4N8R2evWdnL5Fy9uxBhfAbDKwBGQcgkYI6UxHEf8MVfAX/okPg7/AMFEP/xN&#10;H/DFXwF/6JD4O/8ABRD/APE1Rtf2zfhxrHxTsfB+ja7p+rWzafqN/qOtRXirb6cLQxBg+4YIbzGw&#10;4O3923Jr0n4dfFzwd8W9GudV8IeIbPXbC2lMM8tuxHlOBnDqwBXggjI5HIo3V/67A9HZnCf8MVfA&#10;X/okPg7/AMFEP/xNH/DFXwF/6JD4O/8ABRD/APE1Qs/2z/hvrPxRtvCWj65YarZrpmoalqOtxXYW&#10;309bRowwfI+YN5hIcHb8h610lr+1R8JrzwPdeL4vHelN4dtbpbGa8Z2UpOwysXlkb9xHIG3kZI4F&#10;HS/9b2/MOtv67/kZX/DFXwF/6JD4O/8ABRD/APE0f8MVfAX/AKJD4O/8FEP/AMTWZ4Q/bW+Gmt+C&#10;5PE+ua7Y+F9Mk1u+0exkurrzPtotpNhnTaufLYYbJGFDDJrvJv2gPhzB8QbPwO/jHSv+Equ1jaDT&#10;Vm3O+9N8YDD5dzLhlXOSCCAcinZ/16X/ACYf1+NvzOW/4Yq+Av8A0SHwd/4KIf8A4mj/AIYq+Av/&#10;AESHwd/4KIf/AImvaqKQHiv/AAxV8Bf+iQ+Dv/BRD/8AE0f8MVfAX/okPg7/AMFEP/xNe1UUAeK/&#10;8MVfAX/okPg7/wAFEP8A8TR/wxV8Bf8AokPg7/wUQ/8AxNe1UUAfGX7QP7J/wa8P+LfglBpvwx8L&#10;2MOqeOI7G+jg0yJRcwHTb+QxOAPmXfHG2D3QHtXsf/DFXwF/6JD4O/8ABRD/APE1T/aZ/wCR1/Z+&#10;/wCyhRf+mrUq92oA8V/4Yq+Av/RIfB3/AIKIf/iaP+GKvgL/ANEh8Hf+CiH/AOJr2qigDxX/AIYq&#10;+Av/AESHwd/4KIf/AImj/hir4C/9Eh8Hf+CiH/4mvaqKAPFf+GKvgL/0SHwd/wCCiH/4mj/hir4C&#10;/wDRIfB3/goh/wDia9qryaL9ovQ739o8fB+xtJ7zVItGl1a81JGH2e3ZHjUW545k2yq5GflDLn73&#10;AtWl1/ph0bM7/hir4C/9Eh8Hf+CiH/4mj/hir4C/9Eh8Hf8Agoh/+JrQ+P3x0u/gv/wiFtpvhc+K&#10;tV8Tam2l2lp/aMdiiuIXlLNLICoGIz1xVK2/aX0jwn4YtdT+K8Wn/DG6vbmaCxtJ9Wi1EXSxRq7M&#10;skA25+YjZ1475FJO6bG00M/4Yq+Av/RIfB3/AIKIf/iaP+GKvgL/ANEh8Hf+CiH/AOJrX1z9qT4T&#10;eGtE0HV9T8faLaabrtu91pty1xlbiJPvuMA4APBJx83y9eKyv+Gsvh9p9zq82ta/pujaHbT2NvZa&#10;rNdblvWurT7VENgXMZMYJAb72PfFMXmN/wCGKvgL/wBEh8Hf+CiH/wCJo/4Yq+Av/RIfB3/goh/+&#10;Jrp/Df7Qnw58X20Nxo/i7Tr6CbTp9VSSNmCm1hbZNJkgY2Nwyn5lyMgZFRW37R/wzu/E2ieHovGe&#10;mHW9agiuLCyaQrJMkq7ouCPlLrgqrYLAjAOaPIOlznf+GKvgL/0SHwd/4KIf/iaP+GKvgL/0SHwd&#10;/wCCiH/4mrEX7Vfw/wBavNMt/DWtW3iM3Orf2XdSWzmOOxIhnlkkkZlAwi28mQOnGcV1Xwy+NvgX&#10;4yxahJ4K8TWPiFdPdUuhaMd0RYEqSGAOGwcN0ODg8Ub/ANf13B6Oz/r+rHG/8MVfAX/okPg7/wAF&#10;EP8A8TR/wxV8Bf8AokPg7/wUQ/8AxNVbj9sT4ez/ABd0PwFo2s2Ot3d5Jfx6heW92Fi0w2sLSuZM&#10;jDD5WUkHCkHJ4r0H4bfGXwT8YLW+uPBniSx8QxWMgiuTaOSYmIJXIIBwQDhuhwcE4prVXQPR2ZxH&#10;/DFXwF/6JD4O/wDBRD/8TR/wxV8Bf+iQ+Dv/AAUQ/wDxNVJf2xvh5dfFvRfAmjazY63cXR1AajfW&#10;92Fi0z7JEZHMmRhhww3A4BU5NdBpn7VHwl1nwhrPiiz8eaRNoOjSRw3935hUQPJxGCpAY7+duAd2&#10;DjOKXS/9dvzHazsZX/DFXwF/6JD4O/8ABRD/APE0f8MVfAX/AKJD4O/8FEP/AMTWZ4Q/bX+GniDw&#10;xr/iPVNcsvD+g6f4hm0C0vbi48wai0cUUvmxqq7sYl5GDt2nJFdve/tGfDLT/Fei+Gp/G2kLresx&#10;RT2Fqs+7z0lGYmDDKjfj5ckbu2c07P8Ar0v+QvM5v/hir4C/9Eh8Hf8Agoh/+Jo/4Yq+Av8A0SHw&#10;d/4KIf8A4mvaqKQHiv8AwxV8Bf8AokPg7/wUQ/8AxNH/AAxV8Bf+iQ+Dv/BRD/8AE17VRQB4r/wx&#10;V8Bf+iQ+Dv8AwUQ//E0f8MVfAX/okPg7/wAFEP8A8TXtVFAHxl+zV+yf8GvEsHxOOq/DHwvqBsfH&#10;msWFqbjTIn8m3jkQRxLkcKoJwO1ex/8ADFXwF/6JD4O/8FEP/wATVP8AZO/49vi5/wBlH1z/ANGJ&#10;Xu1AHiv/AAxV8Bf+iQ+Dv/BRD/8AE0f8MVfAX/okPg7/AMFEP/xNe1UUAeK/8MVfAX/okPg7/wAF&#10;EP8A8TR/wxV8Bf8AokPg7/wUQ/8AxNVfCX7To8bfH/X/AIb6VoFnLa6HdPaXuqv4gtluFZIFkZls&#10;T++dA7LGXHAOeeDW7+0F8cbn4I6b4Vex8NN4p1LxFrUei2lkNQjslEjxSyBmlkBUDERHOOtK+iff&#10;YdtWuxmf8MVfAX/okPg7/wAFEP8A8TR/wxV8Bf8AokPg7/wUQ/8AxNPsv2ldN8L+GYdV+K1rp/wx&#10;ku7yS1sYJ9Yi1FbrZEJCVkgGA33hsPJxxnIFaurftR/CbQ/D2ga7fePtFt9J15JJdNumnytwiZEj&#10;DAyApBBLYweDzxTegtzH/wCGKvgL/wBEh8Hf+CiH/wCJo/4Yq+Av/RIfB3/goh/+Jp0f7Wnw9t59&#10;TutV1/TdK8OQjTTZazLdZS8+2wPPD8m3MeUQkbuvt0rpPC37Qvw58bQ2cuieLtP1CK7tLm+heNmA&#10;aG3YLO3IGChI3KcMAQcYIND03/r+rMP6/r7zmf8Ahir4C/8ARIfB3/goh/8AiaP+GKvgL/0SHwd/&#10;4KIf/ia34f2lPhhPrvh/Rk8a6X/amvwRXOm2rSFWuI5RmI8j5d/8IbBbtmsn/hqjwDquoWlj4b1m&#10;38SXb6xHo92ts5RbJyJmd5GZQMIttMSBz8vYEGgPMrf8MVfAX/okPg7/AMFEP/xNH/DFXwF/6JD4&#10;O/8ABRD/APE12Pw1+OHgP4xPqSeDPFFh4hk05lW6S0c7o92drYIBKnBwwyDg4NcNqX7YHw/T4weG&#10;/h5pGr2WuarqV7e2V/LbXQVNMNtay3DtJkYcfuih2n5T1PajqkHRvsWP+GKvgL/0SHwd/wCCiH/4&#10;mj/hir4C/wDRIfB3/goh/wDia7X4cfGnwP8AF5NRbwb4msPEI09xHcizckxk52nBAJU4OGGVODgn&#10;FfNeo/8ABSfQdO+DviXxu3gvUHvdG8QNoS6GLxPNuQFdzcK+zATZHKeR/ARR1t6fi0vzY7N/l87N&#10;/oev/wDDFXwF/wCiQ+Dv/BRD/wDE0f8ADFXwF/6JD4O/8FEP/wATXTfCL4xW/wAWrnxjDBpkmnHw&#10;5rL6O5klD+eyxRybxgDA/eAY56VrQfEKGf4r3nggW8Ynt9Hi1cz/AGkFyrzPFt8rGQMpndnBzjHF&#10;OzvYlO6v/X9anB/8MVfAX/okPg7/AMFEP/xNH/DFXwF/6JD4O/8ABRD/APE15Tqn/BRnQtL+G3j3&#10;xRJ4O1Brzwtrh0ZNJF2m+/AeVTOj7flQCCckEHHlnmvcvgv8cLb4x3Xi6GDSpdL/AOEevobF2lmE&#10;nnGS1huNwwBgATBcf7Oe9Je8rr1/BP8AJoprldn6fjb8zD/4Yq+Av/RIfB3/AIKIf/iaP+GKvgL/&#10;ANEh8Hf+CiH/AOJrnH/bFjEsuvJ4C1mT4XRat/YreNluYPL84XH2Yyi23eYYBN8nme2dtd9o/wC0&#10;58K9f8ayeEbDxxpU3iOOee2fTzIUcTQkiWPLADcu1vlzkgZGRzQtVdf11/LX0E9L3/rp+enqYn/D&#10;FXwF/wCiQ+Dv/BRD/wDE0f8ADFXwF/6JD4O/8FEP/wATXYfDX45+AfjDPqUHgzxVp/iKbTSouks5&#10;CTGGJCtyBuUlThhlTjrXdUAeK/8ADFXwF/6JD4O/8FEP/wATR/wxV8Bf+iQ+Dv8AwUQ//E17VRQB&#10;8ZWv7J/wab9sTU/D5+GPhc6GngO1v1086ZF5K3DahcI0oXGNxVVXPoBXsf8AwxV8Bf8AokPg7/wU&#10;Q/8AxNU7P/k+fVv+ycWf/pzuq92oA8V/4Yq+Av8A0SHwd/4KIf8A4mj/AIYq+Av/AESHwd/4KIf/&#10;AImvaqKAPFf+GKvgL/0SHwd/4KIf/iaP+GKvgL/0SHwd/wCCiH/4mq3i39qjTvD3x2sfhlY6FJrF&#10;6Xto7+6XUrW3a2acFkEUEjiS42qA7+WPkVh1PFdl8fPi2nwM+FGt+NpNKfWxppgUWEc6wNK0s8cK&#10;jewIXBkByR2pX91S6P8A4YdnzcvU5b/hir4C/wDRIfB3/goh/wDiaP8Ahir4C/8ARIfB3/goh/8A&#10;iab4e/aLu9O0XU9c+J3hux+Gnh+0MEcepzeIbbUY5JJX2KjeSP3fJXluOfatlf2pPhO/gpvFo8d6&#10;R/wjy3v9nG880/8AHz/zy2Y3bsc4x056c1QjI/4Yq+Av/RIfB3/goh/+Jo/4Yq+Av/RIfB3/AIKI&#10;f/iaVf2tvh5NfrcweIdMn8JLpF1q0viJLvMUYgu47V18vbll3yY3g4yO+c1u+Fv2lPhh42uLeDQv&#10;Gmm6pLcagNKjW3Zjm6KNIsfTjcqMVJ4badpNFgem5g/8MVfAX/okPg7/AMFEP/xNH/DFXwF/6JD4&#10;O/8ABRD/APE1t63+058K/DcFpNqfjjSrKK7vJrCFpZCN80MnlzDpwqONrOflB4zWf41/am8BeFX8&#10;R6dZavBr3ijQ4lefQrNiJiXMQRSxXaNxniwc87uM4NJa7f1t/mvvG1bf+v6syp/wxV8Bf+iQ+Dv/&#10;AAUQ/wDxNH/DFXwF/wCiQ+Dv/BRD/wDE11vhn48fD/xj461HwbovizTtR8T6eHNzpsEhLrsID4OM&#10;PtJw20nB64rjvjF+1x4F+Eeu2fhxtStdY8Wz6lYae2hW9yEniF1OkQdjgjKh95T7xUZ6c0LWyXXY&#10;T0vfpuSf8MVfAX/okPg7/wAFEP8A8TR/wxV8Bf8AokPg7/wUQ/8AxNVPD37UtvfeLbrQ9c8Nz+Hv&#10;suiajrs11NdrIi29rePbZGFGQ4TzAc4wQOetbv7OHx+tv2hfBV7ri6HdeGb2yvDaXOl3sqySxgxR&#10;zRSEgD5XiljYcdyO1C1V12v+gPR2fp+pm/8ADFXwF/6JD4O/8FEP/wATR/wxV8Bf+iQ+Dv8AwUQ/&#10;/E1maN+1Fq3irXYJ/D/wt8Q634Cl1d9GHiq1ngOZUlaJ5ltd3mG3WRWBkyOATtrtf+GjfhmfEHiH&#10;Qx400ptV8P2s95qVqspZreKEZmbgYbYPvBcle4FHS/8AXf8ALUdne39b2/PQ53/hir4C/wDRIfB3&#10;/goh/wDiaP8Ahir4C/8ARIfB3/goh/8Aia19B/ak+EvifSdd1PTPH2i3VhocMdzqFwLjasET8I5y&#10;BkMSFBXPzEDrxTJf2qPhPDoWiay3jjTDp2tTy2unzKXYzzR7d8QULuDjcuVIB5HFOzvb+tRb6mX/&#10;AMMVfAX/AKJD4O/8FEP/AMTR/wAMVfAX/okPg7/wUQ//ABNQ+Mv2zPhR4T0Dxpfw+KbTW7zwnayX&#10;N9pmnvunba4jKpnCt+8ZUJBIUnkirvw5/aj8G/ETW3sIL+0tVnmt4NMkNwWa9eW0F0V27R5bBN3D&#10;csFJFJe9sD03IP8Ahir4C/8ARIfB3/goh/8AiaP+GKvgL/0SHwd/4KIf/ia1tV/am+E2hxaJJqHj&#10;vSrOPWmcWDzOyiYLKYmbOPlTzAV3thSQcGvVKPMOtjxX/hir4C/9Eh8Hf+CiH/4mj/hir4C/9Eh8&#10;Hf8Agoh/+Jr2qigD4y/aI/ZP+DXh7X/gvFpnwx8L2Eep+PLawvUt9MiQXNubC+cxPgfMpaNGwe6j&#10;0r2P/hir4C/9Eh8Hf+CiH/4mqf7UH/Iy/AT/ALKPa/8Apt1GvdqAPFf+GKvgL/0SHwd/4KIf/iaP&#10;+GKvgL/0SHwd/wCCiH/4mvaqKAPFf+GKvgL/ANEh8Hf+CiH/AOJo/wCGKvgL/wBEh8Hf+CiH/wCJ&#10;r2qigDxX/hir4C/9Eh8Hf+CiH/4mj/hir4C/9Eh8Hf8Agoh/+Jr2qvDv2h/2gvFHwMmsJ7H4bS+L&#10;tHvJrezhu7fWoLaaW8mkKJbpAyl3PRsjjBJ4Ck0uqQeZP/wxV8Bf+iQ+Dv8AwUQ//E0f8MVfAX/o&#10;kPg7/wAFEP8A8TXsi3GyzE9wBb4j3yBmBCcZOT7eteEfCb9sXwr8RvDXjbX9XtZfBuleGJVle51K&#10;UOtzp8mfIvl2jISTa/HONvWn1a7a/oG6T7mn/wAMVfAX/okPg7/wUQ//ABNH/DFXwF/6JD4O/wDB&#10;RD/8TWvZftS/CbUfC+t+IrXx5o8+jaLNHb390kxIhkk4jXbjc2/B27Qd2DjODXH+LP2yvCmk3Fq+&#10;gLbeJtIuvDtx4gh1aK/WC3ZYryC1aIllO1t1xnnoUIIyaaTbsC12Nn/hir4C/wDRIfB3/goh/wDi&#10;aP8Ahir4C/8ARIfB3/goh/8Aia1NU/aj+F+lat4j0dvF+n3GueH7We7v9Mt3LTIsKb5VXjazqOqg&#10;5HfGDWF4Q/bR+Evifwx4O1W58W2OiT+KYVksrC+kKyqxfy9rnGFw4KbiQpIOCcUlrt/V9vyYbK7/&#10;AK6/kyz/AMMVfAX/AKJD4O/8FEP/AMTR/wAMVfAX/okPg7/wUQ//ABNdp8T/AI0eC/g5Y2dz4v8A&#10;ENjoYvnaO0S6k2tO6jJCgAnAGMt0GRkiuE8Bftg/DvxT4P8AAeq61rlj4U1XxhaR3Vjo19dB5VDu&#10;UQMwAABYYDNtBPAoXvbA9Nyf/hir4C/9Eh8Hf+CiH/4mj/hir4C/9Eh8Hf8Agoh/+Jrsvij8avBf&#10;wasbS48X+IbHRDesyWcV1Jta4dRkhQATgcZY8DIyRXCeB/2xfhx4j8JeAdT1zXbHwnq3jGyhvbLR&#10;r643yoJG2oGcLtXLcAttBPSha7A9NWWf+GKvgL/0SHwd/wCCiH/4mj/hir4C/wDRIfB3/goh/wDi&#10;ai8aftdeA/DHxK8PeBLDU7TXvEuo65Hol3ZWtyA+ns0buZH4IbbsAKg5BYZxW9p/7UHwo1TTvEl/&#10;aePdGmsvDqiTVJ1uPlt1LbA2cfOpb5QUyCSAOSBQtVfp/lb/ADQ7O9v6/rQxv+GKvgL/ANEh8Hf+&#10;CiH/AOJo/wCGKvgL/wBEh8Hf+CiH/wCJr0b4f/Efwz8VPDkeveE9Zttd0iSRohc2rEgOpwyMCAVY&#10;ehAPI9a6Sm1bcm99jxX/AIYq+Av/AESHwd/4KIf/AImj/hir4C/9Eh8Hf+CiH/4mvaqKQzxX/hir&#10;4C/9Eh8Hf+CiH/4mj/hir4C/9Eh8Hf8Agoh/+Jr2qigD5J/ae/ZG+Cvhj9m/4p6xpPwt8K6dqlh4&#10;X1O6tLy20uJJYJUtZGR0YDIYMAQfUV2vg79jP4FXnhHRLif4SeEJZ5bGB5JH0mElmMakknb1Jrpv&#10;2uv+TVPjH/2J+rf+kctd/wCBf+RJ8Pf9g63/APRS0AeY/wDDFXwF/wCiQ+Dv/BRD/wDE0f8ADFXw&#10;F/6JD4O/8FEP/wATXtVMmlWCGSRslUUscDJwKTdldgeMf8MVfAX/AKJD4O/8FEP/AMTR/wAMVfAX&#10;/okPg7/wUQ//ABNZ37Pn7WVl8e/Et5pMfha/8Pg6cNY064uLmGcXVmZmh3SLGSYJNy/6t+cZ54Na&#10;vxd+POu+A/iX4b8DeF/AUvjfXNZ0661MIurQ2CwxQPGj5aRSCcyrxmm9Lef/AAf8mO267bkf/DFX&#10;wF/6JD4O/wDBRD/8TR/wxV8Bf+iQ+Dv/AAUQ/wDxNRaH+2B8O5PA1t4h8VaongWdtQuNIudK1pgL&#10;i3vIG2zRkJu3Bcg7x8uGUnGcV1tx+0J8N7Xx3p3gyTxnpQ8TagkUlrYLPuaUSLuiww+XLryoJywI&#10;IByKdu39aX/LUXS7/rp+ehy//DFXwF/6JD4O/wDBRD/8TR/wxV8Bf+iQ+Dv/AAUQ/wDxNbi/tN/C&#10;yS58TW6eONJkm8NQSXOqrHKW+zxxnEj8D5wp4bZnB4ODSeHP2m/hZ4uJ/sbxvpWo41C30v8AcSFv&#10;9JnyIE6dHIIVvukjAOaS12B6bmJ/wxV8Bf8AokPg7/wUQ/8AxNH/AAxV8Bf+iQ+Dv/BRD/8AE1v+&#10;Jf2lPhh4P0uTUdZ8Z6bYWiahPpW+RmJa6hOJo1UAlth4YqCB3NZUP7T3g/8A4T/U/D9ze29vptvZ&#10;aTdWmuLcCW3vn1CSaOCOPaDyWi4OcHcOmKFrt/X9XQPTcq/8MVfAX/okPg7/AMFEP/xNH/DFXwF/&#10;6JD4O/8ABRD/APE1t+Kf2m/hd4Ka8XXPGen6a1pqMmkTibf8l3HEszw8LywjdGwOu4Yyaj1j9qX4&#10;TaBo3h7Vr/x7o0Gm+IFZ9MufP3JcKrbGbIB2qrfKS2ADkHBBoWuwPTcyP+GKvgL/ANEh8Hf+CiH/&#10;AOJo/wCGKvgL/wBEh8Hf+CiH/wCJqH4t/teeAvhbr+m+HF1S01vxVd6np+nnRrW5CyxLdzJEshOC&#10;vyhw+zO4rzwOa6m1/aM+Gd94u1Twvb+NdJn1/TI5ZLqyjmyyCJd0oBxhmQAllUkrg5AxR0v/AFpu&#10;HWxzn/DFXwF/6JD4O/8ABRD/APE0f8MVfAX/AKJD4O/8FEP/AMTUln+1n8O9auNMn0XXrTVNAntr&#10;68vNcWUx2tlDaxwu7OWA3ZNxEvHdvUYrpdD+Ong/xp8Odc8ZeEdYtvE+l6TBPJN9kcqweKMuY2DA&#10;FGIx1HQg9KTfKm30Gk21Fbs5b/hir4C/9Eh8Hf8Agoh/+Jo/4Yq+Av8A0SHwd/4KIf8A4msP4Yft&#10;W3vizwifGvi/wdb+AfAf9lpqn9u3HiG3vdqOyBFeGJd6ZD9SOMYPWuvuP2rfhHaHQxcePtItzra7&#10;7DzZSnmpvMYc5HyKXBAZsAkHBNU007E30v0Mz/hir4C/9Eh8Hf8Agoh/+Jo/4Yq+Av8A0SHwd/4K&#10;If8A4mtq4/ad+Fdp42fwhN440qLxKl21g2mvIwkFwFDeWeMbiCMDPzdBk0vwO/aG8KfHvwLqHivQ&#10;bhrbTLC9ubO5N5iMwmFjlnJ4AKYfqcBuTnNSnfX5/Ie2nyMT/hir4C/9Eh8Hf+CiH/4mj/hir4C/&#10;9Eh8Hf8Agoh/+JrStP2rfhFfeGr7xBB4+0d9GsbuKyubzzSEillOIg2RkKxBw33Tg88VI/7U3wnj&#10;8DxeLz470n/hHpb06cl55h+a5AyYdmN+4DkjHAOenNMDJ/4Yq+Av/RIfB3/goh/+Jo/4Yq+Av/RI&#10;fB3/AIKIf/ia6j4CfGGy+PXwv07xrp9mbCyvri7giiMwlyILmWDeGAAIbytw9mFehU2mtGK9zxX/&#10;AIYq+Av/AESHwd/4KIf/AImvHP2Vf2T/AINeKvh3rl3rHwx8L6ndReLvEFpHNdaZE7LDFqlzHFGC&#10;R91UVVA7AAV9m14T+xr/AMku8Q/9jt4m/wDTxdUhlz/hir4C/wDRIfB3/goh/wDiaP8Ahir4C/8A&#10;RIfB3/goh/8Aia9qooA8V/4Yq+Av/RIfB3/goh/+Jo/4Yq+Av/RIfB3/AIKIf/ia9qooA8V/4Yq+&#10;Av8A0SHwd/4KIf8A4mj/AIYq+Av/AESHwd/4KIf/AImvTvHPjCw+H3gzXPE+qeadN0ezlvrgQLuk&#10;McaFmCjIycDjkV538CP2hR8ZL7VNK1DwveeENdsbKz1QWN1dRXImsrpXNvMrxnGT5bBlIypHfNC1&#10;bS6A9NWVf+GKvgL/ANEh8Hf+CiH/AOJo/wCGKvgL/wBEh8Hf+CiH/wCJqn8VP2kNc8FfGCL4e+G/&#10;AI8W6kdDj12W4l16302OOJ55IQo84fMcx54PfpxWvf8A7U3w/wDBradpvj3xDpfgrxTPa29zcaJd&#10;XgnNv5xIT96g2MuVI3j5RxnGRQtVdf1/Vgem5U/4Yq+Av/RIfB3/AIKIf/iaP+GKvgL/ANEh8Hf+&#10;CiH/AOJre8QftK/C/wAL+MU8J6n420q18RvLbwLpxlLSGWdgsMfAI3MWX5c5wcnA5rmbT9sj4Zaf&#10;4d0/UPFnibS/Ct1ei5lis5rozloobqS2Misi4I3RnOB8vOehNHmO1ix/wxV8Bf8AokPg7/wUQ/8A&#10;xNH/AAxV8Bf+iQ+Dv/BRD/8AE12I+OHgRrO8ul8TWT29pe2unTOhZgLi5CG3QYHzeYJEKlcghuDW&#10;Un7TfwskufE1unjjSZJfDUMlzqqxylvs0cZxI/A+cKeG2ZweDigS12MP/hir4C/9Eh8Hf+CiH/4m&#10;j/hir4C/9Eh8Hf8Agoh/+JqVf2sPh5Jcy3Sa5anwrDpLapN4jaQrbr/pP2dIlBXc7O6yY29dnGc1&#10;3Ph34r+D/FfgRvGmleI9Pu/CqRySyaqJgsMapneXLY2bcHIbBFD0u2HWxwP/AAxV8Bf+iQ+Dv/BR&#10;D/8AE0f8MVfAX/okPg7/AMFEP/xNZXhX9tn4aeK9f8ZR2+uWUXhfw1YWN7L4jkuMQzNctKoiEZUO&#10;HBi6clt4wPXrvGX7R/grwp8DtU+K1vqS694VsrYzrNppDNM27YIwDja28hSGxg9cUS91cz2Gk2+V&#10;GN/wxV8Bf+iQ+Dv/AAUQ/wDxNH/DFXwF/wCiQ+Dv/BRD/wDE06P9r34WXunXr2fjDSn1K00sarLZ&#10;3UskAiiaFJUMjmM7AyyJg4JO7ABPFLpv7X3wpn8B6J4q1Dxjpel2OpvJbqskxk8u6jjDzW5Kj76B&#10;hxgEgggHIptWbT6f8FfoxLVJ9/8Ah/yYz/hir4C/9Eh8Hf8Agoh/+Jo/4Yq+Av8A0SHwd/4KIf8A&#10;4mtbUP2pvhLpVr4aubrx9o0Vv4jj83S5fPytwm/ZvyB8i7/lJfABBHUGuW1D9sfwhoXxF07wdqqf&#10;ZtQ1LxLP4btZYJxOm+OCKQSSbRlCzTIgTk8gkgUWbdg6XNP/AIYq+Av/AESHwd/4KIf/AImj/hir&#10;4C/9Eh8Hf+CiH/4mvaqKQHiv/DFXwF/6JD4O/wDBRD/8TR/wxV8Bf+iQ+Dv/AAUQ/wDxNe1UUAeK&#10;/wDDFXwF/wCiQ+Dv/BRD/wDE1454O/ZP+DV5+1d8TNCn+GPheXRrHw1oNza2L6ZEYYZZZtQErquM&#10;AsI4wT32D0r7NrwnwL/yeb8Wv+xT8Of+j9ToAuf8MVfAX/okPg7/AMFEP/xNH/DFXwF/6JD4O/8A&#10;BRD/APE17VRQB4r/AMMVfAX/AKJD4O/8FEP/AMTR/wAMVfAX/okPg7/wUQ//ABNe1UUAeK/8MVfA&#10;X/okPg7/AMFEP/xNH/DFXwF/6JD4O/8ABRD/APE17VRQB4r/AMMVfAX/AKJD4O/8FEP/AMTR/wAM&#10;VfAX/okPg7/wUQ//ABNeifEf4gab8MPB9/4i1SK7ube1X5bawtnuLieQ8LHGigksx4Hb1wK8L1P9&#10;tmCL4c+BfEmk+BdU1vUfFGjXXiE6NDdwxvZWFsAbiR5HwrMu5QEH3icZFK618v8Ag/5Mdm7Lv/wP&#10;81952H/DFXwF/wCiQ+Dv/BRD/wDE0f8ADFXwF/6JD4O/8FEP/wATXpFn44sNV+H8Pi/T911plxpo&#10;1SAH5WeIxeYo9iRj6V4v8H/2p/EHxN0fS/E2pfDqLwv4HvNOfVZNcl8S2ty9vbrEZA7WyKJOgAIx&#10;kZ56VTVpOL3W/wCP+TEtUpLrt/XzOg/4Yq+Av/RIfB3/AIKIf/iaP+GKvgL/ANEh8Hf+CiH/AOJr&#10;X8N/tSfCXxdp+uX2kePtFvLPRLRb/UJln2rb27dJSWAyvbIzgnHXisuD9rH4f+IJtGTwpr2neJkv&#10;dWttKuXguvK+yGaGWVGIZfmbbC3yDB65xil1sHS4z/hir4C/9Eh8Hf8Agoh/+Jo/4Yq+Av8A0SHw&#10;d/4KIf8A4mrOkftf/BrX7e9n074haReR2VoL64MTOdkBcJ5mNuSAzANj7ufmxXReK/j58PfA41c6&#10;74r0/Tf7J+zi885j+6adS0K8A7mdVZgq5OBnGKB21scp/wAMVfAX/okPg7/wUQ//ABNH/DFXwF/6&#10;JD4O/wDBRD/8TW9L+0r8MIr3w9af8Jnpstz4hthd6VHCzSG7iLFN6bQRgMrA5xgg5xWT4S/at+Hn&#10;iB/COn6jr1loHibxNawXdloV3NmfbNkwqzAbQzjBVSQTnjNOzvYT0V2V/wDhir4C/wDRIfB3/goh&#10;/wDiaP8Ahir4C/8ARIfB3/goh/8Aia7zxL8W/B/g651m31vXrXTZtG09dWv0n3AwWjMVEp45XcpH&#10;GeeK4qX9qrwHoOma1qPivW9P8MWNhrk2iQyTXPmtcvHGkhbYq7lO18lSDtGCTzS/r9B2ZB/wxV8B&#10;f+iQ+Dv/AAUQ/wDxNH/DFXwF/wCiQ+Dv/BRD/wDE103gD40aZ8RfH3ivw7pcKzWuh2mnXseqwzrJ&#10;DexXkbyIyYHAATrk53CvRKdmtxf1/X3niv8AwxV8Bf8AokPg7/wUQ/8AxNH/AAxV8Bf+iQ+Dv/BR&#10;D/8AE17VRSA8V/4Yq+Av/RIfB3/goh/+Jo/4Yq+Av/RIfB3/AIKIf/ia9qooA8V/4Yq+Av8A0SHw&#10;d/4KIf8A4mvg3/grp8BPhx8I/hN4Hv8AwV4I0Pwte3WtvBPPpVkkDyx+Q7bWKgZGQDiv1cr84P8A&#10;gtx/yRb4e/8AYwP/AOkz0Afo/RRRQAUUUUAFFFFABRRRQAUUUUAFFFFABRRRQAUUUUAFFFFABRRR&#10;QB4T8E/+Tj/2i/8AsK6L/wCmi3r3avCfgn/ycf8AtF/9hXRf/TRb17tQAUUUUAFFFFABXNfEzwtP&#10;45+HHirw5bTR21xrGlXWnxTSglI2lhaMM2OcAtk4rpaKmUVOLi9mVGTi1JdDgfhd4T8S+A9B8L+H&#10;Lq40q50LSNAtrCSWFZRcveRqEZgT8vlFRwMbs15j4f8Agb8Vfh3qtzoXgrxvoWm+ALvXpdbdrzTJ&#10;JtVt0mnM9xaxkv5TI7M+HYblD9DgV9GUVo5Ny53v/wAG/wCf9d4SSjyLb/gW/I+GvF/7Fvj0/EXx&#10;F4+vPElh4kSBfENxYWaLdfa5I76ynjjgWPeYUZGdQNiAvyS2cCu8/ZP+AXjXw3deC/GHjq80uC40&#10;fwbD4e07SdP097WeJHMcshu9zEeYpQIAvHU8E4r6popR9xWX9b/5jl72/wDW3+R8g3v7HHjWTxtb&#10;xReJ9BPgWDxzdeNFRrOVdV33Il82HzQSmFMp2nGSMZIwBWp+yR+xhP8As4+J7nU7+80jUDbaZ/Y9&#10;hdWH237RPD5u8yTiad40Y7VGyJAuQT7V9VUUR93b0/JfkrBL3t/66/mfEXwx/Zp+IHivxDrH9vza&#10;doHg+w+JuseK7W2n0101O5cySrAVl3bDA4k37sbsDHIrstM/ZQ8Y+CfBfwbbwprnh5fF/wAP9MvN&#10;LddWtJZdOvEugglcBCrq4MYIPfLA9a+q6KlK0VH0/BW/IcnzNt9b/ifnZF+wxrfiTXde8FxSXlvp&#10;2h+HtGt7fXtTtZLex1PUIb+4vJY4xHIJBB++C5RgU4wcrXqHh39jDxZ8PLDwjrHg/VfCll4u0uTV&#10;vtlpf2t7daXLHf8AlCTb5szzF0ECfMx+fLZAr7Doqr/19/8Anb0Bu7u/62/yv6nxz8U/2JvFvxFv&#10;9e3+J9Bax1S20W6eM2U9rv1DTsBU2wyL5dtIpfIRt6HbtPGT7h+zV8Fj8Cvhv/YM32D7dc3s+oXY&#10;0s3BtxLK2SENxJJI2AANzNknnAr1aihe6ml1/wCH/r5Cetr9AooopAFFFFABRRRQB4T8Sv8Ak8L4&#10;H/8AYv8Ain+el17tXhPxK/5PC+B//Yv+Kf56XXu1ABRRRQAUUUUAFFFFABRRRQAVxa/EeNvjG3gP&#10;y7bzV0Maz5nnSedjz/Kxs8rZt/2vM3Z42Y5rtK89X4Wyr8fH+Iv9op5LeHBoX9n+Ud24XHneZvz0&#10;7Yx+NNfEr7a/lp+I+j7/APBX6XOB8Vftm+CdL+KPhnwLoVwniDVtQ8QNoWpOomhh04rBLLI4laIx&#10;TMhjVWRHyu8ZIxg7mkftgfCDXNI8R6pa+M4RYeHrdLvUJ7mzuYAsDvsSWPzI1M6M/wAqtFvDEgAn&#10;IrzFv2MvFcHijS0s/iHa2/gzSfFN94qsLD+yCb+Ge6jnEim583BCvcMy/J7HPGOQ8O/8E6NYsrDx&#10;N/avxAtbzWNW0uytI9Vh02Xz/tVpepdQ3M5lnkMpZo1Dr8oI+6FpR2XN/W3/AAfXTXXQlbm0/rf/&#10;AIHprp39V8KftyeANeuPG93fzyaV4d0DUbTTLO/NtdSXOpSz2/nbFsxAJ1dcONm1jhCTgV1erfte&#10;fCLQ/wDhHjeeMoFTXrZbyxkis7mVPIaTyhJMyRkQL5gKZmKYYEHkGvD/ABh+wP4g+JA1/VvFvjLQ&#10;ta8Uajr1prse/QXXTN0Nm1q0MtuJ9zKVbIIkDAgcnmrHiv8AYD1DUfDvgnS/D/jDS/D0uiWBs59R&#10;tNDEF1EzTmZ5bOSCWNoslmHlyGRMclSSxNK2l/L8tRPrbz/4B9k9aKZEnlRIhZnKgDc3U+5p9SJb&#10;BRRRQMKKKKACiiigAooooA8J/bT/AOSJW/8A2NXhv/09Wde7V4T+2n/yRK3/AOxq8N/+nqzr3agA&#10;ooooAKKKKACuI+L3hzxd4m8JfZ/BOu2Wha5FcRTD+07QXNneRBv3lvOv3gjrkFkww7V29FJq407H&#10;jv7Pnwn8U/Bfw1pnhu81LRtS0jF7fXrWsEsTxXk9yZhFbKWKrbIruoB+bhenIrlY/gb8VfBPiDxH&#10;ZfD7xvoOjeEfEWuya7cS6jpklxqOnyTOHuI4Pn8p1chsFxld564FfRlFVfW/9dP8l93rddLf11/z&#10;Z8U/E/8AYI1rxvqt/rMGtaPcX0niTVdVhstRa8jtTbXsMEZDNbSRyCVDBnAJVgcGtXWf2GL+TwR8&#10;RPDml6vpVvD4g8LaN4e093ilAtmslw7sCXYIxwVAZiMcnivsGilH3bW/rb/JFOTb5mfKlz+yd4uk&#10;+LVxri6/oreGf+Eom8TQwGGVbwPNpktnJEx5QgMyMpGOA2ewrnn/AGFvEMvh3T7QeJ9Mhv8ATPDG&#10;i6XayGCSSFr3T9QkvFaROMwuWVSM56nHSvsyihe7a3QnyPmTWv2dfiT43sNWu9e8WeHNM8RXGiap&#10;Y2U/h/THigs7m8eHMhDktJhIAC7HcS544GbX7MH7L+ufBdPiE3iLV9P1Cbxb9mZ302W6domSBony&#10;9w7u2SdwO7ueFGBX0jRRpZrurfJh2fZ3PhofsDeNtd0PSfC3iDxjoA8NaH4U1PwpplxpenyxXrRX&#10;DRNFLPltrMPKAZVIHUgksSPX/wBmn9l+X4NeFvF9pqz6VHqXiMLDO2hSXrxrEkJjUl7qaR2fljxt&#10;AyAOBX0NRQ9U0+qs/nv94dU+2p8Q2f7EnxQi03StLPjrw3ZW3h3wjqHhPRL/AE/TZUuvLmeFo5p9&#10;xILYiIbbjBJYZJNL4U/YX8ceE0n1q08TeHv+Esg8UWPimxE6Xt1ZvLFaPbSxTmaRpWBEjMHDEg9A&#10;vAH27RVczve+v/Bv+YNJ6P8ArofBWu/8E7PFGv6XY3V94g8N6jry6hrU11BNFfW+ntFqE6yl41t5&#10;o3DoVx5bMUYHBPGa766/Yu1/T/jJ4X8ReHPEGj6HoGlvpbXL20Fyl9cR2cSx+Q6ec0EquEwJJFLo&#10;DgE7Rn63opRfLa3T/JL9Al7179f87hRRRSAKKKKACiiigDwn9pn/AJHX9n7/ALKFF/6atSr3avCf&#10;2mf+R1/Z+/7KFF/6atSr3agAooooAKKKKACvlDw/+xr4o+H3xsTx/wCGviRd36rb6tMdO1y2gKyX&#10;d5JHJtd4oVdod0a7iW8wCNApAyK+r6KFo+ZbjvpbofPX7T37PviL49eH/h8qReEr/UfD2pDUr7Tf&#10;EdtNPpd6TbvEyeWuWK7n3DJ/hFYng79l7X9P1r4b3t9pvgLwzaeEtU1G9OleDrGa3tZVubVYlYI+&#10;cSBwSTwMY719QUULS9u9wve3pY/Nr4lfs+fE34Gadoel+FvD8/jOTU/Cur+HNRu9O0o31vELi+mu&#10;YVRfMRon/fhS7jZgZ524r17wR+xh4lsb7wbquo6npkTabrHhzWbmxcM7KLDSWs5YsgFSxkbcCDjA&#10;619j0VUZOIS1Pg34nfspeJYJvDfhfSY7641HXvGGt3t/rWlW5FlZ6FfuWureeViNkhXy9oAOWXjp&#10;Xc+Jf2Fl1f8AaO/4TyC60h/D0+o6dqklrdfbBdWj2caIkUCxTpAVPloQ0iEpyACK+uaKlaWt0/yS&#10;/RfPUUvevfr/AJt/r92h8w+Ff2T/ABB4f8D+HtCTxFYWV1pFjryRX1tblyt5fuwimCMAGCRySAg9&#10;SeOKd+yb+y14l+BPifxhrfiXWtN1i68Q6dp1pI1hLdyOslsJlLM9w7k7lkU8FQDkBQAM/TlFO+/m&#10;rf19wP3tX3v+p8TW37CfjO6OheHNU8X6E3gjQbfXbGwlsrGWPVGh1CGVA0rFijMhkGQMBgM5yePS&#10;f2Sf2Vbn9ntPEVxqsujy6jqdtaWAk0Zr0hoYFcB5GuZpDuYyE7UCqvQZB4+kKKXRrurA9XdnxTpX&#10;7E3xI0x/D+lReN/DttoXhex1yw0W9t9MkGoAX0UipJOWYozIzjIGAQM9TWb4R/YG8b+H7LX9Rm8V&#10;6E/iq5v9C1iyldby6tmutOM4K3HnSM7pIsoOVI2nOFAAr7oopptar+tn+iB+9v8A1v8A5v7z4U8Q&#10;/sAeMPFNlPqmra/4av8AxPL4m1LXHtRHfWumvHeW0ETr+4lSZXRocj5iGBw3U10esfsNa/beJPBM&#10;vhbxDomgafo1lplndX1vbXUd7stHDFFTzminR+QBOGMYY4Jr7Iooi+W1un6Kwpe9e/UKKKKQwooo&#10;oAKKKKAPCf2Tv+Pb4uf9lH1z/wBGJXu1eE/snf8AHt8XP+yj65/6MSvdqACiiigD5bP7KniqP44r&#10;40j1bwqLDTNW1DX9LeLR/s+ozXNzbtEtvdzRbQ8KFyxbBd8AH1rov2m/gF4l+PvgTwHZMnhO71jQ&#10;tZg1jULHXbeabSrwrbyxvFsGXKFpcgHsOa+gqKVtFHt/X9eg76uXc+XfBv7LniDT9X+HN1e6X8P/&#10;AAvZ+E9futWbTPBlhNbW06S2bQg7Hz+93kEngYUd68H+InwA+JXwFg8Ox+FtCn8ZTX2keIdF1CfT&#10;dJN/BBDe30l1EFj8xGjk/eBSzDy+Dk8YP6NUUNcyt/WujGnb+u2x8V/D79inxRa6T4IutU1HTbWf&#10;T5fCV9d2EgZ2jbTNPkgniyAVLF5BtIOPlPPSsb4u/sueKLb+zdB0NL251nxJ441XUX1nSbc/ZdN0&#10;a+RY7yK5kYjYxjwVwDlkGORX3bRWkpc0uZ97/je39dNOpC0Vv62tf+utux8g+Mf2DYtc+PNv4vsr&#10;rST4bkm0ueazvftgubM2KqscdusM6QsrBE5kUlCDjPSun8K/sra74f8AC3h7SF1+wtZtLuPEV8Ly&#10;3gLkXN+0ot5ArABvLjnkDA9TjHFfS9FR05f66v8AUq9nf+tD5d/ZQ/ZU8UfAvxt4h8ReJtd03Wrn&#10;WNGstNkeyku3kMlu8mZGad3+8rqcLtVSMBQBk8fb/sOeM5dV8OaJfeLdCbwH4fu9els3trGVNWeP&#10;U7a5jbzJCxQtG1wOmNwXk5AFfaVFOXvb9rfn/mxL3dvX9PyR80fsjfsm3X7O11rF9qc+jXF/c2Nt&#10;pcUukm9YyQQ7iJJTczyAMxbOyMKq84615Bq3/BNzWtStJgPFWmpLLoGqae0HlyeS17cT3BguTxn5&#10;ILqWM8Zz0r72oobbfM99vz/zHF8qsu9/6+4+a/h78HvjD8KfHPiyfQdT8D3fhbxFr/8Aa9wmoxXh&#10;vokZI43RChCZ2x5GQeTzXplp8L723/aH1L4hm8gOn3Xhm30NbQBvNWSO5lmLk4xtIkA9cg16RRRd&#10;6eX+VibaNd/+B/kfCutf8E6dY1drmU+KNPjeew8QQyQeXJ5UlzeTXjWczcZ/cpfTKfrxmvSvh18D&#10;/jH8IPF3iibw1qnga88P+IdQtb25XVorw3Ufl2sFu6oYyF5EJIznk819QUUo+6kl/W3+RUm5Xv1P&#10;lNv2UfHa+H5vhpH4y0cfCCbWTqrRtYSHWBC139rayEm/y9hlyPMI3bTjFcb8J/2ZvH3ifWr1fEE2&#10;m+H/AAdpnxJ1jxTa2s+luNTuHMkyQEOW2Nbusu/dgMQAvIr7eopJW/r0t91rIG7/ANet/vvqfM/7&#10;Ln7L3if4F+Mta1LVNf0p9FmsVsLPRtEjuVt+JWfzys8j+QcHHlREJyfQV9MUUVTbdk+hNtW+4UUU&#10;UhnhNn/yfPq3/ZOLP/053Ve7V4TZ/wDJ8+rf9k4s/wD053Ve7UAFFFFAHy58VP2PL7x18a5vFuna&#10;potnpOq3+kalqbXentJqdvLp8m5BaTBgFWUBVfcOACRnOB3Px3+EXiz46fs7eI/A+o3WgW3iLU5Y&#10;ysqRzGw8uO8SZFdTlzmOMK3bcTjivaqKVvd5On9Mq75ufqfHdv8AseeJrvwVfeHG0D4V+DoJ9V0n&#10;UWfwbpdxbG4+yXaTOs27IbKKwXjq3PFYPx1+BPjn4a+MLv4m+EdNPinVX8dp4htNOsbBrxbe3fTV&#10;spfPgDozkYZgYySCQeOSPuKiqu73X9bf5E6Ws9v+H/zPz7+Hv7FXjnxp8JZX1eaz8Nalq+i6xYGw&#10;1C3MckTXetR38bvGm4IPLiwUySpYDsa7b9oT4AeJdBsfiR4m8N2VzrXiTX5fDzeGYNDtPMl0/UNP&#10;D7Zp92FWE7trNnhWOa+zqKHrotP6X+W47t6vX+m/1Pij4j/8E9ZPFGl+BoNL1PS520rw+2ganFrZ&#10;vPLl82QSzXafZpoy8hcyEpISjbuelej6J+ype6LceJLeLUbAaXrHivSdaZVR/MFnY29uqwknOWMl&#10;sp5JG0nnNfSFFNNp3Xe/4p/doibXVn/W/wDmz5I+EH7H/jPwL+0Dp/xC8Q+K9M8QRWR1WNWX7Utz&#10;JFdOHj+RnMMezldsaqCOSWJ4d8Qf2RvG+veN/ED6J4l8Px+ENd8X6Z4xu4dRspW1CO4tmgDwxyqd&#10;oQrACCRkEkcAk19a0Uovl5bfZ2+9P80hvXmv1/4K/Js+bP2iv2YPEXxl8a6lqeleILPR9P1XwyPD&#10;F6JA/niB7yOacoQCMtEroM92re+Cv7NU/wADfib4j1TSfEupaz4W13S7WG4ttevZLu9W9gZlWQSM&#10;MeX5LKm3qNgxwePdaKS91WXn+P8Aw4S97fy/A+Pdb/Yt8ZX0mieGLLxlptp4D0XXJdZ0y8WO7j1e&#10;ySW5FxLagRzLBKjMCoaRSQrHAz1w9N/4J5XmmeI/HNyuraNcW2qWmurpd9N9uN6k+oxyLiZTMYFS&#10;PzWBMce5wBnBr7eopWVrf1sl+SRXM73+f43/ADPjn4i/sI6j4+0o2J17T7GNPBmk+H0CRyhXurK8&#10;S5DOEKnyn2BflYMM5HIrZ+En7Gd78PNd8C6xLdaJBcaRqeq6pqFvpwu5ImkureOCPymuZJXYqIwS&#10;zsM56V9W0VfM7uXf/g/5v8OxFla3y/BL9D4V07/gn/41uta8S3uv+NdK1GXVPD2saAl6qXbTYupV&#10;kilaN5DGgXBUxxKigYPzE8dZqf7HfjbxJ4T8bS3/AIm0XTfHOq3+k6ppOqaXFN5Fhc2dolszYf5i&#10;HQSDHPD819fUVFtLeVir63Pij47fsF+JPiJpGieHfDXirTdP8J6b4ZtdDj07UBdL5c0Em/zx5Mii&#10;UydD5obbyQCTX2pCpSFFOAQoBx0p9FXzOzXncmyun2VgoooqRnhP7UH/ACMvwE/7KPa/+m3Ua92r&#10;wn9qD/kZfgJ/2Ue1/wDTbqNe7UAFFFFABRRRQAV5p49+Fd544+Lfw68STXlv/YXhV7y7fT5FYvNd&#10;yRCKGQdvkDSHnnJGK9Loo6p9v6/UOjXc858e+GPHHjP4ZeOdAh1HR9L1jVEuLPSL63WXZb28ihVe&#10;UHJMoBc/L8udvvXzr4g/4J+XulaNq+keDfGl7Lp2s+EP+EYvYfE95Ld+X5Usclq0OF+SNMTLs6AS&#10;cV9oUUrL+v6/plczVvL+v0Pkz4l/sheMfEfiXxjrHhrxTpmjHWk8PIls6zxiRdPW4WWOSSErJGr+&#10;cuGjYN8hHGa4fTP+Ce3ifTfBT6EviXRdw0bVNLWVEuNpa61a3vkchyzYVIWQ5Zjkjk8mvuuirUmn&#10;zf1vclaf16L9EfJsP7HfidPjvq3iyLxLpGk+Gr6TUJ57bTLe4We9a6tmh2zxNIYAUL7jLGqu+3nq&#10;ceceJv2B/ij4w8PeHtG1Xxv4bm0/SNIsdLitY472KJDaTl45AqSBXaRMBjIGCnO1ec1980VMfdaa&#10;6W/B3QdGu/8AlY8O+OPwT8V+NfHXg7xn4M1nRtO1vRLG/wBKlt9es5Lm1kt7tYw7qEYESKYhjswJ&#10;B4r55s/+CbGpx/8ACFre63oWqJZ6Np+j6uLsXyiMWszyeZarDNEr7w5G2YEKRuFfe9FC913Xe/6/&#10;mweqt8v0PC/jh8DvFPjHx34U8Y+CdZ0bTtW0jTb7RZrbxBZyXNtJa3Qj3uoRgRIpiXGeGBIJxXzz&#10;qf8AwT08f6h4b8I6HJ430W50zRdJ0uzNrKt3Gkc9pOZHaNY3VXEgJGZVYr/CBnNffVFOLcXdd7/j&#10;f89Qeqt8v0/LQ+P7n9jbxq/jC0t4/E+gnwLbeNrvxiiGzlXVd90svmw+bkqQplO04yRjJG0Cua+H&#10;f/BOu88F+DvFWjXF94Yvbi40dNF026mt7+cTxrOs2+6SS5KxkmNBiALtPzqcjFfctFJaK39dP8kO&#10;+t/6/rU8c/Ze+DniL4K+BtT0rxLr0Gt3t9qkuoRx2rTPDZRskaiBJJ2aWQDYW3OSfmx0Fex0UU22&#10;9WSkkrIKKKKQwooooA8k/a6/5NU+Mf8A2J+rf+kctd/4F/5Enw9/2Drf/wBFLXAftdf8mqfGP/sT&#10;9W/9I5a7/wAC/wDIk+Hv+wdb/wDopaANyobyBrm0nhSVoHkRkEqdUJGMj3FTUUmrqzGnbU+RP2fP&#10;2RvHfwA1rWNZ07XfCs+oy6dDpi+VZXEK6uRdGV77UTvJe52M6qV4y3JxxXovxh+E/wAQ9Y+M3hH4&#10;heANQ8MwXuj6Pe6TNa+JI7ho3W4khfcvkkHI8rue9e7UU/5fLb8V+r/4Aurfff8AD/I+IPHv/BPf&#10;WfFmn6LqT+JNJ1jxZ9r1a81j+047y3sJ5NQeNpGhW2mSRfL8pQFZiHH3sV0Gp/sSa9bfE7wlq/hv&#10;xDo+g6HpSaVHdT2sF1HfTR2SqphKec0MquFwHlUvGDgE7Rn6/opr3dv66fcD97c+ENL/AOCcGo6T&#10;pXjjT4tZ0N2v9I1PS9I1Nvtxuj9sk3FrhWmaFAo+XEUfzcE4Ir1Hxf8Ash33ifU/Ht5Fq1jYTax4&#10;Y0fTNImijYPYajp7SyQ3JwPuiRoyAOcKRX09RU7LlHfW58sx/so+K/BWnfDbVPBWvaE/jDwzpd9p&#10;+oyeIbSWaz1GS9ZJLq4Gxg6yGVCw7EMVPFchb/sB634c8Ny6foXi2we7srDw+um3GoWzlGu9Nup7&#10;ljKin5YnafACklQK+1aKq7vdf1rfT5onpb+v61Z8Iax+zd8X/C/xH8Ka5bXWgaz4l1Tx1qPia5vo&#10;dNnfS7BZNLjgVJkLb1UtEVDhifmU9eKi8c/8E8/HHiTwJY+G7bx1pD2s2n6guo280F1b263t1ePd&#10;mWFIJF3IGcRhZdwAXdtJOK+9KKS0S8v+Bp+CKbu7/wBdf8z488Q/sb+OrjXLu00nxN4cTwjqXirS&#10;fF95Fe2UzX6XNr5CyQxSg7fLKwAqSMgkjgEmpbL9jDxYk2naFdeKNFfwX4e1DV9X0VobKVNTluL5&#10;LhdlzIWK7ENy3KDLhVBxX19RQ/eVn/X/AA3QS0tbp/X49T5Zvv2S/FB+Glp4f0vxRYaPqmn+BbXw&#10;rZ3sELlVnWZJLiQ8AhJPJiUMPmHJ6gVo/AX9l3XfhV8PPinoWp6rpl3feM55bqOaze6dIHks1hYO&#10;07vI2HUncWJIPQdB9K0US9/mv9rf5hH3XFrpqj5ct/2H/Duh/s03fgPw/o/hvRfGWo6Na6bqXiC0&#10;sBF9seOSN3aRlXe4YoTz3NN+MX7J3ijxt4j8Z/8ACN+IdD07w/470ey0bX49TsHnubWO33gPZlWC&#10;5ZXPyuMAgGvqWim3zNt9f8rfcC0SS6f53/M+WJP2PtUT7csGsafib4kad40jklV2kFrbeTmFmxky&#10;ERtg9Pm61Z8O/sf6rN8OtY8H+IvG+o2lh9p1VdNPhu8ntYpra9d3/wBNgJ2zOjSNgDjH1NfT1FS1&#10;dWfa39fcNOzTXQ+HvA//AAT51Xwz4bW2uNQ8Ox6kur6HcNLZfbpEntNPmMh8z7RNJ88mThFCovbg&#10;8dhqX7I3jDTfHGpeNfDHiHQoPEC+Nb3xNp9tqlrLLZm3urGG1kjlClWEg8suGXI596+saKq73/r+&#10;v+CLpY8s/Zj+Eup/A/4M6R4P1nULPVNStLm+uJbrT4jFA5nvJpxtQ8qAJQMdsd69Tooobvr/AF/W&#10;gv6/X9Qrwn9jX/kl3iH/ALHbxN/6eLqvdq8J/Y1/5Jd4h/7HbxN/6eLqkM92ooooAKKKKAMzxNo4&#10;8Q+HNU0s+Ri9tZbf/SoBPF86lfnjJAdeeVJGRxXzb+zn+yp4k+AN/rGuWU3hRdb1d7CxubezivPs&#10;kenwM5kaMyyvJ5z+YcKT5abVUDAr6looXuvmQPVWZ8r/ALQ/7KWufFX45Wvjux0f4eeJrGPw9Fop&#10;0zx5p812kUi3MsxljEfAJEgXr2NVPEv7IHiLxbonxIjuLvwxpN74r8EWHhe3ttLt5Us7CWBpiSis&#10;CwixImAOfl+lfWdFJLlVl/VyuZ3v6fgfnT4v+D/xQtfjXe+CdJ8J3t14S1Hxxonix9bm00PHm38g&#10;TkXfm7UjVYDhGXzCTtAAOT634T/Yr1zQYbhLnW9KuWk8Ja14eQiOQ7Zb3UJ7lJOV+6qzBT3yDjiv&#10;ruim9Y8r/rS35MSdnp/Wz/NHxV4N/Zu1mL9ojwXp01nqMPhPwp4b0xtcvnt/LsNV1eytzBZvbsTu&#10;fak0jNwMGGPPIFYulf8ABODUNI0vxvp8esaHI1/pGp6ZpGpN9uN0ftkm8tcK0zQoFHy4ij+bgnBF&#10;fd9FNvmd3vr+Lu/+B2Qo+7t5fh/Wp80fFX9mLxX4xsvED+H/ABJYaJf3X9iwWilZUjNpZbmeB3jK&#10;yR+ZJJId0ZBAAwQc1D4H/Y/vNF/ZV8a/B/VNctUl8QXOoTJqWnJMyRC4k8xMrK5dtpwCC5JA5Yk5&#10;r6doobb5vP8Azv8AnqEfd5bfZ2/L8j4j8V/sPeP/AIoT+KdX8Y+JPCx1vUE0N7S20e1urezL6c82&#10;I5irrLtkWUfOjBlPQDaK9S8O/sqy6L+yt4n+FiXunafqevxXjzXNitw9rDcTktx58ryuo4BZmy3J&#10;wCa+iqKmS5oyi9mC91prpt+X6HynN+yz8QNQ8H/FVZPFGiaV4u8Z/wBjul7psMwhiNnbQQvGSf3i&#10;q5ibDKdyh8jmsf4O/sSeIPh34j8OanqWtaNdrp/i3UfE08dv9pfeLrT4rcRq07O5ZXjJ3M5JGDwe&#10;K+xKKvmd+b+uv+YraW/rp/kfDetfsD+MZvBHhTR9I8TeH9P1TTF1G3m1cQXUdzbx3OoSXStC0UiC&#10;UKsmDDMpTIyOpr0Cx/ZW8XaB44sfE+m+ItInvLbxzceJGS+gl2y2dxYw2kqHZjbMBEzDHy5YZr6k&#10;opJ2tbp/wP8AIb1vfr/wf8wooopAFFFFABXhPgX/AJPN+LX/AGKfhz/0fqde7V4T4F/5PN+LX/Yp&#10;+HP/AEfqdAHu1FFFABRRRQAUUUUAVNXs21HSb20RgjzwPEGboCykZ/Wvk+//AGOfGNh8N/h3pnh3&#10;xPolp4m8PeG7/wAKX1xf2ssttPaXgXzZIwpVhIhRSoPB5zX13RUuKd79f+D/AJspSatb+tv8l9x5&#10;z4S+HmseGvAV94JNxpzaDZ6TDpOizRJILjYtsI3a4ySuS+SNnb3r5s+En7FHi34deFH8PvoHwltp&#10;JPD93okvifStKuY9ZmMts8QkeU8EsxUvxyM96+2aKqXvtyl10f4/5sUXyJKPR3X4f5I+IfjB+x34&#10;jh+G88+mPFrF9pXw9tPDkOm6XEDNdXlteQXIdVcqrRnySCpYE5IHJrI+DfwN+JXxf8X6p488W6XH&#10;4PuG8UaTq32a9057Ezpa6fcQSiOEs7gbp1wzkbtrHjgV960VV222+v67/mK1oqK/pHx1b/sgz+C/&#10;AHw/h1xo/EOneDvBut6Dqun6JavLdakbzyyDboQNxGxuGIJJFcz4c/Ys8VfEP9mvwsnia9S3+Iv9&#10;uxeJr2PXDMiT7LY2sNtcNbSJLGVg2co2Q+7+8a+66Kl63v8A1rf+vLQbd3f+trf15nyZ4S/Yw1Xw&#10;Rp4j0nVNGtrgeCL3w2pijuBHFeXN087yp5jSOIx5hHLFiRnvWT46/Yk8WeJfi5oGvW3irTH8K6Hq&#10;Wh6hY6bdi6SW3Ww8tWhVI3EJ3qjMJHRmBwvA5r7JoqlJqSkuhLSaafU8G/aE/ZmPxt8b+CdZh1SP&#10;TLPT5Rb69bMrE6ppwmjuFt+PSaFDz2Zx3wfLfiZ+xP428Yya7FpnjDS7LTNY8R6rqtzYTC6RGgu7&#10;eGFctA8bs8ZiY+WW2NuGc4xX2XRUWVrev4l3f5fh/wAOeB/sw/s66t8CrjUZNS1Kxv1udA0LR1Wy&#10;Dja9hbPC7/MPusWBHf1r3yiirlJzd3/W/wDmQklt/X9WCiiipGFFFFABX5wf8FuP+SLfD3/sYH/9&#10;Jnr9H6/OD/gtx/yRb4e/9jA//pM9AH6P0UUUAFFFFABRRRQAUUUUAFFFFABRRRQAUUUUAFFFFABR&#10;RRQAUUUUAfI2gfAHwL8Yf2nvj9e+LdIn1K5s9R0aGB4tSurUKp0m3JGIZUB57kE16H/ww/8ABn/o&#10;Vrz/AMKDUv8A5Io+Cf8Aycf+0X/2FdF/9NFvXu1AHyhqHwR/ZY0nx1J4LvJ7O28VxwG5fR5PFWoC&#10;5WMJ5hYp9pz9wbsdcc1Q8OfDD9kfxg2NE1PTtVPn29sRa+LNQfEs4JhQ4ueC+Dj346103xI/ZQ8T&#10;/Eb4yJ4uvfiEsmhWl213p2iz6cztab7F7V41kEwXZlzIMIDuzkmuS+IH7IV/4d+GMsehTya3rtl4&#10;H0nwtpsOnWiQyf2hY3DTxXxZ5AFXzGUkHJAB5bOKSfu3f9f1/WhTSbsmXfGHwD+Bmj/D218U+GPA&#10;Os+PVv7mOz0+z0PxBqBa6laQx/6x7kIiBg253IUY5NeU2V1+zrqM3hk2/wALfE72WoxWsmq3n/CR&#10;XmzRTcXb2cIl/wBLzJmeJxmLcAoDdDX1B4x+BnibUv2bNM+GfhHxZF4Pv4rG2sLjVTatcFolUCZF&#10;CyRspkwRuDAgE455HBT/ALGGsX9/4bkm8XaVp9hDZ6ZY65pukaGYIbyLT7pri1FvunZoOW2vkybg&#10;MjB5qkrTae1/+H+W/nt0uQ3eKa3s/wDgfPby38jyPU4fgD4eu/EUWufCLxboqWVubnSWvPEF4jaw&#10;gvFsgUQ3e6HdO6gGYKCp3ZwM17F8J/2YPgz8UfAun+I2+H2raE10XVrK68S3szIVcrlZIrpkkU4y&#10;GViCCKz9R/Yz8XeLx8Rx4v8AHWia9L4ruILuC8fw+5ns3trhJrWBt9wyPbJsKmJUXdvYk5Oa9r/Z&#10;9+D/APwo/wCHa+HGv4NQnkvbnUJ5LO0FpapJPIZGSCEM3lxAnCruOPWlD4fe30/r+tOw5fF7u13/&#10;AF/Wvc5P/hh/4M/9Ctef+FBqX/yRR/ww/wDBn/oVrz/woNS/+SK92ooA8IP7EPwYUEnwveADkk+I&#10;NS/+SK8wsvAH7Huo6Vqep2uuaVPp+mXMdne3SeL78x280jFY1dvtOBuIIB6HBr7Buonntpo45TBI&#10;6FVlUAlCRwQD6da+RPDf7DHiKLXDq/ir4iweKNRlvdDubi4l0p1edNOu3nActO+WkV9rHgAjIXHF&#10;C1lZ6L/gj0tf+tixp/wk/ZP1XSY9TsryzutPktvtiXEPinUWRofOEO8EXHI8whPqQKwvjf8ACj4K&#10;fBPULCOf4UeJtd04xC61LVLHX75LfToDMkIdmkul8xy8i4jTLYycYrX8R/snX9v8Q/BS2HnX1qfG&#10;Wq+ItVv4oUhtotPubr7YLR8uWZhPFb42jB2k8dK9M+PnwQ8afFnxp4N1LR/GGk6X4f8AD8/2yXQd&#10;W0iS9gvLoMCkr7J4s7AMorZUN8xBIGDflfnr6aX/ADa+QnpzLy09dbHzna6d+z/da94ksI/hP4tm&#10;ttPg1CXS7u21u+m/tprKZYLmOCNbourLI6gbwMjLDgVm63pfws0nwHe+JYv2fPFN0dI1GbSNcsf+&#10;E2ZJdOu1aJY4gTfYnMhlUKItxyCCM4r22w/ZD8VeHde8Q6noPxFh06Q22rR+G86RubSZdRuFnuJZ&#10;D5o84qykRjC7QedxFa3gH9lvXPD/AIP+Hnh7XfE2lajZ+FfEB1ycafpctv8A2mwik8szGS4kZpfP&#10;cTNIxO4qBtHWlHW1/L89fwv/AOS26g9NvP8ALT8bfj5F/T/2KPg7eWFtPN4Ov7SWWJXe3k8Q6iWi&#10;YgEqSLnGR049Ksf8MP8AwZ/6Fa8/8KDUv/kivdqKp7iWx8xfEH9m79mz4UaPDq3jG2Tw3ps032eO&#10;61HxNqMUbSbGfYCbjrtRzj/ZNc+fhb+ySLvw9a/2lp/2jxDAtzpKf8JZqGb2JmZQ8f8ApPzDcrD6&#10;g16T+1R8O/F3xDT4YL4NMFvqOk+LodTlvru2W5gs40s7pRLJEXQuu941IVg3zZBGMjlvh7+xTB4S&#10;lu21LxN/aY1Hwte+H75reyFuxmuruW5mnh+YiNczFVj5wAMsalXs36/gtPvfX+lpaOmv9X/r+t8X&#10;wz8Iv2T/ABnbfaNCvrHVoRqEekl7TxXqEgF3IcRw8XP3mIwPXtVPU/hL+zRpfiX+zpNNj/s6C21G&#10;bUNVfxfeJFZPZvEk0bo10HJBlAJUEKRgkEjM3ww/YFXwJ4A8Y6Le+K1vte1aytbTTtehS8Mti1q5&#10;ktJSlxdzKWjlw+IxGvUYAOK6T/hjOGHw74U0xNasb46R4Z1LRbw6rppnj1K6vJYJpbqRBKp5khdi&#10;oOfnGGG3mnZbf1o/6+a7Mlef9bfnr93ocjpfwt/Zj8SXnhuTw/ZW+u6FrMV/L/bVr4yuxDbi0VGk&#10;yrXQZuH52g7QMtgEVp/CT4E/s5/GbRtW1Xw5pKX9hYX0tm01n4vvbkFUPyyMY7ohAw+YKecdcHIC&#10;w/sQaxrXhjT9J8V/EWfWfJtNbs3aO2lxFHfwRRKkBmnldVj8oth3fcXIyBXpHwX+AmufD3UPFOue&#10;IfFVrrPifW7K101bvSdLFhb21vbRskJEO990nzkliccAAADFD0T9H9/T/L8Rdvl+t/8AP8DySy8A&#10;/se6jpGparba5pM+m6bdR2V5dp4vvzHBNISI0dvtOBuKtjscH0q/p/wi/ZQ1bTIdRsruzu7Ga2W7&#10;jnh8U6iyvC03kK4IuOQZfk/3iBUHhb9hrxDaa62s+KfiHB4o1KbUNDvbm4k0p1addNnmkAYtO+Wk&#10;WUAnoCuQuOAax+ydf6f8RvAC2HnX1rB4r1XX9W1GKFIbZLC4u/tqWjAuWZ1uI7fGBghWPHSmkrpN&#10;72/4IS2bXn/wDF8e/sjfCrT/ANqD4RaHB4duk0zUtF8RT3UJ1q/Yu8J0/wAshzPuXHmvwpAOec4G&#10;PYv+GH/gz/0K15/4UGpf/JFHxK/5PC+B/wD2L/in+el17tUgfK/xC+Af7MHwmbTV8ZNbeGm1KQxW&#10;Y1LxTqEJnYYyFzc84yMntkVmXPwq/ZLtPE134cm1Gwj160Exn04+LNQ8+MRJ5kmU+05+VDu+ld/+&#10;1R+zl4l/aI02DSNM8d/8IvoUthdWOoadJYtcx3Jk2lJRtljw6FcDduGGbgHmsqL9kpLG9j1K41aC&#10;9MPjR/F8sMOn4eeI6a1mbRSZOp3Fgx47Y70ls2/6/r8vMqy6FKz/AGbP2ddW03V73StJuNZTSrZL&#10;u5j07X9TmkCPF5seFW4+YumCoHXI9a8KjHwTOnT28vwN8YW/jEXsFrB4Wk8TXAuZkmtXu0lMn2zy&#10;0/cRuxRiGBwpGTX0h+yn8HfEHws+C+tadK76Tr+pXl1LYtqMazPZwKogsVlRGwxSGKHKhuxGa4bQ&#10;f2MvHel+ELWC5+JGj3PjGw1mXWrbxIPD8hkuZZoJYLg3avcsZSUlwu1kCbFAXAxQ73dtrL7/APga&#10;X+dhLbXu/u/rb5X0OBGkfs/Tan4Pkg+FfiqTwp4hisCPEsmu30VvbTXkbPBCUa7DyMAjbzGGCHrX&#10;UfAH4UfAv9oCHVrvTfhtrmk6ba+VJaXl34mu5EvIZAxRwIrtjE2ACY5ArgMpI5rsNM/ZH8U6J408&#10;ATQeN9M1DwZ4Q0aHR7XQtV0eSWQfu9lxcpItwqrPICwDsjbAcKOud39lz9k1f2cdS1i6/tuz1Nbm&#10;xttKtorDS1sQLaBpGje4w7edcHzCGl+XIA4q1a7v5/np/wADy31uQ72VvL/g/wDB89tC/wD8MP8A&#10;wZ/6Fa8/8KDUv/kij/hh/wCDP/QrXn/hQal/8kV7tRUlHhP/AAw/8Gf+hWvP/Cg1L/5Irhb74K/s&#10;raZ43ufB11c2cHim2t2uptIfxXqAuI4ljMjMU+054QFvXAz0r6wr5i+In7JPif4i/GB/FuofENZt&#10;Gt57mbTdHuNOZ2sxPp8lo8YkEwXYDJ5gwgOc5JyMS79PP8tPxKSXU5/w58Lv2SPGBA0TU9P1Um5h&#10;s/8ARPFmoSfvplLRJxc9WCtj6Edak8Z/AT4H6L8P7DxP4X+H2tePxqdzFa6bZ6H4hv8AN07uV3GR&#10;7lUjQbWJdyFGOvNUviV+yHqOifDi+Xw/PJrHiCLwlonh3So9OtEhaK/0+eSWK9ZnkAVC7jcOSADy&#10;2cV6z8Q/gZ4k1/8AZ00r4aeDvFkXg24gs7WwudRa1e4MlvGgEsS7JI2XzMYLKwOC2ME5FTWj5Xs1&#10;+v6Jff3Jjur+f9f12Pl/Srn9nTW7zwqLP4X+J5dN1ZLE6jqP/CQ3gj0d7y4e2t0lH2vdJuljcFow&#10;wAAY8EVqWHg34Va5rOvaPpfwD8XT6xZ2p1HTbK88VzWbanZLcm3kuAZb1RAFZWYLLtLKMjNepv8A&#10;sbaxd674cvJvF2lWOnwxaSmuaVpOiG3gvP7NuGmtBb5mY26/MFcEuSBwVNS6T+y58REsfi0usfEf&#10;SdR1Px3azW6axFocsd5YhsrHGHNyVMMaMyrGipySxJJOU7628/8Agf12v1sC6X8v+D+H42tpczPg&#10;Z+zp8G/jV8NNL8YH4b6v4bi1AymGyvPE19M5jV2RZA8d0VZW27lIPIIPeu+/4Yf+DP8A0K15/wCF&#10;BqX/AMkV7PoGiWnhrQtO0iwhW3sbC3jtYIkHCIihVA/ACr9XK13y7ExvZc2588+IP2PvgP4V0O/1&#10;nV9Cn07SrCB7m6u5/EWpLHDEgJZ2P2jgAAmvPB4G/Y7bwxc+I11zSm0K2vRps2oL4uvzDHclGcRF&#10;vtPDFVYj1ANfQX7SPhjU/Gv7P/xF0DRbRr/V9T0C9tLS1QqDLK8LKigsQBkkDk4rxXwv+xrrlzq+&#10;heJvFPi2yvNds9Y0fUWhtNHFtALWwtpoorcoJWBlJnJaXOPlACgdJjq7PbT+v6/4Bo7JJ+pWtPhP&#10;+yZf69daJbahYT6va2X9ozWUfizUDKlvsEhkK/ac4CEN645pviz4Lfs4+HE05LXRhq17etp0kdrF&#10;4uvYm+y3lwsENwC90AVLE4AOW2kKCeK1fC37Dlp4d/aJvviJPr41TR5tTutYt9IuftnmW9zcRskm&#10;CLoW5XDuOYCxDYLHrUvhr9iVfDnhXVNK/wCEre/urjxPperW15dWm42um6fcRSWungb+Qqoy789X&#10;yQcU42dr6d/v2+78vNCejaX9aP8AW339kzkNU8Afssf2br8nh6K08UajoV1bWmoadZ+M7uOS3aa5&#10;S3BZnugowz+vJG0ZJAOxoHwU/Zt8T/FjVvAGmadBe6zpdoJ7mKHxhePMsm4hovJF0XBUYLEgAbgO&#10;ecWT+xZr8yeLrI+OrSw0HV7q0uLTRNM02eOzt2h1CK8aRopLmRfMbyimYhGvzlipNdH8P/2Tb7wd&#10;8S9K1i78V2+oeF9B1PU9X0bS4tLEN3HcXxYy+fchz5qLvfaAinpuLYFEdUub5/d/n/w4pbO39ar9&#10;Dm734L/sq6d40vPCFzdWUHiezt3u7jSX8V6gLiKJIzI7FPtOeEBY98DNVPDfwt/ZJ8YMBoepafqp&#10;NzFZ/wCieLNQk/fSozxx8XPVlViB3wa3PiF+yL4o+InxbuPFeo/ERZ9Iikvm03SrjTWdrNLnT5LR&#10;ow/nBSqmQSDCAk7sk5GOZ+KP7ImpaR8O9WXw7PJq3iJvDWg6FpCadapC1vfadLJJHeMzSABCZBuH&#10;JAB+9nFSvhu9ymleyZzn7Rn7NHwYHwK03xR4R0qW5tr3X9Bigvotcv5o5YZtWtYpNoecjlGYA4yM&#10;5BBANe5/8MP/AAZ/6Fa8/wDCg1L/AOSKwf2lfC8Xgj9lrwv4egAEOla14TsUx6R6tYp/SvpSrkkm&#10;0iIttJs+bvGf7Kv7PXw78OXev+JtNOhaLaAGe+vvEuoxxR5OBljc9yQK4q+8A/se6Zp2kX93rmlW&#10;9lq8P2jT55PF9+Euo/M8rch+08gOCp9CDnpX0X8afA/iH4h+BJtH8MeKD4R1ZriGZdQ8hpkZEcM8&#10;TqroxRwCp2upwetfPuhfsEyaV4M1XQrjxba3sl34W1jw4l02lkeW99fPdeftMp+5v27c84ByKlat&#10;3LstNTf0n9m/9m3XdXi0vT7UXmoyy3MCW0PiXUmdpLfb564+0dU3pn/eHrXkfi7RvgD4C8Xa7pni&#10;D4UeK9M0iwt9Qls9al12+8vUnskja4SKL7X5gA81ArsoVieDXtvwc+CF94S/aQ8ceLWtLm10B9Ot&#10;7Oy+0hFWe8ZIlvJ4lDEhHW1teWwSQ3Hc5Xir9krxb8QPHnxF1TxP460zUdE8V6fLpdrbjRXF5pFt&#10;jMUdvKbgxgBwrv8AusyEckAABPddrP8A4Hz0uvVXJWzvvp/wflrb5Ox4zdaZ8GbbwZe6ovwL8ZS6&#10;5pd9c2mr6EviS53abHBbLdSTyXH2zydnkupUBssSVAyK3/A/hD9n74i/FO18IaF8N9fu7SW3WSXW&#10;W8SXaxwStbJciN4DeedjZIgMgQoHYLnNdn4i/Y9+IGt+C7jSx8TNKbUdZ8Qf294je40GQ2WqBIYo&#10;obUwpcqywgRKzLvO88H5eDu+Hv2OG0n4/WPxJm13TMRXY1ae2stGEFy96bH7I6rceYStqR8/kkHD&#10;fxYqo7+9t/wPyv8AO/lYT20/rX+vK3mdH/ww/wDBn/oVrz/woNS/+SKP+GH/AIM/9Ctef+FBqX/y&#10;RXu1FIZ4T/ww/wDBn/oVrz/woNS/+SKP+GH/AIM/9Ctef+FBqX/yRXu1FAHyhqHwR/ZY0nx1J4Lv&#10;LiztvFccBuX0eTxVqAuVjCeYWKfac/cG7HXHNUPDnww/ZH8YHGianp2qnz7e2ItPFmoPiWcEwocX&#10;PBfBx78da6f4j/soeJ/iN8ZE8XXvxCWTQrS7a707RZ9OZ2tN9i9q8ayCYLsy5kGEB3ZyTXI/ED9k&#10;LUPDvwxlj0KeTW9dsvA+keFtNh060SGT+0LG4eeK9LPIAq+Yykg5IAPLZxST927/AK/r+tCmk3ZM&#10;u+MPgH8DNH+Htr4p8MeAdZ8erf3Mdnp9nofiDUCbqVpDH/rHuQiIGDbnchRjk15TZXX7OuozeGTb&#10;/CzxO9lqMVrJqt4PEV5s0U3N29nCJR9rzJmeJxmLcAoDdDX1B4y+BnibUv2bNL+GfhDxZF4Pv4rG&#10;2sLnVTatcFolUCZFCyRspkwQWDAgE4weRwc/7GOsX+oeG5ZvF2lafYQ2emWOuabpGhmCC8i0+6a4&#10;tRb7p2aDltr5Mm4DIweapK02ntf/AIf5b+e3S5Dd4prez/4Hz28t/I8ys/Bfwp1jxBruh6X8BfF1&#10;xq1tbSX+lWt34qns21a1iuvs00y+ber5AVssBLt3qMrnjPoPwK/Z2+Dnxr+HNl4tb4a6v4aju5Zk&#10;is7zxPezM6I5QSK8V0VZGKkgg4IwRwRW1o/7MfxEhn+LNzq3xF0jUNR8cWc9pDqkehyx3mnqwKwx&#10;q5uSvkxKzYRVTLEsTmvofwr4dtPCHhjSNDsI1istNtIrOFFGAEjQKv6ClH4fe3svv1v+nz20HL4t&#10;Nrv9Lfr92p49/wAMP/Bn/oVrz/woNS/+SKP+GH/gz/0K15/4UGpf/JFe7UUAfN/jD9lP9nv4feH7&#10;jXPEmmNomj27Ikt9e+JNRjijLuETcxuMDLMo+priG8A/sfJoOj60dZ0z+ydYnkttPu/+Es1Dy7mW&#10;MqHRD9p5YF1yOvzCvYv2ufAeu/Ev4IX2geG7f7Tq8+qaVLGNiOESPULeSSQq5CsFRGYqTyFx3rj/&#10;AAD+yPqPh74i6H431/xXaazr0Op6rqupiz0v7Lbzy3cEMCiFPMYxBFhBJJYsWJyKI6vXb/gX/wCB&#10;5eZTskvn/X9fgc1a/Cj9ku+ufEFvb6jp88/h8hdVji8WX7Gzy4T94Bc8DcQuex60/wASfA39nbQP&#10;Fun+H10M3d7JqI0+/H/CW3sR09jaSXSmRXugWzHHnauWw27GATTfhD/wT80r4d6/4ll1jXf+Ek0f&#10;UNOvtJsoZTeLcW9tdPukRt908HZeY4Y+VB61v+FP2OJ9C8K+DbHUvFieINc0rXr3XdY1a/0/cdXk&#10;ntLi1VXjD4ULHLGMZORHjjdwdF6fjroGl2vX/h/0OMsfhx+y74ng0e48I21t4ttr7XItCmm0/wAY&#10;3gFrK8ckgLBroFjiM/KuWPJAIBxq/Df4Jfs2/FbxN4p0fw5p0OqPoMyQyvZeMLy4ZyV+ZiiXRZAr&#10;ZTLYyVOOME3PCf7F+u6XY6bZax49ju9N0/xFbaxa6VY2U8dnawRW08BhgWa5laMt54OQ2weWAEFd&#10;P8BP2XNS+EninTNV1nxVa+IIdA0M+HNCgs9KFk0NmZRITcMHbzpPlUbgFHU7ckmqVuv9f1+u+msv&#10;bTf/AIP+X5ba6cMfhf8AsjjUPElj/amnfbPDiGXV4R4tvy1igcIzSD7TwAzKpPYkA0/SvhT+yXrt&#10;gb3TtQsL60H2r9/b+K9QdP8AR0Dz8i5/gUhj7HNQ+J/2GvFHjXxD4r1TxB8TI9XfVtMvtItTcaU5&#10;kt7ee8guUDHzyGKeSYwFVBtI4yCSvx0/ZMv9duNWOh+bd3viXxbZaislpAkUWmWQsorG9SVmf5hJ&#10;AsuNozllGOM1MdUr7u342/z/AAfkU7Ju3S/9f13Rg/HH9lP4R2GvfA2TRtCuPsGu+M4badxrd/IJ&#10;7ZtMvpQFLTkrkxody4PGM4JB9o/4Yf8Agz/0K15/4UGpf/JFM/aTiWDxf+z3EgwifECFVHoBpOpV&#10;7zTdr6EK9tTwn/hh/wCDP/QrXn/hQal/8kVwd58Gf2VNP8ZX/hO5urKHxLYWz3d1pT+K9Q8+GJEM&#10;jsy/acgBAWPoBmvrKvlz4hfsg+KPiJ8VL7xRqXxFS40oHUP7N0y401neyS7sJLRow/nBSqFw64QE&#10;/NknIIh36ef5afiXFJ7vt+ev4GN4b+Fn7JXjBgND1LT9VJuY7L/RPFmoSfvpEZ0j4uerKjEeu0+l&#10;Hjj4D/BDQPAGleJ/C/w71v4gLq88UGm2uh+Ib/8A0jeGIkMsl0qRxgKxLsQOg7iqvxV/ZF1PTPh9&#10;ri+G55NU8RT6B4f0XSV0+1SE2t7p0kjJeOzSABD5vI6gA/ezXrfxV+BniPxZ8AtI+G/g3xXD4NFt&#10;b2ljc3clo9x51nFGEe3GyWNlD7VBZWB27gMZyKmtHyPqv1/4H39yY7rm7f1/XkfMOiSfs5+ItS8L&#10;LY/DHxNLo+rR6f8AbtWPiC8EWky3zvHaxSr9r3OWeJwWjDADBJwRUV23wC0j+3Y9Z+D/AIt0S7to&#10;YbjSbW/8RXcUmrRTXTWsTjN5/o4aVG/1+zCgseK9sX9jzWJ/FGhajP4t0u000DSJdc0nStENvDdy&#10;6Y7tafZiZmNvH8wDqd5IUYK1iv8AsWeMPEel+NIvGHjvQPEmpa7qltrVvqU/hx2kjuLeYSQQzK9y&#10;ySWqqDH5KqgwzHOSSR76ef5r/g28t9QX+X6/8C/ntob3ww/ZY+DPxJ8CaR4k/wCEB1bRTfxGQ2N3&#10;4jvpHiIYr9+O6ZHU4yGUkEEEda6j/hh/4M/9Ctef+FBqX/yRXafAT4TL8EvhhpvhMX6ai9vLcXEk&#10;0NuLeEPNM8rLFECfLjUuQq5OABya9CqpWvoJXtqeE/8ADD/wZ/6Fa8/8KDUv/kij/hh/4M/9Ctef&#10;+FBqX/yRXu1FSM+ZvH37M37OPws8PSa74vtF8O6OjrG15qHibUYo97dFybnkn0rmL34afsiadfaR&#10;Z3Wr6ZBc6vHBNYRP4uvwbpJiwiZP9J+YMUYAjuK95+Onw58SfEzwxY6d4Z8W/wDCJ3UN8lxcSPbN&#10;PFdwgMGhkVJI22ndnhhyozkcV4XoP7BTaL4D1Pw63iu2uZLnw7pWgQ3jaZhohZ30t0ZSPM53+Yq4&#10;BGCueegcdX73f8Ov9eQ2lbQ39A/Zs/Zv8U6lFp+kWf8AaF7LFNOkEHiTUmYpFL5MrY+0fwyfIfQ8&#10;V4tq1p8BfD2qeIbTVvg94v00WdvLPpD3Gv3ivrWy7SzIjjN3ui3TyIFMoUMp3A4r6D/Z/wDg7feD&#10;/jJ8WvFt1Y3Wn6Zq9+sej213sDLGS011IoVjhJLiRmGcHjOBxXJ3n7IHjXxLqvxEvfEvxB0nU7jx&#10;NLDc2V8mhOt3pzW86TWcIZrhkMEZTmNUUuWJLZqVvFvZrX8NvO1xdH3vp/Xa/wDwDyLWLf4HaR4O&#10;j10/BPxjO9lNexeIbRPEN0P7E+ySrFceZKbwRyMGddqxsS4yVBArsPD3we+GGr/G2P4fXnwT1/S4&#10;p7ObUbfW38YzzQvaowVJmijvGkiEjMAokVSTnj5Tjp9d/Y+8e3+h6FY23xH0eQJrt34n1611LQJJ&#10;bLVtQmkDoTElyhWKIgbYyzAkKW3Yr3PwR8L5/DHxL8d+Mb/Uo9SvPEn2GKJEhMf2SC2g2CIEscgy&#10;NNJxj/WY5xmqj3l/Wi/XbyWu6sn5f1r/AJfn5M4r/hh/4M/9Ctef+FBqX/yRR/ww/wDBn/oVrz/w&#10;oNS/+SK92opDPk3Vvgv+yroXjyDwTqNzZ2Xi2eWOGLRp/FWoLcu7qGRQhuc5YEEeuaxZvBn7HFtp&#10;urahLr2lR2ekzpa30zeLdQAt5XZ1VG/0nhiY34/2TWv4r/Zl8X/Ev9oDx9qF1qdvoPgW/wBU0DUH&#10;V9PSe51H7FEj4gm8wGDEibW3Icg8Y60njD9hObxD8JfCXhiz8YCw1vw5rOoatBqKQXEMMwu5JWdH&#10;W3uIpRhZQAyyjJXnIJWkr8qb30/P9F/XR21Hmav/AFa/56f1pfn+AX7MNtY317J9nW0sbS3vrmf/&#10;AISjUCkdvOSIZCRc42uQQpHUiuUbwF+yvo0ch8VRWnhJ21m80a0TUPGV2TdPbyeWzLtujtySMq2G&#10;XOGANdyP2JtJgn+FSWWsmw0zwgkMWp6bDFI8OsRwy/aLdGMsruix3HzjLOcEqTisvxl+xhrutJcy&#10;aD42svD+qT+IdV1ka1Hps4vrWK9uBMYYZY7mPBXAzvDoxAJTjFVpfyv+u/3fl6EfZ8/+H/r5+pyf&#10;ir4f/s2+CfDfiLVtc0GPShpmtvodvFeeN7iMXkyiMkhjd4TAkyVb5gF6cgHt/F/7O/7NHw/8HweK&#10;fEscGieHpxH5WpXfinUFgk8wZTa/2nDZHIx1HNJrf7HuvDXb3xD4e8cWdj4hm1jVL5JtT0YXkH2a&#10;+ggiljaPzVzIPIBEgIHzEFSOK67xF+zprUPwP8FfDzwZ41k8Ox+HUt7ea6ubVp11CCOIxvHIiSRk&#10;Bi24BWABAGCBipd+XTfT/g/5/hbTV6c3lr/wP8vxuea3fwx/ZGsNS0rT7nVtMhvdVjt5bCF/F1+G&#10;uUn3CFk/0n5g21sEeldH4e/Zs/Zv8WahFYaPZ/2jeSwS3KQ2/iTUmYxRymGRsfaOiyAofcYrD8P/&#10;ALBzaJ4D1Pw83iq2uZbnQ9D0WG8bTMNENPvZLkyY8znzA6rgEYK556Dt/wBnj4PX3gz4r/FjxVd2&#10;N1p2m6vqQi0a1u9gZICWnuHUKzYSS4mkYZweM4FXZXav3/4H9epLuldeR5R+zb+yN8KvE8HxMOpe&#10;Hbqc2HjvV9Pt9utX8eyCN0CKds43EZPzHJPcmvYv+GH/AIM/9Ctef+FBqX/yRR+yd/x7fFz/ALKP&#10;rn/oxK92qRnyLP8ACj9ku21vxDo8uo6emq+HoHudWtP+Es1DzLOJPvtIPtPAXPPp3o0T4T/smeJL&#10;cz6VqFhqMImmtzJbeK9QkXzIojLKuRc9VjUt9AT2pPH37EXin4jeKvFGra18S47+LUdP1jTNPjuN&#10;LdpLOC+CYVm8/awiMYChVQFc555qP49/sn6lrGn+JG8ONLdan4k1fRjaGxt0iXSo7e1+x3EkjM4y&#10;jW7zfdGfmAwetJXaXd/n/T/B+RTSu+36f1+hX+KnwT+CngHwdo+vaF8Mtf8AHaasrT20ej+Ir6OP&#10;7OsLTvO80t0qIgjUkbiNxIAyTXD6Ra/s5654u0fTrP4aeJ5dD1EWsI17+3b7yoby4szeQ2rRfa/M&#10;LmEfeClQxC5ya+lf2h/gd4k+LHw60fwd4U8U2XhXSbeaL+0Le90+S6j1C2jA22ziOaJhGSBuAYbg&#10;MdCc8jH+yZrv/Cx7PxK3jKwhsVvLXXbnSbTRvLjbVreyNpFJG3mkpb4w3k4JyoG/FPrLtfT+v613&#10;0ZOtl3tr6/1+HmeByXPwFstI1N9U+DfirRteilsl0/RNR8UXEMt7FdpLJBI0jXojt/kglZlmKlAv&#10;IycV9BeB/wBkf4MeNfCGj68PA+raWNRtkufsd5r+oiWHcM7W23JGR6gkGuOtf2IfFuoeD7+y8T+N&#10;vDfiTxG+vxeJINYvfDLyi4ugJEdbyKS5YTR+XJsRE8sIFGK+jvgv8NIfg58LfDfgyC+k1KLR7UW4&#10;upVCGTkkkKPujJIA7AAU18Ou+n9f1+onvptr/X9fPY8+/wCGH/gz/wBCtef+FBqX/wAkUf8ADD/w&#10;Z/6Fa8/8KDUv/kivdqKQzwHUv2Mfgdo+n3N/feHrizsraJpp7ifxFqKJEijLMxNzgAAEk15nH4I/&#10;Y6m8MJ4jTXdJOhPcvZrf/wDCXX/leciGRo8/afvBAWx6dK+rvG+iX/iXwdrek6Vq8ugale2ctvba&#10;pAgd7SRlIWVQepUnP4V83/Db9ivVfCnjPS/EviDxlaeIb6DxAviC7C6W8YnkGmPY7RvmkI5ZZNxL&#10;HII7jC11HpYTT/gb+y5qotDZPb3Yu2tEgMPifUW803O77OFxcc+Ztbb67T6VyfxE+F/wQ+HPxI0z&#10;w3e/CrxNcaRcXFpZ3XiWPX75LO1numdYIwGug8pJQ7jGG2DBbrW54D/ZR1DwP8X/AIURRme90bwj&#10;o041PVfJSG2vZ1klNkipvZt0f2q4J4wBjnmvRfiN8B/Gfjr48eHfGg8YaR/wiujQ+Vb+GtQ0eSfy&#10;3cFZ50kW4RRMyEqrsjbATgcmnLo493+G33/1pubcyf8AX9f8Dfb5v8N2vwL8WaVqc2m/Bbxlc6j5&#10;NpeaLpsev3jSaza3M7QQTowu9sKF0O7zSuwYLYBps+jfCeTQvCGt6b8BPE+paT4gvU0nzl8ZyJJb&#10;3/2h4JLfyje75dhjZi8YZdvOcA49Q039izxr4c8GeIdJ0T4pxWGpXOkW/hnStSXRyrWOkxTSSGNg&#10;swLzP5hUyqUwAMAHmvSfA/7PepaDqPwsudX1jSZ7fwLZX1vDp+kaZJaW0k0yrHFKitNIVKReYp3F&#10;ixkLZFNWv5afrf8AC3zemi1l3t56/pb8b/Ja6vSL/hh/4M/9Ctef+FBqX/yRR/ww/wDBn/oVrz/w&#10;oNS/+SK92opDPlb4j/Ab9l/4QRWUnjUweGI73f8AZm1LxRqMQm2bd+3NxzjeufqKzrr4T/smWOvp&#10;olxqOnw6q9mNRW1fxZfhzbGIzCb/AI+fueWC+7piuw/aX+Evjf4k/FH4aXng+6s9JTTrLWoLzV9Q&#10;sFvre2+0RQIqtCZEYlwsgBU8Ec8cHC039hTT7DwB468It4mmey8R+HdL0KK6S32z2xs4iolJDfMG&#10;chto24HGe9JXs2/P/gf18vMu0bpX7f1/X/AK/hL4JfssePLTSbrw9Na6zb6rPLa2Mln4p1BxPLEh&#10;eSNcXP3lUFiPQZrn5/h5+y3ZX2oTXdtb2nhmz0qHVW8Qy+MbwW7LJcS24TZ9q3j54SN2NpJwCSDj&#10;X0X9hGfSvg3rvhyPxiLHxrqOpRapD4qso7yVoJY4/JB2XV3OzEwl4z84GGHHAro/F37HMGpCePQ9&#10;S0yztI/C2l+HbC11LTpLhLZrK4mmS4zHPE+8+aMFWVlZc5Oab0vb+tP6X/AJXn/Wv9P/AIJx9v8A&#10;Cr9mS7vhNDY28nhg6Cdf/wCEiXxld/ZvIE/kn5ftW/G4ffxtz8uc8VqfDj4Cfs7fEf4ar44tNISL&#10;Q1SWSe4j8X3txFbrHkt5kqXRQEKAx54z170Xn7Ees63oMFvrXxFm1bV4dCi02PUbqxMuLiLU1v4X&#10;KySsXiUosfluxYqOXzXongf4B+IPCnw++IVlL4zRPG/jO4nvbjxBpeni1htLh4FhjaG3LtgKEU8u&#10;STk56YctE7dv1/rtt56C1cfx+7X+vPyPIk8EfsdSeGIvEa69pJ0KW4ktEv8A/hLr/wAozIhkePd9&#10;p+8EG7HpW/p/wK/Zd1Z7RbJoLtruS1igEPifUW81rlS1uFxcc+YFYj1wfSl+GX7Fup+D/GukeJtf&#10;8Y2fiG9tvEEniC6VdLeJZ5H0xrHaN80hGCRJkljkEd8jN+HP7KWoeAfi/wDCqOMz3mjeENAeHU9V&#10;8lIba/uUaQWYRN7NuQXVwTxgDHNOyulf+tf8vxRL2ujDtf2RvhU/7X+peHT4duv7Ij8CWuoLB/bV&#10;/uE7ahcRlt/n78bVUbc44zjJJr2L/hh/4M/9Ctef+FBqX/yRRZ/8nz6t/wBk4s//AE53Ve7VIz5W&#10;8V/Ab9l7wN4r0jwz4ge10fxBq5AsNNvPFWoRzXGW2rtU3OTluB6nisa2+HH7Id5falZQatpst5ps&#10;by3kCeLNQL26pL5Tlx9pyMP8pz0rvP2gP2Z/E3xs8b6ZqEXj1dL8M2jWFwdBnsGnX7RbXQnEiMJU&#10;A3gBG3KxwBgiuevf2PrfRvC+nLdXh16LS7bxStzZWNgFn1AatMZQqlpAA0YwuSfmwD8tK9o8z8/+&#10;B/XmvMqybsn2/wCCM8Qfs7fs/wCleCvEviPTfCup+Jo9BeWC4stG1zU57h7hAMwKouOXyy/TPNeJ&#10;6nd/AjR9FEl18F/Fg1+zuNQTWdDi8TXEkumQWIia6naQXvlyBVniwqEsSSAMivpv4R/CHxr4V/ZW&#10;t/CcOur4c+IWoWc091rM8Auja3twxeRygYBmXdjhsZANecv+w74on8AaDof/AAnuk2GqWNnqWj3e&#10;o2OgyYvbC+8o3BcSXLsbkvEW84uRlzlDTaak0vL7/wDK+/W222sxacU3/S/z3t577nEa9o37Pnhf&#10;xZcWerfC/wAU2Phdbe5kt/E8uuXwt7uS3tBdypHF9q81lER4k27C3yg5ru/gZ8BPgx8a/DF3rA+G&#10;mteHPIuTAIbzxRd3AkG1WDLJBduh4bBXOVYEEAitvWf2RPEnifx94lvda8aaZqPhHVNAl8M2ely6&#10;PIbvSrFoPL22832jYHLbXdzES20DIFdz+zL+zzL8AdI1+O61Wx1O+1m5hnmGk6YNOs4xFCsKbIA7&#10;YZlQM7Z+ZiTgdKatrf5ff187fITvp+P3a/K/zKX/AAw/8Gf+hWvP/Cg1L/5Io/4Yf+DP/QrXn/hQ&#10;al/8kV7tRSGeE/8ADD/wZ/6Fa8/8KDUv/kivOZfhZ+yTBq3iPS31LTl1Hw5E8+r23/CWX5eyRCA7&#10;SD7TwFJAPoTzX15Xx/44/Yc8U/ELxJ4u1TXPiZHqK6tp2q6VYi40p2ktLe8ljkVWbz8N5XlhQFVA&#10;V7Z5oWsrdCkl1JtI+E/7JniC1N1pmoWF/bCS4iMtt4r1B13wR+ZMMi56qnzH25qh8Xfgt8Ffht4S&#10;0nXdH+GHiDxxFqUT3US6R4ivo40tUhM73Ekst0qIojGQCcsSAMmrnx+/ZR1DX28RTeH/ADbnUPFH&#10;iLS7mA2UCRR6VbxWaWN2ZWZxuV7fzvujOWAwetep/tG/A/xP8X/BGieFvC/iqw8L6Ta3EcmoWl/p&#10;0l3FqMEYGy3kEc0TCPIBZQ3zAAHjIKlflvHe6/4P9fLzSjv73b+l/Xrtv82aVZfs6az41sNItfhp&#10;4ok0W8EMKa+NcvjEt5LY/bktDELrzC5gI+YLt3HbnNUrfQ/hXfeGvEeo237P/itNR0BIL6/0u+8Z&#10;PaSQ6dNC8sV27yXwVeI8GIkSLkZXrj3OL9k3X4vibF4qXxpYw2YvI9dfSrfR9kf9rx6f9iWVW83K&#10;24AD+TgnIxvxVDwp+yP4wtvhj4l8I+KPHmla7L4h1m11TUtWt9Glgur5VnSS4jnZrl92+NBEu3aq&#10;LwFI4pvV6af8Ovy19Ul1eiWi1/rR/wDA9G+yLfw1/ZQ+D3xB8A6B4ln+H2raBJqtnHef2be+IdQM&#10;1uHGQrlbnGcEH8a6X/hh/wCDP/QrXn/hQal/8kV7qqhFCqAqgYAHQClpuzbtsJXtqfOHjD9lH9nz&#10;4f8Ah6513xJpbaJo1qUE99e+JNRjijLuqJuY3GBlmUfUiuGfwH+x7H4f0vXW1rTBpGqXElrZXn/C&#10;Wah5dxNHt3xqftPLDcuR/tD1r2T9rrwJrvxK+A2teHvDdsbrWLq+0t4k2o21Y9RtpZHKuQrBURmI&#10;J5C471xvgP8AZG1LQfiJonjfX/FdprGvQ6vqWr6iLPS/stvO9zaxWyLCnmN5WxYgSSWLEnpSjq9d&#10;v+Bf/geXnsW7JJ+v9f1/wTm4PhR+yXdXfiG1h1HT5rjw8AdWij8WX7NZDdtzIBc8DcQCex60/wAT&#10;fAz9nbw74p07QF0I3l/LqSadfIPFt7E2nl7WS5VnD3QLZSLO1ctg7sYBNHwk/wCCf+k/D7xV4iut&#10;Z1weJdEvrG/02ytpjerPb2925aVGLXTwdMD93CnKg9a3fCf7G9xoPhLwjYal4tXxBrmmeI7jxDq2&#10;r39huOqvJaT2qRsgfChY5Yx1ORGeBu4Fsn5fjroLS7Xr/wAP+hxll8Of2XPE0Glz+Eba28XQXetw&#10;6HNJp/jG8AtZZFdgW3XQ3HEZwq5Y84Bwa1Ph18E/2bfin4s8U6H4c06HVJNBkjiley8YXk7OSvzH&#10;y0uiyKrZTLYyQccYJu+EP2MNe0e10+01Xx5Fc6ZYeIrPWLPSLCxnis7SGCKaMwwpLcytGXEw5Vtg&#10;8sAIK6T4Cfsr6j8IvFOk6nq/iu21+08O6K/h7Qbe00oWTxWjyrITcuHbzpPkUZAQdTjJJpq3X+tF&#10;/Xz301T203/4P+X5ba6cU/wu/ZIj1PxJpzanpwvvDkbS6vb/APCW35exRWCs0g+08AMQD6E4NP0n&#10;4Ufsl69ZG803ULC/tQ1ynnW/ivUHTNugknGRc/wIQx9uag8X/sN+KPHniPxbqmvfEyPVDq2m6lpN&#10;n9o0pzJa291cwzorN5+G8vytgCqgKkcZyS/48/snX+vTa7JoPm3V/wCJ/FGnXsbWcCRR6XaJYx2N&#10;4JWZ/mV4BLjaM5YDHGaS1Svu7ffp/n+D8inZN26f1/XyOe+On7K3wisr/wCCFxoeh3BsNd8bWltL&#10;INbv5BPayafeyjaWnJXJRDuXDcYzgkH2n/hh/wCDP/QrXn/hQal/8kVF+0vbpZ65+z9BEu2OL4iW&#10;aKB2A0zUQK97pu19CFe2p8xfEL9m39m34T6EuteMbePw3pTSrAt3qPifUYkaQgkKCbnkkAnA9DWB&#10;c/Cz9kiz1rTNIn1TTYtT1Rbd7G1bxbfh7lZwTCyD7T8wcA4I617V+0B8K/Enxb8Nabpfh3xh/wAI&#10;kYrvzL3fatcRXtu0bo0Lqskbfxhh82MqMgjivH9B/YWbRvBN/oL+Kba4mn0/wxYRXh03BjGk3PnF&#10;seZ/y1AAwCNp556UR1fvaa/hp/XyKe2m5reGv2bP2b/GN3Ha6JZ/2pcSWpvVjtvEmpMTAJDEX/4+&#10;OgdWX6givEry3+BGlXWu2uo/Bnxhp13BHHLottc+ILtJdaWS9+xRlEN3mDdMQB5235fm6V9D/s1/&#10;B6/8B+O/ip4hurG503T9Z1Yrotpe7PMitdzzSHCscK1xPOwBOcYyBXIR/sf+OdVfxxc+IviJpGqa&#10;vrupW2sWWrJoEi3NnPa3KzWsTFrlla2QLt8pFTO5juySalbxb2a1/D8bX/4fYfVLe+n9dv69fJ9S&#10;t/gVYeE9K19Pgx4wuLMtcDXSviC7VdD8i7FpKsjm8CyuJTwkRZmX5gMV2Pww+GnwG+K3xL8QeFtJ&#10;+HGuLY6U1xENcfxLdmGeSCbyZV8pbsyxjeGCs6gPsYrnFdPffsgeOhp/gmzsviLpE1no+qXWv6pZ&#10;apoMk1tqmpT3DTecY0uU2pGWxHGxYAgMdxFdJ8JP2Qovhd8b9U8dx61ZTWksmpTWtlaaWtvc7r6d&#10;ZplubgOTOiMv7sFQVB5Jqo7+9/Wi/C97fiTLb3f61f42tf8AA1/+GH/gz/0K15/4UGpf/JFH/DD/&#10;AMGf+hWvP/Cg1L/5Ir3aikM8J/4Yf+DP/QrXn/hQal/8kVxnib4DfsveDPGOk+FNde10nxJq237D&#10;pd34q1BJ7jc21dqm5ycsCB6ngV9U188/HT9mbxN8ZPiPo+sr49XT/DGn3Gm3q+H57BplFxaXXn70&#10;cSqB5g+VtyMeFwQMgi+JLp1B7N9TgrL4c/shajdaja2ur6bcXOnJ5l3DH4t1AvAvm+SS4+05GJCF&#10;9ia2PEf7O/wB0jwN4i8S6X4S1TxSmiyS20tjo2u6lNPJcoQpgUfaPvbmAOeByT0NM1H9jm30Xwbp&#10;8Vzdt4gj0vSfEtlPZafYqlxfnVLhZl2FpAFaPaByeeuVxiu1+G3wh8beH/2UrbwbbeIU8NfEK+sJ&#10;ZLvXJIBdG2vbh2kmkChgGYF2AIOAcHnFJ35XbfT7/wCv66FWSmu13939WPmDVL/4CaPoonufg14s&#10;/tiyl1Aa5pEXia5kk0mGyaNbqZpBebJQpmjwsZJPOBwa6u+8C/BxPiFN4V0/4LeK9QNwl1HouoN4&#10;lureHWLqCBZ3hiEl4rKpV1AmcCMnjNdXc/sNeJL3wHomhnx5pOnX1rp19oN/eafoLhb3TrtonmJE&#10;lw7faS8ZbzmdgS5ytd9oX7PfjjSPjhrXjefxtpF/pVxp7aVpenz6NKbnSbUR7Ujgm+0bBlwru3l7&#10;nxjIAGG/8/y/ztb536Ef1+P+V7/K3U8++A/wG+Evxo0rX7u8+E+teEZNI1SXSXhvPFl1dCaWMDzC&#10;kkF2yMFYlCQT8ykdjXp//DD/AMGf+hWvP/Cg1L/5Ir0L4MfDhPhJ8LfDfhIXS382mWixXF8sZT7V&#10;OfmlmKkkgu5ZsZP3utdpVO17IEeDv+xH8F40Z28L3iqoySfEGpcD/wACK8u0vwL+x3rel6zqVhrm&#10;l3djo0UU+ozxeLb8raxyMFjZ/wDSeAWZRn1IFfYN/G01jcog3O0bKB6kg18M/DT9hbxd4l+Duh2X&#10;jbxJaaVqVt4ctNHstMi0lFbT0F7DdzpcukpFwxaEKpG0AMSQxyTKu5W6afn/AF/W92Vr+Z2Gm/DH&#10;9kbV9X0LS7LVdNudR12Lz9MtU8W35ku0yw3IPtPOSrAeuOKTxf8AB/8AZo8M+DH1+205NV82wvdQ&#10;sbWPxbewm9S14n2vJdBFCHAZmICk81s/ED9h638b/tBw/EM+ItulTT2F3faJP9sAae0x5TxGG6ij&#10;H3UP72OTBBx1xVrV/wBiuDULv4vyx+JmWDxlpk+maNay2u+PQFuWeW7KfMDIJZ28zHy4xjpRvb5/&#10;n+oK3Mr7afjv9xyer/DT9lnT5vEOl26Wl/4r0TSptVufDyeMbxLhUjh81lJa6CrxjLE4AOTgAmlt&#10;/hT+zVP4/wDC3gz+y4E8Qa3Y/bjYt40u/PtwY1eNPLF1ukLhjjaCMKTnkZ6PxB+x5r2seK/Ft5Ze&#10;N7XQtC1/Rr3Tp9M0zTp4/tM1xam3866BuTFIV4bKxo52gFsUtl+xjf2niy0c+Mbd/CJ1XTdfvtM/&#10;skfbJb6zt44Y/LuvM/dxN5SEpsJ6gMATTjZ2v/W//D/h10jXk8/+Av1uvx6aw+IvgN+y94R8aaT4&#10;R1p7XS/E+rbfsOlXXirUEuLjc21dqm5yckYHqelYth8Ov2QtVub+3s9X025nsFD3UUXi3UGaBTKI&#10;cuPtPH7whee5Fd78bP2ZvE3xe+KGia8PHq2XhnTL3TNRj8Pz2DTBZ7O5ExKOJVUCQfK2UYjC4IAI&#10;PJ6l+xvb6F4Hsre4un8QppmgeIdLmstOsVS4vm1G5SdGQtIArRlAOTyecjGKm9o80vPT+v61XmaW&#10;Tdk+39f12Zzvx7/Zj+CP/DNfxb1/wtpUtxeaLoOrqlxHruoTLDdwW8mVZWnKsVcDKkEcYINej+D/&#10;ANij4O3vhLRLibwxeNNLYwSOw1/URljGpJwLjA/CsbxT4D1X4b/8E6fHWieIHEniJfBGsXWqyAg7&#10;7ya2nlnORwfndulfRXgX/kSfD3/YOt//AEUtXJcrtcyi+ZXPGdY/Y4+BXh7SbzU9T0Gaw06ziae4&#10;urjxHqKRxRqMszMbnAAAzmvN/wDhCP2Of+EXtvEf9vaSNCuZ5baLUD4uv/KeWNQ8kYP2n7wUg464&#10;I9a+p/iN4c1Txd4E13RdF1yXw1q19aSQWurwR73tJGGBIFyM4+o+or54+Gv7FeoeEPE+n65rfi6z&#10;167i1y+125CaW8ayy3Omx2ZUb5nICmPeCSxOSPeo11/rv/XzNNLC6d8Bf2YNXuLaCy8m7muZre3g&#10;SHxPqLGSSeIywKuLjnfGCw9QD6VxXj74cfA34d/Eyy8M6l8K/E/9izXEFjL4oGv3y2cV1NFJLHEq&#10;tdCSX5ImLMilV6Eiun+F37LGofDz40/DVo/tF1ovhDwsljqOqNEkNvqF7EskVq8ab2bcsdzchs8D&#10;KjJ7dx4+/Z88YeO/jzZ+MrrxjpM3hK1smsLfw3e6PJK9qkiFbiaGUXCqJ3BK+Y0bbV+UDk5c+nJ5&#10;/he336f1ulpdS8v+D/X67fO/hnT/AIJeLtB1G50v4I+MrnWlGnz6Xoq+Ibsy6la3pcW1yJBebIUI&#10;ict5pXZxnrS+HI/2efF+v+C9J0b4XeI72416GCa7A8TXSNpglmkhUMrXgafDwyk+SHwi7jwRXpVt&#10;+xZ440j4feI9C0v4qQWmq6lYadoFvqa6OyeRo9mZNtuVSdWMsglIeVWXgHaFzmp7/wDYYn1rxX4N&#10;12817QLSbSrfTLe/TS/D3kkiwuWmt/sTtMzWuQ2x8l9wHY1Stza7afr/AMC/ne2hLvyvvr+n/Bt5&#10;b6nf/wDDD/wZ/wChWvP/AAoNS/8Akij/AIYf+DP/AEK15/4UGpf/ACRXu1FSM8J/4Yf+DP8A0K15&#10;/wCFBqX/AMkVy3xD/Zx/Zr+EuiR6v4ygj8NaZJKIEutR8T6jEjSEEhQTc8nAJwPSvp+vKP2hfhJ4&#10;k+MPh3TdK8P+MT4TijuHN+j2rXEV9A8TRmNlWSM5G7cPmxkDII4qZXtoUrX1PG7n4VfslWmv6bok&#10;2p6dHq+pLA9lZt4tv/MuFnXfCUH2n5g68qR14rf8M/s1/s3+M7hINCs/7Vme0F+qWviTUnJgLtGJ&#10;P+PjpvR1+qn0rO0D9h1tF8KvpL+J7a4n8jwrAl1/ZpBUaO6MTjzD/rtnr8pP8VdZ+zD8H7/4eeJv&#10;ijrVzZXOmWGtay39i2d9s8yCyDSTEYRmAU3FxcsoznaRkDpWjSu0n3/4H9epDvZP0/4J86zQ/Aqy&#10;uNYs774L+MdP1RFt5NE0+68QXaTayk941nCyqbz9xulU8TbTt+bpT7+2+A9n4Y0LX4/g34wuNNn8&#10;wa1MNfvFTQyl4LJ0lZrsCV/OOAkRYlfmxg16rZ/sfeO7yPxbc+IPiLo+q6/qur2uvWOtL4fkW4tr&#10;q2nElvFJuuWV7ZFBQRII/vMc7iSZLj9kDxxbweAbWw+Iekz6d4fvrnWtRsNV0KSa31PUp7l52uCi&#10;XKYEZciNG3BT8x3HBExv7vN5X/X9b+draXHLry+f/A/S3le+tjlvBHwZ+GXij40an8PdT+CWv+HZ&#10;LKwfUxqs3jKa5heDzfLhYrDeM0ZlwzKrgNhGyODXsX/DD/wZ/wChWvP/AAoNS/8Akiu3+HPwwl8F&#10;eLfHviG91FNU1DxRqcd2HERQ21tHBHFFb8schSsjZGP9Z0457+jou4dWeE/8MP8AwZ/6Fa8/8KDU&#10;v/kiuDl+DH7KsHxBXwNJc2cfjBpTANFfxVqAuTJsEm3Z9pznYyn3zX1lXyTF+zJ4v8Z/HTxvrGq6&#10;pb6J4Jl8ZWHiCKzOnpJd6i1tYwLE8VyJMxJ5iurKyEnacEbjla3sv6/r+u6f2W+v9f1/WuKPCn7G&#10;Z0OXWP8AhItIGlxXKWb3R8XX4QTMu5Y8/afvY5xXWXP7Pf7MtpbX1xMkKQWL2sdxJ/wk+okRtc7f&#10;swJFx/y03Ltx1zxWB4t/YBl174SfDHwrZ+MVs9W8FRXVt9t8i5it72K4OZQyW1zDIp4XpLg85BzX&#10;cR/scaVaeNPhhqlnrD2mh+ENPtrO80NIneLU3tEcWMjM8jMvktLIwBLEgqCflBq9L28/wtv+f4eY&#10;Tsr8vn+f/DM8503wB+ywttpA8QxWnhfUdXv7uwsLC98Z3bvcNBcvbkqyXRXlk6ZyCdpwQQKfiHwP&#10;+zV4S8NT6rrehw6RJ/b9xoFtbXvji4j+0PDceS8gf7XhQAC5Q/Ov3SN3Fdde/sW69FbeHU0PxzZ6&#10;FfadqV/dz6za6bOl+0NzqEl55MciXKrtHmbSJUkUkbtozil1f9i3XVu9R1HQPHNlYapqVzr0d3Jq&#10;GiC8iax1S58+SNEMq7ZkwAJMlTzlMcVCbtfr/wAN/wAFfjbQr3eZrp/w/wDwH+F9S34+/Z5/Zl+F&#10;ug22t+LVg8PaTcuscF5f+KNQjjlZhkBSbn5sjnjtWPc/Cn9kqz8RWGgTalp0es6gIDaWLeLb/wA2&#10;cTJvhKD7T8wdSCCOuRXonxO/Zx1nxN8K/CPgXwl42l8M6XotuLC7FzbNcrqFt9nMO1wskZ3DO8cl&#10;dwGVI4rjNB/YjfRvD/2CTxNbXE6v4WZbgaaQQNH8vIx5h/13lnv8u7+KrSXM1fS/4f1+Rnryp9bf&#10;iX/C/wCzT+zh41uEg0Gy/tWZ7RL8Ja+JNScm3d2RZP8Aj46FkcfVT6VwX7LH7I3wq8WfDzXLzVPD&#10;t1cXEPi3xBZoy61fxARQ6pcRxrhJwDhFUZPJxkkkk16x+yx8H774b638TdWu7K502y1vXHOj2d7s&#10;82CwVpJFXCswCma4uWUZztYZA6Va/Y1/5Jd4h/7HbxN/6eLqp6J+SH1a8w/4Yf8Agz/0K15/4UGp&#10;f/JFebj4Y/sjG78R2o1XTTceHF36vGPFt+TZLvEZMn+k8AOyqT2JANfX1fHuv/sMeJ/F+u+KNS8R&#10;fEuPWpdW0650qB7nSnMkNvJfQXaByZyGKiEx4UINpHGQci1lZ7f8MUrW1J9L+FX7Jet6a2oafqFh&#10;e2KrdMbiDxXqDoBbKGuORc/wKyk+xzWb8bfg58Ffg/4d07V7T4WeI/GFvc289/K2leIb6OO1s4Yv&#10;NlnkklulUAIcqudznIAJFXfjf+yVfa7c366MJry68SeM7fVnmtYEhi06wNlFZ3sUrM/zCSFJMbRk&#10;syjHGa9W/aX+Cni3416R4f0nw74t03w7pFleC71LTtT0uS9g1QJgxQyhJ4j5QYFmTOG+UHgEFO9r&#10;ruvy1/r/AIdJaPXt/X9fPyfzfp+mfs76l42/siH4ZeKH0VxLBBrya5fvHPex2QvXtFhF15u/yWGD&#10;twW+UHNYNze/AfTdEvf7T+DPijSvFcF7BaJ4bvfFc8UrrLam7SRp2vRFGPJBYq7BgSFxkgV9BWv7&#10;J/iGw+JEvie18b2cNqt5c6/a6cuj4WHWprEWjTlvN5gAG8Q4zk4LkVxcf7CXiXUPh9aaR4g8aeHN&#10;e8RWWsS6xFrN74ZeYXsk8MkNwbyOS5bznKyAoVZBH5aADAxQ79P61/r5W63sLpf+tP6+fkeh+G/2&#10;OPgx4j8PaZqo8GapYi+to7n7Lda9qKyw71DbHAuSAwzg4JGRWj/ww/8ABn/oVrz/AMKDUv8A5Ir0&#10;/wCGHgaH4ZfDrwz4St7ua/h0TToNPS6n+/KI0Cbj6Zx07V09XK3M+XYiN+VX3PCf+GH/AIM/9Cte&#10;f+FBqX/yRVHXP2O/gR4a0e81XVtDl07TbOJp7i7ufEeopHEijJZmNzgAV9CVzHxN8M6t4z8A67om&#10;ha9L4X1e+tmhtdYgj8x7Vz0cLkZ9OoPPBFRK6WhatfU+XH8EfsdR+F7PxG+vaSuhXks0Nvfnxdfi&#10;KSSIBpEB+0/eUMpI64I9a6PTvgD+zFq91a21isN3PdTw20EcPifUWMsksJniVcXHO6IFx6gE1F8P&#10;f2J77wrrtnq2seLbPWrpNU1TVZwmltGskl7YQ2pA3zOQEMRYEkkhsE96h+FX7L+ofD745+ALlBcX&#10;GieEfB8GmXmovEkNvqGoRRtbwSxpvZgVhmuA2eBuUZNWkrpX/q3/AAPxRL2uv61OQ8efD/4FfDv4&#10;mweGdV+FfiePRHnjsn8Uf29fLZrdPbyXCxKhuhJIPLjbc6KVU8Eiua8OaX8FvFfh69uNM+B3jK51&#10;8NYSadoK+Iroy31req72115v2zy4YysblvMZShAB5NfQfjz9nXxf49+Op8X3/jHSrnwgunvpdv4d&#10;u9HkklsopYilxJBMJ1RZpMkeY0bEL8owCc8MP2LvHVl8O9f0LT/ipb2ur6na6boY1NdGeMJo9kjq&#10;lsVSdW8yQPh5VdSRnaFzxkubl8/+D/Xyv1LdubTb/gf187dDze08P/CPVj8Or3SvgX4mv/D3jeaC&#10;1sdUHjGVDHM5bzUaA3vmsIhG7M6qV2jINfR3/DD/AMGf+hWvP/Cg1L/5IrT8GfAzUdH8XeBNd1nV&#10;dLuV8KaBcaTb6dpGmtZ2qTyvHmeJDK+wCKMR7SWPJO7tXsdau3Tu/u6f5mav17L/AIP+X4nhP/DD&#10;/wAGf+hWvP8AwoNS/wDkiuH+InwP/Za+ElxZweM5bbwzNeI0lumpeKdQiMqhlUlc3POC6j8a+rq+&#10;Z/2i/gl43+Knxm8P3Hhi+s9C0z/hEtW0i+1jUNOS+iT7TLbAxCIyIwdo1kKuMgbMEEHBzd9Lf1oz&#10;SKTvd/1oc5qPwq/ZL0jX9R0S91HT7XVtOtftt3aS+LL9Xgg8tJPMb/SeF2SI2e4YVf8ADPwL/Zc8&#10;Z2el3WhSW2q22qJPJZS2vinUHWdYADNtIuf4AQSOoBqa7/YYsZ/hv8SfB8fieaG38U/2ObS7WBlm&#10;szp9vbxR72VwZAzW4Y7ShAcgEHms6H9g5o/gfL4Oh8Xf2Z4muNafV5/EVjHdSF/Ng+y3Cbbq6mf9&#10;5blkJ8zGdpAyoq31t5fr+Wn4+Qui/H7l/wAH+tTEfwF+yxZf21f6lBbaZ4X0+00+7j1+fxjeeRcr&#10;d+b5e1Rdb1/1RwWADZ+XODi1N8Lf2ZrefVrmXToU8N2Gh22u/wBvHxndeRLDNJKigD7XuXmLhmAU&#10;k4ByDjtPHX7IH9uXPiaXQtV0rTk1Cz0W002DUNOmmXTv7PWdVdGhuIXDkT8MjKV2nrmsa8/Yr1zU&#10;IILy8+IsmpeI7PTdHhtdU1HT/PBvNPvJ7lJZkaT95GxnCbCQ2EzvJ5o01/rv/X4Bpf8Ary/4P59h&#10;PB3wA/Z08WfCy18fHS4rTw+9qbqe7Hi69mgtlH3g0yXOw7ehwcZrDl8EfsdQeGLHxHJrukpod880&#10;dtft4uvxFK8W3zVB+0/eXeuR1+YeteseG/2fPEHhr4O+M/Dtl42Nh418U31zq114k0+x8iKC7mZS&#10;xht952oAoGN5bkndk5rhfAf7Et74Z1m21PVvFllq9yt9rOoTBNLaNXkv7OC3IXdM5AQwswySSGwT&#10;kZKe7t2/G236XCNrK/n/AMAm079n/wDZj1e7tbWxSK7uLq4itYI4fE2osZZZIPPjVcXHO6L5x6rz&#10;XG+D/wBkb4VXv7VXxL0Gbw7dNpVh4b0K6t4RrV+CkksuoCQlxPubIiTgkgY4Ayc9V8KP2ZNQ8AfH&#10;fwReKtxNoXhPwXa6Tdag8aRQahqUMRt4p403swIgeZTngblGTzXceBf+Tzfi1/2Kfhz/ANH6nVNL&#10;p5/m0vv3J1vZ+Qf8MP8AwZ/6Fa8/8KDUv/kiuM1z4DfsveGfHOm+DNVe10/xVqQBs9IuPFWoLcT5&#10;zt2obnPODj17V9U188fF39mbxN8Uvi3o/iZ/Hq2/hrTNQ03U4PD9xYNKIprWTc2xxKqgSAnOUJBC&#10;4OAQY6rsPo31OD0j4dfsha/cXcGm6vpt9NaCMzxweLdQZohJKIkLAXPGZGVfqR61qeKf2e/gJo3w&#10;/wBY8U6N4N1bxgmnztZix0TXdSlmnuVmEJhXNyACJDhiThQGJOAaqan+xqvhf4eQ232p/EUum+Dt&#10;X8PC002xWO4u57u7juYpkLSAKY3iHBPU5yMYr0Xw38HPGmm/sn2HgLSfE6eFPHU+mhbrXzb/AGkw&#10;Xc0nm3UiqGXLFnlAO7gsDziiXwu26t/X9d/kVZKaXTX7v6sfL9zffs/2ml2lxJ8IPFZvLc3kniCy&#10;j8SXTNokFrdJazzOwvNswWWRQBEWJGT2NbHiPTf2ffB3inW7DXvhV4r0vRbK2vp7HW5dcvvL1M2Y&#10;jM6wxfa/MAzKgV2UK+eDXoNx+w9r954W0PSv+E20jS3i0mbw3q50vQnSO90yS5juCEElw7pcF4zu&#10;mZ33b2JXPNafiP8AY98T+OvFfxGuPFHjfS9V0DxVp0mk2ludFk+2aRajBghgla4KbVdVd/3eZCOT&#10;gABv/P8AL+rfO/Qlf19/+W/yt1K3wX/Zy+Dfxf8ABx12T4b6v4dkW5ltmtLnxRd3IJQ/eSWC7eN1&#10;OeqtwQQeld5/ww/8Gf8AoVrz/wAKDUv/AJIrc/Zy+B0vwM8MazZXWo2OoX+sam+p3I0nThp9jC7R&#10;pHtgtwz+WuIwT8xyxJ4r1qqla+glfqeE/wDDD/wZ/wChWvP/AAoNS/8Akij/AIYf+DH/AEK15/4U&#10;Gpf/ACRXu1IeQe1SM+QU+Gf7IssviKNNW0xn8Olf7WA8W35+xZkEYMn+k8Deyrn1IFSaX8Kv2S9c&#10;0ttS0/ULG9sFjuZTcweK9QdAlvtM5yLn+AOhPoGBqvqv7C/ibxRq3iK/8SfEuLXp9Usjp0c1zpT+&#10;YkA1GG9QOTOQxAiMXyhVwVOODl/xi/ZMvtXvzDpPnXs3iDx8mvXNxawJDFY6a9pDbXlvKWfLCSOE&#10;4KjJLKMcE0RV0r7u3y7/ANeT8hysr26X/r+u6M/45fCD4KfBjQ9P1WD4V+JPF1rcW1xqFxLpfiC+&#10;SKzs4EV5ZpJJbpVHysNqZ3Pg4BxXLWmlfs8XnjO70qP4Y+KZNGRbmG11yLW7947y9t7RbuW0jhF1&#10;5vmCJxglcM2VByK+jP2l/gn4v+Ndn4a0/wAPeLdM8P6Np92bzUtL1XSpL231Rl2mGOUJPEfLRgWK&#10;Zwx25yBg8rb/ALJ3iLTviBe+IrHxza29st1fa7ptj/ZH/HrrN1ZrbPOzeb88K7d6w4BySC5FTrr8&#10;/wAv6t576bHb5fn/AFfy21PB7jS/hVF4I8S68v7P3ipbrwxKg1zTLrxo9vJYQSW6zxTF3vgrbkdf&#10;3akuCcFc19BeEP2PPhB4n8K6Rq914D1TRbi/tIrl9Ou/EOomW2LqG8t9tzjcM4OO9Zvgr9kzxRpn&#10;wvi8G+J/Gml64kniSz17UtQtdIlgn1VYphNKlyz3Dl3kdE+YYVVUKEwAB9PAYFaaW+78tfx/Lz0n&#10;W6+f56fh+flr4V/ww/8ABn/oVrz/AMKDUv8A5IrB8bfsufs7fDfQm1rxTp/9g6SsqQte3/iXUY4g&#10;7naqljcYGTxX0pXiv7WXgDxH8R/h7oOl+FolfVIfFOj3pmkiSVLaKK7jd5mjZlDqigsVzkgY71Dv&#10;pby/MtJPfz/Jnkx+HX7IQsPD99/a2nG08QO0WlTDxZqBW9dXWNlj/wBJ+Yh3QY65YVZ0r4T/ALJm&#10;uHWBp2o6ffHR7iO11D7P4sv3+zSSSCNFfFzxlyFB6ZOK6j4Y/si3Xgz4g6V4x1nxRb6zqytrdzqa&#10;22nfZYprjUWgLNAvmN5KosGMEsTuJJ9eQ+DX/BPXTvhnYeKtO1XxH/b9pqWiTaBYTn7YLi1tpGD/&#10;ADeZdyRZVlRh5UUYyueKfr2/pfn/AEtVpbT+t9fy/p6T638E/wBnLR/FtjoS6MLhmu7mz1G4/wCE&#10;uvIxp0kFr9qYSK90GY+XtJCglQwY4HNZ2lfDX9l/xY/huTwnaW/inT9Y1STS2vbDxjeBLaRLeSc7&#10;g10C52xn5VBODuxgEjs9B/Y5fS/DngyzvvEsGt6ppVzrF/rN9qGnb11m61C3lhkd4xIAqjzB8uTl&#10;V2jHUZHhv9ijW4dN0ix8RfEA6lZWGrTX0dhZ2k6W9tBJp89mYbfzriV4/wDX+YSXZcrgKo6Gwaaf&#10;13/4H9XK/wALPgh+zf8AGG/8SweGtMi1RNEvPskj2PjC9uS/yg7yqXRKLu3KN3J2k46VWi+Gv7Ik&#10;58QiPV9Mf/hHmRNW2+Lr8/Yi0giXzP8ASeAXYLnpkgV6L8Bv2a9V+FfiZdc1/wAU2niC7sPD9v4V&#10;0oafpQsFh0+Fy6GYB382Yk8sNq8cKMnPm9/+wt4m8Sap4gv/ABL8SotfudTtY7FZ7nSn8wQR6nDf&#10;IHJnIZsRNF8oVcFSF4OXZcyV9O/z/wAtbfK+mqXVvv8A1/w/4FjS/hV+yXrmktqen6hY3unrDc3B&#10;uYPFWoOgjtyonbIueieYmfTcPWvlT/grJ8BfAHwo+EPgTVvB2lTWM1/rDRvNJqd3dB4/s7MMCaVw&#10;OcHIANfU/wAWv2Tb7VNWtYdK86+fW/iD/wAJDeXNtAkMNlpcltDBeW0pZ8t5iwDG0ckjgYJrx/8A&#10;4LbgD4K/DwDgDxA//pM9Cs43/rZfq7fIHo7f1ufo/RRRSAKKKKACiiigAooooAKKKKACiiigAooo&#10;oAKKKKACiiigAooooA8J+Cf/ACcf+0X/ANhXRf8A00W9e7V4T8E/+Tj/ANov/sK6L/6aLevdqACi&#10;iigAooooAKKKKACiiigAooooAKKKKACiiigAooooAKKKKAIL03C2c5tFje6EbGJZSQhfHyhiOQM4&#10;zXxPpfx7+Mt3dz+Fz4m8P317qfiSx0CDxbY6QWs9Pu2gnmvbaJC4FyIfKSMSHHLtnkYH2xfWUWpW&#10;NxaThjBPG0UgRyjFWGDhlIIOD1BBFeK6P+xX8IdC8H3nhaz8O366FczRXH2WXX9RlMEsbMyPA73B&#10;aBsu2TEVJ3HOamz5r9P+D+H9dBv4bLf/AIH9f8OeP6N+0b8VvEtr8H9bttS8ORJ4k+zQTeG7azaa&#10;41ErO6ahclyw+zQQxIHVhuyWwewO3+x7+0R4++LfxF8U6X4wuLSXTfsR1LSzHpv2RZI/tk8G61fe&#10;xuLfbGn7x9rbjjGOT6m37IvwrHijQPEMHh+7sNU0Kzg0/T2sNavraKG2hbfHEYo5ljdN3JDKd38W&#10;a3Phn+zv8Pfg/ruq6x4R8OppOo6kuyeX7VPMFj3tJ5cSyOyxR72ZtkYVcknFaRaTfNrv/X9bXstE&#10;J6qy8v6/Tz3PR6KKKkDwn4lf8nhfA/8A7F/xT/PS692rwn4lf8nhfA//ALF/xT/PS692oAKKKKAC&#10;iiigAooooAKKKKACiiigAooooAKKKKACiiigAooooAK+R/jF8e/id8Lfil4oFvfaFrmjadouoauf&#10;DdraM0mn2cNrut7u5udwKvLcAx+VjBQEg8Ej64ryY/ssfDVvH2u+Mn0S8l13XQ66m0ms3rW14rxG&#10;JlktjN5LDYSoBTA7YqGm3p5/l/Xp0KTVtfL+v63Pn+4+PPxasfAPjCHUPGvhrT77wxe2cl34lfSS&#10;ZJobqwW4gtoLMOVeZp3SEfMCVbcBupNB/ad+LM37Rfg7wxrken6bot0dMsNXs4tOJt7e8uLB7iWJ&#10;7reWS5EigJCFKlDy2evtFz+xR8HrrwrZ+HW8MXcWmWmo/wBrReRrmoRTi6CCNZTOs4kYqgCqCxCg&#10;AKBituw/ZZ+GOneONJ8YReG2fxFpaQpbXtxqN1N80UZiilkR5SssqoSolcM+D96totKd3t/wP6+6&#10;+7ZH2bdbfr/X322SPV6KKKgZ4T+2n/yRK3/7Grw3/wCnqzr3avCf20/+SJW//Y1eG/8A09Wde7UA&#10;FFFFABRRRQAUUUUAFFFFABRRRQAUUUUAFFFFABRRRQAUUUUAFFFFABXxV4z/AGhvi74K8TePrA6t&#10;4e1kWq29sDYaezW/h26utQit7SJ5SwNxIbeQzOhA2sAM4PP2rXi2mfsdfCfSf+EnWDw9ePD4l806&#10;pbXOuX88E7ySCR5BG85RJN6qQ6BWXAwRS+0m9v8Ahv8Ag6/8Ef2bdf8Ah/6t1PDfEXx++MVp8Pxc&#10;2fiLw5/bei+I9Q8NlV0wy3Pia/huES3ghtw+IleMu0jqx2FOOMmt/wCEf7RvxB8V/tXav4Q1mey/&#10;4Q97jU7SyEWn7IC9oIMLb3W4meUeY4lVlULt+Unt6dqX7GHwj1Sz8OW0nh2+gTw95506Sy1/UbaW&#10;Jp23TO0kc6vI7n7zuWY9zXR+Gf2cPh14P+It3460nw4tr4ouvNL3hu55FVpAoldImcxo77V3Mqhm&#10;xyTVw0d5a/8ADJfnr5feJ6ppf1q3+X3/AHHpdFFFSB4T+0z/AMjr+z9/2UKL/wBNWpV7tXhP7TP/&#10;ACOv7P3/AGUKL/01alXu1ABRRRQAUUUUAFFFFABRRRQAUUUUAFFFFABRRRQAUUUUAFFFFABRRRQB&#10;5N+0z4r8S+CvhtJrHh3xHpHhJLWcSahrGrWxujDbhGO2CDIEszyeWiqSPvHHOBXgeiftMfFmXxX4&#10;cl1uPS9ItbK48PaPrvh17Eia4utSgd5JVlLkxGNguI8EfeyTivpv4ufBLwf8c9F0/SfGen3Oo2On&#10;3qajbJa6jc2TR3CAhJA9vIjZXcSMng89QDWLa/sv/DW08UaB4jXw/JLreh28dtZXlxqV1M4WNWWN&#10;5N8pE0iB2CySbnXccMKUbptv+v62+d90EtVZdv6/z+VtmfMviH9o741eGtJ8ZWx1vQtev7bU9K0u&#10;K90LRzMtrf3Fwy3Gn2itIovJYovLbLlMFiGI7fT37MvxB1j4o/A7wr4k8QyW8muXcDre/ZojEBKk&#10;jIwaM52SDbh0BIVtwBIArmtG/Yj+Dug+GdQ8PWfhu/Gj30qTyWs3iDUphFKkhkWWEvcEwyb2Zt8Z&#10;ViTya9W8CeBNC+GfhTT/AA14a09NL0WwQx29qjM+0EkklmJZmJJJZiSSSSaqNlFp76f8H+v+COWr&#10;Vu7/AOAb9FFFIR4T+yd/x7fFz/so+uf+jEr3avCf2Tv+Pb4uf9lH1z/0Yle7UAFFFFABRRRQAUUU&#10;UAFFFFABRRRQAUUUUAFFFFABRRRQAUUUUAYnjabWbbwhrMvh02K68lpK1i2qOy2qzbTsMpXkIDgn&#10;HaviqP8AaT+MF54cTT7DxLol1ObnWr2x8Yvouy31Wy06zjlZUh8zAV52kjEoPKx7gO5+2PGHhPS/&#10;HnhbVfDutwPc6Rqls9pdwRzyQtJE4wyh42VlyCRlSDXlK/sX/CEeC7TwpJ4avLnQrO4+020F1rmo&#10;TPATEIiiSvOXWIxgKYgwjYdVNRZ3ev8AWuvy0fnaz0KurL+u356ryvdanlN9+0R8Th438M6hb6p4&#10;aXQ9Y0FtZk8O/ZndtPsl04zNfXdzuBiH2rbEqAEMvQ5zjp/2IPjf45+MOj+Jk8eSIdRsjY3Fukum&#10;jT7gRXFssufKDMGh3EiOTO5gCWCnivQD+yh8MP8AhPr3xkNAuk1y9hS2utmsXq2s8SQmBI3tRN5D&#10;IsZKhSmBknGea3/hN8CPA/wOtL+28F6J/ZKX7o9w0l3PcyPsXai75ndgirwqAhVHAArZNK9+t7eW&#10;t1+H9bEfZS66flr+P9bnfUUUVAzwmz/5Pn1b/snFn/6c7qvdq8Js/wDk+fVv+ycWf/pzuq92oAKK&#10;KKACiiigAooooAKKKKACiiigAooooAKKKKACiiigAooooAK+K/HP7Q/xc8C+K/H9kdV8Pa1HaQxx&#10;KtjYM0Hh25ub+K3so5JtwM8jQSNM8ZA2lQM4PP2pXjGnfsefCjS5vFDw+HryRPE/nHVre51y/ngu&#10;GlcO8nlPOUR9yqQ6AMuBtIpfaT6f8N/wdf8Agj+y11/4f/gadTwvxP8AH34x6d8Prqaz8R+HDrmg&#10;eI9R8NlhpZkufEt9DMiWtvDbB8RiRWcyMrfJtyOMmt74WftG/ELxP+1lqfg/WJrIeDnudRsbVYtP&#10;2W/mWscDbILvcTNMDI4lRlVV2/KT29O1P9i74Rarp/h2zl8O38Efh9rh9Oks9f1G2mjec5nkaWO4&#10;V5Hc/ed2ZjzzzXSeHP2b/h14T+I9z470vw4tt4ouPML3hu55EVpFVZHSJnMaO4VdzqoZsck1cNHe&#10;Wv8AwyX56+X3ieqaX9a3/L+tj0uiiipA8J/ag/5GX4Cf9lHtf/TbqNe7V4T+1B/yMvwE/wCyj2v/&#10;AKbdRr3agAooooAKKKKACiiigAooooAKKKKACiiigAooooAKKKKACiiigAr5y+N3xM+I3gn40+Ed&#10;P0LU9Gm0fUZ4I4vDCWjT31/AC5vrmSTI+zxwIIyrDIZmwewP0bXmPiT9m7wD4s+KFr8Q9R02/bxd&#10;bRxQpfW+tX1uhjjbciNDHMsTLu5KspB7g1LTurP+v6/rYelmfOHgP9o34r+LNB1V7rxL4W0o6n4a&#10;tfF9tq19YmKHQLKS8khnjZdx89kiQMhbbubIPFc1rn7W/wAY9Hk+HBmlsY4bq0hvtVkOikLLbS6o&#10;LWG4vMyZso5YGV12BzvJBAXp9K3P7F/wduvD/iHRG8ItHpmvSxTX8MOqXkRfy5DJGiMswaKNXZmE&#10;cZVMknbU9z+x78Jr+TQJL3w1cajLoYC2ct9rF9cOyibzlSZnmJuFWT51WUuFPQCtINKab200/r7v&#10;Pd67J7Nev9fr5bHsoOQDS0gGBS1IHkn7XX/Jqnxj/wCxP1b/ANI5a7/wL/yJPh7/ALB1v/6KWuA/&#10;a6/5NU+Mf/Yn6t/6Ry13/gX/AJEnw9/2Drf/ANFLQBuUUUUAFFFFABRRRQAUUUUAFFFFABRRRQAU&#10;UUUAFFFFABRRRQAV4p+1Z418XeAPh/FrHhjxFpPheKCVjd3uoWZvZ5W2N5FtbW+QJJJZtidcgEkZ&#10;Ir2uvP8A4ufAfwX8c7bSIPGWnXeoJpNybyyNpql3YtDNt27w1vLGSQCQMk4ycVMk2rJ/1/X9d6i0&#10;nqfOukftH/Fm5+KOmWuoR6Lp9n/a1j4WvPDclqwcX0+ki8af7RvJAWUhNmCNgJyTXJ69+0p8adD8&#10;Ja1DBrukeI9QHiKx0a31fQdD85muHhle+s7KFpFW68hkRfMYrkeZn5gAPqFP2Xfhoniy38Tf8I7I&#10;2uwWYskvX1G6Z9ghMAdsy4aYREoJiDJg43Vz+m/sR/B3SfCEvhe38N340RriO7jtpPEGoyG2mj37&#10;XgdrgtAf3j5MZXO45zVPV3/rf+vvtstVHTf+tP6/Pc7T9n3xzqPxL+CfgvxTq8lpJquq6ZFc3bWI&#10;Kw+aR84UHkYIII7EEV6DWP4Q8I6P4B8MaZ4d8P2EWl6LpsC29pZw52xRjoBkkn6k5NbFXNpybWxK&#10;VlZhXhP7Gv8AyS7xD/2O3ib/ANPF1Xu1eE/sa/8AJLvEP/Y7eJv/AE8XVQM92ooooAKKKKACiiig&#10;AooooAKKKKACiiigAooooAKKKKACiiigArmPiZd69Y+AdduPDFxplnr0Vq7Wt1rLFbSBgOZJSOdq&#10;jLfhzxXT1z3j/wABaH8UPB2q+FfElo99oWqQm3vLaO4lgMsZOSu+NlcA45wRnpUyTaaRUbJq58Ua&#10;n+1L8X4PBlvLYa3o0/2Sx13xDb+IrrRTHH4g06weBYdsPmYhWYyyfOCTtVCBzz2njj9oL4oeGPHG&#10;uz2ur+GbjSo/DV9ro0Q2jsujWyWYktLq7uQwO+W4ynkgcqCV9R6zP+xr8I7zw1pOg3fhq61DTNLm&#10;ea0jvtav7h494QPGZHnLtEwjTMLExnaPlq4/7Jnwul8YeIfE0mgXcuqeIY5YtVWTWb5rW8SSIxMs&#10;lsZvJI8slQNnyjpim03s+/5f16W03Yo6O78vz/y++9nscr+xb8X/ABn8WfB/iU+OpN2s6VqUduqT&#10;6cNPuliktopl82BWZV5kbaQx3KATg5FfRNcR8Kfgt4N+CWj3mmeDdIOlWt5P9puDLdTXUs0gUIC0&#10;szu5wqqoBOAAAMCu3rSbTd4olJrcK8J8C/8AJ5vxa/7FPw5/6P1Ovdq8J8C/8nm/Fr/sU/Dn/o/U&#10;6gZ7tRRRQAUUUUAFFFFABRRRQAUUUUAFFFFABRRRQAUUUUAFFFFABSHODjk0tIw3KQc4PHBxSYHx&#10;NrP7QXxi8P674u0d9b8O6tIdQ07SF1LTtNZrTw9f3d/5Itd5cfaXjt2SVgwXDMoPBp17+0H8YLjw&#10;N4R1Kx1vw5/bH9s3mgNpsWnNLc+Jb6DUTb7Y49+IIvs6PK7hjtIPbFe16P8AsZfCPQtL1/TbXw7e&#10;nT9dYyX1rca9qE8bSGUTGVFeciKTzAG8yPawI6069/Y2+Et63hhv+EevrR/DUElvpT2Ou6hatAkk&#10;plkyYp1Ll3JZmfcWJ5Jojpy38v8Ag/5ed7vVIJa3t5/8D+ulrLc8w/Z8/aM8feP/ANpbxP4W8QXF&#10;m/hT/ibDTPK07yYn+yXkcK/Z7jcTcEKzebuVdrAbcivrqvNvBn7Ofw7+Hvj3U/GmgeHEsPEeo+d5&#10;939qnkUea4km8uJ3KRb3UM2xV3EZOa9JqtOWK6pajesm1sFfnB/wW4/5It8Pf+xgf/0mev0fr84P&#10;+C3H/JFvh7/2MD/+kz0hH1nqv7KHh7V9UvL+Txr8S4JLqZ52itfHeqQxIWYsVRFmCoozgKBgDAFV&#10;f+GP/Df/AEPfxS/8OBqv/wAfrn/2tfjX49+D2veFptFksdB8GTRyPqfiPUdIm1G2hnDLsguPJcPb&#10;RMpcmfa+CPu0/wCI/wC2Ja+E9e1TwrBolwurSaJfX2la2lxa3NhcXEFk11tMaTGZV2rkF0XP41N1&#10;y83r+CuUotyUV5fi7f8AD9jd/wCGP/Df/Q9/FL/w4Gq//H6P+GP/AA3/AND38Uv/AA4Gq/8Ax+ue&#10;079s2y0jUfBmh+IvDuoNe65o8V2NWs5rVrZ7k2P2t4vJExmj+VWwXQDpzjmtP4R/tL3vxe8eeD4U&#10;8P6r4V0XxB4evNas7PVoLeSS8ijez8u4WWKdjGv+kMojZMtgklQBu1cGpOPa/wCF1+jITvHm/rp/&#10;mXv+GP8Aw3/0PfxS/wDDgar/APH6P+GP/Df/AEPfxS/8OBqv/wAfrlfBv7Xl9D8Qtf8ADfirwxqP&#10;9njxbqPh/SvENqkCWReCMyR277pd/mFUb5yoTJAJFQXH7fmg2nhvW9Qm8EeIE1DSdVttLn04XNiy&#10;jz4nljma6FwbdIysbctIOSo6ms7ppPyv+X+a/wCG1KacW0+n9fodj/wx/wCG/wDoe/il/wCHA1X/&#10;AOP0f8Mf+G/+h7+KX/hwNV/+P1y/i7/goH8PPBPjjw54Z1K3uo7nVLezuLiZbyzYWIuiBCNomLT8&#10;n5jAJAo5JxzXUftL/tLXPwEufB9vaeEdb8RNrWr2lnLPYabLcQpDJIVZEZCM3BH3Iz96qtt62+Yv&#10;8r/IP+GP/Df/AEPfxS/8OBqv/wAfo/4Y/wDDf/Q9/FL/AMOBqv8A8frB/ak+POu/DvTvhlLomsp4&#10;ItvFF9LFeX+reHJ9VntI1tHnVTZwushcsqoQD8uSTwDXDeDf2x/F+i2ulaj490jOnDw3fapMlpp7&#10;2dxemPVYLO2uUimbdEkkcwcxtyM9aIpydl3t/X9fgO2z7q56v/wx/wCG/wDoe/il/wCHA1X/AOP0&#10;f8Mf+G/+h7+KX/hwNV/+P1mfEf8AbQ0P4eXesWreFtY1SfTNe/sCVoprW3gEn2SK58xp55UjRdsy&#10;qA7AswIANdN8Z/irr2laX4A0zwabGy13xxqSafaajqifabfT1NvJcPKyRuBKwWIhVDgEn72KW6uv&#10;T7xdbP1Mz/hj/wAN/wDQ9/FL/wAOBqv/AMfo/wCGP/Df/Q9/FL/w4Gq//H6qyfGnxn8JtH0/RPGe&#10;lQ/EXx1qOpXNrpdt4KjS3N7bQxiV5pUnlCW7KpO5DI38OCc1hSft6+FZntrjTfCniTVdFNnpt9e6&#10;rBFCkVhFeXElsnmq8gfcssZUqqsepHAJprV2X9f1e3roDuldnT/8Mf8Ahv8A6Hv4pf8AhwNV/wDj&#10;9H/DH/hv/oe/il/4cDVf/j9Fz+194UsL+6srvT9Rt7vTv7Xk1aEhGbTrfTwDJPIA3Kvvi2bck+av&#10;A5xwvg//AIKK+CPHXhy81DRvD2sahqNvqmn6WNIsrizuJ5TemRbd1eOdoxkxMGVnDLxuAzSWuw7W&#10;/r+ux3X/AAx/4b/6Hv4pf+HA1X/4/R/wx/4b/wCh7+KX/hwNV/8Aj9RfCv8AaTT4tfEnQdMs7S+0&#10;S3utG1ae70fUbOMzQXdlfwWsitOkpA2s7jaqsrZzvGMH3um1azF1seE/8Mf+G/8Aoe/il/4cDVf/&#10;AI/R/wAMf+G/+h7+KX/hwNV/+P17tRSA+J/hN+zBoOqfHb456bJ4w+IkMWl6lpMcc1t411KKeYPp&#10;kEhM0izBpSC2FLklVAUcACvYv+GP/Df/AEPfxS/8OBqv/wAfo+Cf/Jx/7Rf/AGFdF/8ATRb17qxI&#10;UlRuIHAzjNAHhX/DH/hv/oe/il/4cDVf/j9H/DH/AIb/AOh7+KX/AIcDVf8A4/U5+NXivTNJ8frc&#10;aHput654b0+G+Wz0u4MUaPIJC1vK8jHcYhGGaRcbg3CAjB67xJ8Rb7TPh34d1e0trf8AtfXZbC0t&#10;0mDNBFNclBuYAgsqbmOMgnbjIzmjdXXl+If8H8Div+GP/Df/AEPfxS/8OBqv/wAfo/4Y/wDDf/Q9&#10;/FL/AMOBqv8A8fqG7+NvjKHw4NX+w6FGunajNo93bkyvNq19HeNb+RaIGBi3InmBm83lwpGEZz6B&#10;4U+IGqa98T/Fvhm+0QaVZ6Pa2dza3DzLJJdrM06lyFJCLmHAB56k4yAGtdv60T/Jg9N/61t+Zwv/&#10;AAx/4b/6Hv4pf+HA1X/4/R/wx/4b/wCh7+KX/hwNV/8Aj9blz8Vdb8M/EJtO8SLo9vo0lve3phsz&#10;I91p9rAVEVxPJuKsJiSAgRSpIAL4YitpH7QYtPg34v8AiB4p0h9Gt9Aur5GsI90s3lwtiMNgHEjf&#10;LnHCknsM1N9Ob+uw7O9jM/4Y/wDDf/Q9/FL/AMOBqv8A8frL8M/spaBrGjRXc3j34mPI0kqlrfx/&#10;q4TCyMoxmfOcAZ9816J8EfiTN8UfDlxq7X1jfQ+aFUWOn3VoLdtoLQn7QAZduR+9UKGyfkXHPUeC&#10;HMnhuBjIZf3s/wA5j8v/AJbP/D+nv1qmmtGSmnqjyf8A4Y/8N/8AQ9/FL/w4Gq//AB+j/hj/AMN/&#10;9D38Uv8Aw4Gq/wDx+vXfF95qth4fuZ9FS0a/Xbte/YiCFdw3yOAQWCLubaCC2MZGcjy3TPjrrd/o&#10;3w+vI9Bt7uDxBrcuk3mpQz7LeFEeVFljjYlyZfLDKpztBO5iQMpauy/q49tf60Kn/DH/AIb/AOh7&#10;+KX/AIcDVf8A4/R/wx/4b/6Hv4pf+HA1X/4/V/47fHW7+EupIkY0y3s7bR7rW55NUZgb0QMgNpbk&#10;MAJWDE7juxgfIckifwl8ZL3xL411u1LRxafDNPBpemSaLdQXGoGKNWYx3srrbuxbzP3arkKoJOMm&#10;ha7A9NzJ/wCGP/Df/Q9/FL/w4Gq//H6P+GP/AA3/AND38Uv/AA4Gq/8Ax+uo8J/FfVda+DGr+M73&#10;QUg1awXUi2jQ3AbLWssyCPzMYJPlAFgMZJIFeaJ+1FqraWM3vhsR/bVt38TfZ7j+z4wbM3JjMG/z&#10;N4IEeS4HO7APyUm7f13/AK/p6DsdH/wx/wCG/wDoe/il/wCHA1X/AOP1leKv2S9DsPD97cWvjv4r&#10;ieNAUMPj/Uy+cjoGmI/Otrx/+0vZ+Bvh34C1jUIU0fVvGCwiCO4gnu4bLdAZpHdYFLSBFGAo2liR&#10;yoyR3dzqUviD4VLfzvBfvd2iS+ZBHJZxzKSCrBJDviyMHaxJGcZPU001fydib7eep5//AMMf+G/+&#10;h7+KX/hwNV/+P0f8Mf8Ahv8A6Hv4pf8AhwNV/wDj9e7V5v8AGvx/rnw30D+2tNg0x7C1jaW4+3s+&#10;+4cFRHbRBSNrPlv3jbgu0ZU5yEM5H/hj/wAN/wDQ9/FL/wAOBqv/AMfo/wCGP/Df/Q9/FL/w4Gq/&#10;/H66e38f+J7b4qadoGoWukmw1Q3LwWNmzyXtpbRKCl5NJu2FHf5NgRSpdcM+GrAg/aAuU+Lh8M3a&#10;acltNrcug2+nIW/tEOlmbkXTZbb5T7WQDaMZU7zyoO3mHcr/APDH/hv/AKHv4pf+HA1X/wCP0f8A&#10;DH/hv/oe/il/4cDVf/j9S6J8bPFXirQNEit9EsNA8T6vrmp6WltfsbqG0S0MxJk8t13uREoO1gAX&#10;JGQMHpoPjKlx8GNG8ax6cZdS1ayie00hJOZbp0z5IbH3QQxLY4VWbHFJvlTk+g7O9jlP+GP/AA3/&#10;AND38Uv/AA4Gq/8Ax+j/AIY/8N/9D38Uv/Dgar/8fq3aftAXl8PhZb2+lQXF54oW1k1Z0ciLTUnt&#10;nlQDuzOyMFB/hVie2W+M/wBomz0v4zQ/DnTr21stVihtp7h77Tby6E7zOwjt4zCoWMlVJMzsVXI+&#10;Rvm224tS5et2vu3Jvpf5ninj39mDQbH9qD4R6OnjD4iSQahoviKaS4m8a6k9zEYjp+0RTGbfGreY&#10;dyqQG2pnO0Y9i/4Y/wDDf/Q9/FL/AMOBqv8A8fo+JX/J4XwP/wCxf8U/z0uvdqkZ4T/wx/4b/wCh&#10;7+KX/hwNV/8Aj9H/AAx/4b/6Hv4pf+HA1X/4/Wn8RvjTq3wy8WMmp2enTaG9teXEVrA7fbTFb2jz&#10;tcFydm1nQxCPbkZDbiMqNLwj8S9eaTxPp/iKxs7nV9I0u31mNNIR0WaKaOQiHa7Md6vC67gcNlTt&#10;XpSvpzev4Ds72Oa/4Y/8N/8AQ9/FL/w4Gq//AB+j/hj/AMN/9D38Uv8Aw4Gq/wDx+sTwn+01q3iz&#10;UNK8NWkugXfibWVsJ7a8skllsrNLiG6meOZPMDPJEtnIDh03F14TBFb1j+0ZdakvgK1ttHgm1LWN&#10;SFhrJSUmHTwHmiLKerF5IW2Kf4QxPQZuzvb+u35iGf8ADH/hv/oe/il/4cDVf/j9H/DH/hv/AKHv&#10;4pf+HA1X/wCP11vxR+IOu+A9W0iW3g0x9HuLm2tDFcs/2m8lmmEbLEQQsflofMLMGDfd+XG6k8Ie&#10;KvFmofFLxHoWoXWj3+h6PbRNNc2WnTW0sdzL86QZaeQPtiwzHC/fTA5OJWv4/gD0OT/4Y/8ADf8A&#10;0PfxS/8ADgar/wDH6ytO/ZL0ObXtXgk8d/FfyIPJ8rd4/wBTC8qSdpE2Tz1zn2rf+Dv7RFp8aPGe&#10;q2ujXtoNNspbmEWD6beJclIpPL+0G4cLFhnBAhClgCG35BUenaOgXxT4gbywpb7P8/mbi3yH+H+H&#10;H60dE+4dWux5P/wx/wCG/wDoe/il/wCHA1X/AOP0f8Mf+G/+h7+KX/hwNV/+P17nMzpE7Rp5jhSV&#10;TONx7DPavDrn44eK9H8NfEeabQ9N13XfCtlDeC10ycwxB5FkZ4JGkY58kR5aRfvg/KgIxSbsNJtp&#10;LroN/wCGP/Df/Q9/FL/w4Gq//H6P+GP/AA3/AND38Uv/AA4Gq/8Ax+uy+InxKvPCPw40vX4I7SGe&#10;+msoHuLwO9vZCdlVpnVSGdU3fdBXPGWUZI4mL48+I5fB/h7xMtpop0u7vFsWAeTfqjm9Ntvtvm/c&#10;p5a+fmTfw204wXqrPmcezsTdOKl31JP+GP8Aw3/0PfxS/wDDgar/APH6P+GP/Df/AEPfxS/8OBqv&#10;/wAfru/B/j/VPEXxH8ZeHb7RRpVroqWr2kzzLJJdpL5uZCFJCDMfC9ccnGcDz+//AGhb/S7jxfPc&#10;G1VNPubiy0rSLjR7y1kvJI5kgEgvHbypV3tkrGhIUg59UtbW66lbXJf+GP8Aw3/0PfxS/wDDgar/&#10;APH6P+GP/Df/AEPfxS/8OBqv/wAfrWvPjo3gTwN8RNW8Yx28134In8m6k0uGRIrwPBFPCUjJkaMs&#10;J0QglsEE5x03vgr8RJfib4Zm1hr+x1CEzbFax0+6sxC20FoSLj5pduR+9AUNn7i45Frt/VxPTc83&#10;8MfspaBrOhWt5N49+JjyyhizW/j/AFcIcMRxmcntWp/wx/4b/wCh7+KX/hwNV/8Aj9es+B3MnhWw&#10;YyGYlW+cx+WT87fw9qd4yvtV07w/cT6MtkL1SuZtQLeRBHn55WVSC4VcttBXdjGR1pN21GtTyT/h&#10;j/w3/wBD38Uv/Dgar/8AH6P+GP8Aw3/0PfxS/wDDgar/APH6ik+OHi6bwNoviu3sdDTT5nFuYGaW&#10;SfV7k3bQLDaoGBhLInmAuJCN4UqNjNXZfGPxV4r8J2ujzeGbjSGutRvYdNg07UdPlneeeRs5EiTo&#10;I1SNZHY7W4Q/Sqt/kI5L/hj/AMN/9D38Uv8Aw4Gq/wDx+j/hj/w3/wBD38Uv/Dgar/8AH6wtc/ar&#10;vPDGua9BfW+lSxWUt7bDT0MkdzaGCWOKKaaQkq6TNKpCooKhgMud2PUvh18RpNb8Ma5qOvXNnGNH&#10;uJI7i6jtLixxGsSy75La4/ewEK33WLbgA4OGACWquHWxxX/DH/hv/oe/il/4cDVf/j9H/DH/AIb/&#10;AOh7+KX/AIcDVf8A4/VEftE+IdVsh5Gj/wBiTy+ILjTkZ9HvNXeC0jtROsslvbEP5jb4wQCAm45z&#10;tOd74t/tFaR8MvDvg6U6pZz3Pihwlnqi2Vxc2axiLzJLjy4dzuuMbYwwJ3D5wAWB0uO2tjw39q79&#10;mDQfC/wlhvoPGHxEvJD4j0G38rUfGupXMWJdVtYy2x5iNwDkq2MqwVhggGvYv+GP/Df/AEPfxS/8&#10;OBqv/wAfrJ/an1KbWf2bdEv55obiS58ReGJvPt4JIElDazZEOIpPnjyCDsYkrnBJxk/RlNqzsSnd&#10;XPCf+GP/AA3/AND38Uv/AA4Gq/8Ax+j/AIY/8N/9D38Uv/Dgar/8frrfjT8Qdc+G+kR6xp8GmPps&#10;C7pxfM/mXUhZQltFtICMwLHzG3Ku0ZXBJGX4d+MOq6v400yOW0sl8NaxqupaLYhA4u45rMyBpJG3&#10;FWR2gnwoVSoCHLZOEtdhvQxv+GP/AA3/AND38Uv/AA4Gq/8Ax+j/AIY/8N/9D38Uv/Dgar/8frJ8&#10;V/tVP4J1/XhqcGnPY2V7f6dDpELONSVraye6FxISceVL5bKoCDAZDubJA1Ne+P2u+CPDvjS31fTd&#10;P1XxhosEU9jZ6dvhhvPNt2mAYMzFBGI5d7bjlUyACwWlfTm/r+tblcr5uXqO/wCGP/Df/Q9/FL/w&#10;4Gq//H6P+GP/AA3/AND38Uv/AA4Gq/8Ax+u98V+LNas/AFhrmmHTLOSSGO5vLvUw7wWkRiLs3loy&#10;tId21AAw+9nnGDyFt8TvGWt6j8N304aNDD4qgS8uNKnspZJrO3SIPcSfaVnCnBaNFHlfekXPcirN&#10;ScfO35/5Mi6cVLyv/X3lH/hj/wAN/wDQ9/FL/wAOBqv/AMfrLvv2UtAtvEGl2S+PfiYIrqOdnV/H&#10;+r+YSgXG39/jHzHOfat3xR+0TZ2vxrT4cade2tlqdsLZrg32m3lz9pknJ2W8bRKEi+UZMzsyruHy&#10;Nhsen6o5Hi3Ql8wqGiufk8vIbhP4v4cfr+FJaq43o7Hk/wDwx/4b/wCh7+KX/hwNV/8Aj9H/AAx/&#10;4b/6Hv4pf+HA1X/4/Xu1FAHhP/DH/hv/AKHv4pf+HA1X/wCP0f8ADH/hv/oe/il/4cDVf/j9e0a3&#10;PfW2j3sul20V5qKQsba3mk8tJJMfKGbBwM4ycV4tc/HvxFp/gHVtVi0ew8Q3umeIodEmvLCQ29oY&#10;mMO+42OzONplKbAWLMoOQp4Fq7f1vb9Q6X/ra/6C/wDDH/hv/oe/il/4cDVf/j9H/DH/AIb/AOh7&#10;+KX/AIcDVf8A4/XWfGz4nXXw2s9ENvPp2nJqNzJDLqmrRyS29qEheUbo42VmLlNo+YAZzzwpwtN+&#10;MviK61DwDc3el6bY6d4pS2SPTDKz3oMlsZpJxJkIEjYLHsK5bOdwOEItdv6/r+u4PTcof8Mf+G/+&#10;h7+KX/hwNV/+P0f8Mf8Ahv8A6Hv4pf8AhwNV/wDj9d38LfiBqfjlvFa6tow0KXR9XfT47YzCVzGI&#10;YpFd2UldxEmcDIHAycZrzjQP2gtZ1nRrV/NsI9b1q+t7XTdLu9DvbJrSOaV1WeQzSD7SoRckxBAW&#10;G3cM8G+i8n94PQuf8Mf+G/8Aoe/il/4cDVf/AI/VbU/2SPDtnpt3cJ48+J6vFC8imT4gattBCk84&#10;n6VoeIf2kYPBHwbn8V69bQpqtvrEnh1obdJmt5L1LtrbeNiu6xkqZMYYgfKNxxntvBfiuXxn8M5d&#10;ZfUrXUknhnMV9ZabPZJIoBGfs85Z1IIIwSd2MjGcAWt2v6vr+TB6aP8Aqx5vpH7JPh6/0myuZPHn&#10;xPaSaBJGMXxA1bYSVBOMz5xzVv8A4Y/8N/8AQ9/FL/w4Gq//AB+vZvDzbtA0wli+bWI7iu3PyDnH&#10;b6VgfFDxFrHhfw0+o6S2m26wbpLu81VXeKCJVJyI0Ks7MwVAAwxuzzjaU2krsaV3ZHnH/DH/AIb/&#10;AOh7+KX/AIcDVf8A4/R/wx/4b/6Hv4pf+HA1X/4/V+H4u+K5rvwRfyaZpNrpfiT7FHDo6yvPqE3n&#10;Q+ZPMsikIiQZGQUbcEY7lLKK3PiB4q8W6F488KaVolzo9zb6zclHsLnTpWnit4l33E/nrcBQACiq&#10;PLPzSKCecimraPvYm91fyucp/wAMf+G/+h7+KX/hwNV/+P0f8Mf+G/8Aoe/il/4cDVf/AI/XL6f+&#10;1pfzRCOeLSjd3/2dYI7W3uJX0uaaeSMW9xGCWuZFWNm/dbN5UqAMqx9g8M/E1J/hifFOsmAvC00M&#10;q2MciebIkzRKixSgSRyOwUeS/wAys2wkkZK6XH1scP8A8Mf+G/8Aoe/il/4cDVf/AI/R/wAMf+G/&#10;+h7+KX/hwNV/+P1nWP7ROvalp/h2a9t7Pwr9pi1C41S4l0i81W3s1t7vyAjPAyLEMB2aaQhF2ZwA&#10;eN74z/tE6b8N/F+geE01C207VNWtZL77fd6Zd38MMKMqKBFbgF2dmwPnUKASc8Kx28w7+R4j8fv2&#10;YNB0LxX8FYIvGHxEuV1LxvHZyNeeNdSnaFTpt+++FmmJikzGBvXDbWYZwxz7D/wx/wCG/wDoe/il&#10;/wCHA1X/AOP1F+0c8snir9nhpgizN4/hLiMkqG/snUs4yAcZ9QK97oA8J/4Y/wDDf/Q9/FL/AMOB&#10;qv8A8fo/4Y/8N/8AQ9/FL/w4Gq//AB+vdq5rx/q2r6NoBudIk061dXBuL7VQzwWkIBLSGNWVpDwF&#10;Chl+9nOBgpuyuxpXPLv+GP8Aw3/0PfxS/wDDgar/APH6P+GP/Df/AEPfxS/8OBqv/wAfpnhr9oDU&#10;vEuueG0uRa+G9NvNPsLq5a50i8vI5JrmR1EK3aMkVuTtQKZQSWkA25GDseO/jdc+HviO/hvT/sQS&#10;wjsZb43lrcOJBcyugXz4wUttqpuDygq5YKNvJqrapdyb6NmV/wAMf+G/+h7+KX/hwNV/+P0f8Mf+&#10;G/8Aoe/il/4cDVf/AI/WzZfEvxDo3jPxhb69d6Tf+HPD1rCZZ9P02W3nN5Md0Vqm64kEjbCmcBcm&#10;WMAcnGx8PfirJr3wrfxf4ltItDkgmvI7m0icyiIw3EkQQHq7HYBwOWPA5Apbq/8AXYfWxx3/AAx/&#10;4b/6Hv4pf+HA1X/4/R/wx/4b/wCh7+KX/hwNV/8Aj9V5fjz4tf4VP4yfRdK0f7He6lDeWV9K8jk2&#10;9y0MNsmwjEsgU5k5VCv3WB42PjT+0Pp3ww1XwzoL3UOmatrsMt2Lu8sLm+gtYI9oZjHbjdIxeRFC&#10;7kHJYtwAx/X4X/IP6+52Oa8Tfsl6HY6dDJbeO/iuJGvbSI+V4/1MnY9xGj/emIxtZs98Zxg4Nav/&#10;AAx/4b/6Hv4pf+HA1X/4/XpuvSy33hLS5bhIpppLzTZHEbNCm77VCdw3fMMdQp5ONp611NNqzsJO&#10;+p4T/wAMf+G/+h7+KX/hwNV/+P0f8Mf+G/8Aoe/il/4cDVf/AI/XW/FT4ha54B1DSri3g0x9ImuL&#10;a1aK5Z/tN5LNOIykRBCx+Wh8ws4YN0+XBasf4RfG65+JniLYPsQ0m9tZ7qyRba4hmRYpljwJZB5V&#10;0CGBZoiPKOFYEsDSWuw3puZX/DH/AIb/AOh7+KX/AIcDVf8A4/R/wx/4b/6Hv4pf+HA1X/4/W9/w&#10;sTxBonxK16w1fUNGuPCejacdQvrq306aCa1aRz9ng3meQSuUVmOEX+DA+cCuXvP2ldWsfg5feJ5v&#10;DUcXiZb7UbeDQ2myIobW4dHlmYdNqKpbHG9goPINC12/q7t+f+Y7dP62v/X3Fr/hj/w3/wBD38Uv&#10;/Dgar/8AH6P+GP8Aw3/0PfxS/wDDgar/APH66P4t/Fu58E3+i6RpvkR6pqVrcXwkn0+5vwI4fLyo&#10;gt/3h3GVcuOEAZiD0rA8H/tCXHjLx1a6fajTU0prxdOlVEnl3TG1WdnjvQvkMQW2CEgOyqXBx8tC&#10;1dkS3ZXI/wDhj/w3/wBD38Uv/Dgar/8AH6y7j9lLQIvFFhpw8e/EwQz2dxcMreP9X80sjwqCv7/G&#10;3EjZzzkrjvW7F+0TZ678b73wDpN7a202lXMdpdRXmmXksl5KYxJIscqKIoQiMp3uW3EkbVADH1C7&#10;cjxzpSeYQDpt4fL8vIbEttzv7Yz0759qN0n3G9G12PJv+GP/AA3/AND38Uv/AA4Gq/8Ax+j/AIY/&#10;8N/9D38Uv/Dgar/8fr3avK38feK3+JU/hLOiWk15aXV1ZHypJ3skidFje4AkQSiUOzBEKFNuMvyQ&#10;dbB5nO/8Mf8Ahv8A6Hv4pf8AhwNV/wDj9H/DH/hv/oe/il/4cDVf/j9bPhT4o+JZ/gx4m8b6pa6f&#10;qjWcd7d6VHp8Elot9bQq3luyvJKV8woxGCflKnGTiuRm/agvbD4W+MNbig0zxPrWks6ad/ZYkgtr&#10;9ltVuZCVdmeNYlZg5JOdvGCwUH/A/EaTbSXV2NX/AIY/8N/9D38Uv/Dgar/8fo/4Y/8ADf8A0Pfx&#10;S/8ADgar/wDH66W+8Y+Ll+KHhnRLG40a70zU7d9QvLU6dMtxZWiIoLmf7RtZmldVUeWON390k5nj&#10;D42al4b8S6tNHa2TeF9D1Wy0bURIr/a5JrlEYSRMG2qqefCCpUlsvhlwMj93fz/DT8yY+9qvL8dj&#10;N/4Y/wDDf/Q9/FL/AMOBqv8A8fo/4Y/8N/8AQ9/FL/w4Gq//AB+tj4Y/GTUvEU0p8SW9laQXHh+2&#10;8UWjWKSZitZTJmKQEtvdAineuA27hRjmD4AfHuL47fa9T0+7tDpZiE0VgunXcNxbIzfujJPKBHKX&#10;UbisajYeNzj5qdne39dvzTXyC+l/67/keGfs2/swaD4hg+Jhm8YfES1+xeO9Xsk+w+NdSt/MWN0A&#10;eTZMN8hz8ztlm7k17F/wx/4b/wCh7+KX/hwNV/8Aj9H7J3/Ht8XP+yj65/6MSva9Wmu7fS7yXT7Z&#10;Ly+SF2t7eSTy1lkAO1S2DtBOBnBxUvQe54p/wx/4b/6Hv4pf+HA1X/4/R/wx/wCG/wDoe/il/wCH&#10;A1X/AOP1Tn+PfiOOP+zQNPm1KLWn0ybVtM0S+1K38tbTz3YWkLmXKuRFnfjgt6qOt+IPxh/4RrQP&#10;B7aXfWd/e+JGItr+HT7i9hZFgaZpY7aBjLIDtACq2QHySQpy+lwOe/4Y/wDDf/Q9/FL/AMOBqv8A&#10;8fo/4Y/8N/8AQ9/FL/w4Gq//AB+tCP4leL9T1r4erptz4emtvEsQurmzSzmlNtbRxhriYXPnKCNz&#10;Iigwg5kAPQ1u/DX4tS/ETxl4ssI9PS20XTEtZdPvS5L3scvmAy46KhMZ2+q4buAHbp6/gLz9PxOS&#10;/wCGP/Df/Q9/FL/w4Gq//H6P+GP/AA3/AND38Uv/AA4Gq/8Ax+tSy+M2teK/FHjLSvD2mWMdnpVp&#10;Z3Fhqt/I3lXCSTTxz3BVSMxp5DFQCC+3hgGBFXU/2j7bwv8AAWP4gazbwtNJdnToEtVlMNxObpre&#10;JwFV3SNyA5BDMoOPmOMrpf0/HRFW1t/W1/yKU37IXhyOF2Hjv4o5VSRn4gatj/0fVDw1+yh4f1fw&#10;7pV/N49+JrzXVpFO7W/j/VhGWZAxK5nzt54zzivU/hj4wl8c+B11h9RtNUjmaQRXllp1xYo6jj/U&#10;zkuCDkZyQcZGM4G54LcyeDtBYyGUtYQHzDH5Zb92vO3+HPp2ptW0JTueRf8ADH/hv/oe/il/4cDV&#10;f/j9H/DH/hv/AKHv4pf+HA1X/wCP16b8Rta1fQPDrXmkPp1sY33XN7qod4LWEKxZzGjK0hyFUKGH&#10;3s54wfJvDf7St94p1rSIobSx0+I/2dHqFrPDcS4ku40cYu0HlW5XzE2pMMzElVKtSWrshvRXZc/4&#10;Y/8ADf8A0PfxS/8ADgar/wDH6P8Ahj/w3/0PfxS/8OBqv/x+us+JPinxb4f8XeFLDQLrR549avUt&#10;jp93p0sk6woC9zP5yzqqqsYAAMZ+ZkGfm4y9O+P0N14v8Z20un7fDuiWFpcWN9G26XUpZZp4Ssa9&#10;MGSERp/eJJ6EGha/j+H/AA47fp+Jj/8ADH/hv/oe/il/4cDVf/j9H/DH/hv/AKHv4pf+HA1X/wCP&#10;1p2vx0vYvgbZ+NdW02207Vbu9XThZK7SxQTvefZVyQNzhThiFwWwQMZFcnqP7TOq2ajT0Oltq9pB&#10;dXt1LJpd+iSQxSKqrJb4M1iW3EtJNvWMKCdwYUdbf13/ACF/X6fmbP8Awx/4b/6Hv4pf+HA1X/4/&#10;WV4j/ZL0OytLV7fx38Vwz3ttE3leP9TJ2NKqtndMeME5xzjOMGuk+NH7RGm/DLX/AA34c+22+nar&#10;rcEt4L260+6v4LeCMoCfLtxukZmdVA3qAMsTwA3oGvvLeeH9HkuI45ZnvbGRxG7RoG86MkruwcA8&#10;hTyehp20uK/+Z5h/wx/4b/6Hv4pf+HA1X/4/R/wx/wCG/wDoe/il/wCHA1X/AOP17tXmvxP+IWue&#10;Bdc0VoINMfRru6tbPyrhn+1Xcs03lsIiCFjESESEsG3ZK/LjdS6pD6XOT/4Y/wDDf/Q9/FL/AMOB&#10;qv8A8fo/4Y/8N/8AQ9/FL/w4Gq//AB+ut8FeKfFuqfE/xLoWoXWj3+iaNBEJLqy06W1kW6l+dYct&#10;PIH2xbWY4X/WJgdcch4W/aPe98ba1p+sDToNPsotRlktrZZPtdiLW5SBBKSSspn37lCKuDhfnzmj&#10;f8w7jv8Ahj/w3/0PfxS/8OBqv/x+j/hj/wAN/wDQ9/FL/wAOBqv/AMfqvP8AGbxzq/wsg8T6bZ6P&#10;o+ty6zdaLFoF/Zy3jz3AvWt4UEiTxhCAhaRtrAAMRwvPa/Efx54g8P6hpWh6FFp0muXGmXurTS38&#10;cjW/lWoiDoqq4YM7zxqGJO0biQ2MEeiu/wCtL/lqO2tv63t+ZyX/AAx/4b/6Hv4pf+HA1X/4/R/w&#10;x/4b/wCh7+KX/hwNV/8Aj9L4O/aE1Hxjq+gajBYWcHhPVtUj0RUYObxLh7D7WJd+7aUz+62bQf4t&#10;38NWLD9omz8S/G7UPAmk3trbvpN2tlcw3emXkst5J5YkkEcqqIoQisuC5fecjCjDF2d+Xr/l/S+8&#10;npf+v6/yPFLX9mDQW/a/1LQv+Ew+Igt08CWt6LoeNdSF2WbULhNhn87eYwFBCZ2gknGSa9i/4Y/8&#10;N/8AQ9/FL/w4Gq//AB+iz/5Pn1b/ALJxZ/8Apzuq92pDPCf+GP8Aw3/0PfxS/wDDgar/APH6P+GP&#10;/Df/AEPfxS/8OBqv/wAfqbxn8bfEngnW/Eljc6fpt3Nb6Xd6jYWdmk0s8PlypHAJtpPm+d5gfbGF&#10;KBSPm+8NyT4wDQPhL4g8Vajf2mr3ej7lniTTLjSTHIdvlxS29wzyxk+Yhy2Mq6sBgglXurh1sc7/&#10;AMMf+G/+h7+KX/hwNV/+P0f8Mf8Ahv8A6Hv4pf8AhwNV/wDj9M1D4weL/wDhXutazY3mhtqml34s&#10;I7abQ7xHv5ZVi+zxfZ5Z4pLdmeULli4K4ccHA6Z/i1qVv8T/AAr4LawtbqS5hlXWdRgZlht7pbcS&#10;rDCpJJJGWOT8qsnUtxVru39bXF/X6HOf8Mf+G/8Aoe/il/4cDVf/AI/R/wAMf+G/+h7+KX/hwNV/&#10;+P11XjD4uXGifEzwv4T0vTU1Fb+5e31C7aTatq/2WeeKIesjeTk5+6pBI+YVH4C+KWo3194xs/E4&#10;05H8OwwXNzPpSyMkW9JGkgKkszvF5fLrgPuGFUgipvpfpr+G5Vne3p+JzP8Awx/4b/6Hv4pf+HA1&#10;X/4/WVoX7Jeh3c+rrP47+K5WG9aKLzPH+pgbPLQ/LibkZJ65PX2rqP2ffjvH8dre61axurQ6a0KT&#10;R2Cafdw3Forn92JJ5QI5iyjJEagIeMuDur0XwugS68QERiPdqTHIk37v3UXP+z9PbPeqaa3JTT2P&#10;J/8Ahj/w3/0PfxS/8OBqv/x+j/hj/wAN/wDQ9/FL/wAOBqv/AMfr2nWZr220i9l022jvNRSF2tre&#10;WTy0kkAO1WbB2gnAJwcV4DL+0jrEc0mhbtKl12O8u4F1Gy0y8vLedLeKF32WkLNNndOIywYhQjPy&#10;PlqblWNX/hj/AMN/9D38Uv8Aw4Gq/wDx+j/hj/w3/wBD38Uv/Dgar/8AH663xz491fTvhJF4x0i8&#10;0mzkWyS8eKW2fU47guo2QwtHNDuLOyqrcg5HHNZdz8YdZ0bxT8P/AAxf6dZz6rqjLF4hu7ZmW30+&#10;Y2c04jjBJJYmFuCeEAJ+8tVbXl63t+f+RN7q/wAzG/4Y/wDDf/Q9/FL/AMOBqv8A8fo/4Y/8N/8A&#10;Q9/FL/w4Gq//AB+up+Hfxibx1rnjUPYLZaHooglsbssTJeQPGzGYr/CpKEqO64J64HnNl+1Pe3Gi&#10;2d866en9uLZtpa/2feCS3NwzYUxkZvgqjO+3IDN8mASCV/X3jem5u/8ADH/hv/oe/il/4cDVf/j9&#10;QX37Ivh22sriZfHfxQDRxs4L/EDVtoIGef3/AErV8SftEW/gb4Ix+NtbS3lvJLwaXHHbRXCxSXLX&#10;BgUvGY2lh5G542UumGT5mAz2HgHxbL41+Hbay+o2mppOk3lXtlp1xZJIoBGfInJdSCCOSQ2ARjOA&#10;7b+QdvM800P9kzw9qWi6fdyePPic0lxbxys0PxA1YISygkrmfOOeM1d/4Y/8N/8AQ9/FL/w4Gq//&#10;AB+vYvC7b/DOkMXMhNnCd5TZu+Qc7e307VjfEzX9Y8NeG3v9IfTbYQsXur3VQ7w20KoxLeWjKzks&#10;FUAMMbs84wZbSV2NK7sjzb/hj/w3/wBD38Uv/Dgar/8AH6P+GP8Aw3/0PfxS/wDDgar/APH60Lb4&#10;meMdZ1f4cHT/AOxooPFNsl9c6VNZSyTWVssKvPJ9pWcKcM8aKPK5LjPQ034g/HK/8H/FOz8NRRac&#10;tu8mnRra3IkN1qH2qdomaFwQkYhC7yGDbhkfJwTVrO3nb7v6/rUm+l/K5R/4Y/8ADf8A0PfxS/8A&#10;Dgar/wDH6P8Ahj/w3/0PfxS/8OBqv/x+tSy+Mmp+K/EfjfT9JbTtD0nQ7C2v7TXNTge6iuYmkuFm&#10;l8tJIz5Y+zsFYNzgtyCKnsfif4msfgjpXijWrCxXxJq09tb2lrHDJBCpurlIbYyIzsy4WWN3Xd/e&#10;APektfw/HRDejs/6srsxP+GP/Df/AEPfxS/8OBqv/wAfo/4Y/wDDf/Q9/FL/AMOBqv8A8frNv/2h&#10;fFFsPElhDYaRLq3hC2v77WJGSVYbuG2ZCEgXfmJ5EfOWMgQrjDZyNv4v/tI6X4A8QeGPDsN9Bp2o&#10;67aSagt9e6Zd30UEClAP3VuAzu7SAAb1CgEknhWN7W6/1+j+4Nt/6/q6+88U/aF/Zg0HQde+DMUP&#10;jD4iXI1Hx3bWUjXvjXUp2iU2F8++IvMfLkygAdcMAWGcMa9i/wCGP/Df/Q9/FL/w4Gq//H6g/aTk&#10;lm1j9nyScIJm+IdmziPO3cdM1DOMgHGfUZr32jYDwn/hj/w3/wBD38Uv/Dgar/8AH6P+GP8Aw3/0&#10;PfxS/wDDgar/APH66v4lfETW/AniTQgkGmNol9eWtj5czP8AarmSWXY5jIIWMRKVc7g2/JUbSATn&#10;/DL4vat4v1/RodTtLKHTvEmlT6zpAtQ4mghiljQxzlmIdmWaJ9yhQDuXBwGItdgehif8Mf8Ahv8A&#10;6Hv4pf8AhwNV/wDj9H/DH/hv/oe/il/4cDVf/j9c9D+1derqBsZbbSZtT1R54NM02BnE1hMmow2M&#10;aXuWOdzXCSHATAVlGchq2/Ef7RWq+FPC+rwzabZ6t4v0vWDpk0VrvitmhVoS12VLMyKI54xs3Md7&#10;BckHIF71rdf+B/mrjejs/wCt/wDJk3/DH/hv/oe/il/4cDVf/j9H/DH/AIb/AOh7+KX/AIcDVf8A&#10;4/XafGfxxrfw+8Nya1pcemCzs4Zbi6fUd7GUqB5dtGqEEPKSQHOQuPutnFULbxn4uuPizo+hRTaP&#10;caNd6e+rXsC2Eq3FjAfliUz/AGhkkd5NwGI1G2Nz2GRa/wBfMT0Oa/4Y/wDDf/Q9/FL/AMOBqv8A&#10;8frLP7KWgDxQunf8J78TPJNmbjb/AMJ/q/m7t4XP+vxtwfrmt3Rv2ibPxb8bdT8DaRe2tudHvPsN&#10;xb3WmXkk15IIhJKY5lURQrGGAG/fvIIGwYY+ns5/4TlE8w4/s1j5fl8f60c7v6UbpPuGza7Hk/8A&#10;wx/4b/6Hv4pf+HA1X/4/R/wx/wCG/wDoe/il/wCHA1X/AOP17tXlNr8T/Elt8Qda8O3mlWGoTRaX&#10;c6paafpspW4jEcqpDFI8jbGaZX3AjaEwQc8NSuBz/wDwx/4b/wCh7+KX/hwNV/8Aj9H/AAx/4b/6&#10;Hv4pf+HA1X/4/XRaf8XtTn/Z3X4hz6PCuq/2W1++mRzExI4zld+CSoxkkDJAOBXJJ8evEdz4C17X&#10;7OTw7eWmg3c8U+sLHMttqAjgjkSKCHeXR3eQxbizhTGW2vuChvRtPoO2xb/4Y/8ADf8A0PfxS/8A&#10;Dgar/wDH6P8Ahj/w3/0PfxS/8OBqv/x+ux0n4m6rqXxT0/w1NoAsNLu9CbVo7+S5SRpZA8IaNVU8&#10;Kvm4LHqegwMnA8R/G2fw98Q9fsLy4h0/QdGiQYn0W7dr6Y2xnZI70MIEbBUBCGYkMB7D038/wvf8&#10;hL3tvL8djN/4Y/8ADf8A0PfxS/8ADgar/wDH6P8Ahj/w3/0PfxS/8OBqv/x+t3wJ8XtRuH1ePxdF&#10;ZWv2XQrTxMkumxyER2k4mzEyksXeMwMNy4DhgQi9Kg/Z8+Oa/HSwutYtLqzbT2ijmSwi0+7gnsg+&#10;SiyTSgJOWUZPlqoQjHzghqdne39dV+af3Cvpf+u/5M5TQP2S9DvDqXn+O/iufKvZIo/M8f6mPkGM&#10;YxMOPrzWr/wx/wCG/wDoe/il/wCHA1X/AOP16x4UQIdZxGI86lMeJN+77vPt9O1aGuT39to97Lpd&#10;tFeakkTG2t55PLjkkx8oZsHAz1OKQzxf/hj/AMN/9D38Uv8Aw4Gq/wDx+j/hj/w3/wBD38Uv/Dga&#10;r/8AH6T/AIXL4tuvB2uapBN4Ygg0C+ura+124Wb7LOIoY3jWK3EgcM7y+XkyNgxkgPvUDrPiD458&#10;RaJ8KIfFlgtnot+tpHcTaXqdhJeSPNIFEdsuyaHDmR1TJzyegoeiv/Wuwdbf1ocp/wAMf+G/+h7+&#10;KX/hwNV/+P0f8Mf+G/8Aoe/il/4cDVf/AI/Wbrn7R+ueCvFA0vxFBosc9iLeK+063EonuC9m1xNd&#10;QSFiqxRlWTYwZjsY7lyoPb/Bf4qX3xGN+b/7EFW1tr6AQWtxaukcwc7Cs4/equzAuIzsk+bAXby7&#10;Cuc1/wAMf+G/+h7+KX/hwNV/+P0f8Mf+G/8Aoe/il/4cDVf/AI/UGqftHalcXPihNI0lVtLS50y3&#10;0q9NnPftcx3MzxyXJt4MO6KI3ZFU5YAHI3DG545+P+nfDj4O2ni6/vrbWLi5u49Mikt7C5tYjdPK&#10;YyskOJZodhDb0bLAoy43ECl0v6fiVbWx4/8AtNfssaB4c/Zy+KOqweM/iPdzWPhfUrlIL/xxqdxb&#10;yMlrIwWSJ5isiHGCrAgjIIwa7Twf+yP4du/CWiTt44+J6NLYwOVi8faqiAmNTgKJ8Aewqx8bPFMn&#10;jP8AYi+K+sPqFrqsdz4R1kxXtnYT2KTILWUZ8ics6EEEcsc43DGcD2nwL/yJPh7/ALB1v/6KWm1b&#10;QlO+p5L/AMMf+G/+h7+KX/hwNV/+P0f8Mf8Ahv8A6Hv4pf8AhwNV/wDj9ei/FLxHrPhXw1JqWktp&#10;tvHb7pbu81UO8UESqTxGhVnZm2oMEY3Zw2Np860r4/6zrEun6qml2Np4fS90rStQtZGaS6FzewQy&#10;7o5AwTZGbmBSCpL/ADkFcAFLV2Q3orh/wx/4b/6Hv4pf+HA1X/4/R/wx/wCG/wDoe/il/wCHA1X/&#10;AOP1N4//AGg5vAvxGutKuhptvpVlcaXavazl/t98b2Xy/OgwwGyIldw2tuw/KYGWeFv2g7+WC2vN&#10;dsbT7PrWhR+INEtdPVhcMskojjtH3MQ8reZDhxtGXYFQF3E3VxtWdhn/AAx/4b/6Hv4pf+HA1X/4&#10;/R/wx/4b/wCh7+KX/hwNV/8Aj9df4P8AHviLxp8FdK8U2+nafZ+IL+2SV7aeVmtbYl9sjFuGdUUM&#10;2AQW24yucjjLn4weM9V8D6BrWhTaA19qWrtocFpNp88qX0ondPPRxcIYY/KjeUqyuQFPLcZdtben&#10;4i6X9fwJP+GP/Df/AEPfxS/8OBqv/wAfrK179kvQ7R9LEHjv4rgTXqRSeX4/1Q/IQ2d2ZjgcDpzX&#10;RfGb9oew+GvjLQfB/wDaFtpusanavfPfXel3d9DDErKigQ24BdndsDLqFAJOeAfR/EIkmi8PNPCj&#10;Tfb4WcJKVVG2NkgkAtj0IGfSlurhs7Hlf/DH/hv/AKHv4pf+HA1X/wCP0f8ADH/hv/oe/il/4cDV&#10;f/j9e7V5t8QfiFrngzxh4ft1g0xtF1K+ttPSKVn+13LyuVkdCCFjWIFWIYNvyQCpxk6pdw6NnJf8&#10;Mf8Ahv8A6Hv4pf8AhwNV/wDj9H/DH/hv/oe/il/4cDVf/j9d38OvH+qeMfEfjnTtS0UaMugaqtja&#10;gzLJJcRGCORZm2khd28kL1AxnnIHnnhD4+eJPGes6ppen2miS6gLa6uEtS0qHSPJuxb4u2Lfvtyl&#10;pR5YT/VsvIYPR/lcbVr/AHFj/hj/AMN/9D38Uv8Aw4Gq/wDx+j/hj/w3/wBD38Uv/Dgar/8AH6sW&#10;vx21ybw14Wv4dDtdSTUfEZ0O71O3m8q2WIXBhFwkbMZMycFUydvOWIALb/xg+Jt/4G1fw9p9lNFY&#10;xX8d1c3eo3GiXepxW0MIjyWW3ZdgJkHzuwUBWPajt/Xn+ov6/Q5j/hj/AMN/9D38Uv8Aw4Gq/wDx&#10;+j/hj/w3/wBD38Uv/Dgar/8AH61NF+M+p6n4v00+Tp8vhXU9cufDdq8If7T9oht5JvtBfcVMbmGV&#10;AgUEfK245IFTw5+0TZ+NvjTqngvSL21gGkXj2E9rc6ZePPeSJHvlZJwohhVM4Abf5hUgbMqS0rtL&#10;+tP+HX3/AHD0VzCX9lLQD4ok07/hPfiZ5K2a3AX/AIT/AFfzdxdlz/r8bcD65zWp/wAMf+G/+h7+&#10;KX/hwNV/+P16yjn/AITmZPMOP7OQ+X5fH+tfnf8A0rdpAeE/8Mf+G/8Aoe/il/4cDVf/AI/R/wAM&#10;f+G/+h7+KX/hwNV/+P1qt8SvGz+Mta8L2+n6DPq4sTe2sRmkRbBftCxr9pbJ87Mb+diMJjaUONyv&#10;W/8ADzxjrvj3wTqd1FcaXFqNve3Fla6vHaSPYXixvtFwkPmhth5GBKeVJDEYo3VwejscX/wx/wCG&#10;/wDoe/il/wCHA1X/AOP0f8Mf+G/+h7+KX/hwNV/+P1zmoftIeK9C8HaVrOpt4et7fUxqV5ZajLZ3&#10;EUN1bW2zyYxEJnZJLjczKxchVA+Vido6zwL8fLvxt45t7COC0tNMlvJtNe1mt7gSxzxRF2Iu8eRI&#10;+5WX7OMSBR5mSBiha7Cem5W/4Y/8N/8AQ9/FL/w4Gq//AB+j/hj/AMN/9D38Uv8Aw4Gq/wDx+uh8&#10;ZfGtvDnxJ0zw3Z6cL2x8m6fU77JJgkjtmnjhjUfecqu5vQMnUtwz4bfGCTVfAuqa/wCJ7+3juNP0&#10;9NTvNPg0O80+ezhMTOcpOzPMuVcLKihWKNjJBAV1Zy6FWd0u5g/8Mf8Ahv8A6Hv4pf8AhwNV/wDj&#10;9eO/ssfswaD4m+HmuXU/jD4iWbxeLfEFqE0/xrqVtGVi1S4jDFUmALsFBZzyzEsSSSa98/Z++Ng+&#10;N+m3esW13ZyWJjilWxh0+7glsd+SqPNMAlwSoyTGqBSMfMCGrF/Y1/5Jd4h/7HbxN/6eLqqaa3JT&#10;T2D/AIY/8N/9D38Uv/Dgar/8fo/4Y/8ADf8A0PfxS/8ADgar/wDH69m1+fUbbRbyTSLWG81NYz9m&#10;guJfLjd+25sHA9cV4VJ+0HrktnZW8Umnicare2dzrdpoV7qNo1vbxIxmFvC/mRZeVVy7lQEZskEV&#10;PWxXS5f/AOGP/Df/AEPfxS/8OBqv/wAfo/4Y/wDDf/Q9/FL/AMOBqv8A8froPid8YJPCq+GrHSLm&#10;0nv9btpryC8GnXOoRvFEiMSlvbEyuGMi8gkIuWO4DBqR/ErxTeeMvB8NreeHptF1iwOr30EVvJI1&#10;hZJEu6QXgnCSbpXVUPlLkbj/AAmn/X9fcT/X9feZX/DH/hv/AKHv4pf+HA1X/wCP0f8ADH/hv/oe&#10;/il/4cDVf/j9dh8J/ircfErUfGPm6aNO03Sb+ODT5XY77q2e3jlWdgfu7t5IHXbtzg5A53SfjVrn&#10;jK88ZR6JYadp+naU9o9nq2qMzRtaSK7SXbxqVLL+7bYgZSwKsWGcAen3XKt/kUf+GP8Aw3/0PfxS&#10;/wDDgar/APH6oa/+yb4f0vQtSvIvHnxOWW3tpJkab4gasUBVSQWxPnHHOK1/En7Slr4Q+Bug+OdW&#10;tYre81meGwt4VWaSDz5HZRIfLRpBHtVpNpXdj5Thq7DQfFEvi34R3etPqVtfrcWVy8WoWenT2iSI&#10;FYBhbTlnUjBG0sd2Mg4bAdt/Int5nA2f7Inh2e0glbx38USzorEr8QNWxkjt+/qb/hj/AMN/9D38&#10;Uv8Aw4Gq/wDx+vbtOOdPtjnd+6XnGM8Dt2rkviv4o1nwh4Yk1TSjplvDbK813eaoskkcSKpKqscZ&#10;DMzvtQYPy7s4bG0y2oq7KSbdkeff8Mf+G/8Aoe/il/4cDVf/AI/R/wAMf+G/+h7+KX/hwNV/+P0e&#10;Fv2iLvxb4tsLSC2srKxa5trC7tLiGd3WaW1juCVvEBgVlMqoIWG6TaxVhwD1njXxV4s0b4k+FtF0&#10;m60a4stYmd5rS406Uz29rCm6eYzi4C9WjRR5X3pFzwCappp2ZKaaujk/+GP/AA3/AND38Uv/AA4G&#10;q/8Ax+j/AIY/8N/9D38Uv/Dgar/8frS0j9oNdS1Txmf7Kzpelx2n9imN8z6u85lVNg6AO8eE/wBn&#10;5yQDwr/HK7t/gT4T8aXtnbWWseIBZQLbKklxFBPcMAcInzyhfmIRcM+3AwTS6X9Px2Katv5/grmZ&#10;/wAMf+G/+h7+KX/hwNV/+P0f8Mf+G/8Aoe/il/4cDVf/AI/WV/w0zqUkkVnH/ZQv7GD7VqDNY3vl&#10;Sp9plhCsNu7T+IWZ3uAyxsQrZ+9XQfGD9orT/h/470XwZFf22matqFmdQa9vdMu7+KOLf5aIsduA&#10;WZ2yMl1ChSTnIBfbzF38jn9c/ZL0O1utHWHx38Vws96IpfL8f6mRs8qQ/NmbgZVemDnHbNav/DH/&#10;AIb/AOh7+KX/AIcDVf8A4/XqviBXkn8NNNChlGoKzBZiAjeRLkjgbvTGO+ccV0NIDwn/AIY/8N/9&#10;D38Uv/Dgar/8fo/4Y/8ADf8A0PfxS/8ADgar/wDH66zx58Qdd8IeNdAsxBpn9j6pewafDDKzm7uG&#10;fPmSqwISNYvkJVgS+4gFTtDL8OfFXizXPGnivTtVudI1LRdFaK0W+07T5bRnvCu+SLDzyhlRGjyw&#10;x8zkfwmha/j+H/DoHp/Xf/hjkv8Ahj/w3/0PfxS/8OBqv/x+j/hj/wAN/wDQ9/FL/wAOBqv/AMfq&#10;HwP+0rLrGpaoNXisWt4LOa7Nnpyv9qsJFuvs8VpLvbE0spI2sgQZUjBBViH4v+O9Y+HvhXX9Oh0L&#10;TtZ1rUzpI0O6s5rrM4uJEbE6zx7VSKJ3Y7G+4cDoKFra3l+LsD0vfp+hN/wx/wCG/wDoe/il/wCH&#10;A1X/AOP0f8Mf+G/+h7+KX/hwNV/+P10Pxe+KOt+CrtrPQ7Wwubqy0O88Q3hvlfbJBbFAYY9rDa7l&#10;zhzuC7eVbNZ3hT436j4l8S6Lci0s18J67qt5otiAri8Sa3jdzK7btpRzDMuwKCuFO5skAWu39b/5&#10;P7gemr/rr+Wpn/8ADH/hv/oe/il/4cDVf/j9eO+D/wBmDQbv9qr4l6K3jD4iJBZeG9CuEuYvGupJ&#10;cyGSXUAVkmE290HljarEhSzYxuOfa/CP7RNn4++MWreEdHvbWFNHvZtPms7nTLxp7p4lzNItwFWG&#10;FUY4CtvL7TyuRVbwL/yeb8Wv+xT8Of8Ao/U6OifcNm12D/hj/wAN/wDQ9/FL/wAOBqv/AMfo/wCG&#10;P/Df/Q9/FL/w4Gq//H692rwjxN8cvE3hS98Uafd2Gm3GpWdjHd2ttp8E9y9o0t0sEMUyoS05ZZFl&#10;JiC7QCpHKsy62DpcX/hj/wAN/wDQ9/FL/wAOBqv/AMfo/wCGP/Df/Q9/FL/w4Gq//H66LUfjCPD/&#10;AMJbjxPcX9nq97FdJYF006405I7iSdYlWS3lZ5UKl1LKTuOOAMiua1f4t+NG8BvqukXegy6zFqY0&#10;iKxudFvI5L+4kZBCDBJPHLZkByzLIJPkXeDtIy+tv61/4dB/X9fcP/4Y/wDDf/Q9/FL/AMOBqv8A&#10;8fo/4Y/8N/8AQ9/FL/w4Gq//AB+uptPizdXnxm07wTBYw3Fj/Zd1Pe6sjEKLyFrcGCNe4Cz5YknB&#10;KjqGwzxB8X7y1+LGmeD9F0iPU4pba7a6u5JvLC3UcIljtlOCMkEFmPChk6knB287/hf/ACHb9PxO&#10;Z/4Y/wDDf/Q9/FL/AMOBqv8A8fo/4Y/8N/8AQ9/FL/w4Gq//AB+t/wAKfGG4i0Xx3eeKWsJI/CK+&#10;beXujRyeUyiDzpUWNizloyGTcCQxHAU5VU+APxlPxq0m61iG7spbMrG4s7fT7u3ksS4LCJ5ZgFuD&#10;txlo1QAjGCCDTWu3qTt+Rxnhv9kvQ72yuXuPHfxXLre3MS+b4/1MHYszquNsw42gY74xnJzWr/wx&#10;/wCG/wDoe/il/wCHA1X/AOP16x4NQJpt4BGIs6lenAk35zcyc57Z647Zx2q74in1O10S8k0a2gu9&#10;UEZ+zw3MhjiL9i7AE7R1OOTjFIZ41/wx/wCG/wDoe/il/wCHA1X/AOP0f8Mf+G/+h7+KX/hwNV/+&#10;P1iz/tOan5Q06BtKm1WA6hK+oRWF3Pa3cNq8ShlhiLSwK5lIMjl1jEZb51ZTXpHxW8a6/wCG/h7F&#10;4j8P3OlpctHF5dldWcl6LyeYqsMMTpPEF3O4G85GDnAxR0uHWxyP/DH/AIb/AOh7+KX/AIcDVf8A&#10;4/R/wx/4b/6Hv4pf+HA1X/4/W9efGO90n4i+GfCd1a2ciy28x13VUcpb2lwlt5wijBOT8oLMWPyq&#10;U6luJfAXxpk8V6X8QNXv9L/szSvDl0wtSzHzLi0FnFcrM4P3SwkJC9l255zQ9E29ld/cNJu3nb8T&#10;nP8Ahj/w3/0PfxS/8OBqv/x+j/hj/wAN/wDQ9/FL/wAOBqv/AMfrFsf2ndRuLSyhl/s+O+1mS1On&#10;umlXzNAssM8zA2vEl2FW3KrLAwWVmOAuw56Xxn+0ba+Avg/oPivVhai/1i8j0uDyEuJbdbhmcF3V&#10;YzKqqsbuYyocFdhIbmm01uSnfb+uv5GD4n/ZR0DRvDWrahD49+JiTWtpNOjXHj/VzGGVCwL4nB25&#10;HOOcVpJ+yB4cZFJ8d/FLJGePiBq3/wAfrt7HxNL4p+DOoay+o296LnTbmSPULPTprZJE2PhxbTEu&#10;pGPusTnGc4OB30X+rT6ChqzsCd9Twv8A4Y/8N/8AQ9/FL/w4Gq//AB+j/hj/AMN/9D38Uv8Aw4Gq&#10;/wDx+u9+LnizWvBfhiXVtK/syC3tI5J7u71RZJERVUlY1jjIZmkbagIPy5ztbhTz0Pj7xfqHj7wd&#10;YWbaOdN1uy/tW8097KRrnTrURpkm5W4MbsZXVFxGARuP8Jylq7f13/Rjemv9f1qjD/4Y/wDDf/Q9&#10;/FL/AMOBqv8A8fo/4Y/8N/8AQ9/FL/w4Gq//AB+rvif46X2g/F5PC/l6alsLyzslsZt/2y8WdGdr&#10;mOQHy0SLByjKS2xuVyuY7T436p4nh8f3ennT/D+j+HI4Lu11PUbSS8+2WjRO7y+UksRAYodnzcrg&#10;kfNgK+nN/Wg7O9v61K3/AAx/4b/6Hv4pf+HA1X/4/R/wx/4b/wCh7+KX/hwNV/8Aj9dJN8QfFWj/&#10;AAq8Malq9lp8Hi/XLi0shbrE4traW4cAF03ljsQ5ZQ/JUgMM5rh/+GjvEMtlr0kWn6X5/g2KSbxE&#10;rLJtuQl7PbbbU7v3ZK2ssuX34yqc8tVWd7f10/K6v6i3XN/Xl9/Q1P8Ahj/w3/0PfxS/8OBqv/x+&#10;vhL/AIK2fBDSvhZ8KPBF7YeIvGGsyXOtvC0XiPxLeapEg8hzlEnkYK3H3gM44r73+K37Rmn+CfiH&#10;o/gi3v7bTNWvbNdQe7vtLu76NY2k8uKJY7cDLuwb5i4CBeQ2QK+Sv+C2Zc/BH4dGQKsh199wU5AP&#10;2Z84OB/Kl0uHWx9q/Fj9nXwV8ab61u/E1tqDzQwNaP8A2fqdxZrc27HLQTiJ1EsRPVHyDXPT/sb/&#10;AAtn8T32vDR72K9vPP3xRapcLboZrY2sxSHfsQvE20kAE7V9BXe6vrl9o2r6dp154o0GyvNVnMen&#10;2txp7iS42LukRR9pG5sc5A4HY0uja1f69PKmn+KNBvzBPIJo7ewdmRFkeMqf9J4YPG6liMEowwMU&#10;Jdv67ju9/wCvI8+g/Yz+Ftt4mh16LStQS/hWMRqNVufJVktPsgcRb9m8wfIWxkgDJrtvC/wV8KeD&#10;r7wreaXYywz+GNFfw/pjNcO4is2MRKEE/McwR/Mcnjrya3EsvE4WPfrGkMwVg5XSpQGb+Ej/AEng&#10;DuOc+opDZeKNhA1jSA3lAZ/smXHmZ5bH2n7v+z1/2qd3/Xz/AM394v6/r7jzSf8AY9+GF54w1PxJ&#10;daRe3d7qNzdXtxb3GqXL2huLiMxyzLbl/LWQozKGCggHg1W0v9jP4b6J4b1HRNOHiOwtdR+z/apr&#10;bxLfx3EogRkiUyiXeVCOV25xgKMfKMeqvZ+JiZNmr6SuSmzdpUp2/wB/P+k857dMe9L9j8S7/wDk&#10;LaVt87dj+y5c+Xj7uftH3s/xdP8AZqbaW6Dbu7s83tf2Rvhpput+HtU07Sr/AEm50S1gsoE03Vbm&#10;2jnhhz5S3CJIBPt3NjzM9T616vqmh6bri2q6lp9rqC2twl1bi6hWUQzIcpIm4Ha6now5HaqCWfiY&#10;GPfq+ksAX37dKlG4fw4/0njHfrn2qjpF3reuaet3YeItDvYCkkXnwaZIyGZXKk/8fPRSpBXOcg/M&#10;Kq7YrFrxB4D0bxP4j8M67qFu8upeHLia606RZWURySwvA5IBw2UkYYOcZz1rA+IfwJ8G/FO9vLvx&#10;Jpsl9Nd6PLocpW4kjH2WSWOZgNpGGEkUbBxyCvBroXsvFBWTZrGkKxRQhbSpSA38RI+08g9hxj1N&#10;Oaz8Sl2K6tpQTzFKg6XKSE/iUn7Ryx7N0Hoalq6sO7Wp5Wn7G3w6i8Jaj4ciPiSGw1K+/tG+ki8S&#10;36z3cxhSFjNKJd0gKRqCrEg8+tdt4r+CPg7xl4C03wff6W0Wi6YIf7OFlcSW89i0QxE8EyMHjdRw&#10;GUg8mthm123vba3n13RllnkkZIDpsivLGBnC/wCk9V4y2CPYVIll4oCIH1jSGYIwcrpUoBb+Egfa&#10;eAO45z6im9d/6t/kLZ3PNJP2QPho3hK10FLDVLcW1/Lqaarb6zdR6m1zKuyWVrwSeczOoCtluQAD&#10;Wkv7Lnw4h0jUdKt9Da006/sdO06a3t7mRF8ixmaa2VcHgq7sSRy2ec13LWXijYQNY0gP5QAJ0mUj&#10;zO7Y+0/d/wBnqP7xqrFd6zeanqFhbeIdEe7tDC0tuNNkZ4FYZ+cfaf4sEqeMe9NNrb+tv8kMx/8A&#10;hQvgU+MfFvih9Bhl1fxVp66Xq8kjMyXNuqldhQnAyDgkDJwM9BWD4V/ZU8AeD9JtNNsrfV57S01S&#10;11e2XUNZurryJ7YkwhPMkbai5PyDCnuDgV3lydfsjG0+taTGklyEXOly5KtwqZ+0fez/ABdP9moL&#10;y71nSpdOivvEOiQSXkzW0SvpkimeUqzIiZueoVWJHOQDjbSWlrf11/MX9fhb8tDI8IfAjwd4F8VL&#10;4i0ewmg1VU1BBK9zI4xe3S3Vz8pOPmlRSPQDAwK9BrAFl4o2YOsaRu8rbn+yZceZn72PtP3cfw9f&#10;9qlez8TlZNmsaSrFU2FtKlIU/wARP+kjIPYcY96PIHq7s3qKwms/Eu8katpQTzQQDpcpPl91z9o+&#10;9/tdB/dNCWfiUOhfVtKZQ7Fwulyglf4QD9o4I7nnPoKAPJvgn/ycf+0X/wBhXRf/AE0W9e6SIJY2&#10;Q5wwIODg/mK+cfgpaeIf+GhP2hF/tTTPtS6npAml/s2TY7HSLbYVX7RlQOcgs27IwVxz7i1l4oKM&#10;F1jSA/lqATpMpAk/iYj7Typ7L1HqaNwOe034NadZwayl3rOs6zNqWmf2ObrUZonmgtBvxGjLGu4g&#10;ux3yb3J6sav638MbLXPDFloUmpajb2lilr9jkgaIS28tuwaOdSYzl8quQwKED7vJzqPZ+JS8mzVt&#10;KVS6lA2lykhf4gT9p5J7HjHoaBZ+Jd4J1bSinmkkDS5c+X2XP2j73+10/wBkUAcHZ/s8WOmazpWq&#10;WPi3xDa3mnrOVYrYziSaeZpridvNtX2ySM2GaPZ8oCgADFdbqXgmSLWdc1/R72W21/U7G2sfMlKG&#10;GNYHlZWC7DyfOfOc5wMbetXks/E4Ee/V9JYgPv26VKNx/gx/pPGO/XPtSfYvFGzH9saRu8rbn+yZ&#10;ceZn72PtP3cfw9f9qgDltI+B2m2Gr+Ibq/1jUPEVhr88k+o6RrNrYT21xu+6jH7MJWSMABFaQgAD&#10;rV3wv8EvB/hDwp4h8Nado9tFoeu3FzcXtkkEccbeeMOgVFUBQOB3A71uvZ+JyJNmr6SpITZu0qU7&#10;cffz/pPOe3TH+1Smz8S7yRq2lBfNBwdLlz5eOVz9o+9n+Lp/s0raW+XyHd3v8yv4E8EjwJpbWEes&#10;6jq8A2iL+0BAGhRRgKDFFHu/3n3Me7GrHgrd/wAI5Bu8/Pmz/wDHzjf/AK5+uO3p7YoSz8TBo9+r&#10;6SyhmLhdLlBZf4QP9J4I7nnPoKwPA2n+KY/DFur6ppMbg3AI/s6V/wB4Zn2tn7T93/Zzn3FU23uT&#10;a2x0/ibQP+Ek0l7IahfaVJvSWO806URzROjBlI3BlIyOVZWUjIIINc3ZfCHSLPTNJtGu7+4ew1ht&#10;dN1K8Ylubti7M0m1AuCZG4RVHTGK2nsvFBRwmsaQrmNQpbSZSA/8RI+08g9hxj1NOez8Sl3KatpS&#10;oXUqG0uUkJ/ECftHJPY8Y9DSWmqGc/47+EFn8RBHHqmu60trtmhntLeWFYbqCRgWhkUxHAAG0Om2&#10;TaSC5yc2bL4XWdr4pt9Zl1jVr+KznmubDTLuWN7eyllUq7RnyxLghnAV5GVQxChQABrrZ+JQ4Lat&#10;pRTzWJA0uUEx9lz9o+8O7dD6CkSz8ThY9+saQzBWDldKlAZv4SP9J4A7jnPqKFpsD1Odm+Etp/wi&#10;83hOO5nk8M6i2onVIZnXzZlu2kdlVlQFcPK2CCMAAHd1GL/wznppuV1E+KfER8RrN5n9vbrT7SV+&#10;z/Z/LKfZ/J2+Wcf6vdnnOa7s2XijYQNY0gN5QGf7Jlx5meWx9p+7/s9f9qlez8TEybNX0lclNm7S&#10;pTt/v5/0nnPbpj3o8v67flp6DuYWq/Bvw/qPgrw/4ai+0WFv4f8AIOlXduUa4tGiQxqymRHViULK&#10;QykEMcir/iLTTpHw9ubOW8/tAwwBWutSCDzPmHLiNVUfRVAHGAKv/Y/Eu/P9raVt83dj+y5c+Xj7&#10;uftH3s/xdP8AZrG8Wwa/b+G7uS81fTDbqrGbytKkDMCRs25nbBBxnIbPotO7d/MR21cj49+HMHj+&#10;AwT61q2l28ttLZXUGnzRiO7t5AA8ciyI45AxvUK4BOGGTV8WXijYAdY0gv5RBI0mXHmdmx9p+7/s&#10;9f8AaFD2XigpJs1jSFYooQtpUpAb+IkfaeQew4x6mptcabWxzPhj4Mx+EfEOsatp/izXVbVGLS28&#10;sdjIqDZsjVZDbebsjAGxS5AxyDk5txfCPTh48j8U3Oq6rfzwzNdW9hdyxvbW87Q+S0ifuw4OwsAp&#10;coC7FVBNbr2fiUuxXVtKCeYpUHS5SQn8Sk/aOWPZug9DQln4lDqW1bSigkYsBpcoJT+FQftHBHc8&#10;g+gqr63F5HM3nwT0qbToYLTVtW0q7t9Wu9Yt9Rs5IftEM1yZDMq74mQoRK6gMpIGDnIBp0PwZ0C5&#10;8PR+F9Y0nTta8K6fbwW+lWWpWsV01qUiMbSZdPvkH7xyfvHPzYHRJZeKAiB9Y0hmCMHK6VKAW/hI&#10;H2ngDuOc+ooay8UbCBrGkB/KABOkykeZ3bH2n7v+z1H941Nk1Yd3e5xNn+zF8OrG28HJD4csFuvC&#10;z2zWd/8AYbcXMnkRskYlkEeWHzbsDb8wBGK6HxB8LdP1vxjbeJ7fUL7RdYjgS1nmsFgP2uFXLrHI&#10;JYnxgs+GTa43thhmtd7PxMWk2avpKglNgbS5TtH8QP8ApPJPY8Y96BZ+Jd/OraVt87dj+y5c+Xj7&#10;uftH3s/xdP8AZqm23f5iPJviV/yeF8D/APsX/FP89Lr3avnD4iWviAftcfA9ZNT017n+w/FJ8xNO&#10;kVNn/EtwNvnk5yU5z2PHII9wFl4o2YOsaRu8orn+yZceZn72PtP3cfw9f9qkBz/iT4MaT4v1aW41&#10;nUtV1DTHlkn/ALEnnRrRJXgaBnU7PNX927jYJNgLE7c81L4T+E1r4T+1yLrus6leXaRW897fSQ+c&#10;9vFGyRQbo4k2qu9mDKA5Y5LHJrcez8TlZNmsaSrFU2FtKlIU/wARP+kjIPYcY96VrPxLvJGraUE8&#10;0EA6XKT5fdc/aPvf7XQf3TStpYNzhbP9nXR7KETDX9el1yKe3mttelkt2vbbyUkSNF/c+Wy7Zpgd&#10;6MW81ixJwRL/AMM0fD5k8NvJoNrNqOhXUV5Dqs1tDJezyRlmHmzMhZgWdmIGOemK7VLPxKHQvq2l&#10;Mgdi4XS5QSv8IB+0HBHc859BTUsvFARA2saQXEbBiNJlAL/wsB9p4A7jnPqKq9g3Ob1T4Uy+LraA&#10;eIfEGqP5iJHf2FpLF9kvFjlaSIOrRZUjIBaLyy2BnIAA6jw34RsvC9xrc9q80s2sX76jcvOwJ8xk&#10;RABgD5QsaKAcnA6mo2svFBRgusaQH8tQCdJlIEn8TEfaeVPZeo9TTns/EpeTZq+lKpZSgbS5SQv8&#10;QJ+08k9jxj0NJaf1/XYHqZHhb4W2HgzxFqGpaTqF9bWV7NLdSaOFg+yrNKd0kinyvNGWy23zNmWJ&#10;25rV0fb/AMJX4hx5G7/R8+XnzPuH7/8ASnCz8S7wTq2lFPNJIGly58vsuftH3v8Aa6f7IrF0iDxA&#10;3iHV0GsaW1xGI/tH/EpkCsSh8vb+/wCMDrktntt6UdLB5nZzwrcQSRMWCyKVJRirYIxwRyD7iuBt&#10;Pgtpsdh4gt77WdZ1mbWdLGjS3l/LEZ4bQCQLGjLGoJBlc75A7En5mNdH9i8UbMf2xpG7yduf7Jlx&#10;5mfvY+0/dx/D1/2qV7PxORJs1fSVJCbN2lSnbj7+f9J5z26Y96VhptbGX4n+GNp4o0XT9Nk1XUrJ&#10;NOktZ7Ga0MPmW00BOyVd8bBmIOCHDKR0UdawV/Z/0hNGTSV13Xhpku46jaG4haPU2ad53aVTEQjN&#10;JI5Jg8rIIHRVA7M2fiXeSNW0oL5oODpcufLxyuftH3v9rp/s0JZ+Jg0e/V9JZQzFwulyglf4QP8A&#10;SeCO55z6Cqu73JtpYoX3gl7XVte1zRbyS11zVYLW2Z5SrQxrAzlSFKE8iR85znjG3rWBrnwG0fxR&#10;PenWdY1vVLWUXP2W0ubiMrp7TsGkaBxGJM5A2h3cKOFAHFdYtl4oCKG1jSC/lMCRpMoBk7Nj7T90&#10;d16n1FD2Xigo4TWNIVzGoUtpMpAf+IkfaeQew4x6mkVcydL+E+j2vhrxDo+pTXXiJfELySatd6oY&#10;zNdlo1i+by0RFAjRFARVACjvknS8D+Df+EI0o2C6zqGsRAgRvqCwBokAACjyYow3T7zBmPdjUz2f&#10;iUu5TVtKVC6lQ2lykhP4gT9o5J7HjHoaFs/EocFtW0op5rEgaXKCY+y5+0feHduh9BQIPBG7/hFr&#10;Dd5+7a3/AB848z7564qfxN4f/wCEl0s2i6jf6TKsiSxXmnShJo3U5BG5WVh6q6spHUGua8B2HiiL&#10;wnpiyanpMbrHKHX+zpX+Yu20g/aTwO45z6itw2XijYQNY0jd5QGf7Jlx5meWx9p+7/s9f9qgDhrX&#10;9nmy07X9O1iy8WeIbW9shOwOywlV5p5mmuJtslqwSSRmwxj2DaAAAK7a+8E22qa1oOqX17d3dzot&#10;xPc2ocxhN8sbR/MFQZ2o7KuMHk5LHmpHs/ExMmzV9JXOzZu0qU7cffz/AKTznt0x/tUv2PxLvz/a&#10;2lbfN3Y/suXPl4+7n7R97P8AF0/2aO3kG5wl1+zb4bv7u7e61HV57KSW8ubXTzNEsNhNcyCWaWFl&#10;jEm4yDcPMdwpJwAMCtrTfhVFpzXdvdXj+JLHWZJZde/tyG3lbUcwpDGjxpCse1UjUYAUYByGLZHQ&#10;pZ+JgY9+r6SwBfeF0qUbh/Dj/SeMd+ufamiy8UbADrGkF/KIJGky48zs2PtP3f8AZ6/7Qo/r+v66&#10;LsHn/X9f8HucfpP7Pvh/woL8+Ery/wDBT3uoPqEp0FLaFNzxLGY/KaFoymEBG5CynJDDNaur/Bvw&#10;/qfhLw9oEAn0uLw8YjpV3a+W09oY0MYK+ajq2ULKQ6sCCcitt7LxQUfZrGkKxRQhbSpSA38RI+08&#10;g9hxj1NOez8Sl2K6tpQTzFKg6XKSE/iUn7Ryx7N0HoaP6+4Dxr9rvT20r9n/AE6ze7nv3h8T+GkN&#10;zchBJKRrVn8zBFVAT6KqgdgBxX0FXzl+2Na68nwcs2u9S06e3Hi3w6Xjh0+SN2Q6zZ7AGM7AEHBJ&#10;wcjjC9a9uSy8UBED6xpDMEYOV0qUAt/CQPtPAHcc59RRuBn+Pfhvb+P4ngudZ1bTbSe1ksby1sJo&#10;xFeW8n345FkRwMjI3ptcAkBhWTpfwP0jRfEH9p2WqarBHDLc3Njp4eFrawuLgYmmiBiLFmyxxIzq&#10;C7YUZrpmsvFGwgaxpAfygATpMpHmd2x9p+7/ALPUf3jTns/ExaTZq+kqCU2BtLlO0fxA/wCk8k9j&#10;xj3oWmwPU5LWfgLoPiXW9RvtZv8AVdXtbxJwNMu50a3t2mgMEjxkIJATGXABcqvmOVVc1Uuv2a/B&#10;2t6FrGn+JIZPF91qcflyarr0FtPdQgQ+SnkkQhIyqdCFySSTkk13As/Eu/nVtK2+bux/ZcufLx93&#10;P2j72f4un+zSJZ+Jh5e/V9JbG/ft0qUbs/cx/pPGO/XPbbStpYd3e5hD4azrp8GlWWuX3h/TNM8h&#10;dJOjmFHgRITEysjRGN1bcfldGAIDDBA22fCvwq0XwdqOl3lg1yX03SzpNvHNIrKsTSCR3+6DvZgu&#10;TnHyjAFaYsvFGzB1jSN3lFc/2TLjzM/ex9p+7j+Hr/tUr2ficrJs1jSVYqmwtpUpCn+In/SeQew4&#10;x71V3e/9f1qTZWt/X9aGTrfwtsNV8aQeKbXUL7RtWEUdvcvYrAVvIkcsiSebE5GNzANGUcBjhumN&#10;fU93/CWaHjz9vlXOdmPL6J9739Pxoaz8S7yRq2lBPNBAOlyk+X3XP2j73+10H901hajYeJj4w8Pu&#10;+paXIirdl2XT5FwpCbVx9p5Pq2D06DNLpYfmd1RWAll4oCIG1jSC4jYMRpMoBf8AhYD7TwB3HOfU&#10;UNZeKCjBdY0gP5agE6TKQJP4mx9p+6ey9R6mgDR1vSY9d0i80+We4to7mJojNaTGKaPI+8jjlWHY&#10;1xn/AApjS59A1rTb/VdU1OfWbyC9vtSuGhW4leHyvLGI4ljAAhReEGRnJyc10j2fiUvJs1fSVUsp&#10;QNpcpIX+IE/aeSex4x6GgWfiXeCdW0or5pJA0uXPl9lz9o+9/tdP9kULR3QGT42+GUPja6sbyTXd&#10;W0q/sJpJbO60/wCz77cSQ+VJGBJC6srAkneGIJ4I4FZen/AzRtLGi2tvqmsDQ9JNrJBoklwklr5t&#10;uipDJlkMqkBFJVHVCRkqSST1KWficCPfq+ksQH37dKlG4/wY/wBJ4x3659qT7F4o2Y/tjSN3lbc/&#10;2TLjzM/ex9p+7j+Hr/tULTYHruUbfwQ+h3mp3OjXssMmsaumpah57KwK+UkTxp8mQCsS45yCSd2O&#10;K5ub9n/S7wrNeeIvEF/qNsIV07UrmaB7nTlik8yNY28nD4YDJmEjMOGJ5rs3s/E5EmzV9JUkJs3a&#10;VKdp/jz/AKTznt0x70ps/Eu8katpQXzQQDpcufLxyuftH3v9rp/s0Dvcwn+DegT/AA7l8H3Juruy&#10;mma7kvZnU3T3TTmc3O4KFEnmnfwoAOABjitey0GTw34PvLF9UvtXdIZW+1XKQJMcqcALDHHGMdsK&#10;PfJyamSz8TBo9+r6SyhmLhdLlBZf4QP9J4I7nnPoKoa1Y+KDoV8p1bSZHNlKpC6XKgaTadpH+k8D&#10;2zn3FAjc8P5/sHTc+Zn7NFnzfv8A3B9739ao+LPCz+J4LUQa3qmg3NtIZI7rS5Iw3KlSrJKjxuCC&#10;eGQ4OCMEZrO0Gx8UDw7p6rq2kxP9igVQ2mSuFcKNxJ+0/MPQZH1NaT2fiUu5TVtKVC6lQ2lykhP4&#10;gT9o5J7HjHoaTVwOL8L/AAC0/wAGeI7XVtH8S65apbWdvp8Vi62c0KW8S4ESvJbNKiscs22QZY59&#10;Mdcnge0bxPaa/dXd1fajbabJpatOYwpjkdHkcqqLh2MaZIwML0qZbPxKHBbVtKKeaSQNLlBMfZc/&#10;aPvDu3Q/3RSJZ+Jwse/WNIZgrByulSgM38JH+k8Adxzn1FN67/1/VwOA079mjQNMhtVj1vXXm06G&#10;G20e5eW38zSYYpDJHHDiEBgCcZmEhIGCTznf0z4Saba6e+g6jFb+JPDMwkurq11u3huWu76S4MzX&#10;Dr5YTO4k4ACg4wq7ed82XijZgaxpAbyguf7Jlx5meWx9p+7j+Hr/ALVK9n4mPmbNX0lc7Nm7SpTt&#10;x9/P+k857dMf7VH9f1/W+of1/X9d+5w1n+zf4c0jwyfDmj6jquh6DMt3Feabp7W6W95FcStJJHIh&#10;hIUfOyh4wjhcDdwK6Txl8LNN8X3ukagt3d6Lq2lJJFaahp6QNIkThQ8RWaKRGU7EOCpIKggg1rfY&#10;/Eu//kLaVt87dj+y5c+Xj7uftH3s/wAXT/ZoSz8TAx79X0lgC+8LpUo3D+HH+k8Y79c+1AHkf7SU&#10;XkeLv2eo97SbPiBCu9zlmxpOpcn3r3mvm/8AaQtPEK+MvgELjVNMlc+OkVDHpsiAT/2VqW1yDcHK&#10;DunBP98V7i9l4oKSbNY0hWKKELaVKQG/iJH2kZB7DjHqaAN+sXxT4afxLaW8cOsalodzbzCaG80y&#10;RFkVtrKQVkR43Uhj8rowzggAgEMaz8Sl2K6tpQTzFKg6XKSE/iUn7RyT2boPQ0JZ+JQ6ltW0op5j&#10;FgNLlBKfwqD9o4I7nofQUAcjb/AbSLSCwsotZ1saNbyQTzaQ88T213NFN56SuGjLK3m4YiJo1bAB&#10;BHFWvEHwZ07xLqjXt5rOrf6THbxajbxtAsWpLBI0kImHlZG0sRmIoSODkAV0SWXigIgfWNIZgjBy&#10;ukygFv4SB9p4A7jnPqKGsvFGwgaxpAfygATpMpHmd2x9p+7/ALPUf3jQG5Sh+F3hx7HXrPUtOg16&#10;z1vUTqd5b6vDHcRvLhAo2MuMII0C5BI2jmsTwz8EfD/hPRf+EWs9L0+48ESm6uLnRryzgeKW4muB&#10;MCUEYXamWAHoF4JGa6p7PxMWk2avpKglNgbS5TtH8QP+kjOex4x70Cz8S7+dW0rb527H9ly58vH3&#10;c/aPvZ/i6f7NGwHD2f7OPhvRfDs2h6De6l4a0y5mvpLq20n7PFFcJdyb5YnjMJTaOFVgodFGA4yc&#10;9B4s+FGkeKYND2T3OjX2iApp+oWCwtNDGU2NHiaORGRgFyGU8qp4IBrXSz8TDy9+r6S2N+/bpUo3&#10;Z+5j/SeMd+uf9mkFl4o2c6xpG7ySuf7Jlx5meGx9p+7j+Hr/ALVAEPim2Fn4asIJJkuDFf6chmvs&#10;Zci7hG47QBvJ6YAG7HGK6WuI8XweIItJRptY0tVa9sEjK6TI22Q3UQyR55yCxHoQP4u42ms/Epcl&#10;dW0oJ5oIB0uUny+65+0feP8Ae6D+6aAMrxp8MLTxzdM15rGrW9hNHHDeaXbTR/ZrxEcuodXRihyT&#10;lomRmGASQBih4d+DGneGNUhvbPWdWIs4ZrfTbeVoGj02KaVJJUh/dbiGMaD94XIAwpWukSz8Sh0L&#10;6tpTIHYsF0uUEp/CAftHBHc859BTUsvFARA+saQziNgxGkygF/4SB9p4A7jnPqKFpsD1Kkfw00B/&#10;+EmS/so9atvEV2t5f2mpxRzwuyxRxquwrgqBEpAbPOTmuKuP2UPhjdeC9S8MyeFtNNlez3lws/8A&#10;Z9t59q1zJvkEDeVhAPlC8cBFBzivQGsvFBRgusaQH8tQCdJlIEn8TY+0/dPZeo9TTns/ExeTZq+k&#10;qpZSgbS5SQv8QJ+08k9jxj0NA7s5zVPhY+uXKzya1e6JcWRlttNuNHECvDYyRxK9uyyQshUtHu+6&#10;WXAwwqroPwD8PeGtT06bTrvUbfSrC4jvYND8yNrNblIBAs3Mfm7tgHHmbSfm255rrRZ+Jd4J1bSi&#10;vmkkDS5c+X2XP2j73+10/wBkUiWficCPfq+ksQH37dKlG4/wY/0njHfrn2o63/r+v113Jtpb+v66&#10;emmxkzfC3T18dSeKrDUL7Sb258s31taLAYb4xjCtJviZ1bbhS0bISAAScCti73f8Jvpf+v2/2dd5&#10;248rPm22N3+11x7bqZ9i8UbMf2xpG7ytuf7Jlx5mfvY+0/dx/D1/2qw76w8UN440501PSh/xLbkJ&#10;IdOlwh8223Ap9pG7djg8bcc5zR0sPzO7rhH+EdnPrkmpXGu61dbVuxZW888bJYNcAiVoW8vzCcE4&#10;EjuqjhQAAK3jZ+Jd5I1bSgvmggHS5c+X3XP2j73+10/2aEs/EwaPfq+ksoZi4XS5QSv8IH+knBHc&#10;859BSaT0Y02tjNvfhfpN98PI/BDS3Ufh1dKbR3to2RTJAYhECW25DKBkFcDJ5B4rldQ/Zm8G+IvD&#10;mvaZ4lhfxZd6yHE+sazbWst5EWgWANCVhVI2VEXBVByATmu6Wy8UBFDaxpBfymBI0mUAydmx9p+6&#10;O69T6ih7LxQUcJrGkK5jUKW0mUgP/ESPtPIPYcY9TVN8zbfUUfdtboVNJ+Hmm+HNVutT0oPb3Uml&#10;2+lQwjYsMEUJkMYRQny8yHPUcDjjnn3+CVjq+q22q6xqd/PcStaXeqadA0S2N/ewRhUndfL3gjCn&#10;CsqnYmVOK617PxKXcpq2lKhdSobS5SQn8QJ+0DJPY8Y9DQtn4lDgtq2lFPNJIGlygmPsuftH3h3b&#10;of7opPV3YkrKyMH4efB/SfhzNNJa32o6oxsodMg/tOSN/stnEXMdvHsRflBduW3MeMscCrHgL4X2&#10;Pw5luI9J1G+/sl932fSZRB9ntAW3bYysSyEDJADuwUcDArVSz8ThY9+saQzBWDldKlAZv4SP9J4A&#10;7jnPqKQ2XijZgaxpAbyguf7Jlx5meWx9p+7j+Hr/ALVHmM8o/ZO/49vi5/2UfXP/AEYle1axpket&#10;aVeafLLPBFdQtC0trK0UqBgRlHUgqwzwRyDXz5+yxa+IHs/i0LfU9Nif/hYmshjLp0jgt5y7iAJx&#10;gEbQB2IJyc4HuX2PxLv/AOQtpW3zd2P7Llz5ePu5+0fez/F0/wBmjcNjlYfguttPcX0PjHxLDrtz&#10;KslxrCSWommVY/LWN4/s/kMoXoTFuB53Z5qzP8HdNXRdB03TdV1TRF0DYulXFiYDLZqITCyL5kTq&#10;4dSd3mBuTkYwMdCln4mBj36vpLAF94XSpRuH8OP9J4x3659qaLLxRsAOsaQX8ogkaTLjzOzY+0/d&#10;/wBnr/tCj+v6/rv3YGX4Z+E+heFLzTrizFxILDSP7FhhnZXTyTJvdiNuS7sBuOcHA4FZWi/A7w74&#10;E1/UNY8F6Vp3hy51M2cF7DZ2UEMBtoWYsiokfV1dgeeu0gjHPUvZeKCj7NY0hWKKELaVKQG/iJH2&#10;kZB7DjHqac1n4lLsV1bSgnmKVB0uUkJ/EpP2jkns3Qeho8wOPg/Z38G6Rrmq6x4dsh4Q1LULa2tm&#10;uPD0EFoYvIleVWULHglmkw4cMrBVBXjnV/4U/oM3gK/8J3rXOo2d9PLd3N3cMguHuXl80zgoqqri&#10;TDDaoAIGBW2ln4lDqW1bSinmMWA0uUEp/CoP2jgjueh9BTUsvFARA+saQzBGDldKlALfwkD7TwB3&#10;HOfUUdLB1uO8OeHZPC+gvYyare6yy7mFzepAkmCPugQxxoAPZc+pNSeDM/8ACH6Fu87d9ggz9ox5&#10;mfLX72P4vX3qrdWXig2kwGsaRv8AI2gnSpceZ3b/AI+fun+71H941meDrDxMng/RlXU9KgAsbUJG&#10;+nSymMCNd6lvtPzn0bj8aNwNvxX4ZfxNa2yQ6zqehXNtN50V5pciBwdrKQyyI8bqQx4dGGcEYIBH&#10;Ead+zv4d0g20Nnf6rBpay2txdaWJImt76e3cPDLKTGXDB1RiI2RTtAIIGK7UWfiXfn+1tK2+bux/&#10;ZcufLx93P2j72f4un+zSJZ+Jh5e/V9JbG/ft0qUbs/cx/pPGO/XP+zQtNUD1I08EWreKdO8QXN3d&#10;X2pWOnT6bG0/lhGjlkid2ZVQDcTCgyMDGeK5a2/Zv+Gtp4h1XVU8GaERqdpBaXFg2l232VhFK8qv&#10;5fl/fLPkkk/cToRmusFl4o2YOsaRu8orn+yZceZnhsfafu4/h6/7VK9n4nKybNY0hWKpsLaVKQp/&#10;iJ/0nkHsOMepoA4zSvgPpGgeGIPCOku+meFoS95FHaLFFPDffaluIp4ysQUFGBwCCpG0FSAcw3f7&#10;OmjXkd676/rqahqcc8GrahG9ss2pwzBRJHMPI2KMIoBiVGUA4Iyc901n4lLkrq2lBPNBAOlyk+X3&#10;XP2j7x7N0H900JZ+JQ6F9W0pkDsWC6XKCU/hAP2jgjuec+goDz/r+uvrqZXjH4WaX4vfRrhbi50b&#10;UtHDLZahp6QtLFGyhXj2zRyIyEKuQynlVIwQDV7xRALXRdKheVJzHf2KebedXInjGeABvPbgDOKl&#10;Sy8UBED6xpDOI2DEaTKAX/hIH2ngDuOc+orH8V2/iGLT7UzaxpY3XVokZXSZDiYzIAxHnn5ScccE&#10;f3u9O4rHb1xnjH4YWnjbUBNeaxq0Fi6wrdaVBNH9luxFIZI96ujMhDHkxMhYABiQBjWez8TFpNmr&#10;6SqllKBtLlJC/wAQJ+08k9jxj0NAs/Eu8E6tpRXzSSBpcufL7Ln7R97/AGun+yKXW4yLRfBVt4eX&#10;WjY3l3DcavqLalc3BMbP5hCLtGUI27I1QAgkDvnmuR0z9nbwpaapNcX4uPEOnEXa2+jazHb3Flai&#10;5nWeYInlBm3SIpHmM+3Hy4rsks/E4Ee/V9JYgPv26VKNx/gx/pPGO/XPtSfYvFGzH9saRu8nbn+y&#10;ZceZn72PtP3cfw9f9qjYDmfC3wG8J+C4tHh0a1awttL1i71uC2t0iiiNxcLMrBlVACqLOwQDBAVR&#10;k4qTxR8K38cXL3Opa5qGmXkElzDZ3ekNEkqWU6RrLbsXiYEMUDZxuUhcOCM10b2ficiTZq+kqSE2&#10;btKlO0/x5/0nnPbpj3pTZ+Jd5I1bSgvmggHS5c+X3XP2j73+10/2aHruHmcpovwG8PeHvEljqdjc&#10;6hDZWU63lvovmRmyjuVtvsonxs8wsIuMF9ufm27ua1D8LdPg8dzeKrDUL7Sru7aN7+0tVgMF6yLt&#10;VpN8TOrbQFJjdMhQDnFa6WfiYNHv1fSWUMxcLpcoJX+EA/aTgjuec+gpq2XigIobWNIL+UwJGkyg&#10;GTs2PtP3R3XqfUU763A8os/+T59W/wCycWf/AKc7qvdq+b4LTxCf22tVWPVNMS8/4VxZ5lfTZGj/&#10;AOQncfwfaAeof+L+Jf7p3e5vZ+JS7lNW0pULqVDaXKSE/iBP2gZJ7HjHoaQHMXvwWstR1Sa+uPEf&#10;iGSRRcfYB9rQHTWncPI0DiPzDyowsjOoA2hdvFTp8HtOl0PW9NvtV1PU/wC3GaXU7u4MCTXcvlxx&#10;xyExxIqNGkMYXywo+XJDHmugWz8ShwW1bSinmkkDS5QTH2XP2j7w7t0P90UiWficLHv1jSGYKwcr&#10;pUoDH+Ej/STgDuOc+oo2Vv6/r/JdkBztj8GNMgMc17quqavf/wBsQ63Pe3jQiS5niiEUSyCOJE2K&#10;qrgKqnKgkk5yuu/BHwlqnjSx8ZwaHp9n4ssGnni1KCzgSWaaSExBpZDGWYqMYOeMdxxXQGy8UbMD&#10;WNI3eUFz/ZMuPMzy2PtP3f8AZ6/7VK9n4mPmbNX0lc7Nm7SpTtx9/P8ApPOe3TH+1QC0OW1L4EeF&#10;PEms+HvEWs6PYP4s0yVbuXV7O0hinup/szwEvIE3kAOWXBBBVCCNuK1/CHw0tPCmpXuoy6rqev39&#10;1aw2H2jVnid0toi7RxApGm4AyOSz7nOeWNaf2PxLv/5C2lbfO3Y/suXPl4+7n7R97P8AF0/2aEs/&#10;EwMe/V9JYAvvC6VKNw/hx/pPGO/XPtR/X3gZXw/+GFj8NhNb6VqV+2kkFbbSpxB5FmpYttjZYlkI&#10;GcASO+0cDArT8LbftfiHHkf8hJs+TnOfKi+//tf0xQLLxRsAOsaQX8ogkaTLjzOzY+0/d/2ev+0K&#10;x9Bg8QTTa8LbWNLWRbzYxk0mQgSiOMscCdcqQRgZJH949AAdVrWlR65pF5p8s1xbx3UTQtNaTNFK&#10;gYY3I68qw6gjpXno+A1kl/Jq8fifX4vE0rsZdfRrT7VJG0aRmIp9n8nbtjTpGGyoOc5Ndk9n4lLs&#10;V1bSgnmKVB0uUkJ/EpP2jkns3QehoSz8Sh1LatpRTzGLAaXKCU/hUH7RwR3PQ+gpWAyX+FWkHw1o&#10;/h5ZruPRdIubG4s7NGTbGLUo0UZOzLLujVjuJJPQgcVW8UfA7wR4u8WaT4l1Dw7pr63p159sF6tl&#10;AZbhvIeELM5Qs6hZMgZHKrzxit1LLxQEQPrGkMwRg5XSpQC38JA+08Adxzn1FBsvFGwgaxpAfygA&#10;TpMuPM7tj7T93/Z6j+8ae7uwOV0T4G+HfAmsanqPg3StP8PSaxLaJqFvaWcEMDW0IYGNUSP+IMc8&#10;9eQRjBpQ/s66JClof7c1x7jTYoYNHuXlgMmkxRPuRID5OGAwAfOEhIABJruXs/ExaTZq+kqCU2Bt&#10;LlO0fxA/6Tznt0x70Cz8S78/2tpW3zd2P7Llz5ePu5+0fez/ABdP9mj+v6/rv3Aw3+D2g3Pw/uvC&#10;V411fWd1PJeT3k7ILl7p5jObjcqhVkEp3jaoAIAAwMVsaV4fk8M+FrixfVL7WHWORvtV0kCSnI4A&#10;WGONBjthR75PNPSz8TDy9+r6S2N+/bpUo3Z+5j/SeMd+uf8AZqpqlj4oOk3Y/tfSGc2jrxpcq5lw&#10;cN/x88L/ALPX/aoA1vDGf+Ea0nd5ufskOfO+/wDcH3vf1qr4r8Lv4nt7VYda1PQbm2l82K70uSMP&#10;kqVKskiPG6kMeGQ4OCMEA1leGrDxQvhfTFXVdJib7FbhFfTZZNjBF35P2n5s9umOuTWq1n4lLkrq&#10;2lBPNBAOlyk+X3XP2j7x7N0H900twMvwp8K9F8G6hpt3p5ud2naSNHt45ZAypD5nmM3TO9mAyc4+&#10;UcCsjWvgXpXiHxGur32savMZGsnvrPdbiDUJLSQyW7yjydylWOSI2QHABBFdWln4lDoX1bSmQOxY&#10;LpcoJT+EA/aOCO55z6CmpZeKAiB9Y0hnEbBiNJlAL/wkD7TwB3HOfUU+twOMn/Zr8BLL4pfTdGt/&#10;D/8AwkelR6Pero1tBbAQK0jEptj4ZvNIYnIIVeBiul8Z+B28bxS6ZeXkltobwRsi2pVZ4bqOZJYZ&#10;oyUOChQEZyCcZXg5vNZeKCjBdY0gP5agE6TKQJP4mx9p+6ey9R6mnPZ+Ji0mzV9JVSylA2lykhf4&#10;gT9p5J7HjHoaPIPM4K8/Zs0G+tpkk1rXRc3qXUWq3qTQLNqsVw6tNHP+52hW2KB5SxlQMKQK6jxp&#10;8LtM8ZXekXwurrRdV0kSR2eoackDSRxuAHj2zRyRsh2ocFTgqCMEVqiz8S7wTq2lFfNJIGly58vs&#10;uftH3v8Aa6f7IpEs/E4Ee/V9JYgPv26VKNx/gx/pPGO/XPtQB5H+0xD9n139n+IyPKU+IlmvmSEF&#10;mxpuojJx3Ne9V83/ALTNp4hXxH8B/P1TTJCfH1sqGPTZExP/AGbqOHObg5Qd04J/vivcns/E5Emz&#10;V9JUkJs3aVKdp/jz/pPOe3THvQBleLfhfaeMtUS4vdX1aOxZrd7nSYZozaXJgl82IsrozIQwBJjZ&#10;N2AGyBVDwn8FtM8G6it5Y6vqztbwNaafFcPC6adbNMJZIYR5WdrlVBMhdgqgBhgV0ps/Eu8katpQ&#10;XzQQDpcufL7rn7R97/a6f7NCWfiYNHv1fSWUMxcLpcoJX+EA/aTgjuec+goWmwPXc4m5/Z30DULn&#10;U7i/1bWtQnuVdbSW5uI2fTd1wlxmB/LDEiWKJgZTIQI1X7oxUOs/sxeBfFHhy803xDpyeIr68uGu&#10;p9c1S1tpb9pGdGYh/KCoD5aLtRVXaAMV3S2XigIobWNIL+UwJGkygGTs2PtP3R3XqfUUPZeKCjhN&#10;Y0hXMahS2kykB/4iR9p5B7DjHqaFpsNu+pia38ObvxTBcRXviLUtLi3zwRR6S8So1lIEBgkR4mQ/&#10;d4YKHUEgPySdTwx8PtK8Jave6hYecJLmztLARyOGSKC2V1iROM4/eOTknJNWXs/EpdymraUqF1Kh&#10;tLlJCfxAn7RyT2PGPQ0LZ+JQ4LatpRTzSSBpcoPl9lz9o+8O7dD/AHRRsIyI/hbYWfju58U6fqF9&#10;plxevHJf2VssBt7x0QIrvviaRTtCg+W6bgq5zWu27/hOE/1+3+zm9PKz5o/8e/pSJZ+Jwse/WNIZ&#10;grByulSgMf4SP9JOAO45z6isFtP8U/8ACbIw1TSd39kFPN/s6Xb5vmjJ2fafu47df9qjpYPM7yuM&#10;0j4X2ml+Kl12bWNW1SaCO5isrbUJo5I7JZ3V5RGwQSMCUXHmO+0DC4HFar2fiY+Zs1fSVzs2btKl&#10;O3H38/6Tznt0x/tUv2PxLv8A+QtpW3zd2P7Llz5ePu5+0fez/F0/2aAMCT4O6RL8N4/A7X2o/wBh&#10;JZvZlQ8YlbLBlkL7PvoRkYwvPIas+H4GWtvbX3leLPEceo6jPLNqOpLLbCS9EkccTJJH5Hk42Qxq&#10;CsasuDhgWbPXpZ+JgY9+r6SwBfeF0qUbh/Dj/SeMd+ufamiy8UbADrGkF/KIJGky48zs2PtP3f8A&#10;Z6n+8KN9x3M5PhtYaXeadqGkvPaXmk6LLothH5g8pImMZUncrEsDCmCcjGcg1mah8HrfxJdw3Gv6&#10;3qmpQFori40hpIzYvdLF5ZlUGPzE452K4TPO3JJPSPZeKCjhNY0hWKKELaVKQG/iJH2nkHsOMepp&#10;z2fiUuxXVtKCeYpUHS5SQn8Sk/aOSezdB6Gh67/1/VxbbGL4C+E+meAmu5Ev9R1ue4tINPE2rPG7&#10;RWkAcRW67I0GxfMc5YFmLEszcVL8PfhjZfDSCWz0rUr+XSQuy10y4EHk2aZJCxskSyMBnA8x3wAA&#10;MVqpZ+JQ6ltW0op5jFgNLlBKfwqD9o4I7nofQU1LLxQEQPrGkMwRg5XSpQC38JA+08Adxzn1FO/U&#10;A8Jbc61t8j/kJTZ8jPX5fvf7XrWjrmkx67pF3p8s9zapcxmMz2cximjz/EjjkEetcr4dt/EMq6sL&#10;bWNLDrdSI5fSZMeeMbmAE4+T0Xk/7Zrbez8TEybNX0lQSmwNpcp2j+IH/Sec9umPekBwWofs7Weo&#10;31vqEnjDxGNTjvjqU14UsJDc3AhSGOSSJ7VosxxxgIVRSMk8k5rs9Z8Bw+IrGwtdV1S/v47O/tdR&#10;TzPJTfJAVZA2yMAqXUORjr0IGALX2PxLv/5C2lbfO3Y/suXPl4+7n7R97P8AF0/2aRLPxMPL36vp&#10;LY379ulSjdn7mP8ASeMd+uf9mgNzk9e+AugeI/Et7ql7e6k9lfXceoXeih4vsc90kHkLMxMfmg+W&#10;FG1ZAh2glc5zNoPwlPhK5S5sNav9TuZFtbGabV/JkK6dD5hW2UJCuR+8b5m+ck5LnGD0osvFGzB1&#10;jSN3lFc/2TLjzM8Nj7T93H8PX/apXs/E5WTZrGkKxVNhbSpSFP8AET/pIyD2HGPU0f1/X9babBv/&#10;AF/X/D6nHWf7OvhDQNW1XU/C1u3grUNQS1QzeHILe1EXkFyu1BEVYN5h3LIHU4XjIzWtcfB7Qb3w&#10;DP4Tujc3VpPcPfSXsjILk3bTmc3IIUKJPNO8YUKDwFxxW41n4lLkrq2lBPNBAOlykiPuuftH3j2b&#10;oP7poSz8Sh0L6tpTIHYsF0uUEp/CAftHBHc859BR0sB5Z+0poUnhz9j34vWMmp3erunhHWD9qvUh&#10;SRs2kvG2GOOMAdPlQe+Tk16p4F/5Enw9/wBg63/9FLXk/wC1baeIY/2Wvi2bzVNMniXwdq/nLBps&#10;kTOfskuNpNw23j1Df0rufBFl4oPgXQAusaQH/sq1AJ0mUgSeWu5sfafunsvUepoA3fFnhV/E8NqI&#10;Nb1TQbm2kLx3WlyRhjlSpVklR43BB/iQ4OCMHmuL0r9nbw1od5px0+81S10yze0mbSFmjNrcT20Y&#10;jgnkzGXLqFThXCkopKnFdq9n4mLSbNX0lVLKUDaXKSF/iBP2nknseMehoFn4l3gnVtKK+aSQNLlz&#10;5fZc/aPvf7XT/ZoWmqB66HO6x8HdP8Q+JLHVtT1rWL9Lc28kmnTSQm1uJYGLRSsvlZUhiGKxsiMU&#10;UlTis7RP2c/B+nIYNTtn8V2MVsljZWHiCKC6t7C3Ry6RRJ5Q4BI+Z9z4VRu4Fdkln4nAj36vpLEB&#10;9+3SpRuP8GP9J4x3659qT7F4o2f8hjSN3k7c/wBky48zP3sfafu4/h6/7VAHLeHvg1beEfC1n4R0&#10;HULrQ/DNlbKLY6eYobmO5E/miUFYwp9CrBlcHBXGd17RPhBpGi3uj3hvL++vNNvbrUvPuXjzc3Vw&#10;hSSaRURV3bWYAIFA3Hitx7PxORJs1fSVJCbN2lSnaf48/wCk857dMe9KbPxLvJGraUF80EA6XLny&#10;+65+0fe/2un+zTvrcNzL8b/DHT/GuqaXqv2270bWtNWSO31KwSBpRHJjfGyzxSIykqp5XIKggir/&#10;AImjEK+H42eKTZqMKh7k5YkK/Ix/H/8AXqVLPxMGj36vpLKGYuF0uUEr/CAftPBHc859BWJ4ht/E&#10;MP8AYwudY0su10qIY9JkwZiG2tgzthQM5GQT/eFLbQDuK4zxR8MLTxbrEd3eaxqyWPm208+kRzRm&#10;0uJIJBJCzBkZ0IdVJ8t03bRuzWo9l4oKOE1jSFcxqFLaTKQH/iJH2nkHsOMeppz2fiUu5TVtKVC6&#10;lQ2lykhP4gT9o5J7HjHoaOtw8iLT/BNtpOr6/qVneXcF1rd3Dd3JBjYAxxRxBFBQ4VljAOcnk4I4&#10;xxuk/s86Posm+11/xBG1vDLb6YUuIUOlxyXC3DrCViBcGSNMiYygqu05UsD262fiUOC2raUU80kg&#10;aXKCY+y5+0feHduh/uikSz8ThY9+saQzBX3ldKlAY/wkf6ScAdxzn1FAbmFb/B/SYtGgsJr7ULuV&#10;dZj16a9leITXN2jhtzhY1QA7VBCKowOMdaTxF8N7zxnFcR6n4l1XT43e6t/K0uSIJNZS7QYZVkiZ&#10;ScLw6gOoJAfkk7psvFGzA1jSN3lBc/2TLjzM8tj7T93H8PX/AGqV7PxMfM2avpK52bN2lSnbj7+f&#10;9J5z26Y/2qN/6/rsO7RzWifA/QvD/iW21S0u9QFnaXT39poryRmyt7p4fJadBs8zcYywwXKjexCg&#10;nNX7X4W2Gm+ObvxPp2oX2my30izX1hbrAbe7lVNgkYtE0inaFB8t0DbRuB5zr/Y/Eu//AJC2lbfO&#10;3Y/suXPl4+7n7R97P8XT/ZoSz8TAx79X0lgC+8Lpco3D+ED/AEnjHfrn2p36iBN3/Cbzf6/b/Zyd&#10;ceVnzX6f7X9MVu1wcWn+KR42lY6ppO7+yVQyjTpdpk818HZ9p4A9Op/vCt17LxQUcJrGkKxRQhbS&#10;pSA38RI+08g9hxj1NIDivEn7Pun+KYbyO88VeJcSwTWlswuLdnsoJpY5J4o2eFi6yeUikSmT5cqM&#10;A11Ok+BJdM8NvokniPVLy1NtJaK7w2cLRoyhV2CG3jVSgB24XHPIPGLz2fiUuxXVtKCeYpUHS5SQ&#10;n8Sk/aOSezdB6GhLPxKHUtq2lFPMYsBpcoJT+FQftHBHduh9BSaTi4vZju7qXVHJ+IvgPomvaVoV&#10;hBqWqaLHpGlS6JHJp7w7prGRI0khkEkTrhhFGdyhWBXhhk0yD4Gabot0lzpGpajBFZyy32naTJJE&#10;bO2vWgaH7QCYjJu2u3DMyZYnZmutSy8UBE36xpDMEYOV0qUAt/CQPtPAHcc59RQbLxRsIGsaQH8o&#10;AE6TLjzO7Y+0/d/2eo/vGqbcrtvf9f8Ah/vErKyXT+v68jl9T+AnhDxB4j0nxPqGj2UfimzEjzat&#10;YWsVvcXMskHks7yqvmZCn5SGBUgc8VseFvhraeHbjUbq81PUPEl/fW0VjNeax5LSG2j3mOHEUcal&#10;QZZDkgsS5yx4xpPZ+JiZNmr6SoJTYG0qU7R/Fn/Sec9umPej7H4l3/8AIW0rb5u7H9ly58vH3c/a&#10;PvZ/i6f7NL+vvAzPh78NLT4bW0llpup6hcaUFEdrp90IPKs0BOERkiV2ABAHms5AUAEc585/Y1/5&#10;Jd4h/wCx28Tf+ni6r1hLPxMPL36vpLY379ulSjdn7mP9J4x365/2a8N/Y9tPELfC3XvJ1TTIyPF3&#10;iVX8zTZGzP8A2vdZcYuBhP8AY5P+2aAPoHXtHTX9HutPkuLq0W4Tb59lMYpoz1DIw6EEfT1BHFcI&#10;fgfb7LyVPFviOHU9QleTUdRjlthJfK8UcRSWPyPJACQxqGSNXG04Ybmz1j2ficrJs1jSFYqoQtpU&#10;pCn+In/SeQew4x6mlaz8SlyV1bSgnmggHS5SRH3XP2j7x7N0H900rDuYWpfCSzurfSEsNa1XQp9I&#10;ia20+5082++2t2jRGgAkidWQiNTllZgRkMKn8OfCXw74Xmf7JbNJaNo9toQsrkrLAtpD5m1MEZO7&#10;zG3bic4HHXOsln4lDoX1bSmQOxYLpcoJT+EA/aOCO55z6CmpZeKAiB9Y0hnEbBiukygF/wCEgfae&#10;AO45z6invfzEcx4e+CWgeANS1O68H6Zp+hx61ewTana29nBFA8EcPlGJEWMfKcA4z1LHOMqa+n/s&#10;7+EfDep6vqPhWB/BV9qP2YmXw7Db2oh8hXVQqCIoykO25ZFdScHAIBrr2svFBRgusaQH8pQCdJlI&#10;EndsfafunsvUeppz2fiYtJs1fSVUspQNpcpIX+IE/aeSex4x6GgDCuPg3oF34CPhSc3Mtqblr77a&#10;zJ9pF20xnNyDt2h/NYvgLt5xt28VozaJL4d+H+p2L6lf6tJHZzn7VKkKXDZRsBVhjjjBHQbUHTnJ&#10;yTcFn4l3gnVtKK+aSQNLlz5fZc/aPvf7XT/ZrJ8U2HidvCuqq2qaVMfsVyHRNNlj3ko2wK32n5Md&#10;yc5/2aAOr0//AI8LbO7PlL9/r0HX3rI8WeFJPE6Wpg1zVdAubZmKXOlyR5IYYZWSVJI3BH95CR1B&#10;Bqvp9j4oGm2w/tfSFYWqr/yC5SBLgfN/x88rj+Hr/tVZez8TkSbNX0lSQmzdpUp2n+PP+k857dMe&#10;9Jq+4HHaN+z34d8Oy2EemXuqWekWc1vdpoyyRNatcwRLFFOxaMybwqJwHCkqCVJznrY/A9kfFEWv&#10;3NxcX+oR6YdK/wBI8vY0ZcO7FVQDcxC5xgYUYAqU2fiXeSNW0oL5oIB0uXPl91z9o+9/tdP9k0JZ&#10;+Jg0e/V9JZQzFwulyglf4QD9p4I7nnPoKb13A4+w/Zq+GenarrF5D4K0LydUit4pdPOlW32VPJ37&#10;GSPy8Bv3hyTnoMYpmmfAvTtE8J6V4P0y6n0vwzpFvbtp7WiwpcwXcUpcXAPlbN3TOQVbJyvXd2K2&#10;XigIobWNIL+WwJGkygGT+FsfafujuvU+ooey8UFHCaxpCuY1CltJlID/AMRI+08g9hxj1NAbnEP+&#10;znoRtrqJdZ1qP+0o5ItadZLfOsJJK8rrcfucLlpJBmERkByAQMY6Pxj8LdO8W6rperR3t5omsadG&#10;8EGoaekDSeS2C0TLPFIhXKqeVyCMgjnOs9n4lLuU1bSlQupUNpcpIT+IE/aOSex4x6GhbPxKHBbV&#10;tKKeaSQNLlB8vsuftH3h3bof7ooAj8RosVz4aQtE+3UVAa4JLE+RNyv+1/TNdDXEa7B4giufD4ud&#10;Y0tpGvWRTHpMgDSGKUoeZ2wAAc85J/iXodg2XijZxrGkbvKC5/smXHmZ5bH2n7uP4ev+1QBmeJPh&#10;haeKdaS8vNY1YWBntrmbR0mjNpPLA6yQuQyF02uqsRG6Bio3Bua0PD3gm18MabdWdheXca3Wozal&#10;PK5jZ5HllMjocpjac7eBuCgc55qR7PxMfM2avpK52bN2lSnbj7+f9J5z26Y/2qX7H4l35/tbStvm&#10;7sf2XLny8fdz9o+9n+Lp/s0dLB5nFaJ+zj4R01lj1KObxTpsFs1nY6Xr8Vvc2tlA0wmMca+UC43p&#10;GQ0pdhsXDDnOh4Q+BnhfwNb+G7fR4ZLS00C5vLy0to1iSLzbnfvZlVACVEjquMYB5zXSpZ+Jg0e/&#10;V9JYAvvC6XKNw/hA/wBJOMd+ufamiy8UbADrGkF/KIJGky48zs2PtP3f9nqf7wp3sD13OV8WfBtP&#10;iE0suua1qNpOVvLHfpckUZm06dlLW0haI8EIvzLhx2fqTZ0b4LaJoXiuLWba71A29vdT31pozvH9&#10;itbmZNks0ahA+4qX4Zyo3sQozXQvZeKCjhNY0hWKKELaVKQG/iJH2nkHsOMeppz2fiUuxXVtKCeY&#10;pUHS5SQn8Sk/aOSex6D0NJabA9dzIsPhbp+keNrzxJpuoX2nNfS/aL3ToFgNtczbNnmMWiMqkgLk&#10;JIoO0ZB5z574F/5PN+LX/Yp+HP8A0fqdespZ+JQ6ltW0op5jFgNLlBKfwqD9o4I7t0PoK8N8DWvi&#10;H/hsP4pL/ammfaV8I+HxPJ/Zsmx2M+p+WVXz8qAOoLNu7FaOlg8z6O615zN8E7O4vDdy+J/Ecl3B&#10;E8Om3Bu4/N0xHljlcRP5W6QFoYsicyghdv3SQeoNl4o2EDWNID+UACdJlx5ndsfafu/7PUf3jTns&#10;/ExMmzV9JUEpsDaVKdo/iz/pPOe3THvR5gc8vwc00+G7zR5tV1S5W8uDfXF27QLPJeeYki3WUiVR&#10;IrRpgKoTAwUNLpXwd0vT7/T9QuNR1LVNTtdUfWJLy7aEPd3LWxtg0qxxomFiIVQirjaDzznoPsfi&#10;Xf8A8hbStvnbsf2XLny8fdz9o+9n+Lp/s0iWfiYeXv1fSWxv37dKlG7P3Mf6Txjv1z/s0eYHM6r8&#10;D/C//CY/8Jpo+i6dpXi+G0vIYb+2s4IzJNOEzNK3llmcGMYY54Z8hs0zU/gF4O1zxRp3ii70azt/&#10;E1tHOJdU063jtp7iSaHynkaVVEm4LnawYFfWuoFl4o2YOsaQW8orn+yZceZnhsfafu4/h6/7VK9n&#10;4nKybNY0hWKqELaVKQp/iJ/0kZB7DjHqaB36md4b+GlloUur3F7qF94jvdVgjtbq61byS7wIHCRb&#10;Yo40KjzH5KljuOSeKX4ffDi2+HFm9jYarqF3piqsdrZXgg2Wka5wiMkSO4AwMys7YUc9c6LWfiUu&#10;SuraUE80EA6XKT5fdc/aPvHs3Qf3TQln4lDoX1bSmQOxYLpcoJT+EA/aOCO55z6CgQ3wXt/sy92+&#10;Rj+0r7/j3ztz9pkzn/a9ffNX9f0ZPEGkXOnvdXVkJlAFxZTGKaMgghlYdwQODkHoQQSK5fwlb+IZ&#10;dNuDDrGlttu71JC2kyDMwuHBIHnjCg545J/vdzstZeKCjBdY0gP5SgE6TKQJO7Y+0/dPZeo9TQBx&#10;Vx+z3pVxPeXp8Ra8mt6gs0epaxG9qs9/FLHFG8Ui+R5QXZBEAY0RhsyCCWJ6q9+HOnX9jollNcXR&#10;stGvoL6zt1MYRPJTbHEcJkoPvcndkD5sDFXXs/ExaTZq+kqpZSgbS5SQv8QJ+0jJPY8Y9DQLPxLv&#10;BOraUV80kgaXLny+y5+0fe/2un+zQBzmv/AbwH4l8Z2Him98MaU+s2zzPJcCwgLXhkhMLeexQtIN&#10;hwMn8xxVXRvgZ4e8FzawPCum2Oi2fiC+SbV7S3tYYYngFt5BhRUjGFO1WxkHczHODtPWJZ+JwI9+&#10;r6SxAfft0qUbj/Bj/SeMd+ufak+xeKNmP7Y0jd5W3P8AZMuPMz97H2n7uP4ev+1StpYd2cVbfs96&#10;VazW94viLXn1mySCHTtXeS2NxYQwrKqRRjyNjLtnlB81HLbuSSARtXXwb0C88BQeFJTctbQT/bIr&#10;4sn2lLrzTL9oB27d/mEt93ackbdpxW49n4nIk2avpKkhNm7SpTtP8ef9J5z26Y96U2fiXeSNW0oL&#10;5oIB0uXPl91z9o+9/tdP9k09/wCv666+uu4tjP1PRZfD/wANdYsW1HUNVlj0+5/0p0hS5fMbY2rF&#10;HHGCOgAUDpnua6uP/Vr16DrXE+NbDxM/g3XFbU9KnBsbrdEmnyxGRTE21Q/2n5D6tz9BWvBZeKBb&#10;xhtY0gv5JBI0qXBk7N/x8/dHdep9RQAvizwlJ4nFq8Gu6roFzblgtxpckWWVhhldJY5I2HAwSmR2&#10;Iyaz/Cnwt0XwVefaNINxbbdJtdGhjZw6wW9v5nl7Mgnd+8OSxOcDj10XsvFBRwmsaQrmNQpOkykB&#10;/wCIkfaeQew4x6mnPZ+JS7lNW0pULqVDaXKSE/iBP2jknseMehoA5TUPgVo2q+JX1a81PVLiG4ub&#10;a+vdLcwG1vbqCMRxzyDyt4baqZVHVDsGV65rQ/s2+BNPj8TxaTpEGgQeIo7WG9h0i2gtk8uBsqih&#10;Y+A3IYHOQTjFdotn4lDgtq2lFPNJIGlyg+X2XP2j7w7t0P8AdFIln4nCx79Y0hmCvvK6VKAx/hI/&#10;0ngDuOc+oo2DczvGXgWTxxK9peahPZ6XGttcWj2RQT215FKZFmQsjDsgw25Tgjb1zyrfs2+HTAsS&#10;6rrUa3CNFqxWaHOsq1y9ywuSYu8skh/deXxIy/dwB3RsvFGzA1jSN3lBc/2TLjzM8tj7T93H8PX/&#10;AGqV7PxMfM2avpK52bN2lSnbj7+f9J5z26Y/2qFpqv6/r+tg8jK8X/C7T/Fmuadrcd9eaHrVjE1u&#10;l/pyQM7wMQxiZZopEK7lVgdu4EcEZOfhL/gtonl/BL4drktt19xljkn/AEZ+tfoGbPxLvz/a2lbf&#10;N3Y/suXPl4+7n7R97P8AF0/2a/Ov/gtLb6zF8G/h6dRv7G6j/t+b5bWyeE58htvLTP0GQeOSQeMY&#10;J5AfUHxo+HHjzxv461nxNotlZofDEFmdBS8DGa5nilS7mMO1gqiQpHAd4/gbt14fw/8ABzxYvifV&#10;7x9D1zS213ULaaWa2vnh22w129nnjYpINuYJomwOqlu+a+l9Y+Jdno3inUNLlglkttM0+O+vriGO&#10;SaRDLIUgijijRmkZtkhwvIwvB3cYF1+0t8P7KNmn1PUI2jS4lnhOi33m2yQOqTPMnk7olQuuS4Aw&#10;wPTmiHu7f1r+v6FO7uv6/r/M8ptPAHj+HxL4mS91DxRE/wDxMY4pdKi8yKW0YEWipLLeBCyp5QAW&#10;JH3o2W5Lt2XgLQ/G8Xwh8d2NrbXGl67KLlNEubuadXlY26iOTy55pmgPmZGN5BK7sDNbGkftK+GN&#10;QE8121xpVvFc6hahLmzufPna2uorbMKCL95veVAFUliXVQGO7bt6f8fPA+p2GqXcOryrFpdrc3l6&#10;s9hcRSQR277J9yPGGDI3BXG7PQUW923l/X9evcFfm0XU861XQL6Tw7oqWHhvxvF4diupzqOmyanJ&#10;9ulkNsBFIh88v5YkByN6jcd2COawdI+E3j3UrS3ufEtzr0utjWdGjnktdXljiazFjbpe4VJAu1pf&#10;ODHGSQSMda9M0X9o3w9qvibXNJ8m+lTSbf7RJeWWn3c8bn7XNbCJQIctIGhOVUHJJ27gCa0fCfx3&#10;8P8Ajfx6vhjSINSmk+wS3klzcadcW6RNHP5LwuJI1KOGB4bB6cciqW97b/1+n3aEWsrf1/Wv36nz&#10;7baD4zi8faz4dSPxTNq1lZq2hSpqkjW9irave+TLcZl+dTbpHy4clEKnkgG3oPw2+JeneJ7BLmTW&#10;tO05LlZbAaZD5qwk6hcSTeb/AKVHGodGjJLpJlDhfmGK+iPHHxW8I/DbWbS3125ltdQvrWW5Q2+n&#10;T3J+zwMvmSSNFGwREMyklyANxPrVOX4+eCo3u1S/vbk2142nn7LpN3N5twqszRxbIj5rKqMzbN2F&#10;GTgc1KeiLlq35niX/CmvGJ8J2khk8TnWH8H373A/ty4ydXDobXI83AYAuBj5cdc8VT1jwJ8Vr9vG&#10;bTX3iFdduLXUhbPp6lIJYpICLZFmN0ERlJjxshVw6Ek4JZvZfE37R3hfS/7FTSZn1yXUr3TrdXt4&#10;J/s8cd3IoRmmEZjV/LYyCNiGIHQZzW3L8cvBcVjYXX9rSSpqFlb6haRw2VxJLcQztthKRqhZmYg/&#10;IBu45Ap+YX1v8zxTUvhF4h0/4oG8htPEs2j2v2yHTrq11Fpp7Z59OhBkTzpcf65JMbztDEdAc13n&#10;wY0XxHYeHPFdrqFlqdpG6BbK7aSeO4mYo2SkFzPKInX5BnftY88YrS1D9o3w9Za9c6e0N9BbwWWn&#10;X/227067jR0u5niRAohLCQFPukA5ODja2IfiF+054R8DaR9uhuX1hvsC6kttZ21xJJNC8MksRQpE&#10;y5ZYmJDEbVGT2ybq3fT7wSd18vwt/XzPKYvDnjy18PXVhHoWt3NhJe2ofUJJb1LnAjnLs1p9tyxD&#10;CFSySqjF8lcJWDofgb4n2nhuNdW0LWpL29jsoru5E0kk6GKCdRuWK6jaQ5KLlpSFJDEtjNe/+OP2&#10;jvCngXR7+7u49Xkube0muY7caPeKk7x27XDQrKYvL8zYrEruyNrZAwcdjrHjBdO+H194oitZJEt9&#10;NfUVtp1aF2Cxl9jBl3KeMcrkelKWkZN7f8OEbtpLrt+H+Z85eA/AXxLg8IWuqaxFr8niqO+0SMwz&#10;ao4H2aOztftQ2iQpzMkm4nJJBPOTnn/C/gL4l6h4pguL3SfEFnpoeyutvmtvtbgW2opMYTcXUu51&#10;M1uu87FY7TjAzX0Hon7Q3g/VvD9pqL3N7BdTfZ1/s0aZdtdu8sRlTyofK8yVCqSESIpUiNjn5Tia&#10;2/aF8BXmo29nBrE0zzG2Xzk065METXHECyzeXsiLnKgOyncCvXirlfmdyVLS6MT9nzSPEGjnXItW&#10;sb6Gy/c/Zru/e4jknb59+YJp5thA2ZdWAYnoNtexV4z4t/ad8O6bp1i3h+K61zUL++tbS1hksLyG&#10;KWOaQoLhHEDGSEbW/eRhlJ2jPzCum8NfG3w14kk020t7x7m/vIFm/wBCsrqW2i3K7KJJjEFjLLGx&#10;Ak2k44HIzLd1ft/w4JWPQKK8/wDCnxu8M+KzpcNnc3N3cXscDedZ6bdyWiPLEsqI1wYQiMUdWCuV&#10;bDLkDIr0ChprcDwn4J/8nH/tF/8AYV0X/wBNFvXu1eE/BP8A5OP/AGi/+wrov/pot692pAFFeKj9&#10;o06pr2saTouhC7mj1Oz0vSri6uvKhv3mWVnlJCMyRJ5EuDhi+3IGCCdpPjPLN8ObPXI9IjOt3Grf&#10;2B/ZjXR8pL4XTWzqZghJjDozbgmSo+7nihaq6/q42rOzPUKK8Fb9pm9ay1SWLw1bPN4ailn8TRHU&#10;SBaLHdy258g+V++JEE0gDbPlCjqcDpvBHxrm8W+L7LT5NIhtNG1Yaj/ZN+l2XlnNnOsUoki2AJu3&#10;FlwzcKc4PFC12/r/AIfp3sJ6bnqlFeGa9+0u/h17q+udAjfw/JcalY6bcx3v7+5urNijo8ZTCK7p&#10;KFYM3CZIGcV0dt8bItF8J+OdV8X2MWj3Pg5yNRhsZ2uo2Q28c8bRsUQncsgGCowwPbmlfS/9dP8A&#10;Nfeu47O9j1CsDwKFXw1AFEIXzp/+Pdsp/rn6H19ffNZHwr8eXvxB0efULqzsrNAyiNLO5kmK5XJW&#10;TfFHhhkZ27l54Na/gZ1k8NQMsiSDzZ/mjj2D/XP2/wA561TTWjJTT1Rv0Vm+I/ENl4V0O81bUZDH&#10;Z2qb3KKWZuwVVHLMSQABySQK8Ut/2m9RvvCcWtw+Eo4vsWkya5rdpcaiA9nbJcSRFYysbLLLiGVs&#10;ZVfkxuOQaW5Vnue+0V5f8UfjFdeB5WTSdGi1o2ujXHiC9867Nvss4Soby/kbdIdxwp2j5TlhXMat&#10;+1AmkWs2uSaHHL4Tnl1C002+jvD9ourm0ViytEUARHaKZVbeT8gJA3cH9f189F5i/r9fy19NT3ei&#10;vMdO+Mctl4X8d6h4l0qLTdQ8HhpL61sbo3KSR/ZUuEaN2RD8yvtwVGGU9sGsFfjv4iPiD/hET4V0&#10;9fGzSI0dl/arfZDA1s0+9pvJ3A5Ro9uz72DnHND0/r+vP7g/r+vvX3ntlYXjcsvhTUSpmDbBj7Ou&#10;ZPvDoK898QftF6VpXw+8FeIYLZWvPF3lLp9ndSOiRs0Rlk82REchUVWyQpJIGBzXXahqNzr/AMNG&#10;vZ7eMXFzbrIYrG4YocsMFJHVDgjB5UH2p2evkB2NFFcB8ZfizB8JfDUd+LB9Y1GeZI7fT4pNhZd6&#10;iSRmwQqIrbiT1O1RywFLyA7+ivLNJ+NFxqPjWzsH0eGLw9f6reaHZ6kLsmd7u2R2fdDsAWMmGZQw&#10;cnKDIG7jH8W/tHp4L1HVLzUNGT/hEtPvrrSpNSjuibk3UFm90wEOzGwiN0Db87sZGDmjs/6/rVfe&#10;hpNuy/r+tfuZ7XRXiQ+O/iJdfTwnL4V0+PxrPJE0Fl/arG1MD28k29pvJ3KR5MiFdh5wc4Oa3m+M&#10;smqeBvA2saFpUd3qni944rKxvLkwxxOYJJ5RJIqMcIsMgyFOSB2OaLf1/Xo/uJTvr/Xf8tT0+ivC&#10;NI/abl1u3ttRt/D0SaNazWFprU0l9+9tLi6nNuFiQR4lVJNu4ll4bIBxiuj8VfHCLS/idH4I0q2t&#10;LvVIoILi8e+nlgRBM7LHHGUifc52OedqjAy3PDteyX9dfy1G9L36HO/Er/k8L4H/APYv+Kf56XXu&#10;1eE/Er/k8L4H/wDYv+Kf56XXu1IAoryPx58bdT+G/iMjXPDcMHhp2uhb3keoCS8mSCze5knFuEIE&#10;XyGPLOGBKkrgitPwl8WLy9/4SO38TaRBouoaNp0GryRWd2bpGtZUdlO4ohDgxSKVxjgEEg0r6XHZ&#10;3sek0V4ZY/tD6xdalpmhS+GLO38Ta5HZXWj2p1JjBJb3EdxJumkEOY2jW1l3KqsCSuCckiLTP2m5&#10;tVhhvIfDsS6bZS2Vtrssl8fMspri6a12xKIyJQjrliSmVIIBPFVZ3t/Xb89PXQXS/wDX9dV5HvFF&#10;eWfEb40XHgjxBfWlto8N/p2j2lnfaxdS3ZieCG5neFPKTYwkYeVI5BK8AYJJo8BfGi48X+JdPsrr&#10;R4bDTNatby80a7juzLJNHbTpFJ5sewCMkSI64ZhgnJBGKS1/r+uz+5g9P6/ruvvPU6wtILHxPr4J&#10;m2j7PgOuE+4fuHv71xPw1+OEXxR8UahbaRbWh0W1muLdbh55RdSGGQxtJ5RiCBC4YD95u6HbXbaQ&#10;jL4o19jG6q32fDtJlW+Q9F7f1o6Jh1sbtFR3EjxW8rxxNPIqlliUgFyBwASQOfc4rxWH48+I4tcb&#10;wzqHhOwtfFk8tjFa2cWrGa3je4jnlaO4mWH5HjjtpGIRXBDJgkHNHWwdLnt1FeXx/GeW7+Hej65b&#10;aRGda1PUxoiabJdYijvBO8MgaUITsUxyHcFyQBxk4rlB+03dyWmozR+G7cnw6m7xMjagR9jxey2p&#10;EB8v99zbzSfNs+UL3OALV2X9bf5r70Gyv/X9aP7j3uivLPAnxpn8X+K7Cwn0eGy0nWIb6fR71Lsy&#10;STi0nSKQSx7AIy28OuGbgHODxXO61+0zJoMlxdXHh6N9GuJ9QstInjvczXd1aTiBkeMxgRq77trB&#10;m4XJAziha2t1H/X9fcz3WivLl+N0OgeD/HOr+LbGPS7vwdM0Wo29hO11G+YI54jE5RCd6TIMFRhs&#10;g8DNb3wu8c3nj7RJtQu7WxtVEgVFsbmSbGVBKuXijwwyM7Qy88Gjfb+ri23NTwIFXwnp4UQhdrY+&#10;ztlPvt0Nb9YPgV1k8KaeyukilWw0cexT87dF7U/xfqWtaXo/m6Bo8et6k00ca2892ttEiswDSO5B&#10;IVVyxCqzHGADQBt0V4HD+03e3Wi3GpW/hu1mh0e0a/1xxqJ8uO3F5NbB7VvK/fhhbTSDd5YKqvdu&#10;Os+KHxiuvAt3cxaZo0Wrpp2jS+INSaa7NuY7ONgD5Q2NvkIDkKdo+T7wzR5js72PUKK8H1T9p8aT&#10;DJqsmgxy+G7qXULTSbuK8Pn3dxaMUZXiKAIrssgVgzcJkgZxXVWnxjl0/wAJePdS8RaXFY6l4N8w&#10;31nY3RuI5VFslxGY5GRD8ySAYKjDA9sEn9fl/mvvQlrsenUV4nH8dvEc3iCTwinhbTz44SQt9iOq&#10;sLTyBbLOJPO8ncCSwj27Pvc5xzV3xH+0ZpGleB/BGuWkCyXXjBI3062vHeONAYvNdpXRHICKDnap&#10;JOMDuD+v6+5/cw3Mj9tP/kiVv/2NXhv/ANPVnXu1fO/7V+pT6x+zppF9cxwRTXHiTwzKy20jSR86&#10;zZEFWZVYgjkZUHnkCvoim1bQS1CivO/i98Rtd+G+mS6rY+HbXU9GsrR7u9u7vURbHIZQsEKBHaSV&#10;8naCFUkAbsms7w78a7jXPGGn2T6LHbeH9U1C/wBK0/UDdE3D3NpuEokh2AKpMU4Uhyf3YyBupLXY&#10;b0PVaK8S8V/tIjwdc6nqF/oif8InaX17pS38d2TcyXdtavcMvk7MBG8mVA28ncoyADmlT47eIn8Q&#10;Hwj/AMItp48bGRWSy/tVvsnkG2M4kM3k7gcqY9uz73Occ0r6X/rv+WvpqO1tP6/q+nroe2UV5jP8&#10;ZZNT8FeBdX8PaVHfaj4waNLGzvbkwRxE20lw/mSKjkbViccKcnHbmuY0P9pl/EFtZ6ra6BGvh+Kf&#10;TrLVriS9xPaXN44jVI4xGRKqSPGGYsvDEgHGKqzvb+v6u0vmhdL/ANf1o/uZ7rWBqoU+MNAJEO4R&#10;XWC7Yk6R/dHcev4VxXiL44RWXxRHgfSra0utQt0t5L172eWEL5zERxxbInDOQpb5iqjj5uTjtdVd&#10;V8X6CpkRWaK6whjyzcR9G7Y/Wlurhs7G/RRRQAUVneIr6+0zQr+60vTW1jUYYWe3sFmSE3EgHypv&#10;chVye56V5Db/AB78Q3uo3nh+18L6bc+K7S6u4pIY9Wf7C0dvBDLIyz+RuLhriOPbsADbsnApXsOx&#10;7fRXmeofGCa/8O+CbzwvpUWqah4tgNzY21/dG2jSMW/nMXdUcggYXhTyw6DmuR0v9qaLWNNs/ENv&#10;oaL4RE9lZX97Jd4uLe6ubdJgixBCHVPNhVm3g5c4BAyW9G0+n9f8D1Eru1j3qivM/hj8XrvxrfXF&#10;rq+jw6LI2kWmvWfk3ZuPNs7gyBd+UXZIpi+ZRkfMME81yVj+0tqF2NIhfwzbRXviS2tL3w9EdRJW&#10;4huJdgNwfKzEVUq7BQ/DYBJFOzvb+uv+T+5h0v8A13/r1Peao66AdE1AHZj7PJnzDhfunr7V5lf/&#10;ALQNloXwpl8WatYC21CHU30N9MimMim/W6Nt5ayhPuFxu3lR8vOM8V1fh7xLc+KvAF1qd4ljA0kM&#10;wDWUsk8JUAjdmSONj3yCo6d6W+wbbm/4cAHh7SwNmPssWPKOU+4OntWjWd4dYN4f0xgyuDaxEMq7&#10;QfkHIHb6VjfEHxFrvhvTIbjQ9Hs9TO52urjUdQFnbWcKxs5kkfa7HlQoCqfvZOACaTdtWNK7sjqq&#10;K8Q0P9o+416PStSj8OLb6BJNpdlqE9xeFbi1ub6KN41SLy8Oq+fAGYsp+ckKcVteNPjZN4T8U3to&#10;mkQ3Oh6RPp1vq+oSXZjlga8lEcZji2EOFLIWyynDcZIxVNW3Etdj1WivBrf9pa+lTSQ/hq3jm8S2&#10;1teeHE/tAkXMU86xL9o/dfuSFkjchd/DEAkiupj+M8v/AArObxBJpEa63Fqx0BtLW6LRfbvtotAo&#10;m2Z8suVbdtztP3c8UWf9fd+egf1+f+T+49QorwW8/aV1K3g1uKPwxazal4ZgvLzxBANSIjggtpAr&#10;GB/K/esyEuoYIOMEg10/xJ+Otl4M13QdBsI7W71fV7WS/Q30ssNvFbIVG9mjikYlmdQFC+pJGKXo&#10;Hr/X9fqc5+0z/wAjr+z9/wBlCi/9NWpV7tXgn7R8kk3iv9niSVBFK3j+FnRW3BSdJ1LIBwM/Wve6&#10;ACiiue8a6vruj6fbv4f0e21e6knCSte3otLe1i2szSyPtZiBtAARWOWHQZIWw9zoaK8H0j9pm41m&#10;x0/VIvDkUejoNNGrXD3x327Xs3kxtCvl4mQEq5YlCUcEAniul+InxouPBHiO9s7fR4b/AE3SLayv&#10;dYu5bsxPBFc3DwoYk2MJCPLd2BZeAMZJqrCPU6K8Hm/aZubWOxmm8OQiDX0c+G9t+S924vYbQLOP&#10;L/c5a5hcFS/ylu4weoj+M8tv8Pde1u/0iOPWdH1NtGm023uvMikuzKkcQWUoDscyxHJXIDHjIxSW&#10;qv8A10/zX3oezt/XX/J/cz1CivCdS/aK1mwutW0ZPC9lceJ9DjvrrVbRdTYW6W9tHby7opTDl2dL&#10;uLarKuCGBIwCeh+IHx707wofC9pp8cF3qniG2a+tVvZJIYI7VVQtK7pHI3WSNQoUkl+wBNHS/wDX&#10;9aP7mL+v6+9fejuPGRYaRb7TMD/aNh/x7rlsfa4c5/2cfe9FzW7XMa/NPqHhbTZpYMTyXmnSPFbz&#10;cKftUJOGIBKjk9AWAxjmunpvTQNworzn4nfEnXvh/dRXMPhy3vfD6NbRzX0+oiKaWWacRCG3hCMX&#10;dQQx3FAdwAJOcUvAfxouPF/imwsbjR4rDS9Zt7650e8S7Mkk62s6RSCWPYBGT5iuuGbjOcEYpLXY&#10;Hoep0V4Vq/7TMmiSz3Fx4ejbSLmbULLR5470ma7ubW4FuySIYwI1dyxVgzcLyASBS337Q2t2mo6t&#10;4fTwvYz+LdFW8udSs11RhbLbQQ282+KUw5ZnW7hAVkXB35IABKvpf+v6S1flqOzvb+u356euh7pR&#10;Xm3ib4sXUVp4ZTwvpMGtajr2ny6rbw3t2bWJbaONHYlwjncTLEoG3GWJJAFc74V/aPXxfqmjXFjo&#10;qDwrqN9baUNRkuyLhLqayW6QeTswUAdULb87j0xzVWd+Xr/S/PT10Jvpf+u/5a+h7XWBeBf+E80k&#10;4h3f2beAFm/e4821ztH93pn32+tcUPjhFqfxVu/B2jW1pcf2bPHa39xdzyxOJmQSFIVWJlcrGyMS&#10;zIDuwCcGu1vHUeO9JTzEDHTbwiMx5YgS2vIbsBkZHfI9KXS49nY36KK8X8YfHnWfAGs3dvrvhSG3&#10;tXgvJ9OSDU1luplhkjjjeaMJtiSVpF2kOxGQGAOQDrYZ7RRXmNt8Y5dO8IePdS8Q6XFZan4NMn26&#10;zsbozxygWyXEZjkZEPzJIo5UYbPbk4Mfx28RT6/N4Ri8Lae3jiKR2NkdVYWn2cWyTiTzvJ3ZJkWP&#10;bs+9k5xzSbtr/Xf8tRf1/X3o9sorxHwr+0qnjK80a+0/RU/4RW/vbPS21CW7IuI7u5tEuUXyQhDI&#10;BLGhbfncTgYGa1vFXxxk8NeJ7+E6RDL4b0nUbPSdT1JrsrNFcXKKyeXDsIdF82EMS4PznAO3lv3d&#10;/wCv60+9Arv+v6/pHrFFeW/DT40T+MriVNY0iHRI5dFt/ENk8V0bgyWUxcAyDYuyRdgyo3D5hgnm&#10;n/B34zj4wedf2FpaQ6HJF59pILiU3TRlv3byRtEqrvX5gFdiMgHBp2d7f12/NP7hX6nMfsnf8e3x&#10;c/7KPrn/AKMSvdq8J/ZO/wCPb4uf9lH1z/0Yle0a5eXenaLfXVhp76rfQwPJBYxypE1xIFJWMO5C&#10;ruOBknAzSeg9y9RXiVt8dvEl1rU3heLwvpkvi+O8e28mPV3NjhLVbh8z+RuDrvRCuzqwOcVv3Hxl&#10;k1Pwb4F1Xw5pUd/qPjDZ9hs765MEcebZ7h/MkVHI2rGy8KckjtzR/X9fcwPTqK8I0j9p7+2rG11q&#10;DQY4/DUM2nWerXUt6RPaXN2VVUjjEZEio8kQZty8MSAcc9N8LfjLc+Pb+ODUdGh0eO+0aHxBprxX&#10;ZnaWzkYqPMGxdkg+QkAsPn4JwaP6/X8tfTUP6/r9T1GivBk/aXvfJ0t5PDduh8SW8N14bUagSbpJ&#10;bqOBftH7r9ycTRSHbv4YjkjB6C7+PtpoXws1DxVrVgLS/sdSl0SXTbeYyq98twbdI1k2D5XbaQxU&#10;YDcjIxR/X6fm194eX9df8n9zPVLn/j3l6fcPXp0rJ8EBV8F6AFEQUafb4Fucx48tfunuvp7VQ8De&#10;KLvxf4UbUryKxhdy6r9gnkmiKgdcyRRtnOQRt7dTWh4JcSeDNAZXSRW0+3IeNNisPLXkL2Ht2ptW&#10;Enc2qK5vx1reu6FptvLoGj2uqzvNieS/vhaW9pCEZmmkfazEDaFwqscsCcAEjy7Rv2lbjW7PT9Vj&#10;8ORw6GraXDqlxLekS28t84SLyk8vEqKXiJYshKuCAcYpLXRDeiue60V5Z4++NU/gzxRd2UOjw3ml&#10;aUmny6veyXZikt0u7hoYzHHsIk27SzAsvGMZPFc037TF3Db6dNN4bgVPEMKTeGwt+S12GvIbUCce&#10;X+55uYZPl3/KW7jBFrt/X/D9PQbVt/6/4bqe8UV5fF8Z5Y/h1qeuXWkRprdhqp0F9Mhui8T3xuVt&#10;4lEpQHYzSRtu25CseMjFctqf7SOr2H9tWCeFrS41/wAPQ313rNqupsIY7e2ETFoZDFl2dJ0KqyoM&#10;ggkdz+v1/LULN9P6vb89PU95rC8XlhY2O0zA/wBo2mfIXJx56Zz/ALPr7ZrifiP8drDwbf8Ah3Sr&#10;BLe81XXLd76D7bJLDBHbIEzI7pFI3JkjUKFJy3OAK67X5Jr3QdIlkgIme9sZJI4JuEPnRk4YgblH&#10;PYZA6c07Nb+hN07fedLRRXnHxK+JWu+AdTtZU8OW934daW0t5L+bURHPLNPP5XlW8ARi7IMOdxQE&#10;H5ScHC62Gej0V5b8P/jNceMfEem2d1o8On6drlld3+i3Ud2ZZJ4reZI5POTYojYiWJ1wzDBIJBHP&#10;N6h+0zNpcpln8PRHTtRe8t9ClS+JkvLiC7jtNkqGPEQd5QwYF/lByM4BN7eYd/I92orwjUv2jNYs&#10;LjVtITwvZ3HiXQo7661a0XU2ECW9tHbyboZTDl2dLqLarKuCGBIwCeu8afFm60uPRIfDWkwa5qGq&#10;aZc60kV3dm1jFpCkZY7gjneWmiVRgD5iSRilfS/T/h/8n9z7Ds72/rp/mvvR6TRXjHhb9okeLdb0&#10;WW00aNfCuq6gmkw6m92fPF09l9rUGHZjZj5N2/O7tjmtO3+OEWtfFW98H6PbWk6aZcpZ39xdTyxS&#10;ec0YkZYUETK2xHQks6g5wM4qrO9v60/r8UTfS5ztn/yfPq3/AGTiz/8ATndV7tXhNn/yfPq3/ZOL&#10;P/053Ve7UhhRXi3ir49a14G1u8s9c8JwW6SQXM2mRQamJbiYR3EcELToqbYlmaVCpDsQOCAQQNuL&#10;4yS6d4O8calrulRWur+EZngvbGxujPFKxgjniMcjIhw6TR9VGDkc4yTdX/r+tV947a2PTqK8R/4X&#10;34gfWb3wtF4W09/G1k88k9idVYWn2aO2hn81ZvJ3Zb7RGgUoPm3ZOACZPC37Ry+L9W0aex0ZB4V1&#10;K/t9KXUpLsi4S6mslu1Hk7MFMMsZbfncemOaaV9v6/p6eugtv6/rpr6antVFeR+K/jw/hfxJqKPp&#10;EUvhnStTt9H1DUjdlZ47maBZV2Q7CGQCWEE7wcucAhaufDr4yT+Kp72LXdJh0Ipo9r4gtzDdG5D2&#10;U/m4L/IpWRTEdyjcPmGCeaXS/wDXf8tfTUdne39f1qj1CsLwyWN1r24zHGosB5y4GPKj+76r/XNc&#10;d8GvjIfjDDLqVnZ2lvoskK3Foy3EjXJjY/uzLG0Squ5fmAV2x0PNdj4YRkutfLRum7UWILybtw8q&#10;Pkeg9vY+tNprcm9zdorP8QXt7puh6hdabpzavqEMDyW9gkqRG4kAJWPe5Crk4GTwM15Da/HjxHfa&#10;tc+Grbwvplx4ugu7i3aGPVn+wlIbeKaQifyN28GaOMrs4YnJwKm9rlWPbqK8xvPjHLqfhbwPqPhj&#10;SotSv/F8YmsLW/uTbRxp9nadjI6o5GAu3hTyR25rldJ/aiTWtOstft9DjTwqs1hZ6leS3hFxa3V1&#10;EkgRIghEioZYVZt4OWJAIHLejafT+v8AgeotXb+v6/4B7xRXmHwv+MN145vpLfVdHh0YzaPa6/Ym&#10;G7M5ls5y4HmDYuyRdgyo3D5xgnmuVtv2lr+ZNIV/DVvHceJba1vPDif2gSLmKecRL9oPlfuiqvG5&#10;Ch+GIBJFOzTt/X/D6P7mHS/9d/yPeaqarg6XeZ248l/vn5funr7V5he/tAWehfCq58WaxYC11C21&#10;OTQ5NMhmMqtfrdG2Eay7B8jOA28qMKeRnius8K+JrrxZ4In1O8jsYHdJQpsZpJ4SoB5zJHG3XIIK&#10;9u9LfYNtzZ8KgDwvo4Xywos4ceScp9wfdPp6Vq1l+FWD+GNHZWVwbOEhkXap+Qcgdh7VmePtf13w&#10;9pkFxoWj2mqOZGNzNqF+LO2s4VjZ2lkfa7EZULhVPLZOACaTdtWNK+h09FeHaJ+0jca5b6bqkfhx&#10;YNAMml2upTz3hE9tcXyoYhHH5eJEUzQ7mLKcPkA4rd8cfGubwh4pvLOPSIbrRdJk06PV7+S7MckH&#10;2ybyozHHsIkC/KzZZeDxk8VTVtxbnqlFeDRftL3ph0p5PDdujeJLaC78NqNQJ+1Ry3McK/aP3X7k&#10;gTRSHbv4YgEkc9TF8Z5R8NbrX5tIjXW7fVjoDaXHdbojffbBaIom2A+WzsjbtuQp+7kYpWf9fd+b&#10;X3h/X5/5P7meoUV4LfftJ6paRa3bx+F7WfV/DUN7d67bjUiI4oLZkyYH8rMjOjhlVgg4IJBrp/iR&#10;8dbHwZrHh/RbBLa71bWbaS/iN7LLDbx2ybAXZo4pGyWkQBQvck4Ao9P6/r9GHr/X9afejnP2oP8A&#10;kZfgJ/2Ue1/9Nuo17tXgf7Sksk+s/s+yTIsUr/EOzZ0VtwVjpmoZAOBke+BXvlABRXm/xF+JeueA&#10;9bsT/wAI5b3Hhya5srNtQl1EJPNNcTeWUggCMXMYw7bimQTjODVb4dfGW58a69p1pd6PDp1hrmnT&#10;atotxHdmWSe3ilRG85Ci+WxEsTgAsMMRnI5FrsD0PUaK8Iuv2mZ7FreWbw7D9k1nz4vDrpfEveTx&#10;3sNmEmXy/wB0GeeNgwL4XdkZABZqf7SOrWA1uxTwtaXGu+HYb671q1XUyIY7e2ETFoZDFl2dJlZV&#10;ZUHBBIpX0v8A1/S69h2d7f12/PReZ71RXm3xC+LN14bbTIPD2kwa7eXml3WtlLm7NsgtLdYyxDBH&#10;y7GaMKCAOTkjFY3hf9oL/hKtd0Z7bR418KavqJ0e11Nrs/aDdfZDcjMOzAjIV03b87gPlwc1Vne3&#10;9f1fT10Jvpf+u/5a+h7FWAwX/hPEOId39msM7v3uPNHb+7/WuK0/44ReIPipqHhDR7a0ni0u6Wyv&#10;ri5nljlMxiWR1hQRMrBFdclnXJJAziu1Z1/4TtE8xN39msdnl/NjzRzu9Pal0TH1sb9FFeK+I/j3&#10;rng7XbrTtb8JW9tLNbyzaZBBqgmnkP2uG1g+0BU2wrK06MpDPgBgRkEUdbB0ue1UV5hH8ZpbDwP4&#10;x1bWNJjg1fwvdNZXdhZ3RmillKxvF5crIpw6zRclQQSeOOedn+P+vJq2peGYvC9hN4y0v7VPeWQ1&#10;Rhai2hgt5vMSbycln+1QqFKDB3ZIABKv/n+v5a+g7P8Ar7vz0PcaK8Z8LftEDxbreiyWmjRr4V1X&#10;UE0iHU3uj54ums/tQBh2Y2Yym7fnd2xzU3iz4/Hwn4j1NZ9HjfwvpepR6Pe6n9qInS6e1FwNkOzD&#10;IA8ak7wct0wM03pv/X9afehLXb+v6/RnsFFeZeAvjBca9NqUPiLSoNBlttItdfj+z3TXKtZTiTBb&#10;92pWRTC4ZQCOmCc0vwZ+MLfGCzl1S2s7S20iSFLi1KXEj3OxySnmo0SqpZfmwrvjoadne39f1o/u&#10;FfS51/hYsTrG4zHGozY85ccfL93/AGfSt2sLwqjIdY3RumdRmI3ybtw+Xkeg9qt+I76/0zQb+60v&#10;TG1nUoYWe3sFmSEzyY+VN7nauT3PSkM0qK8Pg+PviC8vr7QbXwxptz4qsrm8SaGPVn+wtFbQQSSM&#10;k/k7i+65ii2lAAwbJwK6XU/i9Pe6F4LufC+lQ6rqPiu3a7sre/ujbRJEsHnMXdUcg4KqAFPLdhzQ&#10;9Ff+v60f3B1sel0V4Jpv7VEGrabaeIbfRFHhDzrOyvb6S7xcwXNxbJOFWIIQ6r5sSFt4OWOAQM12&#10;Hw0+Ld34yvrq01nR4NEn/sm0121EF2bgSWdx5gXflF2yKYiGUZHzDBPND0vfp/w/5a+moa/1/XfT&#10;10PS6K8G0/8AaV1G9Oj27eGbaHUPEltZ3vh+I6ixSeG4kKg3B8rMRRQHYKH4bAJNb2o/tBWWhfCp&#10;vFeqWAt9RTU30JtMimMiG/W5a2MYlCfc3qW3lfu84zxQ01v/AFrb89PUP6/r7mH7XX/Jqnxj/wCx&#10;P1b/ANI5a7/wL/yJPh7/ALB1v/6KWvH/AI/eI7rxX+xh8XNSu4rOKSXwjrIX7BPJLEyi0lGQ0kcb&#10;eoIKjp3FeweBf+RJ8Pf9g63/APRS02rC3NyiuU+IXiPXfDWmQ3Oh6PZ6kAZHu7jUtQFnbWcKRs5k&#10;d9rsckBQFU9cnAGa880L9o2417+ytRi8OC28Py3Gm6ff3Fxdlbm2u72GOVEWLy8Oi+fAGYsp+c4X&#10;5aS10Q3ornt1FeVeMvjZN4U8U31qukQ3Gg6Rc6da6tqEl2Ulhe8kCRmOLYQ4UvGWyynD8A4rm7T9&#10;pa/uF0hH8NW8dz4ktrW98Ox/2gSLiGeYRqbg+V+6KqyOQofhsAkiha7Dem/9f11PeaK8vT4zyn4Z&#10;yeIH0iMa3Hq39gNpa3WYvt320WYXztmfL3kNu252n7ueK5W6/aV1KG21tY/DFrLqHhi3vLzxFB/a&#10;RCW8NvLsb7O3lfvWZAzqGCDAwSCaP6/L/NfeFn/X3fnoe9VheKCwk0XaZhnUYwfJXPG1/vei/wD1&#10;q4j4kfHSz8GeIND0CwjtbrV9VtXv1N/LLDbxW6lV3M0cUjEszgABfUkjHPZ+IPNuI9Ad4GEn2+F3&#10;SOXAQ7Gzk8bgPTvTsTc6GiivN/iB8Tdc8C+IbBX8O283hy4vLOx+3yaiFuZ5Z5ChEFuqMW8sYdtz&#10;J8u4jO00hnpFFeXfDX4y3PjnWbC2vNHh0yz1nSTrujTx3Zmee08xV/eoUXy32yRNgFh85GciuYm/&#10;aZubWOxmm8OQi319H/4RvbfkveOt7DaBZx5f7nLXETgqX+Ut3GC7O9v6/wCH8gPeKK8Fvf2lNUtY&#10;dbgj8L2s2reGoL27163GpERwwWzqGMD+V+8Z0beqsEHBBINdd8Svi7deEWsYtC0iHXbibSbvXZVn&#10;uzbKtnbiLftOxsuxmUKpwODkilfS/wDXf7rJ/cx2bdv6/rVfej0yivIfDPx8PibxDpBh0iJPCmr6&#10;nLo1jqf2om4e6S3af5odmBGRHKoYOTlRlQDkWtH+OEXij4o6j4U0e2tJrfS7s2N5cXM8sczTLGHk&#10;ESCIowQEZLOuecZwMuzvb+tCb6XO1QL/AMJ5McQ7v7Nj53fvcea/b+7/AFzW/WCjr/wncyeYm7+z&#10;UOzy/mx5r87vT2repDCivFNd+Peu+E9an0zWvCVva3lzD5mmWsGqCaVme9itLdbnbHthErTIwKtJ&#10;wr8ZXFbafGeWz8BeKNZ1PSI4tY8P376Xcada3XmRS3BMYiCSlFO1xNEclQRuPHFC1V1/X9XQ3o7H&#10;qFFeGX37Qmt2mpar4ej8L2M/i3RlvLnUbNdUYWy20ENvNvilMOWZ1u4QFZFwd+SAATo+GP2gf+Ep&#10;17R3ttHjXwpq+oto9pqbXR+0G6FqbkZh2YEZCum7fnco+XBzTWtrf1/W3roJ6b/1/W/pqexUV434&#10;u/aFHg7xBqhu9Hjbwtpeof2Rdamt0fPF19i+1YWHZgpgqmd4O49MDNa/g74wT351uLxRpcGgXGm6&#10;Tba8Ra3TXSGymWUhmPlqQ6tBKGUAjgEE54m+l/67/lr6ajs72/r+r6ep6bXhP7Gv/JLvEP8A2O3i&#10;b/08XVdb8G/i3J8XLGbU4bK0tdMeKOe2EdzI9wqPkoJkaJFUlRn5GcDkE+vJfsa/8ku8Q/8AY7eJ&#10;v/TxdVTTW5Kaex7tRWZ4mv8AUdL0C+utI0s61qcURa308TpB579lMj8KPUntngnivHx+0Hrs1xf6&#10;PaeGNPvPEmnyX7XEcWqt9ieC0jgeRopzDln3XMce0oAHDgt8vM3RVj3OivNtb+LN1Pp3hA+FdJg1&#10;fU/E1m+oWkF/dm1iWBIVlYs4RyCd8agberckAVxdl+1ba6jp1t4jh0UDwWZba0uNQkusXMVxNZLd&#10;qoh2YZQJI0LbwdzHAwM03o2n0/r89PXQS1tbqe+0V5t8PfixeeJrzULPXtIg0S7g0q012Fba7Nyr&#10;2dwJNu4lE2yK0LhlAI6EMc8chpn7SWp6hLpFi3hi1g1jxFb2N7oNu2osY5oLkyndOwizEyJEWYKH&#10;+8ACecOzvb+uv+T+59g6X/r+tV96PeKyPFwB8J60G8oqbKfPnHCY8tvvHsPWvOtS/aEsdD+FkHin&#10;UbAW+pS6k+h/2asxdPt6XDwOnmhP9WHjdt+3O0Z254rprPxHceJfhfqOqXi2Nu0tncnfaSSXEG0K&#10;w3DfHGxHHIKjoevWkG251unYGn2uNuPKX7vToOlWaracQdPtSCCDEvIGAeB2rmviN4n13wtpkd1o&#10;uj2OoRoJZby71TURZWtnEkZbe7bHY5ICjapAySSAKTaSuxpNuyOuorxTQv2ibjXrvSrqPw59l0C4&#10;vdP0u7uLq6KXVteXdtHOiCHZhlXzoUJ3g5c/LgVreLfjbL4Y8UX8A0iGbw7pF9YadqupPdlJoZrs&#10;qsZji2EOqmWHcS6nDnAO2qfu7iWux6rRXgunftLahfHR7ZvDNtDqPiS2sr3w/CdRYpPBcOyg3DeV&#10;mIoqh2Ch/vYBJrqk+M8r/DaPXhpEf9uNq/8Awj7aX9qPlLfi8Noy+dsyYw4Lbtudv8OeKLP+vW35&#10;6eof1/X3M9QorwWX9pe/Wy1d4/DNs914ZguLrxJCdRIW1jhuXhb7O3lfvmKxSSAME4ABIJ46f4jf&#10;HO08HeKdI8NWEVrdaxqFo2oE380sMEVuGCKS0cUjFmY4AC9iSRxlb2t1/wCHDa9+h23iUsL3w/tM&#10;wB1EZ8lcjHky/f8ARf64rdrn9fEs0/ht3hYP9vVnWOXAj/cS5z/eGTjH0PaugoAKK828d/E7W/BH&#10;iSxjm8O27+HLi9tLBb59RAuriWZiGMFuqNuWIAM+9kO0OQCF5r/DH4y3PjvVba3vtGi0q31PRk1/&#10;SpYrszNNZs+396uxfLcBo2wCw+frwaFrqD0PUaK8Hf8AaYu4INPmm8NwLH4hhWXw2FvyWu915Dag&#10;Tjy/3PNzDJ8u/wCUt3GC25/aW1GG11oR+GbWW+8MW93eeIof7SIS3ht5ijfZ28r96zIruoYIMDBI&#10;Jo/r+vS6v2uOz/r+uvTue9UV5h8UPjDdeCWjTRtGh1ySPR7rX7kTXZtgtnBs3bDsbdI2/wCVTtHB&#10;ywqp4a+OreJPE+lxxaTCvhbV9RutI07VBdEzyXMEbO26HYAqN5UwDBycoMgbuGk27f1/WjXqhdL/&#10;ANf1bX0PWq8J8C/8nm/Fr/sU/Dn/AKP1Oui8PfHCLxf8TNS8M6NbWktppl49hdXFxPLHO8yLuk8q&#10;MRFCqkgEtIpJDYB4zzvgX/k834tf9in4c/8AR+p0uiYdbHu1FJXims/HvXvC+rTaZrXhG2tdRuYo&#10;5NOtINVE8gaW9jtIFuise2HzDKrgqZOEkHVOTd2Dpc9sory+L4zywfD3XtbvtIjj1nR9TbRZdNt7&#10;rzIpLsypHEFlKA7HMsRyVyAx4yMVzOpftF6zYXOraOnheyuPE2hx311qtoupsLdLe2jt5d0Uphy7&#10;Ol1FtVlXBDAkYBJ/X6/lq/Idn/Xrb89PU92oryLw18ez4l8RaQYdIiXwprGpzaNY6p9qJuHuo4Gm&#10;O6HZgRkRTKGDk5QZUA5FTxb+0Wvg3WdTmvtGT/hE9Ov5tJn1NLo/aPtUdk12QIdmChCmMNvzuPTH&#10;ND03/r+tPvQl7239f1+jPaKK8z8MfF+d4vEy+LtMt/D9zoWnQaxOLS6a7T7HLG7Bs+Wh3qYpVK4P&#10;3QQTmp/g98VZvitp82prZWlpp7RxzQLFcySTqrglRMrRIqttwfkZx1GfV2d7f1/WjFdWudR4PLNp&#10;15uMxP8AaN6P364bH2iTGP8AZ9PbFbtYXg5GTTbwMjxk6jenDybyQbiQg57A9QOw47VY8Uahqel6&#10;Be3WjaV/beqRp/o9h9oWATOTgAyNwoGck8nAOATgFDNWivCZf2iNazf6da+GLC+13TTqMt2sOqN9&#10;jeCzWAyNDMYcu+64SPaUUB0kBb5cnrfE/wAWLuG18NJ4X0mDWtR13T5tWghvbs2sS20caOxLhHO4&#10;mWJQMYyxJIApN2XN0/r/ACf3Mdnex6TRXgUf7VtpLYxeIl0UDwUZY7WTUTdf6Slw9gL0KIdmCu1l&#10;jzvzuPTHNdp4J+LF5q82tWviPSINFvtO0u21sR2l2blHs51kKksUQh1aGRWXBHAIJzw3pe/T9P8A&#10;ga+mot7L+v6vp66HpNFeE6d+0Zq19e6Xo7+GLSDxDr0Njd6JbNqTGGa3uEuH3TOIsxtGltIWCq+S&#10;VAJySNnU/wBoaw0b4WaZ4pvbEQajf6gdGj07zSyC+WV4nQyqh/dq0Ujb9uSq8LkgU2mt/wCtbfnp&#10;6h/X6/lqegeOwreCPEIYQlTp1xkXBxHjym++ey+vtW1F/q06dB0riX8Qz+IvhJq2qXgsbZpdOum3&#10;2ryXFvtCN83zxozDjkFR0NdtF/q0+goasJaj6K474leLNe8I6Wt5o2j2F/BFHNPe3uq6kLK1s4o4&#10;y2WYI7EscAYUgckkcZ4nQv2hbjXdX0tl8OGz0C6v7PSJ7i6uSl3b3lxaJcohh2YKr5saE7wdxPGB&#10;mktdEN6K57PRXk/ir45SeGfE+oRHSIpfDWk6jZ6TqepNdlZori4RWTy4dhDovmwhiXB+c4B288/p&#10;n7SOp6hNpOnv4YtYNZ8QwWN5oVu2osY5oLnzTuncRZiZEhZmCq/3gATzgWu39f1v6ajatue8UV5e&#10;nxnln+HNhrkOkRnW7vVf7BGmPdYiS+Fy1u6mYISY1ZHbcEyVH3cnFcqf2mb17LVJYvDVu0vhqOSX&#10;xNGdRIFoqXktsfs58r98T9nmkG7Z8oUdTgG7t/XT/NfehbK/9f1oz3qvzg/4Lcf8kW+Hv/YwP/6T&#10;PX2Z8Q/jjbeEvGWm+FNPhtLrWbq0/tCQ380sEEUBfYnzRxSEuzZwMAAKSSOM/GP/AAWzZn+CPw6Z&#10;1COdfcsoOcH7M/Ge9HS4dbH2Z48+Ed34u8R6+YbxrHT9e060huLmM7mjltZzIiOhI3xSrIysoI4B&#10;GfmyOd8N/sn6T4d0nxHYx6wyrren6hYSJaWENrDALsoXMUSYVQpT5V54PJJ5Of4l8Y+KdC+PGvxW&#10;+sWv2W4Ok6RpsF8lwbWxa4EzvNJEtwqSsTFtHyoxLIA4AIbKb9ovxzfafrd5YWvh5E0axt3kE1vO&#10;63txJqN1ZF43Eo8uE/Z1kXIc4bGT96iKurLr/n/X3/Mptxd+3/D/AKfgbvir9nCazs/7Q0i+udT1&#10;DTbu4vtLs1EULRSzXttdsd7nbJtktyQrbQwYqWX7wo6L+zh4g8QeG9Ym1zxHNo+teIE1O11EJawz&#10;N9lu5Q4QAEpHIoUcguACRliN1T3Xxt8a+FNb1JPEE/hqfSdK17+xLme1sLiB5VbTxeLOMzyeWF3B&#10;CmHLYJBX7tY/hv8AaP8AGeueKV8LSQaPZaheT2ItNVvNPaKCGK4t7ucGS3W8kclhaAIHeF/3oLRr&#10;gBmm38/+HFrHXa39fh+p1k/7L0C2+sQ2XiW5tk1UH7UklsrrJ/p8l6qMAwzHmaSN0z86N1Hd/gX9&#10;nif4Ry3Go+GNWgl1CSO6Q2r6fFb2pM86S4RIyojRGDYAydp5yRk894m+KOua54pvfCNjqWk2Ml9F&#10;bSf25FdXTW2FtGuZBF5c6EBymAUZDs3E7iK7L4ZeP77xR4v0Wd1mgs/EvhK215rCWZpFs5gyIQme&#10;issq+gJjzgEtlq/9fP8AyYn2/rp/mh/xV+FGt/EH4gaPdWerto+iDQtS0nUZI4kleVbiS2+RQ33S&#10;VjfDjOD1BzVhPgVDpelWkGh63Npd9Y6vc6tZ3LQLKkZnR43iaMkb12SEDkHIB7YPqdFTsrf1vcbd&#10;zxSw/ZmttEisdP0vxLe2ugx3Om3t3YSW8cj3U9ns2t5vBQOI03KB1UEEAkGvpX7MT6XJpU48XXEt&#10;3odraWeiyNYxhbWO2dzH5ig/vSVdkY5XI5G0817nRTuxeR5XqvwPk13XrXVtQ8SXF1dCHTVvGa0j&#10;X7TJZ3b3MbjbgICZHUqAeNvOQSeduP2TNDm8P3elrrN6vn3N5Ms5jQtFHNbNbRQqOmyGNhtHfHPU&#10;17tRSHdnz74k/ZGsvGGvz6rrHiJrm5m+0Fp106IXP76zktXjEzFmWFRKzpEuAD13da9SHhbVdY8K&#10;674c1q+iktbmz+wQXlvD5blGtwkjlNxAO8sQM/4nsKKHqrdATs01ujwnWf2V7HxOlle69rMWv6/p&#10;/wBlis7zUtJhmtlggjmjSKS2PySEi4mZmyDuYFdoUCtm2/Zy0mDQ9Q0s35W3vbjS7iRLazhto1Nl&#10;IsgVI4gqKrlcEADGeOa9dop3uJabHhvhD9lTRPB0enQ2dzZwQabc2stq1notrbXDxwOWVZ50XfMx&#10;+UFiQDtzt3HNbngP4FyfDmeOPRvE1zDps0US6havaxu100aMikOc+WCpUMACTsGCuTn1aik9VZge&#10;KaH+zZB4c1Pwze2usgv4ftbe3hmjsI4LydYYlRYpLhCpeFiisY3Dc5wwGAPXtF+3f2RZf2n5X9o+&#10;Sn2nyBiPzMDdt9s5q7RTbb3DzPCfgn/ycf8AtF/9hXRf/TRb17lPClzDJDIu+ORSjL6gjBFeG/BP&#10;/k4/9ov/ALCui/8Apot692qWr6MNjxqD9mDw7oeqXmpeG7mfQr0zWNxY43TxWb2quigI7fMjLI6l&#10;cjg8EVtH4Longu30CLWZUlt7xdXj1BoFMp1H7S1y87DOCrOx/djGFJAbuPS6KYHi7fs02v2a5ij8&#10;Q3UZ1eKSHxC/2dCdTR7qS5bH/PE75plBG7CPjqA1aGm/Bi58IanLqmjaqbuSyW9/sXT7qFRDZtdz&#10;rNOWYHLjK4XptUkfMa9YooWm39f1+r7g9d/6/r9EeO6v+zbpuuy39vea1dtory391Y2EUSK1lc3j&#10;b5pRJzvwxdkUgbd7Z3cY37L4M6ZeeFvFmj+KJl8TnxU7Nq0s1usaSjyUgVUj5CBUjTHJO7LZ9PQ6&#10;KVla39f1t9y7Du73OK+Ffw3j+F+gvpFvNYyWgYGJbHS4bAYAxukWL5XkOBufCg4GFFbHgpmfw7AX&#10;aV282fmdNrf65+38vbFbtYXgpGTw5AHWVG82fiZ97f65+/8AL2xVNt6slJLYl8U+EtJ8a6SdN1qz&#10;F9ZebHN5Zdkw6MGRgVIIIYAgg9RXk9l+yzpej+H49F0vXLyy0+4spdL1RGQSte2klw8xjDMSY2Bk&#10;kXeM/K54zgj3CilsVfoeaePvg0fHcjSHXZdMaewudGu/s1sp87T5mUtEMn5XAUASc9WO3kYxtS/Z&#10;o0nV1vNPudWuh4bZ764stKiiRTZ3F2pE0gk5LAF5GRSPlMhyW4x7JRR/X9fn66i/r+v620PLYfhB&#10;cnTNd0rU9SGtQ+K/PXX714RA7Rm1W3iWFQTs2hF6553HIyBVFfgFdLqC6/8A8JbcHxikqlNYNkmw&#10;RLbmARmHOD8rFs7vvnPT5a9goo3/AK/r+mw/r+vw+5Hlnin9nbwt4l8A+FvDMlpbSjwv5LaVc6jZ&#10;xXvltHH5Z8xJBtdXUkMvGc5BBAI6PWdIOjfDWTTpmtJ/s9ssRKwi1t8AjAVFOEUdAATgAcnrXYVg&#10;ePHVPCOpM7RIojGWmTeg+YdR3p338wN+vP8A4tfBLw58YdMeDWIZI7wQ/Z4r6CR0kijMiOyjawBB&#10;KLwfQelegUUh3PMbD4JR6V4kXULXWpRp9pe3Wq6dpskCstte3EbJJKz5DOo3ykIcYMjZY8Ypa/8A&#10;s7aZ4p1PUl1TVLi48P39zcahLpCRKo+1zWjWskgk67djuwTHDtnJ4Fet0Uf1/X9dF2BNp3X9f1/n&#10;3PHx8Aro38evP4tuJPGMMsZh1hrKPYsSQPAIzDnByssjE7hlzngDbV1Pg9cQaHoOiadqX9l2/hRr&#10;aTQb9ohNKHW3khmMy5AcOsrDjacknsM+p0Uf1/X9bti20/r+unoeN6Z+zXp2jtZ21rrd2NIZ7KfU&#10;rOSJGa/ntZjNFIXGNm6QguADuCgDbznY8U/ArRtd+JVp46s4dNs/EKQx29xc3WkwXbypG5aN0ZgG&#10;jlXcwDgng4KttXHplFHZ9v6/4HoG97nhPxK/5PC+B/8A2L/in+el17tXhPxK/wCTwvgf/wBi/wCK&#10;f56XXu1AHleofBOfWfF/iXVNT1yHUNO163ewntJ9PzPBZtFsNvDN5mI1J+c4TLE85wMX/DPwjk0h&#10;dUfU9cfXLvVLaHTrueW1WPfZRRuiRAKcBsyOzPzkseAMAei0UraWHd3v/X9aI8asv2dTZS2Oo/8A&#10;CT3E3iLShaQ6TqUtohW1gtknjSN4wQJNyXMwdsrksCNu0UWH7NWn6W9rDba5djTpGs5tVtpIkZtR&#10;mtrhrmOQvx5e6ViWAByAANvU+y0VV3v/AF/V9fXXcXl/X9fpoeUa58GrrxveDUdY1Y2EuoW1vaaz&#10;ZWkKsl5Bb3DzQKGJzG37xlYjdkMQMcGtDwR8Gbfwb4gt786rNqFpp1vdWmk2UkSoLOK5mWaYMw/1&#10;hyiKpIGFXGCSTXo9FJabf1/Wv3vuD1/r+v6S7Hmfw9+BejfC/wAWarqfh6HTdP0/UJZrh7WDSYY7&#10;hXlbe6faVAYxb9zBCDgnAbaAtdbo6qPFfiFgsQY/Z8lHy5+Q/eHb2rfrA0d1PivxCoaIsv2fKomH&#10;HyH7x7+1HRIOtzZvIpJ7SeOGY28zoypMFDeWxHDYPXB5xXkOg/AK/wBG0G0s28UQy6lp+oJq1nqq&#10;aWFna72ukstwWlbzzIkjKeVwDwRgY9koo8w6WPNf+FLpD4N07QbbWZYpNOu49Utr97dWk+3CZ5pJ&#10;nGQGV2dgUGMAkA9xg/8ADNFmsU0cev3aLqqbPEB8hCdU/wBLkuyQf+WRMk8y8Z+R9vUBq9oooWju&#10;v6/qy+5dg6W/r+v82eUaT8GbrwdqH9paRqpvZbCO6g0Wxu4VWKzW6uEmuN7A5k5QBTxtUYwx5qlq&#10;n7NenazLfQ3et3h0oyX1zp1nFEitYXF3MJpZQ/O/EgJQEAAMQd3GPZKKFp/X9f8ADjPO4fgtpeqe&#10;EfFui+KZV8St4rkaXV5pbdY0lJiSFAkfzBAiRRheScruzmtL4XfDxfhp4fbSIZrCS2VwY10/S4rB&#10;cBQNzpF8rSNjLMAoPGFFdlRRsIw/BLM/hewLtKzFWyZ02v8AfPUdqofE7wXdfEDwlcaJa6w+ii4k&#10;jM0yRGQSxBgWiYBlO1wNpwwOCR3q94IRk8LWCusqMFbKzPvcfOep71u0mrjTtseRan8A21mBIrjX&#10;ktY7nT4tI1WDTdOSCG7sopWkiijTc3klQ8ibgTlXPAOCNLx38GT46uZZpNdl083mnzaLqC29spFz&#10;p8km4xDJ+RwMqJOeGb5ckY9Lop7iWm39f1p9yPGtR/Zn0rVRd2VxrF2NCD30+n6fFEimxnu23yyC&#10;TnfhixRSBt3tndxjTHwguZtK8QaRqWpDVofFguf7fvjCIHIa2S3iECgkJtVF67ujEnJAr1Kij+v6&#10;/D7l2Dbb+v6/zPIF+Ad3HqJ1+PxbOvjIzMx1n7FGUMRtxB5fk5xwqhgd33xnp8tXPFn7OvhXxP4K&#10;8KeHzZWjf8IqIhpNxqVlFfCMJH5ZWRJBh1dMhhwScEEEAj1OijcFofPP7Wmmvo37PGlWMkkUr2/i&#10;TwzEWggWCPjWbIYSNeEUdAuTgADJ619DV4T+2n/yRK3/AOxq8N/+nqzr3am3fUFoeffEL4Z6j408&#10;T6Fq1tr0FnDpIZ4tPvdP+125nJG2fb5ifOoBCk525JGDzVPS/gt/ZPiRNSh1yRrS0ur3UdO097ZS&#10;lreXWfPkLZy65eUqnGPNbk8Y9NopLTYHqeRa/wDs6aZ4ovNTg1PVbmbw7e3N3qH9kpEq+Xd3Ns1v&#10;LKJeu3ZJIypjhnJycABi/AO7XUF18eLbg+MVlDLrBso9giFuYBH5OcfdJbO77/PT5a9gopW0t/X9&#10;dPTTYd/6/r7/AF1PLD8HriPRtB0bTNS/se38JyW7aBe+UJ5RttXgl85SQHDLK/8AdOeewzQ0n9m3&#10;TdDNlaWes3a6EJLC5v8AT5IkZr24s2DwymTgpl1RnAB3bABtGc+xUVV3e/8AX9f5LsLy/r+t/vfc&#10;8z8RfArRtV+J1v47sYdNstf2RQ3Vxc6TBdSSrG2UeN2AaKVQWUOCRgjKnaMdfqbsPFmhqGlCmK5y&#10;qplDwn3j29vXmt2sLU0Y+LNDYLKVEVzllfCDhMbh39vTmlsrBu7m7RRRQBkeLtGu/EXhjVNLsNUl&#10;0W8vLd4ItRgQPJblhjeoJHI7c15vafAe9sdG0i3s/ElvpmoaSlxbWl3p+lCNRbzoomR0aRt7syrJ&#10;5hbO4ZIbnPr9FKyHc841D4PbdI8N2eiay+iy+GlEOkXAtlmMUJt/IdJASPMJHzZ+XBC8EDBwdP8A&#10;2ZNG0qO00y11S6Xwuj2lzc6Q8asbm5toFgjlMvUArHEWUDlowcgEg+y0U3q231FseW+D/hHfeAp4&#10;p7bVv7bnMFlowa9gVBBpduZCI/lPzSHzGy/c7flABrHsv2abeygsceI7qS70WG1ttBne2T/QIbeU&#10;yRo65/e54VjlcqoAwck+1UUa7/1/W/3vuH9f1/XRdjzHVPgB4f8AEPwtn8F61jVUnu31OS/ubeKR&#10;/tz3BuDOI2VkH7xj8pBG35TkE56HQPDD+DPAM+lCS0Iggm8tdK05LKGMEEgRwqSB69Tkk/QdbVLW&#10;wW0a/ADEm3kACHDH5T0PY0bAM8PktoOmli5Y20RJkGGPyjqOxrl/ir8Orr4k6dptlDrCada210Lm&#10;4tZ7T7TBegA7Y5U3puQMQ23OCVGQRxXUeHwV0HTQwdWFtECJDlh8g6nua0KAPLpfgk17r6X93rzv&#10;a3F3Z6nqVhBaLHHdXtqqrFKp3Exp+7iJTnPlryOcv1/4Jr4k8QtqF5rUn2S9ewm1ewjtlCXstnJ5&#10;kBDEkxjcF3D5twQDI5z6dRQB4tb/ALNNtBbWaHxFdPNo0Nva+H5Tbp/xLoYZxNGrDP745VEJO3KI&#10;BwcsdUfBy4PhiTwy2qMbSSY6w+rGJRcHVftv2sTBc7dgcfc/u4GTyR6pRR/X9fn6pMP6/r8fvZ4t&#10;d/s2Q3UF+f8AhJLqO91qG6tdfuEtk/0+C4kDyoi5/ckAbFYFsKxyCcEbvxK+BGg/EHWNC1s2elxa&#10;5o0b29tc6jpUN/EYGxmNkfB4KqykMCpB7FgfTKKAPBf2kY2h8W/s9RvIZWX4gQqXIALEaTqXOBwP&#10;wr3qvCf2mf8Akdf2fv8AsoUX/pq1KvdqACuK+K/w+ufiX4eg0iLVxplqLlJrqGS2+0RXkag/uZV3&#10;oShbaSA3O3BypIPa0UrXHex5XffA59X1eK9vtfJiuGsJNVs7WyWKK9ezl823K/MTEM7QwBbcEABX&#10;mp/FvwVHjDW2v7rW5IY763tbTV7aG2ULfRW07zwgEkmM7pHVj82VOODzXptFMR4xJ+zTZTwRwTa/&#10;dvDpisugAQIG0wtdxXe4n/lqRJBCBkD5E28klq0z8G7ibQNR8PXOqNcWurSTapfaosSpONRM0UkM&#10;kaZIVE8sfKc8KuSea9Uoo2Vv6/rb7l2DfX+v63+99zxnUf2c/wC0XvL9vE9zD4g1RbyDVtRitEAu&#10;oLlII5I0jJIj2pbQhDlsbSTu3Vs/EX4B+HPHyeHJ2stNTU/D6mGwuNR0yK/jEJUK0TxyD5lO1SMF&#10;SGUEHqD6bRR/X9f11fcP6/r+uxzHie0Nt4Y063neG4eK/wBNUvKBErMLuH5gBwDkZVR3wK6esDxs&#10;6po1uWaJB/aWnjMyblybyEAAepPAPY4Pat+jcNjz3xZ8MtT8Q/ELSvE8GvwQppsPl22n3mnfaY4H&#10;JPmTRnzF2yMpCbiCQBxjc2anhX4Lf8IlrkN/b65JPFp8V1BpFrNbLtso7mdJpwSCDISUVVPG1R0Y&#10;816bRQtNgep41qX7NWnaxNfRXeuXh03zL65021jiRWsLi6nE8sgfnfiRcoCAACQd3ULffs7tfXF5&#10;qp8UXEPibU/tcWqapFZoFuILiKCJ4kiJIj2pawBDlsFSTu3EV7JRStpb+v66ea0Hd7/1/XX11PMd&#10;U+FF/qy2Js9WHh640VZtO0q5ggWY/wBnyQRRvHIrHBbdGGVs8FFyDyDU8O/s8aX4W1vTX0/U7mPw&#10;/YXUGoxaO8atm7htFtEkMvXb5aqSuOXGc9q9Zoqru9/6/rr66i6W/r+unpoeZt8CtGs/ipN460mH&#10;TdP1K9aN79pNJgmmldF2+ZFOQHiZkwrYJBCjgHJPYXbMPG+lqGlCHTrslQn7snzbbBLdm5OB3Bb0&#10;rcrCu0Y+N9LYLKUGnXYLB/3YPm22AV7ng4PYBvWlsrBu7m7XkEnwEudQn8XjVPEi31v4kZzPMNPC&#10;XkQDbrdEmMhASE42qEAOCTyxJ9foo8wPN4Pg4tz4b8V6VrGsPqcnisTf2xdJbiFpC9ulunlAEiMJ&#10;HGuAd2TyTWQvwDu49RbX4/Fs6eMnmdn1n7FGUMTW6weUIc4ACorA7vvjPI+WvX6KVr/1/Xp6AePa&#10;N+zpp3hS7sV0bU7iLQ7Ca2v4tHkjVt95b2i20Mhl4ONkcZK45ZQcgZFW7n4JN4h1RL/V9UMdvqE1&#10;lqWs6RbwqYrm+t41VXSQnciZSPK4OfLXkc59WopvXf8Ar+v0XYP6/r+ur7nnHw6+DNt4FeY3epya&#10;8g0yDQ7WO6gRVhsIS5SJgM72O87mOM4HA7p8JfglpfwclvbbQV0+10aXIhtbbS4bedF3FlWSdMGY&#10;Jkqu4ZA6ljzXpFFO7vcPI8J/ZO/49vi5/wBlH1z/ANGJXsfibTLvWvDupafY6jJo95dW8kMOoQoH&#10;e3ZlIEiqeCRnIz6V45+yd/x7fFz/ALKPrn/oxK92qWrqw07O55BpnwIvtJ0XRbaz8SwWGo6LJM1h&#10;e2elBQqzRlJ/NR5XMruTv3lgd4BO7kHWuvg0kHhvwvpWjaw+kt4WaI6Pcm3EzRBbZrdxKCR5m5ZH&#10;J+7gkenPpNFN6i2PG9L/AGadK0ZbOwtdXuh4eD2Nxf6bLEjG9uLTBhkMnBXLLGzqB82wY2jOb/g3&#10;4OXfw8ltJbDVjq721taaLbLewqgttLikLNHlT88m04399q/KOSfVaKP6/r8vTQP6/r+tzxeP9mm1&#10;W1tYX8Q3TnR4Yrfw+xt0H9mxxXKXCBv+ex3RRKSduUTHBJY7l98BdB174Yah4N10jWY7+7l1G4vb&#10;i3jLG8kmM/nKjBlG1yNqkEbQFO4Zz6ZRR0t/X9bfch31v/X9av733OX8EeEm8D+ExpPmWLJFvKLp&#10;mnR2MCA9lhQkDnJJzySenSr/AIMZn8H6EztKzGwgJaZdrk+Wv3h2PqK1bjm3l6/dPT6VleDFZPB+&#10;hKyyIwsIAVmbc4Plrwx7n1NNu4tjC+K/w8ufiXodnpcWrrplrHdrcXMEtr9ohvUUHEMqb0JTcVYj&#10;ODtAIIJBwrr4IPqespe32vM9vdS2FzqtlbWaxRXk9m++3ZPmJiXKx7ly24RqAV5z6nRSWmwPU8y8&#10;T/BQeLNf/tG71uSOG8jso9XtIbZQl8LSdpocEkmP5mIbruXjjrWIf2abSS1ht5fEF06aVGsXh8+Q&#10;gOmKt3FdLn/nqd8EK87fkTHUlq9oooWm39f1/mN67nlf/CnLh/D134dm1NpbW9mk1e41URKs41T7&#10;UlxFKiZKhEZPuHPCqMnk1laj+zampR39w3ie6h1jWI7y21q+itUAvILnyxJGiE/utqwxqjZbABzu&#10;JzXtNFH9f1+XpoF3/X9d9fXU80+JXwI8P/EO70DUXstMj1jQ1aGyuNQ0uK/i8lgA0TxydV+VWBDA&#10;qVBBwSD03ia28jRNJhmaG4eK/sVMkuIgzCaP5gBwDkZCjjOBXS1geMnVNPsCzRIDqVmAZU3Anz0w&#10;B6H0PY4p3/zJsb9eeeJ/hjqevfEfTvFUOvwRxWFusFvp15p32lIGLN5ssZ8xdsjqQm4gkBcDALA+&#10;h0Uutx9LHmfhH4L/APCH6vbXkGuS3MWmW89no9vPbLtsoJ50mnViCDIT5aIrHG1VHBOSca8/Zq0/&#10;UJLlLjXLtrKE3UukQJCinTpri6S6eQNz5hWWJNoIAC5BznNey0UbDPGNR/Zy/tFry+bxPcw69qq3&#10;kGr6jFaIBdQXKQpJGkZJ8valtCEbLYwSd2a2Ne+FF/4jMEkOrDw9c6bHc6XYT2sCyk6bNHErxurH&#10;G/dErK3bYuQckV6fRStpb+v63+99xXe/9f1t9y7HlPh39n7TfC/iDTZ7HU7hdB068XUrfRmjUhbt&#10;bT7IJDL1K+Xztx985z2q1F8CtG0z4q3PjnSIdN0+/v3SXUN+kwSzyyKuwvFOQHiLqAr/AHgcZABJ&#10;J9Moqru9/wCtQ8jwmz/5Pn1b/snFn/6c7qvdq8Js/wDk+fVv+ycWf/pzuq92pAeP/wDCg7q8bxYm&#10;p+JVvo/EEzTyXI04JewssnmWyrMZGGyEhQqbAOCTySTrp8G1u/DXifStW1iS/m8UNLLq95HbrE0k&#10;jRRwxGJckRiOOJAAd2SMk16TRR0sO+tzx4/s/wBwLyfW08Vzx+L7qWb7TrC2SbXhlgigaJYScKAs&#10;ETKcnDqScg7adpX7PVl4V1C0l0fU7hNI0+ePUbXRpI1YG9isxaRyGTIJXYqkrxlxnOOK9foo/r+v&#10;z9ddxf1/X5emh5Pe/AxfEeqNe6vqjLZ6hcW2qatpFvEPKnv4oFhDrIfmVMIhK4OTGpyOQdT4ffB2&#10;38GNeNf6k/iIy6bbaLEt3boqx2MHmeXEyjIdj5r7mP3uOBivRKKP6/r8vTQP6/r+t9Tzj4RfBTTP&#10;g0l5ZaELC30ZxtgtrbS4bedV3EqJZkwZtoO1SwBx1LHmuo8LKq3fiHasS51JifKfcSfKi5b0Pt6Y&#10;rfrA8LOrXfiHa0TY1JgfLTaQfKi4b1Pv6YoAs+K9Iu9f8M6pplhqcujXl5bSQRajCgd7ZmUgSKDg&#10;EjORXm1h8Cb7TNH0aCy8SW+m6lo/nx2V5Y6UEUQzoFmWRHlbzHZgH8wtncATu5B9fopWWo7nm978&#10;G1i0Lwzp2h6w+jP4YCJo9x9nExhjFuYHSQEjzNysTn5cHHXHOHpn7M+kaPHZaba6rdL4ZRrK4u9K&#10;kjVjd3FrEscUpl6rkRxF1A+YxjBAJB9kopvW7fUR5X4N+EF78PpYJrPVjrUq29no0ZvYVQW+lwM5&#10;8v5T80hEhy/chflABrKtv2aba2t7Jf8AhIrqSfRYbe10CVrdP+JdDBMJY1YZ/fHKqjElcqoHByx9&#10;poo8/wCv63+99w/r+v67HmOo/ALQPEHwtuvBetkavHdXcmpzX1zbxu/215zcGdUYMgxI3CkEbflO&#10;QTno/C3hVvBXgiTShJZlYI5TGul6cllDGCCQEhQkD16nJJ+g6uquqAnTLsAMSYXwFOD909DRsBW8&#10;MMW8NaSWLsxtISTKu1ydg6jsfaub+K3w7uviVpOn6fDrCabawXa3NzbT2n2mC9VVO2KVN6bk3EMV&#10;zglQCCMiuk8MKV8NaSrK6sLSEFZG3MDsHU9z71p0AeWz/BFr/XVvr3XWe1ubmxv9UsLe0WKO7urT&#10;HkyKdxMS5SIsnzZ8teRzmTxD8FF8TeIP7RvNbkFveGwfV7KK2UJfPZymWAgkkxjdgMPm3BQMjkn0&#10;6igDxaL9mm1jtbSJvEN07aNDDbeHnNug/s2KK4SdFbn98d0caEnblEA4JLHVHwbuG8MzeGX1RntJ&#10;5m1iXVvKUXH9qm9F0syrnbsVx9w9goyeTXqlFH9f1+fqkH9f197+99zxa+/ZsivYb+Q+JbqLUdai&#10;u7bXbtLZP9OguWUyoi5/dEBAqtltqk53Hmt74lfAjQPiFqeg6u1npcWtaIjwWlxqGlw38XkuFzG8&#10;cmMgFVZSGBUjg4LA+l0UAeCftLxNBrn7P0byea6fESzVpCoXcRpmo84HAz6Cve68J/ag/wCRl+An&#10;/ZR7X/026jXu1AHnniH4Y6lrPxLsvFcevwLFZwLbwade6d9oW35PmvE3mKEkkU7S+0kAYHBINbwZ&#10;8F/+EL1O2uoNclu00y0fTtIhntlxZWjzLLJGSCDIxCIgY4wEHBOSfTKKFpsD13PGZ/2abG73Rz69&#10;dtbWXnNocawoDpkkl3HdmTP/AC1KywxbQQAFUqc5zTNR/ZtTUo7+dvE11Dq2sx3ltrV9FaoPtkFz&#10;5YkREz+6KrEio2WwM53E5r2milbS39f1379R3d7/ANf118meYeKPhPf+MZEn/tYeH7m0ivNKtpbS&#10;BZN2mTrEHjYMcB8xKVfPGBlTkimeHvgLp/hrxFp9xaanP/YOnXp1S00ZolxHdm2+zbzL1KhCxCY+&#10;8xOTwB6lRVX1v/X9dfXUm2lv6/rp6aHmdn8CtG0T4qXvjfR4dN0+81KRZ9QB0mCSeSQJsLRXGA8W&#10;9QocfMGxkbSST17M3/CcIu6XZ/ZzHbs/d580c7vX29K3awmRv+E4Rtsuz+zmG7f+7z5o42+vv6Ut&#10;lYe7ubtePQ/AK7nj8TRal4mS+Gt3H2xrwacEvYpkmEtsfNMjApCVULHtC4HYkk+w0Udbh5Hmo+DK&#10;XfhXxFo+pazLeS+IpZbrU72O3WJ3uGWNYniGSIxGsSAKd2cAk9c48/7Pk013dayviq4h8V37XKX2&#10;rJZptmgnhhheJYicJtW2gKnJwykncCRXsVFK39f15aegXZ5FpvwAtfC2pW1xo+pzjS9OnOp2OjSR&#10;KyrfCzNqjmTIJXZzs4+Y53Y4qTUfgNF4m1Wa71jVHNhqNxDqep6RbxDypb9LUW/mLIfmCbVU7ccl&#10;AcjkH1mim9d/6/r9F2Dbb+v6/V9zz3wL8ILfwt9vbVdRbxLLdadb6MPtduiILGASCOJkGQ5PmyF2&#10;P3iegAxUfwg+C+nfBm1utO0Q2MOjkBLeC20uG2mCgnaJpkwZioO1WIBx13E5r0ainfW4raWMDwki&#10;qda2rEudSmJ8p92T8vLeh9RU/jDRbvxH4X1TS7DVJdEvLy3eGPUYEDSW5YY3qMjkduRUHhJ1c61t&#10;aJsalMD5SbcH5eG9T71v1LV9Ck7O6PILf4DXlpo2k29p4jt9Mv8AS4rmztrvTtKWNBa3CqJkaNpG&#10;3OWRZPMLZ3DJDZOdjU/g+Tpnhy20XWn0Wfw2nkaTcC2WbyoDbiB0kDEbyR8wb5cMF4IBB9HopvXR&#10;iWh4zY/sx6Lpkdrpdtqd0vhZHtbm40h41Y3Fxb2628chl6gFEjLKByyA5AyDq+EPhLfeBbiOeDVv&#10;7cuHgs9HMl7AsYh0y38wiPCn5pD5jZfudvygCvUaKHrv/X9bemmwf1/X5+up4rYfs1QWEFgy+JLq&#10;S+0WK0ttBuXtkxYQ28heNHXP73O7axyuVAxtPNbeq/s/+H/EXwul8GazjVFlvH1R7+6topH+3PO1&#10;w1wI3UoP3jH5CCNp2nIJz6fRQ9d/66/nr6h5ng37QXhhvB37GHxZ0kvZMsHhDWNiabYJY28am0lI&#10;VIVJCj8Tkkn2HrvgX/kSfD3/AGDrf/0UtcB+11/yap8Y/wDsT9W/9I5a7/wL/wAiT4e/7B1v/wCi&#10;lpt3DYwvir8Obv4kWGmWcWsR6daWt0Lm4tLiz+0297gHYkqb03KGIbbnBIGQcVjyfBJrvxCuo3Wv&#10;O9tPeWmq6jYQ2ixx3V9bRqkUqncTGmI4iU5yYl+Yc59RopLTYHqeY678E08ReIX1C81qT7HfSWNx&#10;q2nx2yhL2azffAwYkmMbgm5fm3BFGRznEtf2abe1t7If8JHdSXGiw21roEzW6f8AEvhgm82NWGf3&#10;pOFRiSuVUAYOSfaaKFpsD1PK/wDhTlw3hiTwydTb7I0w1ltWMS/aDqv237X5wXO3ZvH3P7uACeSM&#10;u5/ZrguLe+x4juo7rW4bq18QTrbJ/wATCG4l8yVUGf3J+8isC2FY8E4Ye0UUf1/X4L0S7Br/AF/X&#10;z9TzP4k/AjQfiBreh679k0uLXdHie2t7nUdKhv42gbBMbI+DwyqysrAqQeoZgeq8Sw7F8PpI0c7p&#10;qMP7yZghJCv8wAwC3t0610VYHix1WTQ9zRLnUogPNTdk7X4X0PvQBv153rfww1LVfiZb+LE163MN&#10;vAlvBp17p3ni2XJ80wt5ihHkBwX2k4AHTg+iUUB5Hmfgb4MHwNf2txBrkt4mm2K6TpUU9suLOx80&#10;O0RIIMjEKibzjARflJyTiSfs02U8KQTa/dvBpquNAAgQNpha7iu9xP8Ay1IlghAyB8ibeSS1ez0U&#10;eYHi17+zZFeQ37/8JLdRahrUV3ba7dJbJ/p0Fy6tKiLn90QFCK2W2qTnceRr+LfhHe+OWEs2rf2F&#10;PBBfaPG9nAsnmaZceUGjIY/LJ+5Uq4zjupyQPUqKPL+v66fN9x3e/wDX9bfcux5h4f8AgVY+HfEl&#10;jdW+pznQtOv5dWsdGMSgQ3kkBgZ/M6smx5CExw0hOTgAP0v4FaN4c+KN9400WHTdPuNTl+0X6/2T&#10;A9w8uzYzRXGA8YcBd4+YHBI2liT6ZRTvrf8ArUXSxhIzf8JvMu6XZ/ZyHbs/d581+d39729MVu1h&#10;Ijf8JvM22XZ/ZyDdv/d581+Nvr7+lbtIDxy1+AN41p4gt9R8TpfPq10moHUF00JepcxTrNbOZTIw&#10;ZImRQse0LgY4yc7I+C6XPhHXNEv9ZluZNcnlvr++jt1jkN2WQxyRjJCLH5aAKd2doyTzn0qijZWQ&#10;73dzxu9/Z4e9uLzVT4ouIfE+p/a4tT1SKzQLcQXEUETxJESRHtS1g2nLYKknduIqzY/AaHwzqEVz&#10;o+pynTdOuJNV03RpYlKR35tTbhzJkFk2ljs4+Zid2MAet0UdLL+v6/PUPX+v629NDyTVfgBbeKNW&#10;urnWdUkfTNRuF1K/0eCICN777GLRpFkPzBNgztx94A57VteDvhDb6FHqp1zUD4on1DT4NHka7tkR&#10;DYwq4jhZBkMT5spZj94v0AAFeg0Uf1/X5emgte/9f1r66nnfwg+Dlh8G7G50zR2sY9IIVLeG10uG&#10;1mCrnb58sePPZVIUMQpwDncTmuN/Y1/5Jd4h/wCx28Tf+ni6r3avCf2Nf+SXeIf+x28Tf+ni6p3v&#10;uB63410G88UeFNU0mw1abQru8gMKajbpukgz1ZRkc4yMggjOQc151/woO5TRdLtbfxFBpV3p1rda&#10;bDcaZpSxJ9iuQnnRmNpGy5aNHEhPDDJDZOfYKKmyHd/1/Xkedax8I5J7TQF0bW30O78PxPaaZcpa&#10;rN5Vs8KxNG6sfnPyqwbjDKvBAIPOWv7L+hWKQ6XBqN0vhNWgnk0ZkVjJPDaLaJIZeuPLRCVxyyg5&#10;AyD7RRTet79f6/4PrqJabHmHhf4UX/g64Wcat/b11cQ2mkTTXkCxiPTLdZdkYCnmQmViX/iLfdUD&#10;jF079myLTY7CZfEtzLqujR2dtol7JbIRZQWxk8uN0z+93CV1c5XcMY2kZr2mijz/AK/rf733Dy/r&#10;+v8AJdjy/WP2ffDviL4Xp4O1YLqYS8bVBf3dtFM329pmna48t1KcyO+UxjaxXoa3rTw4/g/4ZXul&#10;iS2/0ayuBGNJ09LSKMbWIEUCkhcemTk59cDsqyvFas/hbWFVZGY2cwCxNtcnYeFPY+hoAu6eSbC2&#10;JJJ8peWGD0HWuN+Knw4u/iPb6TbxaxHp9pZXP2meyubP7Vb3hA+RZU3puVW+YKSQSASDgV2Wngiw&#10;tgQQfKXhjk9B1qxQB5e3wTa48TLqtxrzvBLfW2sXljFaKkc+oQQrFHMDuJRMJGTHzkxr8w5BfrPw&#10;Tj17xFLfXesyHT7+4sr3VdNS3UJeXNoQYXDZJjXckZZec+WoyOc+m0UAeK6f+zVBp8Fgy+JLqW/0&#10;WK0ttCupLZCLGC2dmjR1z+9yGKscrlQMbTzWt/wpu4/4Rv8A4RtdTZbVJ11ldWMSmdtV+2NdNNsz&#10;t2F+qccHAPceqUUa/wBf1319dQ/r+v66ni8v7NVtJbXca+IrqOTWYZ7bxDKLdM6lFNcNPIF5/cnM&#10;kiAjdhHI5IDDc+I3wJ0Px74j0bxILXS4fEGlQtaw3Wo6TDfo0BIbYUfBBVgGVlYFTnqGIr0yijt5&#10;B6nPeI4gLnw0shjmdNRX55m2sT5EoyoHBbrx6E+ldDWB4odVvvDgZolLakABIm4k+RNwvoff0z61&#10;v0Aed6r8L9R1H4nJ4tGvW7xRwJbQ6fe6d5/2WPnzRC/mKEaTPzNtJwAOgxVfwF8GP+EDvIJ4tclv&#10;xY2EWj6dHcWygW1gkm/yjg/O5AVfMOOEX5c5z6ZRQtAep4uf2abOS1ht5fEF08elRrF4fPkIDpii&#10;7iuhn/nqfMghXnb8iY6ktRcfs1289vfAeI7qO51uC5tPEE62yf8AExhuJfMlVBn9yeWRWG7CseCc&#10;MPaKKNv6/r59+o7v+v6/4Y8r8YfB+88febJdaudElNte6KxsoVfztLnZMxncflkxGuHGcZPy84Fn&#10;w/8ABCz8PeKbS+h1OZtE0+9uNTsNG8pQtvdToUkfzOrLh5Sq4GDI3JwAPS6KFp/X9f8ADtsXl/X9&#10;dPTQ8z0P4FaN4V+Juo+L9Dh0zT5NUma6vkGkwNcvMy7XaO5wHRXwpdTuyQSNpY1yvgX/AJPN+LX/&#10;AGKfhz/0fqde7V4T4F/5PN+LX/Yp+HP/AEfqdGySDrc91PTjivHbL4A3q6brdpqHihL6XU7yPUjq&#10;S6aEvRdxTrNBI8hkYOsZRVCbVXaMDFex0Udbh5Hmo+C6TeDdV0K71mWeTVbp9Tur5IFST7cZUljm&#10;QZIVUMaAIc8KMk85w9R/Zz/tF7y/bxPcw+INUW8g1bUYrRALqC5SCOSNIySI9qW0IQ5bGCTuzXs1&#10;FFv6/r7vTQd3/X9d9fU8mtvgYvhzUBd6RqcjWOnXFxq2k6NLCvlwahJbtDvaTILJh5CEOMGRiWOA&#10;BHq/7PVl4p1O7k1nU5ZdHv55NRu9HhjUIb2SzNo8iyfe2bGYhcfe5z2r12ih67/1/X6LsJabf1/X&#10;6vuefeFvhFb6Zba6viG/PiqfWbOLTLprq2SON7OJGRIjGMg58yQsT94ueAMAHwh+EFl8HtNuNL0p&#10;7FdKwqW8VrpcNpLtXIUzyR485wuF3kKcDnJOa9Bop31uK2ljA8FqqaZehViUf2lfEiF9wz9pkyT/&#10;ALXqOxyKXxz4evPFnhLU9HsNXm0K6vIjCuoW6bpIgfvFeQckZGQQRnIIOKTwW6vpl6VaJwNSvgTE&#10;m0ZFzJkEevqe5ya36lq+hSdtUePT/AG4n0TTLKLxDBpc9jZXekpJpWlrBH9huRH5sQjaRsPuiVhJ&#10;k4Ocg5NbniL4SSanDo50rW30O80eCWwsriK1WXZZyxJG8TKx+Zv3aMH4wVHBGQfRaKb10f8AX9a/&#10;e+4lpseLx/svaDFt0xdRuv8AhE9yTtopRTunWyFkH83rjygDtx98bs9q2dA+FF/4clkll1b/AISC&#10;61CK20m9uLqBYtumQxyhI1VT/rN0rMX7lzwoHHp9FD13/r+tvTTYP6/r8/XU8YsP2cRp7WV6via5&#10;l13SUs4NH1CW1QizgtlmRI3jBHmbkuZldsrnIxtxWtrX7PfhzxF8MLLwdqapqK2d1/aUN9e20U7C&#10;981pTOY3UoQzu+UxgqxXvXqNFD13/rr+evrqBxUmgSeEfhRqemCWHNrp1wsf9k6elrHGNjFRDApI&#10;XHYZOT9cV2cf+rX6DrWP42RpPBmvqiyu7afcALC+xyfLbhW7H0NbEf8Aq1+gpt3DY4X4pfDa8+Iw&#10;0eOLWYrC0sLg3MtjdWX2q3u3A/d+am9NwQ/MASRnBIJAxmH4KNN4sGsz687wyX8Os3Filqqxy6jF&#10;bC3WYHcSqbVRjHz8yg7uoPp9FJabA9TzDWPgfBrviKa9u9YlOmX11aajqelpbqEu7u3RUjkD5JRT&#10;sjLJzny15HOcXTv2bY9NSxnXxLcy6vo8dnb6JeyWqEWUFt5nlxugP73cszq5yu4YxtIzXtNFC02/&#10;r+vy0Dc8rHwcuE8PQeHYtTaO1tJo9Yg1VoladtU+1SXEsrJkKUZm5QY4YgHuMtv2abQW9xFH4huk&#10;/teN4vEL/Z0J1RWupLpsf88TvnmUEbsI+OoDD2iijbX+v60X3LsHl/X9f5s8z+IXwK0Txx4t0jxU&#10;ltpcHiLToTapd6hpMN+rwbg4Xa+CrK4DI6sCuW6hiK+K/wDgtopT4JfDtWYuRr7gscZP+jPzxX6Q&#10;V+cH/Bbj/ki3w9/7GB//AEmejZWDzPvTWfBMmuDUIrqXTbm0vkaO4t7rSo5lmUEmNZNx+cIDjBHP&#10;tUP/AAglwtqbeO60xI/ssNqEGjx7QsRyg27sbVydqdFzxVfxV8V7Xwzr1zpUWhazrs9lapfXzaVF&#10;FJ9kgdmCuUeRXkJ2OdsSyN8vTJAM3ib4weEvClpqrXet2Umoabp8upzaPDcxm/MKRmRiICwbO0Z5&#10;A/ClfqOzbsWLjwdd3Es7te6exlnS4y+lRsd4QIWJ3csVG3d1A46Vkw/B/TLfTZ9NjsPDyaXPIDNY&#10;p4fgEMsYYsqMnQ4YlskdSTitsfEzwkL65sZPE+jwahaQfabqylv4VntotobfIm7KABlOTxyPWql5&#10;8XPClj4S1/xRLrNm/h3RY2ludSt7qGeIoIw5KmN2PQ4wwBJ6AgglvTcF71rEN98N11ez+yaidH1C&#10;1fBmhuNEidJSnEJKkkfIOn6YpbHwDqVh4g1DW115JNRvLOKzMj2K7YkjJKhAGGFy7sRySW64AAn1&#10;P4u+DNI0y4vrrxPpSR2+nHVniF5G0v2QLuMwQNkrjuBg01Pi/wCDJbazeLxNpUtxe2I1G0sUvojc&#10;3EBQuGjj3ZYEK3Tjg+lD0u30/wCD/k/uYlra39bf5r8DTfSteYSbdehUkJsP2AHaR94/f5z+lKdL&#10;10uSNdiC+aGx9hH3O6ff/X9Kqr8S/DcHg7SvFGp6vZ6Bo+pQRTwT6vcx2wxIgdVJZtu7B6Anoal/&#10;4WL4U/tOPTv+En0b+0JE8xLT+0IvNZdgk3BN2SNhDZx90g9KbVm0w31JU0vXVeMtrsTKHYsPsIG5&#10;T90ff4x696aula+EUNr8LMI2Ut9gAy56N9/t6d6fqXjrw1o1jJe6h4h0qxs44op3uLm9ijjWOQlY&#10;3LMwAVyCFPQkHGar+HfiBo3ivW9Q03SrgXv2O2trs3cDLJbzRz7/ACzG6sd3+rbPbpjNICV9K18o&#10;wXX4VYxqob7ADhh1b7/f07U59L10u5XXYlUupUfYQdqj7w+/zn17Vu0UAYS6XrocE67CV80sV+wj&#10;lOy/f7etImla+qxhtehYgOHP2ADcT90/f4x+tb1FAGAdK1/Zga/Du8rZn7APv5+/9/8AT9aV9K14&#10;+Zt16Fd2zZ/oAO3H3v4+c/pW9RQBhHS9d35GuxbfN34+wj7mPuff/X9KE0vXlaMtrsLAM5YfYANw&#10;P3R9/jH61u0UAYC6Vr4QA6/CW8oqW+wDl+zff7elD6Vr5RwuvwqxRQp+wA7WH3m+/wA59O1b9FAH&#10;zj8HNP1iT9o79obydXjhK6tom/NmG3D+yYCf4uMgqPwz3r3FdL10OpbXYmUSMxX7CBlD0X7/AG9e&#10;9eTfBP8A5OP/AGi/+wrov/pot690diiMwUuQMhVxk+3NAGEmla+qxhtfhZgjBj9gA3Mfun7/ABj0&#10;70HSdfKEDX4Q3lBc/YB9/u/3/wBK4mT9ofSdMt/GE+v+Htd8NxeFreGe+a8S2n3NKCY4oxbTy7pC&#10;Np2cHDr611mtfETTtE8G2PiN4Lq4gvxbC0tIEX7RPJOVEUahmChiXA5YAckkAZo6XAuPpevEybdd&#10;hUEpsH2AHaB97+PnP6Uf2Xru/P8AbsW3zd+PsI+5j7n3/wBf0rhpf2idHi0yPUB4f8QvZRCQ6nOL&#10;WIJpJS4Nu6zsZQGZZEfKw+adq7sbSpPV+HPibofivxl4h8NabJNPf6EkD3khiKwgymQKqMfvkeU2&#10;cDA6ZyCA7XDYuppWvAx7tehbaX3/AOgAbs/d/j4x+tINK18IAdfhLeUUz9gH388P9/8AT9axNN+L&#10;dhf+Ml8PzaNrGm+dJcw2epX9ukVtePb484Rjf5gAycM6KrBSVLDBMnhX4xeGfF3gvV/FlpdvBoGl&#10;z3UM97dJsUiAkPIvJyhxlT3GCByKXS47O9jYfStfZZAuvQqxVQp+wA7SPvH7/OfTtWP4S0zVm0OM&#10;2uqW9nbm5kZYEtxMFUStuXeW5LHJz2zjtWp4L8YnxnYyXY0XU9Hh+Vof7SWEGdGGVdRHI5X3V9rj&#10;uozT/ArK3hqAoYSvnT8267U/1z9B6+vvmm1bcW45NL10OhbXYmUSMzL9hAyp6L9/jHr3pqaVr4RA&#10;2vwswRlZvsAGWPRsb+Mener2v6pc6Npkl1aaRea5MhAFlYPAkr5OCQZpI046nLDpxk8V59ov7RPh&#10;vV9N8G3MtlqumzeLL6Sx0yzuYY3lbYWBmZopHRYjtyH3c7lxnNJauyDY7NtK18oQNfhDGJVDfYBw&#10;/dsb+/pTn0vXi0hXXYVBZSo+wA7QPvD7/OfXtWD8QPjDpHw61GOzvrHUb5hZS6ndyWMSMllZxsqv&#10;PLudTtBYcIGY4OFOKm0r4p2er65rtpFpV/HpejO8dzrsj2ws9yRo7hQJjMcB8Z8sDKsM8UA9DYGl&#10;67vyddiK+aXx9hH3McJ9/wDX9KRNK15fL3a9C20Pv/0ADdn7v8fGP1rI0D4veHvEXw2u/HVvJcwe&#10;HrWO6lklubdkkCW7usjeX94f6tiAQDjGQDxXOr+0RpbMlmPDXiH/AISB5liXQTHbfaipgNwJN3n+&#10;SF8sE8yZyNuN3FD03HY7j+ytf2Y/t+Hd5WzP2Affz9/7/wCn61ieO9N8QJ4T1VovEKwuYk2PHpqy&#10;MhDDcdu/5s+napb/AOLmhWng/QPEVv8AadRg1/yRpVpbIouLxpEMiqquyqp2BmJdlChSSRirevah&#10;JrPgC5uzY32nyzRAm0dkFxEdwBXKMyZ46qxBHQkU7NX8hF06Xrpcka7EF80MB9hH3O6ff7+v6UJp&#10;euq8ZbXYmUOxYfYQNyn7o+/xj171u1xPxR+Jw+FmjHVrjw1rOuWCAebLpLWmY2Z1RE2zTxszOzAK&#10;EDZPHpSA110rXwihtfhZhGylvsAGXPRvv9vTvQ+la+UYLr8KsY1UN9gBww6t9/v6dqw9P+Llne+L&#10;7fQZ9C1vTBdTzWlpqN9bxx21zPEm+SNB5hk4UPhygRtjbWbjLLX40aJc+M5fD5tNQhVL2TTE1WWO&#10;NbOW8jh8+SBTv37ljDHJQKdpAYkYoA6F9L10u5XXYlUupUfYQdqj7w+/zn17ULpeuhwTrsRXzSxX&#10;7COU7J9/t61xun/tCeHdd8KWGu6HY6triajqNzptjZWtukdxdSQGTzGVZXRQmInYFmXIxgZIFdP/&#10;AMLK0H/hXUXjdrpl8Py2KagspQ7zGyhlXZ13nIXb13HHWh6Jt9B2u7FpNK18LGG16FiA4Y/YANxP&#10;3T9/jH60h0rX9mP7fh3eTsz9gH+sz9/7/T2/Wue/4Xd4bEHgF2N0s3jYp/Zdt5QMgVoTLulAOEUD&#10;AJyfmZQM5rR8QfEuy0TxRD4ettOv9b1UwpdXEOnCL/RIGcoskhkkQclWwibnO1sKcU2mnZ+n3C8z&#10;x/4kadrI/a7+DKnWYjLJ4f8AEvkyfYx+6w2l78jd824fTHvXuR0vXd+f7di2+cHx9hH+rx9z7/6/&#10;pXk3xK/5PC+B/wD2L/in+el17tSAwk0vXlaMtrsLAM5YfYANwP3R9/jH601dK18IAdfhLeUVLfYB&#10;y/Zvv9vSsa5+LNja+I9c02TS9QFhocZk1LWy9sLS2xCJiCpmEzfKV+7ERlhz1weFPi3pfiaz1iae&#10;x1HQJdKto725ttVjjWQW0kZeOceW7gqwV+M7gUYFQRilfS4eRsvpWvsjhdfhViihT9gB2sPvN9/n&#10;Pp2pz6XrpdyuuxKpkVlX7CDhR1X7/f17Vw9h+0Rouo2UJTQ9cj1a7NqbHRJYoFu72O4WR4ZI/wB9&#10;5YUrDMx3upURtuAOAdJfjt4Xa08Fy77rzvFl39jsLXyf30cg3eZ5y5+QIylGOSAxAGciqs9gOmXS&#10;9dDqW12JlEjMV+wgZQ9F+/29e9NTStfVIw2vwswVgx+wAbmP3T9/jHp3rM8YfFCx8Faxa2d7peqz&#10;W0hgE+pW8Cm1tTNL5UQkZnBYs/GI1cqOWCgg1D4e+KX9u+Pr/wAJTeF9b0m+s7QXslzeNaPb+Wzl&#10;I+YbiRlL7WKhlBIUnjFJa7A9NzZOla+UIGvwhvKC5+wD7/d/v/p+tYml6d4gfxT4jUeIV25tfLRt&#10;NULGNh3Ybf8ANu/SrXhz4l2XizX7zT9L07ULmxtZpbV9ZAi+yGeI4kjUeZ5pwQRv8vZlSN2eK09I&#10;DDxPr5ImCn7Pgu2UPyH7o7e9HmAf2Xru/P8AbsW3zt+PsI/1ePuff6+/6UiaXrwMe7XoWwX3/wCg&#10;Abs/d/j4x+tbkkixRs7HCqCSfavNP+F+6Na/DfVfHWq6Rq+i+HLKBbmOe5W3mkvEb7vkxwTSNk/L&#10;hXCH5hx1wrjSb0R1w0rXwgB1+Et5RTP2Affzw/3/ANP1pX0rXysgXXoVYqoU/YAdpH3j9/nPp2qp&#10;4m+Idh4Y8MWGtSWt5ejUJbeCzsrREM88sxAjjG5lQE55LMFGDk1zQ+P+imxsr7+xtcFjJL5F7dG2&#10;j8vTJftJtfLnPmfM3nBlIh8zAG44UhjVnexN9Obodi2l66XYjXYgplVgv2EcJ3X7/f1oTS9dDoW1&#10;2JlEjMy/YQMqei/f4x696o+GfiXoni/xZ4j8PaZJPNe6AYkvZGhKxb5N+FRj9/GxgSOAeMkggY03&#10;xr022XxNcz6PqsOj6BJLDcasfszQzSxsFMcSLMZixZtozGoJB5pDOlTStfVEDa/CzBGVm+wAbmPR&#10;vv8AGPTvQ2la+UIGvwhjEqhvsA4fu2N/f0rL0j4raRfeHNf1fUYbrw6vh+SSLVbTVBGJrMrGsvze&#10;U7owMbo4KMwIYd8gafg3xc3jCwkuzoupaNGCpiXUhCGmRhlXAjkfb/uvtcfxKOKAMnwjperN4dtj&#10;aarb2VuxBigS2EwjAY7hvLfNk5Oe2cVsjS9d35OuxFfNL4+wj7mOE+/+v6U3wIVbwnp5UwldrYNu&#10;u1Pvt0FL438YW3gXw9Lq11bXN6qyxQR2tns82aSSRY0VfMZFyWYcswA9aABNK14CPdr0Lbd+/wD0&#10;ADdn7v8AHxj9aT+ytf2Y/t+Hd5WzP2Affz9/7/6frXL698a4PDNvbz6n4U8RW0P2dbq/mEVs8Wmx&#10;NL5atLIs5RyTltsBlYKMkDIzf+JfxRHwysYL2fwzrOt2UrxxefpTWh2yySCOOPZNPG7MzMMBFagD&#10;afStfIk269CpIQIfsAO0j7x+/wA5/SlOl66XJGuxBfNDAfYR9zun3+/r+lcTP+0V4bs769iu7LVb&#10;Szge7hh1CSGMw3c1swSeKILIX3Kx2/MiqxB2kjmuz8HeME8X2F1O2lajos1rObea11NEDqwVWyrR&#10;u8bqQwO5HYdQcEEAAeml66roW12JlDsWH2EDcp+6Pv8AGPXvTV0rXwihtfhZhGylvsAGXPRvv9vT&#10;vXGQftDeH9UtvM0PTtU8QSNrE2iww2awRGeWKEzPIjTyxp5WwcOWG7IwDkE9V4s+INl4O0zTZ72z&#10;u5dQ1KVbez0mDymuZpipYxglxGNqqxZi4QBSd2KOlw62PF/2zdN1pPgknma1FJu8R+G0TFkBtk/t&#10;mz/efe5GcHb7da9zfS9dLuV12JVLqVH2EHao+8Pv859e1eNftd6g2rfs/wCn3b2dxYPL4n8NM1rd&#10;bPMiP9tWeVYozKSPVWZT1BIwa+gqNgMJdL10OCdciK+aWK/YRynZfv8Ab1pE0rX1WMNr0LEBw5+w&#10;Abifun7/ABj9aoeLviHH4W13StGh0XUtd1LUY5Zkg057ZPLjjKKzuZ5ohjMigAEk88cVR0r4w6Rq&#10;/jIaBFZahGstxc2dtqskcf2O6uLf/XwxkOX3J8w+ZFUlH2k7TQtdgehuHStf2Y/t+Hd5WzP2Affz&#10;9/7/AOn60r6Vrx83br0K7tmz/QAduPvfx85/SuRvP2gfDWmarqlvfQ6hZabYTXNq2szRJ9kmuLeA&#10;zzwphzIWWNXOSgUlGAYkYol+P/h7TvB3ifxDrNlqmgp4djSW90++hjN1tkQPDsWOR1cyAgKA2d2Q&#10;QCCKXS47O9jrzpeu78jXYgvmh8fYR9zH3Pv/AK/pQml68rRltdhYBnLj7ABuB+6Pv8Y/Wqmv+PIt&#10;E8PadqsGj6prR1Ap5FnpsKNMQ0Zkyxd1RAFUklnAzgDJIB5uT46WRuvCItfDWu3+n+KXhTTdRt/s&#10;nlPvjMpLRtcLMAiKzMfLwAD1qrO9vkTdWv03OtXStfCAHX4S3lFS32Acv2b7/b0rG1TStYPiTSQd&#10;Wt2uTbzCG4a2AMJATeQm/wCfdx/u475qxrfxLstK8Vx+HbXTr/WtTEcdxdJp4ixZQuxVZJDJImcl&#10;Wwib3IUkKa0dVKjxhoAJhDGK6wHXMh4j+6ew9fwpdLj8hz6XrpdyuuxKpkVlX7CDhR1X7/f17ULp&#10;euh1La7EyiRmK/YQMoei/f7evet2igDBTStfCxhtehZgrBj9gA3Mfun7/GPTvSHStfKEDX4Q3lBd&#10;32Aff7v9/wDSr3iPXbbwv4f1LWL3f9ksLaS6m8sAtsRSxxkgZwPWuJ1X446T4a8G2fiLxDpGraBD&#10;e30Nha2VwsE9xO8pUIQLeWRQvJJLMNoViQOMi1dv61A6p9L15jJt12FQSmz/AEAHaB97+PnP6Uf2&#10;Xru/P9uxbfN34+wj7mPuff8A1/SqXjr4hWvgX+zIW03UNZ1DUpXitLDTVjMshSNpHOZXRAFVSeWG&#10;eAMk4rD03456Hq17oIttP1ZtK1oW62mtPbKloZZoTNHCdzCQsUGSwQoDhSwbihag9NzqE0vXgY92&#10;vQsAX3/6ABuz93+PjH60g0nXwgB1+Et5RXP2Aff7P9/9P1qp4B+JeifEuLWJtDeea30u/fTpZpoT&#10;GskiojlkzyUw4w2BnqMjBPPWfxzsLzw++tDw7rUdjLdJZacWNozanK8pjRYVW4JXJGcy+WNvJxzg&#10;A619K18rIF16FWKqFP2AHaR94/f5z6dqq61petHS78vrMEkG1mMTWYUNGFO5C27jP97t6VQj+L2g&#10;n4ft4unF1aWSTNaSWc0QN0l0sxgNtsUkGTzRswpIJ5BI5rTt9dk8QeEL+8uNKutFk8mVWtNTMLsu&#10;FPJMMkiMpH91j3BwQQACHw/pesjR9MKaxBHAIlYQraBgIyg2oG3c7f73eraaVr6ogbX4WYIys32A&#10;DLHo33+Mener3hwg+HtLIKEfZYseUML9wdB6VleOvHUHgW10530291e61C7FnbWWnmFZJHKM55mk&#10;jQAKjEksOlAE7aVr5Qga/CG8oKG+wDh+7ff7+lOfS9dZpCuuxKCylR9gB2gfeH3+c+vaucvPjFa6&#10;br9lpt94d16yhnmtbSXUpoIfsttczrmOBmEpZ2yVUtEskYZgC/XE/jP4pjwT4j0bSrnwxrV7Fq13&#10;HZW2oWTWjQmRgWOUa4WXCKrMxEZAAJ5oA3Bpeu78nXYivml8fYR9zHCff/X9KRNK14eXu16Ftu/f&#10;/oAG7P3f4+MfrXC2P7SPh2/gWRdL1mNrqKK40qOWKENqsUkpijeD97hQWx/rjGQCCQBzXdaB4xtN&#10;b8L/ANuzQXOjWyCUzxaogikt/LZlffglcAqTuVipGCCQQaOlw62E/srX9mP7fh3eVsz9gH38/f8A&#10;v/p+tK+la+RJt16FSQgQ/YAdpH3j9/nP6Vxuj/tAaR4ottAm0DQ9a1o6yl1NDFEttA8UUE6wvJIJ&#10;5o8AuwwoyxGflGCK6Txl8RbLwhf6dposb3Wda1BZJLfTNPMIlaOPHmSFppI41VdyjLOMlgBknFAH&#10;j37Sun6wvjP4Db9Xjcv8RYTERZgeWo0vUSQfm+bIBGeMZz2r3BNL11XjLa7Eyh2LD7CBuU/dH3+M&#10;evevIv2kJvtPiz9nmbY8fmfECF9kgwy50nUjgjsa96oAwE0rXwihtfhZhGylvsAGXPRvv9vTvQ+l&#10;a+UYLr8KsY1UN9gBw46tjf39O1b9c5478b2/gPSbe9msLzVJbm7isreysTEJppZDgAGWSNAAASSz&#10;DABoAmfS9dZ3K67Eql1Kj7CDtUfeH3+c+vahdL10OCdciK+aWK/YRynZfv8Ab1rFi+J/n+KbPw/F&#10;4Z1h7+S1hu7siWy2WCSs6r5pNxlj+7YkRCTgd8in+JfinYeG/Eseif2Zqmp3ASCS6l0+FJEs0mka&#10;OJpAXDsCyPxGrkBSWAHNAGsmla+FjDa9CxAcMfsAG4n7p+/xj9aQ6Vr+zH9vw7vJ2Z+wD/WZ+/8A&#10;f6e361gaR8XYL/xjq/h2/wDDusaDLpdj/aNzfahJZtbJCWZUJaG4kKltjsAyg4Qk4xWv4C+ImkfE&#10;XwfD4m0szw6VK86q95H5TARSNGzFSflGUJ5wcdQDxR0uHkWX0rXj5m3XoV3bNn+gA7cfe/j5z+lK&#10;dL13fka7EF80Pj7CPuY+59/9f0rho/2jvDt54Ph8UafpeuanoryXvm3NtaKBbw2kpimnfe6/JkZV&#10;Rl2HIQ4OOr8XfEfT/Cf9lwC1u9Y1PVC32LTdP8vz5lVdzvmV0REUEZZ2UZZR1YAgFDxfp2vxaVZt&#10;/wAJCq41OzD+VpqsWVruIBcb+Bzgn0yeMVtrpOvhADr8Jbyipb7AOX7N9/t6VF4kuXv/AA3YXAgu&#10;4GlvtPkMIIWVM3UJIbBIwOdwBORuArpKAMB9K18o4XX4VYooU/YAdrD7zff5z6dqc+l66XcrrsSq&#10;ZFZV+wg4UdVzv7+vas/XviHHo3jHT/DVvompaxf3Vv8AapHsntljtYvMCB5DNNGTkk4CBjhW4qHw&#10;j8UrDxnrMtjZaZqkVt5ckttqc0KfZbtY5BG+xldmUhjwJFQsMlQwBIFrsGxrLpeuh1La7EyiRmK/&#10;YQMoei/f7evemppWvqsYbXoWYKwY/YANxP3T9/jHp3rEsfiqtx8RJPCF14Z1rTLpLSW/+33L2bWp&#10;gR9gkJjuHdA5ztDopO1sgYOMlv2jfBw+F114+E122gw3c9lHiD99cyRTNEfKTPzAlGYE4+UbjgZo&#10;Wu39a2/PQdv6+V/y1OxOla+UIGvwhvKC7vsA+/3f7/6Ur6XrzGTbr0KglNg+wA7QPvfx85/SqPjT&#10;4jWng37DF/ZuoazqF5HJNDYaasRmMUYUySfvZEXC7lGN24lgFBNZ+lfGLS9b8SwaTZaXrE8Mki27&#10;6l9lCwQTtAJxFIpYSodjLljHsBIUsG4o30F5m/8A2Xru/P8AbsW3zd+PsI+5j7n3/wBf0rFn0vV1&#10;8ZaT5mq28lyLG9xcfZgrBDJb/IE3cjOwlu2wD+Kp7j4l2Q8ZSeG7HTr/AFe6tmjW/ubIReRYmQZQ&#10;SF5FYtjDFY1cqCCQAQTo3jL/AMJ5pIJh3nTbwgMv73Hm2udp7L0yPXb6UdLh5ANJ18IAdfhLeUVz&#10;9gH3+z/f/T9aV9K18rIF16FWKqFP2AHaR94/f5z6dq3q4ew+KDaxqev2mmeFda1KPSJpLZrqGWyW&#10;O5mTbujiD3KvkFiMuqrlTz0yAbbaXrpdiNdiCmVWC/YRwndc7+/rQml66HQtrsTKJGZl+wgZU9Fz&#10;v4x6965vw/8AGjS9Z8DeJPFl3pWq6FpegyXUd0L9YHd/s4JlaPyJZFcAhl4b7ykdqo3v7Qfh3RfA&#10;3ijxPrVlqmhxeHMfb9Ou4o2ugWjWSNUEUjo5dXXAD9Tg4wcA0m9Edgmla+qIG1+FmCMrN9gAyx6N&#10;9/jHp3obStfKEDX4Q3lBQ32AcP3b7/f0rB1H4srpnjXQfDsvhfXG/ttytnqUbWbW7KsXmO7L9o85&#10;UUYBJj+8QOcjJrnxl0XQPFbaLcWl+8MNxBZ3erRpGbOzuJ13QxSkuH3MNvKoyjem4jNG2/8AViU7&#10;q6/q50D6XrzNIV12FVLKVH2AHaB94ff5z+lA0vXd+TrsRXzS+PsI+5jhPv8A6/pWH8P/AIvaT8RL&#10;i4htLLUNNZLOHUYDqKRoLuzlLiO4j2u3yEo3DbWHGVGRVrwT8SbPx9PM+mabqH9k4ZrbWJhELa8A&#10;baTGBIZMHqGdFDDlSRzTsM8f/ZU07WXi+Kxj1mKNF+IeuLIpswd7boxuzu45yce+O1e4f2Vr+zH9&#10;vw7vK2Z+wD7+fv8A3/0/WvKP2Tv+Pb4uf9lH1z/0Yle1azqtvoWkX2pXZK2tnBJcSkdQiKWb9Aal&#10;tJXY0ruyM19K19hJt16FSQgQ/YAdpH3j9/nP6Up0vXS5I12IL5oYL9hH3O6ff7+tcn/wupV0LRtQ&#10;fwfr8dzrNx9nsNNaXT/tEw8lpjJn7V5aKFRs7nDZwNvIrf8AFfj+DwlpulzXGl393qGpSeTbaTam&#10;E3DSeW0jKWaRYhtVGJJkxxgEkjLem5Kd9i6ml66rxltdiZQ7Fh9hA3Kfuj7/ABj1701NK18IobX4&#10;WYRspb7ABlz0b7/b071y118a4rXU/Ctr/wAIl4jeHxJLHDZXWy1QBmjMjCSJ7hZl8tVYufLwMd+K&#10;3vDPxK0Xxd4s8SeH9MklnvPD7Qx3kuzEJeQMdqNn5iuwhsDAIIzkHDt/XoMtvpWvlGC6/CrGNVDf&#10;YAcOOrff7+nanPpeus7lddiVS6lR9hB2qPvD7/OfXtXOXfxq0OPxD4m0OxtNT1rVdAS0Nzbadbhz&#10;I9w7pHGhLAFgUO4sVVQeWGDi5B8WtBf4fSeMLg3Nlp0TyQSW88YNws6TGFoAikhpPNUoApIY4wSC&#10;DS6XDZ2NSbS9cEbl9bhePezFPsQGY8cJnfx/vfpWX4O0rWB4T0HydXt7eAWMYWFLUSKoKDYA+75g&#10;owM/xYzxWxoHiCXxJokt3NpF7ojgshtdRMLPjGQ2YZJEIOezZ6ggEYpfBBVvBegFTEVOn25BgXbH&#10;jy1+6Oy+ntQBGdK1/Zj+34d3lbM/YB9/P3/v/p+tK+la8fM269Cu7Zs/0AHbj738fOf0qHx344g8&#10;B6bZ3Uun3mqz3l3HY21lYGESyyuCQAZZI0AAViSWHANY7fF20j1610ltC1kzs1vHevFHDKmnSTDM&#10;aTbJWLE5GWiEiqCCzKOaFrsGxvnS9d35GuxbfND4+wj7mPuff6+/6UJpevBoy2uwsAzlh9gA3A/d&#10;H3+MfrWJ46+KX/CB6xo9lceF9b1KDVbyCwt7+wa0MXnSkgKUe4SU7VVnYhCAoJ5wans/iz4cvfF/&#10;ijw6t0yXXhq0gvdSuZFC28KS+ZgbyeWURMWHYEc5yAf19w7f16mkula+EAOvwlvKKlvsA5fs33+3&#10;pQ+la+UcLr8KsUUK32AHaw+833+c+nasTSfjJoOtfDW38b20d7/ZNy/lW8EsGy5mkM3kJGEJ4Z5M&#10;ABiMbhu284y7v49adZ20e/w14ibUAs8lxpcdtC1xbRRMqvKcS7JVy648lpC2flDEEA62Edi+l66X&#10;crrsSqZFZV+wg4UdVzv7+vasPxbp2vxWmnt/wkCqP7VtSwj01WLRmdAE+9wPVvSr3jD4i2PhCbTL&#10;QWd5q+ranvNpplh5QnkRAC7kyvGiKu5cl2HLKBkkCrPiKdr7RdLnWG6hMt7ZSGIEJIgMyEh+SMD+&#10;IA9M0APTStfVYw2vQswVgx+wAbifun7/ABj070HStfKEDX4Q3lBc/YB9/u/3/wBP1rfrkta+Icel&#10;eNbLwxb6JqWr309ut3LLZvbLFaxNIUDSebMjHJVuEVzhTxR5B5mg+l68xk267CoJTYPsAO0D738f&#10;Of0o/svXd+f7di2+bvx9hH3Mfc+/+v6VieG/ij/wkHjzUfCkvhfWtIvrG0W9luLxrR4PLd2SPmG4&#10;kYM+xyAyg4Uniq/hv416J4l8STaTHaahZIFvGt9RvEjW2uxayiK5MZDlwEdgP3ipnquRzQB0aaXr&#10;wMe7XYWAL7/9AA3Z+7/Hxj9aaNK18IAdfhLeUVz9gH3+z/f/AE/WuDu/2kNH/wCFe/8ACbaX4c1/&#10;XvDonuLd7iyW0jdXiuDABsnuI2bzHHyBQScjIBIFdR43+KFn4Hh08TaTqmp395BNdLpunRxNcRwQ&#10;oGmkYPIq4TcgIDEksAoYmh6b/wBdfy1Drb+u35mq+la+yyBdehViqhT9gB2kfeP3+c+nalbS9dLs&#10;V12IKZVYL9hBwndfv9/XtXLaR8dvD2veJbDS7GC/ntL6ZbS31kRp9ie5Nt9pEGd+8OYvmzs25+Xd&#10;u4rWf4l2UnjOXw3Yadf6rcWrxx393aCLyLF5BuRZC8isx2kMRGrlQwLYBBp2ewHkWn6frC/tw6qr&#10;6vG8v/Cv7N94swP3f9pXeExu65IO726c17cmla+EQNr8LMEZWb7ABuY9G+/xj0715RZ/8nz6t/2T&#10;iz/9Od1Xu1IDAbStfKEDX4Q3lBQ32AcP3b7/AH9Kc+l68zSFddhUFkKj7ADtA+8Pv85/SuXm+Ndh&#10;b23iu+fQtXGkeHftCz6kDamK4khO144k8/zS27KgsiqSDz0rd/4T2Gy8GXviTWtKv/D9rZo8ktve&#10;NBLNtXuPIllQ56Abs57CjpcOti2NL13fk67EV80vj7CPuY+59/8AX9KRNK14eXu16Ftu/f8A6ABu&#10;z93+PjH61x2s/HSPQ/COp+IbjwX4lFtpbut/AfsSSQBUVwwL3KpKGDgDymc7sqQGBFbbfFjRofFf&#10;hfwzcQ3ttruv2kl5FYyRKXtURN5E5DEIT8wABOSjYyFJDtf+vmBq/wBla/sx/b8O7ytmfsA+/n7/&#10;AN/9P1pX0rX2Em3XoVJCBD9gB2kfeP3+c/pVDxR8T9D8JeLPD3hy9knfVtcaVbaG3i37FjieVnf+&#10;6CI2A6knoOCQzwR8TbHxvc6lajTdT0S8sIoLmS21aJInMEwcxSgK7YDeW/yttddp3KtLz/rQHoab&#10;aXrpcka7EF80MF+wj7ndPv8Af1rD8K6dr7Xut+Z4gWVU1STKvpqp8pij2qp3cgdd3fkVb8D/ABJt&#10;PiA0k2maZqCaSUMlrq04iFveKG27owJDIAeoLogYcrkc1o+GVYXWvbhMM6ixHnNkY8qP7vovt65o&#10;Aamla+EUNr8LMI2Ut9gAy56Njf29O9D6Vr5RguvwqxjVQ32AHDjq33+/p2rQ1/Wrbw3oWo6teFha&#10;WFtJdTbAC2xFLNjJHOAa4Z/jVFDo+n3cvhPX47/UA8lrpG6ye5lhRFZ5crcmIKA6jDOHJOApJFK4&#10;HVvpeus7lddhVS6lR9hB2qPvD7/OfXtQul66HBOuxFfNLFfsI5Tsn3+3rWb4r+I8fhfwYniePQ9V&#10;1fTfs5vJhbfZ7eW2hCby8i3UsO3A6rywPaqKfGbRFvPAtjdW2oWGq+ME8yy064hXz7dRA0x+0BWK&#10;pgIV4J+bgZwSKtrb+v60YdLm+mla+Fj3a9CxAcOfsAG4n7p+/wAY/WkOla/sx/b8O7ytmfsA+/n7&#10;/wB/9P1ql4X+Juh+MPEXijR9Mlllm8OTRwXs7JiEuyliEbPzbcFWPQMCOoOOdt/j9o9zYm7XRdcE&#10;M6wvprNBFt1RZmKxGFvN2qW67ZjGwU7iAOaQbHYPpWvHzNuvQru2bP8AQAduPvfx85/SoNS0vW/s&#10;N0X1qF4vmcxmzC5j2nMe7fxn+929KqSfFHSbPwG3ivUbe/0q0RjE1neQYuhN5vlCIIpIdmkwqlSV&#10;bIKkgg1f03XpPEXhe7vJ9Ju9FfZIjWupGFnGF6kwySIVIPZj3BwQRQBS8M6XrI0DRzHrEEMAt1Ih&#10;S0DgIUGxA+7nbx838WO1X10rXwgB1+Et5RUt9gHL9m+/29KteFSD4X0cqYyps4cGEYT7g+6Ow9Kz&#10;/HXjmDwLZWE0mnXurXF/drZW1nYGFZZJGVm6zSRoAFRiSWHSgCZ9K18o4XX4VYoqqfsAO1h1b7/O&#10;fTtTn0vXS7lddiVTIrKv2EHCjqv3+c+vauc1n4tvoPiHw5pN54O8QJJrs6W1tPG9i6JIYzI4dVui&#10;+I1VizKrKMcE5GX+JfjJo/hfxaNCuLHUpzG9nHd39vHGbaza6lMVuJCzhzvcY+RX25BbaOaAOgXS&#10;9dDqTrsRUSMxX7CBlD0X7/b1701NK19VjDa/CzBWDH7ABuJ+6fv8Y9O9YT/F/TbrxJ4m8P6Npmpe&#10;ItY8PRW0l5bWHkID5zSAKjzSxoSvlsWG4Y4AycgRaR8adK1X4XReOn0zVLDTp38u3srlITdXDtN5&#10;MQQRyMjeY5XYd+CGUkgGjpf+uwbO39dzojpWvlCBr8IbygufsA+/3f7/AOlK+l68xk269CoJTZ/o&#10;AO0D738fOf0rhLz9pHQLGyllk0fWzc2YuZNUsUhhabS4rd1WaWf97tKrvU/umkLA5UEZrrPF/wAS&#10;LDwpc6XZR2l3req6mryWmnaaYfNkjQKXk3SyRxqg3LyzjJYAZJAoA8e/aa0/WE8R/AvzNXjkLfEm&#10;0MZFmB5a/wBn35x97ngMM/7We1e4JpevAx7tehYKX3/6ABuz93+PjH615F+0tP8Aatb/AGfpvLeL&#10;zPiJZv5cow650zUTgjsRXvdAGANK18IAdfhLeUVz9gH3+z/f/T9aV9K19lkC69CrFVCn7ADtI+8f&#10;v859O1Z+q/ESPT/G9t4Xt9F1LVLx4I7qe4tXtlhtIndkVpPNmRzyjHEaucKeO1U/Bfxg0jxxrf8A&#10;Z1pZahZ+dbyXmn3V5HGsOo26SeW8sJV2baGK8OEbDqQCDmha7BsbraXrpdiuuxBTKrBfsIOE7r9/&#10;v69qE0vXQ6FtdiZRIzMv2EDKnov3+MeveuGi/aQ8MvFdzSWWq28ASZ9Pklhjxq3l3CWzC2AkJyZp&#10;I0AkCZ3qR8uSLepfH/w3ofg248QarBqGmNbamNHm0qaJGvI7suF8vajsjcMH3K5XZls4FC12/r+r&#10;g9NzrE0rXwiBtfhZgjKzfYANzHo33+MenehtK18oQNfhDeUFDfYBw/dvv9/SqPxA+I1t8PLRLm50&#10;nVdUh8qa5nfTYFdbaCJQ0ksjO6gAAj5QS7c7VbBxnL8XIj490fwufDOtA6tFLcWmqBrRrV4Y0Vml&#10;IW4MqJ86KC0Y+ZgMULXYHpudC+l68zSFddhUFkKj7ADtA+8Pv85/SsY6Zq3/AAmiZ1S3M/2Vn8/7&#10;ON3k+YP3Wzd687/wxUw+Jdlc+NLjw5Yadf6pNZyRw397aiL7PZSOgdUk3yK7HaykiNX2hgW2g1os&#10;y/8ACeIMw7/7NY42/vceaO/9329aOlw8hU0rXh5e7XoW279/+gAbs/d/j4x+tJ/ZWv7Mf2/Du8rZ&#10;n7APv5+/9/8AT9a364bSvi1Yak3iG4k0vUbDRNENwtxrVy1ubeQwMVkCIkzTcENjdGAdpx2yAbb6&#10;Vr7CTbr0KkhAh+wA7SPvH7/Of0pTpeulyRrsQXzQwX7COE7p9/v61jWXxe0G++FEfxDUXkegSWX2&#10;5VltytwU7Dy85DE4GD3POKxZ/j7p1vpl9cv4Z8RfatNmmj1PT1t4GlsEihSd5JXExiK+XLGwCSMz&#10;bsKpIYAemjA7NNL10OhbXYmUOxYfYQNyn7o+/wAY9e9NTStfCKG1+FmEbKW+wAZc9Gxv7eneszS/&#10;iz4e1rx1H4SsZ5rnVX0z+1iywsIUhJQKC5wN5EinaMkA5OMjLbr4oWtv4w1PQhpGozQ6XCk2oasr&#10;2y2tqGjMgDBphKx2gE7I2A3Dn0Hpv5/hv+QLXb+r7Gq+la+UYLr8KsY1UN9gBw46t9/v6dqc+l66&#10;zuV12FVLqVH2EHao+8Pv859e1Y3gP4r6Z49kvIorHUNHnt7WC/EWqJGjTWkwYw3CbHcbG8txhiGU&#10;qQyrxVjwJ8R7T4hI9zpumajFpLp5tpqlysQgvUzjdGFkMijuPMRNwOVyOadugFTwpp2vtJq5fxAs&#10;irq052vpqpiPC4jHzcgf3u9baaVr6iPdr0LEBw5+wAbifun7/GP1p3hZWU6xuEwzqMxHnNnj5fu+&#10;i+gq14l1+18K+HtT1m93m00+2kupRGAWKopYgAkDOBxyKlu2rDcpHStf2Y/t+Hd5OzP2Af6zP3/v&#10;/p+tK+la8fM269Cu7Zs/0AHbj738fOf0rl734ySWGh2moS+B/FDTXImlWxhSzlkSCNA7zPItyYVX&#10;kAKZPMY5whwa0PFPxUtPDngSDxfa6RqOv6HJafb3m097aMw2/l7xIwuJouCOwyc9qb01YLXY2Tpe&#10;u78jXYgvmh8fYR9zH3Pv/r+lCaXrqtGW12FgGcsPsAG4H7o+/wAY/WuJi/aH0IXkEV3pGtabbk28&#10;N1eXcMSxWNzNB58dtMBKX8zyypJRWQFgC2a6bwJ8Rrbx6bnyNJ1XTFiiiuIn1CFFS5hkDFJI2R3H&#10;O05RirrxuVcjLsxXLy6Tr4QA6/CW8oqW+wDl+zff7elD6Vr7I4XX4VYoqq32AHaw6t9/nPp2rldT&#10;+Pnhyy1HxHYWsF/q19odzZWU0NmkY864uZDHHHE8johIYEMSwVcHJyCB0Or/ABAsvDfgweItbs7v&#10;SIzsUWE3lS3JkdwkcSiJ3RnZioAViORyOcLpcfWx5n+1vputD9l34xO2tRND/wAIpqjeX9iAOwWc&#10;m5M7u/r29K77wRputHwjoDLrUSxfZIXEf2IEiMxrtTO7qP73f0rhv2ldcl8QfsgfGG7m0q80aU+E&#10;tYVrS/aFpFxaS87oZJIyCOcq59Dgggep+Bf+RJ8Pf9g63/8ARS0AMTStfVYw2vwswVgx+wAbifun&#10;7/GPTvQdK18oQNfhDeUFz9gH3+7/AH/0/Wq/jrx3B4Gt9NLabe6xd6jdCztrLT2hWR32O5OZpI0A&#10;CoxJLD8axbj40aXZ+JLbR7jS9UhZprazu70rC1vYXdwm+K2mZZSd5BXlA6AumW+YULXRBsdG+l68&#10;xk269CoJTZ/oAO0D738fOf0pf7L13fn+3Ytvnb8fYR/q8fc+/wBff9K5/WvjNouheMJdAuLTUGW2&#10;ltLe81VI4/slpNcttt4pCXDlnO0ZVGA3ruK5qv4Z+Onh7xKL6Vob3SLODTjq8N5qKRpDeWIZl+0x&#10;FXY7Mr0cK2GU7cMKOlx26HTppevKY92vQsAX3/6ABuB+7/Hxj9aQaVr4QA6/CW8orn7APv8AZ/v/&#10;AKfrWVpHxU03X/hnYeNtN07Vb6wv4o5bWxitv9Mk3uERfLLAKckZ3MAoyWIAJHP6v+0BZ6X4Zttd&#10;j8JeItQspLs6dKtr9iEtvdif7P8AZ2R7lS7+ZwPL3qeoJFHWwvM7Z9K18rIF16FWKqFP2AHaR94/&#10;f5z6dqxPFena+s+jFPECxq2rQnammq+Y9rZQndwD/e7Vc8X/ABHs/CV9pumjT77WNb1BHlg0vTzC&#10;JjGmN8jNLJHGqqWUZZxkkAZPFXfEMhuo9AlWO5QPfwuUX5GUFW4cHt6j1oAeml66HQtrsTKJGZl+&#10;wgZU9F+/xj1701NK19UQNr8LMEZWb7ABuY9G+/xj071v1yV/8Q47Xx1F4WtdE1LU7ryIri5urZ7Z&#10;YLSOR3VS/mTI7f6tziNHOB05FHkHmXm0nXyhA1+EN5QUN9gHD92+/wB/SnPpeus0hXXYVBZCo+wA&#10;7QPvD7/Of0qj4K+JeifEDUvE1lo0k8zeHtQOmXkskRSNpgiuwjJ+8o3Y3dMg4zjNczY/tBaLqTzL&#10;b6Jr0u+GafTvLtY3OqpFcLbyGBVkJGJHQfvhHwwb7oJAB2g0vXd+TrsRXzS+PsI+5j7n3/1/SkTS&#10;teHl7tehbbv3/wCgAbs/d/j4x+tcofj74ZhtNCe6j1C0vdX1ZtEi06S3DTw3SSeXIJCjMgVGwC4Y&#10;qcjaWyM7vjT4hR+DtS0fTo9G1HXdR1UymC1057dGVYwpd2aeaJQBvUcEnJHFAF0aVr+zH9vw7vK2&#10;Z+wD7+fv/f8A0/WlfStfYSbdehUkIEP2AHaR94/f5z+lYNl8YtIvfGSeHxY6jEst3LpsWqSJH9kl&#10;vY4vNktlIcvvCBjkoEOxgGJGKuQ/EuyvvGVx4e0/Tr/U2s5Vgv8AULYRfZrOVkDqj7pFdjgqT5aO&#10;F3DcVFG9v6/r+u6AhGmasfGkxXVLdZ/ssb+f9nBbyfMb91s3euTv98Y4rZTS9dV0La7Cyh2LD7CB&#10;uU/dH3+MevemoV/4TyYZh3/2bGcbf3uPNfv/AHfb1zW/QBgJpWvhFDa/CzCNlLfYAMuejY39vTvQ&#10;+la+UYLr8KsY1UN9gBw46tjf39O1c1B8ZoLqy1q+t/C/iC6sNOnktY7i2jtpft06T+R5cMaTmQZf&#10;PzSIiAAsWAGa1vD/AMRE8T+HNS1Kw0PVHv8ATrmWyudFc263aToRuj3GbyScEMCJNpBHPajpcDRf&#10;S9dZ3K67Cql1Kj7CDtUfeH3+c+vagaXrocE67EV80sV+wjlOyff7etedQ/tM6RNpv2o+FvEaSiS+&#10;DWuy0dxDZlVurgMtwY2jRnC/K5ZmyFU4rptA+MWk+J/EMGnabp+qXVnO7Qx6wkCm0Myx+YYzh/MU&#10;7f42QJn5d27iha7BsbyaVr6iPdr0LEBw5+wAbifun7/GP1pP7K1/Zj+34d3lbM/YB9/P3/v/AKfr&#10;Wf4j+KegeF/GWj+F7yaU6tqcE9zGkSbkhiiQuzStn5AQrBe7FWx90kP8C/ECPxv4cGuNo2o6Dpzw&#10;pcQyarJbZliZN4cCGaTaMEZD7SM9KOlw8i8+la8fM269Cu7Zs/0AHbj738fOf0rxD9kDT9Yl+G3i&#10;J4NXjgh/4TrxI3lmzDHaNWugy53dzk57ZxXsPgX4iW3xAie6sNK1G30t0EtpqN2sSxXsZON8arI0&#10;ijoR5qISCCARnHmv7Gv/ACS7xD/2O3ib/wBPF1QB6yml66rRltdhYBnLD7ABuB+6Pv8AGP1pq6Tr&#10;4QA6/CW8oqW+wDl+zff7elWvFfiS08HeGdU1y+EjWenW0l1KsIBdlRSSFBIBJxgZI5rkr34vtp9n&#10;opl8H68NS1a4khttKWbTzPtjj3tKzfavKCAYH+s3ZIG3mjyA6N9K18o4XX4VYoqq32AHaw6t9/nP&#10;p2pz6XrpdyuuxKpkVlX7CDhR1X7/ADn17VQ8Y/EO38HR6fG+l6hqmpXyu8OmWHk+eVRQ0jEySJGA&#10;oI/j5JAXcSKyJfjJFF4p8N6MfCviDy/EJ/0HUWS2SIqIvNd3iacTxqgwG3RAhiBjkZN9A21OmXS9&#10;dDqW12IqJWYr9hAynZfv9vXvSJpWvhYw2vQswVgx+wAbifun7/GPTvVPwZ8StF8far4msNHklmfw&#10;9f8A9m3krJiNpvLV2EZz8wG7aT/eDDtWMfjdot1qviPTNJ0/Vdf1HQ7u3sZrfTbdW86aUEhY3d1T&#10;C7WDuzKqlSCcgij/AIcdjpDpWvlCBr8IbygufsA+/wB3+/8Ap+tZ3irS9ZPhzWjLq8E0BtXJhe1E&#10;YZQh3qX3cbuRu/hz3qI/FzQF+H1r4wZrldPuisUNsYv9JedpPLEATODJ5mVxnGQTnHNW7vW3174f&#10;6veXGmT6M5s7gPaap5TlMI3LGGSRGUjn5XPHBwQQARPY6Xrf2S3Ka1CkeVcRiyDYj2/czv5/3v0q&#10;VNL15THu16FgC+//AEADcD93+PjH61q6dg6fa4248pfujA6DpWB458ew+CF0pDpd9rN7qdybW1st&#10;PaBZHYRvIxLTSxoAFjbkt6AZzQBZGla+EAOvwlvKK5+wD7/Z/v8A6UPpWvssgXX4VYqoU/YAdpH3&#10;j9/nPp2rFi+LNlN4oi0RdF1dpBNHaXV3HFFJDZXLxCUQy7ZC2QrLl0VowWALjNL4q+KX/CJ+LtD0&#10;Kfwvrd2NZu1s7TULRrRoGcozsSjXAlCoqMzN5eAB3o7eYdzbbS9dLsRrsQUyKwX7CDhB1X7/AH9e&#10;1CaXrodC2uxMokZmX7CBlT0X7/GPXvWLZ/GLwze6r4xsku3VfCcaSandumIFDK7EI2fmK7GDYHBG&#10;OSCAlp8X9Fvvhno/je3t76TTtXit3srQxKl1K05CxR7WYKrEsB8zADnJABNHS/8AWuw7WNlNK18I&#10;gbX4WYIysfsAG5j0b7/GPTvQ2la+UIGvwhvKChvsA4fu33+/pXJt8d9NCW4Xw94hkuthlvbNLWMz&#10;WEYlaLfIvmfvAWR8eR5pYKWUEc1veLviRZeFNTsNKjsL7W9avY3ni03TvJEohQgNKzTSRoqgso5Y&#10;Ek4AJoEUvFGna+L/AELy/ECxK+px4VNNV/lEEu5WO/gEjO7twO9bo0vXd+TrsRXzS+PsI+5j7n3+&#10;vv8ApTdfdrifw3IqXChr9WKr8hUGCX74Pb29cVv0AYKaVrw8vdr0Lbd+/wD0ADdn7v8AHxj9aQaV&#10;r+zH9vw7vJ2Z+wD/AFmfv/f/AE/WqF58REh8dN4XtND1PVLqKCG4uru2e2WC1SUyBN/mTI7H905I&#10;RGwMetVfB/xRHizxbrPh2XwzrWhXuk28VxcSag1o8WJC2xA0FxLhyFLbSAduD3GTcNjafStfYSbd&#10;ehUkIEP2AHaR94/f5z+lK2l66XJGuxBfNDBfsI4Tun3+/rXMeFvjloHii7mj+z32k2n2OfUbW/1F&#10;I0gvLWGTy5ZoyrsyqrFeJAjEMCARnGTc/tGaYPBOk+LLDwt4j1fQ9SmFtDNbJaRyCVrjyEjMU1wk&#10;hZn6BVJwecHIB/X6Bsd6ml66roW12FlDsWH2EDcp+6Pv8Y9e9NTStfCKG1+FmEbKW+wAZc9G+/29&#10;O9YvxD+LmmfDfyVvdP1LUJWtJtRni06ON2trSHb508m51yq714Tcxzwpwai0n4z6JrXi2LRLe1vz&#10;BcXE1la6wUj+xXVzEm+WBGDl9yruOWQKdjgMSKFrsG2pvvpWvlGC6/CrGNVDfYAcOOrY39/TtXiH&#10;grT9Yb9sb4tqmsRJL/wjPhtxIbMEeX5upZTG7rkE7vfpxXr1r8S7LU/GFzoOnadf6kLOb7Ne6lbi&#10;H7NazbQ3ltukEjHBXPlo4XcNxHOPOfAv/J5vxa/7FPw5/wCj9To6XDyPWRpeuhwTrsRXzSxX7COU&#10;7J9/t60iaVr6iPdr0LEBw5+wAbifun7/ABj9a3q83HxvsToGva5/wj2sjR9KeWJLzdaEX0iTmDZC&#10;n2jeC0gIUyLGD1zQB1P9la/sx/b8O7ytmfsA+/n7/wB/9P1pX0rXj5m3XoV3bNn+gA7cfe/j5z+l&#10;VLrx9DpXg1/EWr6Xf6OikJ9gnMEtwzs4SNB5MrxkuzKB8/cZxzXL+IfjunhvwlceILjwT4nktbSV&#10;4LyCMWSy28gZFRfnulWXeXXaYWkBJxkHigDtDpeu78jXYgvmh8fYR9zH3Pv/AK/pQml68rRltdhY&#10;BnLD7ABuB+6Pv8Y/Ws4fE/Rv+Fhab4JYXC+IL3S5NW8gxgrBCjxoRIwOA5MgwBnO1j2GWeIvivoH&#10;hjxppvha6e5l1e+s7i/WK1gMvlwwruYvt5BbBCqASxVsDg0bf12/4Zgtf67mkula+EAOvwlvKKlv&#10;sA5fs33+3pQ+la+UcLr8KsUVVb7ADtYdW+/zn07VneEfibYeKoNXaewv/D1zpIR7201hI0khjePz&#10;EkJR3XaU5+9kYIYAjFTeBviDB4+ge7stJ1Kz010WW0vrxYljvIz0dFWRnUEYOJVQkEEA84dguUPC&#10;Wna/LY37f8JArL/at3tEmmqpVBcSAp97kejemDW4ul66HUtrsRUSsxX7CBlOy/f7evejwerLp15u&#10;EwP9o3p/ftk4+0SYx/s+g7DFS+L/ABRaeCvC+q69frLJZ6dbvcypAAZHCjO1QSAWPQAkcnrSAhTS&#10;tfVYw2vQswVgx+wAbifun7/GPTvSHStfKEDX4Q3lBc/YB9/u/wB/9P1rmdT+M0WjWdm154V15NRu&#10;Y57gaTF9jmuVt4SgkmPl3DRlQZEAVXLknAQmtL4hfEuP4feFG8RSaDqusaXFA1zcPYG2jaCMKDll&#10;uJoiSc4Crls8YoemoLXQ1X0vXiZNuvQqGKbP9AB24+9/Hzn9KX+y9d35/t2Lb5u/H2Efcx9z7/6/&#10;pWQ3xY0aHxV4X8NXEN7a674gtXvIrGSJS9qiJvInIYhCfmAAJyVbGQpIk8KfFXw/4zbxWdNnkaDw&#10;1fPp99cyJtjMiRJK5Q5+ZQHAJ9Q2M4zQ9N/P8NwWu3l+OxpppevKY92uwsAX3j7ABuB+7/Hxj9aa&#10;NK18IAdfhLeUVz9gH3+z/f8A0/WuQtfj3pd3aLInh/XluLl4V060khgV9REqSOjQuZfLHyRSMwld&#10;GUAbguVzu3vxS0nTfBNp4lu7e/tYrt0gg0+a32Xkk7tsWAITjeW4znbj5t235qAIvGmlawfB+v8A&#10;n6vb3MB0+UNDJaiJXAQ7wX3/AChhkZ/hznnFbC6XrhwV1yFULqwX7CDhMcrnfzn1rO1nWm1z4Z67&#10;e3Gmy6Ox0+6D2mq+U/l4jb7/AJLujLjn5WPHHXIrrIv9Wn0HSgDFTS9dDoW12JlEjMy/YQMqei53&#10;9vXvTU0rXwiBtfhZgjKx+wAbmPRvv8Y9O9VfHHj6HwQ2kw/2Vf61fapcNbW1lpzQLIxWN5GYtPLG&#10;gUKh5LdSAAc1l6j8V20nxtoPhq78I69DNrTslteh7J4Bti8yRnC3JkCp91m2Y3EAZyCRa7A9DebS&#10;tfKEDX4Q3lBQ32AcP3b7/f0pz6XrxaQrrsKgshUfYAdoH3h9/nP6Vz+qfGXR9K8ZN4fksdRkWK6t&#10;rC51SOOM2ltczruhhfLiQswK8qjKN65YVF/wunS72+8VWei6XqXiG58NTRwX62Rt4kBZGYlJJ5o0&#10;YJtKsd3DAjkg4V9Ljs72OlGl67vyddi2+aXx9hH3Mfc+/wBff9KRNK14eXu16Ftu/f8A6ABuz93+&#10;PjH61z9n8YtOu/hppPjNtJ1a2ttVMKWWmTRxC8neZwkKgCQxgvkEEuBg5JArGf8AaQ8OLaRXC6Zr&#10;DrErSaqiwxbtGVblrZmuh5vaWOQfuvMOI2YfKM1VtbE30udwNK1/Zj+34d3lbM/YB9/P3/v/AKfr&#10;X54f8FpbTULb4NeAze36XqNr5EarbiLYRbSbjnJznj6Yr9APFnxJsvDGr2Ojw2F7rus3cTXKafpv&#10;kiRIFIVpXaaSNFXLAAFtzE/KDg4+DP8AgtnJ5vwR+HTgMobX3OGGCP8ARn6ikM+xfi58K9W8d6w8&#10;1rpfh29V7I21pqd5NNZ6jpMhyGliliRmlHKsI90WCn3vmyvnHj79mTxz411C4E/iCwuYFa7MN5Pe&#10;XEZdZtOmtQGtI4xCHDy72mYySMDjKgBa+ibjxfpttO8L/bN6bydthOw+QkNghMHkcY69s1E3jjSl&#10;RnP27aIlmONNuSdp6ceX19uo9KFoUpNO588eMf2X/GfjK/uRd6tpbWoGoxxO15cbJIrmJkRPsixr&#10;DEUyAz/vJJcliy42n1PU/hFe6h4e+K+mC8tov+EvjaO0YBiLfOnxWw3jH96MnjPBHeu2fxrpcbSK&#10;ftuY2VWxp1weW6Y/d8+5HTvigeNNLLhf9NyZTD/yD7j7wGf7nT/a6e9Nu6aFF8tmulvwPF9b/Z+8&#10;TeJpr2C7udGsrS9upNVkuoJZZbiO4fTDYm3GY1DRAnf5hIOPl8sferL8Qfs8+PPFN/prXmo6RBbW&#10;k9lcqsGo3Kxx+TbrC8XkJCiTMzAuJ5izBcIqKPmr3tPG2lyCPH2795vK5064H3euf3fHtnr2zSf8&#10;JxpWzd/p2PJ8/wD5Btz93OP+efX/AGevtSeu4o+7ZI838U/CPxReeAfA2g6Xf2e7RrNbPUEN5NZG&#10;fFuIw0dxChmUKw3FEMZkHys4BIPI+FP2V9X0bwBFoN3qWmte/wBoaZcyXkKu2Y7bTorRgNwySSjl&#10;QT0bk8mvd38baVGJCft2IwhbGnXB+90x+7598dO+KU+NNLVyp+25Eoh/5B9xjcenOzp/tdPem3dy&#10;b67jTta3Q8JT4FfEMS2d0bvQ4Xs9P0vS/stlqNxbvdQ2i3SswuxbmS2ZzcI2YlLAKyBxu3V1/wCz&#10;z8FNX+EEN8uq6hZ37T2lvbq1q0rcxy3DkkyZbkTL1Zjwck9T6OnjTS5HjVftuXdkGdOuByvXP7vg&#10;ehPB7Zpq+ONKdFcfbsNG0ozptyDtHXjy+vt1PYU+Z6vuJ6m/RWA/jjSkRnP27CxrKcabck7T048v&#10;k+3UdxTn8aaXG7q323KOsZxp9weW6YPl8j3HA71IG7RWEvjTS2cIPtuTKYedPuMbh152dP8Aa6e9&#10;InjfSpFjK/bsSB2XOnXA4Xrn93x7Z69s0Ab1FYB8caUE3f6djyvP/wCQbc525x/zz6/7PX2pX8ba&#10;XH5mftv7vZuxp1wfvdMfu+ffHTvigDeorCPjTSw+3/Tc+b5H/IPuMbsZ6+X0/wBrp70J410uRo1H&#10;23MjOq5064HK9c/u+PbPXtmgDdorAXxxpTIHH27BiM3Om3Odo68eX1/2evtQ/jjSo0dj9uwiLIca&#10;bcnhumP3fJ9hyO9AHlHwT/5OP/aL/wCwrov/AKaLevdq+V/hv8YfBvg/9pv4+2mua/baVd32raGL&#10;a3uw0ck2dKgQbVIyfmBH5eoz9Fr400t3VB9ty0jRDOn3AG4defL6e/Q9jUqSbaT2JUottJ6o5fSf&#10;hpe2Xw78W6PcXNvLrfiGbUrie8XdsZ52cRbuM4SLyk6dI+Kj8TfD3WdT8DeHtHs3sRfaC2nXltNN&#10;M4jnuLZlLRsAhKIyrgONxG7Oz5eeqTxvpUixsPt2HVnGdOuRwvXP7vg+gPJ7ZoPjjSghY/bsCITf&#10;8g25ztPt5fX/AGevtVbbeX4bF/8AB/Hc8fg+D3ja3udNgu4NB1zQzqFzrl/pj6rPZxvfzXTTjOLW&#10;QzRQgqEUlAzLuZfuhfQrvw/qnh3xt4o8YWtvFqf23SrCyt9OR2WRpIZbhmy20gAidcH/AGTnA5rf&#10;fxrpcZkB+25jKBsadcH73TH7vn3x074pf+E00vft/wBNz5vkf8g+4xuxnr5fT/a6e9C02/rZfkrC&#10;et79f+H/AD1PNJPhT4n8W+J/E03i0WRtdSinsLLVdL1eT7Tp1ixGIobZ7Ty1Z9o8xy7Fjx90KoNL&#10;/Z0jufhJ458A+JNaudasPEl3eyrcMI43gjmxs4hjiG5SAxAGM8dOK9KTxrpchjA+2/vC4XOnXA+7&#10;1z+749s9e2aQeONKKBh9ux5Rn/5Btz90HH/PPr/s9falZW5fkO7vf5nLfAv4ZN8KfC02jf2RpmlJ&#10;5ocnTdQubsXL7QGmbzwGjLYH7sFwuPvHNdX4IcyeHIGMjSnzZ/naPyyf3z/w/wCc9aR/G+lRrIx+&#10;3YjVXbGnXJ4bpj93z7gdO+K4/wAF/GDwf5reGxr63HiC3uZYptNw010jGRm+ZUBOACOegGM4NOU1&#10;f3nuZ3jCybtc634h6HqXibwJr+kaPeJp2p39lLa2925IELOpXfwCeM5rJ8TfDpb+x8F2GkfZ7Cw8&#10;PanbXSwEEKIIo3QImB1wwxn0raTxppcjog+25eRoxnT7gDcvXJ2cD36HtTU8caVIiMPt2HRpBnTb&#10;kHC9ePL4Pt1Pahaa/wBaF/8AB/E81+OPwU1P4vlI/J0y1jnsrvSbi4N/dRTRW8zL+8HlBVn+VSTb&#10;yjZuKnedvzWvDXwYn0L4hWuqw6doOlWdldXN1/aWloY73U1mVgIblPLAAQtnd5j7zGrbUJwPQG8c&#10;aUqFz9u2iITHGm3JO09OPL6+3UelOfxrpcbSKftuY2VWxp1weW6Y/d8+5HTvihe7sD13ODh+H+ua&#10;V8ONS8EwTpHPrsmsk6xb7mWwFzJPLE5QqN5HmqpG5ec4yMkedj9l/WRZeYLDw8tu16Lh/Co1K7+w&#10;8WX2bzBdeV5ofPz7fL29s5+evoAeNNLLhf8ATcmUw/8AIPuPvAZ/udP9rp70ieNtLk8vH2795vK5&#10;064H3euf3fHtnr2zSt0/rt/X376ju73/AK/r+tjyf4ifsx2fj34b+ANF1Node1fweITE95cz2kN9&#10;tgMMqO0Lb4w4OQ4DFSo4YZB9AutGOi/CpdMk0+1tPstokIsbW7d4YlUgBFmcKzAAAbiATjOBnFa/&#10;/CcaVs3f6djyfP8A+Qbc/dzj/nn1/wBnr7Vz3xH8f6JYeCdbuLqWSG2toFkmlvNPuPJRSRyx2dB3&#10;9O+KpvdvrqTZK3kegVyXjbwdceLtZ8JO00Q0rStT/tG7tpM5nZIZFgA4x8srpJz3jFQ+H/jF4O8W&#10;xzSaFrUetRQzrbSSadDJcIkhGQCyKQOO/T3rWTxppcjxqv23LuyDOnXA5Xrn93wPQng9s1KalaUW&#10;JSU1eLumcPpPhHxknxN1TxLrOn6Jqqqs0Gjzf2xMhsbcgbY1t/shUO7KPMk8xm7DgBayk+BN1dfG&#10;W28V3Safb6faam+sxm0u7nzJp2tDb7XtmPkKRvZjMvzuAgKjBJ9LXxxpTorj7dho2lGdNuQdo68e&#10;X19up7Ch/HGlIjOft2FjWU4025J2npx5fJ9uo7imtLW6FPW/mecn4Q+ItGi07UNJudMuda03xDqm&#10;rwwXkkkUEsN4ZvkZ1RirKJVPCkEoRxncFsvg3cXfw90fwLLqWoaWnhmC2Ntq9gYtt7cCFgxaKaGR&#10;dqs24D5sEqQQy8ejv400uN3U/bco6xnGn3BGW6YPl8j3HA70L400tnCj7bkymHnT7jG4dednT/a6&#10;e9Jq65Xt/X9eo7u9zxvSP2Y9T0qP4c3I8Zag+o+Hv7PS/RhbNBPHbQSR7Ys2+9cmQ8ZUEEk/Ng1o&#10;eNP2cNP1X4323xJstI0/VNSkhtobhNR1K6tvs8kDsY7mMR7kkIViDE6qp2qdyndn1NPG+lSLGV+3&#10;YkDsudOuBwvXP7vj2z17ZpD440oJu/07Hlef/wAg25ztzj/nn1/2evtVuTcubrdv79ybaW+R5R8S&#10;v+Twvgf/ANi/4p/npde7V8v/ABm+KHhjwx+1Z8GtT1nVF0jT7XQfEiSXN/DJAm6RtLCBS6jcT3C5&#10;x3xXvWnfEfQNYs4buwu5r60ncRxXNtZzyRSEjIKuqEFf9oHb71nzK/LfUXNG/LfU8w8e/s9S+PPE&#10;urM9poWlWeoSzzTa9YxlNUmSSye1+zyrsw6AuH3ebyEVdgxurovCHw88SWuo61qviAaPLqGq2Fro&#10;8kVrLJJAlvBHLiUho13s7zMTHhQq8b2xk9snjXS5GjUfbcyM6rnTrgcr1z+749s9e2aavjjSmQOP&#10;t2DEZv8AkG3Odo68eX19uvtTtpy9P6/TT+rlttu/9f1/XkeF+Fv2Z9b8Latp/im1OlR+JdJksks7&#10;A6leTWcsEEF1CymaZXkhDreSFUVWWPYijdya0LL9l2+sJvCWoQ+LryLU9O1KG/1GGJIPskoWWaaR&#10;Yg8LyLl52H3wCOTg4x7I/jjSo0dj9uwiLIcabck4bpgeXyfYcjvTn8aaWjsh+27lkWI40+4I3Hpz&#10;5fI9+g7mqu73/rv+eonqcF428IeKPifa6WXtdO0y182G4R7iaQXelzRTlvPiAjxMXQJhH8vZ1O7O&#10;B1vgzwbPoOt+L9Vv5Yri813UhcK0Wf3dukMcUMRyB0CMxxxlzWgvjTS3dUH23LSNEM6fcAbh158v&#10;p79D2NNTxvpUixsPt2HVnXOnXI4Xrn93wfQHk9s0lorf10/yB6/16/5nl3wX/Zy0/wCCfjXWrvR9&#10;I08WF9LczR6o2pXT3ixyy+b9mNu+6PCsT+9DgkBQUzlq9S0dAvirxAwjVS32fLiTcW+Q9V/hx+tI&#10;fHGlBCx+3YEQm/5Btznafby+v+z19q4iT42eB/DPjzXNP1bX7LS9QmNmIrW4iliuJd6kLhWUF+eB&#10;tzjocUnJRS5notCZSjG8pO1z0++t/tllcQZUebGyZddw5GOR3HtXivh34E6hpvhrxjYJZeH/AA22&#10;r6AuhwWWghls3dVmH2uRfLTa7ecoKgOVVAN7cY9U/wCE00vft/03PneR/wAg+4+9jP8Azz6f7XT3&#10;pE8a6XIYwPtv7wuFzp1wPu9c/u+PbPXtmi2/maKTVmumpyHxE+HOr+LvAul+H4F06ePT5bG4eG7u&#10;JI4r/wAlgXgcohaJTtUh13HPVcZzyMPwK8TQeBdI8Ki40d7KGc3cU3nTCXRJvtTzq1sSh+0hFdY1&#10;8wx/6sMSd20euDxxpRQMPt2PKM//ACDbn7oOP+efX/Z6+1K/jfSo1kY/bsIqu2NOuTw3TH7vn3A6&#10;d8VV3dy7u/6kJWSj20MCTw/qnhjxj4t8V20Eeq/2jZ2Ftb2COySFomlDZO0gZEoI7cHOBzXnPiX9&#10;m+/8R6jqrW8Hh3w6WkvLmLU9LiZZ9RllnWaP7XGEXhHUZIkfefmwmcV7M3jTS0dkP23IlWE40+4I&#10;3Hpz5fT36D1oTxppcjog+25eRoxnT7gDcvXJ2cD36HtSWmq/r+mVf+v68tDzu/8AgU3j7wJ8RtI8&#10;YtbQ3XjebzrmHTJpJIrPZbxQQhJCI2kK+QjklVBJIxjrufA/4bn4W+E5NFGj6Zo8Ym8zbpuoXN4t&#10;w+1Q0zNOoaMtgfuwXCgffbPHTJ440qREYfbsOjSDOm3IOF65Hl8H2PJ7UN440pULn7dtEQmONNuS&#10;dp6ceX19uo9KFpt/VhPXcd4HcyeFbBjIZSVb52j8sn52/h7VR+JnhN/Gfhc2EenaRq7pcw3IsNcj&#10;3Ws/luG2sdrbDxw21sHB2muc8E/GHwcUHh1NfW61+yJS505Q091GSxPzLGD0yMkfd74rsR400suF&#10;/wBNyZTD/wAg+4xuAz/c6f7XT3qU1LZijNS1i7nj1t8HfGVi2h6c1poGp+FLS6m1N9COrTWkEVzJ&#10;dNNGgC2j+bDApURofLUsNxXhQvpfiXwjqHi3XvCF1efZYLDRdSl1Ca1SRpDM4hkjtyCUXoZN5B6F&#10;RgnGa1U8baVJ5ePtv7zftzp1wPu9c/u+PbPXtmk/4TjStm7/AE7Hk+f/AMg25+7nH/PPr/s9far7&#10;DetzwbxB+ypqfibWtclurvTIkup765GpLLO0+oefPHNFDcQ4CRpEYkTcjMXVQcLlge58M/DbUdI0&#10;nXfD9xZQaHY+KpZ3mg8M3BWDRY/s0cWIGaFQWkZWcnYuGc4VsFq9BfxvpUYkJ+3YjCFsadcH73TH&#10;7vn3x074pT400tXKn7bkSiH/AJB9xjcenOzp/tdPektFbp/X9f8ADu49Xfr/AF/X9K3jen/s56h4&#10;fivhJFoXj+F9Xlvbay8VQxRrDC9tFCCrw2pVHXy+VEZBGACpGas/Ef8AZgsvHngPwBpmosniTVvB&#10;6xiN9SvLi1j1BfJ8qVZJIWLxlxhg+HKlRwwJB9bTxppcjxqPtuXdkGdOuByvXP7vgehPB7Zpq+ON&#10;KdFcfbsNG0ozptyDtHXjy+vt1PYUb/h+A7nif7VGmPov7Nuh6e9rb2JtfEPheEWtpM80UIXWLIBF&#10;kcBnCgAbiATjOBnFfRdfNf7a3jjR4fgS1zNNcW9va+IPDt5NLPZzRokS6xZszEsgGQATjr7V7FoP&#10;xh8H+KobibRNZTWobeVYJZdNhluER2GQCyKR0P4d6TkuazerM7xi1G+pznxn+E9z8RZka10vw9eS&#10;yafPpy3+qoRdaYZCMXNs4jfLLjIT93kqp3jFZnh34N+IPDviHTSLnT7zRNC1LUtY01pJpFubme88&#10;wmOb92VjVGnm+dS5bK/KuDn0tfGmls4UfbcmUw/8g+4xuHXnZ0/2unvSJ430qRYyPt2JA7LnTrgc&#10;L1z+749s9e2aa02Leu54n44/Zcm+IPiXW5L6Ww07TLqS9vIJ7O5uWdri4smtcvas3kIV8x2aVPmk&#10;wgIXBJs+Iv2dNe+IFh4l1HXNfXRPEmpQLDbx6JIk1ouy0e3RpDPAS2fNlb5UUoHwCSNx9iPjjSgm&#10;7/TseV5//INuc7c4/wCefX/Z6+1K/jbS4/Nz9t/d7N2NOuD97pj93z746d8UracvT+v+GK5nzcxy&#10;N3oHiabwhH4Yhs7HVotOgt7S5OsztDFq8RgKyDfHD+6KvtOVRgcbcKSdrfA/wo1Dw5rHhG51LUYd&#10;Rg8O6DJpkACkN58joXccfdEcSIpJzjOevPYnxppYfb/pufNEH/IPuMbsZ6+X0/2unvQnjXS5GjUf&#10;bcyM6rnTrgcr1z+749s9e2aq7bcur/4P+ZFkko9P+G/yPK/FH7OGn3nx0i+JVlpGn6nqNwtqtx/a&#10;GpXVubWWBjsuYlj3JKdhwYnVQSineMnPqmqOV8W6EvmMoaK5ygjyG4Tq38OP1z7U1fHGlMgcfbsG&#10;Izf8g25ztHXjy+vt19q5bxl8U/DHhXU9K1bWtVl0fTII5BJcXkMkEO6QLsU71BZjtOAuSMHOKm6j&#10;GzeiCTSvOTPSKK5qx+Iug6nax3VldT3trKUEdxbWc8kcm77pV1Qhl/2gce9WF8aaW7qg+27mkaIZ&#10;0+4A3Drz5fT36Hsaad9UCaauh3jfw+fFfhDWNHWO0lN9ayQeXqEPnW77lI2yJ/Ep6EeleYW3wR1J&#10;/AnibSkg0fw9NrOp2l9FpWluz2FksJg3BD5UZJfyWY4jXl8c4LH0tPG+lSLGw+3YdWcZ065HC9c/&#10;u+D6A8ntmg+ONKVCx+3YEQm/5Btznafby+v+z19qFo7r+v6sVfSxxXxo+GmrfEpdJEVppV9aabdS&#10;yf2bqN7NBFeLJbtGHaSOMtG6M5IUBgw6lSRty9O+DviS1bwLYXeoabfW3hgWjwa6DJFexiKFY5YR&#10;DtZHWXDZkMgKrIRtbG4+lP410uMyA/bcxlA2NOuD97pj93z746d8Uv8Awmml79v+m583yP8AkH3H&#10;3sZ/udP9rp70LTb+v6/rTQT1Oe0Pw7qfgvVPE10kEepL4i19LlViZlNtA1vDEzt8pBKmItjIBBAz&#10;nivNbL9nXWNPuLDUNOsvDGgXmivaPaWWkb4bTUpIJSxlnAiBhZ0ZkAAm2bidz4xXtSeNdLkMYH23&#10;94XC5064H3euf3fHtnr2zSDxxpRQN/p2DEZv+Qbc/dBx/wA8+v8As9fahaaobdzyzxR+zXB46+C9&#10;14T16a2m1a41iXxEZInmW2jvHu2ufLBRkdoxuMeeCRlgAcAdx4J8KHwL8MX0ddLstAitYJ/KstOv&#10;Zr+OFTuOfNmRHkJJLHKjrjnGTuP430qNZGb7diNVdsadcnhumP3fPuB074qtrHi/Tn02+hX7f5pV&#10;oB5dhODvZTjBKY/4F0HcihaXS/q2n5IT1tf+rmv4eYtoGmEsXJtojuK7SfkHOO30rlvip4Ik8Z2m&#10;kmLQvD/iNrC6M/8AZ/iND5LZjZNyuI5NjDdnOxsjI4zkVfAvxl8GeJLO20/SNfj1a+tY1huIbVXn&#10;kidRg+ZsUgcgjceCehNdInjjSpERh9uw6NIM6bcg4XrkeXwfY8ntUpxmrp3FGakrxd0eW+FvhR4y&#10;0LxB4Wi1UaT4l0Dw5Z21vp7T6rNA8EyxbJbkwC2cSyclU3SgKvTBJJ7258H6hrXxA0LxHqD20MOm&#10;aXc28VpC7SmO7naPdIrFFyFSMqCQD87cDNareONKVC5+3YEQmONNuSdp6ceX19uo9Kc/jXS42kU/&#10;bcxsqtjTrg8t0x+759yOnfFU9d/6v/w4z55039kzU4Et5rxNCuZ9NFqRbtcTvBrssM0jme7DIRAZ&#10;FlcFEWVQWJywAUei6L8LL1vBMngTUXl0ywuHl1NrvRJF8qzZ7wzJZRLLCUaJVIXlcFVIKKGAr0Ee&#10;NNLL7f8ATc+aYP8AkH3H3gM/3On+1096RPG2lSeXj7b+837c6dcD7vXP7vj2z17Zo/r+v6/DQPP+&#10;v61f3+lvDx+zRrFv4STR530LxJeyx6jbjXNXiVL3S/tNy8qXFs0cGGdA4OzEfzrkSAdN740fs3aZ&#10;8SfFvhrxW2l2mvapo9rJYSWWqandWUVzCxVlbzYAxVkdc8xsGDMDjgj1H/hONK2bv9Ox5Pn/APIN&#10;ufu5x/zz6/7PX2pX8b6VGJCft2IwhbGnXB+90x+7598dO+KO3l/lb+v6s2738zyP9pBXTxZ+zysm&#10;zzB8QIQ3l525/snUs4z2r3qvmf8Aap+IOg6P4j+Bmoahevp9hY/EOAXF1eW8sMce7TNQUHcygEZZ&#10;eRwPwNe2aB8VPC/iqyhvNG1JtWs5pHiS5sraaWIsn3hvVCOPrz2pOSva+pHNFPlvqdZXF/FHwbJ4&#10;y0rTkj0bQvEDWN6t1/ZviFD9nm+R04cRyeWw35DeW+cFcDdkaq+ONKdFcfbtrRtKM6bcg7R148vr&#10;7dT2FD+ONKRGc/bsLGspxptyTtPTjy+T7dR3FBadjx6y/Z21GyfRofs/h+WWB7OV/EIRk1KwEFyZ&#10;zbwHyzvjZT5Qy8e1SflYfLWl43+BuoeLPGtzr6WujRXWpxWEc99NNI91pTWszvvtD5XzGRW2nmLb&#10;jOWBxXqL+NNLjd1P23KOsZxp9weW6Y/d8j3HA70L400tnCj7bkymH/kH3GNw687On+1096q9mn2/&#10;r9P61bT13ORk+Dza3aeN4tV1Se1m8SarHeG50wp5kdvCkSQwnzY2UjEXzKVKnew5yaxfCnwk1PSv&#10;ANx8PNY1XUL6zv5L+9n122eFJYxJeGVIdvkCM7lkO4FSOHGCpGPR08b6VIsZH27Egdlzp1wOF65/&#10;d8e2evbNIfHGlBN3+nY8nz/+Qbc/dzj/AJ59f9nr7Uloren4DPIU+A/iiw+HF/4SOq2HiW01G/1O&#10;5mbV28h7f7RcNLBPG0EADPGGJMZVVZm4dQoFXvjP+zfYfE+98Ja1dWlt4h1nQIHs3g1K/ubGG9hk&#10;C78yW+TG4eNHB2MD8ykcgr6i/jbS4/Mz9t/d7N2NOuD97pj93z746d8Up8aaWH2/6bnzRB/yD7j7&#10;2M/3On+1096P6+5W/L+ux/wfx1KniC0aDwpplvNbwB4r3TVaGKYrGhW6h+6xwSFxkA/ewB3rqK87&#10;+InxH8PaX4aivL+6+xWUeo2TSXGo2U8cMYS7hJZmKAKf7pJALY61p+H/AIu+E/Fmnf2homqnWLHa&#10;zfaLC2mmT5fvLlUI3DI+Xrz0pOScrN6mfNFNQvr2OW+KnwhuvHXiMXltp2gFp7aC2/tq6QpqWmeV&#10;M0m+3YRtvzuIC7o9pyctuwMr4XfA3UfhlrlpcWVro0Nvptpc2Uc1rNIk+rrNPG6yXZ8o7WiVGCjd&#10;JkueUHFeoP440qNHY/bsIiyHGm3JOG6YHl8n2HI705/Gmlxu6H7blZFiONPuCNx6c+XyPfoO5pr3&#10;dv6/r+ulreu/9f1/Xnyt18JDr0vxAOrajLD/AMJNLDFHcaeyieCziiRVhy6MuN/nMQQQRKc9a841&#10;P9lPVdT+HOraI/jrU/7WkudWmsp9lp5G28mLjzF+y4DBeCyAEbnCkKcV7ivjTS3dUH23c0jRDOn3&#10;AG4defL6e/Q9jTU8b6VIkbD7dh1ZxnTrkcL1z+74PoDye2aFp/XYdzzfx38L9Q8e6vYalJoek6xP&#10;okVzpEdr4ikYW95FKkDfaxthYK6vGQF2EHnDLxWN4G/ZtvvBPinS7hbnT72O11CPU5/EUrONVuGF&#10;oIHtmBUjynceYT5nfbsJG6vYT440pULH7dgRCb/kG3Odp9vL6/7PX2pX8a6XGZAftuYygbGnXB+9&#10;0x+7598dO+Kadnf+v6/rbQmytb+u35f1fU8sg/Zw0/QvjvffEHTNI0++l1W4ju7i4vdSuoprGcRi&#10;KR4ol3RTB0VflfZtIJBIIA9Uu3I8c6UnmMAdOvD5fl5BxLbc7u2M9O+T6Uf8Jppe/b/pufN8j/kH&#10;3H3sZ/udP9rp71yXif4s+FPC/ibRdQ1rWW0WxltLy3SXUUe2heQPA20iRQS2EYgjjG71GZbUY6uy&#10;QpSUbzk7HpVeO6X8H9U0rx1c65Y2Ph3R5In1CeLUNNRo7jU5LnJQXaeWABGxyW3ybyN21M4rv7X4&#10;g6JfWkN1bS3c9tNb/ao5Y9PuGV4z0YER85zkDqewqV/G+lRrIx+3YRVdsadcnhumP3fPuB074otf&#10;+u5afY5Jvhdf2nwPX4fabdwWs0mhS6ZLqpLErcNDtMoTb84Z2dm+ZTzxknjzW5/ZSv8AWPAnibTv&#10;7VXwpfah9oksdN0a5+1WNs8lktqS73MBZtwViSqKVDsFOck+8N400tHKH7bkSrCcafcEbj052dPf&#10;oPWhPGmlyOiD7bl5GjGdPuANw68+XwPfoe1N6tt9Qi+W1uhz2j+BL/RvGDeIby7XVjZaBDpVkJBi&#10;beHZ53O1Ao8wrD90f8s+nauM1f4Pa74zv7t7j7Fp2geI77Tte1S3lldry0uLeKIG3jATa6sYYsuW&#10;UrhvlbIx6knjjSpERh9uw6NIM6bcg4XrkeXwfY8ntQ3jjSlQuft20RCY4025ztPTjy+vt1HpRL3t&#10;/wCr6/mTH3VaPl+GiPP/AIX/AAb1Tw+7jxPPY3cNv4dtvC9slhJJ+/tojJumkJVSjuHUbF3bdp+d&#10;s8Vf2ef2f7b4Crfabp+l6fFYeWIYtUi1C6murqNWPlLLDKCkRVTgmNyHIztXpXpj+NdLjaRW+25j&#10;ZVbGnXB5bpj93z7kdO+KB400svt/03PmmD/kH3H3gM/3On+1096d3e/X/g3/ADbfzC2lv67fkeTf&#10;snf8e3xc/wCyj65/6MSvX/GGhnxP4U1nSALZjf2ctttvIfOgO9CuJEyNy88rkZGRXzb+zB8Y/Bmj&#10;6x8UNBvdft7XW7z4h61Jb6dIri4kDPGy4jxuyQeBjJOR1BFfRX/CcaVs3f6djyvP/wCQbc525x08&#10;vr/s9faovGV0mEZpv3XseQQfAS+iMl+/hHwPcB7lZE8LzFm062Ag8oyxS/ZvlkY/Mw8nkYG7I3Vq&#10;a78Eb+/8MeBbCeDSfFVz4RVYki16aQQamrWphkaUeXJ5bBiGXiTO3BwTkemP430qMSE/bsRhC2NO&#10;uD97pj93z746d8Up8aaWrlT9tyJRD/yD7jG49OdnT/a6e9U9f6/ru/6tZnF+CvhHf+HdT8LTahqi&#10;X0Wg+H30qB1yJBcSuhkkXIIChI0VcknGePXK8AfCHU/g74l1e9sdW1DxNpupx6dp0NvetCs1siPJ&#10;5szNFbruIEpbLElvm3HJBr0lPGmlyOir9ty7sgzp1wOV65/d8D3PB7Zpq+ONKdFcfbtrRtKM6bcg&#10;7R148vr7dT2FO+t/61DpY8v0D4D694C8R+ItT0LxK+r29/ptpZxWOveUBKUuLiWdZJIYFYbxOQJD&#10;vbczMwbik1r9m+38YfAmfwFrL28Tfbm1Ozht5ZWtrGQXJnhhVgY3kjQnYSdpIJICnGPUX8caUiM5&#10;+3bVjWU4025J2npx5fJ9uo7inP400uN3U/bco6ocafcHlumP3fI9xwO9Lpb+tHf8x31v/W1vyMb4&#10;XeDf+EB8CR6MukWGhRQGQx2enX899GgPOfNmVXYk5OCOMgZOM1u+C3Mng7QmMhlLWEBLtHsLfu15&#10;K/w/TtUEvjLTJEeNftu5naAf8S+4HzAepTGP9rp71yfw5+Mvg3XNG03S9N19dU1O0slW5toFe4uI&#10;TGoR/NEanB3AjPQnpmlKSvq9WZ3jG0W9zW+KfguTxnpmlrFoug+IWsL0XX9neIkP2eX93JHkOI5P&#10;LceZkNsbIBXA3ZHlPh79mG/8OajatHLpV1LLc6feza7K0gv9Pa2KFoLUbCDHIkaxE748KWyr8Cvb&#10;T440oJu/07Hlef8A8g25ztzj/nn1/wBnr7Ur+NtLj8zP2393s3Y064P3umP3fPvjp3xTWjuv6/r+&#10;tNC3qrMybzwfqGu+PvDfiDUWtorXSbC7RbKKRpNl5MYlEysUXO2JZVBIB/enivPLH9l97XxD4hZ/&#10;GmuPomp2NnAqf6IbhZYrua5YuTbYdWaUZ37i25w2eMetHxppYfb/AKbnzRB/yD7j72M/3On+1096&#10;E8a6XI0ar9tzIzqudOuByvXP7vj2z17ZoWn9dw3PI7b4J6xH8MLT4fX9wmutb3Ta2up3xCwSzR6g&#10;LiO1lWOJBtdSQzAEr83ysMA8/qX7LWoXj6hfx2HhpLvVLa7sl013kNpoSylCktkRCNzxsrPjZFuZ&#10;zhkxz70vjjSmQOPt2DEZudNuc7R148vr7dT6UP440qNHY/bsIiyHGm3JOG6YHl8n2HI70f1+n5f0&#10;mPz/AK3v+f8ATWh5h8av2b9N+J2ueFvEMun22varoVvJZNa6pqVzZxXcL7Scywbijq6KwOxgcsCO&#10;QV9I8Q2zR6Do8M0EJkjvbENHHKVRGE0f3SeSARwD1xjvVl/Gmlxu6H7blZFiONPuCNx6c+XyPfoO&#10;5rmPiH8SPDukaJa3eo3YsLOLVbVJLnUrOeKGMrOmSXKAL/ssTtzjmhuyd/Uh2Wr6L8EeiV5L8Tfh&#10;DdeNvFsWo22naBmWG0hOuXCFNU04QTtKfIYRtvDBiAN8e0ljlt2B1fh/4teFPFmnR6homqHV7GTf&#10;tubG1mmjyn3huVCAR6Hk9q0D440oIWP27AiE3/INuc7T7eX1/wBnr7UotO0kNSUldPRmX4V8I6h4&#10;a1Hxdqzm1vtT1zVRdLmRo1S2WOOGNC2wnKojNgDBZjzzmvKtI/ZhvpfE2sz6pqUVjaXseoRTajpF&#10;wxvNRW5u0uF86KWMxRiMJ5ZA3hwxztHyn2p/GulxmQH7b+7KBsadcH73TH7vn3x074pf+E00vft/&#10;03Pm+R/yD7j72M/3On+1096a0/IZ5p4S+Ber6FpOgaVqOvDWrGx8U3viC5FyiK0yO88lugEcSLlZ&#10;JIpDwBuQ44AFaXjjwl4m8Wa+mt6Lb2FlqFhb6hoSpqk0ixXFrcrAxuFKxkhkkhXCYwwDDeuQa7hP&#10;GulyGMD7b+8Lhc6dcD7vXP7vj2z17ZpB440ooGH27BiM3/INuc7R7eX1/wBnr7Umrqz/AK0t+Wg7&#10;63/re/56nk/gv9nvU/B2raDpsd/ZT+E9J1WPW45SXF5JOlh9kERTbtCbv3u/eT/Dt/iqbTv2cNP8&#10;M/HbUfH+l6Rp94+rXK3k91ealdRz2M3lCOUxQjdFMHVVwG2bCSQWGAPU38b6VGsjH7dhFV2xp1ye&#10;G6Y/d8+4HTvilbxppaOyH7buWVYjjT7gjcenPl9PfoPWqu783XX8f6X3E7q39f1/meTWf/J8+rf9&#10;k4s//TndV7tXy3qXxZ8JeFf22tQvNc1uHRbabwDaWkUmpI9sHlGpXbEDeoyMA/N06c8ivoK08f6L&#10;fWsFzby3c0E8RnikTT7ghkHcfu+/b17ZqOZN2T1EpRbcU9UeTal+z7eajrWq3C6P4RtIJDfSbord&#10;iNZNxOsoW+i8sABdpBYPJlm3hV+6dI/BG+1H4eeLvDU1vpOi23iOZrkadpsztZ6WyxwLHHEBFHvR&#10;3haRztj5kYANksfSm8caUqFz9u2iITHGm3Odp6ceX19uo9Kc/jXS42kVvtuY2VWxp1weW6Y/d8+5&#10;HTviq2Vv6/rRf1e9t3d3/X9Xf9Wt5lpPwR1IaY9rPFo+i2N54ktNZudE0p3ezgggjjHlxExplnlh&#10;SRvkUckc4y1zXvgteRfFjTvHuneIdQkW2nuLy70mfyTHKTa+THHGRAZAvAyN5xkkDJOfQR400svt&#10;/wBNz5pg/wCQfcfeAz/c6f7XT3pE8baVJ5ePtv7zftzp1wPu9c/u+PbPXtmjXp/WlhI841r4L6p4&#10;m8deGPHNrr+oaPfR3keo3+lXP2eaKLFjNAsUZMHmYVpuV3hTukIAZs1q+C/hhqMOr+LL7xJHp0Ue&#10;v2kNneWelTytHdunmh7pyyo0byLIF2LkKEHztxjsf+E40opu/wBOx5Pn/wDINufu5x/zz6/7PX2p&#10;X8b6VGJCft2IwhbGnXB4bpj93z746d8UO1rW01/HcLve+un4Hm37O3wDg+AtreaTY6Zp8Vl5aQpq&#10;kOoXM1zeqhPl+bDKCkJVTg+W7Bjzhelek+F0CXXiAiMR7tSYkiTfu/dRcn+79Pb3pT400tXKn7bk&#10;SiH/AJB9xjcenOzp/tdPeuG8OfGvwRa+LNY0GbX7K31y41V44tN8qRLl28mM/NGy7skDg4wRjGaU&#10;ppW5mQ3GGrdrneeNNBPinwhrWjhLWQ39nLbbL6Hzrdt6lcSJkbkOcEdxmvCz+zXeHWB4gPh3wjLN&#10;umjTwlJLIdJgjkhhjMiP9n5k3QByDCM7iMgjcfb08caU6K4+3bWjaUZ025B2jrx5fX26nsKH8caU&#10;iM5+3bVjWU4025J2npx5fJ9uo7ii2/8AX9f1az1NL6WOS1D4Y6tqPwz0XwXc6jFeW1lLpsN5fXMj&#10;tJqFtA0Tzh12/K0mxlxubIblucVn+NPgTc+IfiTofiyw8UalYm21Fbq8tP8ARynlLaTwKsJaBnXm&#10;bO0vt+aQgbjmu/fxppcbup+25R1Q40+4PLdMfu+R7jgd8UL400tnCj7bkymHnT7jG4dednT/AGun&#10;vVN3fM/US0VjzHwP8GtQ+FOp+IRb6pf+JtI1xbHTooLtoUmtYkR0llZordAxAfPJ+bBydx54+1/Z&#10;TvIbHR4WsvDipoEVpFBZRtIINdaBj++vv3XyOyErjE20sTlh8te+p430qRYyv27Egdlzp1wOF65/&#10;d8e2evbNIfHGlBN3+nY8rz/+Qbc525x/zz6/7PX2pf1/X9fpYev9f1/XzPLfEX7Ntv41+Br+CNZa&#10;1jnGotq9rDbPKLSyl+1NcR26bDGxhQHyuAvy5ICnAHc/D7wifAnw4/sZdKsdBjto5vLstOvpr+OM&#10;HJz5syK7kkk8rxnHOMnafxtpcfmZ+2/u9m7GnXB+90x+7598dO+Kh1HxhpsllcxL9u3sWtxtsJwd&#10;5U4wSmMf7X3fenffz/QN7eX6mh4XYv4Z0hi5kJs4TvKbC3yDnb2+naub+KngmTxnY6V5Wh+H/EbW&#10;F59p/s/xEh8h8xvHlXEcnluN+c7GyMrxnIoeAPjJ4N8Q6fZabpWvpquoWtusVxBbK9xLEyKA3mbF&#10;IHIIyeCema6hfHGlMgcfbsGIzc6bc52jrx5fX26n0qE4zV07ijNSV4u5yHgX4TX3hfWPClzf6jFq&#10;MHh/w+2lwE7t/wBokkQyyDPRdkaKvOcZ/HmvG3wO13xp8SbLxJK+mQfPpk32kXcxuNMNrM0skcCi&#10;MJOsu7buk2bck4bgD1R/HGlRo7H7dhEWQ4025Jw3TA8vk+w5HenP400uN3Q/bcrIsRxp9wRuPTny&#10;+R79B3NXfW4+jXc8ktv2dda8OSeOf7D8X3k0eu+H49Js21PyfMt5vNuXklZ4oFZj/pBIYlmLFixP&#10;BHY+PPBVzrfh208JaFZQafbaallqGn3cjMII57S5ikht2UL91hFgsCSBn5Txnql8aaW7qg+27jI0&#10;Qzp9wBuHXnZ09+h7Gmp430qRY2H27DqzrnTrkcL1z+74PoDye2aXb+ttvuuD1d/613+88V1D9nvx&#10;Vct4lv4b3R4tT8X2t/YaxE0krRWUVyyBXgbZmZo0QjDLGHLZyuMHY+Mn7NOkfETxF4V8RJpNnrN/&#10;oNpJp/2DUtSurKG4t22Ff3sG4qyMgP3GDBmB7EepHxxpQQsft2BEJv8AkG3Odp9vL6/7PX2pX8a6&#10;XGZAftuYygbGnXB+90x+7598dO+KNrW6f1+r+8N73/r+rL7jyH9pSN4ta/Z9SQIsi/EOzDCLO0H+&#10;zNQzjPOPrXvlfM/7V3xA0LS9U+COoX94+n2Nl8SLQXFzeW0sMcf/ABL79clnUDGWXkcdfQ17XoHx&#10;W8LeK7CG+0XUzq1lM0iJc2VtNLEWT7w3KhAx79e2aTkua19SeaKfLfU5H4kfB+58aeMotRg07QVE&#10;v2INrkqFNUsVt7gylYWEbbw4JX78e3cx+fOKr/Dv4SeIfB2raJNeTaZd2vhrS5dF0oQzSK9zBLPE&#10;7SzZjIjdY4Y1CLvDEEllzgeiDxxpRQMPt2DEZv8AkG3Odo9vL6/7PX2pX8b6VGsjH7dhFV2xp1ye&#10;G6Y/d8n1A5HfFNabf1/V395T13/r+tDwm5/ZY1C91651YTaZp91p0klxowt7m6lhklbUIL0NJDIS&#10;lsu62RGSHIJd39Fq34q/Zi1jxpo2t31x4ll0PxRqt7JeNBprxTWMId4Bs3TW7OzBLdB5gVCTngAk&#10;V7Y3jTS0dkP23csqxHGn3BG49OfL6e/QetCeNNLkdEH23LSNEM6fcAbh158vge/Q9qFpZLp/wP8A&#10;JfcNu7ucd8QvDniP4ieH7/R003TJdOdp7CWDVp5IvOXCeXeI6RE5U7/3RUK3UOABnV8JeAL7RfGd&#10;7rup6gmqS/2PY6RazFcSBYvMaZ2GMAyO4Jxn7i+lbSeONKkRGX7dh0aQZ025BwvXI8vg+x5PahvH&#10;GlKhc/bsCITcabc52npx5fX26j0oWn9eVhPU8t0T9nDT/CPx11Xx5pekafdtrF0L2a8utSukuLGU&#10;xCOXy4RuimEgUEbihQs2Nwwo9UZz/wAJyieY2P7OY+X5fH+tHO7+lD+NdLjaRW+25jZVbGnXB5bp&#10;j93z7kdO+K5HxF8WvCXhHxZbXeu63/YtrPA9lE+oq1vFJMHDEKHUEnH8Q+XtnNJyUI6uyRMpKN5y&#10;dj0uvJPBfwguvDvxCk1w6foGkW8SX6GfREMc2qG5mSQPdJ5ahWj2H+OTcXLfJ0PdW3jzR7yG3lgk&#10;u5YrhWeN10+42sB1OdnT09e2ad/wnGlFN3+nY8nz/wDkG3P3c4/559f9nr7UeZV9LHCn4T62vwHX&#10;4fR3llHcvpklnJf73KBy2QoTaCUYFlZsqVHQE9OcsPgb4h07wbr2ix2Ph2TTddvJp7jw7Je3DWtm&#10;HiijV4rkxF5CpidyhjUMZcAqEy3rz+NtKjWQn7diMIWxp1weG6Y/d8++OnfFKfGmlq5U/bciUQ/8&#10;g+4xuPTnZ0/2unvTet79f6/r/Md/6/r+vkcxF4G1TRPEuha+16urvo3hufS5PNDLNdzloHD4VWwG&#10;8ls4ycsMA1yHin4H3nj/AF+bULnSdC0VdTeK8utXtwRq0f8Aoohe0fEeJE9ZPMX5fl2HAJ9WTxpp&#10;cjoo+25d2QZ0+4HK9c/u+B7ng9s01PHGlOiuPt21o2lGdNuQdo68eX19up7Ch66vz/G9/wAwTcdv&#10;6tscJ4E+EOowtqsnjB7C6+1aBaeGRBpssm2W1gE26VmKoyPIZ2+Rc7AoAdutVf2dPgRD8BtMu9Ht&#10;NN06G0EccI1S3v7me4vwmQjSwyjbAVU4IjdgxJPy9K9FfxxpSIzn7dhY1lONNuSdp6ceXyfbqO4p&#10;z+NNLjd1P23KOqHGn3B5bpj93yPccDvind3v/XV/m395NtLf12/ITwmgQ6ziNY86lMeJN+77vPt9&#10;O1O8ceHz4r8H6xo6x2cxvbZ4RHqEPnW75H3ZE/iU9CPQ1w3hj41eCLfxJqvh+TX7KHXZNXmhXTEj&#10;kW5Z9qnmMruJI53Ywexrt08b6VIIyPt2JA7LnTrgcL1z+749s9e2ai8ZXSYRmm/dd7HjN38F/GUW&#10;mXen6dp3hyx0DV9QN3qnhix1aaztRCtvFEsEcyWhOyRo2kkAjjLbtuSNxb0jxj4M1Pxt4VsdDmg0&#10;/S7Jb+xlureCdpUktYZI5ZIR+7TGWTYBjBXk4ztG7/wnGlBN3+nY8nz/APkG3P3c4/559f8AZ6+1&#10;K/jbS4/Mz9t/d7N2NOuD97pj93z746d8Vd/69A3PHvH/AOzjqHjr4g6pqU1zYpYahcRz/wBqCaZb&#10;61hW0a2azSEDy3RtzP5hcMPMYbThWGv8NPhnrHwwuXlXS9LtkvLex0drXQZXEbLF5u/UJN0QHmsH&#10;XKnOAgHmOSBXpZ8aaWH2/wCm580Qf8g+4+8Rn+50/wBrp70J410uRo1X7bmRnVc6dcDleuf3fHsT&#10;17ZpLRW/r+v631G9Xf8Ar+v620PGbT9mW78P32syQX9r4z0yaPThbaR4tihaKRrd5mfzHitgQx83&#10;IkKyHO4sDnNaXir9my28cfBJfBertbC5h1NtZtIopJRaWkv2lp0tlKGNjCisYQQF+XkKpAA9SXxx&#10;pTIHH27BiM3/ACDbnO0dePL6+3U+lD+ONKjR2b7dhEWQ4025Jw3TA8vk+w5Hejpb+tNf6/yHfW54&#10;x8avCn/CEfsQfFTRV0my0OK18IayI7Cwvpr6KJTazH/XzIjuSSSSVGM45xk+1eBf+RJ8Pf8AYOt/&#10;/RS15P8AtceL9Nf9l34xQD7Z5n/CKapDzYThdzWcmPm2Yx6tnA7kV0nwq+MvgvxN4Z0ix0bX7fV7&#10;u1tIYJ4tPR5zEyxgHdsU4GQQGPB7E0pSV9XqzO8Y2i3ua3xU8DyeMrfSHi0Lw94kawuWm/s/xGpE&#10;Lbo2Tcsgjk2MN2fuHIyOM5rzrw7+zzr3h2Kx0X+1rLUNCa+0vV768naQXf2mzhhj8tE2lSkht4Tu&#10;LgqAw2tkEewJ430qRY2H27DqzrnTrkcL1z+74PoDye2aD440oIWP27AiE3/INufun/tn1/2evtTW&#10;m39f1/XYt6qx5b49+At78Q/HNtql/Dptpp88mnXV89tfXQmD2kplEflDbDcAttCyyKrIu4AHI20d&#10;C/Zv1W5ttKste10WFt4f0m30XS7jQ2VpriKGZZFlnWeFkUnyoQY8OMqTuOcD2F/GulxmQH7b+7KB&#10;sadcH73TH7vn3x074pf+E00vft/03PneR/yD7j72M/8APPp/tdPehaKw27nA+BfBnizwF8ONN8E2&#10;9xBq19YWQkbVdQO2CdjOS1sfLiXaGjLASKGK9Sp43R+FvgzqOmReEYLuayh0zSdZvNbfS7aR5YoH&#10;kSRYIYnZFLrG0rvuYKScHA7egp410uQxgfbf3hcLnTrgfd65/d8e2evbNIPHGlFAw+3YMRm/5Btz&#10;naPby+v+z19qd9bieuh5j8bv2ctM+J3jfw/4xOkWOt6ppdtJYyWGpaldWMM8LMrqRLAGKsjrnBjY&#10;MGIOOCPS/EcTFPD4ljjkkXUISxVyiq2xskDv9KkfxvpUayMft2EVXbGnXJ4bpj93yfUDkd8Vy/xD&#10;+Jfhvw9baXe6rfLp1lb6tBHLdajaTxxRswYAhygUHkDcTjnk1N1GNum4pNfEz0avJfHvwhuvFfjm&#10;LVbfT9AjDzWEp15kKarZi2nErRxERtvWQAp9+PaHbh84rrtB+KfhjxTZRXmjak2q2csrwpc2VtNL&#10;Ezr94b1Qjj1zirqeONKkRGX7dh0aQZ025BwvXI8vg+x5PahNO0kCaktHozM8PeEtR8O+J/GerI1r&#10;crrmoW1zFE0jIYo0t4YX3Hafm/dswA4PAJHUeYeCfgL4o8Fa3farZ3Oix3y21xbGfzZ3/trzbwTl&#10;rlCuLZggePMfmcyluihK9ibxxpSoXP27AiE3/INuc7T048vr7dR6U5/GulxtIrfbcxsitjTrg8t0&#10;x+759yOnfFP/AIYpu/8AX9djzzS/g1qdr4M0zSvOsbJoPE0WvfYoJHlt7SJZhK1vFIUVn53Hcyrk&#10;ueAKX4nfD7UviniQ+GvD88lst9pcM2ubjLbpL5YW8t38piGBjz5eF3EKRIAoJ9CHjTSy+3/Tc+aY&#10;P+QfcfeAz/c6f7XT3pE8baXJ5ePtv7zftzp1wPu9c/u+PbPXtmh6/wBei/JAm1t/XX8zzTwv8Eda&#10;0PxFo8FzqNpdeHNI1ufxDBcl3N7Pcy20kJikQrtCgzSyeYHJbKrtGCxr+GP2cNP8EfHHVvG+laRp&#10;91/bF29/LfXOpXS3NjI8WyZY4PmimDkZBJQpvbG4ACvUv+E40opu/wBOx5Pn/wDINufu5x/zz6/7&#10;PX2pX8b6VGJCft2IwjNjTrg8N0x+7598dO+Kd3e/r+P9L7ibaW6Co5/4TmZPMbH9nIfL8vj/AFr8&#10;7v6Vu15n4h+LnhHwd4uW417XBotvcW6WcLairQRSShyxCBlBJAYZYfKMjnNdbb+OdIuhC0T3cizM&#10;yowsLjacDJOdmMeh6HtmoUk3ZPUSlFtxT1R5FJ8GPF2h3uoaj4TtvCvhzVktru2gvLAtAdRNxcRy&#10;Ge5UQMEkjVH2Z84F5CxwMqe98D+F9b8K+CH0e30nS9Hu/KuGWWLVpr8vcvyJpZJLeNpGd2ZnYjIP&#10;TdnjoE8caU6K4+3bWjaUZ025B2jrx5fX26nsKH8caUiM5+3bVjWU4025J2npx5fX26juKbV48vlY&#10;u+vMeO+OP2b77WfBfg3QbA6bfwaNo1xpMsOoXE1ugmmjjU3yPErM0ilHOxsBvNPzKRkv8O/AXUfA&#10;XiKPVrWLTLz7BfXWtNq0ZdNT1BpLd1NlIojbbEZH35DtyqgR5+avYX8aaXG7qftuUdUONPuDy3TH&#10;7vke44HfFA8aaWzhR9tyZTD/AMg+4xuHXnZ0/wBrp71TbbbWm/4/1+S20JSWif8AX9f8HfU8w8R/&#10;AS+8T+OtO8XQ6/eWTXHnTajo9+lvcW6mSyNusa/uQ7IueVMgByxGCxrQ8D/BVbGw8TWmr6Vo2h6X&#10;rWmQ6RLofhuRxaMqCUPcZ8uIrJIJgpAUlREnzt275PG2lSLGR9uxIHK5064HC9c/u+PbPXtmk/4T&#10;jSgm7/TseT5//INufu5x/wA8+v8As9fak7NNW01/H+v6epSbVnfX/I8+/Z2+B8fwL0i80a20zTra&#10;22RR/wBpWt/czzah5e4I8sUw2wEKeVR3BLE/LgA5P7Gv/JLvEP8A2O3ib/08XVesP420uPzM/bf3&#10;ezdjTrg/e6Y/d8++OnfFfO37Inxg8G6Z4X8QeGrnX7aPxAfHXiOIaYAzXBZ9UuZFwgBJBUg56DvR&#10;Ka3kzNuMN3a59EePPDjeLfB2raOsNjcNdwGMQ6lD5ttJ32yL3U4wfTOcHpXjc37Pt/Jb3Vx/wjPg&#10;uVryecx6HNuNppCyQQReZaS/Z/vboDIy+VGGaT7ylNzezJ410uRo1X7bmRmVc6dcDleuf3fHsT17&#10;Zpq+ONKZA4+3YMRm/wCQbc52jrx5fX26n0pW/r+v67WNLv8Ar+v68zznxd8GL7W4vCc0thoviq48&#10;O2cumra+IZ5PIvo5IolM8h8qTbIHiBC7XBBPzKTkanhP4P3ui39u+pa5LqIs/C8Hh61v1JW6V8sb&#10;icE5Cs5EJHLH92M+/ZP440qNHZvt2ERZDjTbknDdMDy+T7Dkd6c/jTS43dD9tysixHGn3BG49OfL&#10;5Hv0Hem9b36/rf8AzYlpa39W/wCGPOvhz8KNU+D9/r0Vtql94h03XL20gtxMYI5bCCO0WIyExW6K&#10;WBjHXgjbzuzuzvC/wG174d3XiV9G18eIbDUYLO2i03xA0cYliiSRZEkmgt1ZGbzARJtkJwcgk5r1&#10;ZfGmlu6oPtu5pWiGdPuANw68+X09+h9aRPG+lSLGw+3YdWdc6dcjheuf3fB9AeT2zRv+XyA8q8V/&#10;s023jb4IaZ4K1aS3muNLvl1OwiEsy2tsyys8dqGQo5hSNzAG4baA20EADtfD/hk+CfhDcaOunWmg&#10;R2djcLFZ6fdy6hHAuHIxLMivKSSWO5Rycc4yd8+ONKCFj9uwIhN/yDbnO0+3l9f9nr7Vn+J/F2nT&#10;eH9Ygj/tHzfszRjyrGdW3Oh27WKYz79B3xTvv5h28jp9OOdPtjnd+6XkjGeB27VxfxT8DS+MU0iW&#10;LQPDviVrCWR/sHiNSIjvQrvSQRy7GHpsO4ZGV60nhL4z+C/FERttF1+LWZ7Vkt50sUe4aJ8fx7FO&#10;Bwfm+7x1rfTxrpchjA+25kLhc6dcD7vXP7vj2z17ZrNOM1dO6FGakuaLujxbwb+zNqHgrVtMMNxp&#10;uotBe2mpTeI7h5F1MvDbRwvbKNjDypDECW8wYDsCjYBr1Ofwbfat8Q9M8SX8sEMVjo81nDbwOXaG&#10;5mdDLIrFQCAsaqCRnk8CtUeONKKBh9uwYjN/yDbnO0e3l9f9nr7UP430qNZGP27CKrtjTrk8N0x+&#10;75PqByO+K0bvv/XT+v8APUf9fjf+v8tDyTRf2XJNK1PWkbxtrj6TcR6ebPizM8cts8r5kza7JAWk&#10;DfMGJIJPODRD8FdXPwo8LfD6/Ftr03h2Oy1AX2ovttbyeGU5tnCRDCFARu2sRkFlPG711vGmlo7I&#10;ftu4SLEcafcEbj052dPfoO5oTxppcjog+25aRohnT7gDcOvPl8D36HsaXl6fhsD13/q+h4L/AMMt&#10;ajGt7NHBoBu9Wt5LYl3k2+HQbmaaN9P/AHXzGMTlQMQ8opDKDtHT/GL9m/TfiH490Dxp/ZNlr2q6&#10;bZnT5bLVNTurKKaLeJI3EkAbDI+75TGwcOQSMA16injjSpERh9uw6NIM6bcg4XrkeXwfY8ntQ3jj&#10;SlQuft2BEJuNNuc7T048vr7dR6U9rW6f1/X5h38xPEUbNc+GvNRJZF1BSWDlAp8iXJA7/wC7757V&#10;0Feb/EL4neGvDY0a+1e+TTbG11OIS3Wo2k8ccZeGULtcoBkkgZzgZIPNbuifFHwz4lsY73SNRbVL&#10;KSZrdLqytZpomcdcOqEED1zj3qeZXtfUnmjflvr+JyHjX4Q3Xibx4uq2+n6BCJbiwuT4g2FNWtBb&#10;Sh2hjIjPmLIFKE+Ym1ZG+V+h6bwR4Q1Dwjaa5JI1re6nrGtT6hcTCRkAjdgsfOw5ZIUjUDABK4yO&#10;tayeNtLk8vH2395v25064H3euf3fHtnr2zSf8JxpWzd/p2PK8/8A5BtznbnH/PPr/s9fansrFPV3&#10;PE/Cv7Lt9b3N7HquqppcL2xtpr/Q5zJcas/2wXKzzxzxNFEQVIMaiRW8xwSAAtdP4I+COreHdL8D&#10;6bqetrrFtoGrX+rzvOqh5pJTN5AASNF+Tz2Y8D5gMZ4x6M/jfSo1kLfbsRhGbGnXB4bpj93z746d&#10;8UreNNLVyp+25Eoh40+4xuPTnZ0/2unvTTtsD1vc83+I/wAPvE3xEvL2+0uOx0qa403UvDE41GWT&#10;H2WZ023ce1PmYbCRGdobd/rMAEs8I/BDVPDXiPRbU3dk3hTQtWvNasHVnN5JLcRyJ5MiFdqqhnlb&#10;eGYt8o2rgk+lp400uR0Ufbcu7IM6fcDleuf3fA9zwe2aanjjSnRXH27a0bSjOm3IO0dePL4Pt1PY&#10;Ulpt/X9Nt/MHr/X9dNPQ8t8G/s4af8P/AI06z4x0nSNPuV1i8m1CTULnUrpbqzklXEyJb/NFKrsM&#10;hiUKb2GGAAqLwL/yeb8Wv+xT8Of+j9Tr1d/HGlIjOft21Y1lONNuSdp6ceX19uo7ivnjTPi94P8A&#10;Bf7YvxTn8Qa7b6LHceGvDtvD9vV4TK4l1EnaGALAB1yw4GeTSclCKu7JEylGN5ydj6lPIrwCT9nm&#10;8lmuGGheDbaGCKWP7JDA32bXWa7huFe9j8oeUyeSQpBn2tMzDptb2KPxvpU2zY14weQxKw0+4wSB&#10;nOdmMf7XQ+tCeN9KkEZH27EgcrnTrgcL1z+749s9e2afW5d9LHmcvwQv7/4Z6j4Ymg0m0ju9RGsR&#10;2NvNI1naSJPHLHaIojTMJ8shmAUjcSENTaD8FtRt/wCyVuV0rTNLTxH/AG9caBprM9nbKluUhhgP&#10;lpuAmVJydiDfnjufRf8AhONKCbv9Ox5Pn/8AINufu5x/zz6/7PX2pX8baVH5mftv7vZuxp1wfvdM&#10;fu+ffHTvinezv/Wn/DEvU86u/g3f+G/iqfiBpmu6hqMUNpqUs+jXJh/fzzC32IjrbmTZi3C8sxGE&#10;C8ZBZqPwQ1a7+JmmeONL8UX2m3J+1XF1p95Hb3EUU0tqsMapiEOyIQCVMg6cEZNeknxppYfb/puf&#10;NEH/ACD7j7xGf7nT/a6e9CeNdLkaNV+25kZlXOnXA5Xrn93x7E9e2aS0tboVe7ucN4e+EM19Y+Or&#10;bxLb2NlY+LIPs15pekXUssTExvHLceayRsJJFZQVAwojXDHrUP7PXwVT4IaJd6NBpem2sGI0/tCz&#10;v7m4l1AoCqyyRzDEB24+RHdcscEYwe9XxxpTIHH27BiM3Om3Odo68eX19up9KH8caVGjs327CIsh&#10;xptyThumB5fJ9hyO9C027W/r+v0E9dxfBiCPTbwCNYs6lenCyb85uZDnPbPXHbOO1M+IHhtvF/g/&#10;U9ISCwumuYwBb6pD5ttKQwbZIv8AdOMZwcZzg4weL8IfGrwRDqV/4dOv2Q15dWu4jpcEcn2jc08j&#10;j93t3E7TliBjqeldwvjTS3dUH23c0rRDOn3AG4defL6e/Q+tSmpbMUZp/C72PCL/APZivrrUb3WY&#10;9I8LrcX8N1aL4feWQ6dpCSx26rNasIBukVrdpSPKj3NM3zKV3N6p4i8Aan4j8NeHNCuLmB7TTdSs&#10;prqWaRne9gtwHBYbRh2lRCVyRgH5jnFdEnjfSpFjYfbsOrOudOuRwvXP7vj2B69s0h8caUELH7dg&#10;RCb/AJBtznafby+v+z19qu9tP6/r+vQeuv8AX9f16+d+Kf2f7jW/idZ+KrTxbq9lBJLcSX1orW4K&#10;h7Q26CB/ILrt64L4ByRyTmp4U+C1/wDD7T/F2iDU7zxBpHiq6js4/N8mKSwtf7PW3Mh8mCNSwMQG&#10;OBjbzuzu9QfxrpcZkB+2/uygbGnXB+90x+7598dO+KX/AITTS9+3/Tc+b5H/ACD7jG7Gevl9P9rp&#10;71Nlbl6bfJlXd7/1oeDWX7Lt9BNpl/JpXhhn0dbSOLQUkkGn6qYoriJ7i5bycpK63AP3JceUAWfO&#10;V6Lxh+zRbeOfgxovhHV3t7u+0jUBq1pH5s0VqkokdhbAxsriEJI0II5VcMFyAterJ410uQxgfbf3&#10;hcLnTrgfd65/d8e2evbNIPHGlFAw+3YMRm/5BtznaPby+v8As9faqbvv/Wt/z/q2hKVtv60t+X9N&#10;6nO6f4dbwX8F73SVsLXQUstMuUjtNPuJb+O3XY5GJJVV5T3+ZRknHPU9/H/q0+grjfGHi7T7nwlr&#10;sMX9pea1hIF8ixnWTLoQu0smA2SOvTqcCo/Dnxp8FeKzPFoevw609q6QzjTo5Lny2b7u4opwDg89&#10;ODzUuSvq9WTeMWo33Ifip4Dl8YtpFxF4f8OeJTZNKDY+I1IjAkXHmJIIpdrDH3dh3A9VxVPwJ8Ld&#10;Q8I65Y317qa642l+G7XQ7Ke4LCVnVma4kYnOPMKw92P7v8+tTxppcjog+25aRohnT7gDcOvPl8D3&#10;6HsaanjjSpERh9uw6NIM6bcg4XrkeXwfY8ntTWmxb13PKvEXwJ1rxJ8UV8SzTafbiW7sr4alFdTf&#10;bNPEMRR7SKPYI5UcliJXKkeY3yHC4r6f+zbqnh/R/Hmk6f4qub6w8Q2Nlp1v/aYh3wRR7lnLGGBM&#10;syO4BOSSck55r11vHGlKhc/bsCITcabc52npx5fX26j0pz+NdLjaRW+25jZFbGnXB5bpj93z746d&#10;8ULRWDfU5j4h+F9T8TQ2OkaPZ29r/Ys1jq9jc3MjLBLLDMf9Gbah2AouN43EbwdvA3ecD9nHxHDa&#10;+IY4tQ0oyeM4ZIfELM8oFpuvbi53Ww2fvcJdSRYfy8kK/qle3DxppZfb/pufNMH/ACD7j72M/wBz&#10;p/tdPekTxtpcnl4+2/vN+3OnXA+71z+749s9e2aFo7/1/Wi+5B0t/X9L9Tyz4tfs3aZ45+I+ieOI&#10;tIsdb1Sxs10+Sy1PU7qyiaNZPMilV4Q3zI24bGQq4c5I2ivlD/gtoGHwS+HYcgv/AG++SowM/Zn6&#10;V+gI8caUU3f6djyvP/5BtznbnH/PPr/s9favzw/4LS65aav8GvAaW3n7otfLN51tJEMNbSEYLqM9&#10;DnGcd8UbKwdbn2H8YNc8YaR4jvbrT9Q1a18OWOmid59AjsrprOUF2eS7tpsSyxFVXCwsGIVwOSDW&#10;NcftZpbXGt3MHhTUtY8NaQLiObWrO2ugHeG380v81v5CRMRsBNwWBZcpjJHpPijwn4B8WeKo4dYG&#10;nz+IGiFu1qL0xT3EWGcRyxo4MqYDtscMMb+MZqTV/g74W1K51G9i0u3tNSvIJIjcLGJI1ZovKMnk&#10;PmJn2fLuZCSvynjikrpf1/X9eQ9GzlND+OWsyfECLwhr3hS10zUGnETTWWrm6i2m0e5DKTBGT9zY&#10;QQOckZGM8rp/7Weoah4Xk15fBSiyM2nWMCRX81xNLd3cEM6p5cVq7bEWVssoZjtGEO7jrfBf7NPh&#10;zQLHUF1kR65e3t1FdPPEstsI2jh8lAhMryD5MqcyHIO3AUBR19r8IfBtl4cuNBt/D9pBpE5hL20Q&#10;ZQDCiJCykHKsixRhWUgjYMHNW7f1/XYV9P67f56nkmm/tGeKZNZ1+61PwzbaLpdho9rPHY6pcXNr&#10;K11Lez24ID2glMbiNSn7vecgCMs2BpfCD48eIvin8TJNOl0S10fRbbTrr7RC88/nrdRXflZCTW0T&#10;7SuDhwhGT8vAz6BP8EfBFzax28mgxFEhEAZZpVcqJvPBLhtzOJcuHJLBiSDkmrfhj4TeEvBl7Bea&#10;JosOnXUImCywu+5vNYNKXy3zlmUMS2Tu56kmkrdf63B+X9bHn2vftH3XhnXNesdT8NRWP2ATfZYL&#10;q+lgur3a+yN0WS3WJ43ODuimk2KRuAOQLVn8c9f1PxLL4StPCVjL4vtZrlbu1fWWWzWKGK1kLx3H&#10;2fc7MLyEBDGvO/JAAJ3tf8I/DLQrnV9Q14aPZCSFmvRql6FgijuGKs/lyPsi8xtwLKF3HPJJNVbj&#10;wf8ACh7fRtAmfRi9873unwPqX+k33mLh3V/M8ydXUANywZVAOQBhLpf+v6/Hy3CXW39f1/wfI4zx&#10;7+07c/D9PFDRaEurzaTd3m+0lvZjKYYIIZGaNLe0lIX97gtJhFOMyfMAOk8MfFm9g+GHifxRqEsN&#10;49nrV7bWqXkot08sXPlwxlkRj3UfKjsTwAxIFXL74f8Awi+IP22SS30LV1e6lsLsWt6CjzuEV7aU&#10;RvhiRHGDE2fujjNdRD4H8Iat4av9Bt7KzuNIe7d7m3t5SdlyJA7HcrbkkVwGyCGBAPFNfC++n6f1&#10;8yna/wDXn+v9aHF6B+0C2qfC3xF4suvD8lpeaNqD6a2miSZPNmDosfzTwRSIrGVM74gV54PfO+MP&#10;xg8S/D7wzpV3daVa2muK9xfT6Zp2ozXQntrfBZUKWMsjI6su5jHGEyMuOM+kaV8MPCuieG9R0Cz0&#10;S2j0fUXeS8tXzItw7gB3csSWZsAlick8k55rMv8A4F+BdV023sLzw/Fc20ImGJZ5WaVZipmWV9+6&#10;VX2ruWQsDtGRwKT8vL+vv/ASt18/6+44PTP2i/EHiCXT20rwZYyWuo63/YlpJd620TFhZvdNK6rb&#10;PtUKu3ALEnPGAM1NJ/arvNYsXvoPAuoCwu5I4NLu5RdQwzTSXcdrEk8slqsce4yq4MTzDar5wQAf&#10;X9M+HPhrRkskstHt7dbK7N9bhAf3c5iMJkHPXyyV+hrPX4M+C1/tLGgW5XUFZZ4yzlFDSeY3lqWx&#10;FmQByYwuWAbqAap2vpsT08xviXx5qng74ftreraJAus+dFappltfGSFppZ1hiHnmNSEJdSWMeQCf&#10;lJGD41F+0r4s8NeIvEGhal4Vl17xAupXrxadprXNzHbWkENnhI5LezdnZ3uMqZEjHJDMvAr3pfh/&#10;4eHhKbwy2lQy6HOrrLaS5cSbjuZmZiWLFju3E7s85zzWEfgP4DNktr/wj0XlieW5LiaXzXklVVlL&#10;yb9zhwibwxIbaNwNJbv+v6/paD6W/r+v+HO20+7+32FtdGGW386JZPJnXbImQDtYdiM4I9asUyKJ&#10;IIkjjRY40AVUUYCgdABT6Ha+gle2oUUUUhnyv8LvhP4e8R/tqfHPxpqdr9t1bSLzR7ewEvMcDHSr&#10;djKB/f7Anp255r6orwn4J/8AJx/7Rf8A2FdF/wDTRb17hdyRxWkzzP5UKoxd842rjk57cVmoxhzS&#10;irX1ZEKcItuKs5O782TUV8ifD9fhjrGj6/q1nc6Fa+EblLOCHSJL4XCkxGUpfayFc4812APmkkhU&#10;8w7jtX0XwbqviC1/Z/sNL8PwT6n4hjVrZRa3EIl+yG4kjF5bCeRVMRjUtDvbG3YMtgk6PRP5f1+v&#10;p8y+tv6/rp6+qv7tRXxhpsOnH4H+CPtVlc6d4xsYE/syHWpS99MiXrMyWDrIym7cIoYgltrLvBU4&#10;r2LwJ4Q8MWfxf8c+ORo+leHItL26HHcJaxWvmO6x3F1cSOANxd5Y48kn/VN/eNO2v9dl/nYT0/rz&#10;f+Vz22ivl7wdYf2h8WLaGKSW08Zyar4gj8RXVqNt1Hp7M4smckHCbfsphLAjhtv8VbvhrTvFunfs&#10;ma9Y+DJZJPFkEerRadLqMskkruLqcKS/LNIR0J6sRmpv7vN5X/r+uj7F8t5cvnb+v66o+hK8w+C3&#10;wk8PeBDrviCwsNmua/f3Nze3c0glkIMzERq3ZBjOPU85xxifsrpEPBF07Hwp/aDSp9pHhXzMA7Bg&#10;XXmAP9p679439N3avS/AoUeGoAogA86f/j3JKf65+me/r75onTi5JyV2tjBwhUcZyWq28uhv0V57&#10;8edW8L6L8NL+68YQtd6Is1uHsxOIVupPNXy4nZmVNjPtDByEK53fLmvAdW0jw3YfC3SPsuq6HqXi&#10;SJ5bzSv7KujNbR7rxpnsdHkB2/aVwsS7RuC7crtO2mtXb0/H+rmz0X3/ANf1/mfYFFeKfHXwn4c+&#10;K7+D9BudH0zVp9U1Q2lxfTWsU8tlbQK81zGsmCY2YxLEcEEFz3FchrGo+PLH9oU38PhLU5blfD2r&#10;22jWf2u0FgY45bPyWH78EM5yzb1QjcqjIQtQu3r+Cv8A8D8Rf8D8WfTVFeFfsxz3dp4c8U6VrX9p&#10;6Zq0/iS/CNrNxbtd3LlUeR0EckinBJOF+VegG0CvO7hfCvhX4PWWkeKhBrd4/inXLXSl8XagEs5Z&#10;vtdyPPvHkIV1RCWyQTkjYMkYHp9y/HoUlf7/APPX8D65rk/ixpcet/DbxHps07WsN5ZvbPMkfmFF&#10;cbSQvc814d8cdO8U6Z8IfhhaeG9Y0HX/AAzazW0Ouaprs0slldwC2ZYpp3iDbrcyBS5JK8puyu41&#10;63pi28XwYsxYtZNCLJNreG1/0UnIz9mB48vOduONuMcYpuKakul7Gb95JPqjf+Hvw+0L4X+FLLw7&#10;4dsUsdNtVwFHLSMfvO5/iYnkmujor58/aml8H31xo2h6zc6VZ+I9RtbmLTtQ16/S3s9KjJj828G9&#10;gDOvyiMqC+7jKrvYZxjGCUIqy2CEIwjyxVkl9x9B0V852WpeIIP2ndJ1LXtP1K00WPQtUgtb6S8t&#10;W09bSN7NluCVmLbnIZmLIuAygAhWavP/AIsf2vJr3iaXwxHJL8TxrOoNA9sG+1HRjpUnllSo3eR5&#10;nl7cfL533fmq3087/nb/AIL7K/YtL9PxV/8AgLu7dz7Mor42tY/DUOrWdvfroN98Mf7SSTUtQ0uB&#10;odHlmaxmCRyRtI8YdJAm58gtI8e4BwK9Ggv/ABZP+zX4Z0eytNQ1LXW0q2g1lLO6hj1GytmgLbiJ&#10;pYyJWUKuSwYbmYZK4pSfLFy7f1/wfTUI+80u/wDX/A9dD6Dor4/0i98YXdr+z3Jc+Gtct9Csjpix&#10;GG5tdksz2UqyvcL5+/5ABtG0jlycttA6D4pxeJX/AGl7AeIG8HjwO1naf2UfERm3+b5z/aBajb5f&#10;2zPl7cHft27f460cbS5fNr7v8yb6X8rkf7Snww0P4s/tUfALSPEULXWl2+m+JL57UNhZzGdNwj99&#10;pLcgdcYr6gtraKzt4oIIkhgiUJHHGoVUUDAAA6ADtXhvxK/5PC+B/wD2L/in+el17tWKhFSc0tX+&#10;hCpwUnNLV2u/TYKK+fPjNo+u2XxK1XUvD11qd1rF14G1ZLO2WVjFDMj23liFFHyuSScjLE49ABa/&#10;Z/k0S2u/EWnWkmg3ej3iWqrd6PGYLG5uGjk8238ppHVp1VAZGGGYMN6grVrVf13aNHoz3mivj6/+&#10;H3h3S/Cc3jNNG8O6Po+q+Lt0+kajb/YdJnsLfz7e2jumiidY1LgXAZ0ZTI0anqCOS8Pxa6uv+Dhr&#10;ccQ11W0T7FHerKupfZzqEpc6fuGQiwFBOG52A79oxTj71vl+Nv8AP8wlom/X8L/5fkfd1FfO37Qe&#10;r6/q+u+C7jStM1DVfCdtrWlzpfaPeWphuLg3ioyyhplcqiA4AVlLPk42Cp/hVceKrj9o3xhdeI9E&#10;1XTZ7zQ7cxi4uLeSzgjS6uFiSIRzMfmXDElQSxbIUbRSjr+P4JP8f63G1b8PzsfQVeYJ8KvD2v8A&#10;xzvvG2owi/1nSrO3tLFJY8JaZDsZF/vOd2AT90DjrXl/7OkXiQfFXxL/AMJ6/g8+Kku77aLXzjrR&#10;i8790f3ij/Q/KKbdvyZ29HzX0FpBY+J9fBM+0fZ8eYB5f3D9z+tRKEZxjzK+z/r0/MynThUfLNXs&#10;/wAVs/1Ru0Uh5HpXzPceHrfRfh98Y7a9sB4tni8Rn+z/APhI4Fv91zNbWqROVdcELJLwAAABgAAY&#10;qtdbf1ql+pql1f8AW/8AkfTNFeXX3w90fwv8D77wDo1/PpsenaKUxps4iutu1iXyoyvmMr5YAHlt&#10;pBHHhfimEvoOjJqEbNrn/CHaH/wh/mKTKNREzfaPI7+bgWxfbz5YO75c1VlzWQteXmf9bf5n2LRX&#10;zr8P9X8QWn7RfifU/GOmahocc+hIFmvby1NhBEt26QrGUmYguCCSyhizEHACiuI+Kdx43ufiV4pu&#10;b7QtdshP4evIYTBPDJAlhHe2wJiWKVn3vF5rMSgbLheiA0lrbz/r+vn2Hbfy/r+vl3PsGivmu3g1&#10;z/hUPxlHwkFnHZNdSHwr9kBFoR9jg+0fZfLGMGbz9uz5fMzjvXX/ALLqQDwJcOD4TN406/aB4R8z&#10;ygdi4FzvAb7T18zeN/3d3amtb+i/El6W/r+v+HNb4IfCTw98P7LVNa06w8vWtfupry+u5ZBLI26V&#10;mEYfsi54A+pya9PrA8CBR4T08L5IXa2Ps5Jj++3TNN+IWkHXvBGuWAvLyw860kBn0+Xyp1G0khXA&#10;yucYyOcHgg81jaNGD5Forv8ANipUoQtCCsr/AJv/ADZ0NFfMw+H+i+PvCnwL0TVdAsby6udPtru8&#10;1C5skkuY7a0gjk8oSspZA8zxA4Iyu8d60v2pdS1/UtE0iPRNMv8AVPDlrqVlPdXWiXdsC9zHfwot&#10;vIHmRtg+YsFBywUNgBs9Eo8suXzt+NrjTur+V/z0/A+h6K+bPiX4auz4s+MzxarqcP8AaPhHTpt1&#10;w0k0dtia8DRRpEMqhVfm2At8zHnimfDW9nPwr+KFvbzaRomm38t4PDkGhl7y0SJbCESvaIFjaeNZ&#10;vMbEaKC27HXNZ/Zb8r/n/X3l21S8/wDL/M+lqK+SLWy8HyfDvU9Bm/4QyPSLSXytI8R29j9l0G6u&#10;WtVDPOqSMjTJkqrF9xccYYVp/Gqbxve/Cj4UXFlDp1rorGD/AISODxs03lpm2/dfbTGvMYk/1hcB&#10;dxTcMZxT0v6r8b/5fivUla/j+H9fgzc/b30OLxN+zhe6PPI8UGoa/oFpJJHjcqyavaKSM9wDXtHg&#10;PwHofw08LWXh7w7Ypp+l2i4SNeSxP3nY9WYnkk9a8I/aQS2j/ZZ8NrZnTmthr/hfYdHGLI/8Tiyy&#10;bf8A6ZZzsxxtxjjFfS9RKnFT5rarS/kZKEHJVbe9a1/LewUV5T8ftGkv7fwXex3l/F9i8Tac32W2&#10;lKQzbrhATKoGXCjOATgE5xkAjzT4cXb6X8WRf63LpL+IDqOsLqoRXhv9PsxLI1vLdymTD25jWERq&#10;6BQGUoxwapa/16Gr0Vz6hor5v+I/w10nxZ8QvHeraZptrot/ovhiURazpunA3UmoXccu6bdGPMla&#10;OGNMAHP7445xXjhzNCjNaeEdP8BNqK/Yomlln8MCVdMYPlzHHudpSpX5QBKHHzSDmb6X/rr/AJDt&#10;r/Xl/mfedFfPeu6j4ku/2atB0nSLPVtR1RtGt4ddSG8gTVLKE2Zd9/myR4kchVzkMA7MBkCuN0+9&#10;8X3msfs/TXfhrW7bQ7NrOODyrm18uSR9MuBK9wvn7sp8u0bSAN5yWKqNeX3nHzt+f+X9WJXw83k3&#10;9x9bV5n8X/hVoXxb1nwhpviOza+0yyupb9oPO2pKyIAqOv8AEpLZI/2cdCa8r+IcPiV/2n7UeI38&#10;HjwW0NkdGPiDzjPv8w+eLIbfL+2b9mMHftKbf4hX0DqoX/hMNAJ8jcIrrG8nzOkf3R6ev4VjKEas&#10;LTV0+n+ZNSnGonTmrp/czchhjt4UiiRYokUKiIMKoHAAHYU+iirLCioL22N5ZzwLPLbNLGyCaAgP&#10;HkY3KSCMjqMg18uHwJp+ufAHTvDGoaZHrN7f+Kb/AEW1v9Yt1vLm2jk1G4Es4eQEiTyUch/XBo1e&#10;i8vxdh7K7/rS59VUV438f/D1hP8AAfX9G0a9uLCLRLaNVs9JuNjKEVSkMm35tu0qdvG4YzkEg8D4&#10;x8xPixfSrbfavHsfiTTH0OPpcPpAtY/PEbHpCX+1iQ/cDFd3O2jS/wDX9f8ADMVna/8AX9f8A+oq&#10;K+evgBquuaf46+JMvi7T9Q0rVr650+Qrqd1bGOS4eBsW9v5czjaAoVRxkDJ+YtXm9zL4jm8ceKJv&#10;G+i6lpun3l3oFzry6lNbzWMVp590GiHlyuBbqBEGLAAqrs4G7l21S8r/ANf1+Y7b+R9m1R1wbtF1&#10;Abd+beQbd23PynjPb618yeI4fGSfsr3g8FLAlouvTtbpdeeB/YP9ovtEflAyeX5G3G3/AJZZ2/w1&#10;6z8JY7RPg2wtm8KuDFcGU+EeNI3858ogAY6biAPm3d80LW/lb8Un+tvVMT0t8/w/r7i98DvhN4e+&#10;EPgSy0zQbL7ObhEubu4kYPNcSsuSzv3xnA7AdK9CrO8OADw9pePLx9lix5Ryn3B9329K8/8A2m9F&#10;k1v4G+LkivL+0eCwluFGnymNpiqkiNiBkoTjKjGcYPBIOcIRpxUIKyX+f/BJpUoU4qnBWSPUaK8U&#10;8ReANB8W/HnwrLPoGnC40XTzrlzqX2KMXE0+fItkabbuKqPOfbnqqelYfxf1TxDqvxa+Gl1a6VqN&#10;94St9atms77S7u2a1unkhnEkkoMwchFxtAUry5yTtFaJXaXd2/Qad035X/C59D0V8reLPDR03Tfi&#10;xHd6k93YDxrpt9c/8JFPI1pcQm3s2eCZ0RvKtududhRQo3AjNXtI87U/2YL7R9Z1TTdFF3ezyxrJ&#10;C91b2+kNqZEbGIlHNt5OFDttUIQTgDFLpf0/G39fJlNWdvX+v67o+m6K+Q/FUmg3/wANcRWWhWGr&#10;6fLcp4duNMtjaWeoxpMr79LRWZFvJSoVCpc8k/MpIrof2m/+Erm8e+CXk/4RGHwC9ncfal8amX7C&#10;l7mMr5+FMe7y9/l7zjcGxhttH+dvwv8A8D1/Ff5fqO/bc8C6f8S5Pgf4Z1YyjTdQ+INulwIW2uyL&#10;puoOVB7Z24z719FaDoOneF9Gs9J0mzi0/TbOIQ29tAu1I0HQAV4f+0OsSeJP2dFg/wBSPHsATr93&#10;+yNRx156evNe/wBTyRU3O2u1/IzUIc3tLe81a/lvYKKK80/aU0aTXfgL48tYry+snGj3MofTpTFK&#10;5SJmCbgM7WIwQMEgkZ5pt2VzeEeaSj3PS6K+S/iQsz/G7ScJbm+V/Dws1ud39otH9oY3DaecYEYX&#10;/X/7Ibdgba7L463Ph7UvEGhahYTW114mjnsJbJvMZp7m3F1mRNObO0yHDCXbk7NofjFXbVLzt+Nj&#10;JO6v5X/C59BUV8vaz4T+HmhXPxU8ba94dstP0G3ubfQorbToI7L7YEaKSUOy7FYTXMgjYyNtKRYY&#10;hS1aem2ekt+zfr+jWfifw/Emq/arh49EkW/sdMtpZlEsUaRsCYYlk2sw2qu4nCjioTur+n4/8DUv&#10;rb1/D/g6H0dRXxL4nlS6P2PyPB1v4K0+z1FdIvLHSzFpus3uLV1NpHFMFS4O6SJJEkZt0chQE5A7&#10;79pE+MZ7r4dyiPwxbeC3t5f7Vh8ZSTNZRXpRDCLkqpUqF84KZPl8zGfm2U+ifd/5/wCX4rvqurX9&#10;dP8AP8H2PYfjd4Ts/Hnw3v8Aw7qFxJa2OqXNlaTSQoHfY93CCBkHBOcbv4c57V03hfwvpXgvQLLR&#10;NEsYtO0uyjEUFtCMKi/zJPUk8kkk1jX6wx+CNFWzJ+zi40wRnT1+Qp9ph+6D/wAs8dfRc111S6cV&#10;NytrtfyMlCDl7W3vWtfy3sFFeU/FvRpLj4k/CPU0vL9Vt9emiazilItmDWF0d8iAfMwKgAk4GTgZ&#10;NeTfAC8Sw+LFzd3Mtjaj7Jqv9pyI5S8jmbUUEC6oW4MpUkQ9Pl3hcrg1Udfx/A2l7qv6fqfV9FfN&#10;PiXwf4BtvFPxS8a6/oVrpOh6NajSJW0u3W0nvHlEdxdSPIm0uZDJDFlmx8r5OGNcPdaT4fbw9pWq&#10;DWfAq6V9r1PVLXw0bWLVdHhuWihWGxhZJFiWcqHfaMlnmkZFIHKTvuFu39f1c+zqK8O+M2maR8TP&#10;hpoelXmiaXdatql5aaQ0c1rFdSaO8yq1wF3KfKkSEPg4BB2n0rE1Wz17Sf2jPh9af8I7qdl4V003&#10;Om6SbW4t/sQgFllpXQTeZv3AKNycKg28u1Ul73L52/D/AIYm+l/K59GV5h8TPhL4f+KHxE8Ez+Ir&#10;E6hbaJDe3sMDy/uXl3W6qJI/4xzu9Mrg5BxXlxh8Sn9qnUR4wfwf/ZJubdvD51TzjqBtvKGBYArs&#10;8zzvM8zad2CN2V219A3gX/hPNJP7jd/Zt5jcT5uPNtc7R/d6Z99tZyhGpBc6un0+f/AIqU4VL05q&#10;6/B7M3gAAABgDsKWivmv4n+GLpfFfxoMWraii6h4U02bzLhpZYoAs94HijWMbkjKrhtgLYdm5NV1&#10;sapXPpSivl7wpe6svwR+LiaKunWEV2b5/C9h4duGlgMSWMIl+xHYhkXzvNIKIBuJIHOT574mi0Qa&#10;rcroaaDF8OGvpXsG1tT/AGA1yNMQOML8vmmT7uOPMWbGZOKG7fdf8L/8D1BK/wDX9evomfcdFfF/&#10;gq21iw+JvhNi0cmvyXOl3V/c6xJMut2mnLparPDKpjCm38wMxl8zb5rFSm8Zr0TxDcWCfHdPEFvP&#10;4c8RardS6Za6dpdzpgk1BbJgd91Z3Bk5iXzpZGdEK/IVJGM1bjaSj6/h/X59Cb6N+n9f15H0ZRXk&#10;Hwi0W/0LUfi5Z2l7dX15/wAJAXtbnWJWkLO2nWjDc2PuBiRhRgAYA4rh/wBkSLWll1M+MW8Kf8Js&#10;sRXURpnmnV/N8w+ab3zADtLY8vGU2/c+WpWv3J/eOWn32M79kj4T+Hk+I3xn8fS2n2nxHL481iyi&#10;nm5FtEsgz5Y7Ft3J64GBgZz9UV4T+yd/x7fFz/so+uf+jEr3K4iM8EkYkeEupUSR43LkdRkEZFRG&#10;EYX5Vvr8yIU4U78qtd3fq92SUV8Zazpa6N8OfDWm6jPa3Wm2/ifxIkt141kebT5WE12ITct/FKxI&#10;MZPGQcfNtFeo6lLoGo/ATwfZeLp4UuobG0WUeKHZ4La7NoSn9oAEAdSR5mMvsx822qekXL0/FXNL&#10;Wly+v4HvlFfMfhPwNo/jDXvhTLrGgQxX2i+H11vUdUvrRPt0ssarBbCScrvIBMsuCR9xM9xV/wDZ&#10;w1LwPJrOta54W1TRdM0a6t7awtdJi1KOW+uWEj4u7wby3nzM+1dxMhAG47jtWrWbXr+Gn4k30v6H&#10;0bRXxPLFJpejvpulzeFtUgv72K88V69FozW8tgGvg0sGpL5pZwTIxZJDHtSNwflyR3OujxYf2U9R&#10;j8CQ2EckOpyoHt/tC21zpi3p82W1RGeRI3i3FURjhCfLP3an7N/T8bfhr87N7FW963r+v+X4o+m7&#10;nm3l4z8h4zjtXnHwA+Evh74TfD+xttEsfs9xqESXl9cSyCWaaVhu+aT+ILuKjHGBnqSSz4DR2qfD&#10;BPszeFXLSSmY+Dc/2Zv/ANjgc4xu4HzZzzmuz8EBR4M0AL5IUafb4+znMePLX7p/u+ntSlTjzKTW&#10;q2+ZjyQnJVGtVe3lfc26K8y/aX0aTXPgN45givL6zkTSbmdTp0pjkkKRMwjJAztYgAgYyOM8mvGv&#10;Holf47WRCWx1FbvQBZpPuGqGDexuG084wIACfP8A9kSbiPlqo6u3n+hq9I39T6yorxP4j+DvDHxO&#10;+KvgSNtI0q+ECSa/ca4trFLK8Nq6LBAs+CQpmnEmAcYhYdzXj7Wngnxdp/jC68L67oPh3RnjhsLp&#10;J5F1C7v0/tCN7i+1KFZA/l8OitK2VSWRnKrhQk7/ANfIbPsyivFPB+teHp/gxrVtqWi+G7zStPjv&#10;7iHTdOsYkstStIHJW5itiWGxyAcgsCSCCcivKPiH4H17wB+z3o2k6H4avG0+5Ca5rb6A1tbZvpJ4&#10;pBD5bSRlYQzHhAeI0U8bs19q3p+P9fpuL/g/h/X6n2FXBfG/wdY/EH4fz+G9Snlt7DU7y0t53hQM&#10;5Q3EeVHBwT03ds57V5R+1IviyXxZ4IdB4Ui8CNFcC/XxiZPsCXnyeV9o2ApjZ5oTedu//a2V7VqQ&#10;ij8K6CtoX+zi5sBH9iX5dnmx4687Mde+KlxU4NS21RE4xmnCSumvz6f5mx4b8N6X4Q0Ky0bRbKLT&#10;tLsoxFb2sAwqKP8AJJJ5JJJrSoryj4s6LLP8TvhLqaXl+Fh1qeBrSKUi2IbT7s+Y6AcsCFAJPGTj&#10;qaIpK0Vtt/X3FRioxtHRJfker0V8q/AEz6H8TSq3GlLp1pYahFr+pwSyrPd3r36C2a+WVE8u4x5w&#10;CFnO08NtZBXD+KklEGrNZRyjxMY9aTxbJErhlhOpwfZTebRu8kRZI7+QJdnGaa1t5/1/wfQpqzfl&#10;/X9eZ9xUV8E+JbKRdAubm0Gg3NsX1y38P2kDTR6X9pZbX7PPpJSNwZlYOFjBUl2mKOApr3D41rYa&#10;zp/gw69rfhtV0pLh7m28Q6cL6zudRW3RVgbMqIs2JJCqEljklQdtGyv/AF3/AK9UK2tv6/r/ACZ9&#10;DUV4n4asryb44eE9buo76xl1HwbO02kyyH7Np7iW0/dRx4AU5Zsk8nHoABxdjF4lP7VWrDxi3g/+&#10;z/tkDeH/AO0fOOpG28kbRYZXZuEvmebsO7+9ldtVb3lH1/BtC6N+n4lfxl8J/D3xM/b6s7rxDaf2&#10;hFofgG1vLe0k5heU6jdKC4/iC9QOmeuelfVFeE2f/J8+rf8AZOLP/wBOd1Xu1ZKEYtyS1e5EacIy&#10;c4rV7+dtAor5i+LOj3ek+IPjRNBd6tefbvDmkzfvJXeOAG5u1dVCj5YFQZcKM7d55JzWz8ILrRoP&#10;hx45tL57UaDPqN2bSHws7iymtFghEracqfN5YZm37MgSGTB5q1qr+VzVqzsfQlFfIn/CI6D4r+H+&#10;ueHINI0LV9P1XxbHpuj6hY2kdxYWltPBC07WW4MIyiRzBivAl3H1A6W3tvh/bftA2Wn6Hd6N4f1H&#10;w5OrX9ze6ii3tziy8uOxto2bf9nSMiRxgIGUYDMXZWt9f60v+BPf+utvxPpaivl34j3DQfFHW9e0&#10;OTw74j8V3cVta6Ppk+mbtShtjbMVurW4MhJiDyOxdEKkgqWBFaf7OSXEEHiKHQjo11fyaJYyyX9j&#10;FLBbpqJEweC6Te+64UhWkkwshDqHXhanpfy/z/y+9230G97f10/z+5Nn0fXmHgv4VeHoPiv4w8ev&#10;CLzxJc3K2aXEsePskSQRgpH7tnJfqc46A585/Y+i1dbbUG8Wnwr/AMJoIFXUl0rzTq3m7z5pv/MA&#10;PLj931XbnZ8te8eGSxute3efxqLY84ADHlR/c/2f65pTpxly8yvbVepnKEKjXOr2d1fuupu0VDdw&#10;G6tZoVmktzIjIJYSA6ZGNy5BGR1GQa+NNd01dJ+HfhnTtRms7jTrfXPE6Nc+NXklsJZFuLkQee3V&#10;p26xk+jlcttFDdr+X/BNkrn2jRXgHjPT7PxT+zv4c0fUtLh1jxFcQaZpSJr9tHeXWnXVysUbTSq6&#10;nbKiSNISQDx71zmqaF4A0b4s6F4U8Pz6Toet+HhZGTUL6+QXqxxQFYNPsYmbeQ4OZAgCEO33nY7b&#10;kuWTj2dvuITvFPyPqKivnb9mi50rw2bvSIrnwzqFvJZWbXOvaXpy2Es99I8oa0uQZHL3AxuKsQ43&#10;4KjPNbQfBUmkx/EPxV4G8I29lq2o6kfD9tDolva2clvYQPslnQO0cbymQzuCzc4i7Lik9Pu/r+u2&#10;u1h+Xn/X9d9Nz6Sqrqg3aZeDG7ML8Zxn5T37V8tOvjf/AIYj0GPwtZy2OpQCCO9g1eWR5zYrdYnO&#10;6BnckxgkkHdt3Y+bAr2D4Mx2ifCP/Rm8KvuE5lPhDP8AZW/nPlnA7Y3YA+bdnnNO2r8rCelvO/4a&#10;Fr4E/CXw98I/AVlYaFZfZ5LuNLq8uJHEk08rLkl3/ixnAxwB9TXotZXhUAeF9HC+Xt+xw48k5T7g&#10;+77elcJ+01o0mt/AfxtHFeX1nJDpVzcL/Z8pjeUpExEbEDJQnGVGMjjoSDlGEacVGCsl/n/wRUqU&#10;IJU4KyPUKK+VPHNnqEPx1tv7NOn3fiG61HRZbWadpk1KzsV4uo4E8vY9syCZncSKAzFWUsUq18WL&#10;m31T4l3d1C8d7r8k3h+TwjPAQ7tH9rJvDbMOq7N/mlTjZt38YrTt6/1/Xk+xXT5X/r+ux9Q0V8D6&#10;PZNeaNdPJJpUdqlpZ3GuRyGZUkmGphpLfXWVGKzlch3KkKPNLLsxXruiedqf7MOq6Pq2p6boi3t7&#10;dPCphe6t7bSH1IhG8slHNsITtDkKojIJwoxR0v6fp/w/omN6O3r+v+X4o+m6K+Y5bAav4I8H3Fgt&#10;rY6bpHjW1hsx4WhFnpepwm4jH2nyULAry4HzsuQW5OMT/tSx+Km8eeCyG8IL4BNvdLeHxiZfsC3m&#10;Y/LM+FKfc8zy/M+Xdu6Nspvp5u34Ji6fL9bDP24fA9h8SLP4LeGtUaVdO1H4iWcU/kttcoLC/YgH&#10;tnGM+9fRHh/w/pvhTRLLSNIs4tP0yzjENvbQLhI1HYf4968O/aKWFNQ/Z3W32+QPiBYiPbnG3+zN&#10;QxjPPT15r6BqHCKm5212v5GahDm9pb3rWv5b2CivJPi3o1y/xP8Ahbqttd3zPHqdzbiyWUi150+7&#10;bzGQDlshQGJOBwMZOfPf2c7xNJ8RWs2pTaTJq1zo/wDxP7m0V7eayvvPjVYb8tIRLPIzvsLqjgIw&#10;UFWqo6/j+BpLQ+naK+U/HHwz0O9l+K3irT9I0vw/FYy22jq0Vj5EN3AkkFzfG5aFC/lTFzFJJhtq&#10;RuxBG4HyvxaNRm0O7aW20a20uSLWpPDVvvlksBlrYQppT7F3XG4SmFwi5Byi7TwR1t8vxHbU/QCi&#10;vnr9qvU9e1T4SanZ+H7HUNV0uKyuG1W40m7thPDLEimOCQPKhwWO59mThNu3DmoobzxXe/tO+Ebv&#10;V/D+sWOmf2fqFpZf6TataLD5cDGV1SYt5jPkHK8AIFz8xppXdvO34N/p+pP2ebyv+X+Z9FV5h47+&#10;Enh74j/FXwxqfiCw/tBdBtJbi1hkkBhaVpEALx/xbduR2z1zXl2hw+JT+1Trv/CZN4P+yfbo20D7&#10;d5x1Q2v2ddgsNyheHEnnbDnO7dldtfQLBf8AhPEP7jd/Zrdz5uPNHb+7/Ws5QjUgudXT6EVKcKl6&#10;c1daf5m/RRXhcmh6fpPxL+L1xrkM/iPR5NBsNQms9XAuYCEa8YxJGw2hQEXCgdeTknNU3a9+zf3a&#10;myV/w/F2PdKK8q+CXgTTvBfwq07Q4mg0LV9ct5dTuo9OWO3kSebDytDHjCiPzFUYXChVz7+ILp2n&#10;af8AD/wjZeLvNufCsNn4kijbVGaXfqQuQLQszZLTmP7R5Z+8WPy/NinL3bp9P+DdfhZd3YmPvK/9&#10;f119D7Eor5Y8M33jeL4xfDG98Z6Rq1nBbaPcW32qS6tvsagWcTzXEw87eJDIGB3INoVcdXNWvjLq&#10;HjPUfi54ZvNP0jVH06M3kGh3ljdWz2cxfTJ2M7KJvMLeZtC5TAVMqSXxTkuX8fwv+dv6sOK5vw/H&#10;/I+naK+cPgREfO8RHwItrFbN4X00SmVWFv8A27tuPO8/Az5wHked/Hnbu5pn7HUeqDSr5vFB8Lf8&#10;JiII11JdJ806qJdzeZ/aPmANv352ZyNu7YdtO2rXl+rX6X9Gib6X/ra+v5eqZ6H4D+FXh6y+Jfi/&#10;x55IvPEl9eG1+1Sx7fs0SIi+XH9cZLdT06CvT6wvCxYnWN3n/wDIRmx54A4+X7v+z6VrX1sb2yuL&#10;dZ5bVpY2QTwECSPIxuUkEAjqMg1lGEYJ8qtfX5kQpwp3UFa7v83uyeivlX/hA9O174A6J4X1DS4t&#10;ZvNQ8TXui29/q9ut5c20Ul/cedMskgJEnkxuQ/XdtNdr+0lHqVr8F9W8N+DtNubnTbfT57XURol1&#10;BHcWMEdsWSMCSVCN3yA4ywQnAyQapuyv6fkn+ptGN5qP9b2PdaK+fTot9efETwHqYutY0+e88Caj&#10;bG0eQPHZyD7EQ6xoSplyxydxJ2gA8Vh/srXTaTqWrhH0W08P/wBk6VZo2lzyNDd6oPtHnM3mpGft&#10;TL5RkjwWBwGZiKtqza7X/Btfjb8bEJ3ipd7fir/16H09RXyN8PoPC+meHdQ0nV/+Ea1vSZLaC81T&#10;XbTSmso0vzM5+z6t+8YlQx3OspXaOGXmtLxKnjRP2SbGDwqbd57XUBDeTXDTmG40xL1g8lv5QMn2&#10;dotrLjJ8joWOCZ6fd+On4flqVbW3r+H9ffoemftdf8mqfGP/ALE/Vv8A0jlq7+zp8J/D3wh+FOha&#10;XoFr5Xn2kNxd3UnMtzK0aku5/QDoBwK8z+IsdrH+wZ8UvsreGWB8Ja0ZD4N/5BW/7NNnyMADHTdg&#10;D5t3fNe/eBf+RJ8Pf9g63/8ARS1MqcedSa1W3zMeSEpKo1qr28r7/kblFeW/tN6NJrXwQ8UpFeX9&#10;o8Fo1wFsJTG0xUZEbEDJQnGVGM4weMg+YambmL44XF1qY0241ePX7FNJsJIpF1NtONtCHmgmEg22&#10;6OZ2kUIyMVcOQcVS1dv62NXorn1DRXiPjvwT4b+JHxl8FyR6Rpl01naS6/PrcVpFJNKYykdognA3&#10;Fd8jyYBwfJHbNfOen2t9a6SbaIaO/h+3i02216+jadrS6vBf5kn1dXjQxyMgfzom3Fdyb32EYS1/&#10;rzsN/wBfdc++qK8B+Gmsa5Zfs/rZ+HLZL7xI892bSysZ4lEdo99Ii3Fqs7IDAsZ3QhiAVCDOK8in&#10;l8Yj4FeD7GHwx4kXRNP8QJNPIL20a6mmTWgI45ybjLJtLMSu7c23JCgk0ld29Pxa/K/36C6X9fwT&#10;/O36n23Xn3xu8D6d8SvCVp4Z1eaSLTdQ1K2S4EK5aRFbeUB/h3bMbu2a8m/adTxVJ8RvBzSnwfH4&#10;AazuBcDxoZPsCXu5CvnYBj3eXu8vecbg+MNtr3bWQiWnhxbfzxCL2AL5QJ+XY2N+7nb0znnpUOKq&#10;QaktHdW/r+rEVIRmnTkrpr8/61NXQtC0/wAM6PZ6VpVnFYabZxLDb20C7UjQDgAVforyj4kaI8nx&#10;m+F2pi7vnjF1eWzWYlP2UA2cxLsgGC5OBubOAMDGTlpJWiv6/qxSSSstker0V4r8H/B3hrQ/Gfjr&#10;xhb6RpXhwTakdAtFtbWK0TyYH2knaAGeS4aTk5JAjA6VxnjfRbrR9W+Le671K/0661HQLjUWupGk&#10;22LTr9rRAAAsSwbwVAxtDE5JJLWtvP8A4H+dyu/l/wAH/Kx9O0V8W+MH8Q/8K6vLfw1oeo3Xw8i8&#10;U/bdOn0Ke3jjkhF7b+VEgeVD9mLmZh5YKn5Bwmc+m/tZ6tr2r/De7t/D+nX+qaPEksmqTaNd2wli&#10;niePy7eQPMh27iS4TcfkCkYY0bpPzX6f5/1cLa29f6/r9D6For5h8LjzvjDpcqwNF47/AOEqvm1Q&#10;Ov8ApKaGbKTyhIRn/R9/2ULyU8wHbzmm+EovEp/ai1//AITVvB+wagW0L7X5x1drTyB5X2HcoXYD&#10;v87yz1D7+MGmldpd7/hb/P8ABieib/r+v80eo+MvhJ4e+IXxd8P61r1h9vbw/ZNNZxSSAwmZ5eGa&#10;PuV2ZB6ZPsK9PrAQL/wnkx/cbv7Nj7nzcea/Uf3f65rfrNQjFuSWr3M404RlKUVq9/PoFFeCy6NY&#10;aJ40+NVzrltN4o0r+y7LUpLLWFF1C+xLh/KSNhtCjYoCgdeTkkk63gHw1cfCX4IwaZ4Y0uyn8YXl&#10;q+qHS7fybZZbuYq0zJGWRRGjSABcqAqquRnNV0v5L9f8jVrW39dP8z2SivkTQdB1O5+BFql4fEun&#10;XWl/ERZDHfXURlvc62mTOYXcOo3sdoIXK5AKgVpWUd1pP7SDvbT6W9yniC7vdY1F5JU1CLS/7PO2&#10;KdHQKtssnlbH8wqxHCgq5qktVr/Vk/1/AGrJ/P8ANr+vU+qaK+adal0+y+Oeq6qr6P4h1DULqKAW&#10;MGlt/bVjYf2fk3NrcCQsY9275o0ALSFd24Vp/CWA2g+JVt8P20yS0ktIJtGmsWb+zobnypEEU3U/&#10;agyI8x6kSR5AbJab6X8m/u/r79PILa29Px/r7tT6Dr5X/Yg+E/h7Sbbx746W18/xJqvjLxDA13Ly&#10;YIk1S4TZH/dB25J6n6Ctz9jyO/Gh37eIj4W/4SzyYV1FdF806msvzeZ/aRkAbzd+du7PAfadta37&#10;Gv8AyS7xD/2O3ib/ANPF1ROnFtcyvbVevdGMoQqNOS2d1fo+/qe7UVW1KzbUNPubVbmazaaNoxcW&#10;xAljyMblJBAYdRkGvivxPYmw+FXgmxvGtZLa3t/ESxS+K3kktZbkTEW4Dcsb0/MYmOTgSlQWxRf+&#10;vv8A8jdK59u0V4R8Sv8AhHNb+FOiWXiK9srfUI7EQxT+KHZrS0vTbqP9LwyqJwHJQMQ27lcGue0n&#10;wfoHi3xd4b1zXvD39jTeHvCkOsanqN5bKmqPdTQtCnnXCqHLxRRTE9DuZDgbQKb0bXb/AIP+X4oh&#10;O6T7/wDA/wA/wPpiivnr9nK/8IJHr2seGdQ0LStK1JbW2sPD+n38U0ybI5Nk9yqMf9LmGdwyWKxL&#10;uJYNjybSrcabomk6LZXPg+98OtPZXHibxMmim3gV2W53QanH5p8xlkETMsrptLgMBnke9v6/r/NL&#10;cfS/9f1/w+x9vVk+LV3+FdZXZ5mbKYbN+zd8h43dvr2r5y8bnxg/7Lmlr4Qt7G2hg1UR3n2hrn7N&#10;PpK3TqZYgheRYHQI+wEhYSQCQBn1H4fRWifAqYWzeFnQ2V0ZD4XONG34fd5JHGz+8VH3t/fNO2/k&#10;Lt5mx8G/hN4e+Dvgm00Tw9Z+RGwE1zO53S3MpAy7t3PYdgOBXdVW07/kH2uNuPKX7vToOntXmn7T&#10;eiyaz8GtcEV5f2rW3l3ASwlMZnKuuEcgZKZOSoIzgA5GQc4QjTioQVlov6+8mnThTiqdNWS2R6pR&#10;Xyn4iaT/AIaX80i1W+TXrAIJiw1YWIsSZHtzjH2HeSHHTeJckHaK7/xn4M8MeO/jd4SvG0jS5o9M&#10;sZPENzrUdrGZZiuIrRftAG4oN0smAcZjTtVdE+//AA/6Fvdr+un+Z7bRXxZpNj4H8VaBq1/4c17w&#10;34e8K3FxpkM1leMupNLDDcNIbzVYxKNpmfC7pWztx5hBbavsMHiPQ3/Z81c6n4a8P6lBpdrd3Fro&#10;NtZR/ZL6GGaRba4itjuCxTFFdeo+fhj1pvRN/wBf1/Xeztrb+v67/wDDX9yor5M+I3gDXfhb8O/A&#10;fhbRtCv7nQNL1PS76+u9Ee2gS6v31KFpFeNpYysWWdgqqRlkB2qhzsftKp4pf4qeEzct4Oj+HrWE&#10;gk/4TMy/YlvvMUneApiMnlf6reeokwQcU7a287fh/Vvl3sLpfyv+P9f0j1j43eA9M+J3hrTPDGsy&#10;yJpeoanCJ0hX5pVQPLsDfwZ2YLdcZA5Ndto2jWPh7SbTTNMtIrHT7SJYYLaBQqRoBgACsrWgqN4Z&#10;EH2gRfbkA8sE/L5EuN+7kDp75xXRVHJFTc7a7X8jNQhze0t7zVr+XYKK8l+IeiTP8b/hvqcd9qAB&#10;TULb7Mkp+zR/6Mx8zYBguTgbmzwoAxk58w/Zha40bxTcxpPpEWkw6JDZ397Zyyg32rG5YCS7EqJs&#10;vHGd8R3uu5QWIK1S1/H8P6/FGrVvw/E+qaK+FtYjH/CNWpsY1TVGsFTx3JIrCNbs6tabTqOOdgT7&#10;WW3c+Ru6Jg1R1Wxv08NiaxGkXOpT2uq23he3Z544be5+35gn0fEbK5IMYCBkKooYMY91C1/r+vl8&#10;/kNW/r+u2vyPveivnP8AaGn06+vtC1K71Dw1qDaTYX5h0jXNMF/BqGoL5QFvGfMVVuMqyBcM/wA5&#10;wpwa6/wxpVxb/tFa1qM01+TqHhezka1uZi8FowmkBjiUAKvTJ7kkknphpX/H8P8AP+txdL+n6f5n&#10;rtfK9v8ACfw94+/b38Z67rlr9vm8O+FdClsreTmISyT3/wC8Zf4ivljGeMnPUCrHgOHxKf2mfEX/&#10;AAm7+D/MGpStov2jzjrLWflDyPse5QvlAbvN8s43CTdxzXVeBf8Ak834tf8AYp+HP/R+p1nKEakF&#10;zK6epnUpwqXhNXSt+GqPdqKK+WfiRo1xox+NCm7v72G8vdDmlm1GVpLeKJ5V80SBR8toiZEiqP8A&#10;Vh88ktV9bf10/wAzVK/9ev8AkfU1FfPnwtudE/4Urr1hrbw/2NLqV86W+ju4tXsftAUPbKuGFoAw&#10;yR8oUvztriovA2hePvBlj4Sn0TRdXtNV8Vz2djq9nZxz2NtpxjF1P/Z7EN5UZWMwZU4Em4jGAAdb&#10;en42/wA/wZN7K/r+F/6+aPriivm3w/P4Cb4+XEui6jougz6BNdHU7u61GMalqMnkBWtlRm3izhQB&#10;zuwoaJdgAUtXN/E2S90/x14z1Hwu2h+IfGep+fDZ2selldZ063GmMUuIbjeWMRdAoKIFZptobdwV&#10;fRNdb/18/wDglW1a7f1/X3bn1tRXzt8Jo7uHw38QrbwG2g3V2dOil07U9Jikg01tQaGQeU8e+Qea&#10;jLGZHGGbeu5QRT/2QI7seHb5tbPhYeJ/LhXUE0PzTqCyYO/+0jKA/n792N+ejYOKq2rXlf8Ar+u3&#10;zm+iZ2/wz+FXh7SPGni3x1FCLvxHrOoXEUt5LHtMEUchjEUY7D92CW6seemK9PrC8Hljp15u88n+&#10;0b3/AF4AbH2iTGP9n09sVpatYnU9Lu7RbqeyaeJohc2rBZYsjG5CQQGHUHB5rOMI001FW6/Nkwpw&#10;pq0Fa7b+b3Zbor4e8W2b2Xwi+HlncG2eODR9dWB/ErySQyXQlUQCNuWN8fmMTHLY8zaCa9u+MOg6&#10;R4++Fvh7QrzTbPV9U1G6s9FM+o20V1c6c0qKbhiWB8uYQq5zwQ201fS672/L/M0ejs/6tf8AyPc6&#10;K+WNcsvBMXxfm0vwpdaVoGv+H0b7RczXQl1G5caeY4LCzt9/mPCqFZHRQFLKNoZy5Xq/2c5ND0Gw&#10;uvDllJ4W1DRvstlEmuaJYpZx6hdMkqyWso3v5twiRB2y27EvKju1rsJ6b/1/X9eXvlFfMnhzwVPp&#10;Pg/xh4i8EeEVsZ/FOrSWLweH4rWxms9LtnkhV4ldokMj7JHB3ZHng87ADla63jaX9jb4aHw7bQWR&#10;jg0sa3BrjSEfYAgEpkMG9vLzsZ+f9Xv3dxU30v6fj/lp/SHb9fw/z1/pn0r44TzPBXiBfL87dp9w&#10;PLEnl7v3bcbv4c+vasb4SfCfw98G/Btr4f8ADtp5FunzzTvzLcykfNJI3cn8gMAYArn/AAjHaJ8A&#10;Ltbc+GHiOmXZkPhwkaMW2Pu8oj/lnnqQOu7vmvUYv9WnToOlKVOPOpNar9THkhKSqNaq9n2vv+Q+&#10;ivKP2nNGl1j4S3xivL+1a1urW48uxlMfn4nQbJMDLJzkqCM7RnIyD5fr9ve2P7Te6xk02fUpNftb&#10;q4u5HmXUbbSxp+2WHYY9htN4LeYJNvmOVK7xmqWrt/W39fcbNWVz6nor5a+IE0V78S9UuYc3XjJ9&#10;c0mXw3La/NcPpBhjNwbdu8Rzd7yPlyV3c7a8p8H2ccnh6Oe6fQX0S3j0ObVra4eaLTLqffciWHVp&#10;PLfy7kM0TSO6EbljDqARQtf6/r5+egNW/r+vl5H33RXzJbpNqn7NGn6P4i1jTdHd76O5lGo2z3Vv&#10;Bph1Bmt/OiZkYW5iRE3SFQFHzYwQLFnZPq9r8HNSt4k0yy07xVd2lvaaBH9k0u8t/Lu1S7EC5G1w&#10;gdfmZR5hIJyDTSu7en4/1b7+wul/X8L/AOX5H0nX5wf8FuP+SLfD3/sYH/8ASZ6+g/2i4vFDfGPw&#10;z9ufwcvw8bTyqnxj5v2Rb3zhv4CmPzzFjyt5B4k2kGvnj/gteEX4HfDgR58sa8wXdnOPsz468/nS&#10;Wsbg9HY+q/H/AII8R3niP4oa54f0918Rpo9r/wAI7fsn3boQXEb+XllBYLJjBIGWHI61yXhPwZ40&#10;1vUtPtbzxD4xuvDbi/kY+XqOjyRyC3gEaF5rqS5ZfN3spZlG4MFBTr9Fz+D9KuZ3mkhmMj78kXUo&#10;HznLcBsdT+HbFRN4G0Z0KGCfaYlhP+mTfdHQff6+/WlbS3lb8/8AO/qkVfW/9dP8vxZ8ratD418J&#10;ReBk1zUvHD6fq8WiHWvs99dPdPdlbo3ccYRt6HasZeOEA4UbV3Yrak8NfFe60XxHew3viWG9ttFt&#10;V0aOe6mLCJr688wvEJUEt2LLyAdzb923lX5r6Kvfh14f1GRJLqwNw8cyXEZkuJW8uRAQrr83ykAk&#10;ZGOprzj49+LYPg3pHhq50jwlP4s1fXvEMOlWmn/209kvnyxyuHMjbgABERjGOapyu9t3+f8AVvQS&#10;V9F2/I851bS/HFj4Us7iDWvF2twR3N29lYf2ZrGntc5EOyNpluZryHDCYpJdq8XzMGUKIzWzoVx8&#10;Qbj46aFdS2XiPT9NXUJrbU7S5a7uLX7N9jfy5TKZFtMNKEwsMLOCMvIN2w2PDvx78BafoOtT/EOw&#10;n+G+s+HdRGlX2lX2py3h86aJZkMDREmdXjbcCFyMNwME107/ABZ+DKa74e0JfFlpNqPiCyjfTYYL&#10;64lE9vIxWNt6kqu5lYAsQSQQOlNPVNa/8N/kS9mn/WpXZhZeLviJcX+m3N/eRazaTQXVnZ/bbnTr&#10;c2KrBcRwbWaTbL56gIrEF3OMBq4+z8G6raeEPBmhr4XvrbWLW90+dJlsd0epW8F6zqLqYKTaskZM&#10;2xmT5nKKDyldRoXxj+A3ijXdZhsPFmmyapZ2bvfySXc8DJb2zkPmRyvEbZ3AHjOTwclX+P8A8C/+&#10;ES/4So+MrY6OdSW080XF15v2vYWWPyf9ZkopYDbgqC3Tmojol8vz/X+ulqkm7r1/L+v6vfivEPw0&#10;8V/CvUZNQ8Ex6nqcGn3HkwfabJZ33fZJBCEjRRmMN5UBlIJAnmZmAXcPZPAr3Evxa8evGnl2Pkac&#10;LhUOYxf+U5lAPdvKNtk+m2sZvij8IbTxZ4d8PN4mt01nW1W50uA3dwVuPOUlMPnYC4+6rEE9hXM/&#10;HD4v/Cr9nPT5rO6aCTxJJCs0Hh+G/mimuVmmWNnZhuCklmIZ+W2kAnHFK+i+S9dFYH7zb+f5u59E&#10;UV5JpHj34T+JPHt74FsPEVtdeKbeMwzaZHfz7x5fLorbtrOn8SqSwwdwFVdY+LHwe0f4kt4F1HxP&#10;BaeL5buCA6ZLdXKsJ3jV4VLZ2AurLtGQGJxyeKW9vMXRvsey0V4dD8cfgjI3iWSLxlZSf8I15l9q&#10;bJeXDCFVbZJIuD+8RWIUlNygkDjNR+Hvjj8EPEWuaHomleLIbrUtTR/sNuJrsGRWd05LYC7mRwu8&#10;jdj5c5FC12B6bnutFeExfHP4F3K+I1i8a2Mq+HrRjqRS+uCIYEkCM6kH94quQpdN2CQCabcfHn4G&#10;DwpfeJW8Y20mixXq6fcXMNzdOVnRdwXYuW+6Q24DBU5yRzR5jtZ2PeKK8e8A+NfCfxD8Y+MNM0+2&#10;Z9P0EafqEerxanJJDepdW3nJIuGwFC+5B61jW37QPwJfS7zVI/Glotnpd8ljcSyXN0vkzzh/LDK3&#10;JD7H2tgqdpweKHpuL+vwv+R71RXjGk/FT4O6zoa6np/iWK600aHeav58dzdEDT7dwlzKecjY5CkH&#10;5weMVneJfjT8ItJutU0eHW47/wARxaPJqUOkLe3MT3UUNubgIjn5d/lruIB3AckYFKT5VdjinK1u&#10;o74J/wDJx/7Rf/YV0X/00W9e7V8qfsvjSviL8VvjL4jaxntE1Obw5qEdubyQmLzNFtpQpYEbsGQ8&#10;45+mBX0TceE9FsIJLp4LjbAXuTi6mJzjLcb+fp0qpr2balpbf5f8MTH37cvU6Kivn7wV8VvDGtaJ&#10;cXmqaLNpBi0WDW7K2t9Xlu5bizumdYVwNpE7Mu3yxuwXUK57dd4a1fwxrvwi0rx1f2F3pNhfaPDd&#10;vaPezSSRIyhliG1vmfJCjAyxIA60NWvfp/wf8mNa2t/X9XPU6rajp1vq1lLaXcQmtpRtkjJIDD0O&#10;O3t3r570z4xaD4hl8HxRaVp2kXviWz/tCa08Q+KZLGWAJOIY44wqSebKxD/KNoOw8mt/wL470bxp&#10;4+uNB/sJ7VPOvpredNYklnD2s6wSG4gGPIDFwUG5gwBJCnii39egPQ9uorwHxX8RbP4f6he/254R&#10;l07TYLXU7rT55NdczzrbKpd5YukUUm75H3vjK5VCwFbel+K/CcHwr1Txvr0+j2+j6bay+fPoXiSX&#10;UrcQqAxXzisX7zPG3Gc4G7mpvpcdnex7HWD4GcSeGoGWRJR5s/zJHsH+uft/nPWuJ+F97o/xP0S7&#10;1BbbT/szeWinSPEj6jhQNwSVk2iOVeNyqWHIw7c10HhXwtp2o6NHc3Md3JO9zJIzTTSRtuWRlX5Q&#10;wAGAOOhGCetU01oyU09jtKK84+JEmk/Drw7FqkWlzajeS6hBZ2ls+oywo9xcyrCm+QltqZcEna2A&#10;OFJwK84tPjB4bvNW0PRLWz0ay1Oc3tpdw6z4sltUhkhuhbPFC3lubh3feUyEJC/wk4CWrshvRXZ9&#10;HUV4n8VPGnhz4dataaOLG3u724svOaG+8QtYF4FcIscBckSTs2dqEoG2nLiue1X42+F9Gm1G81XQ&#10;ZrXRZLu+tLG6GsObi6ubD5ZUeAkCIFlYKQ7bgoLBdwybgfQlxp1vdXdrdSxB57UsYWJPyFhtJA6Z&#10;xkZ9CfU1Zrxrw74y8O33w/8AEni/UbKCOz0GS4up5tG11tStp/LhEjNFKpXPB2lGVcMp4IwxwYfi&#10;GF1aPwyPBWzxssn7nS28QzfZjBJbtcGRrjy8g4Vk2+WcPgA7Tuoen9fP/ghvqfQdYXjhGk8Kaiqx&#10;tKTGMIknlk/MOjdq8l8R/FPwFoHw+8IeIW8q3fxXDFb6XaatrbWSYeMyt5srOQioAdzgMegAYkA9&#10;Nq/h3SPE3wwuL+5tbX/TbWJ3FvrEs9owDDaUnBXch4IbapIIyB0p2evkB6jRWEfBWkM5YwTbjKJv&#10;+Pub746H7/T26V5l8VPGej/C7VIIItBk1L7Npt7r97LLq8luILSEospQHd5sh8wbUO1eD8y8Zm40&#10;m9j2qivDfBfj/wAL+NfGg0PSrK3udP23NtHNF4hZr1RGcPJJaFgywswZVlDMc4yqg5qJ/Hmk3PjO&#10;58PxeHgLWXUpfDdnd3GuTRtPfQ2pudjxhWMcRVSBKCzEjlMEE1Z7E3TVz3eq0GnW9ve3N3HEFubk&#10;IJZMklgoIUewGTwPUnua8BsfiHd6nc3VkPBNrNq8+svplj9l8TXL2d5LbwNLO4maBWVYyhjOI2DS&#10;AjoCa3NT8daDB8PvB/irTNIeZ/E1xCbWLUtXltLe2lliaRvtE3zhAAjLgK2X2gDnNLz/AK1H5f1o&#10;e10V836T8Z/D+pX2gxW/hi4is7lLJJPtGsyLdBr2Vo1NvDz9oRWUlpNy4XlQ2CB0Pizx94R0P4jQ&#10;+BbE6Zca4tpCbqDUvEzWLJFK5WOKJSWaWdtrELhRjGXXcMu17LuGxB8Sv+Twvgf/ANi/4p/npde7&#10;V84fEjwjpa/td/BmEQzeXc+H/Evmj7TLk7G0srg7sj8MZ75r3I+CtIL7vImz5on/AOPub7+MZ+/0&#10;9untSA3aK8Og8d6LffEmbwpo+l2d7cWlzcWgEviRoroTrD5jO1ty32fOIzICxVj/AKvAzWn8NZ5P&#10;Gw8TQ3nhm208aPO+lQXFn4gurq3u5AoMqh2ijYBHIQttb5gwH3aFqr/MHo7Hr1FfPNt48ubjU9T0&#10;W48F2Z1T+04PD9l9j8T3UlrdXIge4lVpWt0aMQxRksyo5J+Xkg4lh+Jdtf2ui6wPBV1FoeoX1nZ3&#10;V3PrbrMl7JcNbGKCFc+d5Ui5fLRjbyA2CA1rsD0/r+v6TPeNO0630mzjtbSIQwJkhQSeSSSSTySS&#10;SST1JqzXiPxC8d6N8P8Axpb6ONCku1jS3vriaTV5IZW+03BgUW0Jz9oYMCWTKBQVxkkCtzwbqOhe&#10;KvF/irw/HoWq6aPDZjg+031xNGLpZg5Z0UtnZlSAzdeo4wSlqrr+rA9P67nqVYWkIy+KNfYxuob7&#10;PhzJkN8h6L/Dj9a8t+Hnj3wj8UvFOo6boH9mX2lWnnWLSw+JWkvm8l9jSfZVJIh3gqJC+4nHy7SG&#10;rs9K8DaK/izxKxtzvlNoXMd7NvO2M7dw3/L+HXvR0TDrY7yiuZ1Tw3oOj6fd6jcxzJb2u++lf7XL&#10;xtUlj9/pgHjpXimm/GXRdQ0iO8s9Bsp5JLu2trKSPxUXtImug7bb2UAm2kVYzuQo/wAzoqFiTg62&#10;DzPpGivEZfGeit8NPD/iKy8P3E17rlzFotpYT6tLHEZZJTHkzjd+6yrMJApZl24GWArMf4maVcaL&#10;Y6rH4Vnl0qa7XStRl/txw8d0l6bTybZRn7QyyKWPMeUwRuY7KfW39f1qvvQdL/1/Wj+5nvGo6dba&#10;tZyWl3EJraTG+MkgMAQcHHUccjoeh4qzXjfw18V6F8TPEeu2ttFpAt9PvJl2WniaW41DfDMYg8tq&#10;EAiQlWI/eNnjI545W4+NvhvR7i7nvPDtxFZfadSj0h4tYke4vri0nFvMjxHAi3SNhPmfjkhOAUtb&#10;W66h+h9HUV4tb+M/DGheDfF+reLbD/hHZfBzSWuqQx6vLcRANFHMhilby9+9JY8blUhiV7ZOv8ML&#10;jR/iVoM+oC20422Et0bRvEj6ioTaGEcrptCTLkblG4cjDtng32Dbc7TwK6yeFNPZZFlBVvnSPYD8&#10;7fw9q3q4vwt4U07U9At7m6ju5J5yHkaWeSJiVYhcqrADgDp170vinw3FpGjXF9pWn213dQSG6Kan&#10;rFxZwAY+dmkVJSAACcbCPp1pN2V2NK+h2dFfNmn/ABet28M2Orz+CZIEtdMGt6pEuvTsbOwnneOK&#10;WPdGpmd1jkl2MI9qr13ECuy+KOqQ/Dyxe/tvCk2q6Jaac09/fy61JbBIQ6gQwr8xlnbJKqdgOAN4&#10;JAqrCWp7DVafTre5vLa6liDz227yXJPybhhiB0zjjPXBPqa+ftd+MHh7RYdV1C98OzR+HiuoQ2Wo&#10;PrMqPdT6fnzY3jIAhUskgVwzZ8s7gMjPT2vivQV+FOuePL+DTr220uObUZE8M+IZdShfyY920SlY&#10;gG4IK42jgk+i6X/r+v8AMN3buex0V883/wARjpnhjxFqS+FdPGreFpQ+qWEnii6KKZoVkiEEiW7m&#10;Vn8wIEZEw3AyME7fjzxn4a+GXhvww2vWtppPiDXF+x22m6j4ia3gicxmSYSXLn7iAHLhGbOAqkkC&#10;h6AtSp+2n/yRK3/7Grw3/wCnqzr3avl39qnRNO1T9nTTdQNvGj3uu+GY3+x6nJdQNGdYsxmKXI3q&#10;Qcq+1WIIOAeB9Cv4J0iR3ZoJyzusjf6XMPmXp/H+nem1bQS1N2ivFvih448PfDbXrLS0sba61CWN&#10;tSaK/wDEBsC6l9gSDeSJZnOdsRKKdp+ZasWF3cH4qweEJfC9r9iSxmvm1C08Q3U0trAz7Y/OhaFQ&#10;rStvCgSNjy3IOFpLXYb03PYaK8I8a+L4/AXiy607U/DFvNodrot3qdxfWfiG6e5gsYBkNJA0KqGd&#10;zsUCUk4bnCmov+ExvbkavYDwEqa9YtDLfxzeJZY7G2tjbmaKV7jZuUnaybREfnU5bb81K+lx2d7H&#10;ucGnW1teXV1HEFuLnb5smSS20YUewA7D1J6k1ZrxbxB410XT/Avg/wASWWhytL4ouIJLWHVtWlsY&#10;bd5Ld5gZ5fn2ALGVACsCxUY5yI/Dfj7w/r+v+AdOt/DOtQf8JLp8+px3k9xKLe2wm4xl92JHPPC8&#10;AYPG5c1Z35e2hN9L/M9trB1VwPF+gqZFVmiusIY8luI+jfw4/X8K8u8RePvCOk/EmLwHpx0y41mG&#10;CFbuDUfErWcixzsQkUCEu007AFgpCDBXLruFdzqfhHTV8Q6XaiO8FvcwSpKqTylWCBCmW3ZUjJ6E&#10;Z5zmlurj2djtqKwn8FaQ7u5gm3NIsp/0uYfMOn8f6dKF8FaQjq4gm3LI0o/0ub7x6n7/AOnSgDdo&#10;rhPGtp4b+H3g7Utevba5az0u1kcot7KGYH+EEvjJJABPTNeU3Hxd0ldHgePQdMubiaS4sxcxeLy2&#10;lvDbwrM2y8CkmXDbQhjVtyvkhV3FXWvkOx9I0V4z4n8VaXZ6X4Sn0rw7cX2oeK0Fxb2mpapLYrDH&#10;FbmdvMf59rBRjaFOSeSACRmaf8S9D1KfwnqMPh24Xw14jaCez1CTV3Fw8sls05ZbcE7oURSrvvG1&#10;s4QqC1N6Np9BbpM9wvdOt9REAuYhKIZVnQEnAdeVOO+DyM9wD1AqzXjfwc8UaH8U/D0utxQ6StnA&#10;nnQx6R4ll1GeNZFLEXCBEET4AwuX6nBGOeP0b4z6JqtlpkI8LtFqmu2VpNoNj/b0ri5tbqYxxtO4&#10;GYWG0s4VZNo6MxBAdneweZ9KVR10hdE1AlgoFvISzLuA+U847/SvG9T+JPg3Q/hVc+LtetH0qRL0&#10;6JNp8urso+3RXJt/JWZ3RdvmKTvO35PmYDBA6nw1Bp3i7wTca35VmZXMkyTaDrkmpWrsgIVo5cJu&#10;wRgqUA3AjBHJW4bbnceHWDeH9MIYODaxEMq7QfkHIHb6Vo1y2heENLl0rTbh4rkzGNZy0lxKrb2U&#10;biV3YHXp0HYVznxNtYPh/wCDrrXNP0m1v7fTbeWS5XUtcurQLDtJOxkjmLuTgAEDrwe1Ju2o0r6H&#10;plFeA2vxAtZLmyi1LwfNYWavpukazINbmeTT7y6RHigVdo80IZYVeTchBkGFYA1u+O9bi8G+JII7&#10;jwpPL4fnvLG0l1V9Zkjlknmfy0FvbjPmCM7TJlkwpJAfaap6biWp7DVb+zrb+0ft5iBuxF5AlJOQ&#10;mdxA7DJxn1wM9BXznd/HDQtM0ddVvvD0emwajBBrOiTX3iGSKG6hnuEt1edyv+jkeZG5UCRQrjBJ&#10;BA7XVtf0jQPhfYeKv7Ps9VubiaK0tINI8QS3NlLNc3CwR4uiq5Qs6lnKfL82AcDJZ/15h5f1oewU&#10;V876r8QTD4XTUtK8I2WpTxak3hi609/E9zHL9tE4j8qArA4kXnfvYxkKCSBg43fij468I/D3XNK8&#10;OzPpaeIdXtzcLBrXiR9OtooYSo3vKdzDLMFULGSxznABIX9fr+Qf1+n5lT9pn/kdf2fv+yhRf+mr&#10;Uq92r5t/aK8M6e3ir4AObaWFrr4hW8ssZu5Hww0rUGABDY4Kj7vBx6GvdU8E6RG6MsE4KOzr/pcx&#10;5br/AB/p2oA3aKwE8DaMiKggn2rG0Q/0yb7p6/x/r1rm/iJpVr4T8KX2rWmn2dxDaW5e7Oq65dWU&#10;UdvGpYtvSOU5GOm0Z9exTaSuxpXdkeh0V4Y3j/S7UfD+21jwrfWPiLxfcQm40yLUpZP7LUozI8zn&#10;b3UKF2gsd3HyMRb8e+MtI8EeJp7KLQJtQs9MS11HV7w6rLG1ol1O0EbJHyJTmN2ZSyAKMjJOKqzv&#10;b5f195N7q/zPaKrNp1u+ox3zRA3ccTQpIScqjEFgB05Kr+QrwrX/AIteD/D3iLxLo8el3MiaBDaR&#10;x6hPqckNrcXF3cPAYhIWOFjdfnk524cAZQitF/GWhQfCO78Yy6OLgxH+zooNO15rm2umM4ijMd0G&#10;A8tnZf3jKGUZyvGKS1V1/V9BvR2f9dT22ivmzWPjPpGnXOpac/hcS6xpUd7ca9AniCUQWsNisDuY&#10;ZSoMrFbmIqpWPPzbyuOen+IvxG8FeB5PDtss+nnVvEGdRso9Y8QNp1uIlVS00krFiF+dFCqjEsw+&#10;XAYg6J9/6/z+5h5f1/W33np/jNGk0i3CxvKf7RsDtSTYQBdwknPoOpHcAjvW7XnWv+EtJvfC2k3U&#10;tmqO1/p84R9SleNWe7hJ2uGw/P3exO3gZrpl8C6MqBBBPtERhH+mTfdPUff6+/Wm1bQNzforx/4n&#10;3E/gq+0e307wxaa5b6xc2+mRRyeIrq2u3kLEtsiELqVjjVpGYyL8qNntmP4aeLNC+J/iDXYLaLSP&#10;s1ldyrss/E0txf74ZmiDzWoRRCjbCR87Z4yOeEtdgeh7JRXjs3ifSrv4laj4N8P6I+o6pYWUmpfa&#10;7zVZ7eza43orwF1EhyBIrEhSFyBjOccdp/xV+0aBb3MXgdJrsxapdQw2/iS4eGbT7R0Se4SVoVLF&#10;3kCxqyAN13qMGlfS/wDX9aMdnex9FWmnW9hJdPBEI3uZfOmbJJd9oXJz7Ko/CrNeP/Efxb4R8AfC&#10;eXxqdPvtUtpNNWWzsLe8lWa6XyzKqL8/GFBZm7KrE9Konxvo8/jddK/4R+c6NNqkGiTar/a0odL4&#10;2ouUQQ9DHtZVLhwdxwVI5qrO9u2gunMe3Vg3bgeO9JTzFDHTbwiMx5YgS2vIbsBkcd8j0rzB/iF4&#10;TvfirceDNIOl3l9YXcY1AXXiU29ws7oG2W9vlmmZUKswOxRuwCzAgdxN4U06DxdpVskd2Lf7FeTF&#10;RPKY9/mQDLMWyDh2wOnLH+EYXS4dbHa0VgDwNowQKIJ9oiMH/H5N9wnJH3+vv1rx/wAXeOk8F+KN&#10;a03WPCtq+lWWmi+mvrDxJcySRxmYRWiSxvDGsbyvnGJGwEckkDlXDzPf6K8VsfHGgS/C/wAT+N77&#10;TYpbfQzPdSnQ9ebULW6MMYfdBOCgI52kMqYZWyMAE5D/ABGitNJ1mY+EoV1jw7cNJq0T+JnWxtEa&#10;2W4D/aWUFi6uFVTGBvyMqo3FvS9+g0r2se/SxrNE8bglXBU4OOD7io7Kyg06zgtLaMQ20EaxRRr0&#10;RVGAB9AK8M8PfErwz4h8bWPh/TtJAibbaSRXWutDqUTSW63DH7GzbmjUOqM4fcr5AUgE1p3XifQH&#10;+LcvgS3i0gPBa26XBvvE0tvevvDuEgtQjGUqqqxO9T84p2advX8Cbpq/9ans9FeV+Btc8PeOz4wm&#10;m0bUtCh0LU/sc7apcywvII4IpRMUL/u12yDAPUAE4zgZfwi8c+GPjDcXF5oiadPo4Y3ltLaeI2ub&#10;w5O1XntlP7lXHzKC7cfeVDxSWv3X+Q3pv6FH9k7/AI9vi5/2UfXP/RiV7tXzh+yp4R0ueL4rO8Mx&#10;aL4h65GmLmUYXdGvZueAOTz3617RqHgmwi064+w2RuLtbZoYYbjUZ4o37hWcbioJ6sFYj0PSgDp6&#10;K+eJ/ihYaT8O/GvijX/Cvlx6PcyWFpb6Nrlxd/2vLAvzrCzxxEBXV1ZtuP3UjE4Umuz8XajYaNp3&#10;hp9N0N9U1vxFdp9isptVmt4/MFu87M8gDlVVI26IQSQMc5B0v/Wqv+Qf8H8Nz1Sq19p1vqSRJcxC&#10;VYpUnRSTgOh3KffBAP1Arw+D4teDWl+HfkaVftJ4oMlw+b2TGlr9nmlZpjuIOWgkRR3KsRwpq/8A&#10;CPxf4f8AihFdvbabDFZQ2Mc8Mll4ga8dYZtxEVwikNDOAASh3AA8OSCAd/L9A/U9qor5lT436HPp&#10;liz+FnW51+1tpdAtv7fk/wBKtpbtLaJrhsf6OwaRGYASYBxuZgVrq7z4m+CdM+F2oeNtZhNgLbUX&#10;02e0/tZtrX8VwbcRJKzouDIvDHaNp3MBg4Ol/wCv61Qdbf1/Wj+5ntVzxby84+Q8kZ7VleCXEngz&#10;QWV1lVtPtyHRNit+7XkL/CPbtXJ+AotM8ZeGf7Y8mwJM8kkcuh69JqVs7Y6rKAgJ6grtwCDjI5rU&#10;8JeEdMuvC2hzzRXbzNZIzNNcSo5LoC5ZQ2ASSeO3QYptWEnc7KivOPiRp1t4L8I3us2WmWd3BY2r&#10;G7/tTXLqzjjtkUsxDpHMS2QONoJz97seH0D4hWWu+L9K8NX+i6RoOsXun2N7f6dqXiyaO8iaXzGW&#10;G3hEWZ3RYwW5j+8BzSWrshvTU9/oryn4heIvDfgTxB4Y0g6ZealqWu6rFEI4byVVtVY7fPkO7hN2&#10;1Qv8RPA4Yjk73x7N4f1/XNOv/B1q7aQ9pDDNp3iW5nSS8vpxDBbvvgj2sQ4dsb9ikHByMi12/r+r&#10;oHpv/X9WPeTp1u2orfmIG7SIwLKSchCQxAHTkqv5D0qzXl3g+/8AD2t+DtT1fVLF9EbRnu9O1KE6&#10;lNNHbmFiJNsmVLKQAwYqGww4B4rzxvjNpGpeFDqth4Lv5XW01K9vrC71eW3mgsdPuDC7DG7MzEZE&#10;Z2jqC4xyf19/9fqOzZ9KVheL0aSwsQsbyEajZnCSbMATpznuB1x36V5j8S/iJ4L8DX+h6eJ9NbWd&#10;eU39qmseIW022EMYXMskrFioy6KFVGLE9MBiOo8QeEdJvND0W6ltBHI+pWV1sk1GVkSRpoydrBsM&#10;R/COhOOOadn+hN1+p6HRWCngbR41jVYJ8IrIubuY8N1/j5/p2rzz4l3U3gjVtBtLDwxaazaavcQ6&#10;VEJPEV1b3eSWaQrEIXUrHGjSFzIpwpHpldbD6XPYaK8V+Gfjbw98UtdvrWz0+BrNoFuo5rPxAbie&#10;NUfaguoAQ1uzj5kALhlB3EEYORo3xR03W9UmtbbwlcTTXT6hc6LFFrTmW9ezuFtpvNQ4EA3OGAy4&#10;2BiQCNpAPoGq1np1vYNctbxCNrmUzynJJdyAMnPsoH0Ar51u/jZ4e021tIzo1lHq8Ut+skFz4oaG&#10;1k8mVIpBa3DgCdnZ8RqypyrglCprrvih4n8P/Dj/AIRm0+z6bDd62JbeMeIPEkumQRQpHvctLiXL&#10;bjGoAXOXHIo7eegeXY9lorym31XRL34mp4JfQdSSSfR/7RfU/tcwtZBG8S+XCxYGTHmglwAOg5JI&#10;GQnxC8J6v8VrvwbpB0u8vLC8ij1D7R4lMFyJygfbb2wLNMUUqXBKAZwNxBAdtl3/AEDpf+tStZ/8&#10;nz6t/wBk4s//AE53Ve7V846f4T0yL9uDVYVilEY+H9ncYNzKTvOpXYzndnGCeOntXt6eBtGjREWC&#10;faiNGM3kx+Vuv8f69aQG/RXi8OsLb/EXVPDWs+HrCy0ew0lr+61i28SXUv2a2EhWATI0MYR3CSNx&#10;I2BG2SRglug+PfDWv/CXXPiBcaFqenWdlPeK9jPdyrcSfZZnhT5dw2F9gO09N2Dkg0bq/wDW9vzH&#10;bW39bX/I9qpk8KXEMkUgJR1KsASDgjB5HIrwHXPitovg7wT4u1jXvDVzb6/4cvCJNFsNWluPtUrW&#10;y3CGKQhMr5TEtlAF8tzggAnQ0jx94d1b4kxeFbHToJVgnks5G/4SAi9jkMAmdxak7nhG4IZAxIbg&#10;JgFqLX0/rYV7antdnaQ2FpBa28aw28KLHHGvRVAwAPoBU1eCeJPiV4c8L+KNUsbvQ5hoGmXcGgXO&#10;o/2vKLj7VNALhES3/iTYyDzN4bc2ApAJF/4beNfD/jyPUE1bShoEyaRZa4VGtSXCfYJvMMLu/wAm&#10;xx5L71GQOPmYGi99f67/APB9NQtbT+v66HtlYXhhGS618mNk3aixBaTduHlR8j+6Pb29681+EPjb&#10;w18ZmudQ0eLT5tIJW8t5LPxG1zd9cI1xbpxAGHzKu9sjO4KeK6vwl4H0aG911o7cqy6rLJmK9mY7&#10;mijBLDf19ugGMU7W3A7yiuX1DwTZW+mTf2dY/abyO3eO3gudSuIY3J/haQbyoJ/iCsR2FeHz/F6z&#10;tNMQ6roGhaPJd6vcaFbXN/4yuINPnjtY2aWYXDW4YASKYhiMlm74pdbAfTFFeZ/ELUfD3w+8AX3i&#10;nULGe9lSFbhLHT7+WRrucLlI4W3DOcdcAYBZgADjmNR8Wyafrfg9YvCtpcad4gH9oLKPEVyLq1iE&#10;AlnneHyNmxMqv+twS6AAE0PTf+t/8mHS/wDX9antV7p1tqSwrcxCVYZVnQEnAdTlT74PPPcA9qs1&#10;418LPEul+Pr4Wdz4en0V20qDWdO/4ms0/n2VyzhWf7uyQFPmT5gNy4Y84xtQ+KHhkeIPEOhaZoF5&#10;f3GntYaXaTS6lLFDfTXM0sW1WBYqkbwuGkwx+VsA4GXZp26/0v8AgBvqe/VV1UgaXeEkKBC/JGQP&#10;lPbvXjGo/EnwdonwsvfGHiCzfSZIr86PcafJq7AG+iuTbiFJXdF2l1yHO35PmYDBA6nwjDpvi/wf&#10;LrXlWRdpJJkl0LXZNStnZRgMkuE3Y5BUqACCORglbhtudp4VYP4Y0hg6yA2cJDqmwN8g5C9vpWpX&#10;JeHPCOmT6HpNxJFdNMbdZS0txKrFnQbiyhsAnJ46DtisL4l2Vv4D8HXut2GlWl7b6dayvdjU9cur&#10;NUt1UsxVkjmLOSAAMA88HsU3bVjSvoelUV8+aP8AErS9W8Q6VoF54dgsNTuktLbUdMk8TML63lki&#10;WXbBC20zrErp5jgowycK+K1PGHj7Q/C/jq70mbRJJNNs7jTE1HUn1eSJ4pryUw23lw8+YoYDedy4&#10;B4DkECrO9ibpq57fVY6dbnURfmIG7ERgEpJyEJDEDsMkDPrgegrwPVPivpPhi81G31vw2NIv4Xgu&#10;bRLjX28sfaZnij+2P0tm+RnK/vAEBKlipA27nxj4f0r4LTeO7jToIo7WOSKOFfEDSWkzNP5KlLtS&#10;QY3YqRIVyAwyoIK1PS/9aj62PaqK8Ou/Gui6foPhS7l0ZdY/4SC/i0dbnw1rc1/p9ujSBA73RWMd&#10;SBgLuJyOgJFn4reOvCHw613S9All0xdf1mNrmOHWvETabbpDCVBkeUl2GSyqoVGLHOeAxFf8MBR/&#10;ag/5GX4Cf9lHtf8A026jXu1fNn7R3hrT21f4CS/ZpYWu/iNZTSx/a5JMN/Z1+2A27HBUdODj0Ne6&#10;p4I0eMxlYJ/3Zcrm7mP3vvfx8/07UtgN6ivEvFXjbw54c+INt4QttPt7u52W1tPHceIWtrkrcOQo&#10;t4XP79lC73+ZWCkbdxO2r3hG5n8R+P8AxF4Z1PwxaWlvplrA0+oad4hurpQ7kmKBlaGLa+xQ7bSc&#10;BlyTuFC12/qwPQ9forwDXfHsnhvxXr2map4PtpVsEtbhJ9N8R3Mxkuri4W3srd1eCMRtITuOGYKo&#10;yQ2RmDVPiW2i6Jq2pnwK7P4anvG1xm8QyLb27xBG2wOVzO8iSqyIyRjqCVOARa6jtrY99stOttPN&#10;wbeIRm4lM8pySXc4BJJ9gB7AAdBVmvFvip4r0b4YppEUOiG8e5sby6zf6zLZRpBCqtIgdt++dt42&#10;R4GcNllC5q7ofiDQPEXj+PwnH4d1m1WXQY9SF/eTzQxshZAIkBfLMvmDcw4B+XJIOGlfT+tBefz+&#10;89crAZx/wnaJ5i7v7NY+X5fzY80c7vT2rzC2+IPhLxB8VdR8G6QdMvLixuo7bUfP8SmG784Rh9tv&#10;bAsZfLUqXyYwOQN5BA7o+FtOHjBLcR3fkfZmu9vnSeX5u8LnduznH8PTvil0uHWx2lFYKeB9Hj8v&#10;bBOPL37f9LmON33v4+fx6dq8NPxo8MPb6/cWuix6hYafaSpF9k8Rl7gKlysA+1Qkg2yMzbxLlwEV&#10;mYrwpOtgPpCivEF8daCnwx8V+Kr/AESTzNDmazubfT9Xlnt7iSMps8i4OwMhLqC5VcEMGHy85uo/&#10;Ei3sdG1+8fwmj6j4cvZDrsY8RutrbGO3jnHlzFQZHdJUCRmNAWDBiuMk2Banvtxbpd28sEgJjkUo&#10;wDFTgjB5HI+opLW2israG3gjWGCFBHHGgwFUDAA9gK8X8J+ONA8VfEu58NWVtpluLBg0kV34klTV&#10;C8lukzbbHYcqBIqkmQYw2Bxzn698TvDPhXxTqWn32iyw+H9LvV0KbVG1eXzvtUlr9q2rAesflkDz&#10;N+7ccBcAtQ9N/wCrAtdv6ue+0V4z4H8UaL4n/tSDX9Fbw01vo9pq4L6xLMjadMJDG7v8nlyKYXDr&#10;yBgYdgc0fCHxn4b+NEd3qWlQ6fLpMix3UD2XiNrq7UZIQ3MCcW5YDcqh3yAd20jFOzvb+v60f3Cv&#10;pc9J8KoUOsZjaPOozEbpN+4fLyPQe1btcJ4R8EaNHJrLpblW/teec+VezNlyFyW+fg/7PQelaeo+&#10;C7S202RtMsBdX0Ubi3gutSuIYnZuoeQbyoPrtYjsKQzqKK+cdL+JEuq2TwQ+B4Z9WeTULa2gt/E1&#10;w1tc2VlsE86zNCrf61xEgKfMeS6rzXZa1qlrd+C9H8Q+GfDcmtW2s2qXzy6hrUlhb2tusPmq80n7&#10;wqTwoCock/MQATSbsuboNK7seuVWvdOt9R8j7TEJRBKs8YJOA6/dOO+DyM9wD1ArwPTvi/oGrPp+&#10;pxeGryHw3NeWMN3qFzqksc9re3Nss8SGDkMgWWJWbeMNIMKwBI6L4OeKNE+KPh2TXYodJW1hUTxR&#10;aP4ll1GaISKWK3ChEET4x8mX74Ixy37t2+glrt1PY6K+d/CnxKtPFujPLZ+GrKyum0KPXbSHUfE9&#10;wkTaVKzjzJZEicxyjbkoFcDIxJwcad38QfDug/BXT/HXi3SP+EebVUghg0x9bk/eNI4W3XzpDEFL&#10;Aq5LBSq53fdND03/AK6fnoG5tftdf8mqfGP/ALE/Vv8A0jlrv/Av/Ik+Hv8AsHW//opa8G+Pdvp3&#10;i39jj4t620Vg0knhfVpVm0XXJNRs5ClrKFaObCbgMYIKDkEYI5Pr/gjwdpUnhHQJ2hm8w2kM5P2q&#10;UDe0a5ON2Me3QdhTasG521FeSfFTXvDnwttNIjeC1F3fNNDbHV9dksLVFVC8hknbft7AfKfmZRwO&#10;RkS+IJ28QeC9Pg8H28tl4nt0CA+Jbj7Za2yxCSWWSJImjKoSqblmO4ugB+aktdvQHpue5UV4949v&#10;pvCnjHQdKg8M2ep2Wu3aQLMfEN1DdRrGheWYwiFl2RouSfNG4lR1Irn9E+Iw8SG2XTfAtxc3eq20&#10;OuaKn9uyKlxaySiLz7hiv7gIrI7Iol+VxjccgC12DY94/s62/tH7f5QN35XkCUk5CZ3YHYZPX1wM&#10;9BVmvEl8baLB8Ix41OgzCaC8ew+xjVpTAJ2u/sjP9oPBg3/N5pXhPm2g/LVCz+JOhSab4YL+FtSk&#10;m1jV5PDckljqE09lbFZCjS/aSVDoWA2HaHbngbWw0r6L+r/8OHn/AFp/wx75WF4pRnk0TEbSY1GI&#10;nbJs2ja/J9R7V5j8U/HXg/4feINN8NNLpa69qts06w634kbTLeO3iZRveU72BLEKoVGLEHOACR1f&#10;iXwZpF2PD881mY5X1S3uCk1/KNkgRsbcPgkdMDg80lqrhs7HoFFYSeCtIjdHWCYMkjSj/S5j8zdf&#10;4/06V5d4h8b+HPD/AMRLbwhbafBdTxNBbTxzeIGguz9oOR9ngdsz7Fw7/MrKpG0MeKOtg6XPbqK8&#10;P+F3jbRPiZq02ntoUljFLpv2u2aHWZbiRbdZjGI7pBt+zz5GdmXP3gWypFZeh/FHT/EzlbbwlNJd&#10;atbT6hotvHrj77uK2uUtnafoLfBdHIXzPk3ZyylaAPoSq1lp1vp3n/Z4hH58rTyHJJd26kk/QD2A&#10;AHAr58Hxi0KW70GzTT9GsNT1C6vWk/tnxZJaWvmW8627G3lEbm4Dsx2DYgIU5Cniuk+KXizSPhlq&#10;FhZwaFJqbppl/rVy8usS26wWdv5fnlCd3mSHzl2odo4OWXjJ5/13C13b+ux7RRXhnh/x7oHiHxHp&#10;ttBoU48M6ndy6BY6x/a0xkluY4DOymH+GMqkoEgctuQgqAQal07x/wCEvE/xP1Hwdo50y9exuFsd&#10;Q83xK0V6ZUTeVt7UFmkEYI3ktHjDY3lSKdne39aCvpc9QRx/wncyeYu7+zUPl+X82PNfnd6e1b1c&#10;WPCunP4wmtzHd+R9mju9vnSCPzd7DO7dnOAPl6d8Vrp4J0iN0ZYJso7SLm7mPLdf4/07Uhm7RXz7&#10;q/jl/C3iPWtH1HwdbSRabaQRxT6b4kupy813cCC0tnDwR7HkZtxIZ9ijPORnpdI1G31vwf4iuk8J&#10;3dx4h0ad9KuNEstXkcSTR7SgjnYp8jK6NvKqwBOVyMULVXQbOx67UV1bR3trNbzAtFKhjcBipKkY&#10;PI5H4V893XxTtxJqVgng4XniTT5byfULW28QTG0ENlHA8kkNx5YMjf6REgQxoN+9WI25Ox4D+IXh&#10;r4heO7rSNJTSfslvIJx5viWUalIz28cu9bIIcxjzQpJkGCG445Lc2gX5dT223t47S3ighRYoYlCI&#10;ijAVQMAD8Kkrwq48eaRaePJvD0WgH7Hb6ofD1vfXGtzI8moSWgu9hiwxERRgvmbiwbomOav+B9bt&#10;dcg8Yz+I9DtNB0vw2zWE2pWniC5ureXy0Ek+GeOEgR5ClsHkMM/KaL3XM/X+vv8AxC1vdXoezV4T&#10;+xr/AMku8Q/9jt4m/wDTxdVpfCLxX4d+Mtre6jp0FhJpUscMsLWHiNru6VOfLFzChAt2YDIUO+QG&#10;3FSMHlv2QPCmmXvw28RTzRStIfHXiSXK3MqjcurXSjgNjoBx0PU802mtxXvsfRtFcvqXg22tbCSX&#10;S7BbvUIg728F3qc8ETu3UM4DlR77Gx2FeOS/FbS9D+Ems+MdZ8KvGLOa70/T7HS9buLoakkW7zJI&#10;5HSMhMpKd5XIWMsMggFf1+NvzKsfRdFeVeO7iz0GTR9L0fw++ua5rUMhhs5tXmtYxDBGHctKA5B5&#10;RRheWYZIGSOXvvjL4FE3hWaDTtRurTX7BtbmuRdyKLGJLV7hBIN+N7LG4CA4+UknGMm39ev+TEtd&#10;j3S80631A25uIhL9nlE8YJOFcAgHHfGT174PUCrNeO/DHxVonj6z1a+/s63ii04rd+bpevtqCfvE&#10;LGOTaVMc6gfPEVKjcu1m5xxGkfGzSdRt9Fs4vCnl67rUNlNoti/iGUxS216ZSjzzBSYmAhkLKEkw&#10;SoUsTw7O9v6/rT8BXVr/ANf1r+J9M1k+LmCeFNaZnWMCymJdk3hf3bcle49u9eQ6n8UPAekfCm28&#10;Y38Zs47m4Ohx2k+sGNWu1naEwiZpAu0Ojkyf3FLY7V02mW2n+J/h1f64IrbzpbeWRJtB1mTUrZzG&#10;G2NDLhN+CMEFB8wIII5KGejacc6fakEEGJeQMZ4HarFc5ZeDdKktYJWhuDIzLcEtdSg79vUjdgfT&#10;p7VyfxTWP4c+EbjxBp2jWupQaaks08d/rl1aEAjpHsim8x2YhQpA5IwaTdhpXPT6K8J8O+M9N1n4&#10;gQ+D7jTNH0rUYbC3W/srrxZL9uikmiMrQwwCPM2wFMuWT73HSt3xrr/hvwv448K+Ehpd5qGoeI5z&#10;bO0V9KqWcaQyyxvKdxxvMLKoHLYY8hTVW28/+D/kxLW/kes1WGnW41Fr/wAofazEIPNJOdgJbA7D&#10;k/jx6CvBD4/uoNf1nSr7wZZnULfUrLT7aTT/ABNdTW0+oTAuIXdreMxiOLbI5VXwGHyk8V2fhjW/&#10;DOpeBJ/FOoWc+kDTri7ivrc3s03kXMMrwzIpBHmDehC4A3ZXCgnFLpf+v6/rqHW39f1/XQ9Ror5t&#10;tPjJpF14Us9ZtPBt6sFrpEuravbXWsSJNp9l9oeJtoG4Sy/upW2EqAIyA+cZ6T4k+P8Awb4H8Q6V&#10;4ZSXSzrmpWP2hItb8SPpsEdqrBVZpDvYszHChUJYhskAE0Aeo+JkZ73w8RGzhdRBJWTbtHky8kfx&#10;Dtj3B7Vu1wHiXwVo91deHJZrNkkk1KKRkmvpQyssEuNuHwWHTA4Iyea6IeCtID7vImz5pn/4+5vv&#10;kYz9/p7dPagDdorxzx1qUngjxb4b0y38NWeoafqdw8Mc7eIrqK6ijCGS5maHyWUpGozky9SoGCRU&#10;Hwn8YeH/AIpvd/ZtNhSyTT45oZbLxA13IkEhJWO5jVg0E+AG2/MMH7+QRQtQeh7VRXz1oPxP0/xT&#10;DstvCMsl1q9gdR0W2TXn3XVrFcpAXuDx9mKl0dgvmfLu5LKVqm/xv8OSLYCPRrZdSllae4tbrxKb&#10;cSslw9uFsnbAuXdonKIfLVgOSpOKFqD0Poix06201ZltohEJpXnkwSSzscsST/kcDoKs1418S/Fe&#10;hfDrxD4a0iOHSY7/AFX7Tcxv4g8Sy6bCgTy1bDbJS7EyqAmMdeRWno+o6FqfxP1fwQmg6rbnStLi&#10;uv7RuLmZYbhZXYFIstlwuOX6ZJA6HAtdv6sH9feepV4T4F/5PN+LX/Yp+HP/AEfqdT6N4+8I+Lvi&#10;RqPhHRTpl6unzHTL7f4maO+Mka7nEFqCzSLHwHdmQghsBttYHgrwnpk37Y3xbheKUxnwz4bnwLmU&#10;HeJdSGc7s4wo46e3Jo6Jh1sfR1FYQ8FaQrhxBNuEpmH+lzffPU/e6e3T2rzDSvEUdr4x8RaRr3h6&#10;z0zSvDmn/bLnVbHxDdXYj80sUidHhj/eMil8Bm2gr/eFAHtlFeJ6X428Pal8H38cSeHtRtAWk02L&#10;SZr+QTtILo28cTHdhWaTbk8lcnk45yvEXxU0Dwt4P16+1rw5cjxFpupJpdzothqs0wkkVY5VkjmO&#10;z90IZVkZiinqpBOAXbW39a2/zX3h/X9fce93lpFf2k9rOu+CZGjkUEjKkYIyORwe1PhhS3hSKJBH&#10;HGoVUUYCgcACvFvDnjvw94p+I83h2ysLeaJLudWePxATfRzQZV5Xs8gi3LBkDhmy2MoAd1Y3iL4w&#10;+GPBuv6qNR0K4j0LSr+601b+PVZHuJLyOxa8kUW5I+QxqyqxfO7HygHdU30uNK7sj6Forxfwd4u8&#10;Pajp+vjxHp0fhy60DTIr6+SLW5buCKyniaVXMvycgI+7K8beGYEGpvhJ4k8PfGHT7u/sbewbS5IY&#10;jCdP8SNeXKRnJRbmNCBBIQAdod88gsCMVVne39f1o/uJurX/AK/rVfeei+DkaPTbwNG0ZOo3pw8m&#10;8kG5kOc9geoHbOO1btcJ4O8EaM1hqDC3IL6teSt5F7MVLi5k5Pz8H1HTOa0tV8H29rYTTaVp6Xeo&#10;o7TQw3mp3EETyHrudRIVGM/wMPakM6mivma3+MNjDpXh6S80PQdGn1a8v7SwfVPGU9vZzW0DBZJ0&#10;meDc292CoDHyCCCARXofxb1rw18Jfh1qHiS90271J4LMpDp9nfTGS5KoX2IxboArMXxwqknpR0v/&#10;AF0/zQ0m3yrc9Wqteadbag9s1xEJTbSieLJPyuAQD78Mev16gV4p4x8XL4R8WWdnfeGLWbRL2zm1&#10;Sa9t/EN0bq2tLWEO80lv5IUAOyRgCX5iwPqBt/DrVrLxhql/pureH5dB1a3gtdaSBNWmuUe3uA4i&#10;cthNrgxSK0eCoKjDMDmnb+vQm6tf+tT1mivALf4qeH9U1jUtK0Hw9dX1/a6xFo+lvdapNBb6hLNC&#10;80kocbysKpFL821s7MqMEE2tU+JvgnQPhZp3izU7Y6ZJfTnQ4tPvdYaFftfmtG8JmdwoVWjkJk6h&#10;EJA/hpdL/wBalWs7HrPjpxH4J8Qu0ixKunXBLvH5iqPKbkr/ABD271sxf6tPoK8xgtLDxD8LtS1t&#10;IoBPJYTNHNoOryalA/lqxRoZMIJOR3QZIIII69mPBekSfvGhnLM6zE/aph8wHBxu/TpTasTub1Fe&#10;W/FiRPhr4UuPEWnaJa6rFYb7iaK91u6tXLNwqxBIpvMd2IUIQBkjFcxoHj7SNS8c2fhV9Etra9iY&#10;WF5bDxMXvLeZrdZ5NkBwZoU3hDKGDBs4TAJpLV2Q3pqz3mivDdb8d6DpHjW90WXQpW0azvbLw/c6&#10;i2sSrOLu4QSQpHB/EmGjBk3hssQFYKSMe++LmkaXJqVprfh2HRdZE1mI4rzxG6WqGVJXQXU4GLd0&#10;SBzIgV8ZTBfdS8weh9Arp1uuovfiIfa3iWAy5OdgJYDHQcsfr+AqzXi+t+NNB0H4S2nji406C3Nx&#10;cw+XFda+UtDNLKsIf7UpZTCc7wwU5XB2g8BreMNF0+X4dW76K2pSeKLue1jv9B1ea90y1HlyOWN0&#10;Qgk3bMKu0HO7HCkmra2+Qef9aHtVfnB/wW4/5It8Pf8AsYH/APSZ6+sviN478H+BfFmneEYn0s+I&#10;LuxMxg1rxK2mwx2u/aPnJdmkd8hAqEna2WUDn48/4LQaLaaX8FfAE1vDJBJPruJFknaTG21kwOWI&#10;GMnkdfelurhs7H6LXHjDSbWd4ZLllkTeWAgkONhIbkL2I/HtUTeOtERC5u32iJZifs8v3D0P3f06&#10;15D8SfFfjWT4m+JdF8PX/idVsdFtbmxtdBs9OlhNzI1wP37XMZbBMaD5WAwD0pLj9o/XtDtBBqHg&#10;9LrUxqw8Pxizubic3F5Hb+fPIYoLWV0hChsFQ7EjBUD5qSd1cbVj2F/G+jRtIrXTgxsqN/o8nBb7&#10;v8NeYfHzwnB8Y9I8NW+jeMT4T1jQfEMOrWl++jvfL58UcqBDGxQEES5znHFT6Z+0Wb7R7y8uvCt/&#10;pU9rPpNvLZ6gz28yNe3AhOUeNWUITuG4AsMcLmuRsPjz4v0jxdq95e2EOseEjZabfoGuEtpbSC7v&#10;7qCJ41WImYmJIGKuygAHBJPNWu0g1Sv/AF2Zwnjz9kLQPih4fM2vfEa9v/HF5rJ1ubxAdGeKCV47&#10;YW3lfZY3TbGsQGAJM7snJyRWif2XfDmn3fw9l0DxzN4atfCtpAZH0zRXjvbyKOdpWQXIbekTszAw&#10;t5gwzYAyTXo1/wDtN3dlZWVwPCKyDWVil0NBqgzcxNfQWbGf91+4YG5icKvmAqSMgjFatj8frhvi&#10;jpfg+80K1C3t1Jp732nX010lvdpbtO0bt9mWIcRuAvm+bjaxiUHgitrd/wAUhS1Xvf1/X/DHzb4I&#10;/ZLj8V+CJrH4leL760tYIdctrLQrPT0DaeNRupD532iPd526Py2CH7pYgnjA3tE/Yz8NeHPhlqXh&#10;i18Z239uXurQ3D61N4bkm2PHE0cYSN5mZJArtiVJFIzjpkV7X488f+Lm8O/GC+8NXlnZXXhmFbWw&#10;F7D5kcciWy3E05AGXbbKqqpO3KDPU1sfFHxlrWi/DXw7eabdzwapql5p9rJJZQRy3brKV8wW6SKY&#10;zJjcRvG0AEnpU2Tjp5L/AC/IqTbd33b/AM/zPFP+GY4r3xf4K1O/+MGu69aeHJ9PmtbPWtNa6d7i&#10;yBEjCZjlBKCSwAyW2ks2MVs/HD4Dab8YPE+r6zpvxDuvDNpr+m2ltq1j/Yn2tbqOznM0LI7bWiIL&#10;MCByRjGMc1LH42+NtT8OaxqY1ya1k8LWEd7JayWMCy6mzaldW5iulMf7t1jtQrCHYBI5IJUAV3fw&#10;t+I3iXXPGXh2TUtUe907xNaavcDTGt4UXTWtLqKOMIyoHIKSEN5jN8wBBUcVom2016/fr+Nvw9Cb&#10;ct/u+7/K/wCPqed/D79lXwN8Ofj7qXxPi8TT30cl5dazb6dNp8/mWs93uEjCUPgr+8fC+WDgjJOK&#10;o678Dbvx78ffiDrGt+J7jRfA17r+iakNMh09Jm1R7S0gCYmH7yACVCG4+YDjHU93ov7R+veH7W8P&#10;iTQ01CCfU9ZtdLu7e9RZZzbagYIopIvKVY1w6KH3sflJYZPO5c/tG3+na7c6NeeFYI7/AEpL+fWm&#10;i1RnhtorWO1lZoG8gNMWiu0KqVj+YFSQPmqFoo9ktPwf4WX4eRTTvJdX/m1+Ov4+Z4LoH7BXgfQb&#10;LxtYW3ja4ddetLrRrCaXSZmm09JpVlkVmMu2XG1QMLGOM8mvVfHnwY0nxz8VfCvjKz8bzeHotOSI&#10;TwaZo7Q3d9Hbk5ie6Uq3lHkGN1cYJC4zWzY/tM6zeeG5tUPw71W2ANvKk9xb6hHZpbyxyOZJZDY+&#10;YCnl4fy4pEBkjO/aSy9prHxbuLL4Y6b4t07Ro9ba8KApp1093awqd26UzW8MrtENv3kiY8jIUZKj&#10;Vkr9Lf5f5k/F87/o/wCvwPnSf9kDQb3w9e6Nf/Eu+vdIttDudM8PwPoQQ6XaXFwkshkZcG5b92qj&#10;O3AJJBPNdD8SP2cdP8Zat4turD4l6h4ctNe1OG91DTrfRzLbywnT47IQuhO2TiPzFYghGPKnANdq&#10;v7VJutZsdP0zwpc+IALe2uNRudAa51GGFZp5Ih5MkFs6SbfKd281oSF7bgVEy/tMX+7Smbweq2+v&#10;Wv2nRJP7VGbjdeW9rGs48r9yS1yjtgyBV6bmyA7Nrl/p/wCd7fOw+a2vb+vw/ApfBv4S6L8H7HxB&#10;aW/i+6u5tV03TNDW4h057d7Z7Sy+zLIp+YbmA3+gPGTXnHgf9kvS9B1uDVdW+Jt34m1ObVdJ1Ga5&#10;u9CKSXL6YZyA7biSzrN8zsSSUyM5AHp+oftOanaLq6xeDYpptAsby/1kNq+1IVtZzFKsDeQTMxA3&#10;JuEYIyGKHr1nhX4zz+IfiLceGLvRYdGwZjbC9u5Ir24jjJAmSCSFUkibaSHhllwCu4KSQKUpOXP1&#10;/piatFp7f0jwPxF+ylp2paVdw6H8UbvQJNRsPEFnfSr4f89Z7DU7prmSMKx+RkYqNwOWAOAuch+r&#10;fsrWGreMYte1H4q6jf2en2s0dlYXeiGX7HHcac1iypIW3BPmEixrgBt2ck7h6V4r+JfifSviRrvh&#10;G316OO3t7efWYNT+zxM4CW+4aZymzzAcTZPz+V7/ADVV8H/FLxVqnjXwv4Yu9fjli1qystYfUxbR&#10;B7cm3Mkmn4CbN8pQyKSCwjMvQhDWcVdJd/8AK35J/pvrcpSTcnuv+A/8v6Ttzn7LzaT8Ovir8ZfD&#10;j6i90mmTeHNPjuTbOpm8vRbaIMVAO3JjPGePXvX0cfGejTfuhduGd2hBFvJ94Dn+H9eleT/BP/k4&#10;/wDaL/7Cui/+mi3r3aqk3Nty6maSikkfOPhD4HeBdN+03GraiL+6uY4vIuNEsJ9EZFt2kIlc2zKW&#10;mLSuWYFQ3GEWul8O+CPCWkfC/QvA+paxe6pomj2NrJFMrX1vdGWJsrN5yS7wM7SIwflx1IwB7TRS&#10;6WKbvqfPFh8K9N0HwRF4Ps/GczaH9kOn6mt/ps91cSxyTPKDBM0m6Jj5hU7jKowpCqQcv8O+ALXw&#10;B4kvfEGka5b6lqERvbWwgk0iSKV3urhJ3W7nD5nCbcI2E2jOd5r6Eop3tqJ66HhFl4VuG1/xLqVz&#10;400+7l1/z44rpvDk5vLWJDmKBJHnaPyo+6CJd53H7xzWlD4U8M614U8ZaX4s1KHXj4uRrjU2t9Ml&#10;toPLEEduvlxMZChVYlPLMd2TwMAey0VNla3yHd3v8zyz4XW+k/DLw9Ppb6jpsttF5bodK0F7AFSA&#10;oeVVZw8rcbmUKOPurW/4V8U6bpmjR2tzNPDOlzJGySo8jBnkZl+YAgggg+2cHpXaVgeBkWPw1AqJ&#10;HGvnT/LE+9f9c/f/ADzVNt6slJLRHOfEOTR/iD4UudCTUobd7qZVU3ulG8gZo3VykkLgB0O3B5U4&#10;PysDg15zYfC7SNN8Gt4d0zxTBaaRqtpdx6vENAYeck0ryTNa7WX7Of3jKA3mgAJ8pIJb6IopLQq7&#10;PD/H3hLTfGNzdXsfiS306a80WbRr2Q6LLMz6ZK5KrGS4KTKCRvO5ckkx9AOb8RfAbwd4l17WbrVd&#10;Yt5IpN4tmh0ER3kcsqKqGecA/aRGFwgKrgHDlyAR9KUUbC6WPDf+Ebt7vT/Eej6trMOqx+MJZ7XW&#10;7q002W0SEfY1t41gjZ32kBFJLFwTuOVwBWbF8PFbWYfFA8cxt41Mn7rUzoMv2YwR27QGM2/mbs4Z&#10;n3eYMvyBt+WvoSilb+v6+70bD+v6/D7keD+JfhZ4E1/4eeD/AA6txBLJ4TiiudMvNU0lrxMJGYm8&#10;2Ihd6yKzblBU5IIIIBHVa54p0jw98M7m0vNRtN1laxJJJBpcsNsoLAKEh+cqvQBdzEADJPWvTqwv&#10;G7tH4V1FkeSNggw0Sb2HzDoO9Vd6+YAfG2jK5Q3T7hKIceRJ989B939eleY/GXwToHxnGnWtxq9r&#10;DaiO5spYrzQ/tbFHCiRoHYAwSgKQH+ZcMflJAI9ropDTa2PCdA8DaN4d1Szl0zxFDDomn3V7rel2&#10;J0eXzIrmdJFkaaUOPNjHmyEIFRvu5c4p58B+HJPiqnji/wBXtLhrWX+0oEi0ExXSyPbm3Ae5X5pI&#10;grOVQruBbliAAPc6KOqYuljw8+CtP0nwt4U0/SvFX2PXvDNzJJHqlxpUk8c8twkiymSIMpO/zWbh&#10;+GAJJ5Bo3PgaxuvDHh3wrZ6xb29h4WuLZdLl1LSpLyK9lS3kimF1AHQOD5hZSCmHwRkKM+/UUB/X&#10;9fefNGjfBDw7pd7oLweKfPsbUWMrfaNGdrsNYyM6i2nyPs8bE4aPY2VyFIyTXU+KPA3hTVvibb+P&#10;dOuNLtNaNnCt3LqOgNeNJDHIxjlibKNFMu51DZYYIyh2ivbqKd9n2A+cPiR4u0pv2u/gzMLlvLtf&#10;D/iXzT5Mny720sJxt5z7dO+K9yPjbRg+37U+fNEH+ok+/jOPu/r0ryb4lf8AJ4XwP/7F/wAU/wA9&#10;Lr3akB4pZ+DdFh8cxapBr6Jo763Nr66culSLO18bdoXJuM4MeGZtpTJb+Mj5a6PwHNpXgbwlpWkW&#10;2tfaxB513dXU2nyh7kO7vI4APyMXfPO7gEY5yPSKKForIHrqeJSeEtJsfC+kw2PiYwa9o2rTeIYt&#10;WuNLlmR57l5/M8yEMpZWS5kTAcEfKcjGKyNB+HI8KeJdFuoPGNjqFjo4WKOz1bw/cTtFcyyPJcXE&#10;TJcIiSSmRgHMbbF4BwWB+hKKFpsD13/rqfPniXwFbfEjxBZ63q+uW1jdzrb2d3a/2Q80kZtbp542&#10;tZi/+jO27Dn94DgYwRmvQdEn0LTfGXiDxGuqyTf25Bbr9nNnIBGturqTnHOd3TA6d69CooWisG+p&#10;4j8OPA/hX4V+JtW1DQrnS7TR74zX5t4tAdL1POfeU+0qRuhDlmEZj3DIG7AxXZaV460NfFniVDeq&#10;XhNoJFS0lDKXjO3cdvzZ9uneu8rC0h2bxRr6l5GVfs+FZMKvyH7p7+/pR0SDrcp614g8Pa/pN/pV&#10;3cO9terJp8yiCTnehDL930J56V4w3wjsLxNNmm8X2tzqGnpaWumrL4ekNi1vZiYLHc23mfvmIuHJ&#10;YNGAyxsqjbg/SFFHW4eR4Z/whekp8KrTwZB4gtJbK2jjvE+36A1zA5WcyOrwMQPJJIVY1KsgAw5w&#10;MZq/C7RtO8I2vhy18UpDokeLi+ibRGLiaS4edprNlK/ZnZpCOkgVVUAAgk/QtFO+t/60DpY8UXTJ&#10;tE11dZTxDb6xe6YtxY6TatpEkGz7VNFJILh1fbKQIlAZVTAySHaub1b4H+FvE3iXW9TvddhFzfvd&#10;rZXFloQt7qGaR0kLTzAfvzGY1CEqny5DFz81fR9FJabDvc8Wg8G+F9e8G+MNJ8V6oniCXxkZLnU5&#10;4dMkt4iFhSBPKibzCmxIkxuZjuBOeQBs/C9NK+HHhx9Mk1HTJLdFWeP+yNBk09ChAG+RAzhpWIyz&#10;LtHTCLivUKKNtv6sI4vwr4q0zS9At7W6mnguICEkjlR5GUuxK5YKQcgjp071X8f3ekeO/BmteG11&#10;eXTv7Uik017mO1kZk3LhwBgdVJGc45rd8CIsfhPT1RI41CthYn3qPnboe9b9G4bbHiXjrwXonjPU&#10;pZbDxEdI0/V9Mj0fVLQaZJKbm0glZ1WJsr5LjzJU3FXBV+FyAad430u48W+IND1JPFulrp2lRtdx&#10;aVqHh26ubdpPM/dXBC3MeZI1AVd24AksFBxj2uigP+G/r7j5/l+G+mJf3En/AAmDxafZzX1/ptsm&#10;jszWdzfMWkd2YsJUDPJtTapAkIZjgEa9vprWkev2dzr1vdXXimaaPV9QttJeKOCU2kdvAIIZHlHC&#10;xqSH3qx3ZKjCn2milbS39f1t9y7Du9/6/r/Nnz/4V+FHhnQ9GFh/a9rHLe65a6peJpehtZWs5tNh&#10;jhSEFvLXMaMSWbJ3diAOh+LXhfwf8XLPRZrqWzOo6RM2oWE+o6Q15CBtKSJJEwUsjKSCoZTkKQQQ&#10;K9fopvXcS0PmD9q7xBp1j+zvp1nJewzS2eu+GZZGtLCS3hCDWLM5jjO7aoA4TcxAAGSeT9BP420a&#10;N3VrpwyOsbD7PJwzdB92vJv20/8AkiVv/wBjV4b/APT1Z17tTbvqC0PGfiT4U0jx7q9xeWWvx6Vc&#10;ajpk3hrUGm0qS4aW1dizLE2U8uQZbDnevzcqcCtvQF0fQta8RavZayZLvWo4VtjcWMrrbR20PlhD&#10;yC43b36rnecep9LopLTYHqeSa74f8MeJp/G82qavNPH4n0SLTXWOzkU2tqqyr8hIOSXndsY644OM&#10;1xet/DWfVhdzXfjyyuru7uLWTV4rrw5cNZ38MUXl20DwpcIxUMWkYGRg7HBUL8tfR9FGwHiPjTSp&#10;fH8On2d/rGl28miajDJZvJoUs9ldym1kilSW1MvKDzSU/eAqyjlsZa/4a8LeHvD4+HcVvrtxMnha&#10;2uLOESWb5ud0QRiTjCBcZAwR2Fev0U07AeI694H8Kaj8UIPH+l3Ol2ury20X2yTUNAa7eSOFjtlh&#10;fKNDMAzLuO8Y25Q7RXcan4t0tvEOl3YmnNtbQStNIscgVBIECZXbls4OMdOc4zXbVgaqinxfoDFI&#10;yyxXWGZ8MOI/ujv7+nFLZWDd3HP420aN2RrpwyyLER5En3m6D7v60L420Z3VBdPuaRoQPIk+8Oo+&#10;7+vSt2igDgfHk/hr4jeC9S8P3l9Ilrqdu4EgtXYptIIfay4O1lBweuK8s134U2Ov3FzrF94tsLrW&#10;7vzbi7+0+G5ZtOeCS2jthstGlysirCpD+YxBZ8qVbA+kaKVkO54h4v8ABmma94P0jw6viG0a20Iw&#10;RwHWNAOohk8jylMgcjdLkl1kQrg4DKwyDWh+HGjWkPh3RrfxQ6eHdDktoLS3fSmN7BLBEqBIrkYC&#10;xNsDOpjbcWYbgCFHvFFU3dtvqLZJdjxfwzaTeGdai1Z/EFtrmpXcNtpBePSJLNI7C3aV2YrvYGbM&#10;rfMAFOABGBk1x+kfBHw7pc8mrQ+I7OHX4TBeWF/aeHPsyKsMzSb7mKMjz5HLFZGUx7h91UOSfpii&#10;l5/1/X+bDyPDNX+G3g3XPhRd+ENb1IajLJenW5tSl0wsBfSXJuBMsTKwC+YxGzJ+T5STkk9Z4dvN&#10;P8L+CZtDe6sXnjD28cWi6TJp9urODtSOMtJs68sXIySeBwPR6o66A2h6iCFYG3kBDnAPynqewo2D&#10;cxNC8X6VDpOm2z3EqTiNYCjxSMQ6qNwLbcHGOvQ1jeOLnQvHujWNg+qyW9ot7balKotJGFxHbzrK&#10;YyMDAYxgHOeOxrsfDihfD2lqqqqi1iAVG3KPkHQ9x71o0AeJ694R0bVfF13qg8Stb6Fe3tjr1/pZ&#10;0yR5Jbi3CLC6TZGxD5cJZNjMfLGGXJpdW0a61L4j2viS98WaVeW9hFDbx6bd+HbqRbV3BEskDC5C&#10;o8gbG9kcoOM4LA+10UrdA7nz5oXw0ttB+xfZfGoa60a2i0TQmm0N3S2gjlEojnUt++JCRqXQxcIM&#10;YOSb7eHYLnwff+Ev7ZtJbPVjc6jcX9xozSxS3r3ZnlQ2zswMByylCQ23GJCxyPdKKf8AX9fPX1H/&#10;AF/X4/eeG+D/AAD4X8J2/hhY9YUxaRfXfiCWC20t4IJ55o3iDJGM+UkYlYKnzHGMkkZNj4p+CPCX&#10;j/xHpHiYS6XHr+jRNAk2saE+oQSQTFSEePMbEhlVlZXBU5zkEivaqKOwu583ftG+KdNPiz4BKbtp&#10;WtviFBHM/wBndcsdK1BQcbe5YdOmfavdE8baNI6Kt05Z3ZF/cSclev8ADXk37TP/ACOv7P3/AGUK&#10;L/01alXu1AGAvjrRHRXF25Vo2lB+zy/dHU/d/TrXOfES50Lx34TudGm1WSztpmtridxaSPvhWZHK&#10;EYHDhSp9Ax4PSvQqKAPGvHXgHwV4v8aaV4lfU9T0/WNN1O0up2trm+WK48pXEUbRI6x/8tD8209w&#10;epqp4x8Faf4116W7m8ULbQ6pFa6brVrDpMuLtbWd54xExf8AckmR1ZjvBU8bTzXuFFC0tYHqfOd1&#10;8DPAja5c6to+tajYvPBbPY21417fW9vPa3b3Xm+XNIVKl2wUAXjdtILE1snRIz4a1zw9NrttPBr8&#10;F1qmoaidGZovtMjxhVW2kZwYSqsGjYliP4wTmvc6KOlv6/r/ACQ7636nzFqvwC8LXvh1tMbWdLhE&#10;k882pKvhcNB/pKRxg2kZJNs6RxKqsGfGSXDHBHZfEj4eeDfHU/hu7ibTYtY8PsbCzl1bRW1C3aJ1&#10;AaGSIlCV+RGDK6kMg5wSD7XRQI888R+M9ItvDWlQTajE8v8AaFhD5hsZFjd1u4QdqYO3J+7zwSOT&#10;iukXx1ojIHF2+0xGYH7PL9wdT939OtO8ZO0ekW5V5Iz/AGjYDMSbzg3cIIx6EcE9gSe1btN6gee6&#10;zc6FqfjTQ/Ec2qyKmiWtxstPskhDNcBFEuccEKrLjBOJD074GlaMml+KodVuvFcF7Jpa3Fjpqf2L&#10;LGYlupYpJBOUcLM2IlVWVYwOSwY17DRSWgHh9r8NPCGk+O7vxJoOuappl7d2V/pwgknvrmFLm4lE&#10;sk6pJIUXDAnaFAJOQRUOs+AtFu/D3hey0DxO2jSaXoVzoP2iTS5JxPZSJEs3y5XbIDAjKxJAOcq2&#10;a92opW0t/XX/ADY7u9/66f5I8F8ZeAvCvxG8DXvhzVru70yKx06XT9FvtPkvYJIbOS3SLfIsUiiU&#10;5ByjcEKMqMmprP4faJpfi6K9XxPO2h2up2+svpcthNJM16totrG5uGYkoVVXKlS28ZL44r3Siqu7&#10;3/r+v11F0seJr4C8Lab8Wbnxro1xpdnd6jcxjUFutBae4adU2F4JwVMLMgVWJDqdoIAJJPbzeK9M&#10;n8XaVdJNO1uLK8hMgRwgfzIDtK7ck4RiD0G0j+IV2tYF4inx5pLlIy4028AcvhwDLa5AXuDgZPbA&#10;9aWySDd3AeOtEKBhdvtMRn/495fuDjP3f061514j8JeGPENj48jv9ZkkPiKW0ujIbB2+yCFYxAoB&#10;BDgSR78cffI4617JRR/X9fcB4/YaLBb6X4stb/xRDNqPiWWRNRubbRZEjSV7aO3i8mKRpFVVSNSw&#10;cyBiTkgcVzfhj4Y6d4V0e8tNI8Q6RbXuqXjNe2//AAi7DSp9sSRhBaCQFdgjDBvNI3FiQQQB9CUU&#10;rX0+Q7nzx4b+F+h+EfsEek+JpZ9EtrmLWltbrTJHvJ7u3tlt1drjcoKEIrFCm4nOGCnA3r6w/wCE&#10;lurG81nxHBBp7tYazf6bDpEnmrcw7GURXAbiIuikoyO33sOARj2miqu73/r+v8kL+v6/rqzzrQo/&#10;D+g6r40nuNRN9Fr+ox3U9tJZSbYt1rDAI+h3giHOePvYPSud+D/gvw58HGutP0e802PRDIbW2gtt&#10;Ca3u1wSypNcAkTBFO1TsU46ljzXs9FJafdYHrv6nzh+yp4v0q3i+KySXLBpfiHrkiDyZDld0bZ+7&#10;xwR1r22bxvo0lu+y+eMtAZg/2aU7V6bsbfXt1ryv9k7/AI9vi5/2UfXP/RiV7tQ9dAPCdc+FvgnX&#10;fhRZeD9Q1fUPP0vTpLWHVrRry1kWS4jKPMywuu/eWJKMSDkg9TWrruhWl1pvhq203xQLDUPDN3Eu&#10;mXd1ptxd4b7M8DpPukDShlkY7g64O3JbBz7DRQB86wfAT4eJ/wAIiINW1ZbjSrgG5YXF6iaiY7Wa&#10;Bg8SusSE+cWLBORleQxrV8FaDH4Ak066tNeg1g22n2uj2qDSZLUQ6XDIS7PhyHm2k/MAoJAxHya9&#10;1ooB67nzQnwT8Nwxa7cy67pj313AqxTf8IqgieBrkTk3kI4uZJCqK7DyzhcqEYlq6J/hT4Fl+D9z&#10;8Pr+4jnga8N41xHpZVIr2Sc3CyRwlWVVVyMJyNo2knkn3Wijpb+tB3bdzzzwLd6d4S8MJo8l5pzu&#10;kskMaaNo0mn2ynGdqxFpMHqS27BJOMdK0fCXi7S7TwtodvNPNFOlkiNHLHI7qY0AcMwXBIIPPftm&#10;utuebaXofkPX6Vk+CEWPwZoCqkcarp9uAkT70UeWvCt3HoabdydjmPH9zoXjvw4NKl1WS0tmltr6&#10;Yi0kfzYYp0kMZGBw+zafYng1i+MNLs/E+uTPN4mWHQHudPvLzTzpEjXHm28qyw+XcKV2qzom4Mjn&#10;G4Apnj1yiktNRninjX4feE/HOv6Nrl/rF/a+IbHUbJ57nT5b+CC5NuzOkRgWXYB87fMd2Mnk5qXU&#10;PCWh6poWvWSeIZU1PWNfXXYL9tPkbyLi3likhUpxuVBbxqfmXcM4Izx7NRRtt/W3+SB67/1v/mzx&#10;LSPDuijRrrw9rd+2s6PqpuNc1K9t4bmxlkvDcLIpi8t98aLjhclhsX5m5rlW+Ceg6ToV3Y6V41vr&#10;NbqHVLe/uL20ub6SSy1C485kRpJCyyLwFclhkszIS1fS9FH9f1+XpoO7/r+vn6nifxL+Hvg7xvqP&#10;h/UYm0yDWvD4NjbSatoj6hbtDIF/dPGShIyiMrK4KleuCQer8SeM9It9H0iCbUI2mGp2dsZGspAr&#10;yrMgIC7TtJPQ5wOOeK9BrC8XuyWNiVeRCdRtATEm4kGdMg+gPc9hzTu/1JstPuETxzosixst25Dq&#10;zr/o8vIXr/DXNarNoOqeN9H8ST6rIY9L025SOzNpIVPntHmbOOCFjK4xnDmvQ6KQzw/wZ4O07wLq&#10;FhJD4kgktfD9pJpukWy6NLH5FvczRSOJyr4mciJFVlEYXksrE1n6d8LtH03xtq3iWDxLBa6zM9zb&#10;WV3Z+H1hmjeeZJnFy4GLn/VrHnCfJuBJY76+gKKNgPnBvhFpbzXl9a+KrS01jWre9sNQeLQJRam2&#10;lWJZEtoTJm3YeSCCXcFnclWyAOr1FrjVrCOCy8Q22jRWcM1pb/atHku1n09o40LsA6MswKnDBsYJ&#10;3RnIx7JRStpbp/X/AAfvYdb/ANf1t9yPLNI0nw34c17w9qVvq8/2bw/oJ0aO3ktZGZ45GgKyF8df&#10;3AGAP4u2KxoPAXhbQ/i1feM9HuNLs7jUbqJtRS40Fprkz7Am6C4BUxF0Ch8q4OMjaSSfbKKq7bv1&#10;1/HcOlv60PnLT/Fmly/twarMtwxjPw/s7fPkuP3g1K7OMbfQHnpXtyeOtEkRHW7cq6NIp+zy8qvU&#10;/dryiz/5Pn1b/snFn/6c7qvdqQHlEnh/whfx+MxrV/cala+JZ4b+dEjuLd4oUiijijWSMh8Ax7uC&#10;Dlzx64emfDrw5ofw78SeCV8R302matc301zNdx3VzcRPdymSLZJK7/c3ckg7iNx2knPudFA7nzrr&#10;vwV8L+NdD8Tx+JPEl3eeKNdee2bWdMivNPS3Z7WO3CLDHL86BIlJEjsGJbkA4F+x8A6RomsQ3el+&#10;IN2lJqL67Dp8umzPcy38dr5BL3LOC0Z+8VZdxY/6zHFe90Uen9f1+eovX+v629DwDU/AOjeMPGum&#10;+Ldd1ayS4jgttRkhg0L/AEuKaKMrtjuyC3kB23+Uys24ff2krV34W/D7wp8NW1+4u72w1K41G0tr&#10;G5FloP2GFrdPM2b4kDB5HMzl24ByMKoGK9yoo8vX8Q1/L8Dxn4PeDfDvwYiudL0u905dGDra20Vr&#10;oT292OSUWedSRNtU7VbYnH3ix5rqvCfjnRJ73XUjvVdm1WWLEdrKuGWKMsGO3k+/fiu8rC8Muz3W&#10;vBnkfbqLACRNoUeVHwvqPf6+lO9wILjxro91ZSLDfvE0sDukv2aU7QBjdjb2PbrXAW2k23hrwZ4X&#10;0nw/4phsZ9BsFge5v9Fkuo7qN0CtIyBkdZGYbsiTqzbg2ePY6KlpPf8Ar+rgeJa38OPBmtfD6z8G&#10;32q332TRbRdO0u6tnvLa4ti1t5O6RoXQSkgsSMBcNgjudHw34Y8OaJqWmO+tXN/DY6CnheGG4t5n&#10;b5TmWQyPuJLhYwc5+4PmPb1yim/evfr/AMH/ADYdv6/rY8I8DeGovAM1lcw+IV8QS/YrTQrcyabL&#10;beRpds7lskOS02HOXGASq4Qcmspvgp4M0rVb3VPD/iLUtKk+y6bNYQ3hvr+GzNpPLIjbJZTuRvN2&#10;mNShA3bSNxr6Mop3d79f6/4f1bDy/r+unoeG6p8NvB2ufCq/8H65qI1Kaa/bV59RfTGIW+luTcLM&#10;sTKwCiQ4CEn5BtYnJJ63wnd6f4V8HNosl3YPLGz28cei6RJp9urMCQiRFpNvqW3kZJPHQei1U1UB&#10;tLvAQCDC+QxwD8p6mlt/XYN9znfDni7SrfQ9JtpJ5UnFusJSSKRmDog3gttwSMHnoe2ayvHdzoXj&#10;zQ7XT5NVktrVbu11OYC0kYTxW86SmMjA4YxhT14J4Ndb4VUJ4X0dVVEUWcICxtuUDYOAe4961aAP&#10;E9b8IaJfeKdS1KLxAtpo+o31hrep2Y0qRriWe3MfkmOcEbUJij3KUc8Ngruqr40+HmieOfGul61r&#10;etWM/wBilsvPjXw+fP8AOgl86MQXBJeKNn2llO/7vDLk592ooWlrdA7+Z8+ap8MrHxDrMGqah4uh&#10;utasJ400y7/sJ1zLDKsiveKHxcP8m3cvlDDNtCk5GxpNi+m6DLolr4hhAvXuNZfVm0lypvmu/PYC&#10;BmP7n7ylMhsYxJuO4e10ULQN9f6/rf7zxePwvo76AkF54iMl/JrkPim8uoNMljikdZEbakRZiikI&#10;owWYjk80fFXwR4T+IXiHR/EPm6ZH4g0RWt45tX0J9QgeGbadjx5RjhkVlZXBUg9iQfaKKP6/T8gP&#10;m39pHxRpza18BVN4ZntviNZxTSC3dAW/s6/XIGO5YdM9favdU8b6LIYwt05MhcL/AKPJzt+9/DXk&#10;37UH/Iy/AT/so9r/AOm3Ua92oA8T8WeENE8S+Kb3VrfxAtjYastjdarbHSpJJp1s5vMiMUwK+Xkg&#10;KwKvkD5Qp5rpPDkuleEk8Rzwa0JrzVNTOqzzz6fKwRJCirHtBBOI0VAc8HBIxxXpFFC00QPU8c1f&#10;wjoOp6b4vtpdfmTUtb1u31OO9Fi5NpcQiA2qhf41Q26E8gHLfdzmuYuPhtPd6paXi+NtNu5pdTuN&#10;SvrLUfDdzLZXV+dgjkESXMe1YUiUIrtIM/NksAR9FUULTYHqeB/ELwvD8WmhuNQ1qxsmghv7KGO5&#10;0SS8hlspljDSiIyDy7hTGdj7jgE5Q7sDr9PttA0rxXpWvJrNxImm6B/Ziwy2sjM8bSRsJWfH3v3Y&#10;BGO+a9Nopp22/r+rgeJ2XgPwt4b+LGqeMtHuNLs5dRuIp9Sjm0BpbrzjEI90FwCpj8xVTeCrg4JG&#10;0kmu4/4SnTW8YJciafyPszWfmbH2ebvDbduM5xzu6ds12lYDIv8AwniPsj3/ANmsN+/58eaONvp7&#10;0tkkHW4qeONFk8vbdufM37f9Hk52/e/hrwu++DehX+lnTv8AhLPs+k2VrdSaRBBo0imBZ7qK4f7T&#10;82LlN8Sps2x5QsDkncPpKijrcPI8R0nwlpui+B/Eugf8JFaxDWWnub1rXQWS3ilnCqnk27M6rHhT&#10;ujbeWLMSy5NZGmfC3TPD3h7UdL03xFplpNqt7J/aduPDTf2dK0kUUaCK2DgxMiQpsfzGAJcsGJGP&#10;oWijcdzw238KQafeaR5HiltR03R7g3mm2VxpT/anvI7N7cCW4DqHTDM2CgYk/wCsxxWXrvww8O/E&#10;DxbB4j8RanZSLPbpdS28GhlbpJEtzCyLd43GAFmcRspbd/Ht+Wvoaih67/1/X+QJ22PGfAvhnRPC&#10;41KfX9fXxLJPo9po43aVJDGNPh8wRo6Zfe7GZy7cA5GEUDFL8HvCPh74LWl1pGnX2nDSIvLt7eO0&#10;0J7a6xz5YuJlYicqpChgicZ3ZJzXstFO7vf+v61f3k20scJ4R8c6JLJrKJeq7DV57ciO1kXDgLlT&#10;8vJ/2uhrWu/GWk3thJHb6i8EtxFKIpvs0h2EAgtjaOh5xxmrHhZ2c6xueR8ajMB5ibcD5eB6j3rd&#10;qWrqzKTs7nhd14J0qy8NeEbTQPFJ0nUfD2iyact/PpMlwtxayxokrNHuUiQvEkgO44YcqwJpPFng&#10;+31HwhoXhbS/FNnY+HdE8iOTTtQ0S5u4r2BYlSKK42TxFxvG8gEKeAykA591opvUS0PB7z4f2Go6&#10;9JPd+K0j0+71S11G/sLPRpI/M1KC3WJHidncRxERxMUKvzGPnwSDo+GbWbw1rcWqya/ba5qd3Hba&#10;OzxaRLZxx2Nu0zsSu9gZcyt8wwp+UCNRk17PRR/X9fl6aB/X9fn6nzdonwZ8Nafofim3bxDbpda/&#10;pR0973TfD/2I/YxIzStKicSTOHYM42g8EIOc9/8AFXRfBfxR8DzeH9UlRbeE295bSvp7TC2kjcNC&#10;4RkIYZABXupYHANepUUdLf1oO+tz5s+P97p/hb9jj4s6JLd6eZofCuqwJHpGkSWNqhe1l2IkRaTa&#10;OeSXIySeOg9d8EeMdIj8I6BA1ywlFpDAR5En31jXIzt/XpXNftdf8mqfGP8A7E/Vv/SOWu/8C/8A&#10;Ik+Hv+wdb/8AopabdxbHF+OotM8Xah4e1rStah03W9INxJZXN7pUt3DskTy5laMGNugBBDqcqOoy&#10;DR8FeHPDfga/0e7g1u4uodJ8NQ6RbRz2chKxiTc8xIHVyIwVAGNg/D16iktNgep5vL/ZF141svEe&#10;qawLqfTtLk0z7NFYSpEHuHjd5VyWI3CJFxzgZyea80f4R+Ro6adY/EE2z2dpD4csJDos/wC709JB&#10;I9vKUmRnd1VEMqNGNqcKCSa+k6KVv6/r+ug7/wBfgeHaxo3/AAkvgu18GTarpNlp0UUMttcaboU0&#10;FqJra5WVITatK+6HbGFdCw3Ana3Pyu0TwVoGl+E9G0v+3xustaPieR7bS5IYGPmtI0cUOT5SZbAG&#10;5iOvOa9voqrvcXkeKfFLwT4S8e+JNJ8ULLpcev6PA0KzaxoL6hBJbylSFaPMbZDqrKVcFTnIIJFd&#10;b4n8baNanQYptQUyrqsFuWks5DvkKNgDC4BPr0Fd9WF4odkk0Xa8iZ1GMHy03ZG1+D6D3pLRWDd3&#10;FTxto0joi3TlmkaIDyJPvL1H3f1ry3xP4O0PxN4nvtUt/EIstN1qSxvtTthpUjXE7WMivEYpwV8o&#10;ZRQwZHJA+XaTmvbqKVgPBfhp4C0r4ZakdRh8S29y8Gmx2UDpocsMktp53mb7plcm4uCDjzfkwSzF&#10;DuNVtI+FukeH/Eesa5b+Jra21siSC1vLTw6IWUT3CTv9qC8XJfy442YeX8gPRmL19B0U/MD5+b4c&#10;2/8AYOo6PB4wt7eDWjeWOrQpoEnkkXGPMW0XzM22FBxuaVMkkqTUvxE8G2Hxf0+ystU1Ows7O3e9&#10;tII7nQjeM9owRfMjZzmGcBCBICQQxJjJwF98oo/r+v67ju1t/X9fojwzQPAmgaD4ksLqLxE7+GtN&#10;vZvENjpH9myCSK5khaBmabPzRhZJSI9gbc+SxAAqbSfAvhXwn8UdW8Y6PcaXZjUZlvNRSXQGkuxK&#10;6BC0FyCpjEmFLqUfJ3EFSxNe20U7u9/61JtpY4seKdNTxhNcmacQG2jtPM2Ps83ezbduM5wQd3Tt&#10;mtdPG2jSOirdOWd2RR9nk5K9f4aaiL/wnkz7I9/9mxjfv+fHmvxt9Pet+kM8a1Pwt4f1nRvFUbeI&#10;Jlvte1SLX4b/AOwSE2slt5H2cbSPmVDbJxkFstjGc1BHo02m+DvEtlYeOE0/XNdaXUbzWotEm/dz&#10;S7FV4YxLlFWNAgUszdG3ZHPtlFK2lh31ufPU3w2gi0iws7bxVpmjXun2t3oxk0zw7cJC1peeW0il&#10;JLiRjMXjVxMXYbiSytk1qReFbbSbrTRZeIo7rS9CunudH0xtIdZ1vFtHt0SScOqyRBXbgopJxmTA&#10;r3Gin/X9f1uJaf1/Xp6HhC+BND1v4naZ441XVLGS4jkW/jgh0MrcpcR2/ksn2vG5oRlmCMu7cfvl&#10;QFrq/Cdp4X8PeApfDV9fHWLa5iubm+knspALoXErvKzJg9TIwxknFemUUOzVun9MFfR31PHPg/4Y&#10;0D4NabeaVZX+nHSIVijgWy0J7W5K8hDcyqSJ3CkKGVE7lgScjlf2QPFml2Xw28RQTXDJKPHXiSLA&#10;hc/M2rXTAZC46Ec19G14T+xr/wAku8Q/9jt4m/8ATxdU229xWseoX/i7S9QsJra11J7W4uUlhhnF&#10;tIfLcKfmxgdOvUZx1ryvxV8J/Afi/wCFen+E5dU1G1lsPD8ul2eqWcl7bskTRLHJI8cToJNxRWKP&#10;nOK96oqbf16FJ21PH/Femwak+j6hpfitNJ1TQonSzup9KnuwLaaJY2WVWkDSPlVcNuGCo3K3OeQv&#10;P2d/hoqaHa22paxaQaYn2K6i+1XrpeBrE2a7o9/lK3llSWCYO3BGDX0fRT3vf+v6uJaaI8V8J6Y3&#10;hDVYrwa7bave3CWmgu0OkyWkUNjbCYj5d7ZlzKcuPlPACKMmuO0v4GeHLPStQ2a5o82oX624V38J&#10;KLOaG2kd8XNsCBK7M7FnVozkKVC4wfpuijfX+v6/zYLRWR4RqPws8B6j8H7LwRc3STRWUi6vBeTa&#10;WXVLrzml87ySm3aXZwYxj5GK8da6zT76w8P/AA6vdDa5s5biG1khSHRdMk0+3XzFby0ijLPszkcl&#10;zySeBwPS6yPF6q/hPWlZUdTZTgrI21SPLbgnsPenffzAp2XjLSIrWCJ7mRZFZbcqYZCRJt6Z28/X&#10;pWD42m0Px3p+l2EmqyW9tHqdvfyRi0kYXAtpVl8o8DALohyc9OhzXcacANPtQAABEvCnI6CrNIDy&#10;DXdNtNf8TR30nidBoa3UGuCwOjyfaFmgUKmJ1Zf3WVDFGRnJ3YcAgCn4k8BeD9f8ZaF4uuNY1C01&#10;vS72DUr17OW/jt7wrbyQIPIEuxP9bnoxwCpyGNe10ULS1ugPW/meL3Pg/R08O/YbfxG0WtweJH12&#10;HUpdNkkUXbzPIqSRggumx/LOHU7Rwy9maP4V0FtF/wCET1i8m1XSJ7mTUp763F1Yzzao109xIyNC&#10;4aNAzAqM8YUbn5x7XRQtP6/rsvuQf1/X3v72fNGn/BLQNL8Mx6NpnjO8jsL/AEyfTdVa8sbi6lvL&#10;JrmSYiN5HLRSDzZUDNvGHJCZwa6n4j+BPCPjPxLo3im2l0qHXdKsvJSbWNBfUIXtWYMoKZjYMrAM&#10;rBwVy2QQa9uooDe5wPifxxotteeHo5tQHmJqccbNJaSMWZoJSNuFwCeuegGRXQjxtoxfaLp8+aYP&#10;9RJ98DOPu/r0o8SuyXvh8K8iBtRAIjTcGHky8N6D39QPWt2gDzjUY/D2veN7TX7rU5J4k0m70uCy&#10;NpJtAkdGnk3Y6kRIuMdAeTmuZ+H/AIYsPAtzY3C+J4byPTdHi0vT0XRZYfL05JAx8zDkPMdoG8BA&#10;MZ8vk17bRQtP6/ruwev9f12PnnRPhdpHhrV9Y1u28T2ttrTRGO2vLXw4IcRzXCzP9rVeLlpNiIzD&#10;y/lBwFYlqrH4N6Pbw6tFb+KYLafXrebR9bKaHJ5bwzyPIY7Nd/8Ao2PMcKSZVGckEjNfR9FG2g27&#10;u54v4os7jx3YXFgfENto1vdR32iyQvpElyZrJ8LuVt6mOYKvDEshzkx5wB0Glr4f0/xqPEkOqymN&#10;tEj01LVrSXiOKRn8wtjJPzYxjPGa9Iop3sLy/r+tF9x4joPgfwp4N+JWq+LtFuNLs4dTkOo30cmg&#10;M94JJFCuYblSpRXIVmRkc53EFd3HP+CvFmlw/tjfFuZ7hhGPDPhuDPkyH5zLqRxjb6MOelfR1eE+&#10;Bf8Ak834tf8AYp+HP/R+p0tkl2Drc9ZHjbRmcILp9xlMOPIk++Oo+7+vSuCj8M+D9TsfElvq+oXW&#10;pxeItVOryNCLm0kQwiJYkWSIhx5YgjwQwyR0r1qij+v6+4P6/r7zwnTPh94f0j4YXXgyDxPePYSy&#10;z6vFeXNvc3FzFM159phkDyuxIRgAUPLYzlSTnI8TfBPwj4x0PxCfEHiO+l8U6pI81zrOmLe2MUfn&#10;CFAiW8UuGTZbwjDs5yuSa+jaKPP+un+SHc8Gt/BNh4b1H7Rpeuxy2Onard6vpumPpcvnHU54JUIm&#10;uN4EsR86Q4KqckZkOKhvvhnoXib4hReKtS1q1S6dpJoRa6EFu4bn7I1uwN0VPmRIHdlR0PzEZZgA&#10;te/0Uv6/r+uwlpseF/Df4deDfB2g+ILO/n07UV1+yWC9i07Qm0+0e1jRo9otxvAJ3yFsk5LnAAAA&#10;0/hD4f0H4PaPc6Za6jpzaTFFEYPsOgvaXBjHyo1zIpYTybdo3KidCSOePYaKq7vcDhPB3jnRPsGo&#10;KL1WKateQt5VrKoDm5k4Py8n1PQnJrT1bxVpmqaZeWVtqclnc3Ky2kVwLaRjFLtI3YwM469QDjrV&#10;vwe7SadeFnkcjUb0AyptIAuJMAD0HQHuMGt2paUk0+o07O6PF7/w5YHwb4f0DQPE0emWdnpEukSf&#10;atGkuRPbeWiO64ZGjlGzg7ivzHKNwRB4/wDh74O+IXgN/D+o6ve25ttJlstNv7E3tvJbW8kKxZkE&#10;ciiY/KCVbAI42jkn2+iqb5rt9dRR921uh5I/hjwvJe+I2vtXuru21DQrXw80MkEzvBABNkiRtxZp&#10;POySf7i5zWZ4b0QeGb97i91+PxHfagLXw/dzjTpbRYrCCObaoAcnzS8rFpAcEtwqAZHt1FJ67/1/&#10;V2JKysv62/yX3Hzrp/wX8KeHdXm1Pwv4lv8ATr43treaWuoi91GC0a1t5IGjZJZcsjRyyLgMhAIA&#10;OAK1NX+GXgrxB8KtP8J3+oLfzWVwdch1G80syr9r85pXmMLLgqzyODHkEoxXPevdqKNx9bnmCahY&#10;6L8L9R0T7TbT3MWnSxxw6LpsmnwAOrCNIYyz+X1A5c4PJwOB2I8a6PH+7a6cOrrCR5Eh+cjgfd/X&#10;pTvHaLJ4I8Qq6RyI2nXAKSvsRh5TcM3Yep7Vsxf6tPoKbdw2OC8aSaJ45g0ezk1SS3gttXgvJIha&#10;SMLg27+YIjwMDeqNnn7vvXIyeD9Gl8XSataeIY7fSLrVR4kaxOkSmZryOEQ7vODD918oYxlNxOcO&#10;AcV7dRSWmv8AXT/JBv8A1/Xdng/iTwBoHivx9ZeKNV1u0lW2S0vmEegFbsSQ52eXc8ssJch/KYO2&#10;4ff2kg0rj4aWc3iBfEV54vtp/FGmzWjWd4fD8iwl0WVVkuYhJ+/lZZ3DSI0ePlwFxg/QtFC02B67&#10;ni2m6bJo+jDw/p3iGGAR3P21dUn0p5Vk1F7mSedDCW/1J3jChlKgjEhOSJNM8LaJBYeGI38QPLdW&#10;Gv3XiKaZNPlRLmeT7QZlVCT5SBrg4BZjhQMsSTXstFNO2q/r+v0D+v6/H7zxP4ieCPCfjXxlpXjG&#10;2m0qLxBY2RiM+r6C+oRSW3mB1+XMbLIjjKMH43NlTnj47/4LQ63Z6t8FvAMVtcNPJDr2ZC0TJ961&#10;kweQBzg9OlfphX5wf8FuP+SLfD3/ALGB/wD0mektFYN3c+99b1Xwh4F1d9a1nVNL0G/1RY7T7TqN&#10;4lv9oEZYoi72AJG9uBzzTdT+GXhjW7C4t59OHl3N9/apmtriWGZbogDz45Y2DxvjjKMOCR0JzxXi&#10;N4/CPxQ8Sazrfh/U9d03V9Ht7KyfTdLl1DGwy+dbMkasYw5dGy4CN3b5a4p38cQ65YR2mjeIPD+o&#10;JJpyabpNkZJdJs9L+zL9qhkdB5BlR/NUF/3mVi8v5es30v8A110/C/8AWr6/1/Xl/WnquofAbwLq&#10;jWxuNCDLAkCCNLudEk8l98LSKrgSOjEkO4ZgSeeTWzc/DTwzdpMkukQss1ta2bruYAw2zl7dOD0R&#10;mYj685r560i3+J3gnQ9M1uE+LNeubLQdJ1XUNLvZZp3v7xjNHeQKrnCOEdH8pcAGNflBJJZY6L8W&#10;NN8XxW2qeI9cN5Ats1q1vpd5dWt1E1vuug0qTLbIxmMwHnIZEAi8vjAq5e435X/X/ID2+b4W/D/w&#10;9JLdXOnWdkLmeOVDdXTiON45ftIWFXfbEvmJ5pSMKpK7mBxVqz+Evg7/AISaDxTb6YJNTW4e/t7h&#10;buZ4o5ZEKPLFHv8ALQurHcVUbuCckA14t4K034iaH4j8Dw3Nx4ovNOvLTSLrWpNTlmmUXDQXwuw5&#10;fIjGRbboxtUHZ8oJ59a+ATTN8MbEtu+x/absafuGP9C+0yfZsf7PlbNv+ziny8unb/Own+f/AA//&#10;AA5tf8K+sZNT8UyXDfadM8RwpHe6c64VnEZidwwIPzx7FI/2AQasa74A0LxJposNQtJZrVBD5SJd&#10;SxmBojujkiKuDFIp6SIQ3A54FdFRU+QHEn4L+CyNLH9hRY00AQgTSgSASeb+/G79/wDvf3n73f8A&#10;OS/3iTWjoPw48OeGNdvNY0zTEtdQuw4eQSOyoHffII0ZisQd/nYIFDN8zZPNdLRQByN58JvCGoWg&#10;tbrQra4tw123lS7mXN05e4OCersd3semKfo3ws8LaDJHJa6SjzrHcRNPdzSXMsyzlDN5ryMzSl/K&#10;jBLljhFGcDFdXRQBwtr8EvB9jppsbawvLaMOjRTQ6rdpcW4RSqRwzCXzIY1VnURxsqAOwC4Y51rj&#10;4d6BP4ZtNAWye102zIa2Flcy200LDPzJNGyyKxy2WDZbc2ScnPSUUAcOvwU8GR3NhcR6N5U1kqor&#10;x3Uy+eBIZR9ow/8ApGJGaTM2/wCdmbqxJ4/wx+zLpGna/qmoa3cw61BcWsllbWkMEtslvE9wtwSP&#10;3zhHEkcbKYBCqsCwQM2R7RRR5hvocdb/AAg8H2unXdimixm3u7KXTrnzJZHeeCVy8okdmLOzszMz&#10;sSxJJJqzpXwz8OaL4gOtWllKt8DIYhJdzSQ25k/1jQws5jiZ+dxjVS2TnOTnqKKdw8jk734VeFdR&#10;097O50iOWF9QbVHJlkEjXTZDSFw24kqSpGcbflxt4plp8JfCVhpI0230aOK1W8i1BdssnmLcRbRG&#10;4k3bwVCIoAONo2/d4rr6KS02Dc8J+Cf/ACcf+0X/ANhXRf8A00W9e7V4T8E/+Tj/ANov/sK6L/6a&#10;LevdqACiiigD56+Ps1rYfEXTdWvJfDeo3Gm6WW0vw5r+mNPNqE7zguLORpFUTYjjXKrIyZBK4YZp&#10;/CrXPBF/8Y9b1fQNc0rT7ewivrXUDc6tG+oardNcoZJZkLlhDAymOMvyN5ChU27vpGqupabbaxYz&#10;Wd5H51tMNske4gMPQ4PT270R938fx/r8glr/AF2/r8z5I+Met+Mv+FieJ7jUtJ8Q6TBJ4V1iGwNv&#10;dW720dvHPaBJlEU5kBfLM5KqwVgB9wmui8FXXib/AIUT8Wn+Hw0n+1o7q4GgposjS6UCLOAn7ERj&#10;Pz+YTjA84v75+n6KVvdcfK343/r5lX95SPFf2V5YbjwRdS+Z4Wkv2lT7SfC/mYLbBg3W+R2Nyed5&#10;chzxu6CvS/ArK3hqAoYWXzp+bddqf65+g9fX3zW/WF4JcyeHIGaRpT5s/wAzx+Wf9c/b9PfrVyd3&#10;czSsrG7RRRUlBXy8lzo+l/EjxXJqM+i6zc6tdagmqyaVpksOv6NZpDtRnlDtL5RSJFXbGobzA6sQ&#10;efqGil1uPpY8V/Z6v9OSx8WaZp99p8enS61L/ZJ0e4V7ExG2hYrZ54IQ7i4AwJC/vXkr2dzY+C/D&#10;ekavrli3hpfEfiSHUNV8ahru2kkS6mFv9oUPEHY/Pty6AMFK8hRX11cabbXd5aXUse+e0LNCxY4Q&#10;su0nGcZwSMn1PqatUPX8F9wLTTzufLXxg1XxpN8E/hVdabb6dYaNO9r/AMJDB4plnliSI2zeWt04&#10;dWaEybBJ5h5yu/jcD7HpiQH4MWYsDZSQmyQp/wAI62y1zkZFt8xAjznaASAuAOMV6FWD47QSeEtS&#10;Vo1lBjHyPJ5YPzD+LtV3383cm23kb1FFFSMKw/HM1xb+Ctfls5Tb3aWE5hmWF5ij+W21vLT5nwcH&#10;avJ6DmtyiplHmi49yovlafY+R9DHgy18AXvh+ebwXcaNZeQLLxBYW5stEv7xrdxi9ZXkVpY9obc7&#10;5LsmArAVt+O/EEV78EvhVFqlzbuBPp66vF4puNtoR9ilI/tI8kK7hWXcMNJ5eRX07VWDTba2vrq8&#10;jj23NyEEshYksFBCjk8AZPA9Se9XJ8zbfXX8/wDP8EQlypJf1/W/rc+Y/h/4L0zx1efB2LUtFtpN&#10;WstLfXtQ1S5tVa8dYXWO1h89h5nll5C6gnlYVB6kVN8VLnxGf2l7C28QP4STwQ1naNpX/CQiXd53&#10;nOLg2v7xU+2A+XtIBcKV2/xZ+oKKL6p9m39/9f1cLaNdzwn4lf8AJ4XwP/7F/wAU/wA9Lr3avCfi&#10;V/yeF8D/APsX/FP89Lr3akMKKKKAOC+Mx8O/8IrCvid7RdNa5UhdWdk015QrFFvGwVEWR/H8pYIO&#10;SQD4z4N8GaX48vPhDZalpFvdatp9lJrF/rd3bI93PHaSrFbIs7AyeU8kgkXLcpGAc5OfqOihaO4P&#10;VWPl34v62138VpryS70i8tYLXS5PD1s7O13eyG5lFwNPlSRRHKCEEjKJCUChlCnNel/DjTrnS/jN&#10;8UY5NTvtSEw0+4j+3S71h3JL+7jUABUGAAAPckkkn03TdNttIso7S0j8qBCSF3FjkksSSSSSSSST&#10;61aoWit6/j/X5A9W/wCtv6/M+YP2c7nxFdfFXxKPHb+E/wDhK47u+ULbiUayIvO/dL88hP2PythV&#10;VXZkqfv5J+gtIVh4n18kTBT9nwXbKH5D90dvet2sHR0C+KvELCNVLfZ8uJNxb5D1X+HH60dEuwdW&#10;+5vUUUUAFeCftFzaPDqunTLcIni23ezlsI5pXjuTELoNIunDG1rhwpRwpzsKh/lIB97oo6p9g6NH&#10;yf8AAXXI4Pi7d3Fzd2UA+zasdTmFwReeb/aMawLqYbhJApKw8n5S4XC8VU+Kl7a2fivxFL4QupXu&#10;JrG/TXBYzS/2khFzCZHukIDLGsSyrAf7rfJ8p5+sdS0221eyls7uPzraXAePcQGAIODg9OOR36Hi&#10;rVC0t5Derb7nzVb3Gtx/CH4yt8JWtHso7qQ+FTZ5a1A+xwG4Fr5ZAx53n7dh2+ZnHeuw/Zckt5/A&#10;lxKsnhV7x51NwfCe/wAotsXBud8jsbk872c7z8u7oK9loprS/ovwJetv6/r/AIcwPAjK3hPTyhhK&#10;lWwYF2p99ugrfrC8DuZPC1gzSNKSrfO8flk/Of4e1btIYUUUUAfJHxZ/s6TxR4kXwzqwsru40zVY&#10;9ZlhknN+kgZGBvUUeYtsFjZIWAOFlynyk7tXwfruqD4KfF3+wfsGnQym9bwrZaFdedCESwh837Gw&#10;Vd6ibzCCigBycV9RVVuNNtrq9tbuWPfcWu/yWLHCFhhjjOM44yemTjqaSVlb+v6/zZV9b+d/6/ro&#10;j4+gufB//CYyQzz2P/CkWun2szj+zTe/2chxn7md24jH/LbkfvK2fifffEWL4I/B17htKFrIluPF&#10;R8Ved5DMbb92Lza6/ujJjzA52liobjIr6yopvVfd+F/87eiXYlaf1/Xr63Pmf9pAWw/ZZ8N/Y209&#10;rb+3/C5Q6R/x5f8AIYss/Zxk4iznYASAu0DjFfTFeE/tp/8AJErf/savDf8A6erOvdqbd3cSVlYK&#10;KKKQzJ8WPbR+F9Xa9ku4rMWkpmewDm4VNh3GPYC2/Gcbec4xzXy1Lo/h/XfBXjLRdO03QdZsL7Xb&#10;HTvD01pDHfadYtdJHDJJb7wQsyKJJZNoHznnJJJ+u6KVlfX+tV/XzHfTQ8A+N1lp+g6J4E8L2l9o&#10;Om+EtPvPsepnXVNxY26LZS/Zluow6ZVmCkB3UFxGck4Bq+DoL258V/A/VZbvVbaObSL23OlTXTvb&#10;rtgyJSG+ZmYbcF2YhQAOSxPv9vptta3t1dxx7bi62+dIWJLbRhRyeABngepPUmrVUm1q973/ADJs&#10;tl2t+R8v/EO58Rn9p+1tvEb+Ek8GmGybRhr4l87f5h89rP8AeKgvN+wBlBcApt/iz9A6qyjxhoAJ&#10;hDGK6wHXMh4j+6e3v+Fb9YWqOV8W6EokZQ0VzlBHkNwnVv4cfr+FJaRURvV3N2iiigAooooAK+dv&#10;i/daVafFDS7rSp3bxXFfxpdQQSuNWe1Nu6hLRGwGtcyb5CMpvRs/OMr9E0VLVxp2Plz9kjWYIbvV&#10;vMvNNS2l0jSUZtNuC8c1832nzfP3c/b2wvmLy3CZJ4rmr+80O28Q3Mek3UM3gK4n0ptcaOZnjVBc&#10;yeedUD42zuXjEgkGfLQh+BgfX19pttqQgFzH5ogmWeMFiAHU5UkA84PODxkA9hVqrbu72/r+vyXy&#10;Xdf1/X/BPlbxHd+Mbf8AZXvJfBckIs016dbeS4M2BoP9ouFMZjZXEYt9uCp/1WdvY16z8JDZ/wDC&#10;m2e2bwvsMVwZR4TX/iUq/OREoZhjpuweW3HqTXqFUdcJXRdQIYoRbyHcF3EfKecd/pQtL/L8El+l&#10;/W4PW3z/AB/r7hnhwg+HtLKlCDaxYMYwv3B0HYVo1n+HmLaBppLFybaIlmXaT8g5x2+laFIAprnC&#10;MeenbrTqKAPjLxS+iLfa0dC1GxbwsyabcanDPczCCeRb3M0erttLQzyiQKxkX7sWJPlAC9bputXr&#10;/s0JHqNxDBbPrYlltrecv5egNrG0lc4YwC2yoYgDyx2FfUFVf7NtjqQ1Ax5uxD5AkLHhN24gDOBk&#10;gZPU4HoKForen4a/8D0uN66/1rp+t/Wx8T6td2QsPFKSToPD6WOrt8PfLc+Wb4XC+R9ixx5gfAi8&#10;vnYW2/JmvQ/2krvxfF418CR3p8JL4JksZ/tw8Xq5083+Y8CYCRIyQm8xh+NwYj5tuPp+ija3lb8r&#10;ff8A5LsLe/8AX9f8F9zwD9ocRL4k/Z0EDboR49gCHJOV/sjUccnJPHrzXv8AXhP7TP8AyOv7P3/Z&#10;Qov/AE1alXu1N6sS0QUUUUhhSHgetLRQB81+Cj4t8S/Gv4iW/iG08Q+GLjUvDlv5Mkd5atFYxrcX&#10;SR/ZzHLJhmXDFiud27IUBBXe/BHGo/s+eCtIfWLi01S68MwYnSdTeKPJVTMu8HLAsPmIIyRmvV6q&#10;vpts+pR37R5u44mhSTcflRipYYzjkqvPXij7PL5Jfdf/ADG3d38/0S/Q+Q/GF54ttP2TfDFnpdhr&#10;mpaZHp8k+papZ3sAuS0c4EUcjTTI7K5JZ2XcSE2nhjXZftRX3iyPWvApjXw1D4HmSf8AtJPFwc2P&#10;2zapgW52SKhXb5u0OSm8L1bZX0pRTev33/CwX/X8Xc5G/SL/AIQjRVsz5luLjTPLNg5CFPtMPKkk&#10;ny8dRk5XIrrqwfGqCTR7cNGso/tLTzteTYAReQkHPqOoHcjHet6hu7uSlZWCiiikMwvHGoa1pfhP&#10;U7nw7pZ1nW0iP2SzEkab3JwDl3RcDOcFhnGMjNfMOgWOsXXwIs2vL3xLp11pfxEUSC+u4TNfA62q&#10;kTmJ3BUbz8oYLleMqBn67opx9139PwaY27q3r+Ka/U+ev2n9R037R4euru90m+0+1N/bPpmqXTxW&#10;/wBtMAMMgdEcfaYxuMcZAdvMJQhgKwvC0/k+PfhnLeXJl8eEW8PiKGWVxqTZ07B+RutmGw7EEr5v&#10;P3s19MWem22nyXUkEex7qXz5m3E732queT6KowOOKtUo+7/X9d/uFLX+v6/4c+Xzc+I5P2qdRg8X&#10;v4STSlubdvD41QS/bvs3lDBscyBBIZvMEhVS2AA3y7RX0DeMo8eaSpMO86beEBl/eY821ztPZemR&#10;3O30rfrCu3I8caUnmMFOnXhMYjypIltuS3YjPTvk+lC0io9gesm+5u0UUUAFeH/tfXnidPg3r9po&#10;Gm6lPaT6bePqN/pVxBFPaxJAzKF8yWM4dsBim5gobAyQR7hRUtXVi4S5ZKR8x2ms+Edd+OGjJbaj&#10;Y6J4o057e71i51bVIRfDNmAmm28fmEmMqwkkC/uweRuckr1/ivwn4f8AGnx08NXdrommXc+l6a3i&#10;KXUra2i+0Xrk+TaR/aMZKf618bsEonYV7VLEs0Txvkq4KnBIOD7io7Cxg0yxt7O1jEVtbxrFFGCS&#10;FRRgDn0AFW3d39fxv+RklZW8kvuseAfAnUPGV346+Kba5pWo6b4hngsbpYdWuLeW2gmaKULDEIJn&#10;xGoCDjBbBY/MxrO/ZEudZu5dUk8YP4XPjYRFdSGneZ/a3m+YfNF5vkY7QwAjGAoX7mF4r6XooTs/&#10;lYp6/fc8J/ZO/wCPb4uf9lH1z/0Yle7V4T+yd/x7fFz/ALKPrn/oxK92pAFFFFAHz98WNT8VH49/&#10;DQNo2rx+GrbWxDbz2dzbC2u3ksboyPMpmEnyYG1SmOHOSSorpPg6g8N+KPijbajrV1ehvFESQ3Gr&#10;XALs0lhaMsScAAZYqqqPQV67VW/0221NIUuo/NSKZJ0G4gB0YMp4POCAcHjinHRW9fxaf6Dbv+H4&#10;X/zPCdOj8U+HdU+MsXh06t4m1e41q08jzbiAy2scttCXMImaOMLErEqhIyVGckknkYL3xvF+xRZP&#10;4Xhu7XV4JTFdHV5mmuvsS3rC4ffBKWLeVuJZX3Y3YwcV9XUVPS3p+A7639fxVjzH4DNaN8MEe1bw&#10;uS0kplHg8f8AEtD/AOwN7DOMbsHlic85rs/BDK3gvQChiKnT7cgwLtjI8tfujsPQela9zxby84+U&#10;84z2rK8FuZPB2hMztKWsICXdNhb92vJX+E+3aqbu7kJWRs0UUUhiMSFJA3EDoO9fNXgUeLfE/wAX&#10;viZa+I7bxF4Xu9R8PWTo8d5asliguLxUW3McsmCUAJcqCWDkhfkr6WoqWrp+aa+9FJ2/D8Hc+cHu&#10;ln/Y48NWs2sR210PD2m3V2t3NJm4tVMPnrOyBnWGRd0ckuCFV2LcA151qV3ZXfwr16e7l07TZ1vt&#10;Qk8HwRXcn2KKAeVxp0m1Ve4DhxBtA4Ztg2E19lNpts2pJqBjzdpC0CyFjwhYMQBnHJVeevAq1Wkn&#10;eTl3d/x/r8e5K2S7f1+v5HzR+09qHiv/AISbwIVXwzD4EngnN+njFZPsX2zCGJbkLIqEBPN2hyV3&#10;j+9sx7bqSR/8ItoK2heSAXNh5ZtHIBQSx4OSSSmOoJJIrqqwfGSCSwsAY1kxqVmcNJswROnOe5HX&#10;HfpS6NedxW29LG9RRRSGFc/49v8AW9M8JalP4b0xtX1sR7bW1SSNCWJA3ZkdFO0EtgsM4xkZroKK&#10;TV9BrQ+HYtT0CT4Zad4f8VXElj4tutV8QWul3PjPVreKKzH25hLqEjLMyGaLKrGUJcMSEwhL17t8&#10;dND0Dx34L0HQng0vxDe6nqUGhx6pPBDdy2Ydd9xLGxB8uXyY3II6Eqa9sqrZabbac901vH5bXMxn&#10;mO4ku5AGeT6Kox04FPdWfl+Fv8hPe68/xufP9y/iLTv2mfA9lLoOraf4Ys4L3TtLEN1bGxeBbZCZ&#10;3QTeYX3DaNyZUKMfeY1k2Nz4jl/aq1aDxg/hJbBL2A+HxqIl/tH7L5I2/YcyBQxl8wSlFJOMN8u0&#10;D6gopp2ab6X/AB/UHqml5fgeE2f/ACfPq3/ZOLP/ANOd1Xu1eE2f/J8+rf8AZOLP/wBOd1Xu1IAo&#10;oooA8M/bAvfE8fwg1210HTNTnsZNNvJtQ1DSriCKa3SOEsiDzJYztdsbim47VYAZYEW4Yp7X48+E&#10;dWur/UYLa78I37yadezp9nszHLY5IVSVDHc25tzdBg4Fe0VHPClzDJFICUkUq2GIOCMHkcj8KFeO&#10;39aNfqPR6P8ArVP9DyPxJHcJ+0H4R1qx1C+1O3ufDGqeRpkdyotHZZLRldBwN778b2JGAMYGc8x8&#10;Br7xnc+JviydX0zUNP8AEsrWdykesTwS20M72x2wxiCaTES4UcYyOT8xNfQNlZw6dZwWttGIreCN&#10;Yo416KqjAH4AVNRpZpdmvvdwv1fl+B81fse3OrXltqMniyTww3jQQKNTGm+Z/a3m7z5v27fIx4cY&#10;jBAULnZheK948Mqy3WvbhMAdRYjzWyCPKj+76L7eua3awfCyBLrxARGqbtSYkrJv3HyouT/dPt7e&#10;9Nu9ibWub1FFFIYV8+/FDU/FbftA/DgS6Nq8Phu31k29rNa3Nt9lumfT7ppJJVMwkyhACqUwAjkE&#10;llFfQVFC0kn2Do13PH/g/EfDus/E+xvtcu7t28TiKC71WcNKzyWFowReg4LEKigcAACvDPhjNp4N&#10;/aazcabL4Wt9Ihi1y+t7mdre/wBVF22JtTDRqYXfDeckgJVcBzt2ivsm/wBNttTWBbmPzVhmSdAW&#10;IAdTlTwecHnB4yB6Vapf5W+7+vyG3f77/wBf132PlrXL7xnB+yMD4Smhku7fUXhuLlpJnhfTVv2E&#10;j2zxsJDB5P3CDnyhwc4NerfBhrQ/CPfat4X2sJzKPCS/8StX5yIwHYdMbsHltxPJNen1V1Q40y7I&#10;JUiF+QMkfKe3eqvv52/D+r+pPbyv+JU8KkN4X0cqYyps4SDEu1MbB90dh6Vq1meF2L+GtIYuZCbS&#10;El2TYW+Qcle30rTpDCmuSqMQpcgZCjv7U6igD481DxWdN8X/ABIv/izpOs6bp9zp2jznTbvUbUWr&#10;Oby6WC0RkuGUxvhA+/arYkLhVIB9Q8GzeGdJ/Z5votTn8O+L7C2tb7Vn0mymiv7GOITSSrbxA5DR&#10;xHbEpxgFBgDgD3Oqp022OprqBjzdrCYBIWPCFgxAGcDJAyevA9KX2eXyt+f+Y2/e5v66HyZ8RPCn&#10;iP4a/BLwxo2jaDf/ANmNPa6zrF3oElrbK19JeQsbby3ljKQ5dsBFIwkanA3Z6b9qK88VR+OfBKN/&#10;wisXgKW3ufti+MA5sPtuY/LFwBIsZwnmGMOSu4N/Fsx9L0VTd387/ha39dhLRW8rfje/9dz5+/aK&#10;ES6h+zuLdg0A+IFiI2Ukgr/ZeoYwSSenqc19A14T+1B/yMvwE/7KPa/+m3Ua92oeruJaIKKKKQzm&#10;PiSdI/4QvUV16WWHRnCJdPEXUCMuoPmFBkRHOHPQIW3EDNfN1v4Q0P4h+DtE8K3Ok6PqQ1TxVdWd&#10;lqltBHcWtppqhruVdPlIJSLYggBTADMduAAB9cUULR39Pw/r8weqt/X9f8A+b/2jtQhufEGlW02o&#10;aBB4attJ1EKNWVpYDqSNB5cMYSSPZdBC/lndvXLFVJFdN4Ttb1fjpo1/dXmq/wDEw8GiVtMvrjzI&#10;7N1lgBVRgfPktuZssT3wAB7BZabbacbk28flm4maeUliS7kAEnJ9ABjoAABVqnHTf+rp/wCf4A/6&#10;/D/L8T5f0O58RzftU67B4yfwmttHfRnQBfCX+0xafZ1KfYN0m0ZfzPOKKScMH+Xbj6BZl/4TxFzD&#10;v/s1jjb+8x5o7/3fb1rfrCZz/wAJyieY23+zmPl+X8ufNHO719qS0io9gerb7m7RRRQAV41+0umh&#10;T+FvJ1W7s7PUja3R0mTV5nis0udgVXVh8v2ld2YRkPncUxgkey0VLV0NOzufHngjX5Z/jtpN3eSC&#10;1vjqZa7/ALRnK61DZjR922dT8osvM+bPC+bjjdk11nxg1CyHxEtL7wldpP4xMrK6RTP/AGhJE1i4&#10;hECnhrLcySOVym9Sfvjj6TubdLu3lgkBMcqFGCsVOCMHBHI+optpaw2NrDbW8YighRY4416KoGAB&#10;9AKqXvfj+NxL3Xf0/A+dvgRP5k3iI+BJLaa1PhfTXlMhLQf26VuPO87B/wBcQIPO/jzt3c0z9jq4&#10;1O80q+l8TyeGW8YeRGNSGl+Z/apl3N5n9o75GYuHBCbgAF3BPl4r6Soqr638v1b/AFt6JCtpb+tr&#10;a/n6tmF4WVlOsbhMM6jMR5zbsj5fu+i+grdrB8JoEOs4jWPOpTE7ZN+4/LyfQ+3at6pGFFFFAHzp&#10;8Xm0z/haOmPo1+bbxb9uSG6KPJ/ai2zWrqv2aPHz2itIJJNuV3of4xlcn9lvVpbe91qO0m0iHRP7&#10;H0y1iksLx5YbvV8XHnOxkVCLh1ERkQguDt3EkV9Q1VvtNttSFuLmPzRBMs8YLEAOv3SQDzg84PGQ&#10;D1ApJaNd7/j/AFf1G3fX+tP6t6HxNoF/aNB4YYTo3h+Wx0g/EFpW/dfbTcP5wvc/KGLZEu/+DaH+&#10;XFd14mvPGVv+yzPL4OkiFkmvzrDLctNgaB/aLhChjZXEf2fZgqf9Vnb2NfVNFN63/rrf7ui7LQOv&#10;9ef463fmkfMnxF+yn9gz4pNaHw1tbwlrRkHg8AaWr/ZpsiABmAHTdtON249Sa9/8C/8AIk+Hv+wd&#10;b/8Aopa4D9rr/k1T4x/9ifq3/pHLXf8AgX/kSfD3/YOt/wD0UtNu7uSlZWNyiiikMa5wjHnp2618&#10;ni78J2B+IN1YaZp3inw9F4eS8GnTp9rV9RSSTB1COUZW9d5EHzDftT5ugA+sqKVr/wBf1/w+o72/&#10;r+v+GPnzxt4VT4V/ALRvB+lXenQG2ubBtXecbYhbSXam6mliQg+QWLhh8q7Cy5UDjA0+0kuvCXw/&#10;urHUZYNNsPHAt4ItFlaPTNQhaZgsscZZyIBzsjEhRecZAXH0x/Ztt/af9oeXm78nyBIWPCbt2AM4&#10;GTjJ6nA9BVqqT1cn3v8AcTayS8v6/M+Zv2n7rxRD8SPB8UreEl+H8lpcfaB4xWQ6e16GTb5w8xIy&#10;wj3GMPxuDEfNtx7rrKL9k8OC3894VvYNpjkP3djYLFjkjpnPPSukrB8VoHk0PMayY1KIjdJs2na/&#10;I9T7UlorDerub1FFFABXLfE46P8A8ITqC+IJXh0ZjGtyyl1TYZFGJSoyIicCQn5Qhbd8ua6mik1d&#10;DWh8EeK9Ukj0QW6T6fJBb2mrnRWe5b7GZDdxtAdEYfenRW2RAYxjClVyK99/aQvfDuo+Dl8/U7Rd&#10;chtLpdMe+uWSKO6URhvLZfl+2qcCJchwS+3jdXvVVbHTbbTftH2ePyzcTNPKdxJZ26kkn2Ax0AAA&#10;4FPpb+v6/r0Ot/6/r+vX5k8Fagb34qaJMDKnjyTxNeDVYZzi8TRPsMhiWUdfID/Zdufl80nb8xap&#10;fCVz4jm/aj1+Hxo/hNVj1AnQxdiUasLPyAYvsO6TAQnf53lrzhw/GMfUFFNOzT9fx/r8X3Jto16f&#10;1/XkYCMv/CeTLmHf/ZsZxt/eY81+/wDd9vXNb9YSOf8AhOJk8xtv9nIfL8v5c+a/O719q3aQwooo&#10;oA8U/aeGhy+FxHqN3a2msfZLptIfU5nitluNqgPGw+X7WuQYRkPktt/iI8w8Hape23xw02WO4tW1&#10;F9WmvdavLy4kTUrfSzpm4QXUTIAsMcpi2vvKFuVGd9fXVRXdrHe2s1vMC0UyNG4VipKkYPI5H1FJ&#10;Xjqv6/rqN2ej/r+uh8k/EzUr6Tx/4km0GfzPiKut/wDEpEDEznSDo4bKY5MHmlz/AHfNx/Fiut+D&#10;s5ZPGP8AwreS1msP+Ea094SSWtv7dKXHnebg/wCuKi2Mv8Wcbvmr6JtraKzt4oIUEcMSBEReiqBg&#10;AfhUtO2jivNfp/wf8WoXd02v6/rT00PnP9jy4vrzQ7+XxDJ4ZbxX5MI1H+yPM/tIy/N5n9pb5GYy&#10;h8hNwGBvC/KcDW/Y1/5Jd4h/7HbxN/6eLqvdq8J/Y1/5Jd4h/wCx28Tf+ni6pt3JSse7UUUUhhXz&#10;7461LxXL+0n4DF1o+r23h6K/ntLGeC5tvsk4axleSeRPO8zcGwoDR8BCRkvivoKihbp9h9GjyP4E&#10;oPDlv4ysNQ1q6v5P+EruoIbrVrgNNO5jjYKDwM/ewqgAAYAAFchp0HirQbD4s6boP9t+Jr6bxQkL&#10;3hu4PtltbyafaPJJEZnijyoYqiggLlTg7SD9A32m22om2NzH5v2eZZ4wWIAcA4OAecZ6HjOD1Aq1&#10;SaumvK35f5Dvr87/AJ/5nyfqmo+NR+xT8Pp/DsX2S4W10xNXOsSO7/YAFEzu8Em7aRtLkNnyy+cH&#10;OPXfh8bMfAqZ7ZvDAjNldNJ/wjCf8ShWw+4QqGYbP7wU4Lb+5Nep1leLGKeFtZYO0ZFlMQ6pvK/I&#10;eQvf6d6tyu5PuRbbyLmnEHT7XG3HlL90YHQdKs1X085sLYkliYl5IxngdqsVIwpkrskTsqGRgCQi&#10;kAsfTnin0UAfKPh5PF3iS7+NcHiSLxH4W1W70O0vHdb22P2U7bj9xbtFLLtXaoXcArH5m+ViK7Dx&#10;/eW8/wCzd4dguNTs4mhtNGur621Cd0juLbzIQ6XDKGZIZMMrOylQM7vl3V79VUabbDUzqHl/6WYR&#10;B5hY/cDFsAZwOT16nj0FHRL0/C/+Y7639fxsfHf2y3m+FlneX8tta+Iob67uPDdv9plGLEag7xJp&#10;TMoElwyIsabQP3bICNhwey/aSvPE6/FHwlHdf8IlH8PpbCQuvjJZDZG+8xc+YPMSMyCLmMPnkSY5&#10;xX05RR29b/hb/g+ou/8AXW/9eRzutIu7wyIPtDxLfJgpIfu+RLgvu5YdOvOcGuirB8ToHvvDpMay&#10;bdSBBaTbtPkTcgfxHtj3z2repsEFFFFIDmPiVfeILDwbfP4X02bVNbfZFDFbvCrxhnCvKvnOiEop&#10;ZgpYZKgd6+RtL1Lw3f8Aw98JeH9bvP7I8aT/AG6Gyv8AxdrEKNpEC6g4a/jbzWDXeQoQod5K8kIC&#10;T9wUULR39PwG3pY8U+O/hnw38T4PCfh2Ww0vWbvV9UOnHVJLeK4msreJGnuhHJgmN2WDy8qQQZAe&#10;orG06+8Tt+1ZpA1TQ9W03SP7H1S00+MXNs1iLeOWz2zBUmL72JOdyAgMigHDGverDTbbTFnFtH5Y&#10;mmeeT5iSzscsck/p0HAHFWqcdHf1/FWE9Vbyt+Nz5f8AAdz4jn/aZ8RReNn8JLLHqUv9irciUawL&#10;Lyh5H2PdJgREbvN8tcFhIG9uq8C/8nm/Fr/sU/Dn/o/U692rwnwL/wAnm/Fr/sU/Dn/o/U6S0il2&#10;B6tvue7UUUUAFeBftgah4ph+Hs1vouk6rc6OIWutQvtJubeKRGR4/KhPmTRtsYkligbITaeGNe+0&#10;UdUxp2PH9OjfSf2h9T1O91W9WyuPCcdy9tf3Ci2sQk4DbQPlXoWZiSTz82AAIvESajpfx/tNX02e&#10;/wBde58JahLbaObpEtjJHNa7FizhVLljl2J6jnAAr1+9s4tQs57WdS8E8bRSKGKkqwwRkYI4PUU6&#10;CCO2gjhiUJFGoRFHQADAFHbyv+N/8wWn4fhb/I+dfgzdeOToPxpj+x38HjNdQM1odckgkiF4+m27&#10;LGohmkCxK+MKG4Urzndix+yBPdXfh2+l1qTwy/iYxwjUP7F8z+0DLg7zqXmSM5n37gN4BGGA44H0&#10;NRTTt9yX3Cev33MLwerLp14GEwP9o3pHntuOPtEmMf7PoOwxW7WD4MQR6beBY1jB1K9OFk3gk3Mh&#10;znsT1x2zjtW9SAKKKKAPn3xZqXiub9p7wUL3R9YtdAjmvLSwmhubU2cyGzLyTugm8wvv+UBo/lCc&#10;Z3mtn4OwyaH4J8aaZc+ILya8bxFqdrbajqU3mXMkhGVK9NzDBIRAOFwAAK9pqre6bbai9q1xH5ht&#10;phPF8xAVwCAcA88MeDx36gUre7y+q+93Kvrf0/C58b/Cq50iXStXg1t9EHguLTdJjlkF3M+k3erK&#10;LoyyX7vGoQviEyrKCd/lByWwK6nxnf8AjaH9lbwk2gTQyeTfQQa1das8zRSacsro8geN1f7O2Izk&#10;t/qCcnqa+qaKpu/4fg7/APA9NCVo7+v5W/4PrqeV+EGs1+AF29u3hoQnTLtpP+EdTOkK2x9wiUMw&#10;8sdwpwTu7k16jF/q0+g6Vj+N3MfgvX3WRomXT7giRI/MK/u25C/xEenetmP/AFafQUN3dxJWVh1F&#10;FFIZHcSPFbyvHEZ5FUssSkAuccAE8DPvXxvH4rj0zUPiHdfFnSNSt5bm80iddH1fUrRLG4unSXyr&#10;TKTvF9nUKpPmYU+WXYFjivsyil1uO+ljweCbw7oX7NNzDqM2gePl07TJNQjsI3iv7MsXcwRRBt2Y&#10;kfEKMe0fYjA4j4jeEvEXwr8EfD/wvpGi6nJ4e0nUtJuby/0ea1hjvL2TUofMjkjaZGWPLOQqqVJd&#10;B8oQ19SrptsupPqAj/0t4VgMm4/cDFgMZwOWPPU8egq1VJ+9zea/Anpb1/E+Y/2irrxMnxi8Mw37&#10;eEU+HsmnkqPF6yG0N95w35AkWMzCLBi35P8ArNvNfPH/AAWvCD4HfDgRkmMa820sSSR9mfGSefzr&#10;9I6/OD/gtx/yRb4e/wDYwP8A+kz0lorDerufYHivXb2HxtrelaP4auNa/svT01C8kPiS5tJHWdpT&#10;shiCsrP+6bGWQDKgFR0t6f4u+HuqtpNumuX0cuq2NvLAj6leDbHKnmRCSQPtjkZQSAzBm7ZrO8S6&#10;Tq03jjXda0LxDLpEWq2NtpdzDceEL67ljKGUiSGVZEUcTHko6qVGfSuT0r4EeG9D8VWt3p++XTFk&#10;s4zb6p4Su7m4SW0gSFGin+VEUrFEctG43AlWGeEr21/rf/gA/L+tv+CdpN8SPhh9mku5fEl7HHJN&#10;AibrvUEM7NkQ+SucyK+wgGMFXI7k1e/4S/4difSQviK4dtTKXlsU1K8ZSJG8tC5D4jVnBQLJtG4E&#10;AZBFeO3vws1zQrrw/ceHtXusLrFreJZweFtQi06wjgjnV5jaSzMAz70UrCYt3BCk81oQfADQrbXo&#10;9Ye6fUZbmCO41VdT8GXlx58gu5rlntxkCBi87jy2EpUBTjIJNK2l/wCv6/ryJabf1/X9W6+lP4q+&#10;Glza30U2uXL2tpDL5v2m+vfKnjZxG/llm23A3MqfJvwWUD7wyxfFnwz03SrHy9avYbN7dreOOK7v&#10;828UbbGMqA5gCH5S8gXbjGRivPNd+BdprSaxDPrl5aWUkkE8Wn6f4V1FbNp1uY54pZ7dpXjlYGLa&#10;xhWE4d9xB27bN78GLeTS7S00/UI9Bv0uJlk1LR/B2pWk0UsjBvMt5I51aPAABaRpY2IG4EZUpba+&#10;Q3a+h6V4x1jwb4JuoU1zV5tPtbu3WXzZNZvN7bZoYo9iKxyGeaNSQQSWUYbPHNeNPi78OfCng278&#10;Rpqt/qTRxzX0dlDqF6krvCdjI6lv3I34TEgVdxAwTUvxG8FWHxH8SeGtUOo6vZnTAqeXJ4du5POM&#10;V7aXRLNtUJn7HtGRz5mRnGDx+v8AwaOoL4tfSfE9/pw8U2l6l+LvwdeXJWCWdpVEY3JtkUu45yWB&#10;BCAgGmraX7/hdfpcemn9f1+p39n48+H0d3Lb3WvSwXlobq4lSPVr2VIYkkljZ5XJCqN0Mi4bgMpV&#10;STjMr+M/hxa6Tb3kmv38Vu7S2YSW+vxMhUBpPMjLeYm1WVi7gbVZTkAgngX+B+jPpHjqzu9X1ieL&#10;xFbAZTwzd5ty2oXV6hxtPm4a5VWTg4jJON2Fu6J8L28Jatbazomp2+j+IonuLS4nsvA96LSaK4WD&#10;pF5pbev2aLEpkZRyCMYAF0v5f1/Xr5EPy/r+v+B5nRW/xI+Hl0uvJcX2t2Q0zUH0SRZLm/Mk8kSC&#10;RmhVGLOoU5LqOgyxwRndTxD4CvvEEelQ67dz311JEyGDUbxoGcxh40Eqv5YZkIYJuBYEHByK808R&#10;/Ba08Q+JZ9WXVZJbh9Vurq2h1Xwfe3ECedBHHMsgV493zQo6SAoByvz5rT0P4bWmh+MNC1rS9Qut&#10;HsLKNC1ppXhXULKW6jihWIwzFHETRnYpVHhLgABG70R1tcb62Ov1/XdC8P6pr8C2Wval/YVomp3f&#10;2C/upn82UsI4EjD/ADMQpbbwqgqTgHI5JPihoU114BsrOOO2uvEmkrqiQ634uns3ijmaMLGgO8zy&#10;ku21eMeWcEV0ljcx6b488Z3K2OsHSvEWn214bsaPdMYZ0QwNGU8vcSUETAAZBD5xxXPXvw/P/CHa&#10;f4Wh1y8TS4NEttA1IyeELqSa4iUAb7eVdpjYgnO4yqvHCkEso9L+X63/AE/pjdtbf1t/wQ8PfFDw&#10;94g8Q32h/wBm6rBdR3I0+2/4n87ebCJ7iJ5ZP3gMTKbSZjnJKmP5sttHf6bbaPqvivX/AA/Imp29&#10;7Yx2tx/yF7nE0DhhHIuJBt+eOVSB12ZOc1wPxI+FmheP5r2SIzafcy3EMcIk8J3MsO9DuladQE88&#10;SYT5yyqPKjwSQc63gC2XRPG91f3MWuPZ2ui2egafPc6TdGS6WDfJLPIRHxuaRVAbBJRiMhuWtlf+&#10;tP8AP8/IT8v61/y/LzPRz4M00vu36jnzRP8A8hS5xuxjp5n3f9np7UJ4L02NoyH1HMbOwzql0eW6&#10;5zJz7A9O2KaPG2nFN32fV8eV53/IGvM7c4xjyvvf7P3valfxrp8ayE2+rERqjHbo14SQ3TGIuT6g&#10;dO+KQCL4I0xUCiTUsCIw86rdE7T158zr/tdR60P4I0yRHUyalh0WM41W6BwvTBEnB9SOT3zTm8ZW&#10;CuVNvquRKIeNHuyNx6HPlY2/7X3R3NCeMrCR0UW+qgu7Rjdo92BleuSYuB6E8HsTQB4f8HPCthdf&#10;tHftDCR74eXq2iFdmoXCdNJgYZw4zyx69RgdAAPcF8Gaajq4fUcrI0ozqlyRuPXjzOR/s9B2FeGf&#10;BTxbYj9oT9oS58jU/Ln1PSHVf7Kut4CaRbZ3J5e5TzwGALc7c4Ne4t4205EZzb6vhY1lONGvCcHo&#10;APKyW9V6juBQAJ4J0yNY1EmpYRWQZ1W6Jw3XJMnJ9CeR2xQfBGmMhUyalgxCHjVbrO0e/mdf9rr7&#10;05/GVhG8im31UlHVDt0e7IJbpgiLkepHA74oHjKwZwv2fVcmUw86Pdgbh3z5X3f9r7p9aAB/Bemy&#10;GQmTUcyFC2NUuh93pjEnHvjr3zXAaHqNzffFW98JXuhSQR2tsdWfULPxPd3AjDSGOFZIyiBTIFkY&#10;IGZRsPsT3yeNdPkEZFvqw8wORu0a8GNvXOYuPbPXtmuKs7r/AIRMeMtZ05NT1TWdbuU1OJJ9BvFE&#10;caxRQpAflydojZsZDfOTt9Rb/wBf1/wwPY5zTPH1pq/i6XQtM0S9llW41Gz057nxLco009sQJxcR&#10;gs0MZJ+Rzv4wdq7lzZ8NeN9Fl+HHiTxj4otrjw3omhtdWj3UfiO6uYriGE4eWN2MZOZAyKSNxK8H&#10;BGcvRvhnbeH/AB3qPiSPV74yq99Nbyx+FLwXpa9IYLPcDP2mOI/cQIuwBQT8ua6seE/C9x8Hk+G2&#10;o22rX2kf2cuhzyDRrtTL+62mX/VnGT82/JAPU0teXzt+P9foVpzeV/wHfC/U9J+KWi3eow4W1Yxo&#10;jaX4rlv8LjcEkaKQCKYcblUsOR87c46Dwt4Vsr3Ro5521QStcySkSajOhysjBflRwoXAHAGD3BOa&#10;wfhPaRfD7QxpM8st4jSFYnsfC17ZZ2Lhml3GQFmx94bFP8K1reBfGenDwxbkWWrwgm4mCHSrxyFE&#10;z558rO49QvX0FXK19DNXtqdAngzTY3Rw+o5SRpBnVLkjJ65Bk5HoDwOwFMTwRpkaIgk1LCI0Yzqt&#10;0ThuuSZOT6E8jsRQ/jbTo0dzb6uQkayHbo14Tg9MARZJ9VHI7gU5/GVhG7qbfVSUdYzt0e7Iy3TB&#10;EWCPVhwO5FSUNbwRpjIUMmpYMQh41W6B2jpz5nX/AGup7mq+reEIUsbyWxiu7u+IDxwTa1dQRu6j&#10;5QXVm2A98Kc9watL4ysGcKLfVcmVoedHuwNw6nPlY2+jdD2NV7rxfZ3lhIlumrW8s8MnlStol4TG&#10;QCMlTEOc8gHBbtSe2g1ueceHfG9jcfD/AMX+Mdd0i+0yw8OXd47Gw1+6vEuxbr+9eIt5eV3q6BSA&#10;uUJ6YNZV18Qzp3hnXr1/D7Qan4XjE+qWNx4uu9kcM8PmxmOVEcyswO0KVGGBCkjBPSWMMfh34e6H&#10;4J04am+nRaK1neai/h65eQDydglEbxsrSNJ8xiZXJyc+/J+G/g9pHh3RL2ylu7gTXWraZf6h/Zfh&#10;O8traeK1ZGigSL5yASgLNvfGSCAMAO2rV/60u/zfp8xX0v8A15fovU3/ABt458OfDrwd4avvEYm0&#10;XW9eSOyttK1DxRLAkcrIZHElw8gAEYB3SgFuAACSAdrV9D03xH8MLjUZiyC9tYnbyteubm1IDDay&#10;So43IeCGAUsCNw6iqfxf8JaB8WLTR1nhvYNU0fUhPY3N14fvLiFZCjI6yRhU3xMjsCQ6jOCGBFat&#10;1rkNn8P49Nke6W6WDyftEfh+7t7dShGcJIG2LgYUO5z2LGnvf1/AW1vT8Tqj4M01nLF9RyZRNxql&#10;zjcPbzOn+z09qE8GabG6MH1HKOzjOqXJGW65Bk5HoDwO2KaPG2nMgb7Pq+DEZudFvAdo7Y8r73+z&#10;94+lD+NdPjSRjb6uQiK526NeEkN0wBFyfUDkd8UhgvgjTERUEmpYWNohnVbonaevPmcn/a6jsaH8&#10;EaY6Mhk1LDRrEcardA7R0wfM4Pqep7mnP4ysEdlNvquVkWI40e7IyehBEWCvq3QdyKE8ZWDuqC31&#10;UFpGiGdHuwMjqSTFgD0Y8HsTQBxfxP1LT/Ai6UkNle6hqGsXvkwJca/cWdurRxPKS8pZtg2xnChT&#10;uJGR1Io3HivSZfB3g3XNH03Vb3UPFk0Uml6bd6zcwfvJIHnbzX3uFRY43JAVhkDA5zS/FnQ7L4o2&#10;WiCGW5tmsZpbsW+r+Fby+s7hTE8TLLBiMlhv3JlgcgEA1ijw5cQeH/DGkWV/qdpL4Mjs7nR9XvPD&#10;d7cm4xayW8wmiXaWysh+UMrAnoQMlLbXv+H9fqN+X9PoZmkfGjw/qt5pEdro2rrZN9jt7t59fnFx&#10;BNeTPCqRw7yZwkiMGfcNoBK7sEDd8W/EHwnoPxDt/A1peR3WvfZYTc2994tksnSKRysaRBpC0tw2&#10;1iFwvAG513LnktP+A+maNrOl3CazqE8OnzWE80k3hS7e8E8UrTMbW4GBDHK7nzFCOMFgSM8dd4m8&#10;AaPqvxUt/HOl+bZauyw6fefb/DF7dCXymZ45Iypj8tgHdfMO9DkZBxVLdX+f9dr3+VhPrb5f16fi&#10;c78SPCdgv7XfwZhD32y58P8AiXzP+JjcbhsbSyu0+ZlPfbjd3zXuR8GaaX3b9Rz5om/5ClzjdjHT&#10;zPu/7PT2rw34ieK7Kb9rj4H3CwakI/7D8Ux4fS7pXz/xLT9wx7sfKecY6DPzDPuA8bacU3fZ9Xx5&#10;Rm/5A15nbnGMeV97/Z+97UgHJ4L02NoyH1HMbOwzql0eW65zJz7A9O2KavgjTFQIJNSwIjDzqt0T&#10;tPXnzOv+11HrSv410+NZCbfViI1Rjt0a8JIbpjEXJ9QOnfFK3jKwVyht9VyJRDxo92RuPQ58rG3/&#10;AGvujuaAGv4I0yRHUyalh0WM41W6BwvTBEnB9SOT3zXnuveK9Hsfiza+CoXt/ts8dvezfb/Fk9pM&#10;Q7uqrbwfMZSBGxKAqDxnrXoieMrCR0UW+qgu7Rjdo92BleuSYuB6E8HsTXnfjLRx4y1lZhqd9a6F&#10;ctZ3l1ZP4TuzdMbScTII7gKhTcyrlHRzjOzbmhbq+wdGReMfHGg+EfHdn4cihub293wXE0cviSWC&#10;Ym4d0RbeJ5P9IYbHdo8qFUAjJIFaPh3xB4b8QfErXfBllFrDvoNjHNNqDarcmGRpXkV41PmZZkKc&#10;t/CTtGCDjlNc8HN4wvr/AFm7uLvR5Nas7OLWrZPC15NNJFbzvJD5EqkGJyHAZSJccYAIydjwZ8Of&#10;Cvw7+Iep+I9IbxMkM9jHpx06eDVrqJHaeSZpFMpdSCZeirhDuORuNEdlfz/4H9eoPrb+tdf1Ivh/&#10;8QPCfxQ8VajpXh+7jv8ATbMTWLTweLZHvGML7WkFsshYRb8qJiwcnHy7SGrsdK8F6XJ4s8S/vLrc&#10;5tC/landB/ljO3d+84/Dr3zXHfDPwFpHwt8Vapc6N5sejX95cOLT/hF71bqOSV/MZPtOdphDliP3&#10;Q6gbzjFdvpHi+yPiHVpdupuk4jKR/wBjXQaPYhDb/wB3kZ7bgM/w5o6IOrNn/hDNN37t+o583z/+&#10;Qpc43Yx08z7v+z09qRPBWmxmMh9R/dlyudUuj97rnMnPtnp2xSf8Jtp2zd9n1fHk+d/yBrzO3OMY&#10;8r73+z972pX8aafGJCbfVj5YQnbo14c7umMRc++OnfFACDwRpgQL5mpY8ow/8hW6ztJz18zr/tdf&#10;elfwTpkiyKZNSw6qhxqt0DhemMScH1I5PfNKfGVgHK/Z9Vz5oh40e7xuIznPlfd/2vu+9CeM9Pka&#10;NRb6sC7Mo3aPdgAr1yTFwPQng9s0Aed/DjxXo/xL8R69a2b2/wBm028lQi28WTz3okilMQMtquPK&#10;RijEDeQeMjnhLTXHtPidc+G9T0c2ljZWc2sTatD4pu5ltoS5SMzxuqBd+1yF3MFEbHsCaFvpuoaL&#10;rEXiCO9utXuNOtLxNJsk8J3dmwjuJ4nl+0MuFdwIgBtSM9W2ueuvceGfDmpf8Jz/AG4muanZ+JZI&#10;J54YNJ1C3kigSKNI4VkiUOcMjMQpBG85A5ytbL0/H+vyt5je7/r+v+DfoZvh74j+C7/4Tat4/wBQ&#10;/tnQfD+kvfW8h1HVblJTHDK0e4hpR8zlQVDHcNwHBra+GF7pXxM0GfUYiBa4WBG0rxZLqChdoYJI&#10;8bgJMuRuALdRh2zxgaV8LfCmn/DTxb4E1CTxFq+la7fXcs73NhqM8kf2mQuoV5RITsyMvnBYbmwS&#10;a6P4WW8XgDQv7IuJJLsfaDHG+n+F72yXIUBmkDGQEtjO8FUPGAO9aXfov+D+In5d3/wDa8K+FLK/&#10;0C3nuH1UTTEO4fUZ0bKsQPlRwq9OQAAe+a1x4M00Pu36jnzTN/yFLnG4jHTzPu/7PT2rA8B+MtP/&#10;AOET0zFlq0IeOVhGdKvHKhXbOSYuvoDye2a3T4204IW+z6vjyhN/yBbzO0nGMeV97/Z+97UgFTwV&#10;psYjAk1H93vC51S6P3uucyc+2enbFJ/whGmbNvmaljyvI/5Ct1nbnPXzPvf7XX3pX8aafGZM2+rH&#10;y9gO3R7s53dMYi598Zx3xS/8JlYb9v2fVc+b5P8AyB7vG7Gc58r7v+1933oAwfHttongfwXr3iG9&#10;OovbafZtcyoNYuY9wiXIUN5mFyQAT3zzmue0vxJpFx8MNX8cXmLq00+OfUWTw54nuNSjkWGMsVWQ&#10;GNd3BBjxtyOfbqfFGs2nibw9d6ZbtqljPeRvHFcS+H7iZY2XnLxyRbSvHRsbv4TnBrzybQLu60bx&#10;Rpl1qGpSTeMYLmbVdU07w3fWgtP9EjtojBExdlcCNSUJZm5PyjApa6/1/X9dylbS5iXPxs0XS7e2&#10;jvLO30zV/wC0/sn/ABMvGc0WnLvtPtO83ZyG+QquzZw7ADjDHr/iT4x8KfCvRdAOrXot9U1kmysb&#10;a88UTW9uzFC8jNcSSDEaAEmTaW5UKuSBXOeGPh9c+B47q80nWYrLUpLgXcsUHgK7GnqjQJDiK3D+&#10;Ykh2BmKS9Sdy46XPFXwm8Ma14K8GaBENR+2eD3hg0691Dw/eXUbYi8pllRVTejoeSrqFIB3DFU/L&#10;v+H9fqSvM5b9qnR7HVv2dNN1D/SEN7rvhlG+z61PdwlDrFmN0Uu/DAg5WUBWIIPB4H0K/gzTZHdi&#10;+o5d1c41S5AyvTAEnA9QOD3zXz/+1PrUMPwC0bS5RdSXUfijw3bmVNFurS33JrFnnaJAQiYGF3Oc&#10;8AMx6+/J420+REYW+rgOjON2jXgOF65Bi4PoDyewNDtfQSvbUcvgzTVcMH1HIlM3OqXJG49ePM6f&#10;7PQelIngnTI1jAk1LEYdVzqt0eG65zJz7E9O2KRvG2nKhY2+r4EQm40a8J2ntjys7v8AZ+8O4pz+&#10;M9PjaQG31YmMop26PdnO7pjEXI9SOnfFIY0+CNMKbfM1LHleT/yFbrO3Oevmfe/2uvvXCfFzxDof&#10;wxtNKaeVVn1m8W0jfV/FFxp1tH5cTybmmLNt4TGAvzFgDXejxlYF9v2fVc+b5P8AyB7vG7Gc58r7&#10;v+1933rmPGGoz69JpFzod7c6VfW0kzK2peFLq8iddhVgVxG8Z5+Uh13cjDg4pO/QaMn4heJNF+H+&#10;g6NfXjAX2q3IMS3Piae3skkELSOz3LNgRBUIHyYYlPlGeKL+PvDlpq/w6002Guf2l4rd2SD+1p3F&#10;irW8su+ZhKVYExFUwSCcleFNZUXhEQaX4VsNNlvLJ/BUUUmi6jqPhe8u/OjNq0EwliGw7juyArI4&#10;I6FQd1Sy+CHhDR7zwhqUF34pTUvDtzb3l1NHa6sI7/bBNEiiBWEa4MxJ2qxABVhhiatW5tdr/gT0&#10;+X4/1/WhteI/iD4T0b4jweBLG8jutcjgiF1b33i2S0kRJmwkcSNIWmuGAJVcLxjMi7hnuNT8I2P/&#10;AAkOl24fVvJnglSQpqVxtAQJty3mblPXlSM87s1xHiDwDo918WU8c6WJbPVJTb2l8L3wve3XmGMk&#10;xyQupj8tgrMpkIdPu5HHPZ6j4vsJfGPh7FnqpJW7jEjaZdoEICZyDFgg9mPHoTmpXwq+43vpsbr+&#10;DNNd3cvqOWkWU41S5AyOmB5nA9R0PcUL4M01HVw+o5WRpRnVLkjcevHmdP8AZ6DsKanjbTnRHFvq&#10;4DRtKM6NeA4HUEGLIPop5PYGhvG2nIjMbfV8LGspxo14Tg9BjyslvVeo7gUAKngnTI1jUSalhFZB&#10;nVbonDdckycn0J5HbFIfBGmFCpk1LBiEP/IVus7R7+Z1/wBrr705/GenxvIpt9WJRlQ7dHuyCW6Y&#10;Ii5HqRwO+KB4ysC4X7PquTKYedHu8bh3z5X3f9r7p9aAB/BemyGQl9R/eFC2NUuh93pjEnHvjr3z&#10;TJ/CWl20clxJLqCrG5uWJ1S5wCBz/wAtPu4/h6e1OTxrp8gjIt9WHmByN2jXgxt65zFx7Z69s1Dd&#10;+L9OurKaPydYjElsZNw0S7JCnjoYSC3+wQT7YpO9nYa31OE+DfiPSvizoT6xZmAWsfzW6ad4tuL+&#10;VfMBJW4UbRE+NuFJfGTjGOc/RvFkMep+L7TxFo8+lWPhqyjW5vtP8T3l6rySDeLcBljYzbdh4y37&#10;xADlsVL4astQ8Gay2rz3dxrl81vp+kP9k8K3llFHYxvK27YCwaXMpyUAUYA8tQSRbg8EeGrnw9qG&#10;j62df1I3fiCXVmubSw1KxkW4eQvERJDhtsa7F37tvyDpwA35dvx/rX106CXn/X9bfiZ118TPBun/&#10;AAT034iayNT0ax1aC2WGwu9clhlMsjhYod7TKqtuPzNkDAYsSAa6fw1HY+MfBNxrYYs0hklSTRfE&#10;k2oW0jICAY5QyqwzwVKgbgQQRyeNHwk8M3nwO0j4bXU+t3i2LI9rqd3o9/IyXMEnmpIRIGO3cMbS&#10;+GBIU811/h/Urfwx8PZtNuY7i5aOznlVdO8N39jCEwfkEb+ayt7FySTkDHFVpeX4C7fP/gfgdHoX&#10;hGwfSdNmZ9T83y1mIk1K4zuZRnKiTH/AcbR2Aq0ngjTI0RBJqWERoxnVbonDdckycn0J5HYis/Qf&#10;GmnQ+HNPJtNXQJZQSFF0i8kIBUYAIiyxHcDkdwK0n8ZWEbupt9VJR1jO3R7sjLdMERYI9SOB3IqR&#10;jW8EaYyFDJqWDEIeNVugdo6c+Z1/2up7mnP4L02RpGL6jmRlY41S6HK9MYk4HqB175oXxlYM4UW+&#10;q5Mph50e7A3Dqc+Vjb6N0PY0ieNdPkWNhb6uA6sw3aNeAgL1yDFwfQHk9s0Acp8UL7RPhh4RuPEF&#10;01wwju4VRbzXri1h82WRYl3yM5CRgtkjBAAJxWbqmvaX4e+Ftt4vmhkvySkcMWleJri5tZGuJlhQ&#10;/aSygx5dSXK/IN2Acc7/AIz1hPEGirFp0+oabewtDfwz3Xhi6vIvkcEK0RjUknH3VZZB1BFefal4&#10;Plu/BupeEHvL7yLm5/ti51P/AIRq8aGS9lvvtRi+z5Je3blXj3cKcF8k4S6/L/g/qPt/X9dPxKKf&#10;F7RJ9Q0bR1t4LHV7w3dhLHq3jOe1gBgnSFhBL8xnd2f5CFViFYEgjFdH8U/HvhH4da3pvh6bUIV1&#10;/V4TPHBq3iuXTYI4IioLvK0jMuWYKAiEuc54DEc7b/ClrHwvfeHrTXZbaz1UXun6lFH4LuhEsd05&#10;d1s8ENboASAWeWMHBxmtz4jfD/QvHniHw3r9mlxa65pUM1lFLqvhm+u4JYDtZlkQeUwIZFZG3jJz&#10;jdmq7ev9fiLuc3+0V4bsn8U/ACQi+ia6+IVvLJG+pTuUYaVqDYBEhA5AB2nB5HIJz7qngzTY3Rg+&#10;o5R2cZ1S5Iy3XIMnI9AeB2xXhP7RHiq0m8Vfs+5j1J3i8cR3Ds+kXUW5V0nUgcK0f3yekYyx7A17&#10;o/jbT40kY2+rkIiudujXhOG6YAi5PqByO+KHuJAvgjTERUEmpYWNohnVbonaevPmcn36jsaH8EaY&#10;6Mhk1LDRrEcardA7R058zg+p6nuac3jKwR2Q2+q5WRYjjR7sjJ6EHysEerdB3IoTxlYO6oLfVQWk&#10;aIZ0e7AyOpJMWAPRjwexNIYP4M02R3YvqOXdXONUuQMr0wBJwPUDg980L4M01XDB9RyJTNzqlyRu&#10;PXjzOn+z0HpTU8badIiMLfVwHRnG7RrwHC9cgxcH0B5PYGhvG2nKhY2+r4EQm40a8J2ntjys7v8A&#10;Z+8O4oA5zx+2g/Dnws2r3TahIsciWsEcms3MavJPIsah3aQhV3MCXOdigkdMVR8Kaho3iTwDP4kl&#10;t9SEEEE0TJpet3OoJOkRPz28kUmZt2PlYAOehAPFWfiZBpfj7w6dNcajbXNne2l9bTy+H7q5jSeK&#10;VZYi0fljzEyuGAYYBPzKeRQ8CS3Hg68ubO4a91KPU7u6vL+9i8P3lugvHZNqxId+2LYG5JYZH38n&#10;FLo/w/r7/wAA7f1/XT8TltW+Ie/4S6X4+0rwze3VlqkURfTr/wATXdpdrKZViggjVVkDSO5wRlRn&#10;qSMkbPxN8e+Fvhpc6Fp2oXcdv4i1l2uoLLVPFMtjbxiNR5jyTO5xGCyqFVG3MwwuNxU0Lwhp+naD&#10;8PtJe/1a5t/Dd7LekN4evEF26xzKu4Ff3e1pQ65zuKDHqG/FbwXoPxL1PQtdjiurXXNIhlaGbUPD&#10;N9dwSW0mPMheJRGxO5I2ADhgUHBBILfl3/C3+f4D7+n43/yOj1/wvp134W0i7k+0RO9/p8oSbV7m&#10;aMM93DkBhJhzz8h6A7SMV0y+CNMVAok1LAiMPOq3RO09efM6/wC11HrWBr3ii3h8N2kMragJ7e50&#10;5pZhoV0qP/pMRIRWQ8nBG0FmXI6nGehbxlYK5U2+q5Eoh40e7I3Hoc+Vjb/tfdHc03voSttRr+CN&#10;MkR1MmpYdFjONVugcL0wRJwfUjk9805/Bmmu7uX1HLSLKcapcgZHTA8zgeo6HuKE8ZWEjoot9VBd&#10;2jG7R7sDK9ckxcD0J4PYmmp42050Rxb6uA0bSDOjXgOB1BBiyD6KeT2BpDHL4M01HVw+o5WRpRnV&#10;LkjcevHmdP8AZ6DsK85+KPi3QPhfcaZYbZ7m9ntri4SO+8TTWSmFWRWVZJJCHmZpFWNDjJz8ygV6&#10;I3jbTkRmNvq+FjWU40a8Jwegx5WS3qvUdwK88+Jnhq28Y65HqunXd3pWpx6dcaHcS3Xhe7vVe2uS&#10;hby8BCrgoPnBZRkhlPGE76W/r+nYat/X9drl/wAdO3hzRrW60vw9q2qiWykluGuvEFxZw2kEabz5&#10;ku98SHhRgcnOXAGa5Xw78WPDvivxHa28Wl6xa6NqN9baZFqFxrVxHN9tayW8SMwb8qvlsAWDcvwV&#10;I+aneKvDeq+MdL0rw/FqMuneH9IvPsosdS8LX95HqkUcMYiM5SWI7FfeTk7HIXI4wUX4b2Gp/FPT&#10;PGmqXUl08E630cNv4NuracTxWxgwZ+T5XLMqOpckgCRlAFWrc3lf8P6/4JOvL52/E0ZfiL4Uuvip&#10;N4K0m8hvdRsrqP7es/ix7edJnXd5cNuZC0xVCGZPlQBhgs2QO2m8J2UPi7SoEfVfJFleSE/2lOU3&#10;GSAfMS+7OGbAzgc8ZC44RPAmjaV8Vbvxxowns21IR3uoW914Vvp5mdVEZeGQFPLdkVFZGRz8oIUZ&#10;NdrfeMdPTxzpzmy1ZvK025zIul3nG+W2wAgi+fOOSM7Mc4zUr4Vfcb+J22NweCNMCBfM1LAiMP8A&#10;yFbrO0nPXzOv+1196V/BOmSLIpk1LDqqHGq3Q4XpjEnB9SOT3zSnxlYByv2fVciUQ8aPd43Hvnyv&#10;u/7X3fehPGenyNGot9WBdmQbtHuwAV65Ji4HoTwe2aABvBmmu5cvqOTKspxqlyBuHTjzOn+z0PcU&#10;qeDNNjdHD6jlZGkGdUuSMnrkGTkegPA7CmL42050Vxb6vgxNLzot4DtHUY8rO70Xqewofxtp0aO5&#10;t9XIWNZDjRrwnB6AARZJ9VHI7gUAeaxeNNAf4mf8IbaQ3VybeZtOlf8A4SWYXauYRMzi2aTdJEod&#10;VMobKscAYBI1PFuv+G/DHjrwp4QeLWbzUPEDNa74dVuglpEkMsqvIfMyCxhZRj5mw3OFNYN94Htr&#10;bxlf6rZ3t7FpsuuR69Jp6eF7triS/FuIlxcjAMJ2gkFDgkjeoOAXvw+0HxP4v8KeMrtfEWleJbTU&#10;Y73UYbeDVvs1xOlnJBsEe4RIoMnEm0hgpXJ3k0R+zf5/1/WnqD+1+B0PgfX/AA949/4S6cW2uaPb&#10;6HqX2KeTUtRurcv5cEUvmhDIDGhEg643AZI5rK+Evjzwz8Ybu6udCnS60hGN1bz23iqS4uW+baGm&#10;tkkJhRwCyKWPH3lQ8Vv+GodK0jUfF13N/at7B4nvjftbvoN5H5Kraw27RtmM5z5G4ZCk7sAHGTzn&#10;we8HaX8G4bqx05riTQRbhrSCLwtfR3ccW4+Wks3zCUop2hRGjYAJz1oXn2X39Ql5d/wOb/ZU8J2E&#10;8XxWdnvg0XxD1yNduo3CjG6NeQJMMcAcnJzk5ySa9w/4QjTNm3zNSx5Xkf8AIVus7c56+Z97/a6+&#10;9eH/ALLHiuytLP4tM8GpMG+ImsuPK0u6kOGmVRkLGcHKnIPIGCcAgn3L/hMrAPt+z6rnzfJ/5A93&#10;jdjOc+V93/a+770AI/gnTJBIDJqWJAgbGq3Q+70xiTj3x175pW8Gaazli+o5Mom41S5xuHTjzOn+&#10;z09qE8Z6fIYwLfVgZC4G7R7sY29c5i49s9e2aaPG2nMgYW+r4MRm50a8B2jtjyvvf7P3j6UANm8K&#10;aTYQtcyTagkdvvmZn1S5IAI+YnMnIx2PA7Yrzz4SeLNE+Kf2oWlvdxWsNpHLDNb+JZrphFNkhJ1W&#10;QNDOAASjZIDDDnkDvtU8T6TqGm3tpc2mryW0sGyVV0a8JZJBtwMRZJweQOR3xXl/gnwzc/DS7sJY&#10;Lu51lrK2sfDlvFB4Xu7VIrFJMl3wWWSQKf8AWKFQEfdGTQt9f6/rT8Qe2n9f1r+Bp6X4htPFzeN7&#10;PQ9G1X7X4bvI9LkGta5eafHcqEWRpUcb2VQGOH25fGc4INZ8PxL8OWXwYj+I/im3vPD9peOj29r/&#10;AMJDORcEyeXbeW7vEoEvysAwUYbLYwcaWs+FrXWbP4jWkGp6vZSeMz9nEy+H7vNnttlgY52jcCFJ&#10;DZUc4BOK0PiNoXhf4nfD9vDF3Z6rbWbIk9m66Fd/6LJAwaJwhiHKsi4Q43DgdaXT7v8Agj05vLX/&#10;AIH4lvwEun+NfDP9sKykGeSRH0jxNNqNs5x/DKrKCByChXAIOARgnU8JeELGbwtocsr6qJTZISJt&#10;SuA+XQFtwWQDOT2GF/hwKy/BV9B4O8If2bdrPcGGJp1/svwxf2kIRuiiNvNbdnJI3E8/dAq/4N8Y&#10;6fB4P0VDZ6tF5VjaoY10u7lC7o1wA4i+cDuwzjviqdr6Eq9tTYPgjTCm3zNSx5Xk/wDIVus7c56+&#10;Z97/AGuvvSv4K01/NzJqP7zZuxql0Pu9MYk498de+aUeMrAvt+z6rnzfJ/5A93jdjOc+V93/AGvu&#10;+9InjTT5PLxb6sPM343aPeDG3rnMXHtnGe2aQxT4M00vu36jnzRP/wAhS5xuxjp5n3f9np7VzPxC&#10;n0L4beGTrV018/l3CQQJNrVxFG0s7iNd7tIQqAtksQQigkDjFdIPG2nFN32fV8eUZv8AkC3mducY&#10;x5X3v9n73tXK/EyHTPHvh1LIjUbW6sLy01O1uJvDt3cxpNFKskZMXljzBkYZQQQCTlSMhMDP0bU7&#10;bW/hr/wkWm6LquqXhV7SCw0/xDNcR3JMvlh47gS7WiJ+bzsbgmTtyNtcNqfxo0qwj1G3uPD2pm80&#10;m3vZtbWHxLceTbW1k0YkeCXIMznzFwMISQwYgjndfR9esPDOseGtK1290681ea4uLrxBF4XvSsV3&#10;POrMsMQcFYzGXAbf8hw2/PFc94l+Ctr4y8KaN4bvLy1t7C2iu9OaO28C3gXyZdu9o2lkd4pTtb96&#10;zujl8lGYA0+v9f1b8+g1bqdd8TviJ4O+H9/ounyalCda1zN5aw6p4pl063EUYXMryNIdqfMqhVRt&#10;zN93AYjpfEHhbTrnQ9Fu5PtMMkmpWVz5c+rXMqK7zR5AIkw2M/L/AA5wQK5T4k+AvD3j/UfDet2c&#10;FzZavo1vNFbyal4ZvrqB7Ztu+KSIeU2d0aMvzhsrwCCRXY694rtY9E06OQ6iJYZ7KWSX+w7pRIBK&#10;mQqlOGOCNgJYZ6E09LP1/Dp/XcnXS/b8ev8AwDeTwTpkaRqJNSwisgzqt0ThuuSZOT6E8jtig+CN&#10;MKFTJqWDEIf+QrdZ2j38zr/tdfenP4z0+NpFNvqxKMqHbo92QS3TBEXI9SOB3xQPGVgXC/Z9VyZT&#10;Dzo93jcO+fK+7/tfd96QwfwXpshkJfUf3hQtjVLofd6YxJx746980f8ACGabv3b9Rz5vnf8AIUuc&#10;bsY6eZ93/Z6e1InjXT5BGRb6sPMDkbtGvBjb1zmLj2z17ZpP+E207Zu+z6vjyfO/5A15nbnGMeV9&#10;7/Z+97UAedfFHxloPww1DS7Dy57u/mhnu1hvPEs1mGjDIrKjSSESTM0gEcZwCQ2GXFX/AIq694c+&#10;E3w+u/Et/BrV2sNqyQ2EOqXPnznaXKjMvBCqzF+qqrHPFZ3xQ8LWnjbV31SwvLzSr06RPol3JceF&#10;ry88y0uShIiwEKyKV6gsBuO5TgYzfH3w+0X4reEtR0HWo/EGm3NrFcaHpGpWVrqkRjhlgRPMlSJl&#10;WYZXkudpC4O3JFJXt53/AAv/AJfr2KVubXb+v+D+Hc6WHWdCv/iYPBIsPECXE2kf2i9++oXcduVR&#10;4lEcbeYNzfvQWK+wJJJAxx8RvCmqfFW58GaTeQ3t/ZXcSagJfFjwTpMUDbILfzC0uxSGdfkUA8bm&#10;BA6G1s9Nj8caBrsc2sldP0q50ZLebRr1mk3PC5kaVkyMeRj5s7t3DHvzNl4F0bR/ire+NtGE9oNV&#10;K31/bXXha+lnMiII2aGUFPKZ0VAUZHJ25UDNXpzLtr+bt+BGvL56f8EwtP8ACtjF+3BqsSvfbB8P&#10;7O4+bULgtvOpXY6l87eT8v3ehxkCvbk8EaZGiKJNSwiNGM6rdE4brkmTk+hPI7EV4dB4tsYf22tV&#10;umg1MxH4cWZ2ppV00n/ITuD9wR7v4h27N/dbHub+MrCN3U2+qko6xnbo92RlumCIsEepHA7kVIxr&#10;eCNMZChk1LBiEPGq3QO0dOfM6/7XU9zTn8F6bI0jF9RzIyscapdDlemMScD1A6980L4ysGcILfVc&#10;mUw86Pdgbh1OfKxt9G6HsaRPGunyLGwt9XAdWYbtGvAQF65Bi4PoDye2aAHDwZpofdv1HPmmb/kJ&#10;3ONxGOnmfd/2entXmdp420C6+KA8H2cNzcG2uJbOST/hJJvtSyeSJXf7MZNzwjcE8zJ2ucBQATXp&#10;J8bacE3fZ9Xx5Qm/5A15naTjGPK+9/s/e9q8puvBNvp/i2+1ixvL1NOXWP8AhI/7OTwteG4kvntj&#10;CP8ASBgPHzuK7MgnBdRxSvZ67f1/XrYLXVlv/X/AOi1HVdGsvifYeBItP16a+vNFub5b59Su0tQk&#10;Txr5fmFzukJkBJXLKByeQKo+CNYXxLqvjGz13SpNDtdAMENzqFr4ou7i3aQR+Y6BmERQxoULnod+&#10;CTg41g8Wq+L/AAt4ov8A+0ra/wBNsbnTrixi0O7ZGmuPIZmD7OEUwEbuVO77wxy/wPa6T4Z8LTaL&#10;dDVNVbUbu/ubueXQryITvNNJK4YFDgYfYMnkKMelN3SffX776fgGja7aflqYPwk8deG/jNJdXuiT&#10;LcaRlbuCa08VSXFz12qZ7dJP3CuBuVSzZAO4K3FdV4T8GaWl7rrJJdZTVZX/AHWp3X3mijzvzJyf&#10;boBjGK5H4MeENM+DtlNp1g9zNoYt82kUfha+hu1iRjsWaU7hIyr8oAjRiOSDXZ6D4vsbabXXkTU5&#10;l+2ecBFo10SitHGApCxklu5H3gDyAKbtpYWutzYXwRpiIqCTUsLG0Qzqt0TtPXnzOT79R2ND+CNM&#10;dGQyalho1iONVugdo6c+Zwffqe5pz+MrBHZDb6rlZFiONHuyMnoQRFgj1boO5FCeMrB3VRb6qC0j&#10;RDOj3YGR1JJiwB6MeD2JpDB/BmmyO7F9Ry7q5xqlyBlemAJOB6gcHvmob3wzpGmWs97PNqCQ25e7&#10;kY6nckDAJbjzPu4H3eg9KkTxtp8iIwt9XAdGcbtGvAcL1yDFwfQHk9s1U1nxFo+taNfWF3a6u9pd&#10;2bLKo0a8yY3BUjHlfewT8v3h3FTK/K+XccbXV9jh/hL4r0b4npeNa211FBZwpNFJa+JJrz5Jgx8u&#10;YLIDFOoAJjbO3cu1jzjmb/4oRaPdrpWp+EdYsNZvobSPS7CXxJPukjuLhoYxcsG/0eQFdxI8w4yA&#10;zEEVp+DvD158OLmKeG8uNXnt7TT9AiWDwteW0UNhEzkOwBYSSASHLJhRjGxckjHsvhlqL+HNa0zV&#10;/EFvrGo6rfRTXOpz+A75nuZ45A4EwkmcGEKNqiMxBONrA9bdr6bf8H/L/IlXtrv/AMD/ADOg1H4m&#10;eCtI+Fl3411ee+06BLw6XNaPr0qE3sVw1v5KSNMq8yKfmyoK/M2BnHS+EUsPGfg+XWQ24tJJKj6N&#10;4lm1G2kZRgFJQyhh2KFQNwPBGCeNPwk8KXvwZi8AzpqTK93LqUd6nh67jSO9FybnzRFswqiQ8IW+&#10;ZeAT1rsPC+oweFPAsmm3UdxcNFayzKNN8NX9lCI+flEb+awbrwXLHOQAKO9/L8lf8b/KwPpbz/PT&#10;8PxN3w54RsJND0md31MS/Z1kIl1K4B3Og3bgJNvfpjA7AVeXwRpioFEmpYERh51W6J2nrz5nX/a6&#10;jsazPDXjPT4PC+mZtNWQRWVuSi6TeSYDIoABEXzkd8cjqcVqt4ysFcqbfVciUQ8aPdkbj0OfKxt9&#10;W+6O5pDGv4I0yRHUyalh0WM41W6BwvTBEnB9SOT3zTn8GabI7uX1HLSLIcapcgZHTAEnA9QOD3FC&#10;eMrCR0UW+qgu7Rjdo92BleuSYuB6E8HsTTU8bac6I4t9XAaNpBnRrwHA6ggxZB9FPJ7A0Acz8Rbv&#10;Qvht4eGsXTXjM14kUCXGt3EMRmlbaPMkaQhIxyxJBCgEheKh8JXug618PovFF4bzTbGGG4aR116e&#10;6h8tWYNIkyyYlRtu5H64I4U8BfiVFpvjzQrSBf7RtLzTru21iznn8OXd1Gksb7k3RbFL9wUDBhnP&#10;BGa53T/C9gNEvPCfiCLVtX0e6uJNTvryx0vUrBmvpbv7QohMTF1jUnOAx27RuY5NJdf6/rr+HcO3&#10;9f10/HsZ9j8VPDuoeFvC2rf2F4pjXxDqraDHA2oXWbUJctB5k7iTEZyo77yTjJwSNb4q+PfCPw31&#10;rTNDuNQiXX9YRriG31bxVLp0CQw7QZHkaQlQSyqAiMXJ5GAxFLQfhvpOg+CtN8M2+p6/Klp4obWh&#10;c3mk6hcM7fa2ufKLS7jtwwXzSxUkFupIqz8T/A+h/EfxF4e8R28dxaa7psVxBFLqfhi+uoJIGKl0&#10;kjXymBDRoyHeOQcBgap209fwsv1uPv8A11f6HK/tHeHLN9X+AkuL6Jrv4jWU0kb6lNJsY6dftgN5&#10;hAAKgfLwRnsTn3dPBemxmMh9R/dlyudUuj97rnMnPtnp2xXhH7R/im1k1r4BK0epPJF48tbmR20i&#10;6iDKum6jnarR/fPaMZf0Br3Z/GmnxiQm31Y+WEJ26NeHO7pjEXPvjOO+KHuSthB4I0wIF8zUsCIw&#10;/wDIVus7T7+Z1/2uvvSv4J0yRZFMmpYdVQ41W6BwvTGJOD6kcnvmlPjKwDlfs+q5Eoh40e7xuPfP&#10;lfd/2vu+9CeM9PkaNRb6sC7Mg3aPdgAr1yTFwPQng9s0hg3gzTXdnL6jkyLKcapcgbh048zp/s9D&#10;3Fed/EjxXo3w88S+HNGR7f8AtHVmnuIjrfiufT4flMakAnf5jEyqFTGOuMV6EvjbTnRXFvq+DE0o&#10;zo14DtHUY8rIb0Xqewrg/ijYN45tbmGy1K80u0utLn0++juPCV1du9vcABjC4VHSQAHjLgZy0fAN&#10;Lqhq3Ur/ABQ8WaB8MJ9NsCs1xe3FrPMsd/4mmskMKMisFkkkIeZmlVY1OMnPzKBVhvE/huX4k6N4&#10;Hjtdce+1HSZLuab+1LlUs1jCFYpCJf8AWsHzwc4GScMM4vinwzN4o1Rr6Ga40a/sra68OxTXPhi8&#10;vRNp84iO4YKlZAY/9YGK4J3LzgJoHwj8IeGfH3hzxJpUvim3n0wXNtNbzQ6tLFdSvFFH5pVj5aAL&#10;EOQmxuP7oqla+v8AW9v0+ehOtvO346X/AF+Wpag+InhTXfipf+DNIvIr68srmO31EP4skhuVmEYf&#10;Zb2wkLS7FIMnKDr99gQO4/4RWyHjBIg2qeV9ma6z/aM+zzN4GM789P4M7O+M1wmleBNG0H4q33jT&#10;RRPaprMv2y9trrwtfST+akYidopsqIt6omVeN92CV612beM9OHjdJfsWr4/sgy+Z/ZV5naZR8uzy&#10;vvd8fe9qS+FX3G93bY3k8Faanl4k1H93v251S6P3uucyc+2enbFJ/wAIRpmzb5mpY8ryf+QrdZ25&#10;z18z73+1196V/Gmnx+Zm31Y+Xszt0e8Od3TGIuffGcd8Uv8AwmVhv2/Z9Vz5vk/8ge7xuxnOfK+7&#10;/tfd96AEfwTpkgkBk1LEgQNjVbofd6YxJx746980p8Gaazli+o5Mom41S5xuHTjzOn+z09qE8Z6f&#10;IYwLfVgZC4G7R7sY29c5i49ievbNNHjbTmQMLfV8GIzc6LeA7R2x5X3v9n7x9KAPPdF8V6NrPxY1&#10;PwfZvb79IlIn87xZOL5naFZCUs+S8Y8xRkuADnA45drl7PoHxG8P+Fl0Ka8stVE0cV3H4pvDcRW6&#10;IGmnkhK4CqzKgbzCcuuMZ4ra5pM8/iY61/aN5Pp+nXh1y002PwldLcm5a1eBFadNolQeYSVKbxwG&#10;cAVrQ2VlqPii/wBd1sapJPfaPBoctjb6PeqtuWZ3mMcyrnaxdQWXG3yxls9Etl/Xf+vL5g93/X9a&#10;f1oVfBnizwn45l8aeUdVstL8OTrYzalc6vcpFPGsSymZG83hBkjzM/MFJyQRVb4SeN/DnxoW81DR&#10;5Vm0lxHcwS2fiqS4uQuSE8+COT/R9wG4LubIzvCsMU34dfDrwp8PbvxVDZDxFeaX4gkitxYahaap&#10;cpbxxW6w+XvnL5UhTh/lGCFBIApPgr4T074P6Y2l2UlzPo3k7bRI/C19BdCOMkKLiQ7hIwXCjCRk&#10;4zhs1Stf5fj1B+Xf8P6udb4R8G6YJNZZZLrI1eeY+Tqd1jeQudwMnJ/2fu+grdTwTpkYjAk1LEYc&#10;LnVbo/e65zJz7Z6dsVjeHfGFjbrqzOmpzBrmS4Hl6LdEqhxhSFjJ3jup+cdwK2n8Z6fGZAbfViYy&#10;inbo92c7umMRc+5HTvikA3/hCNMKbfM1LHleR/yFbrO3Oevmfe/2uvvSv4K01/MzJqP7zZuxql0P&#10;u9MYk498de+aX/hMrAvt+z6rnzvJ/wCQPd43YznPlfd/2vu+9InjTT5PLxb6sPM343aPeDG3rnMX&#10;HtnGe2aAGXXhTSrWGa5ll1BUjc3TE6pcgAqP+un3cfw9PauB+DfiTSfiroLa3bGFbSP95CmmeK7j&#10;UJU8xSStwg2iNwMYQlsZ4xjnurzxdp97YzxeVrEYltmfeNEuyVU8fdaEgtz9wgk+hFecaBY6h4S1&#10;STVbi8utavprWw0mRrHwreWUcVjG0zBggLAy5mJJQYGAPLUZIWuvpp6j0scjB8ePDo8OPqE+mXNg&#10;k1raSWBvfFcyRNb3VwYUNzLuP2eRSGZgQ5VQcMSCB3Hirxj4U8FfC2Dxf4hvRDb3qwW8C6f4omlg&#10;uJHcLCsNy8kandkEyfLxuJJANcd4M+Dp8CF5bDX3XVIFs7GC4Hgi5MU5hd3Wa7UsTPK2/DXCPFgj&#10;ORyK6HV/hn4f8UfDB/CGpy6ncXc+qzasuoHw/drHFfm5a5MixMp2xB2ICl8FTjcSc1TtbTy/r7vx&#10;Dr9/9fkc58e47Hxh+xx8W9c3ozS+F9WlWTSfEc2oWchS1lAMcoZQy8YZSgGQwII5Pr/gjwjp7+Ed&#10;AmL3+82kM/GpXIXc0a5+XzMbfRcbR2AryL46XkWi/sbfFHR5RK8v/CH6yYzZ+Hr3T7ZF+yy4G2Xe&#10;Y+v8b88kYHA9Y8EeNtOTwLoDm31fC6VaynGjXhO0xrgY8rJb1XqO4FDtfQlXtqbieCdMjSNRJqWE&#10;VkGdVuicN1yTJyfQnkdsUHwRphQr5mpYMQh/5Ct1naPfzOv+1196c/jPT42kU2+rEoyoduj3ZBLd&#10;MERcj1I4HfFA8ZWBcL9n1XJlMPOj3eNw758r7v8Atfd96QwfwXpshkJfUf3hQtjVLofd6YxJx746&#10;981yXxSv9E+GHhKbXrprhgt7AiC8164tYPNlkWNd8pchIxuyRggAE4rrE8aafIIyLfVh5gcjdo14&#10;Mbeucxce2evbNYPjLWE8Q6NHHps9/pt9C8V/DPd+GLq8i+R87XiMakk/3VZZBwQRSY0YOp+IdE8O&#10;fDWx8WXriXznSO3Wx8T3FxZySTyCND9pJUGP5gxcrhAGIHHOBf8AxQ8NaP4F0LW7my1SefVr+PRb&#10;e103xBPdpIr3CwtcpMsmHhXcG80gNyq8EgUy78HCfw43h2aa8lWC/XxINVfwxePGNTe+NyAtuclo&#10;ssQUDblHV8nIzda+BXhvxHpkh1PUfEX/AAks2rJcz6ppthq1nbkm7junjW3jk2iMmMAOzNtOG3Eg&#10;VStfXa6+7S/6/Kz6i/4P62/T56HS/FPx74R+Heuab4cl1CFdf1W3M0cGreLJdNhjgiIG95WkZlJY&#10;hQERi5zngMR1XiXwlp1yPD88v2uGSXVLecxz6pckq4RvlXbLjPsPlPPWuS+JXgLRPiB4p0DxHaJP&#10;a69p0c1kkuq+Gb68glhJVirqDEwIZFZX3gE5HzZrsta8W2ksOhn/AImaslwk7tJol0pkVVYMoVow&#10;Q5PIUZY9gaS213B76bG6ngzTY3Rw+o5WRpBnVLkjJ65Bk5HoDwOwpqeCNMjRFEmpYRGjGdVuicN1&#10;yTJyfQnkdsUP4206NHY2+rkLGsh26NeE4PQACLJPqo5HcCnP4ysI3dTb6qSjrGduj3ZGW6YIi5Hq&#10;RwO5FADW8EaYyFDJqWDEIeNVugdo6c+Z1/2up7mnP4L02RpGL6jmRkZsapdDlemMSce4HXvmhfGV&#10;gzhBb6rkymHnR7sDcOpz5WNvo3Q9jSJ410+RY2Fvq4Eiuw3aNeAgL1yDFwfQHk9s0AeefETxXo/g&#10;Xxd4f0BHt/7R1Yy3iHWfFk+nx/K0ce1M7zIzGQbYwAPlNWPizeSfDPw9FrGnaNNrlvCTEYZ/E15b&#10;zSSyuqRxRKFkErOzgDcV2nGMDkM+JunHx3BcwWmpXumWF/pE1hfxT+Eru5le2m4byZAqPHLjPyne&#10;OhMfGamvyviO90OTU11O1tPDesfbIbZNCvJPtkYheO3LHaeVaTeSM4KAkITwLbXv+H9f1oD02/p/&#10;1/WpHH4i0BvihpvgH7LrDancaLNeXM8er3LQ2oRof3LP5nzSnzg2R8wUAnhhWZYfEPwn4l+J2oeD&#10;NGvIr6eynWy1Dd4tkiuxKibytvbCQtJsGPMbKfxY3lSKmt/h14V034tWPjewfxNa3UTXsNzZtBq0&#10;sFxcXPkkyhWJjRQIcHCbDleQUFQaD4C0fw18VL/xboomtYdZuXury2ufC989wJhHskMU+VWJX2qS&#10;Hjbcc7T83DXS/nf9PlYH1t5f8E7oeFLJvGE0RbVPK+zR3Of7RnEfmB2GM789AMpnb7ZrXTwZpsbo&#10;wfUco7OM6pckZbrkGTkegPA7YrAi8Z6c3jeWUWWrgHSFl8w6VeZ2iV/l2eVw3fH3j6Vuv420+NHY&#10;2+rkIiudujXhOG6YAi5PqByO+KQAvgjTERUEmpYWNohnVbonaevPmcn36jsaG8EaY6Mhk1LDRrEc&#10;ardA7R058zg+/U9zTn8ZWCOyG31XKyLEcaPdkZPQgiLBHq3QdyKE8ZWDuqC31XLSNEM6PdgZHUkm&#10;LAHo3Q9iaAB/BmmyO7F9Ry7q5xqlyBlemAJOB6gcHvmvO/D/AIr0fxF8U9Z8KWb2+dIum88SeLJ/&#10;tzSeUjsy2YyTEDIFyXABB+Xjn0JPGunyIjC31cB0Zxu0a8BwvXIMXB9AeT2zXmms6VcS+IBrI1C8&#10;ubHTrqXxBp+nR+EruO4+0vbSQKkky7RIoEjfIUEn3dz4FK9nd7DtdWKuqfEfQdC8eXOgT6fqS6fp&#10;902my376/ceaJ3szdlvIL5MQj480tlW4C4G6tD4Z+K9A8e+BbrxTd3NrYaRBaAySWHi+4vvs0Xli&#10;VhcMCgilUEbuWI/vYrmr/wCFsGsePrjxTfaneW00txHeyJD4UupbyCZ7IWxhjumDK1sPvmIxMA2d&#10;xwcV1fhnw7a29zrU3ia5udcuNUsYPD8sdj4YvLG2+zQiUqDGfM5PnyZkBCY2gAY5dmk11t+P9fgG&#10;jafT+v69SL4SeMPD3xltr6/0qQSaU6QywyWXiuS6uFTnZ9ohjk/0dmA3BQzbgG3YIxXK/sgeFbG8&#10;+G3iKaR74OfHXiSXEeoXCLldWulHyq4GMDkYwTyQTzXU/BfwvY/CPTG0m2luLnSivlWgh8L31vcB&#10;YsgfaJCWV2C4AYJHuwThs8cn+x74tsbb4W68Xg1M7/F3iW6Hl6VdPhDq91wcRnD/APTM/OP7tN26&#10;Eq/U9zTwXpsbRsH1HMbMy51S6PLdc5k5HoD07Ypq+CNMVAgk1LAiMPOq3RO09efM6/7XUdjSv410&#10;+NZGNvq5Eaqx26NeEkN0wBFyfUDkd8UreMrBXKG31XIlEPGj3ZG49DnysbfVug7mkMa/gjTJEdTJ&#10;qWHRYzjVboHC9MEScH1I5PfNVNe0PRdC0nUdXvZdSS1tI2vZ2TU7nhY1LHA8zGMD7vQ96up4ysJH&#10;RRb6qC7tGN2j3YGV65Ji4HoTwexNZXiTVtF8YeF9T0a8ttY+xapYzwSj+xbwN5bKUbgxcNgnCkZP&#10;YGpleztuNWur7HL/AAp8Q6V8ShqEsVvPCLOZZhLZeJJb6LMik+VIVceXMmPnhYEJuXBbPGbpni+y&#10;1/RPFd7oujalCPDF9Jp848Q67e6eHiEEc0k5OJGAxJ8u5c4GQVyBSeENPu/Amoxak9xc6zcPZ2Gl&#10;utp4WvbOKHToPOKHy8vmbMpzt7YHlqMkWNc8I2OpaT8RdN/tHVoV8WahDPM6eHrtvIjNvbwvEML+&#10;8DJA2XBAXzOR8vNu3Tt+N1+n6ijt739d/wAf0KV/8Q/Dvhv4O6R438VW194dbVooLa10248RzKzt&#10;K37lfNkkjCkjDMzYZVznoRXSaZBZeLPh1f62jSNJPbyukmieI5tQt5PLDBTDLuVW5GCCgywIYMOT&#10;F8VvDnh34r+Ek0G8t9St3t72KaynfQruRILmE7kYr5YDR9VPIUgkBgeafZ6nb+HvhhdaXcw3N062&#10;N0qJp/h6+sYNoVvlCv5jR/VnOSSRxwDTX8PQWtl+J1tl4O097WCRn1LeWWc51O5Hz7fQSYx/s/d9&#10;qmTwXpsZjIfUf3ZcrnVLo/e65zJz7Z6dsVV0/wAa6cNNtj9l1dQLVZtv9j3hIXAGP9Vy3+z972qy&#10;/jTT4xITb6sfLCE7dGvDnd0xiLn3xnHfFIYg8EaYECiTUsCIw86rdZ2n38zr/tdfeh/BOmSJIpk1&#10;LDqqHGq3QOF6YIk4PqRye+acfGVgHK/Z9VyJRDxo93jce+fK+7/tfd96E8Z6fI0ai31YF2ZBu0e7&#10;ABXrkmLgehPB7ZoA5P4mahoXw60WPUrt7ky3V7HFALrXbi1txLtLbpZS5EcSqjMxwRgH5TVWx1BN&#10;T+Hth4m0nQdW1PULmUGDToNelkid3k8syeeJCrW+MyBwD8mCEz8tT/EOHT/Hlho0tu2oWOpaRepr&#10;NhPeeG7y5iSWMMvzxbEJJDthQyvnBXpXH3mh61beCNR8KaRrmoaULsNqd1ri+GL92aa4vHmuIook&#10;dXRWVyoCvvjBzuJ5C7j6r+v66GTH8a9Eis5ZDoWqLDo1nc3GuyHxHcFbOBLt7ZmhYt/pJLxSsD8h&#10;Cr1DELXTfEr4g+EPAev6X4a/tGE69qVl58cGreLZdOhS2VgodpGkZtzMdq7ULMQ2SACa5rxR8GbH&#10;xXpuj6VqVzaxafp9v/Zc1tp/gW7RRA8iuBauXdoiVG1mLSr0bCMM10nxF+H+ieN/GGieJrGOWz13&#10;To30wPqfhm+u7eWHcHAKqYiNrLlZN+3lh82eK7X7/h/w/wCovTt/X6/gdd4l8H6bcXXh2WX7ZDJN&#10;qUbtHPqlzuVlt5cBNsuA3rjgjdnNdEPBmmh92/Uc+aZ/+Qpc43Yx08z7v+z09qw9Y8W2k8vh0j+0&#10;1IvDIxl0W6UyBYpQwAaMFWJ5AHJAOARk1tHxtpwTd9n1fHlCb/kDXmducYx5X3v9n73tQwQqeCtN&#10;Ty8Saj+737c6pdH73XOZOfbPTtik/wCEI0wJt8zUseV5H/IVus7c56+Z97/a6+9K/jTT4/Mzb6sf&#10;L2Z26PeHO7pjEXPvjOO+KX/hMrAPt+z6rnzfJ/5A93jdjOc+V93/AGvu+9IBH8E6ZIsgMmpYkCK2&#10;NVuh93pjEnHvjr3zXm/xI8b6D4D8S2mkCG4vL6Xyr6SGfxJLaO4ZyiR26vJiaZirkQZUNtPOcZ9J&#10;Txnp8jRgW+rAyF1G7R7sY29c5i49ievbNeX/ABG8HWXjnV9R1Kyvb7S/7Z0F9G1Tz/C15cSyWW9m&#10;IhcBDFL874DB8/Kdh20uqDobPxV8R+HfhF4ct9Xu4dYv55LpY7axt9TuTJI0jAOxzJgIiksc8KBx&#10;yQDJpGqaHqfxN1fwPFY+IIp9J0yO5e/uNQu0hmWViNsbNJmQrjlx0JwDkHHK/EnwDonxf0C8i1yP&#10;xFpOp2ita2N9p9rq0WLRpkZd0ULKJWYRrkHJGASF6DtoI9PsviNceJRLq7btNh0b7KdEvGwVlaQS&#10;ebsO4fPgnGBjJaqVuvn+Wn4h0/re/wDkcrpHxB8J+LPiRqHg/RbyO+bT5Tpt8T4tkjvBLGu5xDbC&#10;QvIE4DuShyGA37TXP+CvCthL+2N8W4We+2Hwz4bn+XULgNuEupD7wfO3Cj5c7epxknPQ+GvAOj+E&#10;vijqfibRBLbW+r3slxd21x4YvXuBOyYlMVxlVSNyqsd0bAndtYZ453wN4ssR+2H8UrjyNT8u48I+&#10;H2Qf2VdbwEn1MHcnl7kPoGALfw5pL4V36g93bY9yHgzTVcMH1HIlM3OqXONx68eZ0/2entSJ4J0y&#10;MRgSaliMOFzqt0fvdc5k59s9O2KQ+NtOVCxt9XwIhNxot4TtPbHlfe/2fvD0pz+M9PjMgNvqxMZQ&#10;Hbo92c7umMRc+5HTvigBv/CEaZs2+ZqWPK8j/kK3Wduc9fM+9/tdfelfwVpsnmZk1H95s3Y1S6H3&#10;emMSce+OvfNL/wAJlYb9v2fVc+d5P/IHu8bsZznyvu/7X3fekTxpp8nl4t9WHmb8btHvBjb1zmLj&#10;2zjPbNAHm+heOdB8SfEifw3Zw3EyR3U4MkXiOU3SSw5V5JLTzAy2xYMgcEguACgyDWlca1pcXxN/&#10;4Qqy0zXJtTi0y41WO7utTu4bSRg0aeUHLHf/AK0EkBgnGBngcxH4Nj0LVJNS0y6vZNPsr6+8UWGm&#10;L4VvEuGvp4pY2WWbIEi5mfEWxXPy5bC12Uklrc+OdJ8W3J1SKfT9HlsZbKPQrxwzXEkD7lbZztMO&#10;CoBPzZJGORbK/wA/u0/H9A6v8Pv/AMjD8FeIrPVtN8X3viGwl8P6V4ZaWzn1KHxPd3VtIEj3zkOw&#10;jP7vO0uRwQwB+U1J8JfFOgfGKwu77TX36W0MRhex8Vy3dwsZyUFxHHJ/o8hABwGYkZDEEYrS8MaL&#10;oeh/Dl/BmpJqms29wJ7W/mOh3cYunuGdpWI2NhWMjZbJA7ms74M+G7P4UaY2jQzT3WnZFvbGDwve&#10;202IwQGuJCXWRtoA3hY1ODgHPAvPsvv6g9tO/wCHQ6Xwd4N0yTT79xJdZbVryQ/ZtTulXctzJ28z&#10;g/3gOCc8VvL4M01HVw+o5EjSjOqXJG49ePM6f7PQdhWL4T8YWKabOWTU5vMu72dSmi3Q2r57naQI&#10;+GA42nDEjpmthvG2nIjObfV8CJZTjRrwnaegx5WS3qvUdxQAqeCdMjWNRJqWEVkGdVuicN1zmTk+&#10;hPI7YpD4I0woV8zUsGIQ/wDIVus7R7+Z1/2uvvTn8Z6fG0im31YlGVDt0e7IJbpgiLkepHA74oHj&#10;KwLhfs+q5Mph50e7xuHfPlfd/wBr7vvQBneJdH0Lw3oOrazfy6mtnaW5urgx6ndZCRKW+UeYMcDo&#10;MZ75rk/ht4i0z4g2mr3K2d0Dp86z50zxJLfxuxTPlFlkGyVcYeAjCkrgtnNdL4svtE8ceFNT0C9t&#10;9YFlq9ncWkpGjXYYIVKt1iwDzxu+92zXC+HrHU/CV3JqMd7PqOp3lla6e0tv4TvbWC1sbdJ/LbyS&#10;zFpg8vIBBIwAij5gu/oPsZC/FAWurW2g3XhHVLPxXcS2o0/TJvE07RkXaTvi5lBPlOiWsxKbZMEK&#10;ELbsjV1X4o+BdD+Fum+Mby6vbODUJf7ItrW78QSw7royNG0RleYINrI5MuchUJHpWBbfDC9j8GX2&#10;kaprttq1/Le22pXOoz+Ar+U304PLXCvO7ScbdvkvEYtqjhRtrX1P4ReFL/4S6P4GZdSL6RfJdWl8&#10;/h66aNb0O0hkMQQAxMXcEBgoViu4HBpvb7v+D+H4/cHX7/8Agfj+B1EFrZeJ/hdqWsxtM0k1hMY3&#10;0XxFNfwSeWrbWhl3BXyRjJUZIIYEdezHg3TpPnL6juZ1mONTuQNwHHAkwB/s9D3FcU+pwaD8KdQ0&#10;i4hubuVNPu4VSw0C9sLchY3+VQ4kMYxwGZzk8g9q7KDxtpzW8bC21cAwmUA6NeA7R1GPKzu9F6ns&#10;DTdr6Eq9tSRPBmmo6uH1HKyNKM6pckZPXI8zkeg6DsKangjTI0RRJqWERoxnVbonDdckycn0J5Hb&#10;FD+NtORHc2+rkLGshxo14Tg9AAIsk+qjkdwKc/jKwjd1NvqpKOsZ26PdkZbpgiLkepHA7kUhjW8E&#10;aYyFDJqWDEIeNVugdo6c+Z1/2up7muT+J2o6D8O9Iivbp7gz390lvCLzXri0tg6oz7pJi5EUYSNi&#10;xCnOOQSa65fGVgzhRb6rkymHnR7sDcOpz5WNvo33T2Ncf8QYLHxzDoF1aNf2Gq6Rff2pp8974bvL&#10;mFJER42EkW1DyrtjDK2cFSe6YyXSNS0C6+H0fjC/Go6dZ7GvpEGsTzqSMj92ySkSo2BsC8MGUhQT&#10;iuS0T4m+H9T034ZXI0PxNBJ4ynmhgSTULpksfkkdvtEnmbd3yYVck5J28KTU2n+FtJk8PDwtrkGu&#10;ajoqD+3De2WnanYSm+kupZn2eSQ6KrMCsWcqMZLdk8N/D7SvCfhHwPoMWpa7cJ4S1MaiZ59Fv53u&#10;i6TqEBcMwA8/JIZtu3BAzxatfXbT/g/1/mLp9/8AwCX4jePvCPgLxTp3hMX8LeIbyyM32fVvFsun&#10;xx228KGLvIzGRm4QKpY7WyygV8df8FoNGt9M+CvgCaEXSvPruHS5u5J9u21kwBudgDyclevcnAr7&#10;E+IngLRvGPjrSvFtkstpr9kn9mPJqXhi+vIJYtwkT5VMRUowJWXcVG5gQcjHxx/wWh8QW2q/Bj4d&#10;xRJfCQa9KS1zp89up227A8yIo5J4GeRkjIBNSvh13B76bH6Z0VhPc+JQ77NN0ooHUKW1CUEp/ESP&#10;I4I7Dv6ihbnxLvG7TdKCeawJGoSk+X2OPI+96joPU0AbtFYKXXicrHv0zSAxVt4XUZSA38IH7jkH&#10;ueMe9IbrxRsONM0jd5QOP7Rlx5ndf9R93/a6+1AG/RWC914mHmbNM0k42bN2oyjP9/P7jjHbrn2p&#10;ftPiXf8A8g3StvnYz/aEufLx97/Ufez/AA9PegDdorCS68TEx79M0kAl9+3UZTgfw4/cc579Me9Z&#10;zeKdVjW/Ei+HUfToDJeqdYfFq23cPM/c/IhX5tzY45xigDrqK55b/wASTQGWDT9HlVo0aJhqUu1y&#10;fvciA8Y6EZz6CpGufEodtum6UU8xQpOoSglP4iR5H3vQdD6igDdr5K+Ini3W/FHxT+KMN78YpvhN&#10;Y+BRYnTLdPsy21wstukzXN2sqlpo2dmjCoyY2EcnNfTCXPiUuu7TdKCeYwYjUJSQn8JA8jknuOg9&#10;TXEeK/hpo3jvxJpGoeKfAfgnW/EVlC8tpNqEonuIdrDBiL227aCy5IxgkcHNL7Sf9f1/mPo0eY3v&#10;7XmsWPxIfSovD2lal4WtvEEHhOS6i1PZqs99JbrMs8drsK/ZsMPmMm7GTggZrz/U/wBs/wCKWpeD&#10;7k2nh3wn4b8W22v6VZT6Tf3t40lvaXc7RBpS1sqcsoXzI2kXG4jJAB+mLj4Y2Vx4xHjCT4f+D5fF&#10;qWohXWHcm6HGDH5v2bdsxxn9BWTB8AfClhoutaNafCrwJDo+rTRTXtkkapFeMp3b5UFtglW5XOfw&#10;pq91f+tU/wAr/fbzE/L+tGv8vuv5Hz3rX7QvxO0H4g32u6M1p4g0gaT4m1j+xtQvmt7RbWwurSEP&#10;G6RuzNiOcoMAEz5JA6duv7amp3XjS1jtvC2nHwmmpaVo12ZdUxq5ub+3imjeG1CbXhQTKGJcE7WI&#10;BANe0R/DWzjghtl8C+FFtYbWfSY4xIcJp8xBlhA+z8K7KC0f3TgEk1Wi+E2lr4o0rxIfh54NXxBp&#10;8BtrbVFObm2iVdsSRyfZtwG3jGRtHTNHRL+v6/rpZuWqdt/6/r8Ot189X37bvjzTvgxZePrnwz4L&#10;tjqKXd9YaRNrl39ruLK1D/aH2rasocFRgFwuCMtnivTfi58cfGmizfBC78KWOjxab4y1BY9Tj1eW&#10;RZIomtGuAkbIjDOEfnuwUDAYlepvPhF4c8RaRp+iXfw68CalZaDua10+VxLHYXDjcVVTbHywyvkn&#10;AJ3fd5zWlq3hXT/E+j6Npd54V8Harp9hJDPo1pcXfmRRSw8boh9nIUxgfKVyeP4ab8u6fy/4O4Oz&#10;bttZ/jt9x8xeJv27fHt18PNX1bRPC/hyzur/AMPz+ItBlGqPeNb20VxHDIL6JYx5UuJQVCllyCCR&#10;it3xf+2J4q07xG3hCSz8NzSXujX8Lar4e1Seeew1ODS3vHDLJbxoVBAxtZjgqSB0r1y28GfD7S7f&#10;xlNaeE/htbWeozGz8Ryx3USLOjn50uyIMbiT9xzznrUtp8FvA2kX5v4/hv8AD2yuIoVimuoyiyR2&#10;3lNDFz9nHBjLR4JA2kgE1DV013/ya/VO/WxSklJPs/1T/RqxwH7FWsXviHxd8U9U1G4e71C9h8MX&#10;NxcSfekkfQbRmY+5JJr6pr4f+G/xX1r4d/td/Ff4eaF4Ag1O+v59IdYdNv8AyrPToItJtY0yxiGI&#10;wOvyjGAFDEgV9gvdeKAjFdM0gv5alQdRlAL/AMQJ8j7voep9BTdaFWpPk6N/Lrb7mtjko1IyvBO7&#10;jo997G/RWE914lDybNN0oqGUIW1CUEr/ABE/uOCOw5z6igXXiXeM6bpQTzSCRqEufL7NjyPvf7PT&#10;3pnQeU/Ff4pa/onjnU7DTZNRsNL0DTbTU7u8tLK2nt8TSyqxuvOZXMSpCeLc+ZlieQMUfDf4l+It&#10;d8c6I9/qP2rSfEX9tLHpv2eNFsDZXSxRFWVQ53IW3hy3zEbdo4PXeIvh/L4v1G0v9X8O6XNdRxmK&#10;Uw61dRJMitujjlVIlWePdzslBVSTgHJzz1v4Js5Nc8QDw9b6FYeKnt2+1Gz8RXMktjJNIskgSLZi&#10;ASMoZmVV3sAWVqI6b/1/WnpbzCXW39f1+N/Iy/H/AI48ceEPFOoWthqEmrvqWm6jLp9otlCkEU8Q&#10;X7NFbyNgyTY8xpBIxX5eNgGDdm+L154F+DXjvXrqDxJr/iDwpFJJd6dq8Fl9rWTyElRf9DAiMe11&#10;fIJYAtk5GBauvBegX2va/bvpXhy61HyWmutOl8R3DLbrNzPL9n2FbctkkyIqlyckgnNbvgvSY4fD&#10;s6eH7HRdW0bUp2aa7fXp9QN4hURs7zSRu0jYUJtLEbVAyAMVOvK0t7f1+v8ASKuuZN9/6/r/ADIP&#10;gJ4s1bxp4Um1TVT4iWWSRR5XiLTbexdW2gsYEhz+5JI27yz8HLNXXeBgo8NQbfIx50//AB7ElP8A&#10;XP0z39ffNcp8OLSLR7W5tPC6aPd2kFw1vcxxeJrm/FoUGEiUOj+UB/zyG1VzwK4X4IfG/wAVePdd&#10;1/w3aeCbdbXw/cXVtda6+oNHaPciZtsUa+RubIPJxxjJHIyVKsIyinpzbfdf8jmlVjScYTesnZeb&#10;3/rY+hKKwHuvFARymmaQX8tSobUZQC/8QJ8jgDse/oKc9z4lDvs03SigdQpbUJQSn8RI8jgjsO/q&#10;Ko3N2vBPBvxW8T+I/GSSu15a2Oo3uq6bYWeoWsCafNJaySpGI5UJuVkIhZnaRWjILBMEDPry3PiX&#10;eN2m6UE81gSNQlJ8vs2PI+96joPU1yun+An0bxA3iGPw/pVvqDefNITrd01vBK/3pIoWi8pGfq8i&#10;orHJzuycnW72B7WRL8FPE/iDxZ8ORf6/JZ3OvJfahayG2QxW5aG7miUKOSFAQDJyccnJryjXv2hv&#10;EHg34B6nquvapodn46m1HWdPsp5WENhE9tPOARvILhI4wAD8zttBxuJHpfhexu5rTTbzwn/YTaPB&#10;JdXLR6drk01vc3Mzs0qswiIKh3Zs4JDcAKBzbXRha+Fdc02HSdAXQbuW5N4razMI3eaRzd738olD&#10;vd+Aepx8uKTu0/Rfp+ZcWk/n/nocL8Xfj1qHhDwL8ObjSbPVtYm8WyxRPqfhyxivZIk+zNM7RKzC&#10;MyNtwu4MoG44bbg+jvc3d38KY7i6k1WS6ltEkZruCKK+5IIEiR4jEgBAYKAMg4A6VT8V6H9r8KCy&#10;1zS9Et9BsJI5Enk1qe2NpHGPkmWYRK0ci44IYY/vVleJdYvNC+EN7f29lY6loNpp8t151nrst1LN&#10;Eo3qyTSR/vGbHLM/fOWqpSS5n53+Rj8MU5PZa/Ldnq9FeUfB34q+L/i14Mg8Rv4Jt/DlrdRl7WLU&#10;dUYvP/dcBYTiM9mOCeoUggnuHuvFASTZpmkFgilA2oygFv4gf3HAHY859BWcJxqRU47MVOpGrBVI&#10;O6e39M365X4qeL5vAHw28T+JLeAXNxpenz3cULKWDuqEqCByRnGcdquvc+JQ7BdN0op5ihSdQlBK&#10;fxEjyPveg6H1FV76DW9Xs5rHUNF0W6sLnzILiGW+kdXhIIwVMGDkHBU8e5qnqtDVaPU8X1v4lePN&#10;B+HPj+SzvpD4g0OCG9A8UWdvHcQW7xsxdRaExSBijeWrbWXnzN2Bn0L4yeJdd0PR/DR0q4v7C1vd&#10;SSDU9S0qwF9d2tv5Mjho4THJndIsaE+W+1XY44yM+58G6b4R8HataavpmiWejanCYdSuNX8S3Unm&#10;cbI4zcToX2Y4A3DbnCijxv4e+3aZe6j4rbR4tGxbXFtLN4kubKOynVSm6O4VFaPcHI3IV3A4K8nL&#10;b008vy2/rsJdL+f/AA/9dzhPA/xn8VeJT4e8Ra+niDR/DLwWEEs+nW2ni0lu5bmSE/aFl3XCqzeQ&#10;AIR8u8kkDkbHjT4060/7QCfD6w07xTY2dpa2dy2o6RpNvcQzyTyOAZ5JidluojIYoocndhl287h8&#10;IeHrbXdEWDTPDVtdtFbnSrCLxFPDFeRQjcj/AGZU8uYxfeRir4wCCuBWp410q0n1vSNT8Q2+i6Zq&#10;H2kWVncjxJc2ElxGSGEJ2InnZYA+Q25T75quq9f6/Hp8hdHbt/X4f5nL/Er/AJPC+B//AGL/AIp/&#10;npde7V8b/tT/ABd1r4Q/tHfAjW7rwxHrd5cWHiSwi07TL13eRpDp2zaWiGTlUGMfxHnjn6c0TV/G&#10;Wo6NZ3V74d0vS72a1EstjJqryNBMf+WZZYCCAOrDPPQHrWKqRc3TT1X6maqwlUdJP3lZv57eR1lF&#10;YL3XicLJs0zSSwVNgbUZQCf4s/uOAO3XPtStc+Jd5xpulFPNABOoS58vu2PI+97dPcVoamF8YviV&#10;a/DHwib6S8sLK/vJRZ2EmpzLDbCdgSGkdiAEUKzHkE7cDkgV5bonxU8U6j4H+F3jIeJIbyx1iPSY&#10;b+K1tImtN07KlzLcSgFozlwsYQqA4wwYH5fbTN4jmASXTNK8p2dZMahKSEx8pH7jknuOMeprhF+F&#10;+n6X/YRfw5o1l9hhgtLW3Gv3aQyPAc2sbx+WFn2YypkVmUjKjPNEdHr3X63+/wDrYHqrLzE+Lmv+&#10;J9E8U6NHoPiEJd3bwRWPhq2s45XvD5w+1TXLsrMkCREYZCm1upYsq1D8LfGuu3niy5s/Fb+ILO+1&#10;EX1zpun30Onixe2huAoMBgzNuVJIM+ewzvJAOOKtz4AhsvEWmXer3Ft/wl09qttbS/8ACZ6jZSXg&#10;SRpTF5SY8xEMh6hiRjdW14S8PWGkeJNXm8O2GhzalayeRLAviG4uPsKyMJJUWFkZbbcwDbEChtoJ&#10;6DBH/P8Ar+v8gkcn8BfjRrfxg8Y61Pdaf4p0WxtLm8t47K/0q3h00RwzmFR52TM1xldzfMEA3Lsy&#10;Ax9g0gt/wk+v58/b/o+PMA8v7h+5/WuO0rSrPSfiFeNZW+i23iO5Z7u50yHxJc/NE2FN0bLZ5fmN&#10;gAvsz/tnNchrPxm8S+GfjjbeCbHwL/ber6xapeXFzbari1tIlLIrktFkDjLZA5IChyRWc6kaUIuX&#10;kvnt+LMqtWFH3puybsvnstD32isD7V4o2f8AIM0jd5Ocf2jLjzM/d/1H3cfxdfale68TgSbNM0kk&#10;BNm7UZRn+/n9xxjt1z7Voam9Xh/x8+PKfDvxD4b8P6frOk6ZqFzqOnvfnUZ40f7HNeRwlIlYjc7Z&#10;ckgHYqMTglTXqZufEu8403StvmgZOoS58vHLf6j73+z096zta0jVfE9rbWmraJpFzax3Ud1tGpzD&#10;a8MiywOMQjJDopIJxx/F0oW6fS6Dozz34a/HpPiP8dfEXh+x1nSZ9BtNMElnYwTxvdtLHcNFNLIA&#10;dygkAKv90Kx+/gYQ+POpeFdUi8SeItVL+Gb67120bS/IiQWQsZ2ihZHwG3P5ZDeYxXMi42Ac+j61&#10;oGq6xqdzPDa6Rp3iWfTlge6ttYnEyRLNvVVURD5S2758dTghhwa1l4Og8MeKr7XLTQ9CtddngluT&#10;52u3GxS7K1y6RNEUiDMFLuigucbqXRX7f56/1tYb1bsv6/rXzOE8M/tFapF+zd40+IF21h4s1jQ7&#10;vUk+z+HWW4hAjnZYlBVhuRUKEvkEqC3evQfgT4n1Txh4Sl1TVD4iEsk2PK8S6bb2MyttBYxJD/yx&#10;JPy7yzjByzcVZ8N2qXvh69XQNN8Oan4f1S5mnd4NWkuILnznY3DE+Uykli/ygkdRx0qt8ObaPS7G&#10;6tvCy6Rf2MF21tNs8TXOofZgigLEDIj+WVGP3IKqueOtV1fov+D/AMOJ67d3/wAD7jqvAgA8J6ft&#10;8jG1v+PYkx/fbpmt+vnz4D/G7xV8QtQ1XQbXwVBFZaBNcWd3rkmoNHayTrIwWOJfJ3Nkcngbe+cj&#10;PshuvFGzjTNI3eUDg6jLjzM8r/qPu/7XX2rKnUjVXNB3X+RlSqwrR5oO61X3aM36KwXuvEw8zZpm&#10;knGzZu1GUZ/v5/ccY7dc+1L9p8S7/wDkG6Vt83Gf7Qlz5ePvf6j72f4envWhqeJX/wC1Nplj8YtW&#10;sJtd0pPCmkaRqEk1pHPE17LdW00CMzKWyi/vHRQcZ2sx+XBFz4f/ABu1jxL8BPH/AItk1jQdQ1vR&#10;ZtVEMljMstlB5QZoEZkPzgDaN3BbrxmvUH0jVrjxDY63NomkHU7a3ntFuRqcxMcMjIxUDyQDuaOM&#10;nIyMcE855v8A4Qi41W2urWDTNEk0i6N8dV02PV55YLy5n+WVJR5WNvUnjIPQDnK+zbrb9b3+7Qq6&#10;vfz/AE2PM9G+JXxC18vpFk/iq9+yaqEu7mCw0y11iOA2Il2vHchbcKZnXawXJVSOTyd74uftAzeG&#10;vCXw5m8OWviPWbbxe4C6tpGmRXN5HALcyllifbGJnA43KVGHO07QK0NQ8BeG/D2jy/abbR9OEV0g&#10;/tK48ZX0N19qaNUaJ7sjzv8AVhVCFzkBRtAxXVeK/DsLeEksdW0fQdO8O6W0L28w1iayFjHGAFkS&#10;VIlMLJ0BVhx/EM029Pn/AF+n9MlK255x+1JPcXP7NWhT3b3klxL4h8LyM2owxxXPOs2RAmSP5BIA&#10;QG2ALuBwAOB9G18nftk6/deFv2W4tVjtbC88P2Gu6DeLcWury3ks9umq2kiOskkf71nwMsz987m7&#10;+u/CD4oeMPir4Ls/Ec3gq38N292jPbwahqjGSVf4HAWDhG9Wwe4BBBMSqRVT2fV628jH2sFNUm/e&#10;av8AJde34nqlFYDXXijYcaZpBfygQDqMuPM7rnyPu+/X2FOe68TBpNmm6SQCmwtqMoyP4s/uOMdu&#10;ufarNi34k8QWPhPw/qOtalMLfT9Pt3ubiUjO1EUsx/IV8+eDfi/4p+KHhHxnqGmeJbP7TpOryCK1&#10;8MRW+oXPkG0ikht03bkZt8n7xiDna4UrwR7wLrxLv503Stvm4z/aEufLx97/AFH3s/w9PeuN1n4d&#10;xXqXd5f6Fplk811LqN3fWviC8tZY5fKWPes0aIyho41VwGVcDkNzUtPX0/plJrQra/4zv9R+Dvhr&#10;xP8A8JZbeGo7m3t7u/v9MtkuZJ98JIhs0lVgXeUoFDI5IyoG4gjldD8f+ObPWtFu/Gqa9oukx2ul&#10;29zJp1vp/wBie+uGKMtyJN1wMvJbpiEAKS2SBzWv4l+H9mNHtrnXk0rTdA077PcaYsHim80230+Z&#10;IjCgjkiVMKyuwyCByPlJyxuN4P0u28TacrWmkTa6YIZ7S0vPFd5I975JyJpYnU/aGj6rK6uwKryu&#10;BjS65m/Pb+v69dSPspeX9f1/wDA8T/GnWrr9oRvAFjp3imwsrCOzkOoaVpNvPbXEk7Md1xLMSUt1&#10;CFT5YVyQ+HG0Z9f1UL/wmGgZ8jd5V1jeT5nSP7vt6/hXIeMtKtJfEekalrlvoum6o9wllZT/APCS&#10;XFjJdoWDeSwRE8/5ukLb1Ofc1y3x1+Mmv/B688I6nP4Yt9ce+vZtOi07TLuSS4lZ1BQpmADPy4K5&#10;HXgnFZTnGlT5pvRbv+vloRVqQoqVSbtFI93orldG1TxjfaRZ3F94f0rTL2W38yazbVXkMEvaPcsG&#10;GHqw/DNW2uvFARiumaQX8tSAdRlAMn8Qz5H3fQ9T6CqTurlp3VzforCe68Sh5Nmm6SVDKELahKCV&#10;/iJ/ccEdhzn1FAufEu8Z03SgvmkEjUJc+X2b/Ufe/wBnp70xm7XhPxC/aFtvD3xt8K+EbbXNIsbF&#10;b1oNajup4xcyFrKeeNI0J3BV8uMs4HJdFBzuFesJdeJyI9+maSCQ+/bqMpwf4MfuOc9+mPes3VNI&#10;1jWrrSry90PR57vS3N5ZsdUnAiuTG8R6Qcr5cjjJB+993oaOqf8AXUfRnAfAj46P8Wdf8fyLqemX&#10;+nae9rPptjp00cs0FtJCWHnFSf3jFSSP4Sdv8JJ5LRv2htX8LaTp+qeJdZtLtPEnhu21qxjvRDa2&#10;9jdzyhFtzKAuIQJEJaQs48tzk5C16vcaBqk+uaheaXbaTZ6rJdWdxfNBq8++cRqQI5FEWFXbwBgh&#10;h1AOCKOg+GdN+GU+r3dhpnh/SVVU+1y3OvTsLWzy7KAJIyIIwxciNdsedxGKT2+X9fpr5eYdfn/X&#10;/DdbnBXn7RWr6N+yp4Y8dxqfFOvaq1nYy3Wh2qXMcc80wieURh1GFJIC7hliqk8k16l4F1W8134W&#10;yX9++ss9xBOwXxTaQWt6q4IxMkAEYHBIwAdpGeck17Hw7Dd/D+20KPRPD1x4Oe2ZBGmrSyw/Z8bo&#10;2VzFz2O7cMdQTioPD891F8P7l/Dx0jVNNa1uHF6fEdzqgaUAjHnyRuzqMYOWJGMAcVfWX9f1qT2t&#10;5/19x3nhzH/CPaXjy8fZYseV9z7g+77elaNeE/s+fG3xX8Y/CT6jaeCINJ0y1ijt7a+v9SZEvZl+&#10;WTy1WEsEGPvEcnjGQcesvdeJQ77NN0opvUKW1CUEp/ESPI4I7Dv6isadSNWKnB3TM6VWFeCqU3dP&#10;+upu02R1iRnchUUEknoBWItz4l3jdpulBPNYEjUJSfL7NjyPveo6D1NIl14nKx79M0gMVbeF1GUg&#10;N/CB+45B7njHvWhqeBaP+1vY3niLx3dvruhS6La2Vg2h2gvYkYSTTXEO65k3fu9zRxswbGxCuRuy&#10;DuaV8Ytc1X9lnSPGNvrNlqHiC8e3tZb7S4o5Q8j3iwSfZ4slWl2sdiNkFtoOea9Pi0jV7bXL3W4t&#10;D0ddWvLGG2nn/tSf5xE0jJHjyMBVMsh3AZO7kcCuW/4Vx/a+iDTLbTdJufCYtY4LbT4NbufK3ifz&#10;TMsixkpIjgFHQ7gR94YGDpb0/Bu/37f8BDb1v/W1vw3/AOCzzmy+LfjG8sEvry58TR+G9FOqPqmq&#10;aZZ6bHeJHb3CrGbuK4XCkRLKzLBHub5So7V0fxw+OGp+F/H3hXwlpOm+KXt9WsJtRl1TwzpcF3Pt&#10;R40SNPPzGvMgZyyNhdoGC2RfuvAXhW3j0u0nsdAgS5u5rWDf4qukk1IO+6aOU43XbF87opS4Jzn0&#10;rofiDpsF7p1jfeLbbRdItrCV/L1MeI7jTpLUsNqiO4jSNhvHDLuAPT5qfb1/r8bf0xd/6/rr/SOQ&#10;/aOEi+Kv2eBM/mTDx/Dvfbt3N/ZOpZOMnHPbNe918hftr/ELVfhXpnwU8TXuh2V3aaV4zikS1sdQ&#10;d3ll/szUEjjBaEfIdwy/J/2TX0B4J8XeNPFvhS01i78I2fh+4u4Ulj06/wBUczJn/nptgIXjkDk9&#10;iFOQM3Uj7T2d9d/kYqrDn9lf3rX+W2+34ne0VhPdeJQ7BdN0op5ihSdQlBKfxEjyPvDsOh9RQlz4&#10;lLru03SgnmMGI1CUkJ/CQPI6nuOg9TVmxu0hOBk9KwUuvFBRN+maQGKMXC6jKQG/hA/ccg9zxj0N&#10;DXXijYcaZpBfygQDqMuPM7rnyPu+/X2FAHifh74/R/EX4g+P9OtvGNpo/hvStGivrKTSZLWXUIfK&#10;mnS5lkWVZFXd5S4RlOEKk4Z+O++Hw8aXvwct7nVdfK+JdSQ3UF5qFrCXs4pWzFGyRJGjyJGVB+XB&#10;fPBHFaOt+DbnXrnWZrzw7pFzJqljHpdy7arcIZ7UFyyNth+XBkfBXk55I7ZniW1bUbB73WH0CPwp&#10;BFJZTxy63JHbKgkTbKX8sKssbx4GMFSThweKW0beX+f/AAEN6yuv60X/AAWcRJ8UPHFt4Khntry3&#10;eex8Y2ujX82sWwj1D7FLdwIgeGNREsrpMDuAA2MrBQxwun+0D8aNU8B+LfCnhbTNL8Syf2zFc3c+&#10;o+G9NhvbhEh2Dyo1mPlhiZFYsythVOFy2VuaSfC83heztYZfCl9pN1qiTG5fxXLdPcX0TpJBm4dS&#10;80u6OPhmJAVRhgMVv/ELT/7U0SK58V2eiafa2H+kRag3iG4sGtbg5QbLhI0eMFWKlgwJ3EYINN7L&#10;1/RL89f+HD08/wA/8tP+GOg1s3B8J6WZpLuS4N3p3mOsapKx+1Q5LqPlA67gOAN2K6ivH/i74z1H&#10;4d/CG/8AEL6NZajpWjpY3kMdnq8jSTBJ4mHzvFyvAO4klhngk4O78OvHHjDx34Vs9cuvB9t4cF3I&#10;HhstR1JvtH2cgYkZVhIVj1CE9MZI6VDqR9p7Prv8rmCqw51Sv71r/La/bfzPQ6KwkuvEpdN+m6UF&#10;LsGK6hKSE/hIHkck9xxj1NNS68UFE36ZpAfy2LAajKQH/hAPkcg9z29DVmw7xx4x074f+E9S8Q6r&#10;J5VjYRGSQ5Ayc4VckgDJIGSQOeSBXy1H+0h4t1nwTaXtv4gtry/jk8Qz3T+EreDUNv2OdRbIwYMB&#10;bbHUPIAHbKEFdxNfUbXXigIxXTNIL+WpAOoygGT+IZ8j7voep9BXB+JPhRpd5ZSvqHhzSLezt57m&#10;5NwNfu7Ulblt92JHRFJjduTExKNgZAwMLqyrqw/4n+KNYs/Aei6zb+KB4e8+3DtHpFnHd3eoXbxA&#10;wW9ssqupVnJJGzcQBhkAY1lad4k8dJ8R/DOn3utwXd/dpHNq/hzT7SM2mmWv2X55ZZiDIJWuQRH8&#10;4VlyAh2s9S+LPAtlFJbap4rmsNOt7bUHGm3K+Lb3TFs45IkjEUTR7OWEf3M4+ZsdTUui+D9L0Hx+&#10;ZLVrODxXdL9surD/AITfUZHn2RiKOR7ZvllGxVBZk4xnk81afvX8/wCv+D5LTuRry28v6/ru9exi&#10;WPxp1rxT+0Fq/g+DTvFWl6bol5FZia10m3ksbkmFZnkuZ5CXVCHCoIwpyCSWztHr94F/4TzST+43&#10;f2beY3E+bjzbX7v+z0z77a43XtLt08aaZqeo22h6f4muYVjtkXxLc2jX0kZJWNoljUXCLuJG9Wxk&#10;4UZrkvjb8avEvwo8beDYYPB8HibUdcjubGx03T71hLJJut2di7QgKqgHvznJwFJrGdSNKnzTe27+&#10;f/BRnWqwoqVSbtHT/L13PfqK522vvFMsETy6RpUDsy74zqUjFEI+bkQYLA8YHB9alS68TFo9+m6S&#10;FLNvK6hKSF/hI/cck9xxj1NaGpu147+1D8Z2+Dvw21C407UdO07xLd2ty2mzapIiQI0URkZzuIDE&#10;AAKgyWZlGMZI9DW68UFF3aZpAfymJA1GUjzOwz5H3fU9R6GqPiDTta8S6DqWkahomj3djfWjW09u&#10;+pzIsodSsiFlgyFwThhz7CpabWhcGlJNnkEfxo8SRfFHTIXubq50bUtXstNsrW205X0+ezmshKbw&#10;XYXmXzty7BJgKv8AqzndXoniXxX4l0r41+F9GjaxXwrf6XfTyRqpa6luYvLIySAqoA/GCSSTnAAz&#10;Wvfh7b2/iz+2k0PR7fW7hljtpZNbulDssPlmYQbNnnLECocDfsGN4FTwWrQ6/wCHdP1MaDf+JtPs&#10;5Irf7TrUhvJbVlVJJvKMWXLmMbsggEH5utW3fbz/AF/Lf/hjOKstey/T+v8AhzD+Dnj3XZ9P1GPx&#10;aviQ+JU02PV30jUYNP2rExkAFr9l5IJUriZi+VHTOTQ/Zl+LmtfGayn1/UrXxJpkNzAs62Oq6Xb2&#10;1jGHYlFtpFJlkKqMOzkgnkBPu10Hw10iw0c3reE7XQLqWMfZLzyPElxffZfLLeVbqXRvKRdzfuxt&#10;C5OFqTwppdvoPiTWIdAttDTWBF515pUPiW5kS2lkfexFqYykIYncXVFLE8ihWv8AL+vwt+fUb2+f&#10;9fj/AJHNfsnf8e3xc/7KPrn/AKMSvdq+Kf2YfjT4jT4tfFn4faT4JGqXMfjnVb691U6gY7S0SSbB&#10;3HyiTwg2gDLEkYABNfXP2rxLv/5BulbfNxn+0Jc+Xj73+o+9n+Hp71lCpGpflezt8zKnVhV5uR3s&#10;7P1Ru0VhJdeJiY9+maSAS+/bqMpwP4cfuOc9+mPemi68UbBnTNID+USQNRlx5nZc+R93/a6+1aGp&#10;5b8Rvjwui/G7wV4I07WtKsEn1EW2sR3U0YuZPNtJ5IY4UY5+9GhZ8YyyKMliBvfCO58Q6l4m8Y3F&#10;34p1DxB4asboaXp/9pQWiO88X/HzKGt4IvkDnywDnmJz3FdHrGkavrVxp11d6Ho9xc6XMt5Ys2qT&#10;qI7gxvGxOIOgSRwMg5z0HBGWmgajZW39j6Jb6TpkVrqSajNFBq85kZHmaaXzB5WR5jF/lOVIJ6dh&#10;aL7/AMbfkhy128v1/PQ5ew8V+ObHxX4k0JdWtNVv20f+0rCTVLQW9oJ/NIdbcxDfJBGjRZ3kvuI+&#10;fDHbT8TfHHW/B37Lvhvxy9hc634g1Oy01HNjaCXZPcmNDMYgygqpcnbkZOBkZyL/AIOuvCOk3upX&#10;GiXXhGTyIpEu9niuS5Wws8/djRlZbePdjMabEGB1wK6bTtDN38PLPQodD8O3XhQ6d9mSBdWlmtzA&#10;FxGquYTuXaB8+cjqM9aX2fu/N/mtLh1+/wDL/PWxa+FWs33iDwEmoX7a8ZZmkKr4nsre0vUUcYeO&#10;ABAMgkcA4Izk8ne8EADwXoG3ydv9n2+Ps5Jjx5a/dz/D6e1cp4MkuLfwpJ/wjH9kavp5RiLpvEtz&#10;qWZxwyGaSORiq4wOeMY2iuH/AGcfjd4o+LvhZprLwVDp+j6dHDZwate6g0Ud+6DZKY4xCSoUqfbk&#10;DIIIEzqQjNQe72+Rg6sISjTk9ZXt8t/6Z79RWELrxLv/AOQbpW3zsZ/tCXPl4+9/qPvZ/h6e9Il1&#10;4nPl79M0kZ379uoynH9zH7jnPfpjtmrNjdZgilicADJJr5U1L9qLUPEGu+OofDuvaW1jbQ6Qmk21&#10;iYrnUAJtQktriTyiTmZlCmONhgZj3DLEV9Gi68UbOdM0jd5ROP7Rlx5meF/1H3cfxdfauZ8TfD5/&#10;FcmqTal4a0i6uL63tLeSX+2LmJ2EErSx4ZIgY2jd2dXTDZxyMDAt7vb/AIYfSxi+CfGOv+K/g3q2&#10;oS+IItG1C0vby1OtataJHLa28M7I0s8WFjWYRqT02BsEqVytcVqnjnx6vgJNVtfFV1HNNc3cPhy1&#10;k0q3/tPxA25fspljMYVYsCQuY0jby9rlkwc9de/DKyvPDdxYvbaaPBirJ9phXxLeIsn75ZpLqW4A&#10;3GVXQ5Ytk5bc/asy58IeFZ18Paxd6narHI81rp2q/wDCxtUDypIVJSKbeDKWZFym4gY4zT6/d/Xz&#10;6evV6C2X3/1/n6dNxfjx8atZ8EeMPCPhOx0rxKX1e1uL261HwxpsN7OgiMa+VEJz5YO6QFmZWwo4&#10;GWyvqWuGceH9H857mS4+2WPmPHGqux86PcWUcAddwHQZxXNePdMS+0KzufFlroum22n5kj1FvElz&#10;YvazEbF2XKxo6hgdpO4E5xhqyPjF451P4a/Ci48RzaJZahp2jpZ3UcNlqzl5WWWPC72iGU6fNkkj&#10;PymplKMISlLpd/L/AIYznJU488nZJa/LdnsVFef+AfGnjLxr4WtdauvB9r4da7KvDYajqTfaBEf4&#10;pAsJCMeoXJOMZ2nIHRi58S7xnTdKC+aQSNQlz5fZv9R97/Z6e9KMlOKktmOElOKlHZm7WB488aaf&#10;8PPCWpeINUkWOzso9x3MFDMSFVdxIAyxAySAM5JApUuvE5Ee/TNJBIfft1GU4P8ABj9xznv0x70n&#10;2rxRs/5BmkbvJzj+0ZceZn7v+o+7j+Lr7U2aI+XR+0X40v8A4fweIE1uG6SzXxBNc3nhiwTUbea5&#10;tLnFpaSFVfy4GiLEyfIWCqd6559u+LHjfxPo/wAOfD2veHRZWct1qOlrf/blLtHbTzxJIsagEFz5&#10;gXLHABJ5IFV/EXwp0u6sd+o+GdFjtbWae6V5NduoEZrmXzbpZSIxujd8MY23IxAyowKu6/ZSWOm3&#10;Fr4qbQm0vUNZhltU1HW5YEUqUeKOMmP7weIMIwcE56DiqTWnqv00+f8AW4nvf1/W33f1sZtv4012&#10;0+Mlxa62/iDT/D1xqI0vSFji086bdSfZPNIc83QcsspBG1PkAPXBwdG+NOt+L/2gda8JRad4p0rT&#10;NDvo7ISW+k27WFz+5WWR7meQl1Vg4EYi2ngEls7R1NvommJ8SluPsmgL4r3PeyWC+I7hmT935YuV&#10;s9mzzCh2GTYG2kjcelSatpdtF440zUtQttD0/wAU3cW2GGPxLc2xvnjyUVoVRVuFXJOXRiueBSjp&#10;y38/6/P+kEutvL+vy/pnNWf/ACfPq3/ZOLP/ANOd1Xu1fFnxW+M/iH4V/tv2MFp4MXxRrmveA7Wy&#10;tdO0+/K/ONQuGyXaL7v38kgABQT1OPrOO88UPGGbSdKjYlPkOpSEgEfPnEHUHOMcH1FZxqRlJwT1&#10;W/zMo1YTnKnF6xtf57HQUVhLc+Jd4DabpQTzSCRqEpPl9jjyPveo6D1NIl14nKx79M0gMVfeF1GU&#10;gH+ED9xyD3PGPetDU85/ah+NR+Dvw8vZdO1LTdN8SXVpcyafLqkqJCnlRl3fDEB2+6qoMlmZeMBs&#10;SW+r67rnxf8AD1vonjG+u9EbTf7Z1ayEVk9msLr5dtHE6webmSRZHz5h4ibsRjstf03WvE+g6hpG&#10;p6Jo93YX9k9vcW7anMok3gq8e5YAQpUn5hz7CqM2kX+n6nqVxa6botlq+rW0NmkzatOJJkiV8ADy&#10;sjy/McjZyc5JHWhaXe//AAz0+8b1sv63Ri+N/EviPwx8RvDsker79D1HU4tOex+yJ9kgjaJiWlmw&#10;ZBO0vlqgBCYIBQk7hN8NfHHiS8sPiBN4nit7280LV5oIbTRYyw8lbeGVY03YLv8AORk4yT0AwBjL&#10;Y+H7Dxnp9tqF14bn8WwzQKbW58UTLNcukSqlxJabdslxgLhmQtgDD8Cus8ITO82q3eg2vh25N5fy&#10;y6nLZa1JOPtARUGcREBtqIGX5cY70W0aT7/mtf672C+t2u39f12ucT+zF8Wda+MmkzeIdTtvEenR&#10;3NvHOLLVdMt7axj3klBauhMsm1RhmkY5OCAn3a9W8Mljda9nz/8AkItjzgMY8qP7n+z/AFzXF+Dd&#10;Lt9A17Vrbw/baGmqJGXvNLg8S3M0dpK7F8LbFCkCucsWVFJPY1yWifGfxMfjZ4j+H+leBft1xbtF&#10;fXuryarts7fzIk6nyiwHy4UAbmOflABaoqVYQ5b6Xsl11MKlWNK3O93Zer2Wh79RWE9z4lDtt03S&#10;inmKFJ1CUEp/ESPI6+g6H1FCXPiUuu7TdKCeYwYjUJSQn8JA8jqe46D1NWbG7Xg/xK/aBXQPjP4U&#10;8H6brWjWURvWg1aK+uI1nlZ7OeWGONSdwUNHGWcDq6KDncK9ZS68UFE36ZpAYoxcLqMpAb+ED9xy&#10;D3PGPQ1ma1omq+IJdOnv9B0a7n05vtVpv1OYLHcNG8TdIOV8uRxkg53fdHBpO/8AXzGra3POv2cf&#10;if4k8d31/b65eXVyTo1hqii/sY7UrLOZg4t9ijzLb92uxm3N1yxzxUsvFPjBrjxLFL8Q7f8AsTTI&#10;Ym1XxNJp0CW1jdCZjcW1l8u1tseF/e+cUcqCWOVHSaL8L08My3Fp4X0/TtMmils/OCeILyWUW0e4&#10;rb/MrGGIbnCxr8mCcKp5HOwfDXwZB4c1DTEksRoOj3kZuoj8QNTMenGN96Mcv+4kD87cr9aptX0/&#10;r+v03tul+v8AX9fqL4q+M3ir4dfs7WvijUNK1PVNeur9LG2ZdOU3KwzXflW9xPbgxqsnlMjFBtG9&#10;guFzgeh/DrVrzXvhqb+/fW2knSZlXxRZwWt6i8jEqQAIBkEjAB2kZyeTV0/RW1XwGmmNZaTrfhm8&#10;hkaSW88RXWoCWI/MrCeWNmcHrnd8uBtPAqPwvNcweB528Of2Rqumm3mcXh8SXOp7phkFTNJG7Mox&#10;jliRjAWjrL5C7fM7XwrgeF9H2+Vj7HDjyfufcH3fb0rVrwb9nj42+KvjD4Se9s/BEGmaVZRRWttq&#10;N9qLRx30q/LL5aLCWCLjg46nHBBx641z4l3nbpulFPNABOoSg+X3bHkfe9B0PqKyp1I1YqcHdMzp&#10;VYV4KpTd0/66m7TXdY0Z2IVVGST2FYiXXiUum/TdKCF2DFdQlJCfwkDyOSe44x6mmpdeKCib9M0g&#10;P5bFgNRlID/wgHyOQe57ehrQ1PnSX9pXWvGfiHxjb+F9ZspdLt10l7NNHjjvtQtLWW8mhurkwgOW&#10;l2IrCMqdoZMoSSD6x8LfHniDxz8JtR1O2VJtdtbvUdPtZtWha2W4NvcSRRSzRquU3BFLAKOc4C9B&#10;c8SfD+TxVJqVxqPhvSLi7vrW1hlmXWbqFy0EjSxBXSIGPY7uyyJhsntgYh0bSrjwjZC80tdEs/C1&#10;laNEsba1MbfaZC808rtGRvB35Ykk5Ys3PCfwNeX+ev8AXfyKesk13/r+vLzPOk+KPjO8+H3w98Q3&#10;8+uRabJ4ZOteItU8NW+n/LIFiYlkus4jC+cxWJS5wMZ6VrfHL44al4U8ceEvCukab4pkt9Zsp9Rl&#10;1TwzpkF3PtjaNVjj88mNeZQzsyNhdoABbK39Q8MeEpNE8LW91b+GrbRgg0zSTH4puIY7yzIXbBlV&#10;AuVbC5icup9810PxA02K+0qxvfFlromk21g7tHqQ8R3Gnvauw2qI7iOONl3g4YBhnphquVr36X/p&#10;fl/TJ9O39f1/kcb+0kJRrH7PgncyTf8ACw7Pe5UKWb+zNQycDIHPavfa+Q/22viBqfwt8OfBrxLd&#10;aLY3djpPjW0mjt7LUXkeWT+zr9UjDNEPkOR8/J/2TXv3gbxh4z8YeFLXWbvwhaeHprpEli0/UNTb&#10;zlU9TJthIQ45A5PqFOQMnUj7T2d9d/kYqrDn9lf3rX+W3p+J31FYRufEu8403SivmgAnUJc+X3b/&#10;AFH3v9np70JdeJi0e/TdJClmDldQlJC/wkfuOSe44x6mrNiL4g+N9P8Ah14Q1HxBqUiR21ogwJJB&#10;GryMQqKWbAXLFRuJAGckgAmvALD4xeMvEHwPn8aWXinT7y+0q71RbmPQraK6t52hu3SLzG+bbarE&#10;uWZcSEFWDdm+gluvFBRd2maQH8piQNRlIEnYZ8j7vqeo9DXCa78LrB9Lf7b4d0e2tkM0rN/wkF3b&#10;JK9zMZLiKVljG+J5GJKPuRiQNg4oWjfy/Melif43+IdY0bQLLUNE8TnSDJHItpZ2FnFdXerXjKPs&#10;0EYkVh5Z+cvtUNjB3oFYnH8L+N/FMfxIWHxd/bmlWV5ejTNOgt47BtKnmFmJXUsN13u3pcEMSqYR&#10;QeeDL4t8B2zala6l4mmtLadL54tJuB4uvtMaJJwgaCPytmSfLGEyc842jitHSvC2nWXjwyW9loze&#10;IoHN09m3iW6meNCnli6+zMhUSsvymXbuIJy5yctWv/X9XJe1n/X/AADlvDfxp1rxr8f9f8Kpp3ir&#10;SdM0K/FijxaVbnT7gCBJXe5ncmQbt48sRbONpbduwPX2C/8ACeIf3G7+zW7nzceaP/Hf61x2oaXb&#10;QePNN1C9ttE0/wAVXqHZbxeJbm3N6YgfL3W6oq3O0E8ujFO3SuO+Lfxt8UfDD4j+FtNt/Blv4m1b&#10;xBYyW9pYadfsHEyyKWLSPCAIwD949MEkADNZTqRpU1Kb2/zM61WFFOpN2Wn46Lz3PoGiueS88UtE&#10;WOk6SjkRlUOpS9SPnBIg7dsZz7VIbnxLv/5BulbfNxn+0Jc+Xj73+o+9n+Hp71oam7XjH7UXxtPw&#10;e8A3badqem6Z4jurS5nspdUlRIkWFNzsA5Ad+VVU5JZxwQGr0pLrxMTHv03SQCX37dRlOB/Dj9xz&#10;nv0x71na9pes+KdAv9H1XRNHurC/s5Le6t/7TmUSbgVKbhACFIJywwR2FJlRaT1PM7f9oaDXvj/4&#10;Z8H6Vr2jNpMlvcx3kH2iNrq6uhAkyeWuciNVbqB85LY4Tk8T/FnW9C8canqUuq/ZfDekeJbXw9Pp&#10;bW8ZSSGWzjne5Z9vmB1aUYw23bGcqScju/EGj6jqV5ZO+naJDrVvazRaXK2rzo6NIgWbaFiBIC45&#10;GTwPu9azB8PorHxRp2s3Wk6Vca8skSQ3V1rdwpunjhKGdofL8t5xHuAbaW25G4Cq6/f+f9L56bEr&#10;az8vw/z3+RzfwX+PsvxEX4lao13Za1Z6PPHcabpeiSR3FzHaNarIkb7WO6Zm3ZGcBiVBO3NTfsw/&#10;FTWvjDoUniLVIPEVgt1bxT/Y9W0y3tbJDJllFm6EyuoXhmlZsnBG3la7PwrcG71LWdT0O28O3c15&#10;fbNTuLLWZJ/3kcaxqGAiIVwqqCnGPeszwPpdtoGr6paeHrbQ11CIMb7S7fxLc3Edi7MWVUt2QrAH&#10;OSdqJk9mxQrX+X9P56A9fv8A6X5nZ+FixOsbvP8A+QjNjzwOny/d/wBn0rdrwHwz8Z/E1x8Y/EXw&#10;/wBL8C/a5bIi8v8AWJdV22kDyKrbc+UW2nooA3Hn5QATXsL3XiYNJs03SSAU2btRlGR/Fn9xxjt1&#10;z7VlCpGpflezt80ZU6sKt+R3s2n6rc3aKwhdeJd//IN0rb52M/2hLny8fe/1H3s/w9PekS68Tny9&#10;+maSM79+NRlOP7mP3HOe/THvWhqeTfED9oa28P8Axt8L+E7fXNIsdPjvHg1qK5nj+1SE2U86LGhO&#10;4KvloWcDlnVQfvCrXwD+OD/FzXfHz/2tpN1p9hNbS6ba2VxHI9tayQ7h57KT85IJYfwkledpJ73U&#10;9I1jWrvSry90PR5rvS3a8s3/ALUnHlXJjeLjEAypjkcZIPX7vQ1k3Ph7U7jWdRutLtdItNUkurS5&#10;1DydXn3XBRNojlURYVSmAOCGHUA4YLXlt11/G1n8v63Kdvy/X8/62PE/Cfxm+IvijShb2kur6hqW&#10;oWemX58iws4JoVmuWWdrAzBYpIPKQ7HmLHJUknOB3PxA+Ol14F+Blv4g0q21/X9UfVU0KR7ixt57&#10;y2uDdG3laWKAxwsyMGUbDsZtnJBzVyb4YeF/Cun6lFJpOiaZZ2xt2kuJ/FF5FJp9urMYjFIRutVV&#10;i2xI2ReTgjpXU2/hiO58DjRW0PQbjwrcJI8u7V5plkiYmTzjK0WXdmO8uWzk7txPNN2s7eX9fd/m&#10;Lr9/9ffY86+Muq3mt/sO/FW/vX1xpLjwhrLKviS0gtr9V+yzACVIAsYPBxtUfKVzzkn23wL/AMiT&#10;4e/7B1v/AOilrwf46Sy/8McfFQ6Q2malosnhDWme/h8RXGquzfZpQds0qM0mMEfM4xjaOBWl+zF8&#10;bPFnxj+G9jqVr4Fh0XTLaxgt7e71DVGC3kyoBIIwsJOxcffI5PGODiJ1IxmoPd7fLcwdWEJRpyes&#10;r2+W59BUVhPdeJg8mzTdJKhlCFtQlBK/xE/uOCOw5z6igXPiXeM6bpQXzSCRqEufL7N/qPvf7PT3&#10;qzY25JFijZ3YKigszHoBXzr4K+OWpfF7xb430/QPFOl2mnW1pYXemrpwhur2KBpbhZjsO4ee4iUq&#10;rqQm9AVJyD7cl14nIj36ZpIJD79uoynB/gx+45z36Y965nXPAc3iK5vry/8ADmkve3lrAktxFrN1&#10;FIHgd2h2OkQaPYZHIkTDZal1+Q+hkeG/GGt+JfgadWuvEdp4c1aCWaG+1i9t0Bs44bpklMkZ/dpO&#10;IkIIIKLIc7WUYPCr8RvHcGmabqerS+KIPC1na3+pXesafZabFdPaJOv2eW6iuFG0eQsjssMYc5XC&#10;g5Wut1f4c2moeFbiC4g0xfBqW8cvlJ4nvIYnlW4+0PcyXKqG3hxu8zcSxzvJ7NvPB3h26g0T7X/Z&#10;d5Beym3sJ7zxpfSvqVu+GaJnfJukJ5EDl0wT0yarrf0F0s/P+v6/4fM+N/xv1Twx8QvDHhDStN8V&#10;NbapYS6lLqnhjS7e7nIV0RI0+0ZjUZfc5ZGIBUDG7I9c18TLFoAkeaSUX0IkeBAoY7GyWGThc+57&#10;VynxC023vbGxv/Ftvouj21jM4i1QeI7jTpLbcNoCTxpGw38Bl3AH/arH+NXxB1b4WfDuLxNe+HrS&#10;+tdJkhlW007U33vITsjUFohlPmGTyfRTUSnGnBylsru/l/wEZ1JqnF1JuyS1+W7PZKK4PwV4s8ae&#10;K/Clnq934RsvD9zdwLMmnX+qOZYye0m2AheOccnsQDkDfe68Sh32abpRQOoUtqEoJT+IkeRwR2HO&#10;fUURkpJSXUqMlOKktmbtc18RfHVh8N/B+oa/qMkccFsFVBNKsSPI7BI1LtwoLMoLHgDJPAqwtz4l&#10;3jdpulBPNIJGoS58vs2PI+96joPU0iXXicrHv0zSAxV94XUZSAf4QP3HIPfpj3pstHzHeftbXdn8&#10;JtBuD4r8Mv4pvNXlS7vxcQraLZxal5DiEFvnZkKhepC7nJ4GfWfjV421/S9VttO8PauNH8vw9qni&#10;BrpYIphcNa+QI4TvVh5bGYltuGwBhlravPCf2LwnNo9zoOhQaM832x4ZtZnRDdvc+cfnMWcGU7gc&#10;9Tjbjis3xT8OW160upvFOn6ZqMEM8s0M1zrt1brFDNtE0DMqD9yQq5jYlHwMqowA3qrL+tEvz18+&#10;u47pO/8AW9/y08r+Ry3g/wDaPHjn45eHfDdnqmlW2kz6NdPdac06G9kv0Fs+Amdyoqyuo4BYq56I&#10;CZPB3xp1rx58eNf8Nrp3inSNN0PUXsEK6Tb/ANmzhIQ7vcTuTLl9w8sR7BjYW3AkDvzKt342s1W0&#10;8OP4k0u3kjgtk1l/tEFjKY97+SIuhaOMcjHAwwzg593pVpbfEPT766t9E0/xRfBmFrF4kuYGvVjU&#10;7Ha2VFS4KjPLoxTGQeBVXV07d/zdvu2I6Nen4LX7zsEC/wDCeTH9xu/s2PoT5uPNfr/s/wBc1v18&#10;+/FD42+KPhr8UPDWjW/gy38S6v4isGhtrLTb9gUlSTOXkeEAR4blj93BJGK9hF54qaAt/ZOkLL5a&#10;EIdSlxvP3lJ8joOx7+grGNSMpSgnqtzONWE5yhF6x3+ep0NFYT3PiUO23TdKKeYoUnUJQSn8RI8j&#10;qOw6H1FCXPiUuu7TdKCeYwYjUJSQn8JA8jqe46D1NaGp5n+1D8cP+FPeC3XT9U0zS/EN3bzXFrNq&#10;kqJGkcQBkYByA7ncqqnOS2cEKao2H7QcHiL9obRPB+l67o7aKbK7jubcXEbXdzeIsMilFzkRqjnB&#10;/jO/smT6Rrulax4q0G60jV9E0e5sL23khurf+05gGB4CgiAHBHU8Eds1neINH1LVL21kfT9Ft9ei&#10;064g0+b+150kiMgUS7QsQJUYQ7h8wwPu5zQnbV6/8M/1/wAx6PTb/h1/X/DnmniT4x+KdJ+MWoad&#10;bT3Nxptvqv8AZkNlHZxGxkT+zftJU3BG8XRlwAu4JtIGMndXSfDj4h6xpfhHXW8Ur4m1DxZpWkQ6&#10;xd6TqNvYCRlaOTH2UWY2lXkhlVVkYyDaM4yCbk/wtsU8QrqN9oOj3urXOwD7brlz5d7ILfyZJntz&#10;H5TTeUCu/YWK8EgVe+HOlWum2d1ceFLbRdStZZxbS3g8R3Got5UYIWPzZEcjYWbEIYKu44xk0W0a&#10;T6b/AK/16bhfVNr+v6/zML9mX4m618WvD83iDVYfEVl9phhm+yaxplvaWiGQFgLJkJkdAvDGVmJO&#10;0jbyKp/sa/8AJLvEP/Y7eJv/AE8XVdP4D0u20DVNTs/Dlvon2mB2W/02DxLc3KaeWLMipbshW3Dn&#10;cSqqg46NgY+d/wBjH41eJdR1Pxj4A0vwSt42meJ/EFzqGtPqJjtLeWTVLl1jB8olgd2AQNxwTtAB&#10;IipVhDlvpfRev9dTCdWNKym9W7L1+R9r0VgvdeJwsmzTNILBV2BtRlAJ/iB/ccAdjzn2pWufEu87&#10;dN0op5oAJ1CXPl92x5H3vQdD6irNjdrwvxf8dR/wvzw34B0zXtM0+CS4lstSjaaI3sk7WjzRCJHz&#10;hUwhLbSGZwv8LA+rpdeJS6b9N0oIXYMV1CUkJ/CQPI5J7jt6msy/0jWNXvtIv77Q9HlvtMMk9s41&#10;SfEMzI0fGIBuBRmBJHGeAetC3Tew+jOd+DF74h1WXxdf6h4mvde0SLUpdO0ltSgtUfFuTHPKWt4Y&#10;gQ0wdQCDxGDn5uOQufHfj/Q9O+I+nQ6vZ6prmk6NDqljdatZi3h3t5vnPCkS/vLdQi7NxLFshnIO&#10;a7mDQdSsNJtdI0W20bTrTSZhcTWsWsTkF23PJFKfKzsbzNxL7s5+6OCOW8OHwVZ6R4iGi3PhC70p&#10;rWO1vpD4tluEgszuXyyzK32eIFmCIhVOeNpqXdr5fpv99xxsmr9/12+4n+Lnxn1b4dfBXw14gttO&#10;v9W1fWZNPsjJptktw8D3AXdL5RZQe4UE4LMgPBrqPDmpXWtfBy6vr59VZ7ixuXC+KbWC2vFXa4xc&#10;JABGOh+6o+UjIzkma/0d9Z8GjSrzR9BuPDBiVBnVZTGLVVBjkV/JyGGAQQ3GAQ2ayrK4u4vhheya&#10;EdI1HSmsrx/7QPiC51TcQrAHzpI3aXkEEFuMbRnGK0bXNL1+5djNX5Y+n3npGnf8g+1xtx5S/c6d&#10;B09qs14j8BPjZ4r+NPhM6zB4Gh0TS0iEVtdX+psBdzLw3lqsJPlj++RycgA4OPUHuvE4EmzTNJJA&#10;TZu1GUZP8ef3HGO3XPtWNOpGrBTg7pkUqsK8FUpu6e39M3qZLKkETySMEjQFmY9AB1NYpufEu840&#10;3SivmgAnUJc+X3b/AFH3v9np70JdeJi8e/TdJClmDldQlJC/wkfuOSe44x6mtH5Gp81w/tQan4z1&#10;bxHHoOv2DWEl9pEOnW+iiG71KC1neVZWWM7g05EYfa6kIp5UlSD6j4Y8aa14o+Ba65deJrbw3dxX&#10;E0d1rd9bRrJb28N08btJEw8uO48tMMCpRZCflIG2tfX/AIdN4olu7rVPDekve3aQSTXMGt3UMqTW&#10;7MbcxyJErRld7fOhVvmPWud1b4cWV14RMNxb6VF4Ngs4Z44YvE95bwCZJzObl7lFDZ3ncZc7mOSx&#10;OeDZW9BvV3ObufGnxCTwfoN+fEVxBrV7LNFouiSaVCt7rJ+0nypL1Cn7qL7OEaTyhEU3liQcJWn8&#10;avjVrHhj4oeH/BGn6Z4qSK909tRn1Pwxpdvdyk+aI1jU3GY0UE7nJRjhkxjOasXXg7w1HqOh6m1/&#10;bLdXarZ6TfP8Q9TWa+hZw7Ir78zfOwwuWB+UZAwK6f4haZbXdtY6h4sh0bSYbK4aODVP+EkudOli&#10;VxjCzokbZfABj3YOB1xT7ev/AAP+D69O63+7+v8AL9e3W68JUn8Nh3meQX6iRoFAVj5EuSwycLn3&#10;POK6CvGvjb8RdX+FPgSy8UX/AIdtb+DS7pGFnpupPvZ2DRRqN0S7lO/nuDjAPWus8G+KPGnifwvY&#10;6rfeE7HQLq6thN/Z17qjtLE5PCvtgIA24PqM4KgisvaRdR0767/IxVWHtPZX961/ltvt+J3NFYL3&#10;XiceZs0zSTjZszqMoz/fz+44x2659qU3XiXf/wAg3StvnYz/AGhLny8fe/1H3s/w9PetDYq/Erx7&#10;YfDTwbfa/qEkMcUGyOMXEywxvLI4SNWduFUsy5Y8AZPavmRP2jfGknw9tvFJ1hdQgsdJ1C+a48P6&#10;al3Z6lewXbp9mmdVfyIvKQEHchO7O87cH6lS68TFo9+m6SAS+8rqMpwP4cfuOc9+mPevP9R+FGlp&#10;Bp0194Y0O3SyD+WG166jieWW4EoikHlgTRtMQwWQMA2MLQt9fIeljU+L/i3xL4c0fwvf6CbK3tbr&#10;WtOtdRa7UvMIJ7mKMpEuNu47yCxPAHAyQRkeHfGmup8Vb238Qv4g0/Sr7U59P0SBotPOmziOEN95&#10;N115h8ud8sVTHHXArR1u0uLSxSw8TNoNwLzVI73T4tS12aHdcrMJY4oyY8kIyqVAznGNoHAh03RN&#10;MtfiJfPp9poD+JYpDdvp3/CR3Dm3WQASXAsyhSGRg3LqgLbzlvmOWt/v/Jfl/W4ntb+t/wCvyOW8&#10;BfGnWviH8b/EOhf2d4q0fTdE1KfTox/ZNuNMnWJAWeediZd7lsxiPYMFCQ2TVjwL/wAnm/Fr/sU/&#10;Dn/o/U66ifSrS0+I1reTW+i2Hie+LOLSLxJcQtexopCytahFSd1GRlkbaFGG+UY+eNZ+NPiP4cft&#10;yeJdEtfBS+Jdd8S+F9GiW10/UCqQNFPfkEu8Q+QiTLMQu3B61lOpGlTUpvb872/MyrVYUU6k3Zaf&#10;jolprufatFc+t34pMIJ0rSFkMKttOpS4Evdc+R90f3up9BT3uvEwMmzTdJIBTZu1GUZH8Wf3HGO3&#10;XPtWhqbteJ/tQfHP/hUHhaKHT9V0vStfvEa4hn1WVEjjgiZPNKq5AdzvVVX1YtyFIr0/7T4l3/8A&#10;IN0rb5uM/wBoS58vH3v9R97P8PT3rO17SdX8V6NNpOr6JpF1p92rpcw/2nMMqDlACIQeSBnkY96O&#10;qGrdTldOvtf1H44pY6f4t1C88OWmljU9RspobNrfdOxW2hidIFkAxHLIS0jHAQc7shde8TeJPD/x&#10;f8PWj6sJ9C1m6mtBZtaIlrAFtXkjXzwC5uWkjJwTs8vPyhgCda50bU4p9ZW0sdG03XddsSJJ01ef&#10;zWkjTy0KjygQqBh8y4IJHGTmuZtbfQLXx8irL4YuPGkTIyWMvimbzHuvK2SStabNom8rI8wRlypw&#10;SBR1S/rr+WhPR/12/wCCWvAXxJ8SQ/Cfxh4j8U20Oq6zoV7qoay0OIlZFt3fZDEGwWOFCgnBJ54z&#10;iq/7NfxH1r4p+HJte1aPxFatcRQym21rTLeztlZ13/6GYyZHiAIBMrOT8pBHIrqPB8hOn3snhi08&#10;PXmm3WoyzTS2esyTo8jtmdiREwD7ifkBx7is7wDplroOo6nZeGoNFZ7ecxXthB4kubpbBcsURIGR&#10;lt8nOY0CDjvgU1v8l/wRvy7s7HweWOnXm7z8/wBo3v8Ax8ABsfaJMY/2fT2xW7XgPgH4z+JtU+KX&#10;iHwBp/gXzBpE88+o61Nqv+iwyysZURT5RLBi+AMBgOdoAOPX2uvFARtumaQX8pSAdRlAMncZ8j7v&#10;oep9BWUKkal3F7O3zW5lTqwqpuDvZtfNbm/RWE914mDSbNN0kqGXYW1CUEr/ABE/uOCOw5z6igXP&#10;iXeM6bpQXzSCRqEufL7N/qPvf7PT3rQ1PFPiX+0g2hfF+28L6Rreg2kNjbXy31vqNygmmukszcRD&#10;bnckSALuYD5ixAxsOd74DeP/ABH4ufXrHVby8nuLawsbyJtc0+O0uUlnjcuBHEFVrcMg2Ny2RICz&#10;bQa7TWvDV94nn0+bWPDuiXslqtwqiTUZmVBIhjYbfIAcMhIbcOM8ZrltH+GTaTbyWOg2VhaGNoxf&#10;geJL24mk2wsiWjyupdYgkgZVzhc5VASGpLaz8xvV6eRy+l+L/FbWHiSW8+IoHhnTHtBdeLP7Mt1L&#10;XGZBd29gBGY3XeIEUusrBmkTLsAVm8d/Gfxd8OPgZ4U1bU9G1S88Ta1f2+mObDTkmubdJWbbM8G5&#10;UEpjVfkztErgYxxTV+Hvgy28JTRQ3Fh/YGhXFvskf4h6n5Onzx5QL5m8+QV34ABGSVyBgV31xoX9&#10;peBTpt1Y6VqfhhlWUXV94hubhjbj94J/tLoz7lOGVt/GAQ4wKb2+7/P8V+HfVh1+/wDr5fn22DTt&#10;QutY+CV/e376k73GmXUmPFFtDbXSqUfAuUgAQe+0D5ccZzXoUX+rTp0HSvLmubuD4Uam+iHSL7Rz&#10;Y3jrqLa7capuUI+H8143aY5GCCxxjAJxisv4E/GzxX8bPCn9vx+BodA0xkK201/qjf6VIMjMYWHP&#10;l8AbyBznAODUTqRjUUHu9vluYOrCM402/ed7fLf8z2iisB7rxQEfZpmkF/LUqDqMoBf+IE+RwB2P&#10;f0FOe68Sh32abpRQOoUtqEoJT+IkeRwR2HOfUVZsbNxcR2lvLPM4jiiUu7noqgZJr5V0z9pLXPiD&#10;qXiP+wtbtxoq6npio/h+CPUdQ0zTpklLymILJvlZo0yCjeWJD8pKE19Irc+Jd43abpQTzSCRqEuf&#10;L7NjyPveo6e5rk9c+HJ8SveT6n4c0v7VfNFNc3Nvrd3DKksGfs7RyRxKyEAkFkKnkj5hS2d2PpYz&#10;/BfxB8TeMfgVdeILCO1TxJD9tt4pNUiaGN2gnkiEska8glY95QY5OPlHTkZvid4qfSPBOu6hPr1p&#10;4cTw3batrep6Hb6cY2nlKZ81bgFxGqrISIF3fOMdOO3stPm8MaG15Avh+x8Ix6NHbJAdblWyj+Zy&#10;X8wxbcMHA8z7x754xj6p4Y8NY8OQz2nhuCN7aCx0aAeKLiBNRgTaVhZFUC6RNwKq4kHznpuOb+19&#10;35P89/8AhhdLev8AXy2Mr4wfGzV9D+Lei+BdM03xVHb3OnDUpdU8N6Xb3bsWmESJunJRI15Mh2E/&#10;MmCuSa+W/wDgtmHX4I/DoSMHca++5gMAn7M+TjtX2p8Q9NtbtLDUfFMGi6StpdeTbal/wklxpsqI&#10;45QTRojHdtGYt21toJzgV8M/8FoX1f8A4Uv8O0vrKwtoF16UA2t28pGLdggw0a8EZzzwQBznIlbW&#10;8we5+mdFYs/hKxuZ3lefUw778iPVbpF+cknCiQAdeMD5RwMCom8E6cyFDcavgxLFxrN4DtHQ583O&#10;71bqe5oA36Kwn8GafI0jG41YF2Vjt1i7ABXpgCXgeoHB75oHg2wDhvtGq5Epm/5DF3jcRjGPN+7/&#10;ALP3fagDdorBTwXp8YjxcasfL3gbtZvDnd1zmXn2znHbFJ/whOnbNv2jV8eT5P8AyGrzO3Oc5837&#10;3+1973oA36+RvH3gjxLN4++LUNp4f1O50zxjcxafPPDaOUeGHT7eTdnGGjcLcw55G9gvU19Nv4K0&#10;+QSA3GrDzAgO3WbwY29MYl498de+aU+DbBnLG41XJlE3GsXYG4dseb93/Z+6fSpau7+TX3/8MUnb&#10;8PwPkvxTr/xR07ULWDw/YeLrRrWylsmt0sr2WIoujytHIuIhAn+kCIKAXk3j5iAdg6fxvrHifwZr&#10;+mWR1vxb54vvD0WnuizT21x9ovUW9W7k2lFLbiu1yu1cCMDmvo1PBmnxvGwuNVJR2cbtYuyMt1yD&#10;LyPQHgdsVgXnwN8F6jr9prt3pMt1rdpF5MGpT39y9xGuSRiQybsjJw2cjPBFac13d97kJWjZdrfo&#10;ee/s73Pj67126m8W6jqbTtZsdR0++0q7hhivPN6wzSnyioG8AQZQrsJOevlusH4jTa5HrGnweLj4&#10;ph0e+ttXmutMuGtrUPqll5gsjtCuxt0kKLCSSEBXL5r6xfwTpzoyG41cBo1iONavAcDoQRLkH1Yc&#10;nuTXzxeftHafZ+Pr/Tb3wR4th8Lw+K4vCkvimPxKTAL8lFjUW4uBMEJdM4Tbzk5pLWSS7f8AA/W3&#10;4XK2jJ9P6/yv8rnVwN43HwC1gWuq6zea2+oKlhdLptzb3sVu1xGCNlwDK+1TJ88gyV6jAyeH8cf8&#10;LP0jxRqOiWOpeJbbwnaXt2tjqa2N7qFw0htrOSAM0P7ySIPJdgFsxkrtc/KBXfP8f/gbb6Zf6s/x&#10;QsksdOvViup38S3OyK4fcBGwMvfY2E6DaeBXTzeKvh1p9vcyyeMJFg0+1t7maU+Ibp1jhvHKW8jN&#10;5pyJGBCMc9OMUbu/9bL/AIf59Q291/1r/SPEtf8AGXxEs9dt7a21LxDL41uL7U7dLRLJ00ueKPTJ&#10;3tvL3Dyt/mKjbQ5beSH4ArbXVfFTXAia48fJ8PTfY+2Cwu/7ZB+xg42+UZ/L8/PO3bu4/wBXWXc/&#10;FT4JeCfjFqMWtWLeEr14760fxde6xNALg28lrHIvmeYHLs9wF3Z3HyWycYr1+68dfDCLxxaeDZvH&#10;KJ4p1OKKe30keJLkXEqbdyFFE3G4c8Y3Drmi90n/AF3/AC1/HYl6PXov6f6fhvqUJbzxbL4Q+MTw&#10;rqQuo4XOgm9h8tz/AMSuEgpwAT55fOOA24dsVnp4HtJvG/wi1/QLW5lt7fRbqzS9jaR7e3ha1Uxk&#10;j7iFmI+bALYAycCoJf2ivgMllJfSfFWwW1S+WF5G8TXAUXBU4jx5vTAPyfd9RWp4v8c/Cv4KTeBt&#10;I1XXbrRk8R3bWmhwxardmGVmXcekm0J8y4zwC67eSKTV9O9l+DX48xV+Vu/S7/L8uU8q8KfC2+8V&#10;6Pp0Vxp2r+HX8P8AhWzt9RluNIkY3OpQSuzBI3A+1cGU7kJBMq4Yniul+HNt4h8L6prHhfxTo5/4&#10;Q6fS3mv727spAqQLaxKga5J8tiq7ojGAGBiL8Bq2fEH7QfwQ8M6B4o1KX4i/bIPDEXkapFY+Ibu4&#10;ng3PsAKrKSXLkKG6gnqKZrfxh+Cuv6VqulR+MIvEd8+hNqp8PxeIrh57q1SD7QNqGXqyAMT1I5OR&#10;Uyd4yfdP8U3f9VbohpO6j5/qv1dterOU/YvXULnx/wDFy+12Fh4glTw2t3NcR7Zy39iWxIfvnJJI&#10;9Sa+rK+Vv2ZP7M+IXxa+NHiKL+1bS31Kfw7qEMP9qXCOiyaNbyqrlJBuI34OcggAdAAPoxfBtgjq&#10;4uNVysjSjOsXZGT1BHm4K+i9B2ArWompyurO7MoW5VY3aKwE8FafGsai41chFZBu1m8JIbrkmXk+&#10;hPI7YoPgnTmQr9o1fBiEPGtXgO0d8+b97/a+8fWoLN+vmj4S2ereDPF0N14hj1KQ2MGrnVru90Zo&#10;YLMyXiPEbadYsziUZZv3kgAQHEeMV6V4s1rQfDWtPpzW3inVJxFDdXx0vUrmQWMBcpHK6+erbWZX&#10;ysSuxCMWXAzUWh6j4a8ca1PpSWHiWSyaWaeDULm/uWsbx4JBHKqETkgK+BskVFbBKBgCaI73X9f1&#10;/WzB7Wf9f1oeWxeGrs+JIbXU/COr6tLpuq+Ib3WXTT32X9lcu5gSOZtqTFlaD92rEgQkEAgA7lj4&#10;T8Wa/wDBz4uaf4cludJ1jWrq6m0nUp9PfTmnaS1iHy20y7oQGVoskclS/fNdJq/xD8IeGL++h1SL&#10;xZYW9hFeTQXs99dtFfeSVFwsQE5dipdQu9VBzmMkAkavh/WvDOr+H9d1G8bxDoC6AslrqltqusXI&#10;lswIlmLM0dw6sTG6MHVmODjIIIE2vBrpb/L/ACX/AAzKu1K/n/n/AJv+kVP2brXULHwT9m1Se+uL&#10;2ARw4vtC/sowRqnywKogiEgT5vmUMvzHDGu58B28dv4bjEcbx77i4kbzIxGzMZnJJA9fXv1rD8J2&#10;tj4xsZ7htM8V6LDIkRiOparcRtPFjKSIEuGKZxyG2Sf31GebPhXwnaXWjRzTvqsMrXMkpQavcqAV&#10;kYDhJAoUgAlQMHPIJzWknd3ZnFJLQ7SisJPBthG6OLjVSUkaQbtYuyMnrkGXBHop4HYCmp4J06NE&#10;UXGrkIjRjdrN4Tg9cky5J9CeR2IqSjfrhPjrpGra98IvFFhoavJqc9oVjSNN7Ou4F1VcjcSgYAZG&#10;Sa3G8E6cyFDcavgxLDxrN4DtHQ583O71bqe5rhx4m0bUNXvrSw0jxhqa+ZNHBeWmpzLb3dxbHbLB&#10;EzXS+WwYMpMgjjcq2GbFJ66DWmpX+DUws38RWl2NRW31bUz/AGffalpbabd3wWzh8xpI1hiCFSrI&#10;rbFLLGPvY3Hgbn4Rlf2XfFPhlNF1QyWetarc6fp+bgzTY1CZ4WIzvmBBDjduDcNzwa9B8L6/4c8V&#10;6NrviK40jxTpQ8N31zHMt7qMs83mxoDMIRb3ModR9zYpxuUgLkVn23xE0JxFaJ4f8bjxAl2LNdAl&#10;1Yi7JmgacOWa98kr5aMQWkypBGAeKq+t/T800JaL5/o0/wAyr+1D4V8Xa9pPgq88N6lc2VnpWrpd&#10;alDaact9IU8p1jlEBikMnlyFG2hSf4gCVGO2uLaO9+DZhvFW8SayAuDqln9jFwWI3tLCUTZvJJKl&#10;F+9yBTPEjaL4V0TT7m9i8SNe6hs0+00mDWLmS7mmdS/lAi42eYArEyFwAFYl9ozUXifw7Yap8Pr+&#10;7uV1zSGnhTzba/1W5LwFHA2sI52XORyUYhuuWHNHRrzE9beh6OqhFCqAqgYAAwAKWsI+DbBnLG41&#10;XJlE3GsXYG4dseb93/Z+6fShPBmnxvGwuNVJR2cbtYuyMt1yDLyPQHgdsUhm7RWAvgnTkRUFxq+F&#10;jaIZ1m8JwepJ83Jb0bqOxFUte0PQvD2h6jqepahq1rp1naGS5n/tm9/dxRgsW4lznAOSPmPvRsNK&#10;+iOL+Pmk6le6t4LvYrjVLXRbO4uvt82jaX/aNzGz27LEwh8uUEZLKSY3xv6D7w57U/ER0D4QeCbO&#10;68HSX/i7TYrJItOg0i7urfR53tnUTyRwxuwRE8wYUH5jsyDyNu88f6HbhI7jw/44i1q7vEit9GN/&#10;Ks85ELTB42+1eSE8tGLDzByNrLuIBua14r+H/hH4ZyfEy5v9Wi0C4gTVftEd/eGa4DoPLTy/Myxw&#10;QBGeB6DBNK1k/X+v8vw3BatW/r+t/wDgHkVl4Cu9FCaHpema3qM15P4cl0bV7jR7iFYY7a68y6Mh&#10;ZB9l24mbY+0kSBVDZrp/H3hbxhaftKxa9Nq1+fCN7ptrZwW9poS6igCyubi2dhbyNCJN0bFyVBAw&#10;WGwY9F+3aZ/wltt4e0/S/FeqSR2sVzcXkGtOILSK4ZwplMt2ruf3bn5FcqAMYyKdr15o2keIYvD9&#10;taeKdc1M2aSXMOm6tcH7JalyomkZ7hOSytjYWlba2FIBq9U16/8AAJ3T9P8Ag/16+ZxvxPtobj9s&#10;T4FNLEkrQ6F4pkjLqCUb/iWDcPQ4JGR2Jr3uvnD4keFLIftd/BmLz9S23Ph/xLvJ1S63DY2lldje&#10;ZlM99pG7+LNe5HwbYF932jVc+aJv+Qxd43YxjHm/d/2fu+1SM3aKwk8GafG0ZFxqxMbOw3axdkEt&#10;1zmXkegPTtimr4J05UCi41fAiMPOtXhO09Tnzc7v9r7w7GgDfrwP42eE/G+tfFfwDqtppVlqnhvS&#10;9atHgWO+nSa2ZhILieWJbdlIClVVi4AyRgb8j03xJpOgeGdB1HVdV1DVrXTrW33Ty/2xe5VE5+XE&#10;udx6fL8zZxzmuDn+I+hyW3hHUYPD/jS70vxZLZNYX0Gr7U8yZdyK0RvVkUKoLOFQrgEnODQviTXR&#10;oHpF+dyl8ZHt/Fsti+h6HqF9qM01jJHeR6TNJHeJBeFzbeeP+PQo6lmaRVBDAAk522vAemt/wuZr&#10;3TNAv9J0uPSLqzmhu9MksxZSm5ST/XHKXZmYyvuRmCBfVzno73+yPDXirTfDGmaL4l1K4aM37/2d&#10;q7JBZxNJs3SCW6TK53YRFf7pwtUfBfizwt4x1uPSrNPE9sJILqXT7u91S5EWoQxTCKeSMi4Z/kdl&#10;AMqo2GBTK80R8vP8rP8AX+rhL+vz/wAv6scT+zr4X8X+EfHPiOw8YarqGp3L6jfXkYk0JUt5DJKT&#10;Hci9W3CsTEyps80sOV24UY9r0W0t08aeJLlYbVbp0tY3mj/1zKEYqr+wLNge5rmtCvNG8T61eafp&#10;1p4puNOtzJpz62NWuFtDNEcPEp+0eaXBBBlCbSVK+YTxV3SvB+my+K/Eo+16kWY2hdY9VvFZdsZx&#10;z5vf26980dEJrVvzO8orC/4Q2w37vtGq583zv+Qxd43YxjHm/d/2fu+1IngvT4zGRcasfLLkbtYu&#10;znd1zmXn2z07YoGb1FYA8E6cEC/aNXx5Rh51m8ztJ658373+1973rmPHupeFPh/Hpa6xfa0kmtX1&#10;tpVrDb6teNI8ryKikYlG0AsCz5HHXJIBPIDz7wTpHi3wj8fPFXinxnp1nFY3miqsmr2F3c3MSqt2&#10;4ghVTbIE2xkFlDHBLOSdxxxvxM+HnxG1H4i+KdTvdBt9Ri1DQ7qJbjS72e43WiXtu0VoI2t0VZGi&#10;WTKBzuZ5CCRgV674d8S+EfiDr8mirbeIlSdpruzuL3UbgW1+LWZYpmiAnJCpIUBV1QNkMAw5p3iT&#10;x14J8I+I9V0e5vdduNS0fS5tfuorfUruRUiBAKEmYAudwKxngAg/LkZFpytdNv6/r8Snq5X+f5f1&#10;/wAA5HUPCnijxf8ADL41f8Igt74cm8RXbyaEt3ZtaTNiyt4pW8mZA0fmyRygFlB53dwa7P8AZ1t7&#10;618DiHU7i+ur2EpDuvtC/spoY1QbIFTyIg6p83zKGXLHDHtq2kWmWnhO61vXbTxJ4WtLCCZp49V1&#10;yWSRIQNzSEwXUqnjODuLDHGOKk8KWNn4s0+SeTTPFehxmNEiXU9WuEeaEjKSr5dy5Unvv2yj+NRk&#10;Za0ul2X4EPWz9f6/r9Tb8A28dv4UsljjeIMZJGEkYjYs0jMzMB3JJJPfOa6GuL8K+ErS70C3lnk1&#10;aGWUh3jXV7lQpViBgJIFA45CgA981rjwbYBw32jVc+aZv+Qxd43EYxjzfu/7P3fakM3aKwU8F6fG&#10;I8XGrHy94G7Wbw53dc5l59s5x2xSf8ITp2zb9o1fHleT/wAhq8ztznOfN+9/tfe96AJfGaa7L4W1&#10;NPDBs1194GWzbUJGSBZDwGZlRyAOT908gcV4x8DtK8T+BPhr4l8PDTLTR/FNzrGrPosd/d3M8FxJ&#10;kuJZZ2t1YqWJbdtJcZIHUDo/Gfj7wJ4M17VNF1LUdea/tNJOrXMdrqV6+yGN0RUBEvEjtImFXls/&#10;NwRm/pF74Z8QaVq2uz2viGxvdAnkN7Y3WoXL3dpIsSSGMLFM6sGjaNgkbMrbhwTxS6N9Gv1/z/rY&#10;rXReZ8/6Z4D8U+DY7u71Tw7dfarXxFqJjEFjc67Bd/aLCNZJ3Aiik3O4YLKFKZZ1YqDmur+I3w7+&#10;Idt8J/gzDbaxd21x4bFt/botdPXUpfNW12JN5JilMnlyc4VSedwBKgjv7n4j+DdD8D+I/FWs/wDC&#10;TaHB4ZkY6jYX2pXLXMbvGrqgVJ3SQusibVDEAsB8pBA6LxFNoHhfSNLuGPiK/uNSxZ6fp9pq109z&#10;dO6l9q7pwoYKGJkdlCgElgKbvb7v+B9/9bCvd39f+CeW/tTW8d5+y9o0Nyj3aT+IPDIuPtll9ma4&#10;LazZ+Y0kBRNhcliVKL945A6V9KAAAADAHavmX9rfQbS8+ANpdNFrdhJceIfDcElpfapcNLCP7Zs1&#10;IOJmUOOf3iMSeCHPBr35/BthI7sbjVQXdXO3WLsDK9MAS8D1A4PcGm97kpWRu0VhL4NsFcMLjVci&#10;Uzc6vdkbj2x5uNv+z90dhSJ4K0+NYwLjViIw6jdrN4c7uucy8+xPTtikM3q8e/ak8L+K/GXws1TS&#10;fDdnaajaT2lydRs5byW3nuUELGOKLy4ZS5L7cp8u4DbnDGvQj4J07ZtNzq+PJ8nP9tXmduc5z5v3&#10;v9r73vXmN38TPClx4d8Ta5pNl4q8QaXol49nqVxYa00KwmCNZGkUz3cQKYYDKcuR0IwTMkmmmXBu&#10;LTRd1zUYJPh3oVjqekXT61p8Fusn2PS5tUGlXD2rhZjCqq8q4LplUOGbkDBI8+0nw5e2ujfDjTov&#10;Cep2GvafPpMt1HJpsjrexQ4jDG9XK2/kxtI5jfazEbACGO707Ub7RNF8OaR4hTRPFMt94hurdodK&#10;h1OSO9kneIlUkD3KxjainKl9o29zVOfxv4b0vxDa6Xd2Piy1kiltob25k1SZ4NPuLz5YIJyty29m&#10;Yqo8sSIhZcsoINatvnbe9/xvf9f60MUlyJLa34Wt/X/DnHeL/C3jCw/aafXLrVr9vCWo2dna29ta&#10;aEuoRlFdvPtXkFvI0Adirl2ZFIPLDYMe36zbxz+L/DrSRvIYluZEPlhkRtqruJP3ThmAx2LCuX1i&#10;80XSvEcXh60tPFOt6glqr3a6fq1wwsraRiomlaS4XJJVsBN8pCnapxWnqfg+zPiHS4RJq7QzQSpJ&#10;IusXQKBQm3B8zcCeclSCf4s1C+FIt6ttnbUVhP4NsHd2NxqoLSLKcaxdgZHQACXAHqo4PcGhfBtg&#10;jq4uNVysjSjOsXZGT1GPNwV9F6DsBQBu0VgJ4K0+NI1Fxq5CKyDdrN4SQ3XJMvJ9CeR2xQfBOnMh&#10;X7Rq+DEIeNZvAdo758373+194+tAG/UN4ZxaTm1WNrrY3lLMxVC+PlDEAkDOMkA1kP4M0+QyE3Gr&#10;DzChO3WLsY29MYl498de+a5PxXr/AIQ8GeKNA0PUtR1hNT1qeaa2ij1S8YKIoXkd3/e4WPbGQF6E&#10;9F6kJ9ho4X4FaP4p8BeMfiDP4z0+1tb3WLvT2XUba7uLmG+vHhKttdrePagO1BjIX5V7DPBw+BvH&#10;2jePNd1bxR4fW7jkv9B1TVLnRZrnUFu/Lnud4ijNshZYgYj5aBmVY04YtmvZ/AGteFfidOscFp4j&#10;tJ7OCHVbWPVtSuMzW9x5ghuUxO/DbJMB8OmPurkZqaj4+8GWOo+ItLtJPEur6hoRs9PuLey1W53S&#10;y3UhSKON5LhVMm4YLlht6bhggVqmu6X4aA9UzgvFngHxlrn7M+oWOgC80eWbxFPqqaW9ipnfS21J&#10;5hAYJEbBMRDeUVyfuEcla9f+HjXR+F0r3t5e6hqBinM97c6SdOnncAgN5DRREYAVQSgztHXrSas+&#10;jaF4Nl1/XYfEmixssUb2Mur3Et0HMgSKNRBcOpkdioGxiW3AE9asW2kQ634cvb6fTvEmi3YLyGw1&#10;DV5fMDqvy/6u4kiKEYO0MVOcMMggC0ul5fgkv0E9bN+f4u503ha3itPDOkwwxeTFHaRKsewJtGwc&#10;bRwPoK1K5bQvCFkdJ02V5dVSURrKUOr3RAZlGQQJNpA7LjaOwFWk8E6dGiKLjVyERoxu1m8Jw3XJ&#10;MvJ9CeR2IpBsb9FYDeCdOZCpuNXwYhDxrN4DtHQ583O71bqe5pz+DNPkaRjcasC7Kx26xdgAr0wB&#10;LwPUDg980AZ/xS03xJrPg66sPCxs11G5ZIpGvLuS1Atyf3uyVIpCrlchTtOCc9q8s+F2m+LNN/Zx&#10;0PwdplhZ+H/GSWJWOwvLm4hSC1+0lHYTG3LLIIz8o2HBZSeOTt6z8S/BGja7rukxTeI9U1bR7qzS&#10;S0stSumM11ds6RQRl51QnKHKkiNe5BBxqWV74XufCI8X2lt4juniMtibSLULp73zhOYXtmHnYLLL&#10;uXJbYuCwYL81JbPs7f8AA/r/ADG7qy6r+v6/4B81P8NvF2mfDuHS7bw3d6brV7pWsaFaW0em3GoQ&#10;QB9RZ4GW42xm3c5VvMlQIyIrhsqFr1j49+FfG5+JPgXX9O12/tNBsLC5tbg6foo1R4Lp/L/e+UIJ&#10;X+dFdN4X5enAc56u++IPgjSPBtlr+oXPiOyhutQXw6tlLql2bpbtp/JMRCzkFlYMTIrH5VJDEVv+&#10;MJ9H8M3lnpsdt4l1vWdTQtb6Zper3AmeOHaXk3SXEccaruXLM67iwHzEgVWunqvy/wAncT1+af5/&#10;5qxwP7SVna3HiL9nWFrVPsy/EC2ZIJYgAm3StRKfJjClSAQMcED0r6Cr5u/aM8OWUniv4AyJJqiC&#10;7+IVvKyzajdb0I0rUGAAMmU6AFRgHkHgkH3RPBmnxujC41UlHZxu1i7Iy3XIMvI9AeB2xQ9xI3aK&#10;wE8E6ciKouNXwsbRDOs3hOD1JJlyT6N1HYih/BOnOjKbjVwGjWI41m8BwOhBEuQfVhye5NIZv0Vh&#10;P4NsJHdjcaqC7q526xdgZXpgCXgeoHB7g0L4NsFcMLjVciUzc6vdkbj2x5uNv+z90dhQBX+I1n4i&#10;1HwdqFp4Vazj1qcLFHJe3L26IhYCRhIkchVwm7adhG7GeK8x+BBvvh/8GZdE1TQXsdYsn1i7tNGg&#10;E1y0sEd3KU2s8SFi29NoxlgysOvGpb+LdIfSNQ1OHQPG02l2E01nbXUWqSTf2hN9oNuUiRbsyH94&#10;CA8qoqgbtyqM1Jb634Pm8Ial4tuo/EOnnSxLpN1bXGp3JvIZFkCmAFJ2DOzlAGVzu3L82KXSVuq/&#10;4b81/TKvt5P/AIf9f6RwXirwCNF+CdhpE2hahdeKtW0u7ludTt9Ikvj9sudklxC4j+aFpWIVZGXa&#10;ixYJGADb+Pvhjxxf678Odd0zUr3SNI06CZL21sdKXVpLW7eNBHN5XkyswCiWPeqkr5meAzGun1T4&#10;j+CtG8F6t4h1l/Euj/Yb6PTLzS59UuTeRXI2lI1WO4ZSSrq5ZGKlDuY4Bx0vi240bwrNp0Ah8Rax&#10;q+pXDS2elabqtwZ5ii5c/POkaRqCM72VMlRyzKDT3uu/6aL7n+F+5K2s+z/PV/f+ZoeIrO0vPAul&#10;289tBLatd6ZmG/hEKn/S4CMx4G1s4IXA+bAwK7GvPfEvhnTpfDmmXTS6vZltRsHEV7qd27K0l3CC&#10;jr5pG7JwOoU4IxjNdGvgnTlQKLjV8CIw86zeE7T1OfNzu/2vvDsaHu2JI36KwH8E6dIjqbjVwHRY&#10;zt1m8BwvTBEvB9SOT3Jpz+DbB3dzcaqC0iyHGsXYGR0AAlwB6qOD3BpDN2vC/wBrfwn4y8ZfDu7s&#10;vDunWmraZHazz3Vi15NDc3E6hfIWNI4JPMUHcxQlcsqc4Br0LxVZaL4K8Oalr99NrT2mmxy30iRa&#10;tdO7YBJVVMwBz0Cn5QSMYrk9a8U6b4T0O2vtW8N+OLHbFcyS2zaq88ltbRgNLcStHeOhUBhgB2l/&#10;uIcUv0sUnZnK/HhtR1q48OXGm2t19o0231CxvLi20WfV47e5ltY9sJt0QMQ4bifAVcYP3yKzfh9p&#10;ME/jrwrpE/hbVfCx0H7LdXVzLpF5M2p6gNPWEA3oi8kQxRtsLl/ndduAF+b0bxZe+F/A9pZtBaeI&#10;9WutXheWKz0fVLgzzRRxh5JzvuEGVXblt29sqo3EgU7/AIS3wReeI/DGi22q6xd3viq1/tCx+z6p&#10;ebPIjj3rIx80eWGHQcFyGyDtOLV7/P8AHX/g/d3RD1jby/D+vz0OBsvC3jDRP2mde1HWdWv7rQNW&#10;uLaSwhg0JbuB7dIwFge5W3YweXKHfDSIDvDAkk17ff28cvj3RpHjd3i069KN5YKITJbDO7qGxkAD&#10;qN3pXM3GoaOPGD6DY2fifV7i2mjlv7my1Sc29g0g+RZS9wpIIw3lxq+0EMygEE6U3hG0i8XaVEsm&#10;rNCtleOZG1e5OGMkAwcybjkM2BnAx0ztxK+FIb1k2ztaKwB4J04IF+0avgRGHnWrzO0nrnzfvf7X&#10;3velfwVp8iyKbjVwHVUO3WbwEBemCJeD6kcnvmgDeorCbwbYO7ObjVcmVZeNYuwNw6DHm42+q9D3&#10;Fc14wl03wXNo8UVh4l13UdRvJI7Sw07WJfMdxE8jljPcxxhFVDwzYBwAMmgDgvG3hjxrJ+0X4N8S&#10;3WlWV94bsrueG2ubW9uHksrU2UnmtLCLcoHeXjPmHO2NeDmua8baHqmtfFI3Gg22oXOn6vqmka89&#10;8+izMPs0MWJBDdqdioY1ZfJYCTfIwClZM16vqep+FNJ8T+GfCV9Prqa1rtvOILF9WupTHGIy7mZh&#10;MQDwyhskkg7TgEihqviPwn4c8RJ4aEHiRoYTa6XLe2mqXAtbOaVc28DN9oDCRwFAZVIG9AzDcKNk&#10;l6/8H8beu3Ubd7v0/wCB+v5mD8CbJNabxBrGnaTf+C7i40u303TdHudDurJdOtYvN8je08KLLNuk&#10;ZmC7ggwvPLNS/ZO8OeKPCWn3Oj+ML/UL7WbONllFzoYtollMhM0qXYgRbjzWw+RI5PVsGu08Ga5p&#10;vjXxL4h0abRPF2gX+ki2luxqOtExhnUtGitb3koB2gMy8ZDKTndV3wdf6P42uZJtOs/E40nzHuLX&#10;WZ9UnW0vSDsbyh9oL7M9A6KjD5k3Dmmnrfy/V6/ff1Jeq+f6f5HFfsl20MS/GGZIkSaX4j635kiq&#10;Az4kQDJ74r3uvnD9lTwpZTxfFZ2n1IGL4h65GoTVLpQRujX5gJAGOAOTk5yc5JNe4f8ACE6ds2/a&#10;NXx5Xk/8hm8ztznOfN+9/tfe96QzforBfwVp8gkBuNWAkCA7dZvBjb0xiXj3x175pT4NsGct9o1X&#10;JlE3GsXYG4dseb93/Z+6fSgDalLiJzEFaTadoc4BPbJ5wK+fvgno/irwN8S/HN9450+0tZ9ZTTA+&#10;qWN1cXcF3du0ybEL28YVV3IgHOwBATzmu8mvNOg8cN4etNL8U6lJZxx3V5fway/2W0E3mBRIJLpX&#10;fiNjtRH28YAyKzfBWreGPiHeNpzab4q0ye3s47+2j1vULlHntndglwo+0Mynchx5gSVeOFoW/Mu3&#10;4f0v6sD2sZcWgRPceO/Fuv8Ahu+v5ptVj0+yt009p5ILO1kXypkgGGkTzjJOQmS424DYFcjrvgPx&#10;lrX7K9/omhm60/U/7VnumRrHy5tQsvt7TSAW0qkx+bGWxCw6EKeCRXfeHPG/g7xRNexed4i0uzXT&#10;mvre/v8AV7mKC9so3KNcwutwSFBAyXCOQynBBBq5pnizwbrfw2j8fJea/DoV0Fnj83UL1JmIfy0R&#10;YRJu3M2AIwMsWAIyaVtPu/P9X/Ww+vzf5fovyNP4Qfa/+Ffqb+7vNQv90nnXd5o50uWUgAD9wYYi&#10;AFCqDs529TXReA7eO18E6BFFE0KCwgwjxiNgSgJ3KOAc5yPXNY+gaTb65pcl5PpviXQ7hZnk+x6n&#10;q8xkyRwf3dxIhQg8LuIHIIBBFP8ACXg+zfwtobyyatFKLJN0baxdfKXQFgcSYOCeOy/w4FU9XchJ&#10;I7KisA+CdOKbftGr48ryf+Q1eZ25znPm/e/2vve9K/gvT5PMzcasPM2Z26zeDG3pjEvHvjGe+aRR&#10;vVy/xKsfEep+Db6z8KNaR6xcFIlkvbp7ZUiLgSlZEjkKvs3bTsOGwatnwbYF932jVc+aJv8AkMXe&#10;N2MYx5v3f9n7vtXA6f4q0q70q/1eDw/40k02yuZYLW5XVXlGoymc25WKNbsvjeDgzKiqPmyoGaT1&#10;0GnbU810nQtV039ldfB9z4fnsNchmkuI9Js45rporWPUwTKEaFTOEUh/J25lXAGd9YFzpk1zoupa&#10;VqnhjVTe+J73U1l8Ur4Vv2W306VohJ5dqkLtBLLtAVJMf6syEnhW9sh1jwcfBM3jJxr8MdskulyQ&#10;y6ndG8WUT+UbbiYhpDMAgYMQSQQ2Oaoap8RvBOkeCrzXtXl8S6UsF8miXOmzapdG8iug6gRAR3DK&#10;WwwcujkFMsWIBqlq/u/RL79Pv7ML/r+r/DX7u6Od/aF8LeMbnxt4B17QtZ1Cx8OadBcwzJZ6N/ac&#10;sFw4Ty5zAYJXOUEke4Lld/YM1eteI7K0vPCeiQTWtvJa/bNPIgvohEBiaMr8mAFYEDC4GCAMCs3x&#10;jcaP4Xu7G1EHiPWdZ1OUyWul6Zq0/nS+UAXb95cJGkagru3Mqkso5LAE8SeGNOl0jSLpptWtTJqd&#10;nOI7vU7tmVnmT5GXzSAecAfdU8jpS6NebJaWnoeg0VgJ4K0+NY1Fxq5CKyDdrN4SQ3XJMvJ9CeR2&#10;xQfBOnFCv2jV8GIQ8azeZ2jvnzfvf7X3vegZv0VhP4M0+QyE3GrDzChO3WLsY29MYl498de+ayfF&#10;1povgzw3qevX0uty21grXzxW+rXTSOQPuIpmAOeAEJC5I+tAHnf7WvhPxn4w8Dm18O6ZZ6xpUEbX&#10;N1YNezQ3M9wrxmDYkcEnmKvzuVJX5lQ84qh8f4rrWptK1DSrK81DUbSy1LQ57aLRZtSt4pp4IjtK&#10;ptZJDhQkxXytrOHZdwz1/iLxR4e8B+CF8TeKLTxP4diin8hLC71iWe6keRgoAWG6kR+pIyx2BSfl&#10;ANSeM7vwz8No7eMWfiTUby+guJvsWk6pcNO0Mahp7ht9wgJUFAWyZCWVVyTipa91p7X/AEf6N+hS&#10;bumv61X6pHnnw60Yt8QvDGk6hompaPc+HDHPd6i2iXh/tnUzp4geU3fleSsCoxXJk+d1A4CjdNon&#10;hbxhoX7S/iK+1vVr+60LVry3msIYdCW5gkt1hAjie6W3byPKlDthpEzuDDJY12Efi/RL3xboWgx6&#10;P4vkt/EUJk0/WItbJtZoI4hKZQFvPOjXDKpYxqSzKDnIrZm1DR5vGM+hWVn4n1We2nhbULyy1Sf7&#10;NYO6gxrIWuFJypBKRq4AYM4AINattyUnvr/wfS3/AADOy5Wumn/A+84u3toZP27tRmeJHmi+HFoI&#10;5GUFkzqdznB7ZwM/Sve6+cdP8LWUX7cGqxLNqJUfD+zuMtqdyzbjqV2MbjJnbyfkztzg4yBj29PB&#10;OnRoii41chEaMbtZvCcN1yTLkn0J5HYioKN+isBvBOnMhQ3Gr4MQh41q8B2joc+bnd6t1Pc05/Bm&#10;nyNIxuNWBdkY7dYuwAV6YAl4HqBwe+aAN2vAPFfhrxov7SnhTxRfaXZ3vhu0a8htru1vLiR7G1Np&#10;lzJCLfarvKOvmHcFRRjHPe+MptN8H3GkQRaf4m17UdUvXFtY6brEgcssTO7EzXMaCMKv3S2MkYXJ&#10;rGbxJ4eHiy08NXml+LrdJ7htOW/u9QuPsb3UkBna3J+0FpD5YPzhWjBBUOCMUK901v8A1/mPo0/6&#10;/qxNrOmL48+KOjX0mnT33hrSNGbVrR1hKx3d5PujjIZgAXSESYUkY88E44NYXwq0e9k8S+OJtG06&#10;88PWF5pVjbWEt5pMlgbGWITqsAikBExjDIxmXKtuABIWti88R+EtE8Vw+FxH4jEUTwaPJqEOqXP2&#10;S1nlTzIbdz9oDiRk2kOEIG9AXBYCtTwxqnhPxxrnirSdLv8AWpp9BuIrK/lGrXiRiULv2xt5vOOj&#10;EY5BBzg0rJp22s/x/pC1W++n9fmcB+yT4d8TeE9Dl0fxde6heazZQeXIl1ogtY4pC5MzJdCBFuPN&#10;fD7g7k8FsGvYvCVpbwah4mlihto5ZtTLSvB96QiGIAyH+8AAPoBXOeDr/SPHcslzp9l4nj0l3+02&#10;mrz6pOlre7TtJiAuC4TuA6Irj5lDDmrfhPwhpwvddZLvUnMWqyNhdVuxhmijyGzL83XjOQOMYxVN&#10;3s2KyO7orATwTpyIqC41fCxtEM6zeE4PUkmXJPo3UdiKH8E6c6MhuNXAaNYjjWbwHA6EES5B9WHJ&#10;7k0hm/UVyZhbSm3VGn2Hy1kJClscZIBIGfY1jv4NsJHdjcaqC7q526xdgZXpgCXgeoHB75rlJb7T&#10;k8cT+H7XS/FOoPZiO8vdRg1h/stoZQ+1XD3SyNxGTsSNwMrwM0nroG2pwXwQ0bxT4E8cfEC58bad&#10;bW13rMunE6lZXdxdRX146OpCM9vGFQfIg7IAqn1PmPgqw1Pwnp0V/rHgfV/EH9maRZWNrpz+HruP&#10;7FfLeO6pKUiZrtYiQ7XMaMuFyAWfn6A8GX3hn4gXU9n9j8S6fdaXHHepBrOoXKu0M+/yrgfv26+X&#10;JgPiRNvKpxVLw1458G+Jlvj53iPS7ODSjqEN7qGrXKRXmnh2BuomW4Y4yv3n2yYKnGGGXe33fhr/&#10;AMH+kx7/AH/j/Vv6aOL8bfD3xDqn7Lp0jwjqF7/aLagNR1BX0d7aS7Rr0z3cMdpcR7lQ7n2xlfmU&#10;BfmDHPqnwxN2fhozX15e6hqBWXz7y60g6bNMwGAfIMMRGFCqCUGdo69azbDxT4O1b4ZQePFu/EEW&#10;hX8MMsQfUL1bh8uEiRYhLuDuxVdo5YkA5ra03SINb0G5vJ9N8SaJdK7ymx1HV5TIGC8f6u4kjKEE&#10;fKGK+oBBAe3MvT8v8id7fP8AP/M6DwfbxWnhPRoYYjDElnCFjMYQr8g6qOAfatiuS8OeELJtD0mV&#10;5dWjlFushRtXuiAzINwIEm0gdhjA/hAq8vgnTlQILjV8CIw86zeE7T1OfNzu9G+8OxpD2N+isB/B&#10;OnSI6m41cB0WM7dZvAcL0wRLwfUjk9yac/g2wd3Y3GqgtIshxrF2BkdAAJcAeqjg9waAKPxO0/xJ&#10;q/g68sfCrWiapcskTPeXb2oWEsPN2SpFIVfZuCnacEg9q8L0Lw/e2v7K2leE9R0e60rXNP2X8ejW&#10;NnNfHyYNSDqGiZI2lTAXfGvzlD8oYkA+o+F9a0bxDZalq7WPiXSNCsJbiZdY1LW3FtcCN3SR0C3T&#10;OIxsYgSIoxggVQ03xH4Jv/hxZfEO2Ovtps8HkWpk1C7F5N5k3lpFtabO5pCAoYjBYcr2Fpdry/O6&#10;/Ee9l6/lr+B4v/Y99Po17pWueG9SjuvFd5qUkmvQ+GL+YadpUsyF4YoY4pGimlZS6rJtKj525AU9&#10;1+0H4X8Yz/ETwJ4g0XWtQsPDdhaXVvKtloo1OW3uH8vZKYfIlf5o1kj3hcrnHAds6+s/EvQtJ8Ly&#10;az/wjfjm7tbeU6TfRW+sgT2dysqxiF1e+UvKzMuGi37gwwxzXYeLbnR/DdzY2QtfEur61qoMlvpO&#10;m6vOJ2WEKXfc9wkcaruXcS6hiwHzEgE7eT/T/L/MW9/Nfr/n/kef/tLWdtc337PML2ym2HxDsCsE&#10;0IULt03UCuUxhSCBxgYI7Yr6Er5t/aR8O2T618BZUfVYxdfEazmZLjUbkuhOnX7YwZDs5UAqMDqO&#10;hIPuqeDNPjMZFxqx8suRu1i7Od3XOZefbOcdsU3uJG7RWAPBOnBAv2jV8CIw861eZ2nvnzfvf7X3&#10;velfwVp8iyKbjVwHVUO3WbwEBemCJeD6kcnvmkM3q8F/az8JeNPF/hS3g8P6ZZ6zpFq8d1PYtezw&#10;3M1ys8ZiISOCTzEQbmIJXkK3O2vWrrwrpdvHNcz3epxRIwuJHbWbtVXaP+uuAuByv3T3FeU3Xxc8&#10;MQeBYPG2l6N4z1/w79quE+1WeqlSsi3Bt9pinvI3fe4+RFVuo4UnFHVPtZ/jp+I+n9dv8i98dJrL&#10;xR4Yv7GHS7661V7S90tb+00ebUVtZXSMSQFFG5DIpG2YpsAUkkZAbI0vTLmX4n+CJrbwvqGlXVjN&#10;LJqtvNp8gjDyWRRrr7eMxygbY4hDkMT8xA2jHZeIo9H8Dy6PYWejeJ9W1HVmnEVjpusuJThd8skj&#10;TXUakjIG7cWyQBVG08XeF7/xcPDnleKYTJcNoy6jJqtyLZryOHz2twwuC/mCMMTJt2naR5hPFOOj&#10;+f8AX5/l1Jeq+X9fl/SOK8L+FvGGgftK+KbvXtWv7vRNXv4bmxhj0JZ7eWBYFWJGultz5PkyK52t&#10;ImSQwyWOfb5LeOTx/BM0btJHpjhJDGCqgyruAbqCcDjuB7VzMl/o114xu9BsrPxPqcltLCmo31nq&#10;lwLawkZA0aOWuFYkqVLLEr4DAyYBzWn/AMInaDxgib9V8r7M1z5n9rXOPM3gbf8AWZ2452fc9s0l&#10;8KXYb1k2ztKKwU8F6fH5eLjVj5e/G7Wbw53dc5l59s5x2xSf8ITpwTb9o1fHleT/AMhm8ztznOfN&#10;+9/tfe96AN+isF/BWnyCQG41YCQIDt1m8GNvTGJePcjr3zXN/EfUfC3wu8Jaj4n1++1mHT7RhcMs&#10;Oq3bvI46IiCXnP8Ac4XqTwCaBpX0RwGveHPGdv8AtM+HfFWp6XZ3fh22h1CCC9s7y4laytPIQ4eE&#10;W+1ZHkBPEh3YUD7oBxvi14T8e+Lfil4c8QaZYWWoaM6XUGkX1rfz77OGXTZsySxfZ9iM8rLhjJzt&#10;jXgk13sPi3wlqHjBPDRh8SSRyXsmnC/m1G4aykvGtzO9scz7mPlZblPLGCA27itHXNT8HeDfE3h7&#10;wpc32spqWqQTpawRareMI4Y42dnkbzfl4QhWPzZGF4BwmtEn5/rcak73Xl+lji/g/oOrXVzrU2ka&#10;ff8AhOL/AIRLS9HWTUNPe2ZdShW43uqSKPMEYkiG8Aq2MAsBTf2R/D/iTwt4YOj+LLvULvWLC3SF&#10;47vRBaR277j52y5ECLceY43lg8mcAkgnnvPA7af490IaoNL8VaJp1xbRPbTalrcgNzAV3LIghu3Z&#10;OMEl9jnPPejwbfaR4/8ANu7Gy8UQaTPtuLPVbjVLiO3vlU43QqtwXVehw6IHB3AOOau75n6fq3+b&#10;eny6GaS5Uv62S+ei/U6PwdaW9vL4gkhhtopJ9UleZ7frIwVFy5/vYAH0Aro64Twj4Q04yayy3eou&#10;V1eeU7NUu1AYhcqQZeR7fd9BW6ngrT41jAuNWIjDqN2s3hzu65zLz7E9O2Kko3qKwP8AhCdOKbft&#10;Gr48ryf+QzeZ25znPm/e/wBr73vSv4L09/MzcasPM2ZxrN4MbemMS8e+MZ75oA1743Isrg2axNdi&#10;NvJWdisZfHyhiASBnGSAfpXgnwI0fxR4A8WfEKXxjp9taXusX1i66jb3dxcw3149vhtrtbx7UBCq&#10;MZC8J2Ge38X+I/B3gjxLomjarqWsR6jq8s1zCkeqXjLGsMLyu8mJcLHtjYbehPRTgkVPAOr+FfiW&#10;VaK18RWNzZRxarBb6vqNwJGguA/k3KgTuNrBZNobDJg5VTihdWvNf5/1/kN7Wf8AXY8Pl+H/AI60&#10;rxP4o1fxNooe/wDt2h6vJfaQl1rFvdXEcs4YGHyYnaKNWQbY9zxhYzhuTXQeIPh34+1P9laPTbKe&#10;4stVbW5NVnsUsFMkmntqDz/ZxbyK+MRMp8kgn5dhzkivTPD/AIu8J6vBq5uf+En0KPS9N+3SNq+p&#10;3cRksXL4uRidiM+W/wB/bKuOVXIzPa+JfB+pfC+x8cC68Qx6HqdpbvbodSvhcyCRlWFFjWXcJWZl&#10;XA5JOCaOn3fndfe0Dd3f1/L/ACdzhfi81y/7DnxXe+u7rUb9vCWsm4vb3Sjpss7/AGWUbjA0URXA&#10;CqCUGQo69T7b8PLaGy8A+Gre3iSCCLTLZI4olCqiiJQAAOAPavGP2l9Jg1j9kv4w39xp/iHRLseF&#10;9Vkex1LVpWZGS0k28RXEkTIRglVYqc4YZyB6j4I8I2L+EdAmM+phzaQz4GrXQXc0a5G0SY2+iY2j&#10;sBTe9yUjtqKwE8FafGsai41chFZBu1m8JIbrkmXk+hPI7YoPgnTihX7Rq+DEIeNavM7R3z5v3v8A&#10;a+970hm/XI/FTTPEmteDbrT/AAv9jF/cukUxvLyS1H2cn96ElSKQq5XIU7TjOeCBWi/gzT5DITca&#10;sPMKE7dYuxjb0xiXj3x175rhJPFvh258QeJdH0W18TeI9W8PSW9xfW2n6xJGA0u8BVee6jjIURtu&#10;TdtHoTkCWk1YautUc18LI18Ofs7eGvDniXwvcDULGzilfQ7S2mu3hiS6Ajl8tkjaTyyEdowC2BwG&#10;yM8Tf+G7xvhff6cfDOrSa5e3F7JY6gNBnI1CJrs3At9g+bTzLJsO+RQEAB3ZHHqek+JPC998Nofi&#10;MmmeJ4Ldo2WG3n1SU3k6vN5aKMXJRgzsCmX2gMCCM1Br3jvQPCcMKavo3jOynTTpby/tzq7yvpti&#10;sgRrmdkvGU8nI8tpJcA4HBq225Xe+n6Nfkv+GF008/1/zf8Aw5zXx+8NeNpvij4K8SabrF/pvh+0&#10;sLi2mTT9GGqva3TlDv8ALEEz/PGHj3hflxjIDnPsXiaxs7qy8NQyWlsbdNRtnjgukCiMqpKbVxgO&#10;pAIHbHtWH4sutF8PXNjp0Fv4l13V9UiL2+m6Vq9wJnii2l5d8lxHHGo3LlmdSxYD5icVP4m8Labc&#10;f2BcG51SHztVgmCTaleA7tjYUL5nye69OuRS6W82LR/cd/RWEng2wjdHFxqpKyNIM6xdkZPUEGXB&#10;Hop4HYCmp4J06NEUXGrkIjRjdrN4ThuuSZeT6E8jsRQM36KwG8E6cyFDcavgxCHjWrwHaOhz5ud3&#10;q33j3NMvfC2lWsF1dXN7qcECgTSyNrN2ioEHX/W4UYHOMA980bBueTftVeE/GvizR9LXQtLs9Y0W&#10;yurS7ksjezw3L3S3cRR9kdvIHjRQzEFlwfmIOwVX/aj0jxX8RvAF3aeF7Cz1nTrHzf7R05ru4guZ&#10;LyNozCqIlu/mopLPj5ckRkZAq2vxp8CT6Laa1ZJ4s1CwlS71WaSG+uR9ktbeYwS3EqvOp8oMMiNQ&#10;zEZIj4OOs8bXXgz4R+En1/U7rVrfT1lO1bbVLt5LiWducL5vzsck5P3QCcgAmhK333+elv6/yKvr&#10;8vw1/r/hzzzw34f1n/hY+j2s2iX1trVp4vv9ZvtUNpL9lbT5LKWNFW6KhHyz26CMHd+6yVAXNJ4I&#10;8LeMPDv7RniqfxDq1/eaRq2pC7soE0JZreaAQgQK12tufK8llb5WlTkAjJc59H0W403XvE+paNZa&#10;X4qktNOJ0+41k63ILVZPLSUoM3fnF8SKN4j65G7g0ovdGv8AxXeaDY2fijUhbPFb6jqNpqtwLaxk&#10;2h40Ym4VyxBXd5SvgMPMIBzTTs0/X8bf5L+mQ9U1/X9av+kdOLeN/iA0zRu0semBUkaMbVDSncA3&#10;UE7VyP8AZWuhrix4TtG8YzIX1URfZo7jzBq9yBvDsNv+sztxzs+4fTNa6eDbCN0YXGqko7ON2sXZ&#10;GW65Bl5HoDwO2KQzdorATwTpyIqC41fCxtEM6zeE4PUkmXJPo3UdiKH8E6c6MhuNXw0axHGs3gOB&#10;0IIlyD6t1PcmgDfr591Pw94ysf2nNI8W6xpdnc+H4LDU7eG/s7y4lNnZhYGVXhFttWV3Vjw5LdAf&#10;kAPf/EnUvCvww8LX3iPX77WYbGJ42KW+q3jSSP0VI0Eo69SBgYBLcAmsax8V+Ede8Vy+HDF4iaKS&#10;/msEvrnUbj7Fc3iw+bLar+/LHbHuOGQR/KwUkgihXveO6/yHsrPZ/wCZ5/8AFPwR4y8Z/FzRtZbT&#10;otQ8MXNrf2dhfaTfTG5s7SXT2DMYmgEaSySngmXB2xjK4NXfgn4a8XXtl4zuYDJ4fW58P6fpGmPJ&#10;o0umeVdwwzAy/Z5snKiSEFuVJTC5Cgnvm1fw5pfjOy8LPbeKLfdK1jb6g+o3Qs5LhoTOYAxn3swj&#10;BIbaUXG0MGG2rHhHV/CHjifxPb6VqOtSp4dum0a+nfV7xUEixpK2xvN+baJADJ1yGGeKVlZpbWf3&#10;Bd6N7q39fgcZ+yXofiDw14UOk+KLrULrVrC3jgMV5oYsktWyfNVJxBGtxvcbi6vJnAJIJ5X9jC2h&#10;g+GXieSOJI5JvHHiZ5WRQDIw1a5UFj3OFUZPYAdq7bwdc6T49inurOx8U2ulXCRy2ep3WqXEcN9G&#10;pwHhC3BkQdD+8SMuCCAwyR5v+yB4Wsrz4beIppJtRVz468SSYi1O5jXK6tdKBtWQDGByuME8kEnN&#10;VJ31ZCSR9G0VhJ4M0+No2FxqxMbMw3axdkEt1yDLyPQHgdsU1fBOnKgQXGr4ERh51q8J2nqc+bnd&#10;6N94djSKN+q2pG7GnXR09YXvxE32dblisRkwdocgEhc4yQCcdqyX8E6dIjqbjVwHRYzt1m8BwvTB&#10;EuQfUjk9ya5K71bSl8XarpEel+K7qLTRHc6hqltq0n2W2JjMips+1CViVAJSOJgdwznNJ9hrucb+&#10;z7o3iLwB4j8fr4zsIbK61jWbSRb+3uZ7qO/uns4xIys9vGAm5dox8qkbP4Rm1puhx2+l+IvGWueH&#10;b6XVdV1t/IRdLe6fTbe1eSGzkNsuJJEG3zsICS05YDHI6DwZqnhzx7eTxTab4m0bUNNEOrraa5qE&#10;6yCKdXEU6hbhwFO2VdjYZCpBReM0fC3j/wAF+INO1C7MviTSbLTtNGqLPqWq3IFzYS79tyhWdiyn&#10;y2xvw68fKuRly8+i/D+lb5eot36v8f61/pHAeLvAHjPUv2XdD0fRDd6ZdadqkdxdW/2FZJ72wjun&#10;bd9lkRtpddkv2fbkY8vH8Neu+E3uj8HrqS7u76/1FrO5M99PpR0+4nkCsN/2dooiCAAoygztHXqa&#10;Nt4j8IXnwz0rxqtz4hGj6rZWxs4f7SvftUwm2+TGEEufNYsoznPPLYBrSn0aHWPBurXsuneI9IvG&#10;t5C2nX2sS+arIh2gGO4kiIbgnaxU5w3IIFapyX9bJfoLez9fzb/M7PRraKz0exggiWCCKBESJUCB&#10;FCgABRwMegq7XOWXg+xa1gkafVVcss5X+17vAbb0wJcbf9n7vtUyeDNPjMZFxqx8suRu1i7Od3XO&#10;ZefbOcdsVI9jdorAHgnTggX7Rq+BEYedavM7T3z5v3v9r73vQ/grT5FkU3GrgOqodus3gIC9MES8&#10;H1I5PfNAGZ8WNJ8Sa94OuNO8MCyN1dOsV0Ly8ktM2p/1qxypFKVdl+UHbxuJBBArw+10zVrT9lPw&#10;X4XuNEubHxDpsGk3Mum21pPePaQRXcf7wwmJWmKBMtCBu7ehr0TT/F+maxoUmuQeG/GzWc11Gun7&#10;NVLHUXLlF8pVvD5cfy5PneUmDk96sLrng+Pwbb+OYhrsqTyrbRQjUbn7XJO05hFqVaYLkTMU2lti&#10;nJBA5pLrby/4H9fqNvZev5Wf9foeKWGkvN4ftPDuqeFtWtLzXZ76TU/Eq+Gb6QrYPqMkqxQRRwv9&#10;nllzvCvt8oYY7m212nx38MeMj8X/AAl4j0zWtRsfC9vpstmy2GiDVHt7hpFZmMYt5nXzIxs3heNu&#10;CRu56mb4heB9M8J6PrF5c+I7Nb7VB4eisJ9Uu2ukvHuPIeNwJyMo+cvuICjKsQRne8WT6N4bvrLS&#10;IbXxNrus3tu3labpesXHneRGRvlZ5bmNEALKNzOGYkAbjxVbW8n+n+X53E9b36r9f8/8je8TWVpc&#10;/wDCLRSWlqYE1KJ44LlQvllYZSmxem9SAQO2Ce1dRXA+JfCmmXF14dla61SL7RqUbhZdTvA2RBLh&#10;VHm/IcDnpnBBzmuhHg2wD7vtGq580zf8hi7xuxjGPN+7/s/d9qT3EjdorBTwXp6eXi41Y+XvxnWb&#10;w53dc5l59s5x2xSf8ITpwTb9o1fHleT/AMhm8ztznOfN+9/tfe96Bm/Xgn7UXhPxr4qh0BtE0uy1&#10;jRNO1PTrxrT7dPDcNdLfQkSFI7eQPEkYYnLDGSxB2CvQ/Gtpo3g3wzqGsXh166hiWJDb2esXXnSM&#10;XVI0j3TqAzMyjO5c5+Y1h+JfE/h3wZ4e0rWPE0HiXQZdU1a2sbfTbjV5Zbg3MsgjjXENy8ezncQG&#10;KhQSRkYoW6a6NfnoPo13T/J3PO/2mdN1DxZKZ/DdpfahqU+iar4eCpo015BDcSNDgB1KmCTcoIlc&#10;eWVBO4YGdjwPZ2+q/Fy3jfQ9S0GDQLi6eOV9DvIzq1/JEEuLp7pohEISNwUbyXIB4CqD1PjjXPCn&#10;wneFZrbxFdO0d1q88Wm6jcP5NupU3FzKGnXcimRTtG5sn5VODhtr4g0tvHun+EX0TxfDLeWlxNa6&#10;i2uGW2lt027piUvWlUEugVnQNlgBiiOm39b/APB/pCltr/W3/A/pnEfDvwt4w8N/tA+LH8Satf3u&#10;m6pqsl7ZwLoSy280Hlj7PuvFtz5fk7SuxpVOVBAO/nV8D20L/trfFa4aJGnj8I+HkSUqNyq0+pFg&#10;D1AJVcjvtHpXZQ3mjan4ou9CsLTxTqMVqUsr/VLbVrgWtnLtDrGzG4WRnwVy0atjcN7DnHnXgrwt&#10;ZS/tjfFuFptSCHwz4bnyup3KtuE2pDG4SZ2/KPlztzk4yTkXwpdgesmz6OorCHg2wVwwuNVyJTNz&#10;rF2RuPbHm/d/2fuj0pE8FafGIwLjVj5YcDdrN4c7uucy8+xPTtigDeorA/4QnTtm37Rq+PJ8n/kM&#10;3mduc5z5v3v9r73vXMeMp9O8Malpumw6Z4p1/UtX3mK10vWpEZUgClnLTXUSqBvUHBy2eQaAOCuN&#10;A8Y6V+07ZeL9d0yzm0GLR9Vgj1GyvLiYWlmGtXjRofswVZWKu2A7F/mwcRgHqNb0MeMvibfate6L&#10;daloeg6Du0+GKLYNQubtZRMY2YqC6wxpGPmGPPYEjNOHiDw3qniz/hG7zTPFVvBe3stnDf3t9cLZ&#10;Xd1HCXkt0Hn7yuwSHmMQt5b4ZjjLovFPhW38dW/hdF8RhkvH09NQ/tO4Nn9sNuZzbE+fuLeUCwym&#10;wdAwbihK6S9bf18/x9Bt6t+n4f8ADfh6nP8AgjQdZ1G1+KI8PR3WhNq1nFHpGoXOlSab9lmW2aFI&#10;1t5VyfKCxHzcEOWwOFAC/soaNrnh7wh/ZfiS5v7jVLGCK3MN7oYsVtCARIiSiCNbjc4LF1aQHAOe&#10;eer8Iaz4P8aL4kGlalrMlt4duZNJvbmXV7xY94jSRyrGb5sBwPM6gg4OBmpvB0mleO7WW4trDxXZ&#10;aXPDG1nqF5qtxHHew5+WSILcGRM8HMixuwIOCM00/wAl+uv4/P7yWunZ/wCX+SOi8DWlvbWGpvBD&#10;bRPPqt7JK1tz5j+e67nPd8KAc9MY7V0dcJ4O8IadPp9+4u9Rfdq145MOqXcahluZBjHm/gQOGOSQ&#10;c1vL4NsEdWFxquRK0ozrF2RuPUY83BX0XoOwpDN2isFPBWnxrGouNXIRWQbtZvCSG65Jl5PoTyO2&#10;KQ+CdOKFftGr4MQh41q8ztHfPm/e/wBr73vQBqaub4aVeHS1t31LyX+zLdsywmXB27yoJC5xkgE4&#10;7V4D8FtC8R+BI/idaeKtLSC/1nWEaC4tryeddSupNOh3skj28YVSyMAwG1TlP4RnvJtU0p/Fes6P&#10;Hpfiu4t9NWNtQ1aDV5Pstuwi81UC/ahMSV25EcZBLDOeaZ4Vv/DPjg3z3Fp4i0m90aaPUJbTWNRu&#10;FlhEkRMUwCzuoRkL/JnghgyqQRUtJp+af3f1/Vir2svNfefP/gODVPB+ktqWo+CtU168trDRNP0p&#10;ZvDN7BHY3cS3QYzQpEzyiBZCTcIhDl1VQDzXdfEf4ca/P+zr4W0vwZqeoBdO1O3v9REmjlZ7qASs&#10;8wFlNEWwsjCQQ7MlYwoDcA9r4a+IHg3W9O1PUJZPEmj22lWSatu1PU7kefZTh/LuECzvuRvLcKrY&#10;dSANqkjOhD4h8JS/DjR/GCXHiI6Zq1nALG3/ALTvGup/tGDFGEE3+tYsBknI5ywAJFybd36fnf8A&#10;P56eRK3+/wDL/L5FvQ3uf+FKX0lzdX97qB065M97JpZsbmeTYw3i3aKIq3AABQZwOvU9/Y20NlZQ&#10;W9vEkEEUapHFGoVUUDAAA4AA7VwOpaJDq3gDWbx9P8R6XeGxlU6dfaxL5ysiEqMpPJEc8cqzA5w2&#10;eRXTjwbYP85uNVDM6ykDV7sDcBwMCXAX1UcHuKHvcSRvUVhJ4NsEdHFxqpKyNIM6xdkZPUEGXBHo&#10;p4HYCmp4J06NEUXGrkIjRjdrN4ThuuSZeT6E8jsRSGb9cT8XtH8SeIfB02meGkspJbqRY7xby9kt&#10;C1rz5iRyRxSlXYYXO3gMcEHFaz+CtO8pg1zq4XyhESNavAdo7583O71b7x7muM0DxFofiDwvqXie&#10;7sfE+g+H4olvF1DUdZcR3ESA/vIlhunZVwuSGVC24ZBOaiSTi0yotpqx5vYaXfwfsx/D3Qb/AEu8&#10;sPEWg22j6hJpNtp09/5aRSqq+bDtjd1Gwl0QF0wCA2BnmdH0K7/sTT/Dmu+HNUtLvXJ7q81DXovD&#10;d9MbbTm1OW4t7OFY4pBDI27cQ5XylIJy20D2mHX/AAfL4E0j4gW0evzwa2trLYwrqNyt3ctOR5EG&#10;1pgoyZPuMwRSSTjk1j3vxL0HTtB0rWIfDvje+sJ7xtNLQ6x+8t7xrg2720kcl6rvIsgI+RXUAZU4&#10;5rZt87b3v/l/wPy6kP4bev6/lr+fQwvjd4X8ZL8bfDXiSy1nULTwpHpbWWyx0Mao0M5lDSZjFvK6&#10;ebGAvmAADy8Ejdz80/8ABbBUT4HfDhY08qMa8wVNu3aPsz4GO30r7c8T3Gj+HNRstHt7TxPrus3V&#10;q7Jp2mavcGVLZWAeZ3luURcMyjcX3knC7sHHwt/wWg0i2074K+AJrd71jPrvK3l3PNgLayYwsjHY&#10;eecAE984FQvhsN73Pt3UP2qvgvpN/c2N98WvBFne20rQz28/iG0SSKRSQyMpkyCCCCD0IqD/AIa6&#10;+Bv/AEWPwH/4Uln/APHK9Al8FeHp5Xkk0HTJJHJZnezjJYnqSccmm/8ACC+G/wDoXtK/8Ao//iaA&#10;OB/4a6+Bv/RY/Af/AIUln/8AHKP+Guvgb/0WPwH/AOFJZ/8Axyu+/wCEF8N/9C9pX/gFH/8AE0f8&#10;IL4b/wChe0r/AMAo/wD4mgDgf+Guvgb/ANFj8B/+FJZ//HKP+Guvgb/0WPwH/wCFJZ//AByu+/4Q&#10;Xw3/ANC9pX/gFH/8TR/wgvhv/oXtK/8AAKP/AOJoA4H/AIa6+Bv/AEWPwH/4Uln/APHKP+Guvgb/&#10;ANFj8B/+FJZ//HK77/hBfDf/AEL2lf8AgFH/APE0f8IL4b/6F7Sv/AKP/wCJoA4H/hrr4G/9Fj8B&#10;/wDhSWf/AMco/wCGuvgb/wBFj8B/+FJZ/wDxyu+/4QXw3/0L2lf+AUf/AMTWd4i8LeH9H8P6nfw+&#10;HdIeW1tZZ0V7KPaSqFgDgdOKmTUU5PoNK7sjkv8Ahrr4G/8ARY/Af/hSWf8A8crw3wGf2VfDHxH8&#10;TePdW+JHwu1/xdqevT6zZ6vPq9kJ7FHVAkSsZjkqVYhhj73QVwnwc/bNstZtH1nxboPgXxH4fg8L&#10;y+IdUPgfRpVudEdPL/0a4E7sju3mMBtZeY26jp65rP7XfwU8L67oej+IPCV54f1LU1jle21PRbeK&#10;SxillaKGSdN+4LIVyNgchSCwWtOVp+b0+/8A4bp99hPZp7f5f8OeLeL/AAP8E/EHwl8DeGLL9pTw&#10;FYaz4Wv767i1BddSGG5W6eQujrb3sMoIDgArKM7TkEHFJrfhD4RRWEWkeFf2mfhvoHh640jSNK1L&#10;T5r+3umlGn3TXERhke8Lxgl3BDFzjHPFfSl38dfhLYxrJP4ZKQnUtZ0syLpEL4l0xJHuWwpJKkRN&#10;swCW4yBW78GvHngH43+BpfFeieC3stOQsFj1DSrcSygLnKCNnVs9MBs54IBpJte8uln+X+SKk3fX&#10;d3/Nv/M+eb1Pgff+bLN+0J8PJLq48N+IdFnmfVbM7rjVLhZmuQPP4CYK7epB+8KyLTRvg7a+JLT/&#10;AIyV+HbeE31DStZ1HTTfWX2ya9sLeKGMxXP2jMcTeShKFWIywDAE16sn7Wnwhks70p8PtYk1a11y&#10;38PvocegWz3rXM8UskJVBIVKsIXH3twOMqOtXF/ac+F5/tsN8M9fV9L1IaLs/wCEcgZrvUSwAs4N&#10;rnfLzkg4ACkkjFJLTTb/AIb/ADXzt1BptNP+t1/n8rni+u6X8Mbz4HeGPhrpP7VPgHSdOsba/s9U&#10;xqNq0WoJc78PsW6Uq6b/AJSzMvJyp4x6L4y8e/B7xB4e+FVrp/7QPw50/UvA13BOLibVrWWK6RbV&#10;7aVAguFKFkkYg7jtOODVvx5+1f8ADPSfh7qOp+GvA1zq3iaLS9TvDpDeHVZ9LkswUkN+oIMcazFE&#10;YqxPzZHHzDf0L9on4YXGr6Louo+EXS6uTY2d9rVtoSHSbTULmBJY7VpjyHYOuOCBuUFgab1TvtdP&#10;52/y+Wtuom38T8/x3/rfTyPny38C/B6XwvqGg6l+058Obuzs/Dl14b8NtBdWUD2cM0yS+ZdEXP8A&#10;pDAxoOPLB5OMnNXtbsPAfjHxtaa/4m/ax+HWqx2kN0ltZi8tkWBrjTXs5FjzeELGGfzFUDPUMzZB&#10;Hptz+1x8Mtf8GavqXh3wbNpl7BpK6zZTeIPDaC3u7cXcdtI0YSQF9jyqp+YDkEFgDQn7YHw403+2&#10;hrnwr1TT5LTxLP4bs449JtWN7LEpZ2DM6quNvKls/MuNxJwrX36/8N9+vqNtwd9rfp+mnoc7+y98&#10;b/hH8MfH3xU02++LXgxrGM6BaWWpy63aww362+jW0EkkRMhDAOjA4JwQQTkV9Ef8NdfA3/osfgP/&#10;AMKSz/8AjlcJ8CPDnh7V/j38fZf7Bsvsx1DRHhhuLFFMStpFu2NpX5Tk8j1zXvP/AAgvhv8A6F7S&#10;v/AKP/4mrm3KTct2ZxSSSWxwP/DXXwN/6LH4D/8ACks//jlH/DXXwN/6LH4D/wDCks//AI5Xff8A&#10;CC+G/wDoXtK/8Ao//iaP+EF8N/8AQvaV/wCAUf8A8TUFHyv8U/iL8F/GfjK+1qx+LXwsuJtSsLax&#10;+3aj4ntludHeGSRlurQAuGkxKe8ZBQfOQSKzPA3xS+EPwk1g6vYfE/4X3EenQXsSSWHiq3+3a19o&#10;uEkjF1kfKYgGA+aQEnPyDIro/wBob436d8J/i94b8HaZ4b8IW1tNb299qV9rumTvGYpboQLGklvG&#10;ywH7x82YbM7F/iyG/AH45ab8ZfjT4m8Mz+HPB9lo1r9uGn2q6ZPHqLi1uvs7SGR4/ImVuWIibMeV&#10;DA5yCGvw+f4b/r/SViatv5fj/S/psx/iT8Uvhz8Q9T1SZvjd8K9PkawvbCDUYvFELveQTY2W80Bb&#10;bEq4XdIjszFQcL0EmkeMfgTqvwl8e+C/EXxf+HNjY+Kp5ZBY6d4vhuo7ENBHGNs0jI8h3xeZyoA3&#10;beg5xPFn7UM/g7VvE+o3Pw98JXXhNG1yz0RIrUre/atNMasbknKGOVnONigqF5Jzx3/hr4w6f4c+&#10;EnxP8R/Efwh4Zj1jwBdS214NAsQLa8/0eKeIxCTcyFvOVCGJwRnocCLrkfa3+T+/VP5p7tla86S3&#10;v/n+GjXya2D4C/Gn4HfCXwpPow+JPwt0ZDKJD/ZXjGK5W5faA0reaVMZOB+7BcLj7xrsvB/7VnwR&#10;07QIYJfi34BtXWWZjEviW0IGZXIPMncHP41R/Zb14/GbwNceJdf0XwTJDPMotIvD+myKLcbAXila&#10;b/WOpIG9AqnngV6P4F8EeGX8NQFNA0Vl86fmDT41T/XP22/n75rad7+9uZxtb3djA/4a6+Bv/RY/&#10;Af8A4Uln/wDHKP8Ahrr4G/8ARY/Af/hSWf8A8crvv+EF8N/9C9pX/gFH/wDE0f8ACC+G/wDoXtK/&#10;8Ao//iago4H/AIa6+Bv/AEWPwH/4Uln/APHK8N8KfEL4P+EPGQ1HT/i78KrRba71K9TWIvFFub/U&#10;BdNI6W1wp4EUby5BEjg+WpCKSa+sP+EF8N/9C9pX/gFH/wDE18peGPjhP8RPjZ4u8EaFoPgHSY7Q&#10;6jZaQutaRdefJc2hRWleRVWGaMszFoo3WRF2kk54W7st7P7h9Lvujp9C/aa+Fvw6+G2g+F9C+LHw&#10;3v8AXV06VJNQufFFulsL7yi7TSkEkrJOST0b5sgHnHE2vxN+FF1oNsNe8afBLxNrC3z3t6dc8bQX&#10;o1CV4fLacyNbqImXgLGImUINoKYzXZ/C/wCIN/c/s++OviT418K+Db6DR21CfSX8PaW1vDqFrbIQ&#10;JSszSMA8iSbTn7u045rzhP2gPGDOvhA+A/h7/wALCkvEaO6FlL/ZZtG0s6hymfM8zaDF97Gfm6fL&#10;RJq7b/rS/wCC19F5IS6Jf10/N/e/Nmv8Sda+AfxB+G/gDRtV+Mnw88Rax4QMTI2peLIYIb79yYpU&#10;d0kZk3A5DYYgqvBGQfSB+0/8FdD+F0OlRfFXwBp81raJAlnpXia2ulhCkAJGzMrSYAAyVBPXArkf&#10;ir+0h4Y8E/BH4aeKbPwn4cs/EPjxbYWcWq2e6zsS8PmzSSmNd7qgGAq4LEryOSPY9N8N22rfB+z1&#10;HVtF0KXW7myjmmm0Gx+zxMzEEGESZdAQRwxJ61o7+966+v8AX9bk3T5X5fh/V/6sN/4a6+Bv/RY/&#10;Af8A4Uln/wDHKP8Ahrr4G/8ARY/Af/hSWf8A8crvv+EF8N/9C9pX/gFH/wDE0f8ACC+G/wDoXtK/&#10;8Ao//iago4H/AIa6+Bv/AEWPwH/4Uln/APHK5v4k/tEfAv4h+APEPhl/jX4Esxq1jLZ/aF8R2h8s&#10;upAbAlBOD2yPrXsX/CC+G/8AoXtK/wDAKP8A+JrnfiNb+Ffh34A8R+KJ/C+m3UOjafPftAlnEDII&#10;4y+0HbxnGM1MmlFuWxUU3JJHyfqniv4Vahtuovib8HbC3+2JcP4WsvGccFjIVtpYTP8AaI0WRZma&#10;UMcRnIQAsT8w7xPj58J7v4Iat8NH+Mnw+N3b+G00WDV5fElqsNzK1qYy23dlVU46buD6givJNQ/a&#10;61W1+EX9vw+Fvh5d6+2txWDwwaHfk2kD2T3I32TIs8jfLtEkZKMp8zhQRXuPi74gzL8H/hVq/hzw&#10;b4QTxj4+ksoII9QthPp9m8tq9zIWMWGkUCNlGGGSQc8VpJNJ37pfPp+v5bWRMXyuMl6r5f0v+HOd&#10;8WfFL4M694zs9Tg+J/whjlV9OkPiP/hI7ZNWsxbSB3iiPzB1kUFM748LI2Q/Q5vjbxN+z7rHx0tf&#10;iVafEn4X6tqEkNtFOup+Morc20kDsY7iLYXWQ7WwY2Cg7FO4c5x/DH7UV14s1Dw1qFt8O/CNt4cX&#10;+xLbxDDLbFrsXGozSwqbVhhNkbRZO8EsG/hxXbfE741adp/7Rml/CTwjoPgy21FIbe51G617TZJf&#10;M86Qhbe3SELh9isxkc7RlRg84Fdyjbe7/wA/utr6eZOii09kvy0++6t6+RQ+IH7TPwhvf2qPg9rF&#10;v8UfBs+k2GieI4bu+j161aC3eU6d5SyOHwpfy5NoJ52Njoa9n/4a6+Bv/RY/Af8A4Uln/wDHK4z4&#10;j+D9Bj/a6+CkCaJpywS6D4naSJbSMK5U6ZtJGMHGTj0ya9x/4QXw3/0L2lf+AUf/AMTUlHA/8Ndf&#10;A3/osfgP/wAKSz/+OUf8NdfA3/osfgP/AMKSz/8Ajld9/wAIL4b/AOhe0r/wCj/+Jo/4QXw3/wBC&#10;9pX/AIBR/wDxNAHi3xF+PnwM+IWk2tmfj34T0ZrW5W7jl0/xHpjb5FB2B1mEiMoJDYK8MqkcgVx3&#10;w2+LHwj8Jx/DeHWPjr8PNUi8JeHn08H/AISSz3PeuIUMqgFRtWOORFOAcSHI5Jr1n47a74Y+Dnw4&#10;1HXovCelaprBHkaXpa2kQa9u2B2R9BgcFmPZVY9q+Zbf9qnUp/HPwi0n/hBPBX2DxXp2jXWosNPk&#10;Lq99K8bhJQTHbiPZlRNky52pkg0Q96XLHe6++z/4P4Dl8OvZ/crX/r1Ow8a/Gn4QfE7VrTXD8Qfh&#10;JYXs8EEH9rXniW2GqaV5Ny77rdsHeHVuFJhK7jktnAb8IviR8JPAfjifWdQ+M/wyEYtby2kns/Fs&#10;MkmpNPdCdZZInKpblACNsZYMXJJGAK2/jx8W5Phl8TP7J0PwR4UvfD+i2Wm6hrz31ni6kivL42qL&#10;bFcKGTaXJcHPAGOtJ8Cfi6/xL+Ig0/XPBHhSz8N61Y6jqOgy2Fn/AKVFFZXxtJEut2VZn4cFAoHQ&#10;g9aI2tp5/r+dpetn2QpPo/62/K6/Duzn/gl4n/Z++CPjjW73SPiV8LxY30tzJHqw8ZRG9Ecsvmi3&#10;aBiUwrE/vBJkhVBXOTXrel/tb/BMeJNcZ/jF4K8pvI8vzPEFmsf3DnY3mfN7+lcH+z78Z7D9oL4q&#10;eJLbSdB8G2/gvSZrm1S1OmyNqsvlSeWtw0mBCiOwbEe0tgA56ge9aV4I0BvEmuK+gWRiXyNgktoz&#10;GPkOdi4+X39TT15Y+mnoD+KXrr6nN/8ADXXwN/6LH4D/APCks/8A45R/w118Df8AosfgP/wpLP8A&#10;+OV33/CC+G/+he0r/wAAo/8A4mj/AIQXw3/0L2lf+AUf/wATSA4H/hrr4G/9Fj8B/wDhSWf/AMcr&#10;yX4wfEv4MfEXV9O1jTv2ifCelX1rc6eTbf8ACR6W1t5MF5HcSbd6O6u2z+FgGKIG4FfTH/CC+G/+&#10;he0r/wAAo/8A4mvBv2jfivovwg8SeCvDuheDdC1bVdZ1azh1FriyQx6fYzTrD5rY2ne7ttQf7LEg&#10;hTQvij3ureobRb6WdzzzwL8Wvhf8MPF1/wCKG+LXw01GSOG9gxZeLomm1U3N4kyvJG3yW5jUEYjL&#10;BixJKgcP1zxN8GpvGGr6tbftA+BNb07UdPvoptJ8Ra/pkkEs89xFLtYxIrmLEW3JdmUBAAwGK1v2&#10;evjfL8Wvj54w8E6x4K8I2mkaal9JZy2VgyzD7PeC3AMr5jud4+YtCMRkbW5rk/E/7U1z4Sv/ABTq&#10;N18O/CNz4ZH9t22gJFalbv7Rp1xHAftROVKSNJuGwAqFwc5yBbRt1Wno9Pxf4lS91yv31/P8F+B0&#10;58a/AXxL8KfHPg3Wvix8MtE07xPIzxaRofie1ey0v9zEiiE5izmSLzmARAWdhg8k9F8Cfjd8DvhT&#10;4Rl0VfiR8LtETzvNKaT4yhukncqoaVjKUZC20fJ8wUD7x7R6V8Y9O8H/AAc+J3iX4ieD/DQ1zwBf&#10;T2F6ug2IW1vXWKOSExCTcybvNRSGJwcnOOnVfsw6t/wt/wABTeJPEOjeCZ0uLjFonh7TJESFdilo&#10;pGmyZHViRvUKpx0FNa3a7L/gEPpfu/8Ag/1/wSx4O/as+COneG7K3l+LfgK1kQNmFfEtoQvzE95P&#10;etr/AIa6+Bv/AEWPwH/4Uln/APHK6DwJ4I8Mv4T08poGispVsGDT41T77dBtre/4QXw3/wBC9pX/&#10;AIBR/wDxNIZwP/DXXwN/6LH4D/8ACks//jlH/DXXwN/6LH4D/wDCks//AI5Xff8ACC+G/wDoXtK/&#10;8Ao//iaP+EF8N/8AQvaV/wCAUf8A8TQB8ieKvEfwb1HxVq+q2f7QvgfU7PUtL1OCbTtd8Rac0RuL&#10;mWB0G6FUl8tRDgHzCybY9vAIra+HXx4+F3w4s9cht/i98Oxrnie7nv5bpvGEeoQWEiW0UMAeWV1k&#10;nB8pclihyTgYHFH4k/tI2vh34meNtB8MfDjRNd0jw54avNRjujZK0l7qFvLGksUe3/lnH5mHIUks&#10;rAH5TWp8LPj9oniz9n74k+O9Q8MeFdXv/BX2sNPodgYrHUvLtlnjaISgyIrbwpyT0JBINTFrkutk&#10;vwv/AJ2/DuU7t2e9/wAbf8P+JyfiHxJ8JvGPhjxXHN8e/AfhfUdTe5uLPTtI8XWN3ZRzy2ht2klk&#10;uIi7bsknailASFPetr4z+KfgB8WPDXguLUfi98O9e1XwvIHRNT8WW1vFeq0Xlyo7wt+7LcMGWM4K&#10;j5cEiucb4/8AjDe3hBfAfw9/4WGl5KWujYy/2W1pHpg1DhN3mCQqfK5bGfm6fLXZfF/9o/wv4H+E&#10;nwz1/TvCvhyz1/x8kL2a6xZb7OxVofNlkl8pd7hBgBVwWLDkckU1ZW819+qX6r5MlO7+/wDRv8LP&#10;5mF+0V+0L8I7v9nnQ9B0r4jeBJb2z1vw4f7M0fxHb3SwQwaraO+07gzJHGjEuVX5VLEKOnvv/DXX&#10;wN/6LH4D/wDCks//AI5Xl37Rvh62uf2YvDmo6ppGgDWrnXfDD3M2kWHk27l9Xs93lq+XVCD91iTg&#10;4NfR/wDwgvhv/oXtK/8AAKP/AOJqpX5ncmNrKxwP/DXXwN/6LH4D/wDCks//AI5R/wANdfA3/osf&#10;gP8A8KSz/wDjld9/wgvhv/oXtK/8Ao//AImj/hBfDf8A0L2lf+AUf/xNSUeX+I/2oPgZ4j0DUdKb&#10;43eDdPW9t3tzdWXieySeIMpBZGLkBhngkGvG9G8afCPRtB8QaC/7QXgPVdI1bxHY6i63viHTkYWE&#10;CWweHbCka7n+z7cY27ccg5z9Ta5oHg3w1ot/q2paPo9pp1jA9zcXElnEFjjRSzMfl7AGviHxP+17&#10;q1r8O9U8QWHw38J6ZdJ4sudGtbfUdJlupY7OOyN1G8lvAfMeRwAG2YWMNlhhSaSaUtP61X6lcrkk&#10;u/8Akz2T4l/tIfBj4hGOxfxt8JNfttHv4rmK28S+JLb7NdboJEYo2H8t0MnXZICMj5SSV830jxF8&#10;LdM8SaFdTfHL4ZXq2UmmTDVn8WxJc2i2pYvbxwA+XMj7mUPIysgckAlVr1L4g+P57D4W/C/UfDHg&#10;3wgPF3jqW2hiTUrcT2FoWspbqUlosNIAIiq4YZLA545828J/tPXHjDV/DGo23w88JW3hRm0Oy12K&#10;W23Xy3WpeYFa2YYTy42QZDAlg3BXFWk4z5eqf43t+dl62WzM3JON+jX4Wv8Ald/f1SNPxV4m/Z9v&#10;vjzD8S7P4k/C/VdQnFr551LxlFbvaSwNhLiIIXWU7CB5bbBlFO8ZNeual+1Z8EZvFGi3K/FvwDJH&#10;BHcK8x8S2mY9wTAH7zHOD19K4Hx/8atPi/aUsPhJ4S0HwbbXlutrNqdzrumSStN5zE/Z7ZYgoVxG&#10;pYyOSoyowece76r4I8MjxhoCnQNFDGK6wH0+MueI87Tt49/XipXwK22tin8TvvoYH/DXXwN/6LH4&#10;D/8ACks//jlH/DXXwN/6LH4D/wDCks//AI5Xff8ACC+G/wDoXtK/8Ao//iaP+EF8N/8AQvaV/wCA&#10;Uf8A8TQBwP8Aw118Df8AosfgP/wpLP8A+OUf8NdfA3/osfgP/wAKSz/+OV33/CC+G/8AoXtK/wDA&#10;KP8A+Jo/4QXw3/0L2lf+AUf/AMTQBwP/AA118Df+ix+A/wDwpLP/AOOV4547+IPwd8R/EbSPFemf&#10;tH+E7KSK/wDtN1az+IdLkiSNbK4t0WHKGThptxQyBfnkIwxBr6h/4QXw3/0L2lf+AUf/AMTXz98U&#10;fjBo3hH4+eDPh7ofgzQNQtr6SVNb1G5tYwlo/wBmlmggQjAEjCIs2QQqlcj5hUtq6v8A1o/0KV0m&#10;zi/g18YPhX8HnuJJviv8NmOoW+naS8Ok+MIpx+584SXxMuPLJEgPkj5F28MScVQh134NaJf62yfH&#10;H4ceN9JuYdOWDSfF/iHTTHK9vLPJIZXhiGGJmyJCshJLblOQR0n7HXxuP7QEHjGTxR4L8K6eNHgt&#10;LyD+y9NeI7JllYxlZsmUL5QxPH+7k3Hb0NcNo37TuvalY2dvL8PvA0Wr+K4tLuvCzrZube3ivb17&#10;VVvRnc7R7A5MZUNnAxjNaNPms97fnsvwf49kS/dvfv8Al1/L+mzpvFfiT4DeOfgZ/wAIRq/xi+G4&#10;uItSbV7O3i8T2/2KzcXTTx2ybXRjCit5Iwq/LyFXAA7rwD+0J8DvBnwx/wCEei+JHwz0dIYZkh03&#10;TvGMF3CobccedJ5bMWJJOVGM45xk85rf7Q+heDv2W1+I+u+CfDyeJv7Qk0EafDbKtnJfpdtbFg+0&#10;ssOUMhzlgoI5OM+n/Ciyt/HHwaGu+ItL8HX15eQXEiXOh6S8Nm8PzBTsm3P0Bzk89qS15mttPyVv&#10;wt/w4n0vvr+bv+NxdC/az+CFromnwv8AF7wFC8dvGjRjxJaEIQoBH+s7Ve/4a6+Bv/RY/Af/AIUl&#10;n/8AHK63w54H8NN4e0sr4f0cqbWLBjsYwv3B0G3gVo/8IL4b/wChe0r/AMAo/wD4mkM4H/hrr4G/&#10;9Fj8B/8AhSWf/wAcpsn7W/wOdGUfGXwIhII3L4ks8j3H7yvQP+EF8N/9C9pX/gFH/wDE0jeB/DSK&#10;WbQNKVQMkmyiwP8Ax2kwPje41v4Q6Xfa9LYftA+BvENrc22mraW2u+K7G3kE1vdzzyObi0SOSNz5&#10;2VmBdtzOWDcV1vgT4/8Awu+HXghvCmlfFz4bTX8rXGrT3l14rie1eae8aWW28wtv5R2US/MwxuKd&#10;AeP8T/tWRJd/EybQfAPhhdA0CTS49K1jUNPMkTwXNxJDNqE6xncbdDGzAKFJUbs4YEdvpfxx0/Wv&#10;2U4viTZeDPDM3iSfUF0SGH7EVsJLtr8WazYIEghJIk2n5scZzzRH3o6eX4uy/G34dNnJ2evn+C1/&#10;C/4+RxOq6v8ACPV/C0EUP7RHgrQdThvvtFvp1j4p064sbWFr2K5kjWSeJpHb93nfhNxwCNua2vjl&#10;4m/Z7+KXjTw54tf4mfDPX9T0q2lsZLHVvGUNnFPEzK6sJIi+1kdc48shg7A44I5jVf2m/EFlY3dt&#10;D8PfAz614Vg1O98Ub7RxBcwWV7HastlzlHcSbwZCwXbgg5zXon7R3xy0X4Z+L/BvgrwxoPhK28Se&#10;I7Z777b4i015bW1gUqqDy4AHkkkdtoAYAYJOeAWne3L3Vvu/yT+7vYXdPs7/AH6/jb70ZXx7/aX+&#10;Ems+JfgVJZfFHwXerpnjeK7v3stetpI7WEaZfoZXIf5I97ou5sDLqOpFe1/8NdfA3/osfgP/AMKS&#10;z/8AjlcL+0J4Q0mDxL+z2JdE0qK4m8dwJdC2tEWNz/ZOollxjJXcMgH0Fe8f8IL4b/6F7Sv/AACj&#10;/wDiab3Etjgf+Guvgb/0WPwH/wCFJZ//AByj/hrr4G/9Fj8B/wDhSWf/AMcrvv8AhBfDf/QvaV/4&#10;BR//ABNH/CC+G/8AoXtK/wDAKP8A+JpDOB/4a6+Bv/RY/Af/AIUln/8AHKQ/tc/A3H/JY/Af/hSW&#10;f/xyu/8A+EF8N/8AQvaV/wCAUf8A8TR/wgvhv/oXtK/8Ao//AImgD4/X4ofD7w3Nf3/g74qfBXwv&#10;q4tri0S507xRbwDU/OuInNxcDy22SxIkmwHzxulY5C5B2pfjn8JLn4cp4Ii+JXw10S5H/EzjvYvG&#10;0N/CbuG6imQzSukbO0rhmY4yMHg1l+FvjL4z8UeNviFoCfDPwtYXtpHdy+FLDVtEksft8MN2sDXM&#10;lzJJseNFJdlVEJyu0nOa6jSPi/5X7LviD4jap4J8K3et6deXGn2T6fZFNO1Irci3huY94LiF2IPU&#10;kgHBOQaUX7qt2Xrvp+NtO/zSJP3tfP8AJ3/C+vb5HE+MPEPwq8e6P4l1G7/aG8DaB4p1i4muFtNL&#10;8U6fPp8O+K3hCs88TOzCO2X51VD87jGDztfHXxR+z58WdX8K69P8Uvhtr2q6HFLaNaat4wgtIbqC&#10;TaWzJCWKOHjRgQhBG4YGQRzHiT9o/wAUaFa32ip8P/AM/jHw22tXGvSGzkWxuLbT1t3ItRnekki3&#10;K43lgpQ5Bzx6B+0T8e/DvwxHgLR9A8PeFrXxF4vhN5Fc+INOZ7OythGGLOkIDyOWZECqR1JJ45Fa&#10;y5e6t9zt+v3PyHd3afZ3/D/gfgdnrH7V/wAFrfwtplunxd8CQzxXWnq8Vh4htJVQLcw7gMuDsABy&#10;xAwuTxiuk/4a6+Bv/RY/Af8A4Uln/wDHK1b/AMGac/g7SJb3QNK/tR7jTjdHTLRYkLG4h8zbuG7y&#10;+WypOSuQetdT/wAIL4b/AOhe0r/wCj/+Jq5bu5MdlY4H/hrr4G/9Fj8B/wDhSWf/AMco/wCGuvgb&#10;/wBFj8B/+FJZ/wDxyu+/4QXw3/0L2lf+AUf/AMTR/wAIL4b/AOhe0r/wCj/+JqRnj/xD/aU+B/jD&#10;wZqmjr8WvhneNdRhRbar4gtXtpcMG2SASZ2nGMjOM5wcYPk83xO+GA8I65otr8UPg7aaTrk8kknh&#10;yDxdFDZ6XmGGNHtpEVd+GjklaMxIrtMfmGCW+ivi7aaX4B+GHinxFpHg3TdY1bTdOmubOwTTVlNx&#10;MqEom1F3NlscDmvl6T47eNbf4BX3jZvAvgQa/wCH9SltvEWk3ug3VpJaKqRskKw7pCGbzNxnaTy0&#10;QhiPvYSs216fi7f5emmxV2rfP8Nf67+Z2euftFfDvVL/AEjU9K+MHw1k1nQLe60XzNY8VW8MV/DN&#10;DAWuQU3FWEkYOwKQ2GG4ZyMXwp4g+Cvgnxd4H1bTv2kPClza6KgjvbO68RaX5coSyFsgiwhkC8bi&#10;pkwNzEck57v9oDx3P4Gs/CVl4K8HeELvXdasr3VXbWbXfapb2lr58iKYsEu+QqtnaOpB6VxHgX9o&#10;g+Ofid4eig8A+FrfwHqmo2mhMXtc6lHeT6Wt+JM/6sxDcI9u3cfvZ7Vavzed/wBX+F3b1M20o+Vv&#10;0/O34DYPEv7PuhfHy++Iem/En4X38uqXMd5PdXvjKKK4sZhGIpGijUskoZFXCsU2tk5IIA9cuv2r&#10;Pgi/jLTbwfFvwE0UVhdRNcf8JLaZRmktyFx5mPm2E/8AAB71wLfGrT/FX7UVz8L/AAroPg22sdFl&#10;ih1WTVtMkku7uQqZJUthGAkYRMfPJkEkjHGT7veeCPDI8eaSp0DRd5028IU6fH5hHm2ucHbwvIyO&#10;5K+lSvgjbboU/jd9+pgf8NdfA3/osfgP/wAKSz/+OUf8NdfA3/osfgP/AMKSz/8Ajld9/wAIL4b/&#10;AOhe0r/wCj/+Jo/4QXw3/wBC9pX/AIBR/wDxNAHA/wDDXXwN/wCix+A//Cks/wD45XnvxZ+PPwP8&#10;bnR5h4++DvioWLy5sfE3iO1WMb1x5iOPNAYY6GM5z95cc/QH/CC+G/8AoXtK/wDAKP8A+Jrw39rL&#10;xTqXwe8JaHdeA/h3pXiLVb7UDFcb9Aa+jtbVIZJJJTHE0ZyNoAy4HJ6nFRK1tf6/rv0KV+h5zpfi&#10;/wCEfhjxL4M8Qw/tLeGNYuNFCvqMN94k0wrdGOwa2URnY0oBY7ipkON7kfMavXPxm+F/iTXZLxvj&#10;D8NdP0LXdU0vxHqMM3iq3N5aXFtHFm3RQdrqxgiBcspXD/KcjGjpvx+0HxF8X/hX4P0Hwv4a1nS/&#10;ENiZ9Z12LTgkUU7WYuYoYFY7lYr87B9xVWQHk5pPiJ8aT4N+Mt5pdt4H8K3HgbRtT07RdUkls/8A&#10;iYvcXkMkqSwkfuxGm1AVIJO4kEYrST5Xd9G/wav8r2t8iF7y08vxvb52udN4G+PPwP0XwzrdjrXx&#10;k+Ht7e63f315qE0Hia1xKs0jCNc7wfkg8qP22cVw/wCzn41+AnwCF/p1h8TPhfDZGMQx6tb+MYpL&#10;q7jVj5Qlhc7YyqnBKOwY84XpWz+zl8YB8RzrEnjfwX4T0u1Hh6z8WWEuj2ZbZY3Bm/dTB85lTyRl&#10;lwrbuAMcz/sp/Fe2/aRvdc1tfD/gy28JR5+w2Fppsh1GAGQiNriVv3RLopbai/KSBk00mpWW9vwW&#10;n5pr7wbTjfpf8Xr+Tv6WMb9mb9pn4Q+H7f4oDVPij4N043vj3WL22F1r1rH58DyIUlTc43I2Dhhw&#10;e1ez/wDDXXwN/wCix+A//Cks/wD45XGfsq+D9Burf4sedomnTeX8RNbjTzLSNtqiRMKMjgD0r3H/&#10;AIQXw3/0L2lf+AUf/wATUjOB/wCGuvgb/wBFj8B/+FJZ/wDxyj/hrr4G/wDRY/Af/hSWf/xyu+/4&#10;QXw3/wBC9pX/AIBR/wDxNH/CC+G/+he0r/wCj/8AiaAPmHxp8Wfg1r/j863ZfE34QQzvdWV2viM+&#10;JLaPVrcQMrNbrjduSUKYywkTCSMCj45T4eftLeAPCjX+peK/iV8L9U8Q61Pbw32p6b47huGMZcrt&#10;SNoYxDDErEqoJzyWO4ljc+KfxRv/AAP+0j4e8HweBNCtPh/cCyhvvEN54dknU3VxJIqQJOjrHGTt&#10;QAsrgM3OBWv8CvFuteMPiD4z8NeOfAng6xfRbOC9J0C3EwsXlaTFlcSHcjzrGiOShAw4+UcUlZx8&#10;tfw3/D8Neurb1t10/Hb+u/4eeaP4q+Et/a6PpmvfH3wDp2m+HdKXRtMudC8UWL3F1Es8UoedJ1aN&#10;eLeFTHiQH5ju5xVi/wDEHwO8Tfs6Q/DjxH8dvAWr31vcm+hvZ/ElmI/OW5aeIMImjynIVgADgnB6&#10;Guftf2odZfTjLN8PfBAn8SwWt14T2Wj7IEn1P7Aq33dmXKyEx7QeVGOtd9qH7QGieDf2YNT+Ivif&#10;wV4eHiXT9SudBaxsrULZz38V09spVirMkTFQ5zkqMjkjkb9138vW91+N2r+vqCfvJLz/ACf4Wv8A&#10;idH8Kf2g/gb4A8BRaEnxJ+GWhRQmTy7HTPGMF5EA3OfNk8tiSSTyvHTJxmui8I/tXfBHT/Cmi2sv&#10;xc8BW0sFlDE8C+JbQiMrGoKgmTPGMc1a+BUMXxA+F8Gv+ItK8G31zdtK0M/h/SnhtWiHA+Wfc5YE&#10;MCc4OMgCuw8EeB/DL+C9AZNA0VlOn25BgsI1jI8tfujbwPQVcr31Ija2hzf/AA118Df+ix+A/wDw&#10;pLP/AOOUf8NdfA3/AKLH4D/8KSz/APjld9/wgvhv/oXtK/8AAKP/AOJo/wCEF8N/9C9pX/gFH/8A&#10;E1JRwB/a5+BpBH/C4/Af/hSWf/xyvDPDnxS+FvhTUri/0T4n/BfQJ4rSW0MWmeJII4db3zxuZLoD&#10;DQuESRVIM5UzMQSBtb6y/wCEG8N/9C9pX/gFH/8AE18k+A/i94y8b+LfiFoLfD7whoWpWcdzceF7&#10;LXPD9zai8tYrvyTcvMGfzgqclEjQlmUA4OQur9H/AF/wPXsPp8yxB8ZvhXD4APg2P4u/Di1nW8/4&#10;SCylTxVBLZ2U8V/Hcw2ZdsM6EqcyEbvvHZ0FYfizXvhT420bXb+4/aI8D6F4o1W9lvDa6b4o06aw&#10;hDmBdu6aJnZhHboN6qhJJGME13Gj/GWK6/ZLk+Jt14H8MHxR576dHZRWey1Nybz7LG0iMPMiXJV2&#10;jY715U815x4j/aW8S6Jp+o6bF8PvAc/ijwsus3XiJmtJFs7m30+SFSLQZ3I8gnBHmFgu05DZqm+W&#10;Tv0t+Sf4K1/LzEtUrdf82vxd7eZ1fx28U/s9/FnxJ4Z8Sy/E/wCGuvapo0Mto1nq3jGG0huYZCrZ&#10;8yEuUdXRWHyEEFgQMgj07Wf2sfgtFoWkwr8X/Asc0d1ZCRLLxDaSKoEqbgMvnYADliBgc8Vxv7SH&#10;x00D4Xat4I8M+HNA8KW/iLxTE94l34h05pLS0tlUcskIDyOzMqhQwxySeMH2zUvBemHw3or3egaW&#10;NRa5sftR060SNCxkTzMbhny+uVPJXg07NJrzf39fxFdNp+S+7oY//DXXwN/6LH4D/wDCks//AI5R&#10;/wANdfA3/osfgP8A8KSz/wDjld9/wgvhv/oXtK/8Ao//AImj/hBfDf8A0L2lf+AUf/xNSM4H/hrr&#10;4G/9Fj8B/wDhSWf/AMcrm/iL+0n8D/GXg3UdIX4sfDK/acIRaat4gtXtZ9rq+yQCTIB243YOM52t&#10;jB9i/wCEF8N/9C9pX/gFH/8AE1xnxmt9P+H3wp8VeI9D8F6brWtabp8s9jp6aaspuJwv7tCiDcwL&#10;YyBg4zyKmTSV2VG7dkfMviHVfg/4k8IapBbfHzwD4Pv55Z3sdE0PxNpsmk2KyrArIvmw7ufJZtyJ&#10;GcyuMckns/GP7RXw28S6zb6xovxc+GsWpabaX+gY1jxXbxx3VtcJA32kFAfmWSFfk2gNhgHXg1wm&#10;q/tVyeGfgI2tX/gfwxefE5dUeyudCGhPZRadFFJCJ5LiOSVn+VZkwVfDGWPHcV61+0l46uPho2ga&#10;d4L8G+Er3WL3TtR1u4bW7L9x9lsoBLJGnl4PmPuVVYnavJIPSnOyTT2/+1f4ct7/AD6omL5mrb/8&#10;FL772t8u5V+Hnxl+CfgvxDHdz/G34fXtrp/h+w0HTT/wkdp5kaRbzOxG/A8xjF0J4jHpXIab4l/Z&#10;98M/HzUfiDpvxJ+F98+q3S3s15eeMoo7mxl8oRSmKMFklDhQQGZNpLckYAseAP2gD45+K+g20fgL&#10;wtb+AtW1NdBRjaZ1KO8OmC/8wn/VmLny9uN3G7Patay+NWn+NP2ob34Z+F9C8G22l6FcR2+qNqmm&#10;SSXt4/l+ZKLbYAkYjUqN0m7cc4Axk6aua76/5v8AO/zRN1yPtp/wPy/MoWv7TPwhX9snU9cPxR8G&#10;jRX8BWlkuonXrX7O066jcO0Qk37d4VlYrnOCD3r2f/hrr4G/9Fj8B/8AhSWf/wAcrjLTwfoJ/be1&#10;W2/sTTvs4+HdnIIfskewN/aVyN2MYzgAZr3H/hBfDf8A0L2lf+AUf/xNQUcD/wANdfA3/osfgP8A&#10;8KSz/wDjlH/DXXwN/wCix+A//Cks/wD45Xff8IL4b/6F7Sv/AACj/wDiaP8AhBfDf/QvaV/4BR//&#10;ABNAHz38Xfjp8EfHTaVMnxB+D3iU2izx/ZvEfiO1VYvMVR5sTjzcMu37pT5sj5l288t4b+OvgXQf&#10;Fem32u/F/wCGHinS/D9klrpFzJ46iS4hxbBJZ2txCwknkcMNxlO1DheS27tv2tvF+p/BrwvoF14F&#10;+Hmk69f3t863skugPfR2dnHBJJJK0cLxnIKrjLgYzwTisLTviVrF18Xvh/pQ8GeB77wZ4sija0ms&#10;7QnULiH7F58t+qZIht1lKxbJF3EsPmyQKUddF3t87f1r69tCTtv2v8r/ANf1a+JqPxc+F3ijWrmY&#10;/Gj4c6ToWuatY+Jb0jxXbf2hZXMNtFGYI1+4wLQRHzCwxhhsOQRp/DHx/wDA/wABXPjOzvf2gPB+&#10;v+H9bgtrWC3vPEemLKkaQmN95hWL5jnrk56nnJMfxD+OB8FfGDUdPi8C+FbnwJo+rWegag72eNSe&#10;6uLOS6WWM/6vylCKhUgsSxORjFaH7PHxdXx7B4gl8eeDfCelxWugWHiu0m0WyLKthdLMwjlD5Jlj&#10;EPLLgNngDHJeLi30s/u/4ZaeSHqnbrdff/w+/mY37OHjn4DfAK1vdLsvib8L4LQxpCuq2vjCKS5v&#10;VQnyzLC5CxEKedjsGPOF6V6j4c/a3+CaXOt+b8YvBQDX7GPzvEFmg2+XH9z958y5zz659K479k74&#10;pQftI/2zr8nh7wZbeFwoNjp9lpznULbLnZ9plf8AdMWQbtsajaTjJ617f4c8EaA9zrnm6BYkLqDB&#10;POto2AXy4/uccLnPHrn1q3fTmJVtbHN/8NdfA3/osfgP/wAKSz/+OUf8NdfA3/osfgP/AMKSz/8A&#10;jld9/wAIL4b/AOhe0r/wCj/+Jo/4QXw3/wBC9pX/AIBR/wDxNSM4H/hrr4G/9Fj8B/8AhSWf/wAc&#10;rx/xX8WPg1rnxF/tyz+KHwhs5XvbW9HiVPEVsurQiEKGt8ZIdHCbS3mp8rlSjYyfp7/hBfDf/Qva&#10;V/4BR/8AxNfNfxJ+KOo+D/2mtD8Fw+A9Bs/AFwtnb3HiC+8OyyrLe3Bl226XCOscZIRACUf5ic44&#10;oXxJLf8Ar+vXTyBu0W+hF4W/aK+GfhnxPq+uap8VfhnLNros9Pu7fSPFsMiTMrSB71vMx5R2uB5Q&#10;JUBfvkkVzGh+KvhNeW2kWGvfH/wDptp4f0iDRNNuNB8UWLzXMUUyyLJOs6tGufKhBjw4yrHdzgel&#10;fAnxdf8Ai7xv8SPC/jvwb4Osr7wsbWaN9Ds3CvHMkjbMTqGk2BAPOUBHJYAAqa8d039p7XLuxt45&#10;vh94HTUfFMGn3nhRks3MNvFd6g9mq3w6uybQ5Me0HO0Yxmha2S6pW+d7fPf8eyBu1793+l/la34H&#10;Qarr3wN8U/s4ab8OPEXx08AavqOnyx3cN5P4ksxEZ45zKgbymjyhHyHABwxPUA16D8OP2hPgd4H+&#10;G6+H4/iR8M9FjhSVYtO03xjBdwqGyf8AWyeWzEkkn5RjOOcZPN6v+0Lofg79lyb4jeIfBXh5fE0O&#10;ozaD9gtrYLZy38d29sGDFSyxEp5hzkhcjk9fT/g5aweO/hEmveItL8HX13eJM8dzoWkvDaNDyF+S&#10;bc+eCDzg44prXma20/JW/C3/AA4n0vvr+bv+Nxnhz9rH4IWfh7S7eT4u+AoJIrWKNoh4ltCEIQAr&#10;zJ26Vo/8NdfA3/osfgP/AMKSz/8AjldV4V8D+GW8L6OV0DRyps4SDFYRqhGwfdG3gegrU/4QXw3/&#10;ANC9pX/gFH/8TSGcD/w118Df+ix+A/8AwpLP/wCOUjftcfA5lI/4XH4DGRj/AJGSz/8Ajld//wAI&#10;L4b/AOhe0r/wCj/+Jo/4Qbw3/wBC/pX/AIBR/wDxNJgfIWj+JvglLLLBP8YPhh4Kskt1t3bwb4js&#10;FOqOk6SpPcRzRlFI8vHlt53EjDfjrb0v4wfDHS/hVpfgF/jf4A1LU9Nlj1mDWrrxLZiFrmHUVuYo&#10;HEaoNrBcFgCRydp4zW8AftHs2vfEBfHvgDRdCt9O86Xw1oy+HJLa+1WL7Y1tblZZHZJC7eWpwiYL&#10;5+7XT6J8Yvtv7Hmk/FO68DeF4/F2pGO0j05LQfYorqW9+ypuPLFFJDNg5ODjGRhpuya/u/i9Pne2&#10;nTZ22BvVp+f4LX5Wvr16FTRPi18Jm1DSb3WPjV8MwG8TXPibUrK28UW0kYlMBit4o2YqXCHY5Zgm&#10;WQEKOlUPjv4p/Z6+LHjHw54sf4l/DPXNS0mCazew1TxjFaQzwuyuCJYmcqyOmR8jBgzA44I5XW/2&#10;mvEWmWF/ZxfD3wLL4g8Kx6td+Ji1o4trmCwuooGFnzuR5BLvHmFgu3BBzmvRf2kPjlofwx8TeC/C&#10;HhnQPCdv4j8SwPei88Raa0lpawLtC5jgAeR3dwoAYAYJJ6Ai15eXvp93+Sf3MOrv21+//Nr70Y/x&#10;/wD2lvhJrGqfA02PxQ8FXv8AZnjq0u782OvW0kdrCun3yNK5D/LGGdF3NgZZR1Ir23/hrr4G/wDR&#10;Y/Af/hSWf/xyuD/aI8I6VDqX7P3n6JpMV3N4/skuxa2aLG5Om6gWUAjJXcMgH0Fe9f8ACC+G/wDo&#10;XtK/8Ao//iab3Ylsjgf+Guvgb/0WPwH/AOFJZ/8Axyj/AIa6+Bv/AEWPwH/4Uln/APHK77/hBfDf&#10;/QvaV/4BR/8AxNH/AAgvhv8A6F7Sv/AKP/4mkM8i8c/tF/Ajx34XvdDn+OXg/TYLsKJJ7DxLp/mb&#10;QwYriQuhVsYZWUggkHrXmvg/4kfCfQtL8M6Xqfx+8AazYad4n1DX7o3HiOwDzLJJcSWygRhFysk0&#10;cjDAAZOMgAD6H8fR+Cvh14P1XxHqug6YLOwhMhRLGIvK3RI0G3l3YqqjuWAr4l8WftjeINB+Gvg3&#10;xAvw28E2uqapcasL+xuLCSYQizukhWH90x8okP8ANcSHylK8gbhRDWfLHfT89BtNq3r+Wp698T/j&#10;38HPilIkj+OPhDqDWJvNPgbxD4ltg8KyCPbd277XwwKfc2jcQCJBgbsDwb44+FPhv4nadr118cfh&#10;texWV4922sHxbCby7RrIWwt5Lct5S4ID+cHLHaBjkmu7/aY+IM/wtm0Wx8G+DPCV/qU+k6lr92dZ&#10;tMxfZLKNHkiiMeP3j+YArHKjGSDXM/D748Hxx8WdHtB4D8KweAtW1WTw/buLT/iZR3iael6ZXP8A&#10;qzEQ5TaBuGM5OcUQ3su//A/F6eumxMnda7W/4P5a+mu5R0LxL+z74R+PWq+PtM+JPwvvG1e7+3SX&#10;t14yijurGVoRHKI4gWSUPtBGWQqWb7wwK9cP7VnwRPjJLz/hbfgLyRYGL7R/wktpnd5gO3HmY964&#10;HRPjVp/j79p/U/hx4Y0HwZbaL4fuRaakdS0ySS/vXEXmSm32ARxLHlVzJu3HOAOCfd28EeGf+E8R&#10;f7A0Xf8A2axx/Z8fmY80d9v3fb1oXwRtt09Bv43ffqYH/DXXwN/6LH4D/wDCks//AI5R/wANdfA3&#10;/osfgP8A8KSz/wDjld9/wgvhv/oXtK/8Ao//AImj/hBfDf8A0L2lf+AUf/xNAHA/8NdfA3/osfgP&#10;/wAKSz/+OV5d8e/ip8FfjD4Vu7Oy/aD8IaLqKWF5bWixeJNNNs8k8Rj3SiRZCMAldyYYB3wea+j/&#10;APhBfDf/AEL2lf8AgFH/APE14j+1n8S9D/Z7+Gs+qaN4O0TW/FE4drHT57OPyxHGA008uNp8uNeu&#10;CMsyKOWFTJpasqN76HmFl8SPhZoPxRHi9/jR8NdQWzu5NSF9/wAJZALy6X7B9mFo1ug8oDd83mrl&#10;sAAJzWl4k+Ivwf8AFnjnRfGMH7QPhCxklla61HRr/wARaXNBGGsZLdYUwgkKhpOVMgHzSEYJqPw3&#10;8e59Z/aytvhnN4J8IJ4cmYwfaI7B/tG4aet35gnP7knc2z7PjzQPnPy1a+IPx4Pgj4u6vZL4E8LX&#10;PgPR9Vh0C7c2mNSe7k09rwSof9X5Q2hNpBY5Jzxiqlok5ef4XT/r07sSVnZeX47f16+RY+HHxO+B&#10;mg2/iC11L4lfCbQdJ1XTINKl0Tw14nthay7BKJLls+WVkkWVVIwxAjXLtxir+zd4++A/wD0y80i1&#10;+Jvwvt7cxxw/2paeMIZbi/EeQjSxOQsJCnkI7gkk/L0ra+AXxaTxhp3iSf4geD/CemDT9B0/xVBP&#10;odkTGLC7hklWOQSZJljEZBZcBs5AFT/slfE2L9o+z1fxHc+HvBlt4bKo1jp2n6c5vrTczFVuZX/d&#10;uxQK2I1G0nGT1q7Pmfe2v3v8b3X/AALEXTin0vp9y2+Vv+HOu8Nftb/BNDq3m/GLwUM38pTz/EFm&#10;ny8Y2/vOV9D3ra/4a6+Bv/RY/Af/AIUln/8AHK6Twz4I0Bzq3m6BZHF/KE8+2jf5eMbeOF9BW1/w&#10;gvhv/oXtK/8AAKP/AOJqCjgf+Guvgb/0WPwH/wCFJZ//AByj/hrr4G/9Fj8B/wDhSWf/AMcrvv8A&#10;hBfDf/QvaV/4BR//ABNH/CC+G/8AoXtK/wDAKP8A+JoA+X/HHj/4L+JPiPpHiqz/AGiPB6JHqBub&#10;7Tb3xBpclu0Qsp7dY4/kMm3M2ShkC4eQjDEGs34SfF/4S/CjVbjVrn4rfDme+1CCw0Nbew8aLdxW&#10;1tAZm84NO5ZVzKcQ5CoqgB2J56z4r/GXSfBvx18KeAfD/gTRdaguftA1i6azQtDMLSSeC1ixj964&#10;j3HIICsvGWFZP7JXx30348P4qtdf8K+FY7zSLK01MnRdNdFgSYS77WZZhkzwtEVYr8pJ6LjFKLXK&#10;2tlf7uv9dr/OpXbs99Pve39ehm/8LG+FXijW9T1HX/jz8P8AQJ7pLTzZPDniqym+3T28jOk8iXSM&#10;kYyf9SA4H941T1rXfgZ4s/Zv0D4deIPjl8P9X1PRzbXMN1ceJbRYXnhfcFbymjPlkZTO3IDZ5IrA&#10;0L9pzX9VsLC1l+H3gWHW/FiaTc+F3Wzc21vDf3cluq3ozudo/L3ExlQ2cDGM13mvftE6D4O/Zct/&#10;iNrfgnw8nieTUH0JdPitlFm9+t09sW37Syw5RpO7bRjk03omvT77/mm7P/ISd2rPv+X5NGF8Tfjn&#10;8HNG/Yz+I/g/R/H/AMPLS9fwtq1rY6HofiuHUN7yW8uxI3bY8ruzdNgOWwM9T7J4N/ay+CVp4Q0O&#10;Cb4v+BYZo7GBHjfxFaBlYRqCCDJwQa4H4gwL4t/YS+JfiPWtO8KXOqXPhLWZ4b3w7pj21uUFtL5b&#10;IsxaRWGOueoyK958EeCPDj+C9AZtA0tmOn25JNlGST5a/wCzVSvfUiNraHOf8NdfA3/osfgP/wAK&#10;Sz/+OUf8NdfA3/osfgP/AMKSz/8Ajld9/wAIL4b/AOhe0r/wCj/+Jo/4QXw3/wBC9pX/AIBR/wDx&#10;NSUefyftb/A542UfGXwIhII3L4ks8j3H7yvBbTxd8KvDcfjyDR/2kfBt5Dr+gwaRaPqviTTRLBIJ&#10;LhpZXaGNCTi4JDEsxYsW7EfXLeCPDKKWbQNJVQMkmyiwB/3zXxj4q/atUL8ULrw54B8LNpWgTaTD&#10;od5f2Bka+jurhoHuTFEd8q5VjHFGA7gDGdwqdL28vw0/r7yle2nf8f6X5Hp3jr9o34Ia94bPg2x+&#10;IHwtv9JgtbWaKDWPEVqbGTyZ0K27gE4yseQw37SAShGA3kWt6t8LNTtxHF8YvhPBDcQ3UMNlF4vi&#10;ih0Ay3CSq1qEAFwqBB+6kWNSVHQEivS9O+MS337JOk/Ev/hCfCp8V6ncw6bb2gs9tkLiW/FmkjqR&#10;5iLyHaMnevKkg151qX7TmvWthcQw/D3wM+reFrfUb7xSHtHENxBZ36WjLZc5RnD+YDIWC424Oc1o&#10;/dk7vW+v4P8AC6v/AMOTtFJbf0vzTt3+46b43+Jf2e/if428OeL3+Jfwy1/U9LtZLCWx1XxlFZxT&#10;xMyurCSIybWR1JwUIYOQccEera7+1r8FvL0MD4xeB963sRl+y+ILR1A2tnP7z5Uz3+lcN+0b8cdG&#10;+G3jTwf4H8L6D4RtvEniG2e/+2+I9NeW1toAVVF8uAB3kkdtoAYBQCTngH3XWfBOjrb6B5ugacLl&#10;ryEXH2O1jRCdjbs5GSmex9qST5X2u/v6/iLS69F93Qwf+Guvgb/0WPwH/wCFJZ//AByj/hrr4G/9&#10;Fj8B/wDhSWf/AMcrvv8AhBfDf/QvaV/4BR//ABNH/CC+G/8AoXtK/wDAKP8A+JpDOB/4a6+Bv/RY&#10;/Af/AIUln/8AHK5/x3+0T8CPHvhi60Sf45+ENMhuGQvPYeJdP8zCuG24kLoVbbhlZSCCR3r17/hB&#10;fDf/AEL2lf8AgFH/APE1zvxDHgv4b+DdU8Ran4f0xrayj3LDHYxGSeQkLHEg28u7lVA7lhSdktRr&#10;fQ+PdTvfhpc6FBp0vx7+GuuuU1SFbrUfFlrbSWLXV6bhLmMW6KszKuN0LhULDhtvFd/8Xvi78Ifj&#10;Z4cu4ovj14T8NapYrc2Fnt8S6a1tcq5QGaRZY3ZSQhAKYIBYAkNk+WeIf2xNf0jwH4C1v/hXHgi3&#10;1DWTqEmo2c1hJMIhbXyWwhBjYiHIfJuZT5QK443AV7n+078SJ/hNd6PZeD/BXhLULttG1LxHfnWL&#10;T5DaWQhLxQmPH7x/O4ZsqNvIOad7RUntf8knf7v18h683n/wbfn+nmYmkfFT4M2HxKtddX4pfCSw&#10;FvqEt/Nr2n+IrSPU9TR4Hi+zXCDA2bnWQsJCCYkxGp5GX4W8Tfs++B/jtq/jrS/iT8L7r+17x799&#10;QufGUSXdjJJFsmVIQWjlDkZBLoV3twwAFanw9+OB8bfF7TbFvAvhaDwFq2rXXh+ydbP/AImUd3BZ&#10;x3TSyE/uzEwdlCgZG0HJzirXhX41af8AEn9prV/h/wCGtB8GW2g+HrtrLURqGmyPqF66RbpWgKAR&#10;xKjFV+cMW+bGOM0k+ZJb6/8ABv8Ah/VzO6cW+mn/AAP1/HyO+T9qz4IjxlLef8Lb8BCI2CRC4/4S&#10;W0yWEjHbjzMd8/jW1/w118Df+ix+A/8AwpLP/wCOV0CeCPDP/CeTL/YGi7/7NjO3+z4/Mx5r99v3&#10;fb1zW9/wgvhv/oXtK/8AAKP/AOJqSjgf+Guvgb/0WPwH/wCFJZ//AByj/hrr4G/9Fj8B/wDhSWf/&#10;AMcrvv8AhBfDf/QvaV/4BR//ABNH/CC+G/8AoXtK/wDAKP8A+JoA+bvj38Uvgt8YPDk0Fj+0J4R0&#10;TUorK5trVYvEmmG2dplClpRIshBAGAyYYBmAPJrmD8R/hDp3xHTxVL8YPhvcWWk3k2t24tvGCCa+&#10;uTZG3CyWwYwxudzlpYwWf5RsHOfR/wBrT4n6J+z58Pft+i+DdE1rxRcktaWNxZR+UkKMvnzy42nY&#10;isOhGWZB3rhfDH7QtrqP7T0fw41PwZ4WtNNur2XTbe1TTnGpLttBcJes5HlNbyfOiqPmBXOTyAo6&#10;u0d7/jb+vmOTsve2t+F/6+Ro+KPjr8M/H3ivSNRuvjP8ONFs7VjNDqFl4ut11G1jktjHLaiMloid&#10;7lvO3AgADZxkxfDzx38DPCOl+P8AQtU+Pvg3XfD/AIjaOGGG48R6bHJHbiyitmDeSsQDHYRxngKf&#10;vFiafj79oD/hB/izrto3gPwtc+AtH1M6DM4tMak94NMN/wCaD/q/K4Ee3G7+LPat/wCB/wAWovEG&#10;ieLrr4i+EPCmnSaLotj4mWfQbEmI2F1btMqMsmWMqbGUkcNwQBSvFxb6Wf3b/lr6a7hqml1uvv2/&#10;PT10Mn9nD4i/An4D6Re6PbfE34XWkDJFGdSsvGEUs2oeXuCPLFIQISFP3VdwSxPy4wWfsoftM/CH&#10;w18OddtdX+KPg3TLmXxf4hukhvNetYnaGXVLmSKQBnBKujKynoQQRwa6P9kr4jR/tF6Vq3iW98P+&#10;C7fQHETWOn6bpzm8tN+47LmWQeXI2zYf3agAkjng1o/sfeD9Bu/hj4gefRNOmceNPEqBpLSNiFGr&#10;3QA5HQAAAe1aS5tObchW15Ts/wDhrr4G/wDRY/Af/hSWf/xyj/hrr4G/9Fj8B/8AhSWf/wAcrvv+&#10;EF8N/wDQvaV/4BR//E0f8IL4b/6F7Sv/AACj/wDiako4H/hrr4G/9Fj8B/8AhSWf/wAcrxnxP8Wv&#10;hFffEafxJpPxN+Dlrei9j1GPXv8AhJbeLUZDHbiIWk2N26Jiq5cSD5cDyyRk/Un/AAgvhv8A6F7S&#10;v/AKP/4mvmbxt8VdV8N/tQ2vgaP4faFb+BpBb2kOr3fh+Rjf6hLBJKttHdB1ijJ2ooLIwzuBIOKX&#10;2l31/L+rd3prsO9k30/r+v8ALcj+H/7R/wANvC+m3q+JviV8NL/W/EFzHHqmrWHjqG6ebdGwZ9rQ&#10;xCKKMABIwcAMedxy/OeH/Ffwovbawi8RftA+AtMbR9KsNH0+bw/4nsJDcJau7rLOtwjINzGM+XtY&#10;KUzvPb0X4CeMtS8Y6l490/x34J8H29x4ZS3kkm8OWvmQwSyRNJLYyO+5ZJ4QFDsh2neOBXkXhz9p&#10;jxHrdhp+nyfD/wABweI/FS6Nc+GpFs5GtLeDUJZkAvBne7xiHJMZUMW4C45NHouqX6pfPf8AHfS6&#10;va9+jf6X+W34fLd17W/gX4u/Zz8J/D3X/jf8PdY1Tw8tpcQ3Fx4mtFglng42MYmQ+Wylkzt3ANnB&#10;Ir0Dwr+0L8EPCvwjk8NwfEf4aaWIbO4gg0qw8YQXUKhgxC+c5R3LFiSSgxuxzjJ5vxJ+0boHhD9l&#10;7SPiLqvgnw9D4m1G/wD7DjsPswFmL8XDwM5cKWEIMbv3baMcmvUPAWnWvjH4FSa74i0rwde3t7YX&#10;MwutH0horJ4sPsYRzbnxtAyCTnnHBq7uXM15fkrfhYT6X8/zd/xuWrH9rb4HRWNujfGDwGjLGoKj&#10;xJZ8cdP9ZU//AA118Df+ix+A/wDwpLP/AOOV22neBvDR0+1I8P6SR5S/dsYwOg6fLVj/AIQXw3/0&#10;L2lf+AUf/wATUjOB/wCGuvgb/wBFj8B/+FJZ/wDxymyftb/A542UfGPwGCQRk+I7M/8AtSvQP+EF&#10;8N/9C9pX/gFH/wDE0HwN4bAz/wAI/pX/AIBR/wDxNJ2a1A+SfB/xP+F3guO8l0j4l/BXRA1hFpsm&#10;k6V4ohgtNUVWbfNIygNBIysACBMVGRubtbj+Nfwtt/AWneD7f4v/AA3S50m7g1ywmbxVb/Y4Wjvj&#10;NHYB/vFEjAjEmC2MMUHAOR8M/jP43+IVh4/gm+Hvg7w/4j02EahpGl6z4bu7Zjp/nyobl8M7XJ2R&#10;jEcaxsX44BBrtl+LSXX7Kvhn4iW/gnwqvi3Xp7LToLN7YNZRXVxdrbBpABvVV3bzGTvGNhOQTVK7&#10;1X938Xp+P3PTRXQN6tPz/Ba/h96110OD1XXPhNrelR3z/tGeCtL8STayNUubay8TabJYRq2pR3ci&#10;RmaNpNwWNFDDZvMa7gBxWt8avEv7PfxK+IWg+NT8Svhlr+p6faHT5bLVvGUVnFJH5nmRuskRkwyN&#10;u+UoQwc5IwK5q6/af1tNNDw/DzwQb3w1b3d54sR7Rtk8cGp/YSLE/wADNgyZk3Y4XB616F+0R8b9&#10;I+HnxF8KfD7wroPhC18S63aHUHvfEemPLaww7xHHGI4AHeSRyQPmAUKSc8ClH7PL30+7T5WX4dwb&#10;35uzv9+t/md3rv7W3wVafw/j4xeCCy3ymb7Pr9oy48mXO7958q5xz64Hetz/AIa6+Bv/AEWPwH/4&#10;Uln/APHK6DWfBGiq/h3f4f08SteqJ/strGqH9zJncCPmTOOPXae1b3/CC+G/+he0r/wCj/8Aiab3&#10;Etjgf+Guvgb/ANFj8B/+FJZ//HKP+Guvgb/0WPwH/wCFJZ//AByu+/4QXw3/ANC9pX/gFH/8TR/w&#10;gvhv/oXtK/8AAKP/AOJpDPF/id+0d8D/ABt4NutKX4pfC3Vy8sE32DXPENq1pceXMkmx8OxXOzht&#10;rbTg7Wxg+O6pq/wg1Tw7aC2/aE8D+HNSh1FLmHStM8S6ZJpllB9viuWhh82IsMCIAFQgJABULkV9&#10;E/H4w/DT4P8AiXxJ4X8DaZ4g8RWUC/2fpo0sT+fM8ixqCkYDMAXycEcA8ivna/8A2pYtJ+FHhG8/&#10;4Qzwzqnj7UddXT9X08aI1lDpNut8ltM8sUkjOrqZI0A3sGZtwyoNEd9N7r721b/g9vK+pJ2Wu1n+&#10;Cd/+B38zpPiP8efhr8Qbu8vdJ+L3w00+afS9S8L3H9qeKbdc20zptu49v3mGwnyyFDbuHwAT2Pg/&#10;48/BLw54z1zWJ/jR8Pp4ZrKx0zTwPEtoZIreBGyHy4GWkdzxngD6DL/aj+Js/wAH9Ts7Hwj4J8Ja&#10;jLb6Hf8AiXUjrFpgPZ2rRK0MJjxiV/N4ZsqNvQ5rO+HvxpPjP4zWemS+BvC0PgTV9U1DQ9Nljs/+&#10;JlHc2cEczyTZ/dmN9zgKoBG0ZJzRDXRf1uvxd7edxS03/rb9LX8rGL4L8S/s+/D343a1400v4k/C&#10;+5XV72bUH1K48ZRJd2bzLiaNIctHIGbJDF0K72GCAM3/AAb+0z8IbT9rL4nazN8UfBsOkXnhnQLe&#10;2v3161EE8sc2omREcvhmUSRlgDkb1z1FX/A/xq0/4p/tJ654G8N6D4NtvDvh28lsL9L7TJH1K8eK&#10;PMskLKBFEiOyp84YthsY4z0vgjwfoL/ti/Fa3bRNOaCPwr4dZIjaRlVJm1LJAxgE4GfoKF8EbbdP&#10;Qb+J336+p2f/AA118Df+ix+A/wDwpLP/AOOUf8NdfA3/AKLH4D/8KSz/APjld9/wgvhv/oXtK/8A&#10;AKP/AOJo/wCEF8N/9C9pX/gFH/8AE0AcD/w118Df+ix+A/8AwpLP/wCOV5Z8a/jL8FPiO9i9v8SP&#10;g/q8sVnd2aT654jtVm09pvLxcW7jzPmUxg7cKSQpDrt5+kf+EF8N/wDQvaV/4BR//E188ftffEDU&#10;/ghZeGZfBvgDRdUivHup9W1G58OyX8OnWkEas0jJC8ZHLDq3RWwCRik7XV/6/rv0KV1qjC0f9onw&#10;JonjK88Ra78VPhf4ji0y0lttGlTx3EJoIREOlt5BBmlZPnk8xiAcKMAhqV/8TfhX4i8Ry+d8cPh7&#10;pXhy71l/EbT2fiy2XUoLh7A23koDlBtdjJ5m49Nuz+Kus0jxzrE/7QOheFbrwR4Lm8J65BNcWX2G&#10;3EmpLaRwI41GUglEgkkfyljZQ+cHJ6Vynjn9of8A4Qj4oa/FN4B8LXPgHStSu9CYpaY1JryHS2v/&#10;ADM/6vyjjy9u3cPvZ7UNpay8/wAHrfzv+NvRTHtHy/Fafhf5X+d/wN43+Bfh3QPiJ4b1f4+eDNb8&#10;P+J2EEUUviLTY5Irb7DFbMp8lYgG/dkcZGAp67sv/Z0+JnwK+BuiXmjwfEz4XWUTCJTqFh4wiml1&#10;AoCokkjkIEJx/AruMseRjnT+DvxZh1Hwz46vfiT4Q8KWNx4Y0q01959AscwvZXNqbhV2yZbzECsp&#10;OcMQCAOlXv2S/H6/tC6DqXifUfD/AIKh0STymsbHStOk+1WZcFvLuZZBskfYUJMagAkjng1pZqTX&#10;VLX72vvumvl6E3Tin0vp9y/Sx0vhT9rf4Jpp92JvjF4KDG/uyPP8QWaNtNw+3A8zlcYwe4we9bX/&#10;AA118Df+ix+A/wDwpLP/AOOV0nhPwRoD6fdmbQLEsNQuwPtFtG7bRcSbcHHC4xtHYYHatr/hBfDf&#10;/QvaV/4BR/8AxNQUcD/w118Df+ix+A//AApLP/45R/w118Df+ix+A/8AwpLP/wCOV33/AAgvhv8A&#10;6F7Sv/AKP/4mj/hBfDf/AEL2lf8AgFH/APE0AfLmufFX4QX3xNk8R6b8VPg/pNx9uGoL4jh1+2/t&#10;KTFr5Atpkzh4921iRKoKqq7MjdU2g/H/AOFmjX3iGfUfip8NoU8VvHaXlnpPi+G4ijfyphJfM8gU&#10;hnBjTy+FURrhyTipPEvxT1bR/wBqhPAI8A+HrHwRIY7O01e/8Py4v797R5xAl2reXHyFHMb9HGQc&#10;Ct74GeOrjxVB8TbXx34N8I22q+DLny3/ALDsWRJU8jzSAk43kKcqJcBJMEqABU6cl3tZ/d1/rtZ+&#10;ZV3zWW919/T8fx08jz7RvGPwp1RYH8R/tA+AtJuNN0zTtKsX8PeKLCUTpaGZllnW5Rkyzyq3l7WC&#10;GMEOx6J4j1r4FeMP2evBfgPX/jZ8PNZ1bwwLO4ilufE9qlvPPAm0oxiZCI2VnTcF3AENgkc4/h39&#10;pDxNrlpYaPJ4B8AweLPEx0W58PTCykaxgttQE7AXS53tJGtuQShUMWHC457TxT+0j4e8J/sweGfi&#10;JfeCvD1v4l168TRoLGW2H2KO+MrxO7MFL+Svlu/HzEDA5OauV7O/dffd/jzN38/ImLV0l/St+XLt&#10;5HSaL+0N8EfDvwbufDUHxH+Gmn+Vp1xbQaTY+L4LmABlbannOUdtxPJ2g/MeuMnvY/2ufgcI1H/C&#10;4vAYwBx/wkln/wDHKzvCul2niz4AXOueItK8H3d7e6VdTm60rSGjsXiKOUbyptz424yCTnnHWvT4&#10;vA3hvy0/4p/Sug6WUf8A8TTle+pMbW0OD/4a6+Bv/RY/Af8A4Uln/wDHKP8Ahrr4G/8ARY/Af/hS&#10;Wf8A8crvv+EF8N/9C9pX/gFH/wDE0f8ACC+G/wDoXtK/8Ao//iako88uf2tfgdPbyxj4x+AgXQrl&#10;vEdmRyO482vA/DniP4KRxTQy/GT4Z+BbZILOOO08FeJNP8i6mt3kYXM0c8ZTcS6fIVkI8tf3jYGP&#10;r2TwR4bjjZv+Ee0s7QTgWUf/AMTXxv8ADj9py5uvDfjy+8c/DzQ9J1+xihl8O+F08PSWV3fCeWaO&#10;3y80jCQOY1yyqmzDkjGDUNrW/b+vn/w/S5SvovP+v6/4Y2tL+M/wz0r4YeDvBK/Gn4e6hq3hWHTd&#10;Qi1S78UWiW1zcQSENbkoo2rtXAcKzAMCVJHzanhP4s/CLTdS8LXmqfGz4ay/YtU1bXr6CDxNbMgv&#10;Lt2MQiLMNyxpNKu5tpJwdozgaTfFJp/2W/Afj228GeFf+Ex8WvpljBbTWP8AoFvdXcqx7mAJcxpu&#10;JwGycYyM5rzOT9qLV3063uIPh34KEvh63e58WxyWrYmC6q2n4sSPunKNL+83cYXr81au/O097/5f&#10;hqr/ACM7pxT6f8P/AMG3zOk+MXib9nv4hfE7RfHi/En4Y67qdnaCwlstV8ZRWkZRZPNilV4jJ8yM&#10;XBQphg/JG0Z+eP8Agr18a/h/8T/hB4EsvCPjnw34rvrbW2muIND1SC7eJPs7jcyxuxVcnGTX1J+0&#10;B8bdK8B/Fbwx8NfCmg+D7XxJq1oNQlvfEWmPLbxxNIsUUSRwAM0kjk87gqhSTnIFfP3/AAWf8Pad&#10;o3wU+HklrpljY3L66yyvZ26x7v8ARnyMgZxn1pL4dNrv/glP4td7L/gH2Nqv7U1hpOqXli3w1+KN&#10;01tM8JntPBt3LDIVYjcjgYZTjII6jBqr/wANbaf/ANEu+LH/AIRN5/hXu1FIDwn/AIa20/8A6Jd8&#10;WP8Awibz/Cj/AIa20/8A6Jd8WP8Awibz/CvdqKAPCf8AhrbT/wDol3xY/wDCJvP8KP8AhrbT/wDo&#10;l3xY/wDCJvP8K92ooA8J/wCGttP/AOiXfFj/AMIm8/wo/wCGttP/AOiXfFj/AMIm8/wr3aigDwn/&#10;AIa20/8A6Jd8WP8Awibz/Cq2p/tTaVq2m3djP8Lvi15NzC8L7PBN4DtYEHHy9cGvf6KTSasxp2d0&#10;fIt98QfBWofAtfhNL8MPjN/wiq6PHogZfB92Ln7OiKi/Psxuwo5x+Fc349Hwv+I3xF0rxrqnwn+M&#10;8etWMMFtJ9m8I3aRXkULFo0mUocgEnlSpOcEnivt6iqbbfN13+Yuluh8MWFr8OdM+IkvjC18AfH2&#10;3vGvr/UYrGPQL9bO2uL2N0uZIYwuY2beWyDkNjGBxWx8Otc+H/w28OeL9Is/hp8b9UHiwt/a97qn&#10;ha9kubgGLygN6qoXCHAIAPckmvs+ipsrcvS1vkO7vzddz4M8GeH/AIY+B59Mmsvh58ebubT9QsNT&#10;je/8NXk5aazhmhtwcx8KI52XauBhV6HJPRavrPw+1jw9rukv8M/jdbHVfED+KBf2fha9hurLUGIP&#10;m28ioNmMcAgjBIOa+0aKptvf+uv6IS00X9f1c+BtX8J/CrVdAt9MT4dfH3T5fs17aXupWWg6hHd6&#10;pFdtvuVupNp80O4DngcqB935a14IPhlb+L7HXk+GXxz2W01rdvo//CN3/wDZ1zd20SxQXUsAXDSq&#10;qJzwCVBKk19xUUg6WPhWbTfhhP4a03Q2+GXxv+xWGhv4fhI8J3W/7M91FdHJ8vl/MhTn0yMc5pfE&#10;1t4C8T2Xi2yfwZ+0Hp9h4n1M6rf2dj4evI4POZdsgWMxldr8FgQeQCCK+6aKH724229f6/rU+JPg&#10;Z8T7X4SePviXLb/CX4qWnhjVJdJj0WNfCF7K4gtdNhtiHyCQQ0ZHJJI5r2X/AIa20/8A6Jd8WP8A&#10;wibz/CvdqKbbbuyUklZHhP8Aw1tp/wD0S74sf+ETef4Uf8Nbaf8A9Eu+LH/hE3n+Fe7UUhnxv8U/&#10;E/gD4weJNN1rXfhf8a4ri1hFrcQ6f4Xv7eHULYSrKsFyqj95GJFDAcHOecHFYIbwTpGs+Idb8N+B&#10;fjroOt6mlylrPH4Yv3h0k3MyTXLWkRAEZldAW6+2ASD9zUULTb+v6/z7u7bvv/X9f10Phq80/wCE&#10;+p+JPEer3/wk+NV8uuQ3kUumz+GNQNnbNd7ftUtvGAPLklKIWYHqOMc11Pw+8eeBfh54I1vwvD8L&#10;PjNrljrss02r3GueEr26uNQaWMRP5rlRkeWqpgAAAeuTX15RR05em3y/r+trLrc+TvhN8WPD/wAH&#10;9LutN0zwT8eNWsZCgt4Nd8NX14LKJAVSGEsuVQA9CSeBkmun8M/tU2+n6NFBd/C/4tNOJJWJbwRd&#10;A4MjEfdGOhH/AOuvoqim23uJK2x4T/w1tp//AES74sf+ETef4Uf8Nbaf/wBEu+LH/hE3n+Fe7UUh&#10;nhP/AA1tp/8A0S74sf8AhE3n+FeQwan8OrXx/q/i6L4Y/G9L7UPtUi2f/CMXxs7Oe5jEdzcQQlcJ&#10;LIqjcTkZ5AFfalFJpPcd2j49b4geGY/B/hTwbB8PfjLH4O0XTZdJudJbwbebdTtntjAFnKgZIBL5&#10;AB3cjFcSPCvwtXwu2kj4efH77c16L3/hIP7Bv/7TBFv9mEYm2/6v7P8AutuPu+/NffFFN63b6/1/&#10;X3baCWlrdD5G8U+PfAXir4c6L4Lf4TfGPTNL0L7O2j3GmeE7+C606SBdsMsMoGQ6rkZOcgkEHJrX&#10;t/j9p+lfDxPDMPw8+MmtNFD5QvNb8J30k853bi0soTJPXkCvqKindu77istF2PCf+GttP/6Jd8WP&#10;/CJvP8KP+GttP/6Jd8WP/CJvP8K92opDPCf+GttP/wCiXfFj/wAIm8/wqjrv7Teg+JdFv9I1P4Tf&#10;Fa706/ge1uYH8E3mJI3UqynA7gkV9CUUmk1ZjTad0fAR8H/Cw6CliPh/+0ENTjukuovEH9h6h/aU&#10;QSBrdIll24Eaws0YXb0POTzWzf3HgvUvDcPht/A3x1stA0xNPGgQaf4Yv4ptFe1ieISQSkE75Fdg&#10;5Od3fnmvuSim9d/6/r+t3dbf1/X9eWh8MWemfCbTNe8L6lY/CP412UegRWccWnQ+GdQFpdm0LNay&#10;XMZB814md2BJHLHOa6nx/wCPvCPj/wAYaZ4qbwB8dPD3iCyhW0e+0DwzfWj3dqJPM+zTgKRJHuyc&#10;YyMnBGTn6+op3d7/ADFb/I+OPGXx0n1v9oX4ZeMLX4V/FM6NoGk65Z3rN4NuxIJLo2Pk7V28j/R5&#10;Mntx616j/wANbaf/ANEu+LH/AIRN5/hXu1FIZ4T/AMNbaf8A9Eu+LH/hE3n+FH/DW2n/APRLvix/&#10;4RN5/hXu1FAHyv8AFL4q/D340+HhonjT4H/EzxBp6MZIorzwJdv5MhUr5iZXhgCcGvK9G8E/B3w9&#10;eeGJdM+FHxwsbfQo7NPsFt4avo7W/a1laa3kuo1UCRkkdnyNuSTnI4r78ooWjugeujPhjUT4I8U6&#10;joGreKfAvx013WNN2rcTt4Xv449TjjumubeK6QA+YkUjZQZB4AJI4re+G3iP4e/CrxrqnifRPhZ8&#10;amvbyOWGC3vPC19NbafFLMZ5o7aMj92rykuw556YHFfZNFNO239f1/W7uPXf+v6/rZW+QfC/j7wj&#10;4L+IepeLNF8AfHTT11Gaa7udBj8M3x0p7qXHmXP2cqQJGxkkEDJJxkk12mn/ALUVlaa5q163wr+K&#10;gS78ray+DL4sdqkHcCuB7Y619FUUuiQdbnhP/DW2n/8ARLvix/4RN5/hR/w1tp//AES74sf+ETef&#10;4V7tRQB4T/w1tp//AES74sf+ETef4V5J8YLv4Q/HPV7HV/FvwH+Jt9rNnNBJHqS+BboXBSJ96xFy&#10;hzGTkFe4Jr7Roo6p9g6Ndz4Q0yy8C+E9T1rVvCvgj48aFq19HNDZyjw1fyxaSk9ytxcraRkYj8x1&#10;yck9cDAyKnutK+Euo674n1K++Efxrvk1+G7il0+fwzqBtbQ3Tq91JbIAPKeR0ViQeo4xyK+6KKOl&#10;httu58ieB/HngTwR4B1rwkPhX8Zde0/XZJ5dYuNc8JXtzc6i8y7JGmkKjOUAXgDAA+tXfhT8XdB+&#10;EekXOmaf4K+PGtWcjL5Ca94Zvrw2kSLtSGJmXIjUdAST6k19XUU79SbdD518MftVW+n6FaW938L/&#10;AItNcIG3lvBF0D94n+EY6elan/DW2n/9Eu+LH/hE3n+Fe7UUhnhP/DW2n/8ARLvix/4RN5/hR/w1&#10;tp//AES74sf+ETef4V7tRQB8M3mjfBabx5e+MbP4E/FbRNfvLK7s57vSPBl5auxuP9bPvRQwmwWA&#10;cEYDH1q1pWq+D9H0L+wI/A3xzvtCvvt7a/Bqfha/nm11rmBYC1zJgElEUbcAY2jGOc/blFJJJWW3&#10;9f1/wys7u9z4Hfwr8LX8Lf2Sfh58fhfG9e9bxANBv/7Tctbi2aMzbeYzABFtx9335r0Dxh8QPAnj&#10;HwJonhR/hR8Y9JsdBaCTRrrSfCd9b3emyQpsikhlAJDBSV5yCCQQc19cUVTdxHxF8ZfinL4i+COl&#10;eDdB+HXxh1i9sdY0W7N5rXhS8eeeK21K3uJnklK/M5SJz0GTgcV7P/w1tp//AES74sf+ETef4V7t&#10;RQ3fUNjwn/hrbT/+iXfFj/wibz/Cj/hrbT/+iXfFj/wibz/CvdqKQHzx4j/aT8N+L9CvtF1r4QfF&#10;LU9JvomgurO58DXbRzRngqw28g14CPht8ErC0votB+D3xp8JzXOpNqSXfh/wpeWc1szQtA0UTKnE&#10;Rjd12EH77YINfoLRSsr3Hdnw3q8/gvXPD0fh6fwN8dbPQtNaybQINO8MX8Muim3t2t8wSkE5kR3D&#10;5znd680WFj8KNK8TeGdYsPhJ8arJNBis44dMh8MagLK5a0VltZbiMg+ZJFvYqxPU85r7koqru9/6&#10;/r+uitNtLf1/X9dXf5B8cePvCPjfxvp3i4eAPjp4f1+1iS2mu9B8M31r9utkk8xbe4UKRJHuyegI&#10;3MAQCa7S+/apt5vEGl3Mfwv+LQtoY5xKB4IusEsF25yM9j0/GvoqilsrD3dzwn/hrbT/APol3xY/&#10;8Im8/wAKP+GttP8A+iXfFj/wibz/AAr3aigDwn/hrbT/APol3xY/8Im8/wAKP+GttP8A+iXfFj/w&#10;ibz/AAr3aigDwn/hrbT/APol3xY/8Im8/wAK8c8cx/Bn4h/ELTvG+sfAL4mSeJbO5+1PfReBbpXu&#10;28sxqJjsy4UYI5GCoPavtmilZPUPI+FvAY8F/CshvCngv49Wcj3FiJpb3w1f3TGwtS5j09NwAWD9&#10;4wI5JB5JwMU7Dwv8JtN0vV7KD4YfHZWvDb/Y7o+HtQM+kJbzNNbx2Tlf3SxyOzKDu5PORxX3rRVN&#10;t7/1/X+fd3d/6/r+vuVvkG28Z/DuD4OH4YyfCD4wXXhdoyHE/hK/NzJKZfOM5mADeb5v7zeCCG5G&#10;MYrY8H/Hew8B+CbnQ7fwX8c/EMzCVxf6/wCFLu7u2ZhgAuUUYHAAwBX1NRRffzJtsfP2kftX2dtp&#10;NlDN8L/iyZo4ERyfBF2DuCgHoMdfSrf/AA1tp/8A0S74sf8AhE3n+Fe7UUhnhP8Aw1tp/wD0S74s&#10;f+ETef4Uyf8Aav0u6gkhl+FfxXkikUo6N4IvCGBGCDxXvNFG4HwbZ+FfgxoWpeI9Q8NfBf4w+Db7&#10;XLWC1luPDfhG8spLYRSeaHhZFyrM4UtnIbaMitSS/wDBUvhQeEW8A/HD/hEBp5tjp3/CLX/mNeG7&#10;+1f2gZsbvtAlG4P6k9uK+3qKNtP6/r+u1j+v6/r9b/BV74W+Et/pGkWEvwv+Ov8AoTT/AGu5Xw9q&#10;An1dJ51uJ471gv71JJUVyPl5AwQOK734p/Efwj8Vjo9xd/Dr436BrGjGT+zta8PeFr6zvLZZFCyx&#10;q4Ugo6gAqwI4BGCAa+uKKPID4x+LPxol8Uar8Hm0j4X/ABXuLbwp4pi1S+ku/B955htk0+8t92Sv&#10;zvvnjz65Jr1j/hrbT/8Aol3xY/8ACJvP8K92opt31ElbRHhP/DW2n/8ARLvix/4RN5/hR/w1tp//&#10;AES74sf+ETef4V7tRSGeE/8ADW2n/wDRLvix/wCETef4UH9rbTiP+SXfFj/wibz/AAr3aigD4J1D&#10;wz8Lr6z8VWq/Dv4+WkOv201lsh8PX2NOt5pxPcQ2gZCIklkGX4JOSAQOK1LTUfDCeEovB+oeFvj7&#10;rvg5dLn019M1TwveOx3vE0UgdEXaYRDiPA+Xca+4qKSVlZDu27nwRqXhX4U6v4csdKu/ht8epZYZ&#10;7ua71X/hH9QF7qYuin2qO6lC/vEkEUYKgDhBjHOfQfiX8SfB3xP0rRbW7+Gnxq0S80SXztK1XQfC&#10;l9aXlidhjYRyBT8rISpVgQRjjIBH1tRT30/r+v673R80XP7R1hH4X0zR4fhn8XL4WU1kwm1DwhfN&#10;LIsE0bl3cLlnxGT0wzcHAJrof+GttP8A+iXfFj/wibz/AAr3aim3fUSVtDwn/hrbT/8Aol3xY/8A&#10;CJvP8KP+GttP/wCiXfFj/wAIm8/wr3aikM+a/Hfx/wDDHxJ8H6t4Y174TfFq50jU4Gt7iNPBt7Gx&#10;U91ZQCpBwQR0IrxvUPC3ws1Tw9Bpt18O/j9Nd/aLm4vdZOhagL/UhcIsc8VzKF+eN0jjQqAMBBjB&#10;yT98UUrLcd2fDni658GePtOlsNc8D/HX7PBePJpZ07wvf20mnWj2sdtJYxsAcwOiNuU9d5xg81c0&#10;m6+GGg/ErT/Gen/CX40Wt1YeXJb6Wnha/wD7PSeO2+ypceQRgyiACPdnpzjPNfa9FVdp3/r+v+H3&#10;1F0t/X9f1tofIOuePvCOsfE238d23gD46aFrYEK30ekeGb6C21RYSTEt1FtKybdxGeCQcEkAAdpc&#10;ftVW7+KLC7X4X/Fr7JFZ3EUg/wCEIusF2eEpzjPRH6cevavoqilsrB1ueE/8Nbaf/wBEu+LH/hE3&#10;n+FH/DW2n/8ARLvix/4RN5/hXu1FAHhP/DW2n/8ARLvix/4RN5/hXnvxh+I3g/416fp0Gs/Dj43a&#10;Zc6dK8lrqGieFr60uYhJGY5UDqv3XRmVgR0PGDzX1xRSaT3Gm1sfCdx4c+CUfinw94m0n4BfE3Q/&#10;EGgDNjfWXga7Vy6wiKJpGKlnMYClTkEFQcmrVvJ4BufFPh/xNrfw8+OOua3p1vaLdm48L3wttUur&#10;eFoory5hxh5grvg5x83IOBX3FRTEfHHwa8UeAPgXcarP4c+F3xrmkv4obXOqeFr65+zWsRcw2sO4&#10;fJEhkfC8nnknAq18NvH/AIR+FHiDU7/w/wCAPjpDp14ZGj8Pz+Gb6XTLNpJPMka3hZf3e5snAOBk&#10;gADivr2ind3v8g/4c+OPgN8dJ/h7D4/XV/hX8U0OteMdT1q08nwbdvm2ndTGW+XhsA5HavUf+Gtt&#10;P/6Jd8WP/CJvP8K92opAeE/8Nbaf/wBEu+LH/hE3n+FH/DW2n/8ARLvix/4RN5/hXu1FAHxp4r8Q&#10;/D7xl8TLXxxf/DD42rqMT2801jb+F79LG7mt932aaaHGHeIuSp6dMg4rnfh5J4f+E9nPa+GNI/aJ&#10;jt7vVYdUu4dR8NXU6Sss/mzLgRr/AK7lHJzlTjtX3bRQvd2/rqD13Pg238N/CW2s9ft1+FnxzZdT&#10;WNLdm8O6gW0hI7g3UaWRx+5VZz5g688cjiu00rxp8PNM+D9x8NH+EXxg1DwzdLN9q+2eEr97m4kl&#10;kMskzzABvNMjF94wQcYxgV9fUUdLf1oO+tz5c+Hnx00z4ceGJdHh8F/HXxFukeUXniDwteXdyMgA&#10;JvKD5QFGBitvw1+1XbWHh3Sra6+F/wAWWuobSKOUt4IugS4QBs7RjqD049K+iKKbd9yUraI8J/4a&#10;20//AKJd8WP/AAibz/Cj/hrbT/8Aol3xY/8ACJvP8K92opDPCD+1rpzAg/C34sEHgj/hCbz/AArw&#10;VfDvwnEXiCNvhd8dJE1RDHbh/D2on+yF+0i6xZcfuf34WTvyoH3eK+8aKVle4+lj4btpvBFv4Ym8&#10;KHwF8crjwpc2NzDeWM/he/eW6vZrhLg37y4z9oV0JVgBjceMcVl6n4T+E2seHrDSrv4Z/HiRoZLt&#10;7zUB4f1AXeqrdOr3Md3IF/eJIyIWAA+6MYr74op7f1/X9abaC/r+v6899T5K+KPxL8IfFW10cXnw&#10;3+Nmh6lo0jS6Zq+geFb2zvLPcux1RwpG1l4KkEHA4yAR0F1+0jYL4f0nTIfhl8W7xbCW0ImvvB98&#10;ZHWF0O9nC5Z8LnngnrjNfStFAHhP/DW2n/8ARLvix/4RN5/hR/w1tp//AES74sf+ETef4V7tRQB4&#10;T/w1tp//AES74sf+ETef4Vz/AI/+Pfhj4meDtV8Ma78KPi5PpWpQmGZYfBt7HIO4ZXUZVgQCCO4F&#10;fS1FJpPRjTtqj4D1vwF8D/FPg6XQ9f8Agl8X/EN5LNJcSeItV8IXlzqryu6s7+e6HBbYqnAA2jGK&#10;1vFj+CfHulnT9d8C/HQ21vdzNp39neFr61axsZbeOCTT0Kg/6O6R/Mv+0cYr7mopi/r+v6/Q+K9F&#10;v/hn4d+J1n430/4TfGi2vbMiW30xfC1+dPiuPswtftIgIx5vkAR7s4wM4zzWtqvj7wjf/FCLx7ae&#10;APjpomssYTf2+leGb6G01Tyf9V9qh2lZNoOMjBIwCSAMfX1FO70fYVuh8cW/x0nj/afv/HLfCv4p&#10;/wBgzeDrfRUf/hDbvzPtKXs8zDbt+7skXn1zXqP/AA1tp/8A0S74sf8AhE3n+Fe7UUhnhP8Aw1tp&#10;/wD0S74sf+ETef4Uf8Nbaf8A9Eu+LH/hE3n+Fe7UUAfInxj+IHgz43Wemxa38N/jdp1xp7yGC90X&#10;wvfWlwElQxzRF1XlJEJVhjp0IPNchYR+CvD3xDufGXh7wl+0DoWoyadDpcdjaeGrsWMdtDCYoYhH&#10;5e7Ymd+N/L/MTmvuqilZLYdz4dib4fXfizR/E+tfDn44a3rFnBbC7W58L3wtdRu4bc26Xs8IGGnE&#10;buN2cfNyCQDW98GfFvgL4Ftqz+Hfhf8AGu5k1GOC3aTVfC19dNBbQhhBbRFl+WKMSPtXrzyTxX2J&#10;RVX/AK9f6/paCPkL4Y+P/CXwi1fUbnw94A+Okel3QcQ6BdeGb6bTrDfJ5j/Z4mX93lsnGSBnAAHF&#10;dnon7UVlps+qu/wr+Kii7vGuF8vwZesSCiLlsrwfl6Djp619FUUvIPM8J/4a20//AKJd8WP/AAib&#10;z/Cj/hrbT/8Aol3xY/8ACJvP8K92ooA8J/4a20//AKJd8WP/AAibz/CvJ/FGufDrxh8TYfG+pfCz&#10;41yXqvBNPpsfhe/TT7ueFWWCeaADDSRh2AOQOmQcV9nUUrK9wv0PhnwXJ4L+GkjS+FPBHx30+eW6&#10;szLLdeGb+5IsLaR3TT49wwtufMcFeSQ3JOBijZ+GPhNY6drVpF8Lvjr/AKf5K2lw3h3UDLo6Qztc&#10;QR2Tbf3KpMzOB83J5yOK+9KKf9f1/X5u4fINl40+Hdp8HH+GUnwh+MF54XlRxMLnwlftcyyPKZmn&#10;aYAN5plJk3gghsYxgVs+B/jtp3w/8Hz6JB4L+OniF2Mkgvtf8K3l3dEsMBd5QDaMAAYr6lop338x&#10;W2PnzQ/2rrS00XT4Lj4X/FkzxW8aSE+CLsEsFAPQY6+nFXf+GttP/wCiXfFj/wAIm8/wr3aikM8J&#10;/wCGttP/AOiXfFj/AMIm8/wpG/a0011Kt8LfiwQRgg+CLzn9K93ooA+EtM8N/Be2l1Uan8Evi/4o&#10;sr0bIdO8QeE768tbCHzWm8m2jYYjTzHZscnPfAxTNC0z4deG/A//AAgunfDf412vgY2MtudIh8I3&#10;kZN01ytwt7vVRiZGRQrAcADOa+8KKSVtg3dz4Iv/AAr8JtT0XS9OuPhj8d2Nq9y15eDw9qAuNXW4&#10;lWa4jvHC/vVkkRWYDbyoxgcV6B8UviT4R+K6aNLefDn43aDq2jM7abrPh/wre2d5aB1CyIjhSCjq&#10;ACrAjgHggEfW9FPyA+L/AIt/GaXxRcfCBNH+GHxYuYPCniu11W9lvfCF55pto7G7gLZK/O5aaPPr&#10;kmvWv+GttP8A+iXfFj/wibz/AAr3aim3fViStoeE/wDDW2n/APRLvix/4RN5/hR/w1tp/wD0S74s&#10;f+ETef4V7tRSGfNfjf49+DviT4cudA8U/Bb4m69otyVM1jfeBLuSKQqQVypXnBANeDt8K/gjD4ft&#10;tH0/4R/G/RLON7wTf2T4ZvrVruC6dXmtpiiDdEfLjAHBAQAN1z+hlFCVndDuz4c8bXPgz4mW0kPi&#10;fwP8dbkJeXT2jWPhe/tmt7GeOOOXT8gHNuyxjK9eTgitLQtU+Gvhv4oReOdP+FHxogvoGaaDTP8A&#10;hFr86fDcNAtu1ykBGBKYVVC2cYHTPNfaNFNNrX+v6/4ffUXS39f1/W2h8g33j7wjcfFMePrLwB8d&#10;NF1eZoX1G00zwzfRWWqNEu2I3MO0hyq8AjaSAAc4Fdof2qrf/hKFu/8AhV/xa+yCzMRH/CEXWN+8&#10;HrjPT8K+iqKXSwdbnhP/AA1tp/8A0S74sf8AhE3n+FH/AA1tp/8A0S74sf8AhE3n+Fe7UUAeE/8A&#10;DW2n/wDRLvix/wCETef4V5n8bvE/wu/aG0Yaf43+B3xQ1V44nhtb4+Brr7TaB8bjC5Q7ScDnHavs&#10;Kik0nuNNrY+ELPSfhloXiseItB+Gfxw0W9gjZrKxt/DF+LC0uzafZBdpAAAJRDhc5xxnGeaup/wr&#10;u88YWHijWfht8b9b1aGCEXcd14Xv/sl/dR2xtheTQgYM/lFl3Zxz0zzX3FRVN33/AK/q/wDVlZf1&#10;/X9fm7/Hvwb8Y+BPgbFqq6B8MPjXdyagsMDzav4Vvrp4raFSkFtGWX5Yo1YhV688k1L8LPiB4S+D&#10;t/ft4e8A/HUaTcKUttBvPDN9Pp+nKXLsLaJlzGCxPGTjoMDivr2ii7vcVuh866F+1FZaWdR3/Cv4&#10;qJ9pvJLhfL8GXrZDY5OV4PHQcVqf8Nbaf/0S74sf+ETef4V7tRSGeE/8Nbaf/wBEu+LH/hE3n+FH&#10;/DW2n/8ARLvix/4RN5/hXu1FAHxV4uf4O+NfiZpPj/UPgN8Tk8Wafd/bf7St/A10ktxII9imVtuW&#10;28FcEYKg9qi8Ka54Y8BF5NB8I/HsXlzqFpc319qfhq/vJ7m0t9/l2JZxxB+8YbeSdxyScEfbVFJK&#10;2iB6nwTp/hb4TaXpGq2Nt8MPjsjXTWxs7w+HtQNxpC28rTWyWblf3SxyOzKDu685HFdxB4z+HUXw&#10;cHwxk+EHxguPC/l4YS+Er83LS+Z5vnmYAN5vm/vN4IIbpjpX19RT6W/rQOtz4m8e/EwP+zN8QPh9&#10;ovgj43eJdX1rQ9SsrW98S+GLyeeSeeB0RXl2ABQWUdOBXqHhf9qe00rw1pNlcfC34rie2tIYZAvg&#10;q8I3KgBwdvqK+iaKbdxJWPCf+GttP/6Jd8WP/CJvP8KP+GttP/6Jd8WP/CJvP8K92opDPBbj9q7S&#10;ru3lgm+FfxXkhlUo6N4IvCGUjBB49K+e5fh58Cor7W73SPgX8W/DN3qa2uJ9C8HXdo9lJby+bHLb&#10;lUyj7wrEnIO0ZFff1FK2t+o79D4ZhfwRD4Rbwf8A8IJ8dH8ItZGI2LeGL8zNem8+1/2gZsZ+0CXB&#10;DAY7YxxVC78L/CW90rRrGT4X/HXFiZhd3C+HdQE2rpNOLiaO9bb+9V5lVyPl5HBA4r71oqr9f6/r&#10;/gdlZbnyP8UviN4R+Kz6PdXXw7+N/h/WdHMg0/WvD3ha+s7y3SQBZY1cKQUcKoKsCOARggGunvv2&#10;l7CS00S3i+F/xYnTT7iKTfc+Dr7eVRSu7IX5m578HmvpGil5AeE/8Nbaf/0S74sf+ETef4Uf8Nba&#10;f/0S74sf+ETef4V7tRQB4T/w1tp//RLvix/4RN5/hWB45+O/gv4m+HJ9A8V/BT4ma/os7K8tjfeB&#10;LuSJypypKlexGa+laKTSe4bH56R/C34JWehWOkad8JPjho1lAblJ10vw1fWxvoLiVZJba42IN8RM&#10;cYAGCAgG6um8bzeCvidDs8VeBvjremK7vGtms/DF/bGKxuRGJNPJAO63IiTK9eOCK+5aKf8AX9f1&#10;+buf1/X9fkrfGHh/Wfhv4Y+KR8daf8KfjRFfq0k8GmnwrfnT7e4kiSGW4jgxhZXjRUJzjA4APNaM&#10;/j7wiPimfHlh4A+OmjancPHLqNhp3hm+isNUkjTZG9zBtIdlXABG3O0ZzgV9fUU77eX9f1/w1lbf&#10;zPnVf2qrceKJLs/C/wCLX2Q2axAf8IRdY3h2J5xnoR7Vqf8ADW2n/wDRLvix/wCETef4V7tRSGeE&#10;/wDDW2n/APRLvix/4RN5/hR/w1tp/wD0S74sf+ETef4V7tRQB8dfHDxF8LP2iNKWz8b/AAN+KGqT&#10;RRNDbX//AAg119ptFZgW8pyh2k7Rniskaj4HsfEUuu6V8P8A46WF9BYSWelWv/CNag9jpMjWwthc&#10;W0GMJIIwF4OBzgAkmvtuilZLb+ug763/AK7nw8B8N7zxrD4q1f4ZfG7WdTMCi7guvC9/9jvLkWn2&#10;Q3kkIGDMYcoWzjBzjPNdB8HvGfgT4JWWrQaJ8MPjVfvqYiinuNZ8K313KLeJPLgt1Zl4ijTKqvoT&#10;kmvsGiqvv/X9f0ttBf1/X9fjqfInwq+IfhT4OXN+vh/wF8dW0mdQlrol/wCGr64sdNTcWKW0bLmN&#10;SW6EnAAAwBiqf7Ovx0n+GngfV9L1r4V/FNLu58S61qkYh8G3bjyLnUJ54iTt67JFyOxyK+x6KQHh&#10;P/DW2n/9Eu+LH/hE3n+FH/DW2n/9Eu+LH/hE3n+Fe7UUAeE/8Nbaf/0S74sf+ETef4V5H4h1f4e+&#10;JPic/jq4+Gnxxg1Z3S5NrbeGb9LM3aQmGO78nbt85IztVunQkEjNfaVFKy3HfofC3w3ufD3wk0a2&#10;0jw1of7Qp0ldTTULiz1PwxdXCTL+8MsWBGvyytJl85ztFUdM8K/CfSNC1LTbT4Z/HiJ7mS0ez1D/&#10;AIR/UDdaUtq7vbR2khX90kZkfaCD945zxj73op/1/X3CPkEeM/h0fg7B8M2+D/xffwzDGojz4Svx&#10;crKsnmi4EwG4SiT95vB+97cVreHvjxZ+DPh7eeH7XwT8cvEFy0M+zUdd8J3d1dyO4ONzlVBxkAAg&#10;DAFfVFFO71fcVtvI8Ds/2s7GK0gR/hd8Wd6oobPgi76456Cpv+GttP8A+iXfFj/wibz/AAr3aikM&#10;8J/4a20//ol3xY/8Im8/wpr/ALWemyoyP8LfiuyMMEHwReYI/KveKKNwPgmx8LfCjTdL1Ozg+Gnx&#10;5WS5Nv8AYr06BqLXGkJBMZoI7NyP3SpIxYAhs55yABWmZvBH/CK/8IiPAXxyTwkljHFFYp4Xv/OS&#10;9S6N1/aAmIz9oMhB3Yxx0xxX3HRQtP6/r+td9Q8z4MuPDXwludP0Czb4W/HNY9LEi3DJ4d1APq6S&#10;XP2qRL04/fK048w9OeBgcV3XxR+IvhH4qXOkX9z8Pfjj4e1zSRJHZa14d8L31ndxRSACSLcFIaNt&#10;q5VgfugjBr65ooA+cL/9pmwmXQo4vhd8V5k065WUvceDb7ftETpuyF+ZvmHXA5J64rZ/4a20/wD6&#10;Jd8WP/CJvP8ACvdqKb11ElbQ8J/4a20//ol3xY/8Im8/wo/4a20//ol3xY/8Im8/wr3aikM+YviV&#10;8cfC/wAVvBl/4Z1z4W/GD+z7sxv5ln4PvYZ4ZI3WSOSN1GVdXRWB9RzkcV5DrPgH4F+I/DNjpWr/&#10;AAL+LWrXdrcfajrl/wCDryfUp5DP50hkndCT5jk7hgAgkDAr77opWSd/60B6qx8L+MR4H+JMCR+K&#10;vAnx0vvJurzyTaeF7+2xp9w6M2nNtHzW+I4xt4Py8EVueHde+HXhf4qT+PLD4VfGhNSZ5p4dPfwr&#10;fNYWs8yIk88MG3CSSLGoY5xxwBX2ZRVJ22/r+v8Ag73YPXR/1/X9dj5BHj7wjbfFKTx3p3gD46aP&#10;qF1Is+o6bp/hm+j0/UplTy0luINpDOFwMjbnauc4qt4X+Ok+lftG+PvGdx8K/imNE1nQdH0+0ZfB&#10;t2ZDLbS3rShl28DFxHg9+fSvseil0sHW54T/AMNbaf8A9Eu+LH/hE3n+FH/DW2n/APRLvix/4RN5&#10;/hXu1FAHhP8Aw1tp/wD0S74sf+ETef4V5l8ZvGPgX46HTG8Q/DP422stgk9uJdI8MX9o89tMFE9t&#10;KVHzROEXI4PHBHNfYdFJpPcabWx8KwN4V0Xxt4m8XeH/AA5+0Jomta5ZGyeKDwzdfZIVEBhg2xiI&#10;HEQO5Bu4IzVnZ8NLzxsfFOq/C742avfywsLq0uvC9+bK4uXtPskl20IGPOeAlC2cYOcZ5r7hop76&#10;P+t/82Lbb+tv8kfH3wh8aeBfgxpmr2ekfDH41amdV8tLu51vwrfXczwxxiKKDcy/6tIxtVcdOpNT&#10;/Cj4jeFfg299FoPgP47TaTMojtNH1Lw1fXNnpsYJIjtkZcovPQk8AAcCvrqind3v/X9f11YraWPn&#10;Xw7+1FZaRZ3EL/Cv4qIZLy5uAIvBl6wIkmdwSSo5IbkdAcgZFan/AA1tp/8A0S74sf8AhE3n+Fe7&#10;UUhnhP8Aw1tp/wD0S74sf+ETef4Uf8Nbaf8A9Eu+LH/hE3n+Fe7UUAfFevX/AMM/E3xLufGupfCj&#10;41XN3ct58+lt4Y1AadLceQbf7SYAMeaISU3Zx3xnmqHgy58G/DqCKHw/4J+O6CW9gkv5dQ8MX91J&#10;eWUMEkMWnsSBi3UScLjPyjJJ5H3HRSSS0X9f1/Wmg229f6/r+t9T4J03wv8ACnSPD+oaZafDb49R&#10;TTz2k1pqn/CP6gb3TBa7/ssdrKV/dpGJJAFIOQ5znjHcTeM/h1N8H7P4af8ACoPjAnhqzjjFsY/C&#10;V+tzBKj+YlwkwG4SiQbw+fve3FfX1FPpb+tP6/XfUXW58q6T8eLTwl8Nb/w7ZeCPjjrt21tcLHqO&#10;t+Erq6u5JHVsbnZVU4JAAOBgCuyT9rXTwig/C74sZA/6Em8/wr3iim3cSVjwn/hrbT/+iXfFj/wi&#10;bz/Cj/hrbT/+iXfFj/wibz/CvdqKQzwab9rDS7mGSKX4WfFd45FKsp8EXmCCMEdK8E0nwf8ABOy0&#10;vU9O1L4JfGDxTZ3iRwxReIvCd9fCxgi3+TDbhxiNEMrkdTzyTgV96UUrJjuz4S0+z8AaX4Lg8FWf&#10;w9+N9n4Ns7C2t7HTrXwnexSWt5DcvcLfpIqjFwWZfmxzsGQRxUc3hz4SS2vhy2/4VX8cY4dIUxzK&#10;nhzUB/aym5+1lb3j98PtGZe3JPbivvGiqu736/1/X/DK020t0PkX4ofETwl8UtQ0nVLj4e/HHw9r&#10;2lrJDa6z4d8L31ndLBJjzICwUho2KqSpB5UEYr57/wCCkuoeJ/2mvhf4N8P+BPhT8Tbm80nVDczn&#10;UfCl3D+78hkB3FTk5Ir9PqKWysPzPnrxT42+NmieJbjT11r4N2CSysbK11S/vYrt4SxEZZO7EYB2&#10;8Zzirwf9pojIT4TY/wB/U/8ACvG/2gND8N/8NJeObnxn8MNZ8c2eqeC7Gw0W5svCs2qIl2JbvcqT&#10;rGywP88fzFlxkEkYzXGQaj+034R+Jnwt8Lxy39rplhouiW77re5nsLphEq3y3UkVnMDIMOoaSaEA&#10;7WG7Joh71l3+7r/l+I5rlu+y/Rf529UfReo67+0TpBUX958HbItG8o+0XOox5RAC7cgcKCCT2zzV&#10;tJf2mJUV0X4SujDIZZNTII9RxXyX44g+Kni7xNq97q+neOdY8S2Og+MIJrC/8PB9Is5HRVsorFhD&#10;iYSxJGSpaTc3HByteqad44+KWjePfEp1OL4kTXVlbzjTfD+haHAdHl05bBWhlW4kjAS68/eMAuwY&#10;KvklcmhfApf1/X/B7Das7HsW79pr/nn8Jv8AvvU/8KqjV/2jTLdxfaPg/wCZaKGuE+0almEEZBcY&#10;+UEc89q+a/D/AI++N03he4i1W/8Aija+D/8AhIYzJq8Ggeb4iisnsN6LHGbVd6fa/kYiEEAcgA5H&#10;QeLL34myDxRJc6f4wtNA1a48P2+valp/hmBtZksG02YXDLCqSpI/neUsir5uwOwAA4Daa/r0/wAx&#10;Rs/68z3m2u/2lL23iuLdvhHPBKoeOWKXUmV1PIIIGCD60y11H9pG+adbaX4Q3DQSGGYRT6kxjcAE&#10;q2BwcEHB55FcquvfFq0/YtN9HBrMHjGOVYont9OQauuli9VPN+zBdouRaZbYF+9/Dnivm2/1H44e&#10;EvAerz+B4/HMGm6v46v7m71jU9Jmt9Ynh+w2gtZZYorKZwjMsgYrAASoBKc0O12u1vxt/n9+gkrp&#10;P+uv+X3an15FqP7SM93PaRy/CGS6gCtLAs+pF4w2dpZcZAODjPXBqxu/aa/55/Cb/vvU/wDCub/Z&#10;z0LxtefEXx9qHjWG4sdZ1Xwt4ciuNVs7aSCGW6WC6EzQGWNfmVnUlSuVLAFe1fKcOrftG+DPh14D&#10;0Xwze+N4jHNqAv73V9PunkGpi5Ajjl8uwnkktShDglVVt0n70YAA1aSj6fm1+n4jtdXX9aJ/rb5f&#10;I+0N37TX/PP4Tf8Afep/4Ubv2mv+efwm/wC+9T/wr538TS/tDap4v8SSJ4n8ZaRBJe6parbaVpit&#10;aRRwaTFcwvbtJblsSXYaIMScgsqgNVew+K/xg1v4zixtNW8aya3aXvhpDodvpCtoyRT6fbS6j9tc&#10;x7oWG+RgC6YY8BjwBK4ujl2PpDd+01/zz+E3/fep/wCFG79pr/nn8Jv++9T/AMK479krxF8Q7r4i&#10;eOtJ8Y3ni7XrKFjNDrGt2LWNir+cw8mCGS1icELg5SWZMAfNmvqel0T7q4r6tdjwnd+01/zz+E3/&#10;AH3qf+FG79pr/nn8Jv8AvvU/8K92ooGeE7v2mv8Ann8Jv++9T/wo3ftNf88/hN/33qf+Fe7UUAeE&#10;7v2mv+efwm/771P/AAo3ftNf88/hN/33qf8AhXu1FAHyx4T+J37Rni7x3458LW9j8Lobvwlc2ltd&#10;TSvqPlzNPapcKUxzgLIAcgcg12O79pr/AJ5/Cb/vvU/8KPgn/wAnH/tF/wDYV0X/ANNFvXu1AHhO&#10;79pr/nn8Jv8AvvU/8Kje7/aVjnjhY/CNZpASkZl1IMwGMkDHOMj8696ryHx34LuLr45+GPEFhBet&#10;dHQNVsGut8jW9uT5JiG3OxGZi3OAW2gZIUYTdvx/Jv8ASxSV/wCvNf5nIjxd8fjZ312NV+C5tLFz&#10;Hdz/AG3UNluw6rI3RT7HFTxeIf2h5rm1t4774NyXF1D9ogiW61EvNFx+8QYyy8jkcc1514c8O6jb&#10;6l4P1T/hG9WtvD2iWWiW3iS1k0ubfcXUIuwziLZun8qSSJmZQwOQQTjjStfgxrj6Ro+uWAvrLUbq&#10;W8+x6X9h2SWtoJb94AZSc2/7i8ZPLxneYemxgW9Ov9a/nuvLzElfT+v6Wz8zvobn9pa5iSWH/hUk&#10;sTjKukuplWHqCBUm79pr/nn8Jv8AvvU/8K6/4C+Idd8Q+Aon17SI9IltpBbW8cVjLZI8Sxp0glZn&#10;QKxePk/N5e4cMK9HqpKzsSndHhO79pr/AJ5/Cb/vvU/8Kq6ZqX7S+q2a3McPwpRGZlAeTUs/KxU9&#10;MjqPWvoCsDwLt/4RqDb5GPOn/wCPbOz/AFz9M9/X3zUjPKN37TX/ADz+E3/fep/4Ubv2mv8Ann8J&#10;v++9T/wr3aigD5+uNX/aNs4bqae4+D8EVoM3EklxqKrCMZy5I+Xgg89qrN4q/aBSPTnbU/gwE1Eh&#10;bJjeahi6J6CI/wAZ5H3c1S1rwHdaBc/EeW20vVLrTJ/Gmk6xdIyTXL3duEtWuDGDuMiKQfkTIATa&#10;BxiuHl8J6wumeL1l8OapJD4hs72LwhCNMlJsZX1S4lTcNv8AoxIe3lBfZhUHQrgC1t8v00/y9H5D&#10;krX/AK/rzPS4de/aIuXuUivPg5K1rKIJ1S61EmGQ4wj4Hyscjg88ir279pr/AJ5/Cb/vvU/8K4fx&#10;V8PPEfwz8Q6jq+g+brEcV3BdT+bo0s0avJcXEykpEwe6MTXMpLAjGYO8bZ+m/DN9fap4c0u81Oz/&#10;ALO1G4tYpbmzznyJGUFkz7EkfhTSvG4no7Hjm79pr/nn8Jv++9T/AMKo63q/7S+h6VcX0kPwokSF&#10;dxVX1TJ5A7L719CVheN93/CK6jt8/dsGPs2PM+8OmaQHk279pr/nn8Jv++9T/wAKN37TX/PP4Tf9&#10;96n/AIV7tRQB4Tu/aa/55/Cb/vvU/wDCs668S/tCWMFpNc6h8GreG7cR20kt3qCrMx6KhP3iewFe&#10;7+INIh1/QtQ024aZbe7geCQ20zRSbWUg7XUhlOD1BBHavku/8H6hpnwi8I6deeG9VvFb4eXei2Vn&#10;HYSzSW2pOIhErjBMTEKMO+ANhywpX3/rv/lp6lJXtr/Wn+evod83iP8AaFS/ubFr/wCDYvbWLz57&#10;Y3eo+ZDH/fdeqr7nipbLWP2jNSht5bS5+D91Fcx+bA8NxqLrKnHzKQPmHI5HqK462+Geq+Lb228J&#10;6raaha+IDqutya3rwsn8uSyuIZUhZZ2GyQHfbARhjjycEDbWj4GtvGXw78e6NFa6U2qaXqtxNGZ5&#10;dJlh8uF7t3mKBW2Wg3O8wEm4sixJ95STaV3a/wDX9fkyL6XOr3ftNf8APP4Tf996n/hRu/aa/wCe&#10;fwm/771P/CvdqKkZ8sa98Tv2jPD/AMT/AAj4ImsfhdJf+JLLUb63uUfUfKiWz+z7w+ect9pTGAfu&#10;nOOK7Hd+01/zz+E3/fep/wCFHxK/5PC+B/8A2L/in+el17tQB4Tu/aa/55/Cb/vvU/8ACo7i7/aV&#10;tI/MnPwjhjyF3yS6koySABkjqSQB7mveq8t/aJ8IHxb4L0ny7a9vLnT/ABBpN7DBZvJyUvodzOiH&#10;51VC7EMCBjd/DkC3S81+Yd/n+T/yOO/t39ok6sdL+1/B3+0xH532L7TqPnbM437MZ2++MVVi8ZfH&#10;yeyW8j1f4KyWbTi1Fwt9fmMzZx5e7pvzxt61y3xQ8H+J9b1fxNpehaXqEfjCbXb/AFC11ZbWRYhY&#10;vo8kMYW5xtGZGSMJuzuGcADNSan8MYfiFD4m1XTNO1Lw/oFtZ2MVtYPorpJc3AtJ7edUgkCkOI54&#10;kWbGFZAfmVTSWqv/AF0/4b18htWdr/1/WvodxHc/tLTPIsf/AAqR2jba6rLqZKnAODxwcEH8ak3f&#10;tNf88/hN/wB96n/hVn4G6h4w07xb4h8Oa9parZwNJdSaktnLF5k7OvPmsxSZXBYqEA8tY1Vsnmvb&#10;apqxJ4Tu/aa/55/Cb/vvU/8ACqNpq/7S93qd/ZLB8KA9n5e5i+qYbeuRj5a+hKwtI3f8JPr+fP2/&#10;6PjzMeX9w/c/rSGeTbv2mv8Ann8Jv++9T/wo3ftNf88/hN/33qf+Fe7UUAeCtdftKpPHAx+EazSK&#10;WSMy6kGYDGSBjkDIz9RWaPGHx9NheXw1b4LGysnMV1c/btQ8uBwQCrt0U5I4OOtdP8QfBF3d/G3S&#10;td0uC9a+m8J6xp/2vzJGt4HL2phUDOxGZt5zgFtvfbx5BoWg3kHiLwjra+GtWtfCWj2ujWviCyfS&#10;Zw811FBfqX8nZunEUk1sWdVYfdIJ25Atbf11f9erXTUbVv68v6+5+R6BHr/7REt1Bape/Bx7meH7&#10;TDCt1qJeSL/nooxkryPmHHNW4bj9pa5hSWH/AIVJLE6hkdJdTKsD0IIHIrzy2+C+vQ+GtE1ixjvr&#10;fVbmK68nSTZbJLa2U3hiQzZzBm3ufLEeM+YYzwEYH3v4G+Idc8ReBIpdd0tNLnt5TbQJFZS2SyQq&#10;q7WEErF0AOVwTzsyOCKaV1/X9f0xPRnFbv2mv+efwm/771P/AAo3ftNf88/hN/33qf8AhXu1FID5&#10;/wBL1P8AaX1Wwiu4ofhSiSAkK8mpZGCR2yO3rVrd+01/zz+E3/fep/4V6v4Ex/wien7fIxtb/j2z&#10;5f326ZrfoA8J3ftNf88/hN/33qf+FVLrWf2jLKC7nuLn4PQQWnNxJLc6iqw8A/OSMLwQeexFfQNf&#10;M2oeBbnw3c+OpIdL1S50dvH2m6xdo8c11JdWwtrUzOgO5pUWQZ2rkDyyoHy4o62/rdf5jtpf+uv+&#10;RoN4o/aCQacW1L4MqNR/48ibzUP9K4z+6/v8Efdz1qWDXv2iLprhYbz4OTNbzC3mEd1qLGOU4ARs&#10;DhjkcHnkV5mPCOtx6d4ril8O6oy+ILd18IR/2bKf7PJ1i6mAcbf9GOyS1l+fZhUA6pgdD4n8AeJP&#10;hZr9/qvh1JdagtryK4cTaNLMgkdriWMlImD3JQzuC4IwZISR+6bIujf9eXy6+dgtuk/6/r9Tud37&#10;TX/PP4Tf996n/hRu/aa/55/Cb/vvU/8ACvZ9BvLvUND066v7X7DfTW8ck9rnPkyFQWTPsSR+FX6b&#10;VnYlO6ufLHxW+J37Rnwl8JJr+o2PwuvLZtRsNNEVq+o7991dxWyN82BhWmUn2Bxk12O79pr/AJ5/&#10;Cb/vvU/8KP20/wDkiVv/ANjV4b/9PVnXu1IZ4Tu/aa/55/Cb/vvU/wDCjd+01/zz+E3/AH3qf+Fe&#10;7VmeJdGg8ReHtR0y5M4t7uB4ZPs0zxSbSMEK6EMp9wQamTsm0NK7seF3PiX9oSzispLjUPg1BHeu&#10;sdq8l3qCi4Y9FjJ+8T2AzQ3iT9oVL27s21D4NC7s4/OuYDd6h5kEeM73Xqq47niuDvPCGp2Hwn8M&#10;adeeHNUupZ/hs2iabbJYSzPaamfL2K4CkwtkRne+0DyjkjFaNh8MdU8X6lZ+F9TtL+z1xNQ1+TW9&#10;cNi/lS21wWNuVmYBJQwNtiMMcCEghdtaNatLp/X4bv1Vhbb/ANf1svM7Kz1f9o3UY4JLW4+D9zHc&#10;R+dC0NxqTiROPmUgcryORxyKtbv2mv8Ann8Jv++9T/wrl/h5B4y+H3j7RLa30p9Q0jVXaM3E2lSx&#10;GKBriV5CpDbLYBmMuxwSyNGgOUJP09S6JoOtjwnd+01/zz+E3/fep/4VUn1P9pe31C1tGh+FJkuF&#10;dlYSalgbcZznnv2B98V9A1gart/4TDQM+Ru8q6xvz5nSP7nt6/hSA8o3ftNf88/hN/33qf8AhRu/&#10;aa/55/Cb/vvU/wDCvdqKAPCd37TX/PP4Tf8Afep/4VG93+0rHPHCx+EazSAlIzLqQZgMZIGOcZH5&#10;171XkPjzwXcXXxy8M+ILCC8a7Ph/VbBrrfI1vbk+SYhtzsRmYtzgFto5IUYTdvx/Jv8ASxSV/wCv&#10;Nf5nIjxd8fjZ312NV+C5tLFzHdz/AG3UNluw6rI3RT7HFTxeIf2h5rm1t4774NyXF1D9ogiW61Ev&#10;NFx+8QYyy8j5hxzXnXh3w7qNvqXg/VP+Eb1a28PaJZaJbeJLR9Km33F1CLwM4i2bp/KkkiZnUMDk&#10;EE440rX4Ma4+j6PrlgL6y1G6lvPsml/YSklraCW/eAGUnNv+4vGTy8Z3mHpsYFvTr/Wv57ry8xLX&#10;T+v6Wz8zvobn9pa5iSWH/hUksTjKukuplWHqCBUm79pr/nn8Jv8AvvU/8K6/4C+Idd8Q+A4n17SI&#10;9IltZBbW8cVjLZI8Sxp0glZnQKxePk/N5e4cMK9HqpKzsSndHhO79pr/AJ5/Cb/vvU/8Kiurr9pm&#10;0tpp2i+FDLEhcgSankgDPcYr3uqOu4/sPUc7MfZ5M+Z937p6+1SM8Rs7v9pi9tILhIvhQqSosgDS&#10;alkAjPOAR+VTbv2mv+efwm/771P/AAr2Xw5j/hHtLx5ePssWPK+59wfd9vStGgDwnd+01/zz+E3/&#10;AH3qf+FZ994j/aG0uwkvry/+DdpZRuYnuZ7vUUjVwdpUseAc8Y9eK+hJYxLG6EsoYEZU4I+h7V8u&#10;aB4N/wCEF8N+Fo77QtVu/DGleKvEDXNo9pPfTNHLJdC3mZCGkkDb+HIOfMBzjmk3v/X9f8EdtL/1&#10;sdC+v/tER6lb6c978HF1C4jM0NobrURLIg6sqYyRx1AxRY69+0RqcMc1nefBy7hkkaJJILrUXVnX&#10;O5QQOSMHI6jBrzrwP4C8R2mi6P4d1vR9SHiqfUdCurXUPskjLaadFaQpNGbgArGY9t0hQtktLwDu&#10;zWna+FfF3wW1myk8PWMniKzt7w2UJl0aVVeRYIIiypG/7sukSRi4bKBlmbGJFAu2tv6/rWz879BP&#10;RPy/r8d15HoG79pr/nn8Jv8AvvU/8KN37TX/ADz+E3/fep/4V7qCSBkYPpS1IHyx4/8Aid+0Z8Pt&#10;W8FWF5Y/C65k8U62uh2zQPqOIZTbT3G98gfLtt2HGTlhx1rsd37TX/PP4Tf996n/AIUftM/8jr+z&#10;9/2UKL/01alXu1AHhO79pr/nn8Jv++9T/wAKN37TX/PP4Tf996n/AIV7tRQB4K13+0qk8cDH4RrN&#10;IrMkZl1LcwGMkDGSBkZ+o9azB4x+Pp0661Aav8FTYWkhhuLr7df+VC4IBV26KQSOCc8iug+JvgW/&#10;vPi7HrOiwXx1G78G6xp4uxJI0EMpa18hBzsjYneeMFtpPO3jy7T9GnTxb4W1+Hwzqtr4J0uDR7XW&#10;bBtInV5LqK01BGf7Ps3SiNprUF1VgSFIJCZAtbf11f8Al97XQbVv68v6+5ndJr37REl5HaJefBxr&#10;qSH7SkC3Wol2i/56BcZK/wC10q3DcftLXEKSxf8ACpJYnUMjpLqZVgeQQccivN4Pgt4i07wdoWq2&#10;UN7/AG3cadcH+yWsiGghRJgkTTZzHuglWIRYzvO4H5CD9D/BfxBrXiTwNBc67p6adcxzSW8Sx2Ut&#10;mskKHCOIJSXjBHGGJ6Z6EU7aP+v6/wCHE9LHB7v2mv8Ann8Jv++9T/wo3ftNf88/hN/33qf+Fe7U&#10;UgPnvWdX/aX0a0juJIPhQ6vcQWwCvqmcyypED93oC4P4Ve3ftNf88/hN/wB96n/hXrPjLd/ZFvt8&#10;/P8AaNh/x743Y+1w5zn+HH3v9nNbtAHhO79pr/nn8Jv++9T/AMKbJN+0xFGzuvwlRFBZmaTUwAO5&#10;JxXvFcf8YPDUfi/4XeKNJljuZludPmAhs5XjklIQkIChDEMQAVH3gSDkGpk7JsqK5pJHlVx4h/aG&#10;tZ7GCe++DcM19xaRyXWoq1xxn92D97g9s1E3iv8AaAQ6iG1T4MKdNAa9BvdQH2UEZBl/ucDPzYrm&#10;/FvhjV2tLaybRNRuNT1Dwt4fs9EmSxkkWyu4bl3nDuFxAV3QuSxXITHJXFReH/hnf+LrjRtJls77&#10;Q7/SLDUW1zUrrS5Ginuhqdvc2oO4KLpWaGRyqsflcjKlquSs2u1/wv8A5a+qsStUn/Wy/wA7L0dz&#10;toNQ/aRuvL8mT4Qy+ZGJk8ufUm3IejDA5B9elT7v2mv+efwm/wC+9T/wrA+DsfjDwH470Pw+2kS3&#10;OhX2nWym9utPlWeC2SKfyw0obyothjizbkFt925BwtfStNrZi62PCd37TX/PP4Tf996n/hVWTUv2&#10;l49UgsTD8KTLNDJOrCTUtoCMgIPfP7wdBjg5I4z9AVgXm3/hPNJ/1G7+zbzG7Pm4821zt/2emffb&#10;UjPKN37TX/PP4Tf996n/AIUbv2mv+efwm/771P8Awr3aigDwWa6/aVt9nmn4Rxb2CJvl1IbmPQDI&#10;5J9KqJ4h/aHkvruyS++DbXlogkubdbrUTJCpGQzrjKjHc12fxq8InXtc+HOqRW17d3GleJLeQLbv&#10;IYoo2DB5HRTtOAANzD5dxxjJrwfxh4N8Q6nFd2NjoOpya3Y3uv3Gs3AspFF9ZTXqyRRJKQFm8yLZ&#10;tRScBCCBjFC1/r0/4dja/r7/APKy8zv7fxb8f7u2sbiDVfgvNb38hhtJY73UGS4fn5YyOHPB4GTw&#10;a0Yrn9pacP5X/CpJNjFG2S6mcMOoPHUelchqXwuuPGWoa/4q0mG+0uybxCjaJp82kuhmDJp++Xy3&#10;CtbKbmz3GUrnZ5p2kupr0j9nvVfFBTXtC17SfsdrpU7JBeGzlt3nkM84kLtIxE7sqRzGZMKTcYAy&#10;pppXXmJ6GVu/aa/55/Cb/vvU/wDCjd+01/zz+E3/AH3qf+Fe7UUgPlj4b/E79oz4mR+JmsbH4XWo&#10;0HXbvQZ/tD6j+8lt2AZ1wD8pzxnn2rsd37TX/PP4Tf8Afep/4Ufsnf8AHt8XP+yj65/6MSvdqAPC&#10;d37TX/PP4Tf996n/AIVE15+0os5hLfCMTBPMMZm1LcFzjdjHT3r3uvnr4qfD3VLjxr8TL7QbTUJd&#10;R1rwJLbR3HmSMjXAZ1SGIk7UbHO1ccsWPJzSKSv/AF5lU+Nfj0NI/tU6z8FBpfmeV9tN/f8Ak784&#10;27/u5zxjNXDrn7RQvZ7P7X8HftcEQnlt/tOo+ZHGejsuMheDyeK4+306OL4jyeKJfC2qn4cPO8Q0&#10;3+xJy32j+zUiMptdm/acNFu2YznnBzWcfgx4s8JeEtM1OJbnVPEZ8NLNqOmy2RkXdHbWkUlu8ytu&#10;lDm1hXyByR5/zfMuK9f6/rf0aJWv9f16ep6Ykv7TMiKyr8JmVhkMJNTII/Knbv2mv+efwm/771P/&#10;AAr0v4X69q/iXwTYahrlkLHUJGlQots9sJI1lZY5RDIS8W9FV9jEld2CeK6uhqzsJO6PB3k/aaRG&#10;Yx/CcgDP39T/AMKg03UP2l9U061vY4fhQkdxEkyq8mpZAYAgHAIzz2JHvXvVz/x7S9PuHr06Vk+C&#10;Mf8ACF6Bt8nb/Z9vj7Pny8eWv3c/w+ntSGeSbv2mv+efwm/771P/AAo3ftNf88/hN/33qf8AhXu1&#10;Iy7lK5IyMZBwaAPnu+8QftD6ZZT3l5ffBu0s4H8uW4nutRSONs42sxGAckDBofxD+0PHf2li198G&#10;1vbxDJbWxutREk6AZLIuMsAOcisPS/Bb+CNG0lLjRtVuvDWmePtSu7y3e2nvZpYHt7lIp2UhpJl8&#10;2RDuw3JB7ZHL+DfBHiLT9Gs9F1HQ9STxLeXvh650i7NlIy2VlBMrzRtOAVhMcQnVlLAnzMAHdQtd&#10;vL9P87+ifUbVv69f8vvaPRbPXv2iNRiEtpefBy6iMzW++G61F180Z3JkD7wwcjrxV7d+01/zz+E3&#10;/fep/wCFeeHwd4s+B95BN4Ys5fElrY3v2WBbjRpdskq2SxoyxxMMMyxRQ/am+QPLOxXaQB9boSyK&#10;WG1iMkelPRq6E9JWPC937TX/ADz+E3/fep/4VR1fV/2l9Igglkg+FDiW4htwFfVODI4QH7vQFq+h&#10;KwvF+77DY7fPz/aNpnyMZx56df8AZ9fbNIDybd+01/zz+E3/AH3qf+FG79pr/nn8Jv8AvvU/8K92&#10;ooA8Gln/AGl4InkkHwljjQFmd5NTAUDqSccCqdx4g/aHtLqztp734OQ3N7n7LDJdairz4GTsBGW4&#10;9M16X8c/DCeMvhB4v0h4rq4+0aZPtgspJEklcIWVB5ZDEEgAqPvAkHIOK8T8ceGtXm1JLQaNqE+q&#10;ahovhuDRLpLKSSOznt7t3uN8gGISoKOxYrkDAyRihav+v6/4Zja0ubbeLfj+g1EtqnwXUabj7cTe&#10;6gPsuenm/wBzofvYq/Df/tJXDKIn+EUpZBKAk2pHKHowwOh9a4bw58NL7xcuhaXJZ32g3ui6Rdf2&#10;9qF3pUjx3F8mo29zb5DBRdqzQTuQjH5ZT8wLV0fwXj8YeBPHGkeHZNHluNEvNPtw15dWEizwWyQy&#10;iLdMG8pNhSNWgxu33DsDgYpxV9BS01Nzd+01/wA8/hN/33qf+FG79pr/AJ5/Cb/vvU/8K92opAfL&#10;EXxO/aMl+L9z8PRY/C4alBoUWvNdF9R8kxSXEkAQd9waInpjBHNdju/aa/55/Cb/AL71P/Ciz/5P&#10;n1b/ALJxZ/8Apzuq92oA8J3ftNf88/hN/wB96n/hUc13+0rbmMSn4RxGRgiB5dSG5vQccng8e1e9&#10;V5b8YvCJ1vxd8MNXitr26n0rxCrfuHkMUMbwSh5JEU7eMKAzD5dxAI3HItWkHRnFp4i/aGku721S&#10;/wDg211ZLvuoRd6iXgXGcuvVRjnJxUdv4s/aAuoLCaDVPgvNDqDmOzkjvdQZblhnKxkffIweBnoa&#10;8+8R+DvEF+Da2egam2p6bc6zNr8wsZFF/aS6pDMkSSEYnMkKkhVLYCleCcHob/4WXfi681jxTpMd&#10;7pVs/iLdoenzaS6l0cWDNN5b7Wtl+02ZdnK8oZOMupoWqT/rp/nZejG1ZtX/AK1/yv6NdTsIbn9p&#10;a4VjF/wqSQKxQlJdTOGBwR06g1Ju/aa/55/Cb/vvU/8ACtb9njVvE0lhrGi67pBsLbSpfLt7lrSW&#10;3eVzJL5gcyMfOfCpIZkwrGYgAbTXsFNoXdHhO79pr/nn8Jv++9T/AMKo6Zq/7S+py36JB8KENpcG&#10;3Ys+qfMQqtkfL0+YV9CVheGd32rXs+f/AMhFsedjGPKj+5/s/wBc0gPJt37TX/PP4Tf996n/AIUb&#10;v2mv+efwm/771P8Awr3aigDwNr39pNJniZ/hEsqJ5jIZtS3BORuIx04PPtWafGnx7XSU1Q6z8FBp&#10;jyeUt6b+/wDJZ842h+mc8YzU3xP+HupS+MfixfaJZajPea34MhiWXfI6SzJJOvkREnap2Y+Rccvk&#10;8tmuRXS1Tx/qXiWfwvqsnw7upbuK300aLOX+0tp1rF5ptdm8KxjmiDFQMk8gNkq+l/L/AD/O1l5v&#10;sU1b+vT/ADv6I7M67+0SLy5tDefB0XVtGJp4PtOo74oz0dlxlVODyeOKuLJ+0yyghPhMQeQRJqfP&#10;6V5rdfBzxX4S0DTtUi+0arr50CK41OwksGlXekFnFJC8qtun3NaRHyVwdonGTvXH0z8M9d1fxJ4J&#10;07UNcshYajLvDxiB4A6q7KknlOS0e9Ar7GJK7sHkVbW/l/wSO3meY7v2mv8Ann8Jv++9T/wqOe4/&#10;aZt4JJWj+E5VFLEB9TzwM9xXvVVNVx/Zd5nbjyX+/wDd+6evtUjPDbG9/aYv7K3uki+FCpNGsiq0&#10;mpZAIyM4BHfsTU+79pr/AJ5/Cb/vvU/8K9h8K4/4RfR9vl4+xw48n7n3B9329K1aAPCd37TX/PP4&#10;Tf8Afep/4Vn33iL9obTLGW9vL74N2lnE/lyXE91qKRo+cbSx4Bzxj1r6Edd6MuSMjGQcGvl3RPBh&#10;8C+H/Dsd5omrXfhnS/GWty3Vq9rPfTPFILpYJmUhpJVLOPm5yXBzjmlff+v6/wCCO2l/62N9/EH7&#10;Q8eo22nte/Bxb+5jMsFqbrURLKg6sq4yw9xS2WvftEanCk1nefBy7ieVoVkgutRdWkXO5AQOWGDk&#10;dRg1534H8C+I7DRdI0HV9F1IeKZ77w/dWF6bORls7CCGITRtcAFYjGq3KshYEmTgHdWhB4R8XfBL&#10;VLWXw5YyeI7S1vPscPnaNKFkkW0iiDLHE3yF0iji+0tlAxnYja6gWlrb+un+dn536Ceifl/X47ry&#10;PQt37TX/ADz+E3/fep/4Ubv2mv8Ann8Jv++9T/wr3VSSoJGDjkelLUgfLHxC+J37Rnw6v/Blpe2P&#10;wuuX8Ua7HoNs0D6jiKV4J5g75x8uLdhxk5I4rsd37TX/ADz+E3/fep/4UftQf8jL8BP+yj2v/pt1&#10;GvdqAPCd37TX/PP4Tf8Afep/4Uya4/aWtoZJZv8AhUkUUalnd5dTCqBySSRwK95rzz9oXwqvjX4I&#10;+NtHMF3dPPpVwY7exkkSWaRULIg8shmywAKj7w4IIJFJuyuXBc0lF9Tz641/9oi0vbSznvfg5DeX&#10;gJtreS61FZJ8DJ2KRlsD0qu/i74/RpqLtqvwXVNObbesb3UALU+kv9w/72KzfiB4c1a48Tz2sekX&#10;82rahF4a/sS+SykkitDb3e+5LSgbYdi5ZtxBYHAz0rG8K/DS+8V2+hWElnfaBeaFoGzXb680mSSO&#10;51KK9huEyrbftYLRTudhORLwwLU5aX8r/r+VtfNqxEdUn3/yX5309Hc7uK9/aTnfZG/wikbYsm1J&#10;tSJ2nOG6dDg4PtU279pr/nn8Jv8AvvU/8KxvgjH4v8DeNtO8NXGjzS6Lc2EBa8urKQTQwR25EIac&#10;N5SlNqI0IXdvkdwccV9H1TVhX6HhO79pr/nn8Jv++9T/AMKqHU/2lxqgsPJ+FPmmEz7vM1Lbjdtx&#10;6559Me9fQNYDbf8AhPE/1G7+zW9fNx5o/wDHf61Izyjd+01/zz+E3/fep/4Ubv2mv+efwm/771P/&#10;AAr3aigDwWW7/aVgaJZT8I42lbZGHl1IF2wTgccnAJx7GqSeJP2hZLi+gXUPg009gu+7iF3qJa2X&#10;GcyDqgwCecV2vxa8InWPiB8Kdaitr25m0rXpNxheQwwxPZXIaSRFO3rsUOw43YBG7nwXV/B+v3iW&#10;EFtoGqG90d9Qk8Tv9glX+0LZ9YtZ/KR9uLgvBHMwVS3y5Xgtgi1t/XbX/P8A4cbVv69dPw0PQoPF&#10;f7QN1HYSQ6n8GJo9QJWzeO81BhckZyIyPv4wemelaENz+0tcIWi/4VJKoYqSkupkAg4I4HUEEVx8&#10;/wAKb7xPNqPijSVvNJSbxG7aLYT6SwPlvJaSecUfa1uv2i1aRmIG5C4wC6kemfs66v4kuNF1LSNd&#10;0c6bb6VIsNtK1pLA8hJfzFcyE+cwIVjMmFcyHAGDTWq/ry/zE9DH3ftNf88/hN/33qf+FG79pr/n&#10;n8Jv++9T/wAK92opAfPel6v+0vqv2zZB8KE+zXD27bn1TkrjkfL05q9u/aa/55/Cb/vvU/8ACvWf&#10;C27OsbvP/wCQjNjz8dPl+7/s+lbtAHhO79pr/nn8Jv8AvvU/8Kha+/aTSWSJn+ESyRoJXQzakCqH&#10;OGIxwODz7H0r3yvnP4l/D3UT4t+MF5o1hqVxPrfhbTgX3SyLcSRz3QkghydoPl4GxMffyRlsk62G&#10;lcafGfx7GlQ6mdY+Co02aTyY7z7ff+S75I2q/QnIIwDnirR179ogXV1bfbPg59ptIxLcQ/atR3wo&#10;ejOMZUHB5PpXE3Okv/wnHiDxHN4Y1W4+H+ojUoLDTV0acuLySwsYxKbbZuQOYbqMOygZLZID5Kal&#10;8IPFHg/S7LU4DPqusHR4LrVLR9PaVdwW0SWJpEbdPl7ZH8pcHYky5PmKQLpf+v639Ghf1/X5ep6I&#10;H/aaIyE+E2P9/U/8KXd+01/zz+E3/fep/wCFeofDfXNW8R+CdL1HXLIafqc8ZMsIheEcMQr+W5LJ&#10;uUBtjEld2DyK6am1Z2EtT5k+Jnjz9pD4X/DnxR4xv7P4W3dl4f0u51Se3t31LzJI4YmkZVyANxCk&#10;DJAzWzo+qftL6zpNlqEUPwoSO6gSdVd9TyAyhgDx15rp/wBrr/k1T4x/9ifq3/pHLXf+Bf8AkSfD&#10;3/YOt/8A0UtIZ5Lu/aa/55/Cb/vvU/8ACjd+01/zz+E3/fep/wCFe7UyaITRPGSyh1KkocEZ9D2N&#10;AHz5feI/2hdLsJL68v8A4N2llHIYnuZ7vUUjVw20qWPAOeMevFOfX/2iI9Sh05734OLqE8ZmitGu&#10;tREsiDqypjJX3AxXPaB4O/4QXw94Vj1DQdVvPC+l+JvEX2iza0nvpikst0LeVkw0kgYMcOQc+YDn&#10;BzXN+CPh/wCI7bSNG8N67pGp/wDCVTanod1BqP2WRltdOisYY5ozcYKxlNtyhQtktLwCGzRvt/W3&#10;+d/RPqNq39ev+X3tdD0Wx179onU4YprO8+Dl3DLI0UckF1qLq7rncoIHJGDkdsH0q9u/aa/55/Cb&#10;/vvU/wDCuAs/DHi/4Ma5YyeH7B/ENnBeNZRGTRpVV5BFBEzKkb/u96RognbKgpM2MSAD60HIGeKe&#10;lroWzseFbv2mv+efwm/771P/AAqjqmr/ALS+ltZB4fhQ/wBquFtl2vqnBIJyfl6cV9CVheKN3maL&#10;t8//AJCMefJx02v97/Z9fwpAeTbv2mv+efwm/wC+9T/wo3ftNf8APP4Tf996n/hXu1FAHgs9z+0t&#10;awSTTf8ACpIYY1LvJJLqaqqgZJJI4AqrPr37RNrqFrYTXnwchvrsFre2kutRWWYAZJRSMtgeld5+&#10;0d4THjX4GeN9KFveXcsulXDw21i8iyzSrGzIgEZDNlgPk6N0IOcV5d8QfDur3XjDU7SHSb6XWtRn&#10;8OS6JqK2UkkVqlvOGud0wG2LYBKWDEFhJgBs4pf1+A7aXLreL/j8kN/K2rfBZYtPfy7xze6httm/&#10;uyH+A+xxWjFeftKTuUjb4RyOFVyqzakSFbO09OhwcHvg15/4V+GN54s0/SLSWyv9AuNB8MQRa1dX&#10;ekSSLc6nDcrLgo237VkrO2UJz5wIbJrsfgh/wmHgzxzB4ZvNHkbR7iyid724spRLHFHbqIA0+7yv&#10;lAEZiC7t+984OKpK7t/X9aaCeiuam79pr/nn8Jv++9T/AMKN37TX/PP4Tf8Afep/4V7tRSA+fxqX&#10;7S51RrHyfhT5qwifd5mpbcFiMeuePTHvVrd+01/zz+E3/fep/wCFerpt/wCE8m/1G7+zY+mfNx5r&#10;9f8AZ/rmt+gDwnd+01/zz+E3/fep/wCFRy3f7SsDRLKfhHG0rbIw8upAu2CcDjk4BOPQGveq8t+K&#10;vhE6r8SfhTrkNte3M+m61MrtE8hhgiexugzugOwZbYu9hxuAB+bkW6QdGcUniX9oSSbUIl1D4NNL&#10;p43XiC71AtbDGcyD+DgE/NjpTYPFP7QV0tg0OpfBiVdQz9jKXmoMLnAyfLx9/HtmvOr/AMI69c2m&#10;hRW/h/VBdaGtyfFZ/s+VTqETazaTlEbbi53xR3D4Td8rEdWwej/4VPqPiA3XifSheaS0/iOc6NYz&#10;aUwKwvNFKk5VtrW6+bDJIxI+ZG24UsDQtUn/AF0/O+no7jas7X/r+lf5o7GG5/aWuU3xf8KklTJX&#10;ckupkZBII4HUEEH3FSbv2mv+efwm/wC+9T/wrb/Z01nxHeeG73TNd0b+yodLdLe1Y2ktuz/KTIre&#10;YT5rK3WVcK5YkAV63TasSeE7v2mv+efwm/771P8AwrjvhZ8Tv2jPit4evtX0+x+F1nDaatqGkNHc&#10;vqO4yWl1Jbuw25G1miJHfBGcV9T14T+xr/yS7xD/ANjt4m/9PF1SGG79pr/nn8Jv++9T/wAKN37T&#10;X/PP4Tf996n/AIV7tRQB4G9/+0lHJLG8nwiV4oxLIrTakCiHOGIxwPlbn2PpWb/wmfx8/su31L+2&#10;Pgr/AGdcyCKC8+3X/kyvkjar9GOQRgHtTfiX8PNQXxV8XLrSNO1K7OseH9JkkO6WUXRjubnzoItx&#10;Iz5IA8tMffHHzc8jq+jTS+MPFGvv4Z1W68C6tHq1vpWnpo85YXcllYRiU2+zdGJHhulDsqjJYkgP&#10;kq+l/L/PT52svPyKa1tf+tPyvd+S7ndf2/8AtEfabu3+2/Bzz7NBJcxfatR3QKRkM4xlQR3NXt37&#10;TX/PP4Tf996n/hXn+s/CXxN4Lgt9TtGm1bUzp1teapDJprzIG3W4lRmRg1xiSESeWuCEjdefMUj6&#10;T+Hetar4i8E6RqWuWX9narcwB57cRtFtOTg7GJZMjB2sSRnB5FW1vrt/wf8AIi+3n/wDyzd+01/z&#10;z+E3/fep/wCFV9Qvv2mNOsLm7ki+FDJBG0rKsmpZIUEkDIA7dyK9+rI8X4/4RPWt3lbfsU+fP/1f&#10;+rb73t6+1SM8dhn/AGmZokkEfwnAdQwBfU+/4U/d+01/zz+E3/fep/4V7bp3/IPtcbceUv3OnQdP&#10;arNAHhO79pr/AJ5/Cb/vvU/8Kzr/AMSftC6VYve3uofBqzs0kMLXFxd6gkavu27Sx4zkEY654r6C&#10;uYFuraWFmdVkQoWjYqwBGMgjkH3FfLvh/wAIjwPofhRdU8P6re+FdM1vxLHNZGynvpcSzzi2kaPD&#10;PIHQsA5Bz5oJODmpbtfy/r+vUdtLnRvr37REeqR6a958HF1GSMzJaNdaiJmQdWCYyV98Yosde/aJ&#10;1SCGeyvPg5dwzO0cUkF1qLrIy53KpA5IwcgdMGvOfBPw58SLp+ieGPEOl6mPFMup6TcNqgtpGWDT&#10;k0uKGdftOCilWFwhTdks+cENmtnTPD3jH4PeI9OfQ9PfXrJbySxjaTRpUVn/ANHjkZEjfEIdEwJn&#10;yv7mQ9JABpb3uX+v66et+gnom+39f8FeVju937TX/PP4Tf8Afep/4Ubv2mv+efwm/wC+9T/wr3ai&#10;pA+e9S1f9pfTJtPjeD4UMby4+zqVfVPlOx3yfl6YQ/nV7d+01/zz+E3/AH3qf+Fes+Jd323w/t8/&#10;H9ojPk4xjyZfv/7P9cVu0AeE7v2mv+efwm/771P/AAqOe5/aWtYJJpj8JIYY1LvJJLqaqqgZJJI4&#10;Ar3qvNP2kfCf/CafA3xppi295eTnTLiW3trF5FkmmWNjGmIzlwWx8nIboQaT0KiuZpHDTa9+0Tba&#10;la6dLefB2LULpWe3tXutREsygZJRCMsAOpAqufGHx+WC+nOrfBYQ2MnlXchvtQ2275xtkPRTnscV&#10;T8eeHdXu/GGs2UGlXz6/qOpeHrnRNTWykeG2gt5Ea5zOBti2qtxlSQW83AB3VzHhT4XXXi3R9Phl&#10;sdR8PvoXhazi1WW60iST7TqcEruw8ttv2k4Mx3KTkyqQxPFN6X8v+D/lZ+bRK1t5/wDA/wA9PR3P&#10;RI7v9pSaRo42+Ebuqq5VZdSJCtnacY6HBx9DUu79pr/nn8Jv++9T/wAKo/A9/GPhPx03hnUNIb+y&#10;JrVZnvZbOUSIiQQiANcbvLbAzEYwoYNGz9GxX0JVNW2EmeE7v2mv+efwm/771P8AwrjtH+J37Rms&#10;/FTxL4EisfhcmoaFptjqc1y76j5UiXT3Coq98g2zZyMfMMd6+p68J8C/8nm/Fr/sU/Dn/o/U6kYb&#10;v2mv+efwm/771P8Awo3ftNf88/hN/wB96n/hXu1FAHgst3+0rA8SSH4RxtK2yNXl1IF2wTgccnAJ&#10;x6A1RTxP+0G76iq6j8GWbTv+P1ReagTa8E/vf7nAJ+bHSu1+KfhBtT+Jvws123t7y4uLDV54pHie&#10;RoLeF7C6Bd0B2DL+Wu8jPIAPOD4Jc+E9cn07wylv4f1VZ9Atyni4HTpVa/8A+JxZzFVO3/ScxxXU&#10;nyb/AJXI6vgi1tf+vP07jat/Xrp+Gh6NB4n/AGg7n7B5Oo/BmX+0AWs9l5qB+0gDJMePv4Hpmr0N&#10;z+0tcx74f+FSSpkruSXUyMg4IyB2II/CuMh+EepazH/wk2l/bdKmufEN1/ZFjNpjBoYGuPNimIba&#10;1uodZJGBHzqVX5SQa9V/Z01rxFqPhG4sNe0YaQumPHbWy/Y5bYkeWpdCJGJco5KmVcK55AFNar+v&#10;L/MT0MHd+01/zz+E3/fep/4Ubv2mv+efwm/771P/AAr3aikB896Pq/7S+sW000cHwoQR3E1uQz6p&#10;yY5GQn7vQlSavbv2mv8Ann8Jv++9T/wr1nwfu/s683efn+0b3/j4xux9okxj/Z9PbFbtAHhO79pr&#10;/nn8Jv8AvvU/8Kgk1D9pGF5lkk+EKNDGJpVafUgUQ5wzccD5W5PHB9K99r5u+I/w9v4PFfxVutK0&#10;7UryLVdK0S5uOZZvtYjvLhrmCLcSD+5AHlJ2YcfNydbf10/z/AdtLkn/AAmPx9/s211D+1/gr9gu&#10;3EVvdfbr/wAqZySAqP0Y5BGAe1WRr/7RBuLyAXvwcM9moa5i+1ajugBGQXGMqCOea8/8Q6DdXHiP&#10;xZrR8M6rdeDtZt9at9FsI9Im3Jdy2unxrIYNm6LzJIbra7Ko5Ykjfk6XiD4VeJfA9wNUsHm1a9+z&#10;2t7qSyaW88YLTReYrGNg9yVkQzBFwwSLbzvBAujf9f1+q8wt0T/r+tPW53m79pr/AJ5/Cb/vvU/8&#10;KN37TX/PP4Tf996n/hXq3w/1jVPEHgnRdS1ux/s3Vrq1SW5tdjJ5bkcja2SvrtPIzg9K6Cm1Z2JT&#10;vqfP+qaj+0vpWm3d7LD8KXjtoXmZUk1IMQqkkDIAzx3IHvVlX/aaYA+X8J+f9vU/8K9a8d7f+EI8&#10;Q7vJ2/2dcZ+058rHlN9/H8Pr7VtRf6tOnQdKQzwzd+01/wA8/hN/33qf+FG79pr/AJ5/Cb/vvU/8&#10;K92qG8tVvrSe2dpESZGjZonKOARjKsOQfccigD5+v/Ev7Qml2RvL3UPg1Z2Yl8g3E93qCR+Zkrs3&#10;HjdkEY65BFPfXv2iY9UXTWvPg4uotGZhZm61ETGMdX2Yzt98YrmNE8JHwXoHhlNV8PapfeF9PvvF&#10;Fs1h9hnvZA0t1J9lkaPDOweISKJCCD5oJOGzWF4R+GniG4i0jwr4h03U08TS6nYTXGsLbOyRaeNF&#10;jt5gLnBQEOJY9m7JZs4IOaN9v62/zv6eZTST1f8AWv8Alb1a6Hothrv7ROqW8E9lefB27guGZYZY&#10;LnUXWQjOQpAwSMHOPQ1d3ftNf88/hN/33qf+FcRouieMvhL4s0ptH05tb0+S9lsg8mjSopYzW6TN&#10;Gkb4t1dAxEj7lItmP/LUAfVtOytdEa3szwnd+01/zz+E3/fep/4V4T+1p+118eP2Q/Cmia94j0L4&#10;da1b6remxii0t7/ejCMvlt5UYwvavuyvzg/4Lcf8kW+Hv/YwP/6TPSGfXHiP41eFND+LmpfD++8V&#10;a1ZeJbbQpfEAtFig8qW23PkRMYzudAhwp7DJ3c1t+EfFmieNvDXhfVbLxxqFovifSoL/AEy1vJbS&#10;K7likQSBxGY8l9pG7GQOa8r+On7Jer/Fn4geNfFNlqthpWo3WgWFr4dviz+dZ6hbvdFmlAQjyXS4&#10;8tgCxKs/y9M+cwfsJeM44vC9lLeeEblIdJ8PWd7rs4nbVNIk01IxIumt5ePLlKHljGRuJIbpTjql&#10;zb/8P+lv6ejnZfD/AFov1v8A0tfqpNa0G7llEPxGDMZ4otkV/ZnZISVWMfJ1cqwweSQcYxWL4K+I&#10;vhvx0dYNh43v4JtI1K+t7u1vZbSKVBaytDM2zZnyA6Nhzj3NfMVv/wAE7NWh015NnhIa6bWTbfr5&#10;u4XZ1z7csxbyc7ha5iDfeBJUfLzVuf8AYX8bX3irxPdu3giwt72+8S6lbaxZfaBqtydRjnjhtrlj&#10;EB5KCVWYgtgjAU/eM/Zv1sUkm7N9fwv/AEz6st9a0GSKxkT4jiaOeZ7aBxf2ZFxKcfICE+ZlyMKv&#10;PIzmrfiCO28K6Y15q3jO/wBPthH5Cy3M1rHvkOSNpaIAyHGAOh9K+Pvi3/wTp1Xxhb/Dy38PXeia&#10;RZaRoUekatY20n2NfOyhku7dxaS7pGwckiNjtU7x0Ht37Rv7PWufFKLwNNoyeHNdk8PJc282m+M0&#10;kks7hZoBF9o/do2ZoyNy5UA5PK9ac9E+Xe7Xy11+en3+TIWrV+1/+B+f3eaK2k/tM+DNetbC4h8R&#10;eK7W21P+xhBcT2tsiJ/aAla3O4pgZEL+ZnO3jFerz6hpENnZX8nj9orG/uF+yTteWgiuG6CKNjHh&#10;wfQEn3ryNv2XtT1D9nr4PfDvVG0W/m8J3ukTawspd7W7htQRKkeY8vuzwHVQe+K8t139hTxZ/Y6W&#10;Wmx+BtTt2TXtOi07XI52tdKtr6+eeG6swkXy3ESFV24UcYVwBk1OybUe+nmv6/4I0k7Pb/h3+n/A&#10;Pq5r/SLXUpbKb4gOt7Z+ZNcWkl5aCRE2gnevl5VVDKc8YBGSc1FJqWi2mk2GoTfEVk0+8UwWt7Jf&#10;WYjuXOcFH8vazDBwF9Ohr5r8RfsF6jrXgP4qaWNV0pvEniObSv7K8QzIWuvs9pBaI8NxIYiUWV7Z&#10;shd4wwJDY21zUv7APiu0+EGhaJZN4au/FVlqt3qKz6vfvcWenmdI1PkR/YRHKP3SsY3gUZzhhkkp&#10;2X4fjv8AcLon/Wy/U+qJvFuhwaxr2l3njm/0t9JFrb3N3ezWkEIllQugR2jwZCoBI6YYYHNWLXRf&#10;DGk+LNUNp4rjsfEOs3EL3ccM1mlzcyRwqEVh5e5z5QXrk7cYwK+f/ip+yN8QPHngy60hL7wXqFxq&#10;up3Vxqb6pZttETWkdtbSW5ETNE6CJWKJtBzjfgcwaH+w/rNnq9nrt6fDcviG11nwrew6kHleeK20&#10;21ghu40kMQYGQxPtA4YEbivQCXf+v6/QHtofTMdxprLHMvjuV4nEt4p+12hV4UO18Hy+Y0JAJ7Hq&#10;a4rxd8W/Dfgs6Or+Ldb1xdQ07U9QtZtI+yXKTx2io03zhAu4eYoUDgkHPSvB9N/ZD+MOm2wsU1Xw&#10;G9no+haxo2jPcxz3JuBd30NyrXUUkLRj5Y2QgB9pwRuzgZ1h+wZ46tfB+oaSl94VsmubfxMkcFnc&#10;XAt4G1O2tY4UUGHhEeGTcQOhUgZJUCs/Q0SjzWvpf+v68/I+m9J+Ivg/Wv7Zit/ieyS6KI7TU1mu&#10;7SM2czgMvmFo8ByGA64zxjNaNj4o8Pa14yvfCdj8Q57jxHFaQX0mnQT2zSxQNna4HldHxk9eMEYB&#10;FfNfif8AYv8AG7XnjGDQrL4dT6X4i1ez1K4bV7Z3uJEWz8iaIt9mby8SDzVZDuYs4JTcSex/Zp/Z&#10;S1/4G+O9G1m/j8MahHH4PstAvr63MhvVurZpBviLRDMciOgbcwI8tRggCha7/wBaP9bfeY6pef8A&#10;w3+b+4+ij4aui+f+Ei1UDzfNx+4xjH3P9V939fehPDV0jRk+I9WfYzkhvI+bPQH910HbH45rdopF&#10;GAvhi7CBf+Ek1ckRGPcfs+ST/H/qvvD8vah/DF26Oo8SaupZFQMv2fKkdWH7rqe/b0ArfooA+cfg&#10;5oNxP+0d+0MF1zUYNmraISY/J+fGkwHnMZ65A4xwo75J9xXw3dK6sfEWqsBI0m0+Rgg/wf6r7o7d&#10;/c15N8E/+Tj/ANov/sK6L/6aLevdqAMBPDF2ixg+JNXcqrKS32fLE9Cf3XUdsfjmg+GLsoV/4SXV&#10;wfKEe4fZ85H8f+q+8fy9q364z4ifEqL4fXPhyCTSr7Um1nU4dOWW2j/c23mOF8yVzwoywwvVj0GA&#10;SDrYDWfw1dOZCPEerLvKEBfI+THUD91375z7Yo/4Ru63Z/4SLVceb5u39xjGPuf6r7v6+9eX6r+0&#10;5ZaHq2sx3misNOsXv4InhvFe8eW0A3+bb7R5SOTiNy7bsqSFDLmZvj/qf2+88Px+E4pPGljJO11p&#10;I1T9wtvFbwzmVJ/Jy25bmFFUxr85IJAG4q+l/wCv6tr6ajs72/r+unqekp4ZukMefEerNsL53eR8&#10;+7pn9127Yx75pB4Yuwm3/hJdXJ8oxbj9nznP3/8AVfe/T2q34X8Q2ni7w3peuWBc2WpWsd3D5gw2&#10;x1DLkeuDWpVNNOzJTvqYL+GLt1kA8Saum5VUFfs+Vx1I/ddT3z+GKyPCeiT32iRzx+INQjRrmRwk&#10;EcMaALKwKBWjJwcc85JyQQDXa1heCizeHYCxmLebPzcLtf8A1z9R6entikME8N3SOjHxFqrBXZyr&#10;eRhgf4T+66Dt39Saanhi7REU+JNXYqjIWb7Plif4j+66jt29Qa36KAMBvDF2yFf+Ek1dSYhHuH2f&#10;II/j/wBV949+3tTn8NXTtIR4i1ZAzKwC+RhcdQP3XQ98/hiuW8Q/Gm08O+Mdc0KbQ9VlXSNCm1yW&#10;8SDCXCxlcxQA48xsMMkfKCQM5zjmNL/aKvNZki0qy8N2d54nuJ0jt7W11kS2MiNbG53G6WHhlQYK&#10;iM4Zl5KtupX0v/XX/JjtY9QHhu6D5/4SLVSPNMu0+RjGPuf6r7v6+9Inhm6QR58R6s2zfnd9n+fd&#10;0z+67dsY9815toH7Sdn4nbSr/TtFkfw1cXFhYXeoS3IWa1u7uJJIovJCkOq+bCrtvGDIMKwBI9nq&#10;rNC8jA/4Ri72bf8AhJdXz5Xlbv8AR85z9/8A1X3v09qw/Hnha7n8Jasi6/rDmSJAFSS3jI2sM4Yx&#10;cZ75/DFd3WB47Ct4R1IMISvljIuGxH94dTSAcfDd0XLf8JFqoBlEm0eRjA/g/wBV90/n70J4auke&#10;MnxFqzhXZiG8jDA9Af3XQdsc+ua3aKAMBfDF2qKp8S6uxEbR7j9nySf4z+6+8O3b2ND+GLtkZR4l&#10;1dS0apuH2fII/iH7rqe/b2FbxO0Ent6V48P2iEvNBmvbPw7cWt03iFvD1vBrk/2CPeI/M86dyjGF&#10;CoOAVZiSi7QWwAdup6K/hq6d3YeItVUM6sFXyMKB1Ufuuh79/QihfDd0HDf8JFqpAlMm0+Rgg/wf&#10;6r7o/P3ry+w/aZt9Tt7LUIPD8i6KgsF1W7muwr2TXkxhh8tApEyhgGZtyfIysobOB0fw5+MZ8eax&#10;a2s2jHTLXVNM/trRrgXPmm7s/MCbpF2L5T/NG20FxtkHzZBAaVxPQ6xPDF0ixg+JNXbYHBLfZ/mz&#10;0J/ddR2x+OaQ+GLspj/hJdXB8rys/wCj5zn7/wDqvvfp7Vv0UgPnD4kaBcj9rv4Mx/27qRabw/4l&#10;2yHyd0O1tLJ2fu8fN0O4H2xXuR8NXRfP/CRaqB5olx+4xjH3P9V939fevJviV/yeF8D/APsX/FP8&#10;9Lr3agDCTw1dI0ZPiPVn2M5IbyPmz0B/ddB2x+Oaavhi7CBf+El1ckRGPcfs+ST/AB/6r7w/L2rf&#10;rB8d+LI/AvhDVdeksL3VFsIGm+x6fEZJpSOiqO3uTgAZJIAJpNpK7Gk27IR/DF26Oo8SaupZFQMv&#10;2fKkdWH7rqe/b0Apz+G7pnZh4i1VQ0iuFHkYAH8I/ddD37+4rzfXP2jYtIk0QrofmQXml2WrXPnX&#10;yxTLHdSiJEto9h+0SK2Sy5QAbcElgtV5/wBpeG0KSz+H3W01RZl8PyJeBn1GWO8itPLkXYPJ3Szx&#10;FSDINhJOCNtVZp2F0v8A13PUF8N3SurHxFqrASNJtPkYIP8AB/qvujt39zTU8MXaLGD4k1dyqspL&#10;fZ8sT0J/ddR2x+OaqfD7xrJ40sNSF3YLpmq6Vfy6bfWkc/nxpKmDlJNql0ZXRgSqn5uQDXVUgMA+&#10;GLsoV/4STVwTEI9w+z5yP4/9V94/l7Vh6X4Wuz4q8SP/AG/q8QkNoQwlt2HyochV8r5c989e2K7u&#10;sDRwo8V+ISBDuP2fJRsv9w/fHb2oAd/wjd1uz/wkWq483zcfuMYx9z/Vfd/X3pE8M3SGPPiPVm2F&#10;yd3kfPu6Z/ddu2Me+a3qKAMAeGLsJt/4STVyfKMW4/Z85/v/AOq+9+ntSv4Yu3WQDxJq6FlVQV+z&#10;5XHUj911PfP4YrL8ffEqHwHqnhexfSr7UH17Uo9PWe3j/cWu7jfLIeBzgBerdhgEjgtR/aes9I1T&#10;WIrrQ2NnaPfQW5gvVe7kltZFjYSwbR5KyO6iNizbgQSF3DItdv6/q47f1/XoepN4bumct/wkWqqD&#10;Ksm0eRgAfwf6r7p79/ehPDd0jox8RaqwV2cq3kYYH+E/uug7d/UmvM7n9oPULe8v9CXwpFN4w0s3&#10;Ut/pcep/uEtoIYJmljnMILlluoFVWRMszAlQu4+s+H9btvEug6dq9kWazv7aO6hLDBKOoZcj1wRR&#10;0uLyKCeGLtERT4k1diqMhZvs+WJ/iP7rqO3b1BobwxdshX/hJNXUmIR7h9nyCP4/9V949+3tW/RQ&#10;BxPhPQ57/wAPW08fiDUYklIZUt44Y0TaxBCq0ZIBxzkn2xWyPDd0Hz/wkWqkeaZdp8jGMfc/1X3f&#10;196PBBZvC1gWMxba2TcLh/vnqK3aAMFPDN0gjz4j1Ztm/Ofs/wA+7pn91/D2xj3zSf8ACMXezb/w&#10;kur58ryt3+j5zn7/APqvvfp7Vv15t4g+Ntp4e8V+KdGm0LVZE8P6C+uy3aw7UuVXrFADjzCBjLfd&#10;ycZyDhXsNJvY6t/DN04kA8Sasu8IAV+z/LjqR+679859sUp8N3Rct/wkWqgGUSbR5GMD+D/VfdP5&#10;+9eYaX+0Re61Kmk6f4as77xRJOUitbbWBJYvGLYXJYXQhzkKyqV8v77KM7Tvqfw7+0jZeK7rSbvT&#10;dGkk8M3t1ZadLqctyFmgu7q3WeKPydpDKBJErNvBDOAFYAkVZ3t/X9dPXQm+l/6/rr6HpCeGrpHR&#10;j4i1ZgrsxVvIwwPRT+66Dtjn1zTV8MXaoqnxLq7ERtHuP2fJJ/jP7r7w7dvY1v0Uhnzf+2Z4euYv&#10;gkmde1OXf4j8Nwjf5PyN/bNmPMGIh83fnIyOle5v4aund2HiLVVDOrBV8jCgdVH7roe/f0Iryb9t&#10;P/kiVv8A9jV4b/8AT1Z17tQBhL4bug4b/hItVIEpk2nyMEH+D/VfdH5+9Inhm6RYwfEmrPsDglvs&#10;/wA2ehP7rt2xj3zW9SMwVSTnAGeBmgDBPhi7Kbf+El1fPleVu/0fOc/f/wBV979PalfwzdP5mPEe&#10;rLv2Yx5HybeuP3X8XfOfbFecr+0Wl74Yj1Oz8OT2lzceIZfD9vb67ciwRXjR5PNnco5hVlQ4Xazb&#10;mVSAScQaf+0vb6pb2Wpw6BLHoCnTo9UvZ7oLJZyXr7IQkYUiVQzIWbeuFkVlD8gH9f196A9OPhu6&#10;L5/4SLVQPNEu39xjGPuf6r7v6+9CeGrpGjJ8R6s+xmJDeRhs9Af3XQdsY981yfw0+MZ+IGqQ2s2j&#10;HSotQ0tNc0qX7T5xubJ32BpF2L5cnKEoC4xIvzE5A9Jp2a3AwF8MXYQL/wAJLq5IiMe4/Z8kn+P/&#10;AFX3h+XtWNqmg3C+I9Jt/wDhItSV54JlVzHCZE2BMsjeVhSc/NkHPGMYruKwtTLDxZoYBm2mK5yE&#10;XMfRPvHsfT8aQA/hu6Z2YeItVUNIrhR5GAB/CP3XQ9+/uKF8N3SurHxFqrASNJtPkYIP8H+q+6O3&#10;f3NbtFAGAnhi7RYwfEmruVVlJb7PliehP7rqO2PxzQfDF2UK/wDCSauCYhHuH2fOR/H/AKr7x/L2&#10;rfrjPir8Sovhb4ct9Vl0q+1cT3tvZCKyjyIzLIE8yRuiIucknqcAZJFHkBrP4aunMhHiPVl3lCAv&#10;kfLjqB+679859sUf8I3db8/8JFquPN83b+4xjH3P9V939fevPPEn7Rdl4W8banpF9pYXS9OnNpcX&#10;i3am68wWZvC6223JgEY2+ZvB3cbcDdUEP7QOoPf2mhSeFI4PF2pG1l03TH1P9zNbzwzzLJJMIcxs&#10;q2s4dQj4ZVAZg2QLXb+v639BvTc9JTwzdIY8+I9WbYXJ3eR8+7pn9127Yx75pB4YuwgX/hJdXJ8o&#10;xbj9nzn+/wD6r736e1HgLxhb+PvB2leILaGS2ivoRIYJSC0TAlXQkcEqwIyPSt+m1YRgP4Yu3WQD&#10;xJq6FlVQV+z5XHUj911PfP4YqtrXh+5j0y/mPiHU9qq0xRlhZMBTlCPKyVPcZz6EV1FUtbJGi35G&#10;8H7PJjyxlvunp70gMLQNAuJdI0yYeIdTKGJZdirCqEMowuPKyFHYZz6k1bTwxdoiKfEmrsVRkLN9&#10;nyxP8R/ddR27eoNX/D5J0HTSd5P2aLPmjD/cHUetaFAGA3hi7ZCv/CSaupMQj3D7PkEfx/6r7x79&#10;vanP4aunaQjxFqybmVgF8jC46gfuuh75/DFbteT6v+0Bbab/AMJ0B4f1BT4YuLO1DXpFsl29w/lr&#10;ICw/dwqx5lYfdDMARjJ/X9feOx3Y8N3QfP8AwkWqkeaZdp8jGMfc/wBV939fekTwzdL5efEerNs3&#10;5z9n+fd0z+6/h7Yx75ryuf8AaYddNvZrfw0t5c6RBe3usJBqIaGK2tZBHLJbS+X+/JySoKxg7HBK&#10;kYPR+GvjdF4l8WWNlFpWzQdUu72w0zV1udzXFxa5EwaHYNiEpKFYOxPlnIXIy0r7C2Ow/wCEYu9m&#10;P+El1fPleVn/AEfOc/f/ANV979PalfwzdOJAPEmrLvCAFfs/y46kfuu/fOfbFb1FID5y/aV0G4j8&#10;Z/AYHXNRfzfiLCylvJ/dAaXqJwuI+hwQc54Y9Dgj3BPDV0jox8Ras4V2Yq3kYYHop/ddB2xz65ry&#10;b9pn/kdf2fv+yhRf+mrUq92oAwE8MXaoqnxLq7ERtHuP2fJJ/iP7rqO3b2ND+GLtkZR4l1dSY1Tc&#10;Ps+QR/EP3XU9+3sK36KAMJ/DV07uw8RaqoZ1YKvkYUDqo/ddD37+hFC+G7oOG/4SLVSBKZNp8jBB&#10;/g/1X3R+fvWT8TviVD8M9P0i5l0q+1X+0dUtNMUWceUgM8yRebK/REXeOvJOAOvHF6/+0rp/hjxJ&#10;rNrqOlGPSNMmurWS5ju1a88y3tDdO5tdvywlAVWTfksVG0Bg1A7P+vuPSU8M3SLGD4k1Z9gcEt9n&#10;+bPQn9127Yx75pD4YuymP+El1fPleVu/0fOc/f8A9V979PavOV+PeqnVf+EabwjEnjZ5U8rSjqn+&#10;jtC1u04kafycqQqMhXyz84AyVO+vSvBHiy08eeD9F8RWKSR2mqWkd3HHLjegdQdrY4yM4OO4p2/r&#10;+vu9SbjH8M3T+ZjxHqy79mNvkfJt64/dfxd859sUp8NXRfP/AAkWqgeaJcfuMYx9z/Vfd/X3rdop&#10;DOF8YeF7s6TZ/wDE+1efZqdk5TzLePcDdxdT5XReoA64wc5rbXwxdhAv/CS6uSIjHuP2fJJ/j/1X&#10;3h+XtR42Cto1vuEJH9paef8ASGwuftkOMf7Wfuju2K36AMB/DF26Oo8SaupZFQMv2fKkdWH7rqe/&#10;b0Apz+G7pndh4i1VQ0iuFHkYUD+Efuuh79/Qit2oby5WytJrhkkkWJGkKRIXdgBnCqOSfQDrQBkL&#10;4buldWPiLVWAkaTafIwQf4P9V90du/uaanhi7RIwfEmruVVlLN9nyxPQn911HbH45rzRv2khdeE9&#10;G1az8OG1utUvNSt0tdevlsEgWzeRZPNk2PtkYR/LGAeScsApam/8NO6eDHqb6HcW/hUSQ2txqVxM&#10;EuILmWyF4sZt9uCojZFLb8h2xtIy1A7O9j00+GLsoV/4STVwTEI9w+z5yP4/9V94/l7U5/DV05kI&#10;8R6su8oQF8j5cdQP3XfvnPtiuf8Ahx8TrjxpqN5pup6KND1KKxtNVhgW6+0LJZ3O/wApi2xdsgaK&#10;RXTBAIGGYHNd7Taa3JTvsYX/AAjd1vz/AMJFquPN83b+4xjH3P8AVfd/X3rGm0O4i8Y6TbnxDqLu&#10;bG9ky8cJkYeZbjG8R4CjcOMZJC88HPbVhXZb/hN9LGZtn9nXZIVf3WfNtsbj/e64Hpu9KQxo8MXY&#10;QL/wkmrk+UYtx+z5z/f/ANV979Pah/DF26yAeJNXQsqqCv2fK46kfuup75/DFb9FAGE3hu6Zy3/C&#10;RaqoMqybR5GAB/B/qvunv39xQnhu6R0Y+ItVYLIzlW8jDA/wn910Hbv6k1m/Fj4ixfCnwHqviabS&#10;77WUsYmk+yWEe52wCcseiIACS54A9TgHl9e+PMOheOhob6UrWcM9na3Ny96EufMuQTG0NttJliXH&#10;zvuXbhsBtjYV/wCvxHY7hPDF2iIp8Sau5VGQs32fLE/xH911Hbt6g0N4Yu2Qr/wkurqTEI9w+z5B&#10;H8f+q+8e/b2ry/Tf2lJNSXToB4Z8nU9ehs7vw/bSX/yXkFyzhHmcRZgKrGWdQsmARgscgel/D7xm&#10;njzwzHqYtGsLlLieyu7NnEnkXMErwzIHAG4B42w2BkYOBnAqz/r+u+j7MRO/hq6dpCPEWrIHZWAX&#10;yMLjqB+66Hvn8MUDw3dB93/CRaqR5pk2/uMYx9z/AFX3f1963aKQHzh+ypoFzLF8VmGu6lEI/iHr&#10;iFU8nDndGNzZjPPGeMDJPGOK9w/4Ri72Y/4SXV8+V5W7/R85z9//AFX3v09q8o/ZO/49vi5/2UfX&#10;P/RiV7tQBgv4ZunEgHiTVk3hACv2f5cdSP3XfvnPtilPhu6Llv8AhItVAMok2jyMAD+D/VfdP5+9&#10;btcZ4p+JcPhjx34U8MNpN/cya/LLGL9I8W1vshklwzn7zt5RAQc4yTjjJ5AayeGrpHRj4i1Zwrsx&#10;VvIwwPRT+66Dtjn1JpqeGLtUVT4l1diI2j3H7Pkk/wAR/ddR27exryqy/agivI3I8PqZbsR/2VBF&#10;qCySSM94tokd2An+iuZHU7f3mFD/AMSFakn/AGlnis9RdfDPmXWgQ3N14kgF+MWEME7QyNC3l/v2&#10;Ox3VSI8qvJViFoWv9f18+10Fj1F/DF2yMo8S6upMapuH2fII/iH7rqe/b2FOfw1dO7sPEWqqGdWC&#10;r5GFA6qP3XQ9+/oRW1FKs8SSIdyOoZT6g9KfRsG5z83hy6SN3PiLVWAdpdreQQQR9w/uvuj8/esz&#10;whoNxc+FNCmXxFqWxrGNgI0hjQh0BGFMWVC5+UZ4HXNdfcf8e8vX7p6delZXgws3g/QixlLGwgJN&#10;wMSZ8tfvDs3r70AQnwxdlMf8JLq+fK8rd/o+c5+//qvvfp7Ur+Gbp/Mx4j1Zd+zG3yPk29cfuv4u&#10;+c+2K3qKAMI+G7otn/hItVA80S4/cYxj7n+q+7+vvQnhq6RoyfEWrOEZiQ3kYbPQH910HbGPfNcN&#10;rvx9tdFvPHVu2gaiD4XhtHMlyBAl208jxqylvuwqyfNKeANxAIXJxLn9pWaKyu1t/DMd/qmmR391&#10;qUNrqYa2W2tPK82S3n8r98T5yBVKx5YOCV28q/Udne39f1qepL4Yu1QL/wAJLq5IiMe4/Z8kn+P/&#10;AFX3h27e1D+GLt0dR4k1dCyKgZfs+VI6sP3XU9+3oBXGeHvjpB4i8T6fbwaVjw5ql/PpNhrH2nLz&#10;XcMRldWh2fLGQkoV95JaMgqAQT6lVWa3Jvcwn8N3TO7DxFqqhpFcKPIwoH8I/ddD37+hFYXi7wvd&#10;tZ6ef7e1ebbq1rKU8yBBjz04J8rlV646nGMmu6rA8ZBWsLDcISP7SsyPPbAz56Yx/teg9cUhgnhi&#10;7RYwfEmrsVVlJb7PliehP7rqO2PxzQfDF2UK/wDCSauD5Qj3D7PnI/j/ANV94/l7Vv0UAYT+Grpz&#10;IR4j1Zd5QgL5Hy46gfuu/fOfbFH/AAjd1vz/AMJFquPN83b+4xjH3P8AVfd/X3rWv7xdPsbi6eOW&#10;VIY2kKQRmSRgBnCqOWPoBya8am/aVWXwhoes2vhw21xqj6iRa63frYrBHZu6yK8m1x5zbfliA5+b&#10;LAKWpXQ7NnpyeGbpDHnxHqzbC5O7yPn3dM/uu3bGPfNIPDF2EC/8JLq5PlGLcfs+c/3/APVfe/T2&#10;rzKf9p7TrVhqdxolxbeE1k+yS6nNMFuIrn7D9t8s2+37vl/Ju3538bcfNXZfDv4kXXjDUdR0vVtF&#10;GhataW1rfi3S6+0q9tcBjExbYmHBjkVkwQCvDMDmqs9v6/rr6ak3/r+v6ubb+GLt1kA8SauhZVUF&#10;fs+Vx1I/ddT3z+GKc3hu6Z2YeItVUGRZNo8jAA/g/wBV909+/uK3aKQz5x0/QbiP9uDVYzrmou3/&#10;AAr+zm8xvJ3Y/tK7Hl8R42856ZyBz1z7enhi7REU+JNXcqjIWb7PliejH911Hbt6g15RZ/8AJ8+r&#10;f9k4s/8A053Ve7UAYDeGLtkK/wDCS6upMQj3D7PkEfx/6r7x79vanP4aunaQjxFqybmVgF8jC46g&#10;fuuh75/DFbtcd8WPiPF8KvBN74im0q+1lbfA+zWEe5uf4nboiAZJY9O2SQCDSuag8N3QfP8AwkWq&#10;keaZdv7jGMfc/wBV939fekTwzdJ5efEerNs35z5Hz7umf3X8PbGPfNcJ4h+P1v4e8cy6LNpSmwtr&#10;i2s7m5a8VbrzZ4jKrxW23MkKqMNJvXBD4VtjEZenftH3GoS2Nh/wjCwa5rUVldaHZyah+7u7e6Ez&#10;I80gizCUW3kZ1CyY+XaXzwLXYR6d/wAIxd7Mf8JLq+fK8rd/o+c5+/8A6r736e1K/hm7cSAeJNWT&#10;eEAK/Z/lx1I/dd++c+2Ki+H3jOPx74VttYS1exlaSW3uLR3DmCeKRopU3DhgHRgG4yMHAziujoAw&#10;m8N3Rct/wkWqgGUSbR5GAB/B/qvun8/esLwr4Xu4r3XGbXtXAGqSSYeSBxIDFGB0i+UDsODxk5zX&#10;dVgeFgou/EO0QjOpMT5LZOfKi+96N7emKABPDF2qKp8SauxEbJuP2fJJ/iP7rqO3b2ND+GLtkZR4&#10;l1dSY1TcPs+QR/EP3XU9+3sK36KAMJ/DV07uw8RaqgZ1YKvkYUDqo/ddD37+hFC+G7oOG/4SLVSB&#10;KZNp8jBB/g/1X3R+fvWT4k+JcPh34g+GPCjaTf3EutiYjUFjxbQeXE8m0ufvO2w/KvQcnHGfPdM/&#10;agTU41CeHlN1frA2k28eoq7SGa5+zxx3eI/9Fk3fMyASYUNyWUrQtdgem56unhm6RYwfEmrPsDgl&#10;vs/zZ6E/uu3bGPfNIfDF2Ux/wkur58ryt3+j5zn7/wDqvvfp7V5c/wC0v/oV7NH4aMkuhRyz+JYf&#10;twB05I7qS2byj5f78loZnAPl5RM5DELXtyOJEV1OVYZB9qOlw2djDfwzdP5mPEerLv2Y2+R8m3rj&#10;91/F3zn2xUGpeHrmOxupD4h1Tau6YqwgK7Qp+Qjyslf1966WquqZGm3eN2fJf7gy33T096AOb8Na&#10;BcTaDpE6+IdSKG3WTaiwojBkGBtMWQq54GcjuTV9fDF2qBf+El1ckRGPcfs+ST/H/qvvDt29queG&#10;CT4a0ksZCxtIcmYYf7g+8Ox9a06AMB/DF26Oo8SauhZFQMv2fKkfxD911Pft6AU5/Dd0zuw8Raqo&#10;aRXCjyMKB/CP3XQ9+/uK3a8o1n4/22lS+Oo/+Ef1BT4Ye0iD3mLdLt7hzGrgsPkhVh80rDG0MwBA&#10;GT+v6+8djul8N3SurHxFqrASNJtPkYIP8H+q+6O3f3NNTwxdosYPiTV3Kqykt9ny2ehP7rqO2Pxz&#10;Xllz+0xJFp17JB4ZS+vtIhvrzVo7fUg0EdtaOqyyW03l/vyd/wAqsseSrglSMHovDvxvi8ReK7Gz&#10;h0rb4e1S9u9N03WBc7muLm2BMoaHYNiHZKFYOxJjOVXIy0r7C21OxPhi7KFf+El1cHyhHuH2fOR/&#10;H/qvvH8valfwzdOZCPEerLvKEBfI+THXH7rv3zn2xW9RSA+cf2mtBuIvEfwLB1zUZfN+JNowL+T+&#10;7H9n35wuIxxwRznhj7Ee4J4ZukMefEerNsLk7vI+fPTP7rt2xj3zXk/7UH/Iy/AT/so9r/6bdRr3&#10;agDAHhi7CBf+El1cnyjFuP2fOf7/APqvvfp7UP4Yu3WQDxJq6FlVQV+z5XHUj911PfP4YrfqtqV8&#10;mmafc3jxzTJBG0rR28TSyOAM4VFBLMewHJoAy28N3TOzDxFqqgyLJtHkYAH8H+q+6e/f3FCeG7pX&#10;Rj4i1VgsjOVPkYYH+E/uug7d/UmvLrv9phB4N8P65b+HGgl1aG/uja6vfpZiCK0YiVDJtcGduNsQ&#10;GDhssApNOvv2ntO0sSare6NPbeEY5ZbR9UkmAuEuo7I3jRm328LsVk3b87xjaB81H9f1/W+g7O9j&#10;01PDF2iIp8SauxVGQs32fLE9GP7rqO3b1BobwxdshX/hJdXUmIR7h9nyCP4/9V949+3tWP8AD74h&#10;XnizUdW0nWNFXQda06O3uJLWO7+0o0M6Fo237EO4FXVl28FTgsMGu3ptW3JTT1RhP4aunaQjxFqy&#10;bmVgF8jC46gfuuh75/DFY50SceM0g/4SDUC/2VrjmOHft3geXu8vGzvjG7PO7HFdrWExb/hOEGZt&#10;v9nMcbf3WfNHf+97elIYieGbpPLz4j1Ztm/O7yPn3dM/uv4e2Me+aT/hGLvZt/4SXV8+V5W7/R85&#10;z9//AFX3v09q36KAMF/DN04kA8Sasu8IAV+z/JjqR+679859sUreG7ouW/4SLVQDKJNo8jAA/g/1&#10;X3T+fvWV8WPiTF8KvB82vTaVfawElSIW9jHkjc2N7t0RAMksfoMkgHlfEf7QVr4Z8cXejXOlj+zr&#10;O5is7m7N4BdeZJbm4Dx223LwBBhpN4wwbCkKSFf+vxHZnfp4aukdGPiLVmCuzFW8jDA9FP7roO3f&#10;1JpqeGLtUVT4k1diI2Tcfs+ST/Ef3XUdu3sa80sf2ibu9urHST4XSDxJrCWdxo1hJqP7q5t7lJ5F&#10;eWURExMiWsxdQj4IUKX3ZHpHw/8AGUPj/wAI2GuQ20lkbjektrKwZoZY3aORCRwdrowyOuM1Vn/X&#10;9d9PUke/hi7ZGUeJNXUmNU3D7PkEfxD911Pft7CnP4aund2HiLVlDOrBV8jCgdVH7roe/f0Irdop&#10;DOF8J+F7uOTWGOvaugOrTzbWlgcMCF+X/VcL6DqPWtxPDN2ixg+JNWbYHBLfZ/mz0J/ddu2Me+aT&#10;wkFB1raIRnUpifJbPPy/e9G9RW/QBgHwxd7cf8JLq+fK8rP+j5zn7/8Aqvvfp7Ur+Gbp/Mx4j1Zd&#10;+zGPI+Tb1x+6/i75z7Yreri9e+JkOhfEjw74QOk388urwzz/ANorHi2h8tC2zcfvu2D8q9BycZGQ&#10;DXPhu6L5/wCEi1UDzRLt/cYxj7n+q+7+vvQnhq6RoyfEWrOEZiQ3kYbPQH910HbGPfNeT6L+1Aut&#10;xQpD4dQ32pLatpNumpBw/wBomaJEu2EebaQbGZ0AkwobBYgipf8AhplXtbqaPw4z/wBiIX8SIb4A&#10;6cBeSWhEXyYnO+CZ+TH8iZ+8QtNK+n9f1/mgeh6ivhi7VAv/AAkurkiIx7j9nySf4/8AVfeHbt7U&#10;P4Yu3R1HiTV0LIqBl+z5Uj+Ifuup79vQCt4EMAR0NLSA8L/a38PXKfsu/GKU69qbL/wimqSeUfJ2&#10;4FnJlP8AVZ2nvzn0IrvvBHh65bwjoEo1/VFU2kMvlDyNoBjXCf6rO0duc+pNc1+11/yap8Y/+xP1&#10;b/0jlrv/AAL/AMiT4e/7B1v/AOiloAYnhi7RYwfEmruVVlJb7Pls9Cf3XUdsfjmg+GLsoV/4SXVw&#10;fKEW4fZ85/v/AOq+9+ntW/RQBgv4ZunMmPEerLvKEBfI+XHXH7rv3zn2xS/8I3dbs/8ACRarjzfN&#10;x+4xjH3P9V939feuD1X9oC205PHO3w/fo3hi7s7IG+Itku5LhwiyZYZjhDNzIR90FgCMZxpf2mGG&#10;mXlxb+Glu59Ht7y+1pYdRBhhtbaXy5ZLaTy/9IJ+YoCIwQjAlSME3HZ7HqieGbpDHnxHqzbC5Iby&#10;Pmz0z+67dsY980g8MXYQL/wkurk+UYtx+z5z/f8A9V979PauP8MfG2PxN4tsrCPSfL0PU7m+sdM1&#10;YXO5rie0JEwaLYNikrJsYM2fLOQuRn0+nYRgP4Yu3WQDxJq6llVQV+z5XHUj911PfP4YrE8WeF7u&#10;WfRmGvauw/taGXaskCBAFbI/1XKnuOvPWu6rA8VhTJoe4QnGpREec2Odr/d9W9vrSAcnhu6V0Y+I&#10;tVYLIzlT5GGB/hP7roO3f1JpqeGLtERT4k1dyqMhZvs+WJ/iP7rqO3b1BrfooAwG8MXbIV/4SXVw&#10;TEI9w+z5BH8f+q+8e/b2pz+Grp2kI8RasgdlIC+RhcdQP3XQ9859sVparqKaRpl3fSQz3CW0TSmK&#10;1iaWVwoztRF5ZjjgDqa8av8A9puODwX4Z1+Hw40T6xY3upNaapfpa+RDasBJHv2sHnO4bYxgHDZc&#10;AZJ/X9fcOzPUx4bug+f+Ei1UjzTLt/cYxj7n+q+7+vvSJ4Zuk8vPiPVm2b87vI+fd0z+6/h7Yx75&#10;rzPUv2mrDRkuNWvtFmt/CUc1zZLqZnH2g3cFo108Zt9uApSORA28nehBUAhq7X4e/EC78XXus6Zq&#10;2jroetaUYHntYrr7TGY5o98bB9iHPDKwK8MhwWGCXZ/1/X9LUn+v6/rfQ1h4Yu9mP+Ek1fPleVu/&#10;0fOc/f8A9V979PalfwzdusgHiTVl3hACv2f5cdSP3XfvnPtit6ikM4oaJO3jOaAeINQD/ZY7jiOH&#10;ft8xh5e7y8bDjp97OTmthPDV0jox8RaswV2Yq3kYYHop/ddB27+pNKhb/hN5hmbb/ZyHG391nzX7&#10;/wB729MVuUAYCeGLtUVT4k1diI2Tcfs+ST/Ef3XUdu3saH8MXbIyjxJq6kxqm4fZ8gj+Ifuup79v&#10;YVv1xnxX+JUPwr8LrrMulX2sB7qG1ENjHnYZHC75G6Ii5yWPsBkkCjyA1n8NXTu7DxFqyhnVgq+R&#10;hQOqj910Pfv6EUDw3dBw3/CRaqQJTJtPkYIP8H+q+6Pz968+8S/tD2fhbxzqOjXmlgabp9wLO4vB&#10;eL9q8w2hut6W23LQBBtMm8fNkbSAWqrbftCX017ZaI/hWODxVqotJ9K059S/cz29xFPKskswizEy&#10;Lazh1CPgqoDMGyBa7f1/X5Dem56Unhm6QRg+JNWbYHBLfZ/nz0J/ddu2Me+aT/hGLvZt/wCEl1fP&#10;leVu/wBHznP3/wDVfe/T2pPAHjGDx/4P0zX7eCS0S8jJa3lILROrFHQkcHaysMjriugo2EYL+Gbp&#10;/Mx4j1Zd+zGPI+Tb1x+6/i75z7YrxD9kDQbi5+G3iKVdc1G3X/hOvEj+VF5O3A1a6BXmMnBxk85y&#10;eCBxX0bXhP7Gv/JLvEP/AGO3ib/08XVAHrKeGrpGjJ8Ras+xmYhvIw2egP7roO2Me+aavhi7VAv/&#10;AAkurkiIx7j9nySf4/8AVfeHbt7Vv0UAYD+GLt0dR4k1dSyKgYfZ8qR1Yfuup79vQCnP4bumd2Hi&#10;LVVDSK4UeRhQP4R+66Hv39CKyNZ+JkOkfE7Q/Bp0m/ll1OzuLz+0hHi2jEQB8sMfvueTtXoME9Rn&#10;z3w9+1APEcFtHbeHYzqeqCzfSbVdTDo4uWkCLdOsZ+zyKInZ0CyYA4LHIoWu39dAem56yvhu6V1Y&#10;+ItVYCRpNp8jBB/g/wBV90du/uaanhi7RYwfEmrsVVlJb7Pls9Cf3XUdsfjmvL0/aZjlillj8OsY&#10;9JCDxHuvQG01mvZbMrH8hE+JYJmOTH8igjk7a9vo6XDrYwD4YuyhX/hJdXB8oRbh9nzn+/8A6r73&#10;6e1Z3inQLiDw7rM7eItSCC1d9siQuihUJI2iLJDdxnJ7YrsKyvFZI8LawVMoYWc2DCMvnYfujufS&#10;gCjY+HbmS1t5B4h1QBiswVRAFxt+4B5WQv6+9Sp4ZukMZPiPVm2FyQ3kfPnpn9127Yx75rW0/mwt&#10;s7s+Uv3uvQdasUAYA8MXYQL/AMJLq5PlGPcfs+cn+P8A1X3h+XtQ/hi7dZAPEmroWVVBX7PlcdSP&#10;3XU98/hit+vJdS/aCt7O08byp4evo38N6naaUv8AaDC1S6kuGjRZdzAmOANIMyEH5QWAIxk/r+vv&#10;Hb+v69DvW8N3TOzDxFqqgyLJtHkYAH8H+q+6e/f3FCeG7pXRj4i1VgsjOVPkYYH+E/uug7d/UmvK&#10;2/aZLaVdXlv4bF1/Y9tc3+u+VqAMdtawTtDJJbP5f+kEmORlBEYKoclTha6Pwn8a08U+L7bTV0ny&#10;NH1Ga/ttL1QXO9rmWzk8ucPFsGwEhyhDNuCHIXgFpX2/r+unzE9Dr08MXaIinxJq7lUZCzfZ8sT/&#10;ABH911Hbt6g0N4Yu2Qr/AMJLq4JiEe4fZ8gj+P8A1X3j37e1b9FIDhfFPhe7mv8AQmGvauQdTR/k&#10;kt0EQEEoOAYvmB7jnrkYxW6PDd0Gz/wkWqkeaZcfuMYx9z/Vfd/X3pvigKb7w5uEJI1IEec2DnyJ&#10;vuere3pmt+gDBTwzdJ5efEerNs35z5Hz7umf3X8PbGPfNIPDF3sx/wAJJq+fK8rd/o+c5+//AKr7&#10;36e1b9UtZ1RNE0i91CSC4uktYXmMFpEZZpAoJ2og5ZjjAA6mk3bUNzOfwzdusgHiTVk3hACv2f5c&#10;dSP3XfvnPtilbw3dFy3/AAkWqgGUSbR5GAB/B/qvun8/evKtT/aeis/BXhfxBF4cZP7Z0q51mS11&#10;C/S2aCCDZ5kSttYSXB8wbYxgHDZcY5s6v+0vZaCt5ql9ok0XhSOW9s4NSFwDPLd2tu88kRgKjapE&#10;Uyq28kvGQVUEGn/X9f1uOx6Ynhq6R0Y+ItVcK7MVbyMMD0U/uug7d/Ummp4Yu1RVPiXV2IjZNx+z&#10;5JP8R/ddR27exrM+Hvj668XXOt6dqmkpomtaRLElzaxXX2mMpLEssbrJsQnIYggqMMrDkYJ7Knax&#10;KdzAfwxdsjKPEmrqTGqbh9nyCP4h+66nv29hXiHgrQbiT9sb4txjXNSjb/hGfDcvmL5O7Hm6kNnM&#10;eNvBPTOWPPTH0dXhPgX/AJPN+LX/AGKfhz/0fqdIZ6yPDd0HDf8ACRaqQJTJtPkYIP8AB/qvuj8/&#10;ekTwzdoIwfEmrPsDglvs/wA2ehP7rt2xj3zW9RQBgf8ACMXezH/CS6vnyvK3f6PnOfv/AOq+9+nt&#10;Sv4Zun8zHiPVl37MY8j5NvXH7r+LvnPtisr4qfEqL4XaBZ6nLpV9q/2rULawWOyjyIjLIE8yRuiI&#10;ucknqcAckVyHiP8AaNsfC3jTU9Kv9L2aXp072k94t2puhIlkbxnFttyYPLUr5m/O/jbj5qVx2f8A&#10;X3Hop8N3RfP/AAkWqgeaJdv7jGMfc/1X3f196E8NXSNGT4i1Z9rMxDeRhs9Af3XQdsfjmvNY/wBo&#10;DUjf22gy+E44fF9+9s1hpjanmCWCeCeZZJJhDmMqtrOrKI2wwUAsG3D0jwH4vt/H3g7SfENrDJbw&#10;6hAs3kSkF4m6MhI4JVgRkelVZ/1/Xy9Sbgvhi7VAv/CS6uSIjHuP2fJJ/j/1X3h27e1D+GLt0dR4&#10;k1dSyKgYfZ8qR1Yfuup79vQCt+ikM4Xwj4XuxYX5/t7V4N2q3cgTzIHAH2iTgHyuFbrjqM4yMVur&#10;4buldWPiLVWAkaTafIwQf4P9V90du/uab4LCrpl7tEIH9pXx/cNkZ+0yZz/teo9c1v0AYCeGLtFj&#10;B8Sau5VWUlvs+Wz0J/ddR2x+OaD4YuyhX/hJdXB8oRbh9nzn+/8A6r736e1b9cRrXxRg0b4m6b4N&#10;bSNQlkvNLudUOorFi3UQlB5Sk/fkO7OB0GM/eFK/9fiOxsv4ZunMmPEerLvKEbfI+THXH7rv3zn2&#10;xS/8I3db8/8ACRarjzfN2/uMYx9z/Vfd/X3ryjw9+04fEkVvb2vh2FtY1L7E2lWqaoJIpFuRMyrc&#10;SrEfIkRLeVnQLJgAYLZ4mt/2mYrxUmh8PObWxNumvu94A+nSS3klmFQBCJtssMhY5T5ACMk7aqzv&#10;YT0PUU8NXSGMnxHqzbC5IbyPmz0B/ddu2Me+aaPDF2EC/wDCSauT5Rj3H7PnJ/j/ANV94fl7Vv0U&#10;gOK8Z6DcWvhDXpn8RalsTT5GPmxwyINqEklRECwbHzDuOmK1l8N3T4ceItVUF1kCr5GAAPuD9190&#10;9+/uKl8bFl8Ga+UMwYafcEG3XdJny2+4O7envWxH/q1+g60AYieG7pXRj4i1VgsjOVPkYYH+E/uu&#10;g7d/Ummp4Yu0RFPiTV2KoyFm+z5Yn+I/uuo7dvUGt+igDAbwxdshX/hJdXBMQj3D7PkEfx/6r7x7&#10;9vanP4aunaQjxFqyB2UgL5GFx1A/ddD3zn2xXAXv7QcENj4xmi8PXsMnh/W7fQkXUnFolzLN5QWZ&#10;mIJjgzKPnIJKjcAcgHKX9pkT6TLf23hz7RFpdvLea6UvxstII7qS2Mlu3l4uMtBM658vKJnIYhaF&#10;r/XcbVj1QeG7oNn/AISLVSPNMuP3GMY+5/qvu/r70ieGbpPLz4j1Ztm/O7yPn3dM/uv4e2Me+a5D&#10;wd8ak8WeLrfTP7I+y6XqJv10rUhc72ums5hFOHj2Dy8kkoQzblUk7TgH02jpcXkYA8MXYTH/AAku&#10;r58ryt3+j5zn7/8Aqvvfp7V+eH/BaXS5dP8Ag14DaTUry/EmvkBbny8Ji2kyV2ovJzznPQYxX6XV&#10;+cH/AAW4/wCSLfD3/sYH/wDSZ6APrnxx+0Zp/gDx/wCKtP1WPy/D3hfQbXU9Qnghea6luLqdoraC&#10;FFPJPltxjkunIGa5r4V/tE+Mvir4k1y4svCRsfCeha9dabqcd9aSw6rbQJp0NxEDAXJaYzylCEDA&#10;rjH942fiD8FbTxz8R/F93qemanN4d8TaDBpt8LM+VcxXNlcvJbTwOD1/eMQSRyicEEgWvCHwV8O+&#10;DvAfjfwybbxtrtr4wL3mr3erXKS3k8ktvHbuBIpXDbI1OOgOccYAFpFvrbT1u9/62t5lO17dLr7t&#10;P69fkZ9j+3N8P9S0q6lttL8UTa3Bqv8AY58NRaSX1N7jyTMQsSsVIEQZyd3AGDzgVr6h+2J4B07X&#10;bDT5IdfME6WTXep/2RMtppb3ePs0V27AGJ33KNpB25G7bXDWP7H3gnRdPlgs5fiLDqsd9bXkOvxa&#10;hGL+KZLb7MGikxgKYcRsu3GFGACM1s3f7MHgi+8QWF/JZeOfs8UlnFe6a2os9pqslpg29xeB2LSs&#10;pC/NuG7A3Aiq0uv6/rr+HS5nrZ2/r+v8+ti9bftseDL60ae18O+MbnzNTl0ixSDRWkbUbiJphOLY&#10;Kx8xYhA7OeMDHUnFbPw1/aFk8Q/s16P8Utc0W7nkurd7ibTtBtHlkwJWQbUZsjhQSWYAc5IrDn/Z&#10;58KXPgzQPD9ta+NtJOkarfazYarYXKQX1rNcSSvOvmLxscTSIBtPykcgjNS3fwE8K3XwQ0T4YrY+&#10;M7bQ9GaG/sryCaNb6OaKYyJmT7rPuJ4KkfjzU/ZffT9L/r+Bo7c2m2v62/Qx3/4KEfCwWWj3scHi&#10;W4sdStI7w3NtpDypaI901oBMFJKt56bMAHJZduQaz9S/bv0a08SaLc2/h3Xr3wldaHqeoXiW2kSS&#10;anYz2V5HbzCWINtSNAZS5OTlVwcnBs6X+yX4C0LT5LS307xrJAkFtColnikYqmpHUVAYjJInJ3Ek&#10;nbx15puv/sk+DNbmYo/xB0t2bUrWV9LvYoPPh1C5+03SOQvzRFsrjsvuAwbt03/r+v8AgiVtb/1/&#10;X3fI9I+Kv7T/AIF+EPgvw94m1a6ur2z8Q7TpUGnQh5rsNH5m5Q5VQAnzHcw9OvFU/hZ+0JbfFz4k&#10;anp3h821/wCFB4Y07X9OvlR0mma5luUZXDHAA8heNoIJbOay/iv8A/BPxl8H+GPDOreHNf0608PS&#10;bdKuLBIlkswkXl4/eb1Ksny/Mp7Hg81sfDr4beHPhlrjaxofh/xBBPLodtpBgkji8tYbaSZ0+UEY&#10;kZp3JOcHjgU9Ly7a29LafMX2V3sr+t1f9TmPAv7Qni+71zTtG8b6Jpng+9nvXkuJL8tbRxWIjUAL&#10;5knzSNcuIUcHbIEd1XAxXb/HH4+6P8FLSygubDVNY1zUoLmax0/SbB7t9kCBpZpAuNsSbk3HOfm4&#10;BrmfiX8EfCvxSOrXGt6R4qe6vpIrmSe28pZFjEElv9mTOQE2TTZGMgyswYHBGh8YvhRoXxim0qXU&#10;rTxho99pHm2sF/oFwLWZ7e4RVniZsndEwVd3GRt4IqJXcdN/+B/nb8fIaspXe3/B/wAr/h5nFeEf&#10;29PAc1v8PNL8T3Ell4o8SaRpd7efYrYmysbi9iR4omZm3DczgDAbAI3EdayfH37c9taa5JB4U0q4&#10;bRrfSNfvpNb1nS51trmTT1QA2rB181BIZVccH5RjAIJv2X7Hfw0svFnhTXItA8Ti70C0stJVJRbv&#10;FeR2cYSCSfcpJIVVG6MpuwMimz/sh+BL24vXaDx8lhe2Wr2UOlPeo1rp0V9zdLAjA7C7ZdeTyfTA&#10;GjcXK/S7/N2/C36jjZNX20/4J6DoH7UfhjXfFNz4etdN8Q6hcWaNHc6pY6NNLp/2tIFnktVlXJ80&#10;IwO0jBJChi3Fc5YftzfD/VNJnmtNL8UXOtRao2jnw1BpJk1Np1h89sRqxUqsQLk7uAMdeKqX37Mv&#10;g29vten+zePrfTNbtJXvdCtNRMNjJPLALeSbylYZnMYGQSUyAdueaybH9kDwVo2myx2UvxGt9Wiv&#10;YL+HXob+MahHMLYWpMcmMBTCAjrtxgDaARU6f16/5f1czV7a/wBaf5/1Y3dZ/a803SpvFKxW11qE&#10;6HTrbw/pVrpFwb+7uruze4SKSIsCSAjMwwm0KwPOK3Ph9+0fb+OPF/gXTrYw3WmeKNHvp47gWslr&#10;PBqFlLGlzBJE7Ep/rDhTkgxt8zAg1gar+zL4O1H7U0dv46sdSkvbCa31e1vh9stJrS2a3jnjmYsx&#10;zHI4cvv3FjxVjwX8F7PwR8QPA99pWkatH4f8MaZqdtbLdfvru4vbyVHnuJ3JwdwjOCCSTI3CgDLV&#10;r/12f/A+dulyntp/Xw/8H5X8j6HorAXxXIUDf2Fq4zEZdpgTIx/D9/7x9KH8VyIjt/YWrttRXwsC&#10;ZbPYfP1HepA8o+Cf/Jx/7Rf/AGFdF/8ATRb17tXzj8HPEL2/7R37QxGk6jNv1bRB+7iU7c6TAOfm&#10;7Yz9CK9xXxQ7Oq/2Jqq5kaPcYVwMfxH5vunsaAN2ub8c+DR41stLt2uzZ/YdTtdS3CPfv8mQPs6j&#10;GcYz29DUqeK5HWNv7C1dd6s2GgTK47H5+p7UHxXIELf2Fq5xEJcCBM8/w/f+97UeYHlGq/stW2t6&#10;trE15rqfZLxtQkhkh08Jfq92QzCa5Lnzo42GY02LtCoCW2irjfs/6uNVu/Ekfi63i8Z3zzpd6kNJ&#10;Jtmt5beCAxJB5+VKi2idWMjfNuJBB2j01/FLoZB/YerNsKDKwL8270+ft3o/4Sh9+3+xNV/1vlZ8&#10;lcdPv/e+77/pStpb+v6to/Id3v8A1/V9fUseFfDlp4Q8M6ToVju+xabaxWkO85YoihRk+uBWrWCn&#10;il3Mf/Ej1Zd5cfNAny7fX5+/akHiuQoG/sLVx+6MuPITPX7n3/ve1U227slK2hv1heCUaPw5ArI8&#10;Z82f5ZJN7f65+/8AnHSkfxVIiyH+wtXbYqthYEy27sPn6jvWP4R142OhxwR6PeSqtzIgezRZIjul&#10;clgxboM/N6HIpDO2orCTxQ7ui/2Jqq7pGTc0K4GP4j83Q9qaniuR0Rv7C1ddyM+GgTIx/Cfn6ntQ&#10;Bh+NfhXF411q/vpdVubBbvQLrQWFou2WNZmVjKj54ZdvAx3riNI/Zwv9Cuo9Y0/xHpmneJYrlZ4p&#10;rHQvJ09VFqbZh9lE+dzKdxbzB8yrxgbT6m3iuRULf2Fq5xEsm0QJk5/h+/8AeHcU5/FLo0g/sTVm&#10;2Mq5WBcNu7j5+g70eX9f1qO9zzHw7+zTb+FjpunWGusPDMFzp+oXWny2gae5vLSJI45BMHARW8mJ&#10;nXYSSnDKCRXtdYQ8UOXC/wBiaqP3piyYVx0+/wDe+770ieKpHEf/ABI9WXfv+9Any7fX5+/andsX&#10;mb1YHjt1j8JakzOkaiMZeRN6j5h1XvR/wlcmzd/YWr/6rzceQmev3Pv/AHvb9axPHXiyaHwnqrJo&#10;utho4kINvbI7ncw+6N/JHekB3VFYR8UOHK/2JqpxKIsiFcc/xfe+770J4od3jX+xNVXe7LloVwuO&#10;5+foe1AG7Xk3iD4Etq0F4bfWLdbmXxG3iGOPUdO+1WbM0PkmGaDzE81QCWB3KQwU/wAOD3S+K5GR&#10;W/sLV1zG0m0wJkY/hPz/AHj2ofxXIiM39hau22NZNogTJz/CPn6jvQO/Q8r0v9mCPSLSz0yHxEW0&#10;J10/+1LKSxBe7azmM0XlOJAIULbVK7X+RFClep6f4a/BqTwFqtlc3OtjVbfSdL/sTR4FtPIa2s/M&#10;D7ZG3t5r4SNdwCDCD5ckmuvfxQ6O6/2JqrbXVMrCuGz3Hz9B3oXxQ7OF/sTVRmUxbjCuBj+L733T&#10;607iepu0Vgp4qkdYz/YWrrvDnDQJ8u3sfn6ntSHxXIE3f2Fq/wDqfNx5CZ6/c+/972/WkB5R8Sv+&#10;Twvgf/2L/in+el17tXzh8SPETn9rv4Myf2RqQMHh/wAS4QxLul3tpY+T5udvfOMe9e5HxQ4fb/Ym&#10;q/60RZ8lcdPv/e+77/pQBu1Q1/Sxrmhajppk8kXltJb+Zt3bN6lc474z0qinil3aMf2Hqy72cZaF&#10;MLt7n5+h7U1fFcjIG/sLVxmIy7TAmRj+H7/3j6Umk1ZjTad0eY6/+zUutz6L/wAT2EW9npmn6ZP9&#10;o00TTAWkvmJLaSeYPszuSQ5w+QF6FcmK4/Zk+1pDDN4lJttJ85/DypYAPp8j3kV5vlbzCJ9skEag&#10;AR/ICDkncPU38VyIjt/YWrttRXwsCZbPYfP1HenP4odHdf7E1Vtsix7hCuDn+IfN0HeqbbdxeX9d&#10;il8PfBMvgux1Q3l+mp6rqt/LqV9dRW/kRtK4VcJHucqqqiKAWY8ZJJNdVWEvih2dV/sTVVzI0e4w&#10;rgY/iPzfdPY01PFcjrG39hauu9WbDQJlcdj8/U9qQG/WBo7q3irxCodGZfs+VWPDL8h6nv8A0oPi&#10;uQIW/sLVziIS4ECZ5/h+/wDe9qxNM8VzL4p8RqdF1t1jNqFBtkCHchzsO7nH8XpQB3VFYX/CUPv2&#10;/wBiar/rvKz5K46ff+9933/SkTxS7mP/AIkerLvLj5oE+Xb6/P37UAQ+NvBo8ZJoim7Np/Zmq2+p&#10;giPf5hiJOzqMZz15x6V5Xf8A7LFvquqaxPda+ggumv5baWDTlS9SS6lWY+fcGQ+esbqPLXYuAFBJ&#10;wDXrI8VyFA39hauP3RlwYEzx/B9/73t+tK/iqRFkP9hau2xVbCwJlt3YfP1HehabDv0PMrn9nvVJ&#10;9Tv/ABAni2CHxdqn2qHUNRTST9nktp4beExxwGbKFFtYWVmkf5gxIYHA9a8O6HbeGPD+maPZhhaa&#10;fbR2sIY5OxFCrn3wBVNvFDq7L/YmqnEqx7hCuDn+L733R3NCeKHd0X+xNVXdIybmhXAx/Efm6HtR&#10;0sLzN2isBPFcjojf2Fq67kZ8NAmRj+E/P1PahvFcioW/sLVziJZNogTJz/D9/wC8O4oAd4IRo/C1&#10;grI8bBWysj72Hznqe9btcR4R182Hh22gj0a9mSIhQ9kiyRPuYnKMW5Azz6HNbQ8UOXC/2Jqo/emL&#10;Pkrjp9/733fegDdrgfGvwnj8aatrV5Jq1xYrqfh2bw+wtkxJEJHLecr56jPTH410CeKpHEf/ABI9&#10;WXfv+9Any7fX5+/ak/4SuTZu/sLV/wDVebjyEz1+59/73t+tA02tjy3R/wBnK/8AD92us6Z4k03T&#10;fEyXLTJNZaF5WnqjWwt2UWonyGIVX3eZ95RwQNtWPDX7NVt4SudLs9P1xh4Ys7ux1KTTZbQNPNd2&#10;tukEcnnhwFVhFE7L5ZJZOGAJFelv4qkQSH+w9WbYEOFgT5t3YfP270p8UOHK/wBiaqcSiLIhXHP8&#10;X3vu+9O7vf8Ar+uvrqTbS39f109DdorCTxQ7ui/2Jqq7nZctCuFx3Pz9D2pq+K5GRW/sLV1zG0m0&#10;wJkY/hPz/ePakM8o/bT/AOSJW/8A2NXhv/09Wde7V83/ALZviR5vgkn/ABJ9Tj2eI/Dc/wA8Kjcf&#10;7ZszsHzff4xj1717m/ih0d1/sTVW2uqZWFcNnuPn6DvQBu0VhL4ocuF/sTVRmUxbjCuBj+L733T6&#10;0ieKpHWM/wBhasu8OcNAny7ex+fqe1AHA+IPgK2q6fLFb6zbC4/4SOfxCiajpv2uzcyxPEYZoPMT&#10;zAA5YNuUhgpxxg5WlfsxxaRaWekxeIml8PP/AGa+p2M1kDJdyWTh4THIHAiQlYwy7X+WNQpXkn1I&#10;+K5Am7+wtX/1Xm48hM9fuff+97frSv4pkTzP+JHqzbNn3YE+bd6fP270eQ22zkfhh8G5Ph9qVtc3&#10;WtjV003SU0LS4xaeQbezR94Ejb28yQ4QFgEGEHygkk+mVhHxQ4fb/Ymq/wCtEWfJXHT7/wB77vv+&#10;lCeKXdox/YerLvZ1y0K4Xb3Pz9D2p3b3EbtYWqIzeLNCYRuyrFc5dZMKvCdV757elNXxXIyBv7C1&#10;cZiMu0wJkY/h+/8AePpWNqviEt4l0m5Oi3xeC3mZY3RRM+8JkRruw2MfNnpx1pAdxRWE/ih0d1/s&#10;TVW2yLHuEK4Of4h83Qd6F8UOzqv9iaqMyNHuMK4GP4vvfdPY0Abtc38Q/Bo8feFLjRWuzYiaaCXz&#10;hH5mPLmSXGMjrsx171KniuR1jb+wtXXerNhoEyuOx+fqe1B8VyBC39haucRCXAgTPP8AD9/73tQB&#10;5r4m/ZrtfFnjjVNZv9WifTtQuXu5IBYD7arNZfZGiW638QbTu8vy/vfxY4psf7PmqjUrDX5fF0E3&#10;i7TDaxWGotpJECW8ENxCsckIny7MLuZmYSLliuFUDB9OfxS6GQf2HqzbCgysC/Nu9Pn7d6P+Eoff&#10;t/sTVf8AW+VnyVx0+/8Ae+77/pRtp/X9dPQb13GeAPB8HgDwbpXh+2ne6jsYdhuJAFaVySzuQOBu&#10;YscDpmugrBTxS7mP/iR6su8uPmgT5dvr8/ftSDxXIUDf2Fq4/dGXBgTPB+59/wC97frTeojfqlrY&#10;LaLfgKWJt5AFVtpPynoe31rNfxXIiyH+wtXbYqthYEy27sPn6jvVbW/EbSaXfwtouohWVoS8sSrH&#10;hlPzk7uEHc9vSkBseH1K6DpqlWQi2iBVm3EfIOCe/wBa0K5Xw/4jaPR9MgXRtQ2iJYg8UatFhUHz&#10;A7uUPY96tp4rkdEb+wtXXcjPhoEyMfwn5+p7UAb9eZeM/gsPFsni6VdY+yya8dOkVXtRLFE1o+9V&#10;kTePOjcgB0yuVJGecjrm8VyKhb+wtXOIhLgQJk5/h+/94dxTn8UujSD+w9WbYyrlYVw27uPn6DvQ&#10;O55J/wAMwSw6Ze29n4mgsJdXtr6w1YW2lBbd7a6lEkkdtF5v+jlfmCktIBvYlWJyOm8LfA5fDHiq&#10;wvE1gS6BpV5fahpeki02yW893uMu+bed6AvLtUIpHmHJbArtR4ocuF/sTVR+9MWfJXHT7/3vu+9I&#10;niqR/L/4kerLv3/egT5dvr8/ftTTsJ6m9RWB/wAJXJs3f2Fq/wDqfNx5CZ6/c+/972/WlfxVIgkP&#10;9h6s2wIcLAnzbuw+ft3pAeT/ALTP/I6/s/f9lCi/9NWpV7tXzl+0r4heTxn8Bj/ZOop5XxFhUBol&#10;/eZ0vURlfm5Azk+wNe4J4od3Rf7E1VdzsuWhXC47n5+h7UAbtFYCeK5GRW/sLV1zG0m0wJkY/hPz&#10;/ePah/FciIzf2Fq7bY1kwIEyc/wj5+o70AReP/Bo8d6BFpjXZshHf2V95oj35+z3Mc+3GR97y9ue&#10;2c4OMV5n4h/Zgs/FPiXWbzUdYjfTNSmvLhkjsAt+rXNqbZ4mu953QKrFlj8sYYJ8xC4r1N/FDo7r&#10;/YmqttdUysK4bPcfP0HehfFDlwv9iaqMymLcYVwMfxfe+6fWgd2eaD4Ca1/bSeKG8X27eNY5EEep&#10;HSD9mEC27QCM2/n7iSHZy3mD58cbRtr0vwN4RtfAXg3RfDlk7y2ul2kdpHLLjfIEUDc2OMkjJx60&#10;ieKpHEZ/sLVl3hzhoE+Xb2Pz9+1IfFcmzd/YWr/6rzceQmev3Pv/AHvb9ad/6/r7/Um39f1/Vjfo&#10;rBfxVInmf8SPVm2bOkCfNu9Pn7d6U+KHD7f7E1U/vhFnyVx0+/8Ae+77/pSGN8bOsejW5aRIx/aW&#10;njMke8ZN5CAMep6A9iQe1b9cL4v8Vzf2VZ7dG1uIvqdmhaK2RioF3FncN3CsOM9gSeMVtr4rkZA3&#10;9hauMxGXaYEyMfw/f+8fSgDforAfxXIiO39hau21FfCwJk57D5+o705/FDo7r/YmqttkWPcIVwc/&#10;xD5ug70Aeaa5+zq2paPZWkGtWby21/q12U1bSRe2kiX00kjAwean7yPzAFk3dmyuGIFb/hl61ZBp&#10;UviGe58KvLDdz6fPbBrma5isVs1kNxvxtKIrlfLyXGd2Plr1RfFDs6r/AGJqozI0e4wrgY/i+990&#10;9jTU8VyOsbf2Fq671ZsNAmVx2Pz9T2o6WHd3uc/8N/hjd+DNSu9T1bW113U5NPtNJinis/syx2lt&#10;5hjUrvfdIWlkZnyASRhVAxXf1gHxXIELf2Fq5xEJcCBM8/w/f+97U5/FLoZB/YerNsKDKwL8270+&#10;ft3ptt7kpW2N2sK7Rj440p9jlRp14C4fCgmW24K9ycHB7YPrR/wlD79v9iar/rfKz5K46ff+9933&#10;/SsWfxAZfGekXB0a9RxYXsQWRFE4HmW5JC7sFDtGT2JT1pDO3orAHiuQoG/sLVx+6MuDAmeD9z7/&#10;AN72/WlfxXIiyH+wtXbYqthYEy2ew+fqO9ADPiF4SHj3wJ4g8NtdGyXVrGayNyI95i8xCu7bkZxn&#10;OMiuC8Qfs+x6/wCPhr02rQGye5s7yWGXTw94j26bVSC68weVC4xvj2NnL4YbzXoLeKHV2X+xNVOJ&#10;Vj3CFcHP8X3vujuaE8UO7ov9iaqu6Rk3NCuBj+I/N0Paiw7vY8o0z9mi601NJuP+ErSfVvD8FlZ6&#10;DdPpnyWsFszlVnQS5mLrIVdlaPIA2hTnPp/w98GL4D8NJpn2s39zJc3F9d3ZjEfn3E8zzTOEBO1S&#10;8jYXJwMDJxkzJ4rkdEb+wtXXcjPhoEyMfwn5+p7UN4rkVC39haucRCXaIEyc/wAP3/vDuKd3/X3/&#10;AJ6vuxG/RWE/il0aQf2HqzbGVcrCmG3dx8/Qd6B4ocuF/sTVR+9MWfJXHT7/AN77vvSA8m/ZO/49&#10;vi5/2UfXP/RiV7tXzh+yp4ieGL4rL/ZGpSeZ8Q9cfckKkJ80bbW+bg84+oNe4f8ACVybN39hav8A&#10;6rzceQmev3Pv/e9v1oA365rxV4MXxPrvhXUTeNbHQr6S9Eax7vO3200G3ORtx527PP3cd81O/iqR&#10;BIf7D1ZtgQ4WBPm3dh8/bvSnxQ4cr/YmqnEoiyIVxz/F977vvQB4/p37KwsEZh4jgW8tEhXTbuDS&#10;hHLuivFuo5b0+aftUgZFUsPLyGk6F8i1P+zPPJb6oqeKFjuPEVvc2niSYabkXsU87SuIF839wwDu&#10;iljLhW5BIzXqyeKHd0X+xNVXc7LloVwuO5+boe1NTxXIyK39hauuY2k2mBMjH8J+f7x7Uf1/X6hf&#10;+v6/A3IYkt4UijG1EUKo9AOlPrAfxXIqM39hau22NZNogTJz/CPn6jvTn8UOjuv9iaq211TKwrhs&#10;9x8/Qd6Nw2Nm55t5e/ynp9KyvBiNH4P0JWR42WwgBSR97KfLXgt3Pv3qCbxM7xuh0TVFBdotzwqF&#10;AA++Tu+771l+DvERt/Cegwpot+UWwjUNbIrxYRABtYtypx8p7jHSgDtKKwP+Erk2bv7C1f8A1Xm4&#10;8hM9fuff+97frSv4qdPM/wCJHqzbNn3YE+bd6fP270Acl43+DC+MrzxZc/2w1m+uWVhaqn2cSJE1&#10;rNJKpdSw82NzIFeP5cqCM/Nkck37MdxFZXf2LxNbaZf6lFqFrqBs9ICWpt7zyvNS2g879yR5KlWL&#10;SDczkq27j1s+KHD7f7E1U/vRFnyVx0+/977vvQnil3aMf2Hqy72dctAuF29z8/Q9qOlh3e/9f1oc&#10;N4b+BEfhvxLp00WsB/DWlajcavp+kfZNskN1NE0TFp953RgSSlUCAgvyxAAr1asBfFcjIG/sLVxm&#10;Iy7TAmRj+H7/AN4+lD+K5ER2/sLV22or4WBMtnsPn6jvTu3uTaxv1g+MnWOwsCzpGDqVmAZE3gkz&#10;pwB2J6A9jzSv4odHdf7E1Vtsix7hCuDn+IfN0HesPxZ4qlFpYBdG1qPdqtrEWitkbgTp8x+bhD6+&#10;lIZ3NFYCeK5HWM/2Fq671ZsNAmVx2Pz9T2oPiuQIW/sLVz+6EuBAmef4Pv8A3vagDfrxPXf2bzqe&#10;g6dYQ63aO9rLqhZdV0oXltJHfStI5EPmrtljyAkm44G/KkNgenv4pdDIP7D1ZthQcQL8270+ft3o&#10;/wCEofft/sTVf9b5WfJXHT7/AN77vv8ApSsNNo8rn/ZdtLxG0q68QTXPhSSX7XJp0tsDcyXP2D7F&#10;5huN+Nuz59vl5387sfLXbfDr4b3nhHU9Q1bWNaTXtXu7W108XENn9lRLa3D+Wuze+XJkkZmyAS3C&#10;qBit1PFLuYx/YerLvLj5oF+Xb6/P37Ug8VyFA39hauP3RlwYEzx/D9/73tVXe/8AX9dPTQm39f1/&#10;V9TforBfxXIiyH+wtXbYqthYEy2ew+fqO9K3ih1dl/sTVTiVY8iFcHP8X3vujuaQzyaz/wCT59W/&#10;7JxZ/wDpzuq92r5x0/xC8n7cGqyf2TqKH/hX9nDsaJd2P7Suzv8Avfd4xn1I4r29PFcjojf2Fq67&#10;kZ8NAmRj+E/P1PagDfrnfiH4QHj7wRrXh1ro2I1K2a3NwI/M8vPfbkZ+mRT28VyKhb+wtXOIhLtE&#10;CZOf4fv/AHh3FOfxS6NIP7D1ZtjIuVhXDbu4+foO9A07annfiL9nmHxH47l1y41aFrC4u7e+lhk0&#10;8PepJFD5IihuvM/dwMuC0ew5LSfMN5Az9O/ZuvdPl0zUD4rjn17Q4rK10S9k0z91bW9sJlVJoxNm&#10;ZnW4kDsrx5wu0Lg59UHihy+3+xNVH70xZ8lcdPv/AHvu+9Inip38v/iR6su/f96BPl2+vz9+1G2w&#10;iH4e+DI/APhW30hbpr6USzXNxdMgTzp5pWllcKCdoLuxC5OBgZPWukrA/wCErk2bv7C1f/VebjyE&#10;z1+59/73t+tK/iqRBIf7C1ZtgQ4WBPm3dh8/bvQBvVgeFnV7rxAFdH26kwIRNu0+VFwfU+/uPSnH&#10;xQ4cr/YmqnEoiyIVxz/F977vvWH4W8Vyy3mtq2ja3g6pIgM1sihAIo+R83KnsfUmgDuaKwE8VyMi&#10;t/YWrrujaTaYEyMfwn5+p7UP4rkVGb+wtXbbGsm0QJk5/hHz9R3oAg8T+C18SeI/DGqm8a2OiXE8&#10;4iVM+d5kDxY3ZG3G/OcHpXlGkfsrHSY0kj8R2639glsmm3kGkiNiYLnz45b3Ev8ApUpPys4MeQzk&#10;AFs17A/ih0d1/sTVW2uqZWFcNnuPn6DvQvihy4X+xNVGZTFkwrjj+L733T60LTYbd9GeUt+zNILX&#10;UYo/E4R/EEUsHiWQ6cD9vSS6luW8keZ+4IM8sYJ8zCMOCw3V7jGixIqKMKoAA9qw08VSOsZ/sLVl&#10;3hzhoE+Xb2Pz9+1J/wAJXJs3f2Fq/wDqvNx5CZ6/c+/972/WjpYW7ub9VdUBbTLsAFiYX4U4J+U9&#10;+1Zb+KnTzP8AiR6s2zZ92BPm3enz9u9Qan4laSxuozoupANuhLSRKEwVPzk7uE9T+lAGl4YUp4a0&#10;lWVkItIQVdtzD5BwT3PvWnXI+GfETQ6Bo8C6LqBUW6xh4I1aIBUGCG3cqcfKe/HSr6+K5GQN/YWr&#10;jMRl2mBMjH8P3/vH0oA368z8afBdfF8/i2cawbSTXI9PCo1sJY4mtJDIokXcPNjckB4/lyuRnnI6&#10;1/FciI7f2Fq7bUV8LAmWz/CPn6jvTn8UOjuv9iaq22RY8rCuDn+IfN0HegdzyNv2YJo9NvobPxNb&#10;6dc6tBf2WqfZdJC2zW126tJHbQ+b+4K7TtJaQAu5KsTx03hn4Gr4a8UWFzHq4k8O6VfXmp6ZpAtN&#10;slvcXIYSlpt53oPMlKqEUjzOWbArtl8UOzqv9iaqMyNHuMK4GP4vvfdPY01PFcjrGf7C1dd6s2Gg&#10;TK47H5+p7U07Ceu5v0VgHxXIELf2Fq5/dCXAgTPP8H3/AL3tSv4pdDIP7D1ZthQfLAvzbvT5+3ek&#10;B5P+1B/yMvwE/wCyj2v/AKbdRr3avnL9prxC83iP4Fk6TqMflfEm0UB4lG//AIl9+Mr83I+bP0Br&#10;29PFLuYx/YerLvLj5oF+Xb6/P37UAb1FYA8VyFA39hauP3RlwYEzx/D9/wC97Ur+KpEWQ/2Fq7bF&#10;VsLAmWz2Hz9R3oA8u179mr+1fDWj6VFrtqxsYtSt3/tPShdwSR3km92WLzV2TJwEk3HALZU7uG3/&#10;AOy7Z6tDPo99r81z4SlllvDpz2w+0m6ksms2kNxvwV2sz7fLzvOSxHy16o3ih1dl/sTVTiVY8iFc&#10;HP8AF977o7mhPFDu6L/YmqrukZMtCuBj+I/N0PajyHd3uYvw9+Ht94U1LVtX1rWo9e1vUYra2kuY&#10;bP7LGsMCssahN7ncS7szbuS3AUACu3rATxXI6I39hauu5GfDQJkY/hPz9T2obxXIqFv7C1c4iEu0&#10;QJk5/h+/94dxTbuSklojfrCZG/4ThH2Pt/s5hv3/AC580cbfX3ofxS6NIP7D1ZtjIuVhXDbu4+fo&#10;O9Yx14nxqk/9j3gf7K1ttKL52PMB37d3+q7buueMUhnbUVgp4qkfy/8AiR6su/f96BPl2+vz9+1J&#10;/wAJXJs3f2Fq/wDqvNx5CZ6/c+/972/WgCP4ieDh4/8ABeqeH2uzYi+jCfaBH5mzDBs7cjPT1rz7&#10;xL+zpb+KPHd3rd3q0Lafd3cd7LA1gGvUdbb7P5Ud1v8AkgZfmMfln5i3zAMRXoz+KpEWQ/2FqzbA&#10;hwsCfNu7D5+3elPihw5X+xNVOJRFkQrjn+L733R60Duzy2x/Z01Czu9M1hvFkM/ibRUs7bSL99LP&#10;kwW9vHcRhJohNmVnS6m3srpk7SoXGD6Z8PfBkXgDwjY6JFcvetAZJJbp0CGaWSRpJH2jhcu7HHbO&#10;KmTxQ7ui/wBiaqu52XLQrhcdz83Q9qaniuRkVv7C1dd0bSbTAmRj+E/P1Pand/1/XfX11JN+isB/&#10;Fciozf2Fq7bY1k2iBMnP8I+fqO9OfxQ6O6/2JqrbXVMrCuGz3Hz9B3pDG+E3VzrW10fGpTA7E24P&#10;y8H1PvW/XDeFPFUskmrq2ja0f+JtPCDNbIoAAX5h83KehrbTxVI6xn+wtWXeHOGgT5dvY/P37UAb&#10;1cz4j8FL4h8VeGtZN41udGNyRCqZMvnReX97I2469D+FT/8ACVybN39hav8A6nzceQmev3Pv/e9v&#10;1pX8VOnmf8SPVm2bPuwJ8270+ft3pWuO9jx/Qf2V20GOCaHxHbLqenLZppt3DpAjBNtK0iSXiibN&#10;zKwdldwY8hmwFJzVv/hmRkgvoo/EwVdeQp4kJ08E6hm8luyYf3mIDuuJk5EnyMB94bq9WPihw+3+&#10;xNVP70RZ8lcdPv8A3vu+/wClCeKXdox/YmrLvZ1y0C4Xb3Pz9D2qru9xbm4AFAA6ClrAXxXIyBv7&#10;C1cZiMu0wJkY/h+/949hQ/iuREdv7C1dtqK+FgTLZ/hHz9R3pAcH+11/yap8Y/8AsT9W/wDSOWu/&#10;8C/8iT4e/wCwdb/+ilryf9rfxI7/ALLvxii/sfU1H/CKapF5hhXb81nJ8+d33R3Nd94I8SOnhHQI&#10;v7G1NgLSGHzBCu04jX587vunsf0oA7aisBPFcjrG39hauu9WbDQJlcdj8/U9qD4rkCFv7C1c/uhL&#10;gQJnn+D7/wB72oA5Dxj8FR4rbxfIusfZZNel06dVktRLFE1owZVkTePOjcqA6ZXKkjPOa5UfsvyQ&#10;aXe2tp4lhsW1e1vdP1hbfSgsElrczeZJHax+b/o5XLhSTIBvYlSeR60/il0Mg/sPVm2FB8sC/Nu9&#10;Pn7d6X/hKH37f7E1X/XeVnyVx0+/977vv+lA7vc4rwp8Dx4X8V2N6usCbQtKu7++0vShabHt5rsk&#10;y75t53qC8m1QikeYclsCvUqwU8Uu5jH9h6su8uPmgX5dvr8/ftSDxXIUDf2Fq4/dGXBgTPH8H3/v&#10;e1O4jfrA8VuqSaHudEzqUQG9N247X4HofelfxVIiyH+wtXbYqthYEy2ew+fqO9YnivxVLHPo6ro2&#10;tD/iawxEw2yMGBVvmPzcIO5pAdzRWEnih3dF/sTVV3SMmWhXAx/Efm6HtTU8VyOiN/YWrruRnw0C&#10;ZXH8J+fqe1AG8RkEV4d4g/ZlGseFdA0aPXrZhptlf6fI2oaULqKSK6dXaSOPzV8udNoCSZbALZU5&#10;49TbxXIqFv7C1c4iEu0QJk5/h+/94dxTn8UujSD+w9WbYyLlYFw27uPn6DvQO7R5Zqn7MFrrdvda&#10;Nfa/LP4Ulnub6PTzaj7Sl3PaNavIbjfhlCySOF8sHe2SxAC13fw9+H974Tv9a1XV9Yj1zW9V+zpP&#10;cwWn2WMRwR7I1EZdznlmJLHJY4AGANgeKHL7f7E1UfvTFnyVx0+/977vv+lInip38v8A4kerLv3/&#10;AHoE+Xb6/P37U7v+v6/paE2/r+v6vqb1FYH/AAlcmzd/YWr/AOq83HkJnr9z7/3vb9aV/FUiLIf7&#10;C1ZtgQ4WBPm3dh8/bvSGKiN/wnEz7H2/2cg37/lz5r8bfX3rdriRrxXxrNN/Y94X+yx22Ai+djzG&#10;O/bu/wBXzjd1zkYrZTxQ7ui/2Jqq7nZMtCuFx3Pz9D2oA3a5v4ieDR4/8IXuhNdmxFy0TeeI/M27&#10;JVf7uRnO3HXvUqeK5GRW/sLV13RtJtMCZGP4T8/U9qH8VyKjN/YWrttjWTaIEyc/wj5+o70Aeb+J&#10;v2b7bxX471HW73Vom06/uvtklv8AYAb1H+x/ZDEl1v4gK/N5fln5ifmwcVFb/s86nFf6drsni2Gf&#10;xXpItINM1FtKIgitreK4iWOWETZkZ1u5i7CRMkrhVAwfT38UOjOv9iaq211TKwrhs9x8/Qd6B4oc&#10;uF/sTVRmUxZMK44/i+990+tC02/r+vyG9dyP4f8Ag6D4f+DtM0CC4e7WzQhriRQrSyMxd3IHA3Mz&#10;HA6ZroawU8VSOsZ/sLVl3hzhoE+Xb2Pz9+1IfFcmzd/YWr/6rzceQmev3Pv/AHvb9aNxG/XhP7Gv&#10;/JLvEP8A2O3ib/08XVesP4qdPM/4kerNs2fdgT5t3p8/bvXiH7IHiF7X4beIohpOozj/AITrxJH5&#10;kUSledWujuzu6DOD7igD6NorCTxS7tGP7D1Zd7OuWhXC7e5+foe1NXxXIyBv7C1cZiMu0wJkY/h+&#10;/wDePYUAV9f8ErrvjDw9rpvXgOkxXcQhROZfPRVzuz8pXbnoc57V5R4a/ZXk8MxWs9v4ktU1fTRZ&#10;Lp13Do4iQ/Zmk2yXcYmzcSusrq7ho8g8BTXr7+K5ER2/sLV22or4WBMnP8I+fqO9OfxQ6O6/2Jqr&#10;bZFTKwrg5/iHzdB3oWmw277nlKfsx+StzHH4lxDrIQ+I1awBbUHF7NeFoiJAIN0lxKuCJPkIA5G4&#10;+51hL4odnVf7E1UZlaPJhXAx/F977p7GkTxVI6xn+wtXXerNhoEyuOx+fqe1HSwutzerK8WKX8La&#10;yqqzsbKYBUfYx+Q8A9j71VPiuQIW/sLVz+6EuBAmef4fv/e9qzvFXiIz+G9agbRb8IbV0L3EarEQ&#10;6EEs27hR/Eewz1oA6jTwRYWwIIPlLwTkjgd6sVzdj4leO0t4xoupkKVhDJEpTG374O77nv8ApUye&#10;KXcxj+w9WXeXHzQL8u31+fv2oA3q8w8X/BMeKE8XFNYFtLrt7p98qy2nnQxNaeWVjlj3jzo3MY3L&#10;lcgkZ712A8VyFA39hauP3RlwYEzx/B9/73tQ/iuRFkb+wtXbYqthYEy2ew+fqO9H9f19w7nk0X7L&#10;72ukXdhaeJYrOPV7O607W0h0sLFNbT3DzPHap5v+jlfMlRSTIAHPBPNdP4Q+CP8Awini201D+2Bc&#10;6Npk+oXWlaYLTY9tJeSeZNvl3nzACXCAIuA5yWODXaN4odXZf7E1U4kWPcIVwc/xfe+6O5oTxQ7u&#10;i/2Jqq7pGTJhXAx/Efm6HtTTt/X9fL5iepu0VgJ4rkdEb+wtXXcjPhoEyuP4T8/U9qG8VyKhb+wt&#10;XOIhLtECZOf4fv8A3h6UgDxQ6pfeHQzohbUgAHTcWPkTcD+6ff2I71v1w3ijxXLFf6Gq6NreBqaI&#10;fJtkYOGglPJ3cKO59QK3B4ocvt/sTVR+9MWfJXHT7/3vu+/6UAbtIy7lI6ZGKwk8VO/l/wDEj1Zd&#10;+/70CfLt9fn79qT/AISuTZu/sLV/9V5uPITPX7n3/ve360bgeU+If2YBrfhPw7oa6/blNL0u60iV&#10;77ShcrJFOyM0sSeavkzrsG2TLAZOVNT6z+zJb6/b32kX3iCSTwtLNfXtvYLagXEN3dW7wSSGcuQ6&#10;qJpXVdgO58lmAAr1B/FUiLIf7C1ZtgQ4WBPm3dh8/bvSt4ocOV/sTVTiURZEK45/i+990etA7u9z&#10;J+HngG88JXWt6lq2rR63resSwvc3UFp9liCRRCONVjLuRwCSSxyWPQYA7OsJPFDu6L/Ymqrudky0&#10;K4XHc/P0Pamp4rkZFb+wtXXdG0m0wJkY/hPz9T2p3uSlY368J8C/8nm/Fr/sU/Dn/o/U69XfxXIq&#10;M39hau22NZNogTJz/CPn6jvXiHgrxC8f7Y3xbl/snUnI8M+G4vLWJd3+t1I78bvu84z6g8Uhn0dR&#10;WEPFDlwv9iaqMymLJhXHH8X3vu+9IniqRxGf7C1Zd4c4aBPl29j8/ftQBD8QvBw8e+F5dHa7NkHu&#10;LafzhHvx5U6S4xkddmOvGc815x4l/ZotPFnjbVNX1DVo303ULiW6kgWwH25WksjaNELrf/qNpLiP&#10;y/vfxY4r0w+K5Nm7+wtX/wBV5uPITPX7n3/ve360r+KnTzP+JHqzbNn3YE+bd6fP270DuzzNP2ft&#10;W/tOy8Qy+LoJvGGnPbJZakdJIt0t4YLiERyQeflywupmZhIuWK4AA2n0rwD4Pt/AHg3SPD1tM9zF&#10;YQCLz5AA0rdWcgcAsxJwPWnnxQ4fb/Ymqn96Is+SuOn3/vfd9/0oTxS7tGP7D1Zd7OuWhXC7e5+f&#10;oe1O7/r+u+vqTb+v6/qxu0VgL4rkZA39hauMxGXaYEyMfw/f+8ewofxXIiO39hau21FfCwJk5/hH&#10;z9R3pDDwY6vpl6VdJANSvRmNNgBFzICMdyOhPc896364bwl4ql+w34bRtakK6rdxhpLZFyDcSYI+&#10;blB0z6YNbi+KHZ1X+xNVGZWjyYVwMfxfe+6exoA3a5XxF4EXxD4u0fXGvpLb+z7K9svJjT5nFwIg&#10;WD5+Ur5XHBzntirieK5HWM/2Fq671ZsNAmVx2Pz9T2pD4rkCFv7C1c/uhLgQJnn+H7/3vak1f+v6&#10;7jTseReGv2XJvDAtry18R2cWuaebH+z7uDRvKh/0ZZ0D3MQmzPJIlxIruHjzxgLjm1b/ALMgsyYo&#10;vEh+x6j9nfXonsAX1CSK9lvN0bCQCHdJM6kEP8mACCNx9UfxS6GQf2HqzbCg+WBfm3enz9u9L/wl&#10;D79v9iar/rfKz5K46ff+9933/Squ73/r+uv3CN2isJPFLuYx/YerLvLjmBfl2+vz9+1NHiuQoG/s&#10;LVx+6MuDAmeP4Pv/AHvakBJ43RpPBevoqPIzafcAJG+xmPltwG7H37Vsx/6tPoK4vxp4iNz4O1+F&#10;9FvlR9PlBN0ipDh0IO9g3CjPzHsM9a118TugCf2JqrBXWPcsKkHI+8Pm+6PWgDforCTxQ7ui/wBi&#10;aqu6Ro9xhXAx/Efm6HtTU8VyOiN/YWrruRnw0CZXH8J+fqe1AHG+K/gl/wAJJH4qMesLBNrWq2Wr&#10;Is9n58EbW0cKCKWPevnRt5PzDK/e68Zrmbf9l82OjzabaeJI7W21W1lsdbij0wCO4t3u5bnZbL5u&#10;LbaZ5kXPmAI3TIzXrDeK5FQt/YWrnEQl2iBMnP8AD9/7w9Kc/il0aQf2HqzbGRcrAuG3dx8/Qd6F&#10;oNu5xngv4Jnwj4sttSbWReaVprag2k6cLTy3tTeTCWbfLvPmYIKphUwrHO4816hWEPFDl9v9iaqP&#10;3piz5K46ff8Avfd96RPFTv5f/Ej1Zd+/70CfLt9fn79qOlheZvV+cH/Bbj/ki3w9/wCxgf8A9Jnr&#10;9AP+Erk2bv7C1f8A1Xm48hM9fuff+97frX54f8FpdWbUvg14DRrC8s/L18ndcoFD7raThcE5Ixz9&#10;RQB6j+0R8VfHnw3/AGjPHGs6Xq+o3HgfRPBdm2r6NDNIVtVuZLtP7QhQHCyRPHGWKjJQtz8orE8F&#10;ftoeMPDXg/wDZyHQtTWz8PeGDf22uXsza9r8t/DEHmtPmw2wsSxYOWIbJXrX3RP4f0u6uLyebTbO&#10;ae8gFrcyyQIzTwjOI3JGWT5m+U8fMfWqq+CfDqXWmXK6Bpa3GlxCCwmFnGHtIwMBIjtzGuOMLgYp&#10;x91JP+t3+v8AVkOb5ttP+GS/T+tT4ksf24vi49tJqc/h3wa+kKhvyYzdLMLRNZbTHTBcgysSrg52&#10;rhshsgCl4W/a+8b+Bdc8aabJqPh/xVapr/i5LawubyefV7A2f2i4haVd+FtAI1jCADAxhv4R9yjw&#10;J4aEJhHh3ShEUMZjFlFt2mTzSuNvTzPnx/e56802L4f+F4L27vI/DekR3d3HJDcTrYxCSZJGLSK7&#10;bcsGJJYHgkkmp+zbrYpNX1XX9f8AI+J/iN+3X8Vfhhb+BLfUPDHhnU9U8QaOviBhZJNHBJA5ULax&#10;vLOu2UZO6T5wNy/J1Ne4/tKftAa38NrPwXZaM/h/QrjxLDdTzan4suJIbW1SG3EphDIQfOfdhSTg&#10;FScN0r2bXvDPhaTTrWfWdI0mSx0ZfOt3vbWJo7IKB8ybhiPAUcjGMD0qa/svD3jLQ7W5vrfTdc0d&#10;gl9BJcRx3EBAG5JlLAr0OQw9eDTnaSaWmr+7Wy/rt5u0LRr0/HTX+u/kj4D8Cft3+OfC0Hwl8JLo&#10;S+JTc+HtFutT1DVJ2e81FroYZ45nmXBTBJJSUuQR8vWvdv2qP2nPE/wW8bWGi6FP4OsbeTw1f6+8&#10;3iySaMzyW0kYFtCUdQZHV2ABBORnnG0+7aHoHgnxLp/h7XNI0zQtTsraBX0bUbS2hkSGEj5TbyKC&#10;FUjpsIFZfjD4WeDtX8Yw+PPEtvb3Muk6TPYkakI3s4rcyxzvK6upAZWgUh8jAz9aqbu+2rf52+7T&#10;7uxUbXfXT8b/APD/ANWPmHw7+3v4s8S/tC6R4Lh8EQWuh3Mtlb3MVwdt8huLVJjMrNKAVQyAbBES&#10;QpO4dKz7r9s34t6P8GvBXxD1e2+H1jpXiBpriY/v/NtLWPg/uHuVkmZiCcxb9gAGxiRX2nH4c8P6&#10;jq1r4jTS9NudUEIW31YW8bTiJh0WXG7aQegOOaiuvAXhi+0uy0y58OaTcadZOJLWzlsYmht2HRo0&#10;K4U8nkAUnp/Xm3+WhK2/rt/nqfL5/bR165+LFvpVlbeGJvDz65ZaCukNNMuu3QuLZJhfxRkgfZ13&#10;jgpnCsSwPFcdYft3/EnRfhxN4q8SeFfDt2t94NXxRplvoxuA0R+2xWrC43ucp+9EnykYCkFj94fV&#10;2oeM/hdp/wASIrG91jwrB49RI7WOGea3XUlWTOyMAnzAG5wvfmtnw1pvg3xDoFjqOg2eiahotxYm&#10;2tLmwhhkt5LRjkxoyjaYiRnaPlOKW6uv63/ryK06+X9f1v1PjaP9u/4i3Pwds/FbaH4U0qaHWp7C&#10;/vr+YGGS2SBJRLBai7EjNl9rKskjLtztO4AfbXg/xFB4u8KaPrdtIktvqNnFdxyRqyqyugYEBgGA&#10;57gH1qpJ8OPCcuiQaM/hfRn0e3k86HT20+E28b9dyx7doPJ5AzXQqoRQqgKoGAB0FVda/wBdDOzv&#10;/XcWiiipKCiiigAooooA8J+Cf/Jx/wC0X/2FdF/9NFvXu1eE/BP/AJOP/aL/AOwrov8A6aLevdqA&#10;CiiigBM4pa8p/aK8PNrfhbQLhJb7fYeJNInW3tJWRJf9PgBMqr99VUscHgHkjgEerULVX8/0QPS3&#10;9dQooooAKwPAzq/hqAo0Tr50/MKbV/1z9v5++a36wvBLtJ4cgZpHkPmz/NImxv8AXP2/znrQBu0U&#10;UUAFJmlrynVfDzQftNeG9ZWW+mWfw3qUDpJKzW0O2eyKhE+6rNliT1bHXCgAWrS/rZv9A6N/10PV&#10;qKKKACsPxujP4V1FUWV2KDCwvtc/MOh7VuVgeO0WTwjqSsiSKYxlZH2KfmHVu1AG/RRRQAUUUUAJ&#10;mlryn4I+Hm8N+JfinbebfXMcniRZ1uNQlaWSXdYWhYhm/hDFgAOFAwAAMV6tR0T7pA9G0FFFFAHh&#10;PxK/5PC+B/8A2L/in+el17tXhPxK/wCTwvgf/wBi/wCKf56XXu1ABRRRQAUgORkVk+LdGXxD4a1L&#10;Tnubu0juYGjaaxmaGYDHO115UnpkYPPBB5rlv2freS0+Bfw/gmjeKWPQbJHSQEMpEKAgg85+tC1v&#10;5W/G/wDkD6HoFFFFABWFpCMPE+vsVlCn7PhnfKH5D90dvet2sDR0VfFXiFgiKzfZ8sr5ZvkPUdv6&#10;0Ab9FFFABSdKWvKf2h/DzazoHhq6SW+8yw8S6RMtvazMscmb+AEyov3wqliA3APzYyAQLVpd2vxY&#10;dz1aiiigAooooAwPAjq/hPT2RonUq2DCm1D87dB2rfrC8EO0nhawZneRirZaRNjH5z1Hat2gAooo&#10;oASlrym98PNa/tNaLrCy3063Xhq/idZZma3h2z2e1UT7qE5Yk9W7khQB6tR0T/rewPR2CiiigDwn&#10;9tP/AJIlb/8AY1eG/wD09Wde7V4T+2n/AMkSt/8AsavDf/p6s692oAKKKKACkzQeR6V5V8C/DzeG&#10;tW+Jdp5t9cRt4laVLjUJXlll3WdsS29uo3FgAOBjAAAxQtXby/y/zDpc9WooooAKwNVdR4w0BS0Q&#10;YxXWFZMueI/unt7+vFb9YWqOy+LNCUO6q0VzlFTKtwnVu2O3rQBu0UUUAFFFFACE4pa8s/aa8PN4&#10;j+C3iOFZb5HghFwsNjM0ZmZSCqPt5ZM4JXocAHIyD6fBxBH/ALo/lQtU3/WwPoSUUUUAFUddIXQ9&#10;RJKgC3kyXGVHynqO4q9VLW2K6LfkMykW8hDKu4j5T0HegCPw4Q3h7SypQqbWIgxjCn5B0HYVo1n+&#10;H2LaDppLMxNtESzLtJ+Qckdj7VoUAFFFFACZ5pa8p8GeHm0b9oX4gXQlvriO/wBH0qcyXcrSIr+d&#10;egxx54RVAX5Vx1yeWJPq1HRPv/wf8geja/roFFFFAHhP7TP/ACOv7P3/AGUKL/01alXu1eE/tM/8&#10;jr+z9/2UKL/01alXu1ABRRRQAUhOKWvKf2mPDzeIPhg4SW+V7TUbG5WGylZPOK3MY2yBeXQZ3beh&#10;KjOQKOqXp+aD+vzPVqKKKACiiigDC8ZIz6RbhVlc/wBo2BxC+1sC7hJJPoByR3GR3rdrA8bIsmjW&#10;4ZEkH9paecSPsGReQkHPqDyB3IA71v0AFFFFABSZzSSIZI2UMULAjcvUe4ry39m/QD4Y8A6lphe9&#10;lWDxDq4WbUJXlnlX7dMQ7u/LE5znvnjiha3/AK62B7X/AK2Z6pRRRQAVgXjqPHmkqWiDnTbwhSn7&#10;wjzbXJDdhyMjuSvpW/WFduw8caUm9wp068JQJlCRLbYJbsRk4HfJ9KAN2iiigApOlLXmv7Sfh8+J&#10;vgL48sBNfRM2j3LgafM0UshWNmCbl+bDEAEDqCR0JpN2Vy4R5pKPc9Koqno4K6RYgjBECAg/7oq5&#10;VyXK2jKL5oqXcKKKKko8J/ZO/wCPb4uf9lH1z/0Yle7V4T+yd/x7fFz/ALKPrn/oxK92oAKKKKAE&#10;zS15T8XPDzX3xI+EmrLLfMbLXpUNvFKwtwr2F1mSRBwxBCgM2cbjjGa9WoW1/X9Aejt/XX/IKKKK&#10;AIrni2l6fcPX6Vk+CGV/BegMjRup0+3IaFdqEeWvKjsPQVr3HFvL2+U9PpWV4MdpPB+hMzvIzWEB&#10;LyJsZj5a8lex9u1AGzRRRQAUmeaWvKfCnh5tK/aO8dX4lvp01DQdLkL3MrPEjLNeL5cQPyooABKr&#10;3Yk5JzQtXb1/AOjf9bnq1FFFABWF4vRnsbEKsrEajaEiF9pA89Mk+o9R3Ga3awPGSK9hYBkSQDUr&#10;MgSPsAInTBB7kdQO54oA36KKKACiio54jPBJGHeIupXfGcMuR1HvQA/OaWvLP2b9DPhv4d3emlrt&#10;1t9f1hUkv5XlmkX+0J8O7v8AMxIwdx65r1Om/wCvuT/UOrXr+YUUUUgPCbP/AJPn1b/snFn/AOnO&#10;6r3avCbP/k+fVv8AsnFn/wCnO6r3agAooooATpS15l+0t4fPib4DeObNZr6JhpNzKq6fM0UkrLEz&#10;KhK/MVJABUfeHB4JB9D0sEaZaAjBEKcH/dFC1Tf9bA9LfP8AQtUUUUAFYXhlGW617csqg6ixHmPu&#10;BHlR8r6D29c1u1geFkVLrxDtRE3akxJR924+VFyfQ+3sPWgDfooooAKTNLXlPxX8PNd/E/4S6ust&#10;85tNbmiNvHM32ZVawu8yPGOC2QoDNnGcDG45Fq0u4dGz1aiiigAqrqpA0u8JKgCF8lhkfdPUVaqr&#10;qhK6ZdkEqRC/KjJHynt3oAqeFWDeF9HKlGU2cJBiXapGwdB2HtWrWZ4YYv4a0lmZnY2kJLOu1j8g&#10;5I7H2rToAKKKKAEzzS15T4Q8PNpH7RHj68Et9cR6houlTGS6laSNGE16DHED8qKAF+VfXJ5JJ9Wo&#10;6J9/+D/kD0bX9dAooooA8J/ag/5GX4Cf9lHtf/TbqNe7V4T+1B/yMvwE/wCyj2v/AKbdRr3agAoo&#10;ooAKTOaju4DdWs0IlkgMiFPNiOHTIxlT2I7V5n+zhop8O/DefTj9qZbfXdYRHvZHkmdP7RuNrM7k&#10;sxIwdxPOc0LW/wDXWwPa/wDWx6jRRRQAVgM6/wDCeIu6Lf8A2ax27P3mPNHO709vWt+sJnb/AITh&#10;E3vt/s5js2fLnzRzu9fagDdooooAKQnApa8w/aZ8PnxJ8B/G1qs19G6aVcTpHYTNG8zJExWNtvLK&#10;TjK/xdDkEgp6f16FRXM0j0+iq9gCLG2BGCI1/lViqas7EJ3SYUUUUhmF4WRkOsbllXOozEea+7I+&#10;XlfQe1btYHhNFQ61tREzqUxOx92T8vJ9D7Vv0AFFFFACZpa8p+KXh5rn4q/CfWElvpGt9YngaBJW&#10;+zIjafdkyNGPlLZCqGbp0GNxz6tQtr+v4WB6MKKKKAPJP2uv+TVPjH/2J+rf+kctd/4F/wCRJ8Pf&#10;9g63/wDRS1wH7XX/ACap8Y/+xP1b/wBI5a7/AMC/8iT4e/7B1v8A+iloA3KKKKACkpa8p8E+Hm0b&#10;9oD4h3IlvriO/wBK0ucy3czSIG8y8BSPPCKoC/KuBzk8sSRau3r+AdLnq1FFFABWF4oRmk0XasrY&#10;1GMnyn24G1+W9R7Vu1geK0V5ND3Ij7dSiI3vt2na/I9T7UAb9FFFABRRUF9a/bbKe3E0tv5sbR+d&#10;A22RMjG5T2I7GgCbOaWvMP2cNHOgfC9NPIudtvq2qRobyR5JWUX8+1mdyWYkYO4kk5z3r0+m/wCv&#10;uT/UOrQUUUUgMBHX/hPJl3Rb/wCzYzt2fvMea/O709vXNb9YSO3/AAnEyb32/wBnIdmz5M+a/O71&#10;9q3aACiiigBCcUteXftNeHj4j+B/iuBZb5His3uEisJmjaZlBKo23llJwSvRsYORkH0y1GLaH/cH&#10;8qFqm/62uD0sS0UUUAFeE/sa/wDJLvEP/Y7eJv8A08XVe7V4T+xr/wAku8Q/9jt4m/8ATxdUAe7U&#10;UUUAFJmlryn4keHmm+Mnwt1lZb6Qw3l3btAsrfZo1NnOS5jHy7ido3NkgDAxk5Fq0v66h0Z6tRRR&#10;QAVkeL2VPCetMzRqospyWlXcgHlt94dx6itesrxWxTwtrLK7IwspiGRNzA7DyB3PtQBc04g6fakE&#10;EeUvKjA6DpVmq+nkmwtiSSTEvJGCeB2qxQAUUUUAJmlryn4f+Hm0T45fEqfzb64S+ttNuPOvJWkX&#10;cftAKR54VVG0BVwB1PJJPq1HRPv/AMEHo2gooooAwvEqM174fKrKwXUQT5b7QB5MvLeo9vXHpW7W&#10;B4oRXvvDhZEcrqQILvtKnyJuR/ePt7k9q36ACiiigApM5qvqNn/aGn3Nr581r58bR+fbNtkjyMbl&#10;POGHY151+zfpR0P4R6bYFbhRb3d9Gv2p3eUqLubaWZyWYkYO4kk5zmha3/rqHS56dRRRQAV4T4F/&#10;5PN+LX/Yp+HP/R+p17tXhPgX/k834tf9in4c/wDR+p0Ae7UUUUAFITilryv9pvw83iL4M69Est8r&#10;wKlwsNjM0ZmZXGEfbyyZwSvQ4GcjIJ/X5DSueqUUyLiJP90U+gSCiiigDC8HoyadeBllUnUb0gTP&#10;uOPtEmCD6eg7DArdrA8GIsemXoVEjB1K9JEb7wSbmQkk9iepHY5Hat+gAooooATNLXlPj3w80nxz&#10;+GetLLfS+Wb+3MIlb7NEptmO/wAsfLvY4G5snCgDGTn1ajpcHowooooAwvHbKngjxCztEiDTrglp&#10;k3IB5TcsO49RW1F/q0+grH8bu0fgvX3V3jZdPuCHjTeyny25C9z7d62Y/wDVr9BQA6iiigApM0te&#10;U/DTw82hfGT4oyebfXK3rafc+dezNICxjkyseeFRRhQqgAY9SSRauwdLnq1FFFABX5wf8FuP+SLf&#10;D3/sYH/9Jnr9H6/OD/gtx/yRb4e/9jA//pM9AHtH7Q/gH4o6/wDEvxhrnhfVvGFna6ZpOhy6FZaP&#10;qckNndXgvpftYeINtkxCV3KRggjOcDHnujeFf2oG+PvxCuBqWsW1m41g6W9wXk0maF0kGnqm+6Mc&#10;bqTEfkt1bIO9iMmvoH4s/FvTfA/i+40LSfCfjTx3rltYNqmp2nhvUZFFhaSO4EjB7iNSzFX2Rx5f&#10;CnaABXQJ45+Gxu/DulX/AItn0bW/EVjDNp+i6p4hurXUJY2UMv7l5g4k7E43ZBBNJK6svNfen/Xy&#10;Lk9btdvwt/XzPkfxX4W+PD/BW1h8H2nxRs2Gq2zaxb+JdaN1qcwFswmNoYbiKdYfP2HH2hcj7qqo&#10;KnpZ/DPx00vxF8HL+5fx14n1CGxtYNUtEuTYacv+kuXmumivSDMImUMs0cwbYAGBLY938VfHj4K+&#10;FtL8T6jffEeB00GWNdVhs/EtxLLayb/LRDGkxKktwRgAnO7vXT+I/F3w78H+FdN8Uaz4wGmaJqTp&#10;cWF7eeJJ4obppE3RrGzTBWDDBCD5ecgVXNZ8/S6f4bej6eW3czcdOTyf9fL/AIc+WLLTPjP4cl+L&#10;Nqvh74jeLNPuQDBfX+tSWV0d12MrZxpeSJ8kTOQ0HkZCBSATkTfBv4V/GDWdV8G2PjLUPH2l6No9&#10;jrkhT+2ZrcyyLewtp0VyUmcy5h3DDO+QGUsRnPvvgb4w/DHxX4e8B30/iibQNQ8W2QvNJ0XVvEsy&#10;Xs6yjONnnneR2xnH8OK0fCnjjwX4i8D674pvNQ1Xw7oejX19ot3d6tr1zEkf2W5aB5C/n4ALJw5O&#10;7BGSOlLlcU4vorfddfm/yL1bv5/n/wAMz5EtPBP7Ttv4q+EsKXXiay0230TSI3kikkmjguE/4/Vv&#10;l+1xIxbGC0qTcH5NrDnr7XwZ8Xbzxz8TPDU+neNta8N+I2Ni2seIb1kgtoZ72JXW3txdTRFFt3mx&#10;JGkRCoAykmvo2X4n/CFvCF34pb4kWQ8NJcLZTasPFkwtkmU8R+YJ8K/qAQT3zVL4hfGn4P8AwzsJ&#10;LzX/AIg29nM1oNZt7NvFEyzXcW1yhhQzjer+WwCj5WI6U3Kz5n5v79f0+78VZzfu9f8Ag/5/I+ZP&#10;B0Xxe8R/FzxU/ge88aGTT/FHiOxN7qureZ4biskjmS2t47dpDtlSfytvyDaB128Vl/DPwB+0hqfw&#10;81DT/Eep+ObGW81/Q451+1zw3cMYuh9vmguGvJn8oxHkLsj+UbUGSK9q+GX7SXgPxNpmiahpvhzX&#10;tKh1zV7KKFI/Ecc7PNqLXAWaVILt8D/R2J3jOT8oyrY9F8M/Fj4Ya3Lo+nz+LJdG1fVpLiz03SdT&#10;8TTx3l4iTvD5kaGfc29kJVvvYIxjpTScLX1238rP9PxfmEpJ3a0X6Wa/X8EeE6X+zf4p8AfFnWdU&#10;0H/hL722n8daMxvdR1m4u2udMjsj50kjSSEuolIUls9AOgFfQ/7JfhbVvBP7N3w90LXbCXTNXsNK&#10;jhurOcYeJwTlT71Fa/E/4QapHqy23xIsrgabZ+df+T4tmJtYEfaZHxPlMMMF+Dngmr/izxx8MfBa&#10;6nN4i8dwaItldQQ3hvfE88At5njEkUbAzDaWQhtvG4HJBpRfLDl/r+tQer+89Ror5/1H44+BtM8W&#10;3mlCbVZbazvdPL6s3iRo7R0vbeadJUZ7keZGqQMdig9QVUgEix4S+PfwR8WaJ4d1LT/iTAlvrMs1&#10;rpkd74muIprmTftZAjzBiwJGARkZGMUWYnpue8UV5T8MfGnw7+MkWujwf4mvtaXRLl9Hvvs+t3mY&#10;pEPP/LXPJziTq2DgkV3D+C9Pk8zNxqw8zZnbrN4MbemMS8e+MZ75peYeRvUVhHwbYF932jVc+d53&#10;/IYu8bsYxjzfu/7P3fahPBmnxtGRcasTGzsN2sXZBLdc5l5HoD07YoA3aKwF8E6cqBRcavgRGHnW&#10;rwnaepz5ud3+194djQ/gnT5EdTcauA6LGdus3gOF6YIl4PqRye5NAHlHwT/5OP8A2i/+wrov/pot&#10;692r5x+Dnhayuv2jv2hg82or5eraIV8vU7mPONJgbnbIN3LHrnIwDwAB6Xd6r4R034h6X4NfVdVb&#10;xJfQT6pFZrq1422JSAzP+9wFJOFU8cHA4NHkB6HRXjkPxF8B3OnX8+lX+v63/Z+q/wDCPJDY6peS&#10;PdXjormOMtMA+A/32IC7WwwAzV+bxL4SXwJB4mWbxHNaXDppkdnHqd59ra587yfI2+cMSiUFCxYd&#10;DltvNHS/9a7B5HqlFeJz/FTwOLaO4L+KGV8yaisd/dg6SsVwbdmuAJ/kUSq6nZu3bHblQWra8N+K&#10;fCnijxbLolnL4hWcSXM9vdS6ldC2vGt5FiuBE3nHIjdlUoQFPUAgE0bhsepUV43d/EjwLpGpXtvd&#10;3fiK3tdPF7s1GTUbtra5kgx9pijYTEu6E4wy4yGCZ2nGz4d1bwvrmgazqM0+v6LHoiyWupwapq93&#10;HNZhY1mLPidhny3RxIGJw3XqKOlw62PS6wvBQZfDsAcTBvNn4uG3P/rn6n09PbFc/wCFLfTfGdjP&#10;cLY+KtKgdYvKbUdSu4Gni6pIgE5K5xyG2v8A315GbHhLwnZXWiRzO2oQO1zJKY7fV7kICsrAYCyA&#10;YOMlQMEk5BNO1g3O1oryNPH3giRPEcum3uv61N4c1RNNuoNP1C8mZ7yXaBCg83a+C4ByQiEHJXaS&#10;Mxvin4HtdPt5ifFW2KKcahGdRu2k0qJJzBLJdfv+AsgYblLnCsV+UE0lqD0Pb6K8y8a6v4b8GSxW&#10;1yPE2oSyWZnlj0zU7yV4LSMgNcMPOBwCwyU3SN2DYNZGofEnwLY6pqcN5eeIbaztzOTqh1G7FpNL&#10;aoGnhiZZs7kGdy7QGKuPmKnAB7JRXmWgeIfC2saDrmszza/osehTyS6nb6nqd0kloRCspLKszKUM&#10;Tq4AJXnpkEDBh+JfhL7MqLZ+MTrEcxgTQmvrk3sgkhM+/abjay+UCwJbK4KgBvloem4bntdYHjwq&#10;vhHUixhC+WMm4Xcn3h1Fcnfax4StfCGja9b3mu6lZ61DFBpcNlqt6896ZV8xFRTKPnKgkuxBUKxZ&#10;gAak8SeHrHVvAF9eMfEOlPPCm+G41K686Eo4GCqzEZyOSpIbrlhzTta6Fc9Horl9Z0TQ9C0291XU&#10;tR1GysbQNe3FxLrN2scSouWJ/e4CAAkr932rz24+KPgq18LaF4mtF8WanpWo2M2tJNa3d44gswF8&#10;yeYNMAFAcEJy3XavBwirHtVFeUaT4p8K6l4og0GIeKIkmaews9TuNRvFtbuVE3yxxuZt7OF3EOVA&#10;OxtrHFWfFHiLwR4U8SweHdW1nVrXULjS59QYDV73bDaW4BeV2Evyd/m+821uuDQ9NxLXY9OorxUf&#10;E7wlcQy/6H4wXWJLmFU0M3tyl5LuhM0bon2jYEMaOxG4fdYMN3Fbt94i8K2fhXQfEdpPr2rW+uSx&#10;y6XbWWp3TTXbyxmQKqPMoACKzFWIVQp4GKHpuC12PTaK8XsfiZ4EvJtGS0ufElxaXSwK96NRvPJs&#10;2u3KQpcFptwdpAUHDbDjJUEZ6HX7vQtF16DQoofE+r6k9orzQabqd3IbW1LlRNITOuCWDAFSZW2t&#10;tDBTgA5D4lf8nhfA/wD7F/xT/PS692r5w+JHhSyH7XfwZi8/Uttz4f8AEu8nVLrcNjaWV2N5mUz3&#10;2kbv4s17kfBtgX3faNVz5om/5DF3jdjGMeb93/Z+77UAbtFeQaj8QPBOg+Jp9LvbrxDbQ2E81vLq&#10;suo3ZsluRbG5eAt52WYQguMqVGMAhuK3PBr6L4vS6ijt/FGlz2sSxtBqepXcbtFINySqwnYNuGcN&#10;neuCDtPFC12B6bnodFePXXj/AMDyT67Y2V34h1a/07UYdCks7DVLvzZ7sx+aIoSZ1BYKGLtuGNj7&#10;jwagh+KPgXULnTDBceJJoNQe0kmukv7tYrCSaUwwRzgzAxlpVZCoBGR82Ac0LXYHpue0UV5d4t8U&#10;+FPA/iC306+l8Qyygx3dzPBqV1JDZJPKYYnnzNwjOGUABgNpOAATTfCPiXwn4s146NYy+Io3WC4e&#10;zubnVLsQ38UcvlTvE3nEvskKrlgCNylflINC12B6bnqdYGjlT4r8QgGHcPs+Qi4f7h+8e/tXL6Ld&#10;6F4k1y70zT4fE9zaW2+wk1ddTuxaedEfniD+fvLgggyBcZBXeWGKuaX4PsJfFXiQNeau242hKDVL&#10;tAm2M42sJe/fHXvmjzA7uiueufCul2cMtzNd6pHFE5unY6xd4XA54837uP4fu+1eaaR8UPBuqQRG&#10;1h8WG/cRS6fpst/crcajHciRopIg1xtZWWGVh5hUoIzkLxkDzPbKK4TTI/Dl/wCEB4ha81ux0tLO&#10;QzNfarewyQIufM8wNLkOpVgW68cHFcYPit4CvdH0nUoJ/E9xpurWNtfPcw6heKLG1kl8uGacGYNG&#10;GcEZUFjtYsMAmjrYOlz26ivLvDXinwp4v8UTaRZy+IY5mM11bXM2pXSW96LeUQzGEiblUdlVlIUH&#10;IIDDmsu5+JvgXStS1CK6uvEVvBYNeSJfSahdtb3ckDBLiKLExLsjsF2FQM525wcAHstFeaaBq/hb&#10;U/DmrancXGv6LFoXnW2p2+qavdrNZkIJG8zbOwJ2OrqwZuGGD2q/4Vs9O8XafLOLHxVpMRjSOMal&#10;qV3C80RGUkXE5Kk9922QfxAZGQDf8EKy+FrAMJg21si4bc/3z1NbtcT4T8JWN54etppG1C3eUh2j&#10;t9YugilWIG0LIAAccgAA980zxiNC8DaQNTvpNdn33kccFta6pdySz3ErBEiRTKBgkj5SQg6nHWgD&#10;uaK8Q/4Wt4GhhtZFPiqRYI5ZNQxf3bf2Un2hrdzdZn7SpIo27yPLYr8ozW3478ReGfh9IsN9H4qu&#10;4ksHuLq4sdQvJI7KzVwGnlczDoTnK7pMKxAIBoDyPVKK8YvviX4Ds73VILu88RW9nAk4Gpf2lefZ&#10;rl7THnxwss24uhOCMDeQwy2Dja0jxF4W1Tw7r+uXU2v6NHoUzyarbajqd0ktm0cSyncqzMpUxsrg&#10;KSpDDjOaOlw3dj02ivFY/ib4TWAbLLxg+tRXTx/2D9uuTekmDz2cobjYU8ohhluMhQN3y10F/q/h&#10;PT/C+iaxa3mu6tb6zGkOlQWOq3kk995qF1CBph820Ft7kbACSygUAcn+2n/yRK3/AOxq8N/+nqzr&#10;3avmT9rfQrK9+ANpdbNbsmufEPhuB7a+1O582If2zZqQR5rAOOf3ikk8EMeDXvz+DbCR3Y3Gqgu6&#10;udusXYGV6YAl4HqBwe4NAG7RXlvjzxT4W+HN7FFqDeI7mQQzatcfYtQu5VtbZCqyzy5mA8pSw+Qb&#10;j1KocHEmha74Z1vxDFpNkfEskO65t7fVDqV21pcSxnE8Yk84ksh3DLgDKsEJxQtdgem56dRXl/iX&#10;xL4H8JeJl8O6prOrW+of2JcapIv9r3pENlAV3yuwl+Vstw33jtbnisQ/EvwlPbTr9i8Y/wBsvPHD&#10;/YQvrlb1gIfPV1X7RtCmIFiQwzgqQW+WlfqOx7XRXmWreIvCth4Y0PxBaz6/rEGuzRS6Xb6fqd00&#10;147xNKqorTKAvlo7lWIUBTkZrH0/4l+Bb680cWd14iubO7NuTqI1G7NtayXeRBFcFpshnb5Qu1gh&#10;Zc7cjNWd7E30uey1hamGPizQyBNtEVzko2I+ifeHc+n41yus3ehaP4gh0CCHxRq+oC2DXEen6ndy&#10;fY7d2KiaVmnHJIbG3dKQrbQcVf1TwfYHxJpMO/UmSaCZGlOs3QkQKExsPmbgT/EVIJwN2aXmM7ii&#10;sJ/Btg7uxuNVBaRZTjWLsDI6AAS4A9VHB7g0L4NsEdXFxquVkaUZ1i7Iyeox5uCvovQdgKAN2iuO&#10;8R6ZoHg3w5fazqd9rEOnaZayzTSf2veyMI8EsceaSzenUjoMVw6fEPwpcW00Edj4xfWYd1pNoSah&#10;c/bokjjSZpCPtG3hJYm3hyx3heW+Wgdj2mivPfE+oeEvC3gS/wDGWp6pq9voMVql9JONUvVYxhQU&#10;Cp5gYM2QNoALE4IJrEl8f+C4NctbN5/EIhmmgaTUf7RuvsttcTxebDBK3nZUsmDs2lBuXOCwybOw&#10;ulz12ivL/AHiLwv4/nni05/EVrLaQR3sa6hqd2n2i1uN/lXCfvjujby327uV2/dXisG0+KPge7tZ&#10;DE3iks8EK6fC2o3e/VIp5THFJbEz4bc4wHcqwGCSFINAHt1UtbBOi34G8n7PJjyzhvunp715/Fr/&#10;AIQuvAU3iuS91630zItpYn1K9FzHPHN5Jg8tZS3m+aPLIXlm4ywNaVvpVprvhu+vpbHxDpU43yNY&#10;6nqlwjBlXgELOyFCMZAJU5IYZBAAOr8PgjQdNB3gi2iz5py/3B1PrWhXK6B4QsTpGmS+bqUbCNZt&#10;i6vdFAzKMjHmYKjsuNo7AVi+M59B8B2+mJOviTUru+d7OzsbDVLuWec7Gkf704HyojHczAjGAckC&#10;lewbnolFeL6f8SfAmt3mnwWN14lutPvorO3/ALVj1G9W2ge4QPbRSMZgyyuCvIUkb1DMM1q+JfFH&#10;hjw54o/si9TxQVeazjudShv7sWdrLM3l26M/nDG9gAQgIyy78ZzVWA9TorxS3+KngidJplbxOGLR&#10;3eno2oXX/E1WWXyI2tv3+GRpMAK20DcrEBSGrbg8R+E/+ECXxZ9o8QJYwSyWhtZNTuzci5M/2drd&#10;kM3MnnfuwCSAcbSBzS8w62PUKK8Qufin4Hs9OWaT/hK90MFwmo241C7M2lwwSiOaW4/f8bGYfOhZ&#10;iMlcqCR1fi240Lw3NZ2QTxHrGqaopa207S9VummkjiwWkBadURRuXcxZdxYD5iQCAcb+0z/yOv7P&#10;3/ZQov8A01alXu1fN37Rnh2xk8V/AGVJNUVbv4hW8rLNqN0HX/iVagwADSZj6DKjHcEYJB90TwZp&#10;8bowuNVJR2cbtYuyMt1yDLyPQHgdsUAbtFYCeCdORFUXGr4WNohnWbwnB6kky5J9G6jsRXOeOZNB&#10;8E2Vl9q/4SK/utTmTTrKw07Vrtri5k2s+EzOoBCI7s5YfKpyTQB6FRXkEfxB8F395pRgm8Sz2erS&#10;WuNQjvrxbaCWVzHBFITKCrM6lSqqQDjfjIzqeItc8OeGPEcWlyjxJeXCvFdXUlnqF3LHZLO5jiaY&#10;ednYzKwCqrBdpJCgZoA9LorxVfif4FhFxvm8TRwwRStYzSajdldUH2hbd/s588mQiaSOMb9pBkQr&#10;8pBrZtvEPhKfwPqPiSa48Q2Vnp/mafd2txql4LmGZH2GEqsxzKWKgMpJbcuGIIo6XDrY9RorxHUP&#10;il4MsrGaW5h8Wpeo04v9LS/uvtVglqI2mkkVbjARVliYmNm3iRcBs11niW+8P+HY9MZG1/V77VZv&#10;OsNP0zVLqSa5ITczKDMqrEFwTuKpyo6soIB0fjYqujW5Ywgf2lp4/frlc/bIcY/2s/dPZsVv1594&#10;i8M2E3h3TLtJ9ctC2oWMgSfUbtnXzLqHKOhlPrjnOzqMYrol8E6cqBRcavgRGHnWbwnaepz5ud3+&#10;194djQBv0V5V4t8UeEvCniE6JfTeI3cW1vLe3Vtqd2YbCGSUxQPM/nArvdWGVBY7WLYUE1o+FrvS&#10;vGmpaitpYeJ4bK3uZEGpz6rMltPLDIY2WMLcF8blbgoqtgnnuLUHpueiUV5V4h8beBfCfiTUdHvt&#10;W1gajpli2tXMUep3sgjjZwgU/vcFmZl2xe4IAyM41x8T/BumWGZYPFy6jaG7iu9I/tC6e8s0iRJJ&#10;5ZV+0EFVSaJgysxxKmzJOKB2PbqK8x8Xa14Y8K6bps27xHrD6lasbW20rVLuWaW3jTzHmAM68KpB&#10;L53HcoGSQKz7Dx74I1zxJa6XZXmv3UWoyQQxapDqd2LMztbi5ihDecCrtCQ+AoByAx3HFHWwulz1&#10;6sK7Vv8AhN9LIE2waddglW/dZ822xuH97rg+m71rl7q/0OLxcdBtIPE2qXcM0c17NY6jdPBYtIPk&#10;ErGYcEc+WobAIYqAQTfm8I2MXjHSYlfUWVbG9cSvrF0ZATJbgrzJkqdxPXAKrx0weYHbUVgDwTpw&#10;QL9o1fAiMPOtXmdpPXPm/e/2vve9efWvjfwtrGp6jpthB4rvZ1M9vbNDqdyi6jJauEnS2drhRuRv&#10;lYts3YbBYA0AewUV5T4e8WeG/EnhXxB4le38U6ZZaLdTC7S51C5ZzJbj94IlhncSKDldqEgsCMEi&#10;stPib4VjjK/2f4y/tyG7kRtAN7cNeg+QJ2Yp9oKGMRMGA3EAkKBu+WjYNz2qivHtL8f+BtV1vS9M&#10;0+98QXtreCK2g1WPVLxrTzZ4PtEUTOZt3mNEQwJXjco3AkCrmt+J/COi+KP7Aup/EXBt7C51CPVL&#10;s21rNKC0MUknnblkcAfMAfvJuYbhkem4HqtFeX+BfEvhb4kXV7Fp8niK2kEFvqEf2vUruIXNs5YQ&#10;3EOJj+7Yxtx8pOPmXkZueEr/AEPxneTNpsHiZtOWV54NWl1G6W0u2VtjeUfOyUz0BUIw+ZNw5oA4&#10;39k7/j2+Ln/ZR9c/9GJXu1fOH7KnhSyni+KztPqQMXxD1yNQmqXSgjdGvzASAMcAcnJzk5ySa9f8&#10;R6V4f8JeHNS1jVNQ1a10zTrGSS5mOsXpKQoCzNxLktgfeHzds0m7DSvojsKK8Yb4heFpdLuJTp/j&#10;P+0VdIrjRlvbr7ZAqxeeHYC42qvl4YkNls7SC3y1v6zrHhrTdE0fV7eXXtYXW5Y5tNttO1S6Mt2T&#10;EZRsVplUL5asxUkLx0zgU3oLc9Iorx6D4ieCm1TS4I5fErQTvbl75768WCzlugfIiuN8wZWc4AUq&#10;QpZc7dwze8A+JPCfxAuJbXTZfEcJjslubd73VLtBd2crMEuIm84llJRsM2HHHABGQD1OivE1+KHg&#10;ae3uyZPFCI0EX2E/2jdg6rEZxAj2pE/zFpSq7m2Md6k/KwNdDbeIPCV74Ju/Fs15rtlp8MzJcwza&#10;leCeG4ikMLQeWkp+fzBs2JkOSMbsjJ0uHkej3H/HvL1+6enXpWV4MDL4P0IMJQwsIARO2ZM+Wv3j&#10;3b196w9B0uz17S5LySx8SaRKkzyG01TU7hX3FfRZ2UoQRhckDkYBBFO8IeD7B/CmhOX1KFhYx/u4&#10;tZuii70BIGJMEDOFPYfdwKAOzorzvxxNoHgW004XI8R6hd6lINNsrDT9Vu3uLh9ryHbmdQCEjdjI&#10;WBwp56CszSPFXhvxXq1tZaHb+KNZhvLS1vZr601S4SC1ikLiIvvuFZSTE+4IpPHzdaFrsD03PV6K&#10;8+8Yal4U8EahoNrq2o6vFea7qiWtjBHqt4zSTkHqBLxGAOc/JkjjJFctF8UvA0azymXxMkcKtNYP&#10;JqF0V1VXnFtm2/fnzB5zxoA+3HmIwAUhqAPaqK8utvEXhJ/Ad14me48Q21lZmXT57WfVLz7Uk4l8&#10;owFRMczGTCKQSSWGGwQawNR+Kngmx0yaW5Txak8SzpqNgmoXX2nTorUp50soW4wFUSRktGWLhwRu&#10;GaPID3CsDxkVWwsNxhA/tKzA89cjPnpjH+16H1xXO+LLrQfDclhHjxBq+papJ5tnp2l6pcvLP5ag&#10;sygzKixqCNxZlQllByWALvEXhmwm0jSbtLjW7UyanZzhJtRu2cF5kyjIZeBzjB4XqAMUAd/RWAng&#10;rT41jUXGrkIrIN2s3hJDdcky8n0J5HbFcT4n8UeEvC3iZdAvJfEbyra24u7qDVLswWUc0pitzM/n&#10;AhpJFZQygtwSxA5o62DzPVaK8t0DXdI8R+ONS8LSaT4u0vUre2jvpnu9Vl8oRbykZDRXT7N5ViFI&#10;UsFYkHBrKn+J3guyvr9L3/hKrCO3NxdW9xc3l4sd+0EqwSLbjztzASSIoRlVWLAqCOaAPZ6K8Ru/&#10;ip4L0qxWaaLxat7aPefbNM+33T3NikIQ3Ek6/aCCiLLEwKl+JF2A10HjPWvDHgmysHlbxHqr3lpK&#10;8NvpmqXc0xto1Dyz4M44QMvz53/MoXJIFHn/AF/X9dw8j06ivI9P8b+Ctd8S22i2d34guI9QaO0h&#10;1SPVLsWjzi3+0rAsnnblkMPzk4AI4LE8Vr3N/obeMJNBtYPE2p3UM0L31xZajdG3sXcZjWVjMMZG&#10;CUQMACGcAEEuwrnHWf8AyfPq3/ZOLP8A9Od1Xu1fOOn+FrKL9uDVYlm1EqPh/Z3GW1O5Ztx1K7GN&#10;xkzt5PyZ25wcZAx7engnTo0RRcauQiNGN2s3hOG65JlyT6E8jsRSGb9FeMx/EXwTcT6pb+Z4oEdr&#10;HcwQzi/vSt/9llEU4ttsxZ3WQhCxClieCwya2rHXvCuoeFda8Q3Nxr2lwaXM8epW13ql2k1pLCAS&#10;hVJiMkFT8hKuGB5zR0v/AF/X/A7oOtv6/r+ujPTKK8buviH4ZsbXzJdO8ZLqou5i2i/bLk3a+XEs&#10;skm37RsaJY3Q4ViuXCgb/lqfSvHngnVfEemaTYXniC7iuXEFvqi6ndtaNPLb/aVhZzNkuYSHXK4G&#10;QAQeKNwPXaK8o1jxZ4P0LxQdBurjxCojMenXGorql2bW2mkQyxwySeduErIAQ2DjcoLDcAZ/A3iD&#10;wv8AEaW/hsX8R2kkdtbXYS91O7hM1rJu8i4ixMfkfy354Y7TuHPItQeh6hWB4WKm78Q7TCcakwPk&#10;rg58qL73q3v6YrmvCN9onjmeabTYPE39ml/tFtqs2o3SWt5tO0mI+dnZnoGVVcfMoYc1a8K+ELAX&#10;uuN9s1eQxapIyh9UuwFLRR5X/W/OOeM5AzxjFAHdUVxviXTfD/gzwzqGtapf6vb6ZplnLLcSnWL1&#10;2WIAsx/1pLNxwfvdga4sePPDV1ZwxQ6b4xn1ie5GltoaanOl7E6wfaAW3XQRf3WG3h8nIBJPFAHs&#10;1FcL4tbw54M8I6l4o1681jTdNtIRe3O/VrvfHtHCBVlI3E4GxeGJxzmub/4WB4LTWbC2E/iIwXEl&#10;vI+of2jdG1tZ7mPfBDMfOypdcEJtKLuTO0sMgdLnr1FeXfD/AMR+FfiBNNBpsniO3a2tUvIft+p3&#10;afabScv5dwh847kYo+C2GXHRcisKD4o+Brq3mKv4pG63hXT0Oo3YbVYZZjFFJbHz/mLSYG9irYKk&#10;kKQaAPbqq6pk6bd43Z8l/uHDfdPT3rz2DX/CN34EuPFkt7rtrpofyJ4pNSvRcRTxSmEweWspPmea&#10;Nm1M7zj72RWnp2lWmvaDdXslj4i0mZXeQ2Wp6pcI+4LxkLOyFCCPlBK9cjIIAB03hgEeGtJDCQML&#10;SHImOXzsH3j3PrWnXI+GvCFi2g6RKZNSiYW6yeWmsXRRSyDIwJMFR2GMDsBWR42udA8BW+mJcjxJ&#10;qN3qMjafZ2On6rdyzznY0jkbpwMqiOxcsCAMA5IBNgPRaK8buPHXhl7vw3DBYeLr3T/E/kW+m6na&#10;6rN5M26MyAgfahKu1FYu2zICnJNaPijxR4Z8M+KE0q9j8TsHntBcahDf3f2O1knk8u3V384cO+AV&#10;QMBuBfAOaAPU6K8Vg+Kngd1mmV/EwAK3Wn79Qusaqsk3kI1sPPw6GQqoV9oG9WwFIatm28ReEj4B&#10;bxUbjxDFY2zy2T2s2qXhuluPPMDW5Tzjul875F5PJG04waOlw62PUaK8Pvfin4HstNM0w8WCSGKe&#10;PUbRdQuzPpkNu6rNLOBPwELLl0LMwORuGTXXeLbnQvDc1lbbfEWr6pqvz2unaXqt000qxAFnXM6o&#10;iKGXcxZQSyg5LAEA4v8Aag/5GX4Cf9lHtf8A026jXu1fNv7SPh2xfWvgLLHJqqLd/EazmZLjUbre&#10;mdOv2xhpMp90AqMdxjBIPuqeDNPjMZFxqx8suRu1i7Od3XOZefbOcdsUAbtFeUeJvFPhLwl4kj0K&#10;8k8SO6w28V1dw6neNBZrcymKAyuZgQzyAqGUMw6kqOat+FdY8N+N7+azsx4mhimtlntbybUrxIL2&#10;BH2+ZA6zHHOM7trMGBwQc0LXYHpuemUV5Rr/AI58DaD4i17R7nVNZk1TR7e31K7t7fU7xsGV/Lgi&#10;XEuC7ttAiHB3rkfMKyLv4seCdKsvtcyeK1ubSS7mv7D7ddPPpyQFRcSTr55Xy08xDhS4wwKA0bha&#10;x7dRXmPjfW/DHw9t7EXTeI9RkmtriZIdP1S7nkFtGA007ZnGVQOvzZLfMoUEnFU9N8ZeDNb8S2+h&#10;2l14hmju/wDQINUXVLsWks6wi48hZPO3eb5Xz7sDIBG4kEUb6B5nrVYTK3/CcIcTbf7OYZ3fus+a&#10;O39739K5ea+0Ofxfc6DaQ+JtRuIZIVv7qz1G6NvYuyho0kbzgQWUqSsYbAYF8A5rQPhOyHjNE3ah&#10;t+ytc+adXud+/eBtx5mdnfb9zPbNHmB2tFYKeC9Pj8vFxqx8vfjdrN4c7uucy8+2c47YrzNfiZ4F&#10;FzeW0k/ieCKKGeC1uZdRvAmoGG4SCVbc+duaQTSIgZgrEsNpK5IA8z2qiuG8MWukeL9NurhU8R6Z&#10;LHL9lurO/wBUu4poHjwcfLMV5BB3IxDA8k81xf8AwtrwFe6ONW0y48S63E97eBYtOv7tnYWZxcTK&#10;pmUGBeOnDblwrFhRsG57bRXkuk+OfBeq+KrDSbG61+4W5nMVtqY1K7NnJctb/aPI3GbJbyfnAK7R&#10;0BDcUuq+MPBugeKG0G7ufEMa27Cwn1I6rdtawTyQmdYZJPO3eYYxuDYOAVG4EgUPTcNz1mivMPA+&#10;t+GPiF9ugtG8SWMsNpbz+Vf6pdwvLaShjBcJic/K+x/myH+UhgDxVvwhe6J49ee40+DxMmmy7Z7b&#10;U5tRuo7a8VTt3Q4m3BenDKocHcNw5p2A6XwkVJ1raYTjUpgfJXHPy/e9W9TW/XC+E/CFiZNYb7Zq&#10;8hXVp5Ru1O7UKSF+XHm/Mo7Dp7VZ8SadoHgzw5e61qd7rEOnaZbyzTSf2teyNsxluBKS59OpHbFL&#10;Ya1OxorxGT4m+EUt2g+xeMm1iMy2k+irf3RvIEiiSd5X/wBI24EcsTbw5Y+YqjJ+UdB4h13w3pei&#10;6VqNpH4n8QJriJLZQ6PqF28ksaR+bvG6ZVjXYMnJUsSB8xOKHori30PTqK8Ztvif4Cvr+w+z32vz&#10;afeSW8w1ZdRuxZwzTQedDDITMCpaPDbNuwbl3YLAHY8AeIfC/j6edNPbxFaTWkMd8iahqV2hntrg&#10;P5Vwo84ho22PtDcqV+6pxQB6dRXiNj8UvA95ZsYT4qZ3hhXToG1G78zVIriRo4ZLcmfDbmUgO5Vl&#10;GCSqkGugTXvCFz4BfxVJe69BphxaSQtqd99pSdJfJMHlrKW87zR5ZC8s3cjmgPIpftdf8mqfGP8A&#10;7E/Vv/SOWu/8C/8AIk+Hv+wdb/8Aopa8U/aX0u11r9kv4w6hJZ+IdIuB4X1WRrPUtSnDKyWkmPlW&#10;d4yhGCVUlTnDDOQPUfBHhGxfwjoExn1MObSGfA1a6C7mjXI2iTG30TG0dgKAO2orzvxnc6D4Dh0u&#10;OZPEmp3l7JJa2djYapdyzzHY0kh+acD5VVjuZuMALyQKxNJ8ceDPEVxp0elzeJtR0++ht7f+1LfU&#10;b028DTRiWGOU+dvWRkZDu28b1DMM4oWuwPTc9forz3xZqHhPwlrvh/R9U1LV4tS8SXf2Sxgj1a8J&#10;d442kJ4l+RQq/MeASVByTXLW3xV8EXUc0yN4n3s8N3p8Z1C6B1VZZTDE1sPPw0bOMbW2gZDEAEGg&#10;Nj2uivL4fEnhMeA08Wi48QLZRTPa/ZZNTuzci6af7ObdkM2DJ537sAkgHoQOawJ/in4HtNOSZ/8A&#10;hK8wwXC6jANQuzLpcMMoimluf3/Gxz99S7YBK5UE0dbAe31geLCok0PcYRnUogPOXPO1/u+je/1r&#10;mvFtxoXhuezsFTxJrGqanGTb6dpWq3TTSRRYLSBmnVUUblyxZdxYD5iQDP4k8Lafcf2DcLdazAJ9&#10;Ugn2tqN5knY2FKmT5B6jAHqKAO9orCTwbYRuji41UlZGkGdYuyMnqCDLgj0U8DsBXC6/4q8JeFPE&#10;0Wg3UniR2hEEFzex6nePb2ZupDHAJnM2dzuMAgMVyMlQQaPID1eivMvCGreG/HF1JbWS+JoYZLNJ&#10;rS7uNSvEhvrXdhZoXEx6nHLbXIIOCDmqeveOfA2ja/4l0ifU9bl1PRYLK7vbe21O8JDTuY7eJMSg&#10;eY7ADYMZ3qW60Aes0V4ldfFjwTY2YupV8VCWCW5udRtBfXTS6YsDrHPJcL5+BGhZflQuCDuVSMmt&#10;7x14g8L/AA5SwN6/iK+eSC5vFjsNTu5mS2jCmedwZhlE8xPUjcNooA9PoryfS/Fvg7V/FEOhWtz4&#10;hdJy+nW+p/2pd/ZJ50jEzwJJ524yiPLbiBwrAMSpFaRvdCvPFd1oFnD4n1B4Gigv76z1K7+zWUm0&#10;NGjv54O4gqW8sNgMDJgHNAHVIG/4TeY4m2f2cgzu/dZ81+39739MVuVxQ8J2TeM5kLagB9ljuPNG&#10;r3IfcJGG3HmZ2d9v3SSeM1sJ4NsI3RhcaqSjs43axdkZbrkGXkegPA7YoA3aK8QPxU8CW8dz5kni&#10;mOCKGZLKZ7+8I1MJcJbuLf8AfFncTSRoC4U5dSp28jeg1/wvd+C9X16T/hJ7eLTC1le2B1C9a8hm&#10;jIHlBI5mzISy4ZCd24fMRRurhs7HqNFeJ33xS8H2lvcvcW3i6PVIZ5vt2jpf3JurNbeOOSWR1W42&#10;eWI5YXOxm3CVeGJIrU0rxr4O1fxZa6RZ3OvzLc3bx2+p/wBpXRsprryBO1uredksIjv2ldnBAO4E&#10;Ubg9Nz1iivJdS8a+C9A8Utod5deIIVtJHtZtTfVLs2kU7QG5MLuZs7/J+cEggAgBgSBVzwTrXhnx&#10;0l9Hbt4k02a0tIZHg1LVLuGRrSUFobhcTn5X2vhyQ4KMGwRijfUNj06vCf2Nf+SXeIf+x28Tf+ni&#10;6rsvCFzovjxLiext/FEOmzIkltqNxqN3FBeRqcB4cTblHQ/MqbwQRuGTXm37IHhayvPht4imkm1F&#10;XPjrxJJiLU7mNcrq10oG1ZAMYHK4wTyQSc0AfRtFcX4rtvD/AIE8OXmvapeaxHYacjzuV1W8kZt3&#10;G0L5p3kkgKvOCRjFcXcfELwlY6PLcSWvjD7RZie2v9PW/u3ubCOONZZZJsXBHyxyRsGVmch1CZPF&#10;AHtFFebeKNQ8O6DYWDx/8JHrM+qwbrSz0rVbpp5oY1DtIu6dQMKQSchmyB8xIFY8nxH8Ctrcdsbz&#10;xALWaSEvqh1C8jtIZ2t/tEcL5lDIzRYcrt28gN8xAo2DfY9horzLwJ4g8M+OpLv7G3iKwntVi1Hy&#10;dS1K6jaW3nVjFOo84gxOEfCnG0qQVUiue074peCL2zDW48VPOUg/s+0fUbrztTjumcQyQZuMOGMb&#10;4ZypQLk7Rij+v6/r8mB7dWV4rBPhbWAolLGzmwITh87D909j6Vwya94Pl8BR+KTe6+mnSILIQf2n&#10;fG684SmLyPLEpbz/ADQYzj5sjrjmrtzpFprXgvV76Sx1/TZ2t5N9hqeq3CMCiHaDtmaPawxnaSCD&#10;82SCAAdzp+RYW2d2fKX73XoOtWK5yx8H2DWtvIZtUViVn2rrF3tDbegAlxt/2fu+1c3401Hw/wCA&#10;ZNIhnTxJqd/fSTLaWOn6ldzTSBULyuQ0wBVFGfmPBICjJApN23Ha56PRXleheIPDnifW7fTdDh8T&#10;6vZyWEEzatbavcfZYoZ1MkZZmuQ5cqAchSwDDkZrQ8UX/hPwt4h8PaBqWpaxHqfiWZrSxgj1e8LM&#10;YomlZiRL8gCoctxkkA5zVNW3/r+rMS12PRKK8Ttfit4I1KGWeL/hKDNM9tc6fb/b7pX1RZnMcD2w&#10;8/aY3ZTwxQY+ZgAc1ux+JvCa+B4fFqT6+1p9qMK2jald/aftbTeQbYxmbG8S/u9hO0EcEDmkHken&#10;0V4i/wAUvA1rp9rPu8UskcU/29P7Ru2k0qJJzBLJdZn42yBhuXeQFYr8oJrqfFVxoXhu6stNSPxL&#10;rOq31ufI0/S9VunmMEeN0pZp1VACyguWDMWABYnFAHTeKCovvDm4wgnUgB5q5JPkTfc9G9/TNb9c&#10;F4j8KafcXPh6UXeswi41GNyv9pXgJxBLhceYPL9T0yRg5zXQDwbYB932jVc+aZv+Qxd43YxjHm/d&#10;/wBn7vtQBu0V5VqnivwnoXi4eH5ZPEby2rwwXF6mp3bWttNdEiCKVzNku5AC8MF3Lyu4Zd4S1rR/&#10;FXifVfDjaX4u0fUNMsY3uP7Q1aYqI5GbZ88V0/7w7GOTh8DrgijcHoep0V4m/wATvBfl3puo/Fti&#10;rwpJZfaL28ibU0W4W3U2w8/cCZZIlwwQt5qE5U5oufiv4IgtFu3/AOEp3RvLdajAt/db9KSCUQyy&#10;XKifCxo/VU3AgFgrAE0bhse2UV5f478TeFfhs1o1/J4hu2MNxqLrZaldzeTbJt864kBmGY03rwNx&#10;GflXiodJ8U+ENT8VR+HrafxC29p7C21JtVuzaXM8ah5YUk88lpFUk7iP4WCtlSALXYNtT1avCfAv&#10;/J5vxa/7FPw5/wCj9Trr0u9Cv/E9zoNlD4n1D7Nss73ULXU7v7NaSbQ6xu/nht5BXLIGI3DeRmvO&#10;PBXhayl/bG+LcLTakEPhnw3PldTuVbcJtSGNwkzt+UfLnbnJxknJ5gfR1FYQ8HaejB/tGq5Epm51&#10;i7xuPUY83G3/AGfuj0rzTTfiT4KvraWW3/4Spkiimk0/dfXjNqsfniB3tx5xMgErooL7cb1YYUhq&#10;APaKK8xtdc8J3Pgm58Rvc+ILazti+nT282qXguI51l8owlRMcy+ZhAwJzkYYg5rE1f4k+EtJsGlv&#10;rTxhb3h85rvTftt19ps4rUIZZmAn2+WoliJaNm37x945AAPaaK8q03xj4Q1jxdFo1tca+4nvHit9&#10;S/tO6+xT3ccQle3R/OyWEeW27Qh2tjJUgQ6j468FaD4pk0m9vNeto7OaaGTVJdTuzZJcC3Ny8DOZ&#10;slhCGcArtGMAhuKNgWux63RXmXgrWPDPjK3vxE3iTSpdPt0M9vquqXcUq28qF45/9eeGAbDk7l2s&#10;DtIIqz4Ql0bx3bzTWdt4pttNlhQ2t/daldxRXkQPyyRET71zwcsEZgQeRTs9hXW50vgtlbTL3aYS&#10;P7Svh+4XAz9pkzn/AGvU+ua364Xwj4QsZ7C/drzV5C2q3bk/2ndxAFbiQBQolxtGMccNjJBzUvi6&#10;Hw/4D8PXuvapd6ytnZMZ2EeqXkju7EKsap5vzFmIVU6ZIwBSGdrRXjqeN/DhSwtbTTfGF9rD3FxY&#10;Po0eqTfa7aREWSTzt90E4SSNg29uJF2nmug8e3Phb4beCdR8S+IdQ1my0qxtB5xGr3jSbR0VQJcm&#10;QnjI+Y+uKOl/6/rUFq7I9CoryLUvHngqw8ST6Vd3fiC3jDpFPqZ1O7WzhnW3+0iAuJsq/kjecLtP&#10;Qkk4rQ8F+IPDPjYag8LeItMmsvK1GS31PUrqJzBKhaKcATEeU4V8LxgowZQRQB6bRXien/FHwXe2&#10;yvbp4ra83QNYae+oXPn6il15nkyQhrja6MIpSN5XYI2JCVvR694QbwJa+KFvdebTrlBZwwDU75rp&#10;5mk8sQCPzdxm8wFM9QQfmAGaAO08bBm8Ga+FExY6fcAC3bbJny2+6ezeh9a2I/8AVr9B1rzvVdGs&#10;9X+H2t3r2OvWExsJlbT9U1a4RgURiAxEzJhsDLAkEH5s8iuoXwbYP85n1UFnWUhdYuwNwHAAEuAv&#10;qvQ9xQBvUV5x411Xw/4BudLhnTxJqeoXss81vY6dqN1NKyom6aQq0wHloMcE9WUKpJArHj8ZeG/+&#10;Eg8M6Vb2Xiy6tNfQppWrw6vNJa3MbRecZM/avM2hf42TKnABGRkWuwPTc9forynW/E/hbQ/E39h3&#10;a+KUhDW+nTasNRvBZwTSAtFE0hmDb2+XLqDy6hmBOKyLT4qeCdVt55YV8VG5nNnJY2X9oXKS6kkx&#10;dbeS2Hnhdj+W5OSnCkuAOSBse20V5h/wkvhT/hCbbxXHPr8trcXYjis11K7+0tdtJ5P2byzMAGEg&#10;KFCQgIJ6c1g/8LT8DQ2ljcK/ih0RZXvQNQu2bSl+0G3drsGfgCZXUY348tyvyqTR1sHS57bX5wf8&#10;FuP+SLfD3/sYH/8ASZ6+2vE9xoXhq+stKji8S61q13bOY9P0zVbqSYW6kb5mLTqqgFlG8sGJOFzy&#10;K+FP+C0GkW2nfBXwBPbvet5+u8i8u55sBbWTGFlY7DzzgAnvnFAHvvxW8TeH7P4paz4n8A/H/wCH&#10;Pg7X9T0+PQ9ctdfvLa68vyHk8uWJRcRmOdDLIuH3L0yvFcH428LfDzxb4snuJP2ifhzd6PrS6Q+v&#10;3Go3tlJqks2nlSr2s6TqkIkKAsNjYJYrjNfY9x8LPBd3PJPP4Q0GaaVi8kkmmQszsTkkkrkknvUf&#10;/CpPA3/QmeHv/BVB/wDEUL3bNdAeqa7nxJqHgLwJqVr8SdOH7Qfwu0vQvEVs6abo2m6motLe4Nyt&#10;wJ5UmvZMNuUgiHy1bexIzivSfi54i8B/EOy8Aajp/wAcfhTY+KPDcMsE41C8trrTJ1ntxDOUg+0h&#10;lI5MeXOOhyM5+kv+FSeBv+hM8Pf+CqD/AOIo/wCFSeBv+hM8Pf8Agqg/+IqeVcvL00/BNfk2h31v&#10;6/jZ/oj8/Iv2e/hZFq3geZ/2iPh/d2Gl6TpmmavZzeImiSc2TFkkgW3volySc4lEgUgEd8+j/E3X&#10;fh5o37JvxP8ABWj/ABY8D+Ida1zUdQ1O1ig16zBP2q/NwI9rTfMVVsHnnBr68/4VJ4G/6Ezw9/4K&#10;oP8A4ij/AIVJ4G/6Ezw9/wCCqD/4irbbun11/FP80NS5ZKXb/g/5nwT4x+D/AIE8b6feavdftG/D&#10;Ww8Zz61HqijSdVXT9MEaWn2VU8uC9SZWKfMWWUZPGNvFd34Q8F/Bjwnb6xBH8aPhxJFd+Ak8H26H&#10;WoHFtL5ly7TK0tzI+wm4GFLk/J16V9d/8Kk8Df8AQmeHv/BVB/8AEUf8Kk8Df9CZ4e/8FUH/AMRU&#10;tJxcejv+Ks/wYotxs+3+af6L5aHx03hL4a22pWF9YfH34dW81k3hySIHV7Xbv0yG5jY4E3/LRpww&#10;9NpznNUfEXgvwNquseAIbb9o/wCHS+FvC39jXC6bc6pbmVrmymEkrq6XKrib5id6sQcYI5z9p/8A&#10;CpPA3/QmeHv/AAVQf/EUf8Kk8Df9CZ4e/wDBVB/8RVuTbu/UXS3lb5bHxJd/Cb4QXngyz0MfHf4d&#10;2kyeH9e0a5vbfVbMPM9/dx3Ecp/fciPy9pB654xRrGhWPiOHxNdX/wC0/wDCqPVvEuo29zqi2d1F&#10;HaS28dgLTywgvPMBGA4PmYJHzAjivtv/AIVJ4G/6Ezw9/wCCqD/4ij/hUngb/oTPD3/gqg/+IqXr&#10;oynJt3/rufF/g/wB8L/DT+GPP+Pvw7uY9Im8Ou6rrFqPOXTbGe1cczHBk84N7YI5zXMX3wv8O3/g&#10;bw/4Nf8AaZ+FieG9ITy0tI7yJC3l3guYpMi8GZCBscsGXHKqDzX3v/wqTwN/0Jnh7/wVQf8AxFH/&#10;AAqTwN/0Jnh7/wAFUH/xFVzNy5uv/Bv+ZPS39djw74GePvhf8Ip/HEFx8Zvhve6Xrev3Ot2SWus2&#10;sU0HnndJHKxnIfDfdIC4HXNep/8ADTXwe/6Kv4H/APCjs/8A45W9/wAKk8Df9CZ4e/8ABVB/8RR/&#10;wqTwN/0Jnh7/AMFUH/xFT0S7AYP/AA018Hv+ir+B/wDwo7P/AOOUf8NNfB7/AKKv4H/8KOz/APjl&#10;b3/CpPA3/QmeHv8AwVQf/EUf8Kk8Df8AQmeHv/BVB/8AEUAYP/DTXwe/6Kv4H/8ACjs//jlH/DTX&#10;we/6Kv4H/wDCjs//AI5W9/wqTwN/0Jnh7/wVQf8AxFH/AAqTwN/0Jnh7/wAFUH/xFAHzx8H/AI//&#10;AAv0/wDaA+Pl9dfEjwjbWOoanpD2dzNrtqkdyqaVAjmNjJhwrAqSM4IIPNdzr3xp+FOp/Erwp4hh&#10;+LPgBbTS7e9huFfxJaCVzKsYTaA+CBsbOSOvGa9O/wCFSeBv+hM8Pf8Agqg/+Io/4VJ4G/6Ezw9/&#10;4KoP/iKNncD5y8X+MPh1qw8TPafFj4bzx3/im01yKxk8WwWvnQRWkEJjM8ZLwSB4i4aME/KoyNxx&#10;HN408BD4K6b4MT4r/DWeazu4b5kfxhAiSAXjTtbeeAZFKptAuceYzDcQCSa+kf8AhUngb/oTPD3/&#10;AIKoP/iKP+FSeBv+hM8Pf+CqD/4ijZW9Pw2G3d3/AK1PkmwvPBeleHNT0m2+L3wxaHxHp0ml6l53&#10;i+Fm0+I31xcK0Ln5rlhHdyITJ5ZZlViTkiuh8NfEvwH4A1iy1Cf4ofDrUNJ8NLqraXFZ+K7c3V6b&#10;25SQCRTwmxdy8FtxwflANfSv/CpPA3/QmeHv/BVB/wDEUf8ACpPA3/QmeHv/AAVQf/EU07O/9f1v&#10;97E9f6/ry+4+U/E994D8S2k+iH4xfDS20exvdW1TTLweKbdp5Z7yR5UjmjyAqI0sgJDsWAXheRXU&#10;XXir4U+PvA/xM0rxh8WPh7Z3Xjd8Sw6Z4ptbiK0RLWKCIh3KF2zFvPygcgdsn6E/4VJ4G/6Ezw9/&#10;4KoP/iKP+FSeBv8AoTPD3/gqg/8AiKm2lv66f5L7kVd3v/Xf8238zxX4C/FD4SfCzwpNpEvj/wCG&#10;ekZlEh/srxZaTLcPtAaQ5WLZnAwvzY/vGuy8H/tIfCOy0CGGb4o+BIJBLMTHH4gtFABlcg4MmeQQ&#10;fxruP+FSeBv+hM8Pf+CqD/4ij/hUngb/AKEzw9/4KoP/AIiqbbd2QkkrI8I1z4xeFNJf4g33hD4u&#10;/DKHVPEF5ZyWb3Xiq1i8iJIY4p2JxIBJhXKfKy5Klu4rjrzX/AY0S+07SviT8L9Lg13Qn8P6mk3j&#10;iK6eBWnkka7SUopnlYTzFlYJliDuIzX1R/wqTwN/0Jnh7/wVQf8AxFH/AAqTwN/0Jnh7/wAFUH/x&#10;FIptvX+un+R83fFfxZ8NPHGs/wBp2nxI+GFzcnR5dFgfUvF8AOnN5haC/hwGBnXJOMKQcASdScHx&#10;HdeBPEekT+GpfjP8Nk0W0u9W1Ow1E+Kbdrqe4vBKVSaLIVVR55csHYsAvC819X/8Kk8Df9CZ4e/8&#10;FUH/AMRR/wAKk8Df9CZ4e/8ABVB/8RQrr8/1/PX+rC2/r5flp/Vz5yn+KPw/1nRfHml678UPh5ba&#10;j4+SaCV9N8VW89vpqJYJBExZthcsyEnhfvADOCaz1+IHhr/hOY/iC3xS+FB8TRskA0keMofsjQLa&#10;vDu87buDl3L48vG0Bc5+avp3/hUngb/oTPD3/gqg/wDiKP8AhUngb/oTPD3/AIKoP/iKPL+u35Nr&#10;5h/X5f5L7j5c8d2HwW8VfCz4c6BL8Vvh7q+peDTEyR3via0it7z9yYpkLZkKA7tyna2Cq5Br1Fv2&#10;gfhLovwsi0wfEnwPYy2tokC2eleJ7OURBSAFjYlN2ABztXvwK9S/4VJ4G/6Ezw9/4KoP/iKP+FSe&#10;Bv8AoTPD3/gqg/8AiKd9/PUN7NnOz/tK/B2aF42+K3gZgykEN4isyD/5Erwa8+IfhiL4feCvBkfx&#10;P+F2qeH7GzMeuWjeOYbM30ikeXEHEUhMB+YuMKWwqn5SwP03/wAKk8Df9CZ4e/8ABVB/8RR/wqTw&#10;N/0Jnh7/AMFUH/xFL+vuHfSx4No3xv8ACsnxKvfEev8AxC+Ft7DbpNBoiQ+PIBHYwlRjEJhx5shG&#10;Hk3nCnCjGQ3N/ERfhZ408YX2rQ/tCeF47XV7DUra+tbnxFpbrC1xbLDGsREYkMa7c4aTIxx95s/T&#10;v/CpPA3/AEJnh7/wVQf/ABFH/CpPA3/QmeHv/BVB/wDEUdgTad0fMTeP/DU3ja28fyfFL4Uf8JPa&#10;tDAmlL4yh+ySQJazQsxm27lcvOWwIyAFC5yc1f0/4n/D/RfDHgTRtK+KPw8u9V8By286TX3iq3gt&#10;dRZ7OaCdQ43FNvnFgdr9FB5zj6O/4VJ4G/6Ezw9/4KoP/iKP+FSeBv8AoTPD3/gqg/8AiKd/6/H8&#10;238ybWVv62t+Wh8o6Be+BNBsf7GHxi+Gc+l6tdaZqGrXf/CVQLNbzW10bmRIEyQ6uQqgsy7Rk4bp&#10;Wx41vfgvqfx3t/iRZfEL4a6vdSwWsVxHqPiu0ga2lgdjHNGQsm/5XIKEpyi4YV9Lf8Kk8Df9CZ4e&#10;/wDBVB/8RR/wqTwN/wBCZ4e/8FUH/wARQnZprp/lb8tBvW6fX/h/zPnj4hfH/wCF93+1b8G9Ug+J&#10;HhGbTbLQ/EkV1eR67atDA8h03y1dxJhS2x9oJGdjY6Gvaf8Ahpr4Pf8ARV/A/wD4Udn/APHK3v8A&#10;hUngb/oTPD3/AIKoP/iKP+FSeBv+hM8Pf+CqD/4ikB8m+Pz8PPHXjfxBdv8AGP4dWen6ncXM66lH&#10;4uh85Y5dOa0WE2gYR7lZt3nh/MKjbwDXd/Dj4ofDnws2t7viX8NPDdrqsUNsbHQfF9q6W7rHIJL1&#10;WdF3TyMyZ3Kf9WCzMRivd/8AhUngb/oTPD3/AIKoP/iKP+FSeBv+hM8Pf+CqD/4ihaK39f1/W+oP&#10;V3/r+v620PlXQbnwB4C119W0b46+B/EBsNXtNQ0201vxRp0AljSxktJhLJbwrtciZmDbXztBIySa&#10;h0a98DaPbSaYPjF8MptP1u40691i4/4SqBZbaW3vnu5Ft0yQ6tuCKWZNuMkHpX1h/wAKk8Df9CZ4&#10;e/8ABVB/8RR/wqTwN/0Jnh7/AMFUH/xFNNq39ef5pP5A9f6/ru/vPm3xl8T/AAH8RdQ1O/tPih8O&#10;tP07xPp9jp2ppe+K7dbizW1u5pPMhUf6zzElIAYptO0nPIq/8NvHvw88M+JdDfVvi38N/wCyfDVj&#10;qNhp0lp4qt3mu1uriOTdKjFRHsSJVwGfcSTkdK+g/wDhUngb/oTPD3/gqg/+Io/4VJ4G/wChM8Pf&#10;+CqD/wCIpLT+v67v7/QG2/6/rsvuPmr4H33wY+CfjbW7rT/iF8NXsLya6ki1ZfFdoLsRSy+aIWh2&#10;gfKxI3+achV+XPT1zSv2l/hEvibXWb4q+DwjeRtMniOz8s/Ic7P3n5+9dz/wqTwN/wBCZ4e/8FUH&#10;/wARR/wqTwN/0Jnh7/wVQf8AxFHRLsHVvucvqf7SPwivdNu7eH4ueBoZpYXjSQ+IbJgjFSAcGTnH&#10;pXy94d0/4eacbG81D4k/Cq/OnCxT+w7jxtHPZ6j5MF1DK0juuYUYXIZYAjxrsIx8xI+yf+FSeBv+&#10;hM8Pf+CqD/4ij/hUngb/AKEzw9/4KoP/AIil1uD1Vjwqx8efDDUfhnY+ENV+N/g/S47aZbsXGj+K&#10;dOk2kTPIloEnR0aCMGNBlfmCAbVAwfPdJuPB2i+D4/Dw+Nnw41NNV0Oz0TV7278VWiSWywXM0u+B&#10;Y1VZMpcOoDbMFVJLc19b/wDCpPA3/QmeHv8AwVQf/EUf8Kk8Df8AQmeHv/BVB/8AEVV7O/8AX9f1&#10;6nSx82eFvid4D8AarpmoXXxQ+HWoab4Zt9Rt9MisfFdu1ze/bLqJ8yKeI9iJjALbickqBWJ4hvvA&#10;viCGTSz8YvhnbaZpl5qupaTdDxTA0s893dfaESePICIhLKSrMW4OBjFfV3/CpPA3/QmeHv8AwVQf&#10;/EUf8Kk8Df8AQmeHv/BVB/8AEUlpa39f09Rt3/r1/RtHzzqnib4UfELwF8TNJ8WfFn4e2V543n82&#10;SHT/ABTa3ENmEtoYIcO5Quf3CuflXk47ZPQfAn4qfCT4YeEJNHk8ffDTRv33mlNL8W2k6TOVUNIc&#10;rFtztGFw2APvGvZv+FSeBv8AoTPD3/gqg/8AiKP+FSeBv+hM8Pf+CqD/AOIoWm3l+AnrucP4O/aQ&#10;+Edl4bsoJvij4Ft5UDbo4/EFoqr8xPAMmRXPfGf4yfC/x/4MTTNN+K/w+eeO/tbtre78U20CTpFK&#10;rtH5yMzxE7eJFBKkDFes/wDCpPA3/QmeHv8AwVQf/EUf8Kk8Df8AQmeHv/BVB/8AEUDPjqSDwSbK&#10;wtj8XfhlIDC8aufGkanSydRku+w/08bXRSJ9uWi3dXYj0/4ofHDwr411LSrGP4jfDC88IxFpb/T5&#10;PHcFrJeyLIPKSQiKTdDtG5oxt3MQpJUEN7t/wqTwN/0Jnh7/AMFUH/xFH/CpPA3/AEJnh7/wVQf/&#10;ABFPsLuz5R8R33gXxJZS6K/xh+GVppNheatqmmXS+KoHmlnvJWlSOaPICpG0kgLBmLAKcLyK6G8+&#10;KPw/1rQfH+lax8UPh5a6n4/W4Ej6f4qt57bTQljFbw5ZthfJTJ4X7wABwTX0b/wqTwN/0Jnh7/wV&#10;Qf8AxFH/AAqTwN/0Jnh7/wAFUH/xFL+vy/yX3Lzu7u9/67/5/efMcXxA8NW/jpviEvxR+FDeJ3do&#10;DpJ8ZQi0EH2VYQ3nbd2/eu8jy8bTtzn5qr+PdN+Cfij4bfDbRG+Kvw91q/8ABSRxpHf+JrOGC8Qw&#10;+VKpbMhjzwyna2CoBHOa+pP+FSeBv+hM8Pf+CqD/AOIo/wCFSeBv+hM8Pf8Agqg/+Io/r8/8394l&#10;p/Xy/LQ+Yf2j/jb8Mpv2d9D0TT/Hvgl7y01zw3/xLtJ8Q21ysMUOq2bPtIKlkREJLbFACkkAdPoD&#10;/hpr4Pf9FX8D/wDhR2f/AMcre/4VJ4G/6Ezw9/4KoP8A4ij/AIVJ4G/6Ezw9/wCCqD/4im3d3Ykr&#10;Kx85ftAeMfh38UdVt5tM+LPw5eA6Vcabm68XwWr2skkkbCceWW+0KAnMEhCNgZ9ofA/ir4ceBfFs&#10;N/Z/E74YlLO61G7bVU8W263uqrcvJIltcAg7I43kyMO4zGCEUk19J/8ACpPA3/QmeHv/AAVQf/EU&#10;f8Kk8Df9CZ4e/wDBVB/8RSXu7Deu58weP0+F3i3xfquq237QnhcWusaXqtpeW954i0txFLcxQxxL&#10;GVjEhiQRdGkyNox95svT4geGl8cr8QT8UvhQfEyOsA0n/hMofshgFq0O7ztu4Pvbfjy8bRtzn5q+&#10;nP8AhUngb/oTPD3/AIKoP/iKP+FSeBv+hM8Pf+CqD/4ilbTl6f1+mn9XG3fVnzjZfFD4f6J4a8B6&#10;PovxR+Hl3qXgGWBo5tR8VW8FtqIexlgmAYbym0zbhgOOAMgk4wPDN74D8N6bF4fHxj+GlxouoXmk&#10;6nqd7/wlUC3EE9nKkzpDHkh0kaKNQWdSoLcNxX1b/wAKk8Df9CZ4e/8ABVB/8RR/wqTwN/0Jnh7/&#10;AMFUH/xFVd3v/W9/zS+4T10/rr/m/vPmrxTe/Be6+PkfxJsviF8NdWubhbTzxqHiu0ge0lgYhJo8&#10;LJ5nykfISnKD5uePXdS/aQ+EcvijRZ1+KPgV4oo7gPKfEFoWQkJgAiTAzg9euOK7j/hUngb/AKEz&#10;w9/4KoP/AIij/hUngb/oTPD3/gqg/wDiKS0XKD1dzB/4aa+D3/RV/A//AIUdn/8AHKP+Gmvg9/0V&#10;fwP/AOFHZ/8Axyt7/hUngb/oTPD3/gqg/wDiKP8AhUngb/oTPD3/AIKoP/iKAPOvif8AHP4VeNfh&#10;34j0HT/i94Btr3UrCa1ilufEFm8QZlIG4bzxzg8Hr0rwawT4b2t7Nq914++FGrtLNdBfDuqeOEur&#10;WFJYLVBKbmRWaV1e13APH8ocBWXYK+vv+FSeBv8AoTPD3/gqg/8AiKP+FSeBv+hM8Pf+CqD/AOIp&#10;W3/r+v66j8j5+8c+Lfhv47+Ftj4auvj94VttT0qxMFvfw+KNOddQnNr5XmXKzJJgB2Yjblh97OeB&#10;zT6p4DltJPD03xo+HV1oGoXunapf6lL4ptVvVntrSGBo0jQKjK7W8Tb8rgFhs6Gvqb/hUngb/oTP&#10;D3/gqg/+Io/4VJ4G/wChM8Pf+CqD/wCIpvW9+u4JtJW6Hzr8Pvi34E8F39vea98Tvh1dSf2Rp3hS&#10;GPSfFdvJm3haYvdSbtu0nzAdnRQp+ckgVzGn6x4Qtv8AhFbub4ufC1r7wZZWOn6TEni6AR38dvLu&#10;Z5zj9yWQKAFEm05OT0r6x/4VJ4G/6Ezw9/4KoP8A4ij/AIVJ4G/6Ezw9/wCCqD/4ind3vfX/AIf9&#10;W/vflZdLdP6X5W+4+Z/Fdz8IvHfwSuvC+tfFv4dvrdxrcviTaviW1e0S6e8a58nLNuMeGMZbbnBL&#10;be1d/wCAfjT8I/B3wx/sFfH/AMOdJ8iGZIrCx8V2lzEA248viIsSSScIOuOetes/8Kk8Df8AQmeH&#10;v/BVB/8AEUf8Kk8Df9CZ4e/8FUH/AMRSWl0vL8NPyQPWzf8AVzk9C/aU+ENvomnxSfFTwNHIlvGr&#10;IviG0AUhQCADJkfjXn/xy+Knwz+IVp4fGm/FL4e3a6devcTWV14xgsDKrQSRgpcwl5I2UuD8o+YZ&#10;BODXtn/CpPA3/QmeHv8AwVQf/EUf8Kk8Df8AQmeHv/BVB/8AEUmr7jTsfJfhy48DaJ4g8NTXHxi+&#10;Gl4mmf2S7anH4sghaNbS3ETwfY1/dS7iGKyuwZBIcAbRnuvFPxr8J+L/AIgaVc6p8RPhfdeErAQz&#10;QWCePIImW758yeRPJImMfHlLuQZBYjO0r71/wqTwN/0Jnh7/AMFUH/xFH/CpPA3/AEJnh7/wVQf/&#10;ABFU/e3EtNj5OtdW8HpD4Wkl+Lvwu+0+C7KzsNHVPFsGzUEguEkLznH7ktHEigKJMMWOSMCuh/4W&#10;d4BbwVceHT8Uvh2Nel1f/hLTcDxTbmyS6Gpi6W13k7tu1Qu/GeC2wcA/SH/CpPA3/QmeHv8AwVQf&#10;/EUf8Kk8Df8AQmeHv/BVB/8AEUXd73/rf80n8g/r8/0b+8+T73WvCMo8V3cPxc+Fq3/jOzv7DVon&#10;8XQ+Xp6XEg2vA2MzFI9wKsI9zYOQOK2fjRJ8EviD4t8K+JofiL8Odbu9GspNNksNV8V2cCSwkoyO&#10;JAspDKydNuCHPIr6X/4VJ4G/6Ezw9/4KoP8A4ij/AIVJ4G/6Ezw9/wCCqD/4iktLW6fpp/mNtu9+&#10;v9fovuPnP4//AB++GWq+JvgPJa/EbwddjT/HEVzetZ67ayR20Q0vUEMjkP8AKgd0Xc2BllHUivbv&#10;+Gmvg9/0VfwP/wCFHZ//AByt7/hUngb/AKEzw9/4KoP/AIij/hUngb/oTPD3/gqg/wDiKBGD/wAN&#10;NfB7/oq/gf8A8KOz/wDjlcD8YvjL8MfGei6V/Y/xQ+Hk2padqCXsRufGENk6YR0YxXETs0b4cjlH&#10;VlLKQN24euf8Kk8Df9CZ4e/8FUH/AMRR/wAKk8Df9CZ4e/8ABVB/8RSauNOx8yaV4n8CaL4b8F+G&#10;ofi78M5bHQrm3v01MeLo0mtphP5twBCXZLgOCyKzlSgYnk81Z8c+Lfhv4p8dXXiGD4mfDFLvUYbB&#10;DqE/i+3Nzo720zsz2vBDGRH2n/VnrksDivpL/hUngb/oTPD3/gqg/wDiKP8AhUngb/oTPD3/AIKo&#10;P/iKrrf+un+S+4ndW/rr/mz5OudR8FXtpoNtJ8YPhhGPB6udDkXxXAftznULa7X7QP8AlkAtqkfy&#10;mTJct2CnoZvid4BvfCmv6DcfFL4dw63rupSeJvPh8U28lnbXEdxbvDblyQWVhEuWwDwxC19If8Kk&#10;8Df9CZ4e/wDBVB/8RR/wqTwN/wBCZ4e/8FUH/wARSV0rL+tv8l9xTd/69f8AN/efKuq+J/Cl3rev&#10;+J7f4sfCuPXPElvqNhfWMnjCFrezhuIbSGN45MbpWQWYZlKoGMhAIxk6HxgX4I+PJfBGoQ/Er4d6&#10;1eeGrNtM+x6p4qs4Yri3ZUyfMAlKyK0SEHYQQWHGc19Nf8Kk8Df9CZ4e/wDBVB/8RR/wqTwN/wBC&#10;Z4e/8FUH/wARRskl0/4P+b+8LvW/9bf5L7jzvWv2kPhLD4V0yA/FDwVFNFd6crQ6f4ks2CBbmHcA&#10;S4ygAOTgfKDwK6b/AIaa+D3/AEVfwP8A+FHZ/wDxyt7/AIVJ4G/6Ezw9/wCCqD/4ij/hUngb/oTP&#10;D3/gqg/+Ipt3dyUrKx85/GnxV8MviZ4rSW0+K/w6ttLvbW2tNQuh4xjt7jZDcmYBokcx3AwWCBih&#10;RmYkuG2iz4F+IPw08HeNH1i08efCTRoo4ruOb+xvFUEZ1h5riORZrkNkq0arJgF5OZGAKg19B/8A&#10;CpPA3/QmeHv/AAVQf/EUf8Kk8Df9CZ4e/wDBVB/8RSXu7FN3PljxXD8Nb7xVrOq6b+0J4Tu4r6zu&#10;JBBq/iPSyBeNeQ3MakxRq5iHkhOXLBVUcgUuo+LfCtx4l17xhB8VvhWniDxDDf2N5p0njGE2tpBP&#10;b2cEbpLt3SOv2JWYFEDeYQCNuT9Tf8Kk8Df9CZ4e/wDBVB/8RR/wqTwN/wBCZ4e/8FUH/wARStpb&#10;pt9+/wB60/q47u9/67/nqfPN98X/AAGjeHpvDfxN+HUl54Wsrjw8iax4st4Yru3kt7fFwGXcQVeJ&#10;RtwQcN8wrD8Dan8O/BV7oejJ8Y/hxc+F9O1Wz1pr0+KbcXjzQaelr5Qizt2s8Yfdv6Ert719Rf8A&#10;CpPA3/QmeHv/AAVQf/EUf8Kk8Df9CZ4e/wDBVB/8RVXd+br/AMG/56+v3EdLf12/LQ+aba9+C+gf&#10;H7UPH+n/ABC+GuorqtzHezXF54rtIriymEQikMahX8xWVVIBdMNu5Oa9euv2kPhG/jLTbkfFHwK0&#10;MdhdRtMfEFpuVmktyFDeZgAhWJB5O0Y6Gu4/4VJ4G/6Ezw9/4KoP/iKP+FSeBv8AoTPD3/gqg/8A&#10;iKS0Sj2G9W33MH/hpr4Pf9FX8D/+FHZ//HK8I0TxT8PNL+J9z4lT4r/Da0trCTVLnSYbfxkjxSTX&#10;fO57d2Kwc5LlGfexLAICVr6V/wCFSeBv+hM8Pf8Agqg/+Io/4VJ4G/6Ezw9/4KoP/iKTVxpnj+g/&#10;G/wB8P8A4Sad4e8N/FL4a3evWelNGtxf+K7aOCS/2Z8x9pZmV5SzMcA89Dnjg9E+IPhTQZ9K8QW3&#10;xI+F03iu1lvGvZL7x7DMupNcxIrTPKsK+WUaKMLGse0INoK19Of8Kk8Df9CZ4e/8FUH/AMRR/wAK&#10;k8Df9CZ4e/8ABVB/8RTl7zbfX+v6/wCAhLRJHyp4O1L4ffD+HSdFg+MPw4vvDen6jYa5JeN4pt1v&#10;HntbCO38lYgSu13hVt2/IBK7Sea1ta8f+APGt/fE/FP4d2Hh7xLqGm6/qHneK7cX1lLBFEGt0jB2&#10;uCYIhuLLjL/KeK+lf+FSeBv+hM8Pf+CqD/4ij/hUngb/AKEzw9/4KoP/AIiiXvb/ANf1Zfch3ad7&#10;/wBf03958+fCvx18OdDdh4p+LPw3aG28NWvhe3TTfFVtJ58ERk3TSbyuxmDKAg3bcH5jnir+zhrn&#10;wd+A0d7plv8AEP4aJZiJbePVrbxXaG5u40Y+X5sW1QjBT8xEj5PPGa+jf+FSeBv+hM8Pf+CqD/4i&#10;j/hUngb/AKEzw9/4KoP/AIind3v1f+bf5t/eTbS39dvyPnj9mH4//C/RLf4pDUfiR4RsDdeP9Zu7&#10;cXWu2sfnQvIhSVN0g3I2OGHB7V6b44+PXwf8V+DNd0UfFL4eznULGa1Ed94htWgYuhUCQLMGK887&#10;SDjoQa7r/hUngb/oTPD3/gqg/wDiKP8AhUngb/oTPD3/AIKoP/iKlq6sUnZ3Pl7w54t8FaHofiT7&#10;T8T/AIaarP4kkij1LTLr4gkkwRQLHGFvhiTOQxKmPBUhc9S2t4m8a/DfW/DPgS01D4mfC/xXc+Fl&#10;WOW11XxTbQ2mpq1qYnZ1UOEKuQygq4IXsSMfRf8AwqTwN/0Jnh7/AMFUH/xFH/CpPA3/AEJnh7/w&#10;VQf/ABFN6/12v/m/vF/X5f5L7j5W03VPA9ppo8PXXxo+HF7o2pXGk32p6g/iuAXUMll5ZMcSZw6v&#10;5EShmdSo3HDHFbPw3+KfgX4fXOkT6z8UPhzerp+jWXhK1XS/Fdu7SwLL891IGwEIXYdgyBhvnORX&#10;0h/wqTwN/wBCZ4e/8FUH/wARR/wqTwN/0Jnh7/wVQf8AxFHfz/4b8rr5/MP6/r5pfcfJyap4Ne08&#10;MJL8XvheJfBdpbWei7PFsG2/WK7hm3XH/PEmO3RcL5mGZjkgAVu+JL/4SePPgrrHhfXvi38PF1nU&#10;dZl8Q7YvEtrLaRXJujPHFlmBaPAVGO0E5YgDOK+lP+FSeBv+hM8Pf+CqD/4ij/hUngb/AKEzw9/4&#10;KoP/AIijda/1qn+aX3Dvr/Xn/m/vPKfhT8Z/hF4E8BRaIfH/AMONFEJk2Wen+LLS5iw3OS5EWSST&#10;xs9OTXReEf2kfhHZ+FNFt5vil4FgmisoY3iTxDaKqMI1BUAyZAB4wea7T/hUngb/AKEzw9/4KoP/&#10;AIij/hUngb/oTPD3/gqg/wDiKbd3clK2h5B8ZfjH8MvGmkaP/Y3xQ+Hc2pabqC3kbXXjCKydB5Uk&#10;bGKeF2ZGxJg5RlZSykDIYeaeG5fhZ4Uj8PWdn8R/hP8AabEaeW8Vp4mgXVLcQS+ZNDGGZ9ySjfHk&#10;PH8kjBg+Ofqr/hUngb/oTPD3/gqg/wDiKP8AhUngb/oTPD3/AIKoP/iKS913Q3qrHz58SPFXwz8f&#10;eKvD3ieH48+FNK1CzvLF7nTU8T6XLaJBDK0jiJniMm9iRn5lB2rnG0VyMmp+DLmx8OwSfF/4YI3g&#10;2COHRGXxZARf7L+2uQbgf8sfktETC+Zy7N2AP1j/AMKk8Df9CZ4e/wDBVB/8RR/wqTwN/wBCZ4e/&#10;8FUH/wARQtNv6f8AX5jbvufN7fE/wDceEtT0GX4pfDuPXdQ1Y+LBPH4pt3sobqO+hnitS5wxUiNQ&#10;Xxnhjs6CsHVvEHhO8vfE+tW/xa+Fcer+K7XUtP1C1k8XwmCxiuVgjjeJ8ZlZFgyVKxhi3VQOfq7/&#10;AIVJ4G/6Ezw9/wCCqD/4ij/hUngb/oTPD3/gqg/+IpWW39bW/LQE2ndP+r3/AD1Pmj40P8EfiDrP&#10;g7W4PiR8O9au/D9pJppsdV8V2cMc9u2whvMAlKurRqfuEEMw4616trf7SXwlj0HSIj8UfBccsd3Z&#10;B47HxJZsqYlTcMlxlBg5OB8ueleg/wDCpPA3/QmeHv8AwVQf/EUf8Kk8Df8AQmeHv/BVB/8AEVV2&#10;736u/wB5NkreSt8kYP8Aw018Hv8Aoq/gf/wo7P8A+OV4j8YfFXwy+I/jeC7tviv8OrbSLmGxiv7l&#10;fGMcFwVtrppwrQq5jnHOE3FChZid4IA+jP8AhUngb/oTPD3/AIKoP/iKP+FSeBv+hM8Pf+CqD/4i&#10;ktGn2H0a7nlfhL42/DDw7q/jHWZ/ir8PbvU9b1RZowPFFqqpaRxxxRIW3Egqqu+0Ajc555zXmuse&#10;PvDHjS/8RX/iD4n/AAt/teSRW0e9j8cwyxWkMF3HcQW4gMS7BIYUMsm9mLdMqqgfT3/CpPA3/Qme&#10;Hv8AwVQf/EUf8Kk8Df8AQmeHv/BVB/8AEULSzXT+v6/4Id/M+VNV8TeFLvWPEPiS3+LHwrj1vxLb&#10;ajYX1lJ4whNvZw3EVpFG8cmN0rILQMVKoGL4BGMnpde+L/gO9uNLuvDfxN+HX2rQtNvfDATWPFlv&#10;FHcW80duRcqy7jlXgUbcYb5sMODX0N/wqTwN/wBCZ4e/8FUH/wARR/wqTwN/0Jnh7/wVQf8AxFK2&#10;nL0/4f8Azf3vys7u9/66f5L7j5j8D618O/BuqeH9KHxi+HE/hXSdXj1wXn/CU24vZJU0/wCyiHy8&#10;7Qpf59+/p8u3vU2l3vwX8MfH3U/Hun/EL4a6gmrXa30t1deLLSK5spTEIpfLQKwkDBVIy6YJbrX0&#10;t/wqTwN/0Jnh7/wVQf8AxFH/AAqTwN/0Jnh7/wAFUH/xFVd35uuv4/8ADL7id1b+v63Pni1+P/wv&#10;X9s7VNXPxI8IjSW8AWlot+ddtfIMw1G5YxCTzNu8KyttznBB717T/wANNfB7/oq/gf8A8KOz/wDj&#10;lb3/AAqTwN/0Jnh7/wAFUH/xFH/CpPA3/QmeHv8AwVQf/EUhnzFo/ijwNovxFvPE1l8WPhfafYX1&#10;KXSrf/hMFlt5Wu51kffAZALclVbcY2cF3LAAfIdAeMvh1ffDHxf4Wn+K/wAO9Pi1+5lvIbeLxpFc&#10;LYviJghnYrLMJJUkkdjtK+ZtGQBX0b/wqTwN/wBCZ4e/8FUH/wARR/wqTwN/0Jnh7/wVQf8AxFK1&#10;lb+uj/RfcNu7v/X9av7z5b03xd4M8Oau/iHRPiP8JNNumN5bw+G4vGEC6faQXFvbozxyKgO8y2wk&#10;ZfLAbzG5ByxZ4T1v4feAX0nTYfi/8OL7wzpOpW+u/aT4pgW8lmg05bbyRGCRtZ0D7txODt2k819T&#10;/wDCpPA3/QmeHv8AwVQf/EUf8Kk8Df8AQmeHv/BVB/8AEU7vp/X9PX18tBev9dPy0/4Op8zeIPG3&#10;w/8AG97qUbfFb4dWHhzxHqll4hvWl8VW/wButJo7WKJrdYwdrAtDGd5cYy42ng1s/Dbx78N7B75v&#10;FvxX+G5Q+HLPwxFFpniq2kE0EPnb5n3ldrP5owgDbdp+Zs8fQH/CpPA3/QmeHv8AwVQf/EUf8Kk8&#10;Df8AQmeHv/BVB/8AEUO2q6f0vy09B3e9/wCtP1SZ86fs2+IPg/8AAayvNJi+Inw0jthEkCara+K7&#10;Rp7xYyRGZItqCM7Tzh3y2SMV6l4b/aX+ESXOu7/ir4PUNqDFfP8AEdngjy4+U/efd6/jmu5/4VJ4&#10;G/6Ezw9/4KoP/iKP+FSeBv8AoTPD3/gqg/8AiKbbe5NktjgvH/x4+EHi7wNr+iJ8Uvh7O+oWM1qs&#10;V/4itjAzOhUCTZMG25PO0g+hzXhelXnwztRdaprHjX4ReLtSvr43Euna/wCNI7tLdRbRwIyXMitv&#10;YeWSQ0PRhgqVy31j/wAKk8Df9CZ4e/8ABVB/8RR/wqTwN/0Jnh7/AMFUH/xFTbcq/Q+f/Fni34b+&#10;MvhXpnhe9+P/AIXg1LR7IRQ6jB4o06QajP8AZTF5lys6SYG9mI25bo2c8DmYNV8CJp6+HJ/jP8Or&#10;vQr+50rUdR1KXxVareJNaW8MTRxxoFRlc20RDZTAZvlPFfU3/CpPA3/QmeHv/BVB/wDEUf8ACpPA&#10;3/QmeHv/AAVQf/EU37179dwTatbofOXw6+K/gTwLd2VzrnxP+HV20Oj6f4Tt00rxXbvut4nk33Um&#10;7G04dTs5ACt85yK5q01bwfHF4Wml+LvwuN14LsrOw0hE8WwbNQSC4Vy85x+5LRxooCiTDFjkjAr6&#10;y/4VJ4G/6Ezw9/4KoP8A4ij/AIVJ4G/6Ezw9/wCCqD/4ind3vfX/AId/m397F0t/Xb8rfcfNPim7&#10;+Efjz4Jah4W1v4t/Ds61d63L4j2p4ltZLSO6a8a5WHLNuaPB8sttBOScDpXf/Dj40/CLwV8OF0Ie&#10;P/hzo4gSVY7Gw8V2lzEA2Ty+IiSSSSNg69+ter/8Kk8Df9CZ4e/8FUH/AMRR/wAKk8Df9CZ4e/8A&#10;BVB/8RSWl0vL8NPyB62b/q5yHhz9pP4RWvh7S4Zfin4GikjtYkaNPENooUhACADJkAehrjPjR8YP&#10;hn410zRW0X4ofDuXUdNvjco114xisnRTDJGTHPC7FT8+CCrBl3DgkMPYv+FSeBv+hM8Pf+CqD/4i&#10;j/hUngb/AKEzw9/4KoP/AIik1cadjwf4b+M/hR4HvvBUc/xg8AXeneF/Dh0y3/4qS1Lm7kdPOlwX&#10;4XbGADnPzMD6lviz42+FPF/j3R7jUviJ8L7rwlYCC4jsF8eQRMLsEl5pF8kiby/lMa7kG4FiM7Sv&#10;vX/CpPA3/QmeHv8AwVQf/EUf8Kk8Df8AQmeHv/BVB/8AEU3q9RLTY+To9U8Gm08LrJ8XvheJvBVn&#10;a2Wi7PFsG3UFhuoZd1x/zxJjt0XCiTDMxyRgV0P/AAs7wDJ4Lu/Dz/FL4drr1zqx8W/aF8U27WUd&#10;0upLdJa7jhtpVQu/GeGbYOAfpD/hUngb/oTPD3/gqg/+Io/4VJ4G/wChM8Pf+CqD/wCIp3f9ff8A&#10;mk/kD1/r1/zf3nyhqOueEriTxVqMHxb+Fi6l4xtNRsNTgk8XQmKwjuSgR4WxmYoiHKkRhmPUCtj4&#10;0yfBH4heJfCXiGD4jfDrWrrQ7OTTXsdV8V2cEc0DFGVhIFlIdWjH8GCHYcV9L/8ACpPA3/QmeHv/&#10;AAVQf/EUf8Kk8Df9CZ4e/wDBVB/8RS2tbp+n/Dv7x3bvfr/X6L7j5y/aD+Pnwy1TVfgUbT4i+Dro&#10;6f48tLm9+xa9ayx20Q06/RpGIf5Ywzqu5sDLKOpFe3/8NNfB7/oq/gf/AMKOz/8Ajlb3/CpPA3/Q&#10;meHv/BVB/wDEUf8ACpPA3/QmeHv/AAVQf/EUbi2Pmv4q+J/h347+JkWtWvxb+HK2DjTQLmTxfBDN&#10;afZrlppB5Ckpc7wwC+Yw8s5K81P8IfGnw4+GOo2Tw/Ev4X2sFhpv9mSyWXi638zWj5ke26utwyrx&#10;xo4VS0n+sZQyrX0b/wAKk8Df9CZ4e/8ABVB/8RR/wqTwN/0Jnh7/AMFUH/xFC93b+v6/roD13Plb&#10;VovhxB4o1fVtL/aD8I6kk0Vtd28OteJNMG++h1Fb0CRoY1byzsCBizMAejBQKh1bX/Cd5d+KNYt/&#10;i18K49X8W2mo6fqNtJ4vhMFjFcrCkbxPjMrIsOSpWMMW6qBX1f8A8Kk8Df8AQmeHv/BVB/8AEUf8&#10;Kk8Df9CZ4e/8FUH/AMRStpbp/X57FczvzLf+n+ep88+L/i/4D166tbvw58Tfh1HPpumaj4Y2ax4s&#10;t40lt5lt9tyrLkkq0IymAG5w44JzvBPiH4d+EtW8P6WfjB8OZvCui6yddivB4qt/tssn2JrYQtHn&#10;aF3Ozl95yAF2jrX0v/wqTwN/0Jnh7/wVQf8AxFH/AAqTwN/0Jnh7/wAFUH/xFVd3u9/6f5tv1+4i&#10;1lyrb+l+WnofNOgXvwX8IfHzWPHWn/EL4a30Wr3n297y58V2kdzZSNCIpQiBWEgbaCP3iYLt1r14&#10;/tIfCP8A4TJLn/haPgXyBYGPzv8AhILTdu8wHbu8zGMc4613H/CpPA3/AEJnh7/wVQf/ABFH/CpP&#10;A3/QmeHv/BVB/wDEUlolHsN6tvuYP/DTXwe/6Kv4H/8ACjs//jlfLV3ZeAdT1fULm5+Lvw0VVmub&#10;lHXxnGV1Jn1GG8jSSIELaDbCUcxFt5bcwbGK+w/+FSeBv+hM8Pf+CqD/AOIo/wCFSeBv+hM8Pf8A&#10;gqg/+Io63DdWPCPDXxD+GMXgnxD4au/iz4C8Mabrc00iW3hrxbY7dIjZY1ENtvQIQxWR2JRQDI2F&#10;Oc1xWi6v4P8ABAmutJ+Nvw512+eTWrRI9X8UWNvHHaXrQsjg28SjejW6EoEAO5gGUAV9Wf8ACpPA&#10;3/QmeHv/AAVQf/EUf8Kk8Df9CZ4e/wDBVB/8RQ9b+enyGnbQ+XPC/iP4feAptIso/i78Ob7wzoep&#10;jX45/wDhKoBezzR6cbYQGMZAUvl94YnHy7M81N4n8W/D/wAdX2qwSfFj4d6f4b1/VLfxBcvJ4qtv&#10;t1rMtikBtxGDtYbo0bfvHG4behr6d/4VJ4G/6Ezw9/4KoP8A4ij/AIVJ4G/6Ezw9/wCCqD/4ih+9&#10;v/X9WX3L5ibWq/r+tfvZ4F4C+IHw23atJ4x+K3w3UXXh2z8MLBpfiq2lSSCETb5mLlNrOZzhACFC&#10;/ebNVP2a/Evwg+BGlXejp8RPhpDAIo4Rqdn4rtGmvhHkI0kW1BGdp5G98knGK+iP+FSeBv8AoTPD&#10;3/gqg/8AiKP+FSeBv+hM8Pf+CqD/AOIp3d2+/wDm3+bf3k20S7f8N+SOG8MftL/CJDq+/wCKvg9c&#10;6hKV+0eI7PkfLgr+8+76VR+KPxy+FXjb4deItB0/4veAbe91GyltopLnxBZtEGZcYYbzwehODjOc&#10;V6P/AMKk8Df9CZ4e/wDBVB/8RR/wqTwN/wBCZ4e/8FUH/wARUtX0KTs7nx5dHwPNYzkfFD4ZvHcX&#10;l7N/Y7fEEA23nWcFusgv9vnykGFyY2UKVlC5wiivR/GPxn8OXPgPQfCuj/Fn4ay2cMcdpq1yPGtv&#10;p891bpCoIhZI5BCXkyGwMhAdrKWyvvn/AAqTwN/0Jnh7/wAFUH/xFH/CpPA3/QmeHv8AwVQf/EU3&#10;qrCWjufL2pa38O9V+2aLH8UPhhpHhXU9RstXuEtfFtu81k8FpHB9mhXCq6ZgiIclcAsNnQ1s+Afi&#10;74E8H6jDe6/8Tvh1cyvpOneFYo9J8V28g+zwmYvdOW27STIPk6KFPzsSBX0R/wAKk8Df9CZ4e/8A&#10;BVB/8RR/wqTwN/0Jnh7/AMFUH/xFD10f9dPy09PvDVbf1t+qT+R8naZrHhG1bwrfT/Fz4WtqHg2z&#10;sNP0qFPF0Aiv47eQl3mbGYWdNoAVZNpyctmtjxZcfCLx38E5/DGs/Fv4dya3LrkviXYPEtq9ot09&#10;49z5O5m3GPDmPdtzg7tvavpn/hUngb/oTPD3/gqg/wDiKP8AhUngb/oTPD3/AIKoP/iKG29/61v+&#10;eoLTb+t/0bPmP4pfFv4W6L+xf8SfCmneN/AVrenwrq9tZ6Ro3ie1vS7vby7VQgRl3Zm6CMHJxz1P&#10;svgz9pT4RW3g/Qopfip4KiljsIEdH8Q2YZSI1BBBk4Ndv/wqTwN/0Jnh7/wVQf8AxFH/AAqTwN/0&#10;Jnh7/wAFUH/xFNu7uJK2h4l8cvin8M/iFbeH/wCzfil8PbxdOu5Z5rK68ZQ2BlDwSRgpcwl5Iypf&#10;OFHzDIJxXn3gib4c+DL7SdvxY+GF1cw3On3kviMeKLaO9t/ItoYZrWGLlRFL5GCQ6fLIQVO0Z+rv&#10;+FSeBv8AoTPD3/gqg/8AiKP+FSeBv+hM8Pf+CqD/AOIpLTVf1/X9aaDeu589+OvE/wAMvGXj3w34&#10;tj+PPhXT7m2vbeW+0weJ9Llto4I4ZlKQM0RkyzS85ZQck8ELjkrLV/B8MfhWeX4u/C43fgyysrDS&#10;ETxbBsv0gnV2ec4/clo0RQFEmGLHJHFfWP8AwqTwN/0Jnh7/AMFUH/xFH/CpPA3/AEJnh7/wVQf/&#10;ABFC02/r+v1Y277nzf8A8LP8AnwTN4d/4Wl8O/7ek1ceLTcDxTb/AGJbr+1Bdi13n5tu0bd+CerF&#10;BwDz93rPhB08V3EPxc+FovfGtlf2Grxv4uh8vT0uJSVeA4zMUjZgVYR7mwcgcV9Yf8Kk8Df9CZ4e&#10;/wDBVB/8RR/wqTwN/wBCZ4e/8FUH/wARR5f10/RJfILve/8AW/56nzP8aJfgl8QPGXhfxTD8RPhx&#10;rd3pFk+myWGq+K7OBJYSyujiQLLhlZTxtwQ55GK9b1/9pb4StHoQPxU8G+Yt9EZBaeI7Mqvytndm&#10;T7n/ANau9/4VJ4G/6Ezw9/4KoP8A4ij/AIVJ4G/6Ezw9/wCCqD/4ind2t8/vJt/kYP8Aw018Hv8A&#10;oq/gf/wo7P8A+OV4P8T/ABJ8O/HHxN/tmD4ufDpNPmfTWF23i+CKe0W2maSRPs6kx3G8NhWkYGMk&#10;leRX0t/wqTwN/wBCZ4e/8FUH/wARR/wqTwN/0Jnh7/wVQf8AxFTa5Vz50+Dvjf4c/DC8synxK+F9&#10;pb2WlRaTI1h4uty+rsjoBeXG4ZEixqdqlpPvld4AFYF9H8ObDxFrWpaX+0D4Q1VJo7C6tYdb8SaY&#10;DJeW+pNekSvDErbDkKGyzDccghVFfVX/AAqTwN/0Jnh7/wAFUH/xFH/CpPA3/QmeHv8AwVQf/EVV&#10;3dS6iWia6Hyff654RnfxVfwfFv4WLqPjG01Cw1SGTxdCYrCO5ZAjwtjMxRFOVIj3Mc5A4rpvHXxb&#10;8CeLJ47nw98Tvh1BJa6VqfhV11fxXbxq9vP5G26QrksVMJ+QgBs8PgZP0V/wqTwN/wBCZ4e/8FUH&#10;/wARR/wqTwN/0Jnh7/wVQf8AxFTZWt0/4FvybXzfyd3e99f+G/yX3Hzd4M8T/DrwvrWgaa/xf+HM&#10;nhXQtbm162u18VW5vZpHtZIBC8edoUGaRi+8kgKNo5NReFL34L+B/jtrPjbT/iF8Nb2LV7179r+f&#10;xXaR3Vm8kWyZVjCsJAxGQfMTG9uDjn6W/wCFSeBv+hM8Pf8Agqg/+Io/4VJ4G/6Ezw9/4KoP/iKq&#10;7vzddfx/pE205ehw6ftIfCMeMpbn/haPgXyTYJGJv+EgtNxYSMdu7zMYwc4681tf8NNfB7/oq/gf&#10;/wAKOz/+OVvf8Kk8Df8AQmeHv/BVB/8AEUf8Kk8Df9CZ4e/8FUH/AMRSGfHksfgqX+2P+Lu/DBGl&#10;iuIyT4whdNTEmoRXW1oyNtjlI2QtBuO6TfyUFeieE/jD4X8A/DjX9P0H4pfC5dfvrq7vrJb3xpFP&#10;DaPK67UeZh5k+BvYuwznC4I5Hv8A/wAKk8Df9CZ4e/8ABVB/8RR/wqTwN/0Jnh7/AMFUH/xFGy5R&#10;3u+Y+Wx4v8GWNlbXemfEr4YRa1JYappl++o+PIbprr7Z5DG8eYRIWkVoAPL2Ku3CqyhQBL4d8WfD&#10;7wLLpVpH8WvhzfeGvD2qS+IbeZfFUH225mFi8C27RjIA3O7bwzEjACd6+n/+FSeBv+hM8Pf+CqD/&#10;AOIo/wCFSeBv+hM8Pf8Agqg/+Io16f12+56/1YXr/X9LQ+XvFviT4fePr3WLOb4tfDrT/DWuamuv&#10;Syt4qtje28x04Wpg8sHaQHAcvv6ZXb3rpfCfxA+GupL4jk8Z/Fb4cRNqvh+08NG20rxXbTI1vCs+&#10;6Ys5TDO1w/yAEKFHzNmvfP8AhUngb/oTPD3/AIKoP/iKP+FSeBv+hM8Pf+CqD/4ihpNNdP6X5aen&#10;3jTaad9f6f56+p8+fs3eLPhD8DdGvNHHxD+GdtEUii/tGx8V2jyX3l7lV5I9qCI7TnG+TljgjvH+&#10;yX8f/hfoHw31631P4keEdOuJPGHiK4SK7121idopNVuXjcBpASrKysp6EEEcGvof/hUngb/oTPD3&#10;/gqg/wDiKP8AhUngb/oTPD3/AIKoP/iKbbe5KSWx538TPjl8I/GngHXdEg+KPw8nnvbZo4o7/wAS&#10;W4hL9V3NHKHXkD5lOQcEZxivIbHxV4KsfCfiiwl+Kfw01N/Fd3LPqdnd+PBui/cQwQlbsHdKAsJL&#10;xtGofeBlQpDfUX/CpPA3/QmeHv8AwVQf/EUf8Kk8Df8AQmeHv/BVB/8AEVNt/Mq+x88+N/HXw08T&#10;jwnc3vxE+Fni2bQrOWwlsdZ8V20VrfCSOIGdlUOquskWQhRhzkMpAxynn+B7nSn8M6h8cPh5qOi3&#10;l5a6pe61N4qt/t73EWnx2rKI92GDPEr7zJnBYbSea+sf+FSeBv8AoTPD3/gqg/8AiKP+FSeBv+hM&#10;8Pf+CqD/AOIpvW/n/X5/10Evdtbp+h89eDfjB4E8Pak194h+Jvw6muL3StP8LLFpHiu3kVbeAXDN&#10;dOW27SzSn5OigffYnFcppGu+ErK68L6vP8W/hY+q+EbTTtP0y2j8XQiG+itxMsjzPjMTOkwwFV9p&#10;U8tnj6w/4VJ4G/6Ezw9/4KoP/iKP+FSeBv8AoTPD3/gqg/8AiKd3e/X/AIf/ADf3vysdLdP6X6L7&#10;j5k8XyfCHxz8FofDOr/Fr4dz63HrcviTYfEtqbT7VJdSTtDuLFvLxK8e7bn+Lb2r0Dwt8a/hJ4W+&#10;Ecnh6Px/8OdMaCzuIYdOs/FNrdQjcHIG792W3E5OEHXHPU+t/wDCpPA3/QmeHv8AwVQf/EUf8Kk8&#10;Df8AQmeHv/BVB/8AEUlpdL+rafkgetmzmrD9pf4QR2NurfFXwOrLGoKjxFZgA4/66V538afi38Nv&#10;GsOhz6F8UfhzJqGnzTMJLrxlHYyIkkLRnZNC7HBJG5GUhh0KkA17T/wqTwN/0Jnh7/wVQf8AxFH/&#10;AAqTwN/0Jnh7/wAFUH/xFJpSVmNNp3R8u+FL34VeCtQ8OQ6b8RvhQn9k/YCfFEXia3j1SaO3t0ia&#10;2dSWBSTZglZFG1gChK7m3vGviX4YeLfiL4Z8Xx/HrwrZzW97FNqGmHxNpclvFClrcReXbs0XmcvP&#10;zl1BDMeGC4+hP+FSeBv+hM8Pf+CqD/4ij/hUngb/AKEzw9/4KoP/AIiql72/9XEtNj5N0rWPCNm/&#10;hS/n+LnwtfUfBtnp+n6XDH4uhEV/Hbu295mxmFnQgAKsm0gnLZroh8TvAK+Dh4fX4pfDttdTWB4u&#10;NwfFNuLI3Tak101oH+9tAyofBP8AEUHAP0h/wqTwN/0Jnh7/AMFUH/xFH/CpPA3/AEJnh7/wVQf/&#10;ABFF3e9/6vf89Q/r+vk2j5Ol1XwcLbxSYvi78LzceNbW7s9aDeLYdmnrNdSyh7c9Zisc7rhvLyyg&#10;5AOK2vjJP8E/Hvj/AMO+MIPiH8N9cvNNsf7NlsdV8WWdujRhxJHIsgWX5lbcCu3BD9Rjn6X/AOFS&#10;eBv+hM8Pf+CqD/4ij/hUngb/AKEzw9/4KoP/AIiktLW6fpoD1vfr/X+RwevftL/CRrjw6T8VfBxZ&#10;b9TJ9m8R2ewfuZc7syfcz+u2t7/hpr4Pf9FX8D/+FHZ//HK3v+FSeBv+hM8Pf+CqD/4ij/hUngb/&#10;AKEzw9/4KoP/AIigD5z+Ifir4ZeNfiXHqUfxX+HVroU93pl7dzw+MY4p5Hs5TKqvbhzFKSVRRIWU&#10;qpOVYhSO38DfG34ZeEoPEF1P8VPh5eatrOtT388i+KbVV8ksEiG7OSUgSMbcYyCM969V/wCFSeBv&#10;+hM8Pf8Agqg/+Io/4VJ4G/6Ezw9/4KoP/iKForL+v6sD1d2fL03xA8N+JV1bVPEHxN+FbeKnvbO9&#10;s71PHUMtvGlrepcRWaRGJTDGyphnBdi53EEBQKFzrHg94vFc0Pxc+FovPGtlfWGsI/i2Hy9PS4mZ&#10;g8BxmYpG7Dawj3Ng5A4r6w/4VJ4G/wChM8Pf+CqD/wCIo/4VJ4G/6Ezw9/4KoP8A4ijZW/r+nZXH&#10;d3v/AF/S6Hzl8Qfiv4F8bSXE+g/E/wCHNqz6PqPhOYat4qt0xBK0YS6TbneR5ZOw7Qc8PgZK+DvF&#10;3w68NeItCsn+L3w5bwroOsXutWd0viq2a9neeKRBDJHkKoUzyneHO7C/KOa+jP8AhUngb/oTPD3/&#10;AIKoP/iKP+FSeBv+hM8Pf+CqD/4imm07/wBdf1bfzF0t/Xb8tD5p8EXvwX+Hvxu1vxhp/wAQvhre&#10;QavfTagdRm8V2kd3aPMmJY1jCkSAsCQ3mLgORg45v+DPj/8AC+2/a3+KGqy/EjwjFpl14Y0CC3vX&#10;121EM0kc2omREcybWZQ6EgHI3LnqK+h/+FSeBv8AoTPD3/gqg/8AiKP+FSeBv+hM8Pf+CqD/AOIp&#10;LRJdgerb7mAf2mfg8QR/wtfwP/4Udn/8cr588KeJvBPhbxNPrtt8VvhfBNp9pd2Ol2K+MxJayxXF&#10;2k0oCs+bT5IgqhDIFZyeVVUr6i/4VJ4G/wChM8Pf+CqD/wCIo/4VJ4G/6Ezw9/4KoP8A4ijrcd9L&#10;Hzi3i/4c3fwqv/Cs/wAVvhzD5+pnV4bceMopI4mW6jnW2abKySK5V90x+bL/AHWrAn17wZafbrvR&#10;fif8JtMOo2Wp6UNCTxbbrY6Vb3aWwBtyqjdh7d5CmyMEzNyMZP1b/wAKk8Df9CZ4e/8ABVB/8RR/&#10;wqTwN/0Jnh7/AMFUH/xFK17+f+Vvy0/yBNrVf1rf89T5j0Txp8PvBE2mwJ8V/h1e+GvDeq3fiOzk&#10;TxXB9uupWtJYlt3jGVUbppDvDMThQE61W8Y638PfiBNq+mXHxd+HNh4Z1bU59da4/wCEptzewzS6&#10;c1r5BjztKq77y+/kDbtHWvqX/hUngb/oTPD3/gqg/wDiKP8AhUngb/oTPD3/AIKoP/iKptvV/wBf&#10;1Zfcgi+Xb+v61+88D0L4gfDTxDbeMj42+Kvw5t38RaLb6BJbaR4rtpoxBHHKrSbnKYZjO/y7cKAo&#10;y1M/Zy8Z/CL4J6Fd6OfiF8M7RCsSG/0/xXaO98UBUSPGVTyuOdu6Tljzxz7/AP8ACpPA3/QmeHv/&#10;AAVQf/EUf8Kk8Df9CZ4e/wDBVB/8RRfVv+ur/Vk20S7f8N+hw3hH9pf4RJp12JPir4PUnULwgXPi&#10;Oz3YNxJgj9593GNvtiqPxQ+OHwk8beAda0W2+KPw8nubqDbCl/4lt0hLghly8codCCAQ68qcHBxg&#10;+j/8Kk8Df9CZ4e/8FUH/AMRR/wAKk8Df9CZ4e/8ABVB/8RSKWh8l+d8NDa399eePfhJ4g1rVbm8u&#10;JG1nxjFcSaY8sNvDHLBcMD5jqtsrHMaHcRtZAuD2Pxb8V/DX4o/DY6Gfj14U0/VbHTbizs5Y/FGm&#10;yQXsr23lCa5EschU5L8p8yhmIOTx9B/8Kk8Df9CZ4e/8FUH/AMRR/wAKk8Df9CZ4e/8ABVB/8RR0&#10;t/X9f12sJtPm/r+v69fljxHf/D/xI2p6FcfGj4dt4b1DURq82pP4otft3nDTRaGPyl2xkF1Em4MO&#10;MrsHWuh8PfGDwJYX19e+I/ib8Ojd6zpln4Y8rSPFdvNHDbwx3LNdMzbcFnmI2YAUAfMxOK+hv+FS&#10;eBv+hM8Pf+CqD/4ij/hUngb/AKEzw9/4KoP/AIih+9dPr+un5aen3iXu2t0/r81f1PlTS/EnhO11&#10;jw34kn+LPwsfW/C1tp9hp9nH4vhFvewwR3UUryyFcxM63RKqEcKU5Lbsi94wPwf8bfBbSfDGq/Fr&#10;4d3es6frDeIBG/iW0+ySXLzyyyQ7ixYRkTOgfaSOG2nGK+nf+FSeBv8AoTPD3/gqg/8AiKP+FSeB&#10;v+hM8Pf+CqD/AOIobb3/AK1v+eoLTb+un5aHkWi/Gz4S+Hfg3c+HovH/AMOdPkh064t4dNtfFFrd&#10;QDKttXcPLL5J5wg6kc9T3sf7TPwfEag/FfwODgf8zHZ//HK6D/hUngb/AKEzw9/4KoP/AIij/hUn&#10;gb/oTPD3/gqg/wDiKbd3cSVtDxP41/Fj4b+NV0W50H4o/Dl9QsWuEMtz4yjsZESWIodksLsSudu6&#10;NlwwAwykA1H8PPHnwm8B6vpLn4veAb+x0Hwxa6DpW/xLaCQOpJuHYb8KH2QDIJPydOOfcP8AhUng&#10;b/oTPD3/AIKoP/iKP+FSeBv+hM8Pf+CqD/4iktNv6/q43rueBeI/jJ4R8ZfEK3uta+I/wxufClpG&#10;gsrSPx3AhgnaMrLcPF5RE0iliseXUADdgMfl43Sde8JWV74Y1qf4tfCx9X8JWmnafpttH4vhEN9F&#10;bidJHmfGYmdZ/lAV9pXq2ePq/wD4VJ4G/wChM8Pf+CqD/wCIo/4VJ4G/6Ezw9/4KoP8A4ihabf1/&#10;V7egPXc+b4vif4Bg8JWWgRfFH4dya5Y6sniwzv4pt1spLmS+lnktQ/LBQGKh8E9CUHQ86NS8GQ2v&#10;iZI/i98L2k8bQSQ64W8WwAafuvri4zbf89sR3TphvLyyK3QlR9Zf8Kk8Df8AQmeHv/BVB/8AEUf8&#10;Kk8Df9CZ4e/8FUH/AMRQtP69P8l9yBtv+vn+bf3nzT8Xrn4KeN/ibofjiD4h/DfXL2ysl06ay1Tx&#10;XZ267Ek8yKVJAspypLgqVG4N94befnb/AILCfFnwT8Qvg74CtPDHjLw74lvbfXHlng0XVILtol+z&#10;uNxWNiQuTjJr9H/+FSeBv+hM8Pf+CqD/AOIo/wCFSeBv+hM8Pf8Agqg/+Io2Vg3dzz/Vf2jtd0zV&#10;Lyzj+BXxOv47eZ4lu7W10wwzhWIDoWvgdrYyMgHBGQKq/wDDTmv/APRv/wAVv/ATSv8A5YVwXx38&#10;Twar8bfEPh3xd8VtW+E/hvR/DUGq6RPpepDTzeXDyTCeVm6ziIJEPJ5B38g5FZfiT9sbXPBniGx0&#10;vTJ9A8S6LpdroaTz6pM9trPiL7eEVbmygUBQBuDFSpydw+XFEfet5/8ADf0v+DZy9277f8P/AF/V&#10;/Uf+GnNf/wCjf/it/wCAmlf/ACwo/wCGnNf/AOjf/it/4CaV/wDLCvA/HP7aHxJTw98VNPgfwh4f&#10;8T6DEbzTYoGkvStmt4kDyvMjvCx2SIcEoykkFDgkeu/Gj4wePfBOsfAxtM1Xw4NO8Q3LR63KyO0V&#10;4y2hl2Wz7uA+1tnJJYp1GQZUk0pdHb8U3+j+YNWbXr+Fv89Df/4ac1//AKN/+K3/AICaV/8ALCj/&#10;AIac1/8A6N/+K3/gJpX/AMsK+cfEX7dHxK1v4Z61f6Ivgy01GfQ4PENpc6bcS3Z0eBryOB7e+VuB&#10;NiTIb5R8r/LwDWv8Qf20fE0+r+JfB+n6j4Y1G3k8M6yn9reHLieK8sNRtdNM7SKXYFk3H5WRccjE&#10;jFSKf9fg3+j+f3jSvJR/rdL9b97Hu/8Aw05r/wD0b/8AFb/wE0r/AOWFH/DTmv8A/Rv/AMVv/ATS&#10;v/lhWL8Qvjzr3w2+HHwhisJtDXVfFUMUU2teLrySGyt/LsjcO0jryXk2FVyfvNk56H5v8G/t8eOf&#10;BHhj4WaAug/8Jhd3uh22qalqF/PJLcXwmupYtsMpYAFRHncwfPAwOtacvvuHZ2+d2QneCn3V/wAL&#10;n1V/w05r/wD0b/8AFb/wE0r/AOWFH/DTmv8A/Rv/AMVv/ATSv/lhXIaL8afEPgn9n/47eOGmbWtR&#10;8M+JNeawg1aR3jSKGb91CfmBVFHAUEY7V5n4v/4KCeMPB/h7VYv7F8L+IdYj1mx0+21fw9PNd6Us&#10;dzayXAD/ADKzSIIyhAdQSwPHQ536en4pP9S+V/n+B73/AMNOa/8A9G//ABW/8BNK/wDlhR/w05r/&#10;AP0b/wDFb/wE0r/5YV5NaftTfFv4m21jZeFtD8NeGLubwRL4lv31v7RK8Mi3E8BEHlsAQfKV13dM&#10;8k15d8MviJ4/0XS/BOm6t4v1nUNSvJvBd/dXz6xdTedHf6jdeZERI5ADRqisAMHGPuhQLjFuXL/W&#10;9v0E9r/1tc+qv+GnNf8A+jf/AIrf+Amlf/LCj/hpzX/+jf8A4rf+Amlf/LCvKf25/wBpHxV4BXxR&#10;4P8ADWoaN4cNt4Zi1d9TvtQktdQuGluXhWOw2Yy6eXubOchgOOta+oftn31h4nk8OJHoMmsw+LNW&#10;0NrBpH+0CztdOluY7gpvyCzoqlsbSCcAHmoTTjzf1p/ww+V3SO//AOGnNf8A+jf/AIrf+Amlf/LC&#10;j/hpzX/+jf8A4rf+Amlf/LCvCvF37cnxB8BfCnwd4o1eDwHJreu6bF4hGgRNdxyPpr+SoCSSMEEu&#10;+Rs8scYwjYY102oftW/FCbxZqFhZaF4Xh0afX9b8Nabcu87XS3FnZS3MUsig7Ch8oqwByScjHQ1J&#10;ON79L3+X9feJK9rf1/X5Hp//AA05r/8A0b/8Vv8AwE0r/wCWFH/DTmv/APRv/wAVv/ATSv8A5YV5&#10;yvxb8Z+If2RPhT4v1HxBbv4j1bxD4fS9vfD8jRLJHLqEKSQvg9SjFJF6Z3DGOK5PwH+33468e694&#10;4s7HwHpixafZahPpf2y7+yLDNbSeWsd1LJIFxJydwEYUjbk5BA1Ztdv0Sf6iWsVLo/8AOx7l/wAN&#10;Oa//ANG//Fb/AMBNK/8AlhR/w05r/wD0b/8AFb/wE0r/AOWFUfg5+0D/AMLY+AXi7xJ4i1q00O90&#10;UXdrquoeHbWY/wBnbIRIZERxJvdEcN8hlU4HXlRnfsReL7zxFoXj7Tbnxde+M7bSPEBisNRvb8ag&#10;fsklvFJEBdYBkJ3FmUgGMsUxhQSJatdlcV9E/OxPpP7Zc+u67rmi2HwO+KVzqmhyRQ6jbLaaXutn&#10;liWWMNm/x8yMrcZ4NbH/AA05r/8A0b/8Vv8AwE0r/wCWFHwT/wCTj/2i/wDsK6L/AOmi3r3akM8J&#10;/wCGnNf/AOjf/it/4CaV/wDLCj/hpzX/APo3/wCK3/gJpX/ywr3aigDwn/hpzX/+jf8A4rf+Amlf&#10;/LCj/hpzX/8Ao3/4rf8AgJpX/wAsK92ooA8J/wCGnNf/AOjf/it/4CaV/wDLCj/hpzX/APo3/wCK&#10;3/gJpX/ywr3aigDwn/hpzX/+jf8A4rf+Amlf/LCj/hpzX/8Ao3/4rf8AgJpX/wAsK92ooA8J/wCG&#10;nNf/AOjf/it/4CaV/wDLCj/hpzX/APo3/wCK3/gJpX/ywr3aigDwn/hpzX/+jf8A4rf+Amlf/LCj&#10;/hpzX/8Ao3/4rf8AgJpX/wAsK92ooA8J/wCGnNf/AOjf/it/4CaV/wDLCj/hpzX/APo3/wCK3/gJ&#10;pX/ywr3aigDwn/hpzX/+jf8A4rf+Amlf/LCj/hpzX/8Ao3/4rf8AgJpX/wAsK92ooA8J/wCGnNf/&#10;AOjf/it/4CaV/wDLCj/hpzX/APo3/wCK3/gJpX/ywr3aigDwn/hpzX/+jf8A4rf+Amlf/LCj/hpz&#10;X/8Ao3/4rf8AgJpX/wAsK92ooA8J/wCGnNf/AOjf/it/4CaV/wDLCj/hpzX/APo3/wCK3/gJpX/y&#10;wr3aigDwn/hpzX/+jf8A4rf+Amlf/LCj/hpzX/8Ao3/4rf8AgJpX/wAsK92ooA+cb/8AbLn0vxRp&#10;Hh26+B3xSh1vVobi4sbNrTS988cHl+cw/wBPxhfOjzk/xCtj/hpzX/8Ao3/4rf8AgJpX/wAsKPiV&#10;/wAnhfA//sX/ABT/AD0uvdqAPCf+GnNf/wCjf/it/wCAmlf/ACwo/wCGnNf/AOjf/it/4CaV/wDL&#10;CvdqKAPCf+GnNf8A+jf/AIrf+Amlf/LCj/hpzX/+jf8A4rf+Amlf/LCvdqKAPCf+GnNf/wCjf/it&#10;/wCAmlf/ACwo/wCGnNf/AOjf/it/4CaV/wDLCvdqKAPCf+GnNf8A+jf/AIrf+Amlf/LCj/hpzX/+&#10;jf8A4rf+Amlf/LCvdqKAPCf+GnNf/wCjf/it/wCAmlf/ACwo/wCGnNf/AOjf/it/4CaV/wDLCvdq&#10;KAPCf+GnNf8A+jf/AIrf+Amlf/LCj/hpzX/+jf8A4rf+Amlf/LCvdqKAPCf+GnNf/wCjf/it/wCA&#10;mlf/ACwo/wCGnNf/AOjf/it/4CaV/wDLCvdqKAPCf+GnNf8A+jf/AIrf+Amlf/LCj/hpzX/+jf8A&#10;4rf+Amlf/LCvdqKAPCf+GnNf/wCjf/it/wCAmlf/ACwo/wCGnNf/AOjf/it/4CaV/wDLCvdqKAPC&#10;f+GnNf8A+jf/AIrf+Amlf/LCj/hpzX/+jf8A4rf+Amlf/LCvdqKAPCf+GnNf/wCjf/it/wCAmlf/&#10;ACwo/wCGnNf/AOjf/it/4CaV/wDLCvdqKAPCf+GnNf8A+jf/AIrf+Amlf/LCj/hpzX/+jf8A4rf+&#10;Amlf/LCvdqKAPnHxX+2XP4H0ldT134HfFLTbBrmC0E8tppZHmzSpDEnF+eWkkRR7tWx/w05r/wD0&#10;b/8AFb/wE0r/AOWFH7af/JErf/savDf/AKerOvdqAPCf+GnNf/6N/wDit/4CaV/8sKP+GnNf/wCj&#10;f/it/wCAmlf/ACwr3aigDwn/AIac1/8A6N/+K3/gJpX/AMsKP+GnNf8A+jf/AIrf+Amlf/LCvdqK&#10;APCf+GnNf/6N/wDit/4CaV/8sKP+GnNf/wCjf/it/wCAmlf/ACwr3aigDwn/AIac1/8A6N/+K3/g&#10;JpX/AMsKP+GnNf8A+jf/AIrf+Amlf/LCvdqKAPCf+GnNf/6N/wDit/4CaV/8sKP+GnNf/wCjf/it&#10;/wCAmlf/ACwr3aigDwn/AIac1/8A6N/+K3/gJpX/AMsKP+GnNf8A+jf/AIrf+Amlf/LCvdqKAPCf&#10;+GnNf/6N/wDit/4CaV/8sKP+GnNf/wCjf/it/wCAmlf/ACwr3aigDwn/AIac1/8A6N/+K3/gJpX/&#10;AMsKP+GnNf8A+jf/AIrf+Amlf/LCvdqKAPCf+GnNf/6N/wDit/4CaV/8sKP+GnNf/wCjf/it/wCA&#10;mlf/ACwr3aigDwn/AIac1/8A6N/+K3/gJpX/AMsKP+GnNf8A+jf/AIrf+Amlf/LCvdqKAPCf+GnN&#10;f/6N/wDit/4CaV/8sKP+GnNf/wCjf/it/wCAmlf/ACwr3aigDwn/AIac1/8A6N/+K3/gJpX/AMsK&#10;P+GnNf8A+jf/AIrf+Amlf/LCvdqKAPCf+GnNf/6N/wDit/4CaV/8sKP+GnNf/wCjf/it/wCAmlf/&#10;ACwr3aigD5x1/wDbLn8LXei22q/A74pWU+tXw03T0ktNLJuLkxySiNcX/XZFI3OB8prY/wCGnNf/&#10;AOjf/it/4CaV/wDLCj9pn/kdf2fv+yhRf+mrUq92oA8J/wCGnNf/AOjf/it/4CaV/wDLCj/hpzX/&#10;APo3/wCK3/gJpX/ywr3aigDwn/hpzX/+jf8A4rf+Amlf/LCj/hpzX/8Ao3/4rf8AgJpX/wAsK92o&#10;oA8J/wCGnNf/AOjf/it/4CaV/wDLCj/hpzX/APo3/wCK3/gJpX/ywr3aigDwn/hpzX/+jf8A4rf+&#10;Amlf/LCj/hpzX/8Ao3/4rf8AgJpX/wAsK92ooA8J/wCGnNf/AOjf/it/4CaV/wDLCj/hpzX/APo3&#10;/wCK3/gJpX/ywr3aigDwn/hpzX/+jf8A4rf+Amlf/LCj/hpzX/8Ao3/4rf8AgJpX/wAsK92ooA8J&#10;/wCGnNf/AOjf/it/4CaV/wDLCj/hpzX/APo3/wCK3/gJpX/ywr3aigDwn/hpzX/+jf8A4rf+Amlf&#10;/LCj/hpzX/8Ao3/4rf8AgJpX/wAsK92ooA8J/wCGnNf/AOjf/it/4CaV/wDLCj/hpzX/APo3/wCK&#10;3/gJpX/ywr3aigDwn/hpzX/+jf8A4rf+Amlf/LCj/hpzX/8Ao3/4rf8AgJpX/wAsK92ooA8J/wCG&#10;nNf/AOjf/it/4CaV/wDLCj/hpzX/APo3/wCK3/gJpX/ywr3aigDwn/hpzX/+jf8A4rf+Amlf/LCj&#10;/hpzX/8Ao3/4rf8AgJpX/wAsK92ooA8J/wCGnNf/AOjf/it/4CaV/wDLCj/hpzX/APo3/wCK3/gJ&#10;pX/ywr3aigD5x8N/tlz+L11NtH+B3xSvxpt9Npl2Y7TSx5NzEQJIzm/HKkjpxWx/w05r/wD0b/8A&#10;Fb/wE0r/AOWFH7J3/Ht8XP8Aso+uf+jEr3agDwn/AIac1/8A6N/+K3/gJpX/AMsKP+GnNf8A+jf/&#10;AIrf+Amlf/LCvdqKAPCf+GnNf/6N/wDit/4CaV/8sKP+GnNf/wCjf/it/wCAmlf/ACwr3aigDwn/&#10;AIac1/8A6N/+K3/gJpX/AMsKP+GnNf8A+jf/AIrf+Amlf/LCvdqKAPCf+GnNf/6N/wDit/4CaV/8&#10;sKP+GnNf/wCjf/it/wCAmlf/ACwr3aigDwn/AIac1/8A6N/+K3/gJpX/AMsKP+GnNf8A+jf/AIrf&#10;+Amlf/LCvdqKAPCf+GnNf/6N/wDit/4CaV/8sKP+GnNf/wCjf/it/wCAmlf/ACwr3aigDwn/AIac&#10;1/8A6N/+K3/gJpX/AMsKP+GnNf8A+jf/AIrf+Amlf/LCvdqKAPCf+GnNf/6N/wDit/4CaV/8sKP+&#10;GnNf/wCjf/it/wCAmlf/ACwr3aigDwn/AIac1/8A6N/+K3/gJpX/AMsKP+GnNf8A+jf/AIrf+Aml&#10;f/LCvdqKAPCf+GnNf/6N/wDit/4CaV/8sKP+GnNf/wCjf/it/wCAmlf/ACwr3aigDwn/AIac1/8A&#10;6N/+K3/gJpX/AMsKP+GnNf8A+jf/AIrf+Amlf/LCvdqKAPCf+GnNf/6N/wDit/4CaV/8sKP+GnNf&#10;/wCjf/it/wCAmlf/ACwr3aigD5xX9sud/F8vhZfgd8Uj4gjsU1N7H7Jpe8WzSNGsmft+MF0ZeueK&#10;2P8AhpzX/wDo3/4rf+Amlf8Aywos/wDk+fVv+ycWf/pzuq92oA8J/wCGnNf/AOjf/it/4CaV/wDL&#10;Cj/hpzX/APo3/wCK3/gJpX/ywr3aigDwn/hpzX/+jf8A4rf+Amlf/LCj/hpzX/8Ao3/4rf8AgJpX&#10;/wAsK92ooA8J/wCGnNf/AOjf/it/4CaV/wDLCj/hpzX/APo3/wCK3/gJpX/ywr3aigDwn/hpzX/+&#10;jf8A4rf+Amlf/LCj/hpzX/8Ao3/4rf8AgJpX/wAsK92ooA8J/wCGnNf/AOjf/it/4CaV/wDLCj/h&#10;pzX/APo3/wCK3/gJpX/ywr3aigDwn/hpzX/+jf8A4rf+Amlf/LCj/hpzX/8Ao3/4rf8AgJpX/wAs&#10;K92ooA8J/wCGnNf/AOjf/it/4CaV/wDLCj/hpzX/APo3/wCK3/gJpX/ywr3aigDwn/hpzX/+jf8A&#10;4rf+Amlf/LCj/hpzX/8Ao3/4rf8AgJpX/wAsK92ooA8J/wCGnNf/AOjf/it/4CaV/wDLCj/hpzX/&#10;APo3/wCK3/gJpX/ywr3aigDwn/hpzX/+jf8A4rf+Amlf/LCj/hpzX/8Ao3/4rf8AgJpX/wAsK92o&#10;oA8J/wCGnNf/AOjf/it/4CaV/wDLCj/hpzX/APo3/wCK3/gJpX/ywr3aigDwn/hpzX/+jf8A4rf+&#10;Amlf/LCj/hpzX/8Ao3/4rf8AgJpX/wAsK92ooA+cfEP7Zc/hS40aDVvgd8UrKXWb5dMsFktNLP2i&#10;5aN5FjXF+eSkUh5wPlNbH/DTmv8A/Rv/AMVv/ATSv/lhR+1B/wAjL8BP+yj2v/pt1GvdqAPCf+Gn&#10;Nf8A+jf/AIrf+Amlf/LCj/hpzX/+jf8A4rf+Amlf/LCvdqKAPCf+GnNf/wCjf/it/wCAmlf/ACwo&#10;/wCGnNf/AOjf/it/4CaV/wDLCvdqKAPCf+GnNf8A+jf/AIrf+Amlf/LCj/hpzX/+jf8A4rf+Amlf&#10;/LCvdqKAPCf+GnNf/wCjf/it/wCAmlf/ACwo/wCGnNf/AOjf/it/4CaV/wDLCvdqKAPCf+GnNf8A&#10;+jf/AIrf+Amlf/LCj/hpzX/+jf8A4rf+Amlf/LCvdqKAPCf+GnNf/wCjf/it/wCAmlf/ACwo/wCG&#10;nNf/AOjf/it/4CaV/wDLCvdqKAPCf+GnNf8A+jf/AIrf+Amlf/LCj/hpzX/+jf8A4rf+Amlf/LCv&#10;dqKAPCf+GnNf/wCjf/it/wCAmlf/ACwo/wCGnNf/AOjf/it/4CaV/wDLCvdqKAPCf+GnNf8A+jf/&#10;AIrf+Amlf/LCj/hpzX/+jf8A4rf+Amlf/LCvdqKAPCf+GnNf/wCjf/it/wCAmlf/ACwo/wCGnNf/&#10;AOjf/it/4CaV/wDLCvdqKAPCf+GnNf8A+jf/AIrf+Amlf/LCj/hpzX/+jf8A4rf+Amlf/LCvdqKA&#10;PCf+GnNf/wCjf/it/wCAmlf/ACwo/wCGnNf/AOjf/it/4CaV/wDLCvdqKAPnfxN+2Be+DfDmqa9r&#10;XwL+Ken6PpdrLe3l3JaaWVhhjUu7nF+TgKCeB2q5Z/tT61f2kF1b/AP4qywToskbi00rDKRkH/kI&#10;ehrof2uv+TVPjH/2J+rf+kctd/4F/wCRJ8Pf9g63/wDRS0AeS/8ADTmv/wDRv/xW/wDATSv/AJYU&#10;f8NOa/8A9G//ABW/8BNK/wDlhXu1FAHhP/DTmv8A/Rv/AMVv/ATSv/lhR/w05r//AEb/APFb/wAB&#10;NK/+WFe7UUAeE/8ADTmv/wDRv/xW/wDATSv/AJYUf8NOa/8A9G//ABW/8BNK/wDlhXu1FAHhP/DT&#10;mv8A/Rv/AMVv/ATSv/lhR/w05r//AEb/APFb/wABNK/+WFe7UUAeE/8ADTmv/wDRv/xW/wDATSv/&#10;AJYUf8NOa/8A9G//ABW/8BNK/wDlhXu1FAHhP/DTmv8A/Rv/AMVv/ATSv/lhR/w05r//AEb/APFb&#10;/wABNK/+WFe7UUAeE/8ADTmv/wDRv/xW/wDATSv/AJYUf8NOa/8A9G//ABW/8BNK/wDlhXu1FAHh&#10;P/DTmv8A/Rv/AMVv/ATSv/lhR/w05r//AEb/APFb/wABNK/+WFe7UUAeE/8ADTmv/wDRv/xW/wDA&#10;TSv/AJYUf8NOa/8A9G//ABW/8BNK/wDlhXu1FAHhP/DTmv8A/Rv/AMVv/ATSv/lhR/w05r//AEb/&#10;APFb/wABNK/+WFe7UUAeE/8ADTmv/wDRv/xW/wDATSv/AJYUf8NOa/8A9G//ABW/8BNK/wDlhXu1&#10;FAHhP/DTmv8A/Rv/AMVv/ATSv/lhR/w05r//AEb/APFb/wABNK/+WFe7UUAeE/8ADTmv/wDRv/xW&#10;/wDATSv/AJYVj+Fv2y5/G2nT32h/A74pajaQXdxYySxWmlgLPBK0Uyc345V0ZT7ivo6vCf2Nf+SX&#10;eIf+x28Tf+ni6oAP+GnNf/6N/wDit/4CaV/8sKP+GnNf/wCjf/it/wCAmlf/ACwr3aigDwn/AIac&#10;1/8A6N/+K3/gJpX/AMsKP+GnNf8A+jf/AIrf+Amlf/LCvdqKAPCf+GnNf/6N/wDit/4CaV/8sKP+&#10;GnNf/wCjf/it/wCAmlf/ACwr3aigDwn/AIac1/8A6N/+K3/gJpX/AMsKP+GnNf8A+jf/AIrf+Aml&#10;f/LCvdqKAPCf+GnNf/6N/wDit/4CaV/8sKP+GnNf/wCjf/it/wCAmlf/ACwr3aigDwn/AIac1/8A&#10;6N/+K3/gJpX/AMsKP+GnNf8A+jf/AIrf+Amlf/LCvdqKAPCf+GnNf/6N/wDit/4CaV/8sKP+GnNf&#10;/wCjf/it/wCAmlf/ACwr3aigDwn/AIac1/8A6N/+K3/gJpX/AMsKP+GnNf8A+jf/AIrf+Amlf/LC&#10;vdqKAPCf+GnNf/6N/wDit/4CaV/8sKP+GnNf/wCjf/it/wCAmlf/ACwr3aigDwn/AIac1/8A6N/+&#10;K3/gJpX/AMsKP+GnNf8A+jf/AIrf+Amlf/LCvdqKAPCf+GnNf/6N/wDit/4CaV/8sKP+GnNf/wCj&#10;f/it/wCAmlf/ACwr3aigDwn/AIac1/8A6N/+K3/gJpX/AMsKP+GnNf8A+jf/AIrf+Amlf/LCvdqK&#10;APCf+GnNf/6N/wDit/4CaV/8sKx7P9sue/8AFWpeGrf4HfFKXXNNtoLy7shaaXvhhmMgic/6fjDG&#10;GQDB/hNfR1eE+Bf+Tzfi1/2Kfhz/ANH6nQAf8NOa/wD9G/8AxW/8BNK/+WFH/DTmv/8ARv8A8Vv/&#10;AAE0r/5YV7tRQB4T/wANOa//ANG//Fb/AMBNK/8AlhR/w05r/wD0b/8AFb/wE0r/AOWFe7UUAeE/&#10;8NOa/wD9G/8AxW/8BNK/+WFH/DTmv/8ARv8A8Vv/AAE0r/5YV7tRQB4T/wANOa//ANG//Fb/AMBN&#10;K/8AlhR/w05r/wD0b/8AFb/wE0r/AOWFe7UUAeE/8NOa/wD9G/8AxW/8BNK/+WFH/DTmv/8ARv8A&#10;8Vv/AAE0r/5YV7tRQB4T/wANOa//ANG//Fb/AMBNK/8AlhR/w05r/wD0b/8AFb/wE0r/AOWFe7UU&#10;AeE/8NOa/wD9G/8AxW/8BNK/+WFH/DTmv/8ARv8A8Vv/AAE0r/5YV7tRQB4T/wANOa//ANG//Fb/&#10;AMBNK/8AlhR/w05r/wD0b/8AFb/wE0r/AOWFe7UUAeE/8NOa/wD9G/8AxW/8BNK/+WFH/DTmv/8A&#10;Rv8A8Vv/AAE0r/5YV7tRQB4T/wANOa//ANG//Fb/AMBNK/8AlhR/w05r/wD0b/8AFb/wE0r/AOWF&#10;e7UUAeE/8NOa/wD9G/8AxW/8BNK/+WFH/DTmv/8ARv8A8Vv/AAE0r/5YV7tRQB4T/wANOa//ANG/&#10;/Fb/AMBNK/8AlhR/w05r/wD0b/8AFb/wE0r/AOWFe7UUAeE/8NOa/wD9G/8AxW/8BNK/+WFcJ8Wv&#10;+Ch2h/ArSrHU/Hvwj+JnhqxvZzbW891ZaawkkClio23x5wCa+sa/OD/gtx/yRb4e/wDYwP8A+kz0&#10;AfoL4j8FeHvGItRr+g6ZrYtJPNt/7Ss47jyX/vJvB2njqKde+DtA1HWbHV7vQ9NutWsFKWl/NaRv&#10;PbqeojkI3IPoRXy9+0L/AMLZvP2i/CLeENL8ZWuhaffaVJc6hpl8z6Vd2j3G28Sa3EiqGRCPvJIx&#10;BJGwLmvOYvh78f8ATvBU89lrfj2913WPCmuG4tr3VJCtpfR30ZsVhJYeVI0JlwQcsO/Aojqubb+v&#10;+HL5bu1z7dT4ceE4zrBXwvoynWBt1IjT4R9uHpN8v7wcn72etZmqXnw6a607w7qU3hg3Ol3dtDY6&#10;VdNb77O5ZGa2WKJuY5CiOUCgHarFeAa+QviFrfxp8cWnje603wh8TNIsta1q0XSIbbUWs7vTIl0t&#10;F3+XHOv7p7lTuUSKAWLPk8GHw38N/i1rGsaPf6xp/iK11HVLnwqNb1CNmt5nEekXcV4zOhGNkzoC&#10;ezFTTSe39bf1/VyVZq/9ef8AXl6H2ra/D/witnq0Vt4b0UWusEnUUisYdl8ecmYBcSd/vZqCH4Y+&#10;CDJM8XhPQN7L5MrJpsGSojMWxsL0EbFMH+EkdDivz60bwl8bvCXw0+H3hvw54f8AihpuraKfOuL9&#10;tUd7aWUXy/aI5IfOAaIwZZN4cNkhUHLVqax8L/ip4I8OeJ4dAT4rPqEXjfUL5bSxvJTb6rby5NsR&#10;Ol1HLGmPvMAybvvqcClfr0/4b/P8PuHdf16/5I/QbVPCeia5pMOl6lo2n6hpkJQx2V1apLChTGwq&#10;jAgbcDGBxjiqLfDbwi50kt4W0VjpB3adnToT9iOc5h+X93zz8uOaveFZb+bwxpMmqWrWWptaRG6t&#10;nmEzRS7BvUuMBiDkbh1rVqmrNolO6OO8d/Cjw94/+H3ibwddW39naT4himjv20xUgldpf9ZJnaRv&#10;J5LEHJ65q3H8MvCEfh6fQv8AhFtGfRriTzriwbT4TBPJxmR49u1mJAJYjNdNRUlXZk2/hHQrN1eD&#10;RdPgdLMaerR2sakWwziAYH+rGT8nTnpUC+A/DKNCy+HdJVoRAsRFjEDGICTAF+XjyySUx90k4xW7&#10;RQIw/EXgbw34vkgk17w/pWtvArLC2o2UdwYwwwwUupwCOuOtQz/Drwnda1LrE3hjRpdXlx5moPp8&#10;TXD4QxjMhXcfkZl69GI6GuiooA52++HPhPU7awt7zwvo13Bp8JtrOKfT4nW2iK7THGCuEUrxtGBj&#10;irUXg3w/BLHJHoemxyRXD3kbpaRgpO6lHlBxw7KSpbqQSCcVsUUAYlp4I8OWGjwaTbaBpdtpVvOt&#10;zDYxWUawRyq+9ZFQLtDB/mDAZB560yDwD4Ytr7VL2Hw5pMV7qqlNQuEsYhJeKeolYLmQezZreoo3&#10;3Ay9C8LaL4X0kaVo2kWGkaWu7FlY2yQwjd975FAXnvxzTtA8N6R4U05bDRNLstHsVYuLWwt0giDE&#10;5J2oAMk8k1pUUBY8J+Cf/Jx/7Rf/AGFdF/8ATRb17tXhPwT/AOTj/wBov/sK6L/6aLevdqACiiig&#10;AooooAKKKKACiiigAooooAKKKKACiiigAooooA5n4kR6TN4L1KPXopp9GdVW7SLfjyy4DGTYQfKH&#10;V+2wNnjNfHmqWD/ZbyC5bRJfCdtBqsuhEWryadqF20sckcOm7JF8p9reXGyMzhllMfcD7popJWd/&#10;6/rsO+lv6/rueN+H9P8A7F+P+ua3fXN7DDdeE7WacX90Wt7PZM4KJnCoAAWY9SSST0x4b8QrfXLn&#10;4oeLpvDUUbeKWu9T+yi2V/7ZEP8AY7CGTeBg2TS7QijjzCmGLZFfa1FN6v7/AMb/AOYRfL+H4W/y&#10;PjJbLwiPF1vJb2dmPgq1za/bkaAf2cb0afcBjICNm4N5CtnnzdoPz12s00Unwf8Ag/Y+NHim0myl&#10;s/8AhKLXUsMIIWsZ/s/21W+6vm+RnzP4gM819MVWh0+3t7y5u44gtzc7RLJySwUYUfQZPHuT3NNu&#10;/wDXq/1t6JEpWSXy/C3/AAfW58XeFdOvEh0uPU7SZfGS3OhHwkbqFhcx2AvWMwi3DcFW33ed6IV3&#10;9RXdfFSz8RSftL2DeIT4UPgd7O0GlHxB5hYTCZ/tC2o8sp9sJMe0Bg+3btPDAfUFFCdmn2f6W+/r&#10;fvqN638/+H+7p6HhPxK/5PC+B/8A2L/in+el17tXhPxK/wCTwvgf/wBi/wCKf56XXu1IAooooAKK&#10;KKACiiigAooooAKKKKACiiigAooooAKKKKAGSsqROzttQKSzZxgetfE7W/hrXYLvVfBV74f0fw29&#10;5Z2WpWEtwt5PPZLcSNLqOqRh9xDOyjExzsLGRhuKr9t0Ura3H0sfMeh6AbrS/g7e232i3stN8W3s&#10;NrBp0kkdhdW7C7CXKxFmxGyqpjXcURZPk4K1J+0i+n6vrWovdiO/B8MXkPhlkHmbddWYBFgI6XQY&#10;R7QvzgK/YNX0xRTetl/XT8dPvBO2v9bt/drb0PiLxJYaq8GoGxtp3+Ia3Gvf8JQ9nExu308yH7OH&#10;KjcUMXk+T6gNs6NXo2mTQWvww+Mtp4EeC30q9F03ha20zCrOy6dD9oNmq/eHneZ/qxjfu75r6Xqt&#10;Pp9vc3ltdSxB57bd5LnPybhhiB0zjjPXBPqaPL+un4abecu4J2afb+v68kux8ewWPg8eMZXns7I/&#10;BF7p9qNAP7NN7/ZyDOMbM7tyjH/LbgfvK2fidZfEUfBH4OrcDS/skUduPFKeKTKIFP2bEZu9qN+7&#10;EmN+8bd23dxkj6yooeq+78L/AOdvRLsJaf18v+D63Z80ftIR2sX7LPhtbI6ebYa/4X2HSRizP/E4&#10;ssmDgDys52YGNuMcYr6Xrwn9tP8A5Ilb/wDY1eG//T1Z17tTbu7iSsrBRRRSGFFFFABRRRQAUUUU&#10;AFFFFABRRRQAUUUUAFFFFABRRRQBi+NJ9NtfCGtzaxPNbaSllM13NbyPHIkWw7yjIQ4bGcFTnPTm&#10;vj220zw/qlvp1/pd94P8P+AtS1BnvdGHk3+n6WEsylsbyOOQRefKQxOWwGEYBZgCftyilYd9LHz1&#10;4L0e6fxx8F9buYtT0+RvCt1bSaZcXMrwWuI4CCVc58w5wWclsKBng5wvimYtX+JV/dWvlXniia60&#10;CTwhdIPMYwC4BvGt3HVAnmmYqcbCu7givqKiqlq/v/F3/r1Ylovu/C/+f4I+HdOsYPsfhx47XbZL&#10;p+nL8Rswna12L5DN9t4wXH78vv58ogt8hFejRyxR/s+XWmwso0T/AISE3Mdgn3v+EeOsjcwj6/Z/&#10;I3YONvlf7NfTlVv7Pt/7Q+3GIG7EXkCU5JCZyQPTJwT64Gegov8A187/AHaWXZNh/X5/jr96R8Ta&#10;tp1kbHxUklmreH5LLV/+FfJHCfKF8bhTB9iwMeYXw0WznYGK/JmvQ/2krXxdJ418CNev4T/4QkWM&#10;63zeLS/9npf5jwZv3bR5KeYI9+Bu3AYYrn6fopbW8rfgrff/AJLsG9/6/r/gvueAftDrEniT9nRY&#10;BiAePYBGMEfL/ZGo44PPT15r3+vCf2mf+R1/Z+/7KFF/6atSr3am9WJaIKKKKQwooooAKKKKACii&#10;igAooooAKKKKACiiigAooooAKKKKAPnn9pX/AIQ3VfEmj6Hqs+k2Hia9tGW21nXb1YYdIt/NQvcW&#10;4dgPtW4Dyyg3ZXJYKMHxjX7XWW8SeJ5NCjhfVnutY/tAwxynVIrU3kIVr8oMvC0AdoQMfJt2lvmI&#10;+7aKS0/r+vmNu589+A9R8J6F8LviDaahPp6+EFkunS88PM9pb6hbC0ia4eziSQ7ArM0Z8lsF1Y8M&#10;TXm+iWHgqQadqOqHw4PhtqN7fXFzoOmTRXWnaVN9jjS1im8smMTsqytx/wAtXAQs2GP2ZRQ1e/pb&#10;+v07WBaf1/X9M+Mvhvaara634WfxRFKnxLg1XSXae8Qi6TSBpUQuSzHkRCTzw+fl808/Nium8f41&#10;X4j6pdWAiuvG8+taRP4Wu413yNpRhjM7QOOsHN35hB2/Mu7krX1JLGs0TxuCUcFSAccH3pllZwad&#10;ZwWltGsNtBGsUUa9EVRgAewAqpPm/H8f+G+d33EtP6/rTy7Jdj5t/ZvtGju7tvDcMdtOfCWnpq7S&#10;xlFOuhpvM8/j/XjP7zI34Kbv4aX9kS11iCXVP+Ew/wCEYHjZYiupDT/MOrGXzD5rXhdFO0tgx8lC&#10;p+T5a+l6Kd9b+X6t6ffb0S7Ctpbz/wCBr+fqeE/snf8AHt8XP+yj65/6MSvdq8J/ZO/49vi5/wBl&#10;H1z/ANGJXu1SMKKKKACiiigAooooAKKKKACiiigAooooAKKKKACiiigDzH9oTVfC2keBIpvFllBq&#10;lkb6FbbT725EFrcXOT5a3DORH5QPzN5mV+XOCQBXzPq2hJpmseGrXTtR0jXZobDSzpk9o5l3u2qT&#10;PPFozrkIIUKo45PlLGGCqM19zUUR0d/6/r+vVvVWPmD9nqUaJ4rtbnVJNLfWbjS5x4hubeN7aewu&#10;/tMSxxXzM5Esspd/LMiqwCMEyrVyevx+Ftd1rxjqPg2fT7JLTzrPVbO2vBNrGsRtqEDX880YYyeT&#10;HGkqJu5w7YCpt3fZdFC0t5f19wu/n/X3/wCXqfEXiPT9Fa68Rj7HA/w5lg1v/hEY7aHNp/aBhsfK&#10;NoFGN5mF35Xl8k+Zs716d8XZ9N1OLwonjR7bUdDt9D1G2vUkxLFHrfk2/kowGcT7TceWPvbm+Xki&#10;vo+q1np9vYNcNbxCNriUzykZJdyANx/BQPoAKTV48v8AWzX367+Uew763/rp/l+L7nyZ8M7HUk8e&#10;eEv7agk/4WZHrcLX0s0Z+0jSf7Hw+4nnyPNwOfl87/arcsbTxEP2qdWbxifChsDeQP4fbUPMOoNb&#10;eSNq2OY9u4SiQy7G3DPzZXbX1BRV395S9fx/r8X3Jto16fh/X3Jdjwmz/wCT59W/7JxZ/wDpzuq9&#10;2rwmz/5Pn1b/ALJxZ/8Apzuq92qRhRRRQAUUUUAFFFFABRRRQAUUUUAFFFFABRRRQAUUUUAZHi+f&#10;T7bwprEurTS2+lpZytdSwO6SJFsO8qyEMDjOCvOenNfGtzaeFr3w/p+p6K3hLTPDN/rkDSaE88V1&#10;pOmwx2FwsT6ksTFfPlbb1IAdYgWZl5+4aKVh30sfFXw2tNUg1Pwvc6/bwy+IoZdFXSdK1CGX+1nt&#10;DBCs8sE+5WSKNjO8ihCrBGEmM16H8UL3wP4q+MOhWtpqOiWficPp9+2v6hqMYkjgSUvDb2AZsl5m&#10;yr+WApRjuLEqtfSVFU3f+v6/ryJWl/6/rt/wT4etrGP+z9AeG1IjWwsl+JH7k/Nc/wBowmb7Zxy2&#10;PtTNv58o5PyEV6LDLFH+z/qOm2jKuhnxC9zDYQ/ePh7+118xkj6/Z/IMmCBt8sjHy4r6cqsdPtzq&#10;IvjEDdiIwCU5yEJyVHpkgE+uB6Ci/wDXzT+7Sy7Jsb1d/wCuv46/el2PibXNO09rTxUr2aN4WltN&#10;Z/4QJIYT5P24yReQbLAx5hk3GLy+du4p8ua9E/aTtfGEnivwC14/hU+DBZTrqLeLC/8AZ6X/AO72&#10;tNiNo+U80R7/AJd2ejFc/T1FLa3lb8rf16LsPe/9f1t+L7nz9+0UsKah+zutuFEA+IFiIwoIG3+y&#10;9QxgHnp619A14T+1B/yMvwE/7KPa/wDpt1Gvdqbd3claIKKKKQwooooAKKKKACiiigAooooAKKKK&#10;ACiiigAooooAK+OfiCuha94m8b3HgO40zTfEGnR30V2/2zzNY1maRkFwDGGMxt4UVtoPdV2BUUFv&#10;sailbW476WPku58OWuo/CPxDBos0f9kWHi3Tbqzu/C++10/UvmtN+2JXdfLRmYMqNsZ4yWGdwr0v&#10;48z+H77W/CcXihrO78GW1zdx6xFdASW8U5tSbcTjkAnJ2Bud7R45K17TRTl7yt/W1v69EC0/rzv/&#10;AF6s+H/D+neIV0rSk1G3uB8XEutIOlPcRN9tTTBpsYmwT8wjD/aRJ28wjd8xWvTf2eJtN0vVrx9E&#10;a30+xuPDuk2175mIll13Nx5qPnGbnbs8wff+7u5xX0nVa80+31DyPtMQlEEqzxhs4Dr904746jPc&#10;A9QKcvev5/rp/wAH/FqL+v6/LyWh8S6BZWgh8MOLRV0AWOkL8QfNh/dNei4czfbcjG4Nky7+iFS/&#10;y4rufE1l4xX9lmePwdHFHZLr87wwXKzKDoP9ouUCCNWfy/s+wgKP9VnHYH6qopPW/wDXW/3dF2Wg&#10;+t/66/jrr3aR8y/EWK0h/YM+KQtG8Nsp8Ja0ZG8I4/swv9mmz5BCqCOgJAHzBs85r37wL/yJPh7/&#10;ALB1v/6KWuA/a6/5NU+Mf/Yn6t/6Ry13/gX/AJEnw9/2Drf/ANFLTbu7kpWVjcooopDCiiigAooo&#10;oAKKKKACiiigAooooAKKKKACiiigAr53+Pf/AAhmsfEvRdFvbrSdM8VSxW0w1zWb5Iv7MtkuN4Fm&#10;rsP9IlZSv7sA4ALkgIrfRFFC0afYOjXc+U/gtotzqHiK5s76eBfEWpaRqUWv3mjLJa6hpk32hBGt&#10;zIXbzJHDOYmdQyqhMfyk1v2IubL9jbQNKtnuDqI8P2pktVZmu5LVGjFwQv32PllgT1596+jaKFpG&#10;3p+H9fmO+t/X8Vb+vRHxRrdh4fOteId1nav8KJV1b/hGY7eHNidRNpYBDahRt3NML3ytnV/M2c1v&#10;+AI7mw8b+HLnW1EHxEttcll1u7uF2zJow0tstI56W3meUAT8nmg4+YGvriorq2jvbaa3mUtFKhjd&#10;QSMqRg8jkfhQm1a3T+v+A/KyB67/ANf1v66nyR8Sob6+8feI59AQzfER9b83SLmBC0x0g6OOY2HJ&#10;gMpcZHy+aR/Fiuu+DtoVXxifhxFa2lg/hrT0hJQpbf24EuPOMuB/rgpthLwWyBu+YV9FW8EdrBHD&#10;CixQxqEREGAqgYAA9MVJSsrOK81+n/B/xahd3Ta/r+tPTQ+c/wBjy2vYdEvz4gHhpfFghhXUU0kS&#10;HUll+bzP7RLor+aXzt3Z4DFTtrW/Y1/5Jd4h/wCx28Tf+ni6r3avCf2Nf+SXeIf+x28Tf+ni6qm7&#10;kpWPdqKKKQwooooAKKKKACiiigAooooAKKKKACiiigAooooAK8m/aQ1TwppfhDTD4qsbHVRLqCx6&#10;fY6tdLBYSXRjk2tclzs8pBuY7w3KqVUvtFes0UmrjTsfD1xoc2keJ9Ds9H1HTvEWp2iaDFpN8rGS&#10;8uo1dzNJpkgyBbLyJhlvkVwxX5SfSP2Z5bfRNTQ3cumNe3Gh2o1m9tY3tXg1IybWtrsNIRJdFmcl&#10;mCycYxgivpmiqvuS1e39f1/wWfF80fg/W49f1bwnNpdloUVzZ2mp6ZbXiz6lqdn/AGpE97e367i+&#10;wJ5gHmZYRvKWwG2jN1LTrQ6b4oSWzVtHksdV/wCFdIkJ2Lem7Jg+xccSFvKaLZz5YJX5Aa+4qKS0&#10;0/rp/lp2uym7u/8AX9dH3R8y/tGTafrEkX9sNDqVvH4Z1S20/wAr96E15TCIkj25xcghggHzgh8d&#10;6qfDuzuR8UNAa7hH/Cxk17Uj4hmWPE50swSCDzD/AM8Cfsnl5+XcDt5DV9OWWn2+nLMtvEIhNK88&#10;mMks7HLEk/56DoKs007O/wDXX/O3mkl0Jeqt/Xb/AIPrdny/4Ds/ES/tM+I28bnwoZv7SlfRTc+Y&#10;dXez8oeR9j3RgeUBuEnltgMJNw5zXVeBf+Tzfi1/2Kfhz/0fqde7V4T4F/5PN+LX/Yp+HP8A0fqd&#10;JaRUew3q2+57tRRRQAUUUUAFFFFABRRRQAUUUUAFFFFABRRRQAUUUUAFc38SrrR7L4feJJ/ELzJo&#10;Uenzm+NvI8cnk7DvCMhDBiMgEEHJ4NdJRSaurDTs7nw3qdh4em0OwvtPl8G23h3UdQvbv+yJpUu9&#10;C0p/sKpBBOITsF2+3eMHG8vt3tgtvfC+HUbLxt4fvPEkUbeJo76ySOx1WOQazBp/9mxBp2uN6nyU&#10;YSeYpTYZN+7D4x9jUVSdnf8Ar+v0JaurP+v6/M+afHtx4O8UfGy2g0a/0aw8V2721/Jrt9qCfa5c&#10;RN9nsrFWbcUkDAybAEIdvvOx2+a+G7LTlfw3J9kjTwaLPRR46E8OIDfj7V5v2zI271kMRm39AU38&#10;Yr7gopLT+v608u6TKbv/AF/X9No+Y1liT4EaNpt6y/2FH4gS4nsZ/wCDw+2pSCBpI25Fv5Qj5Ybf&#10;LU54BrzltOT+y9djubQmJ7ab/hWqmE5ST+1ror9k4yG2fY2Xb/yxAP3Aa+2V0+3XUXvhEPtbxLAZ&#10;ec7ASQvtyxP/AOoVZprR3/rp+Om/nLuJ6q39dX92uvdJHzD+0NaeJ5Pi94WfU28JjwAdOKbvFu82&#10;iX3mgyceW0fnGLHlbyCdsgUg5z89f8Frwi/A74cCMERjXmCggg4+zPjrz+dfpHX5wf8ABbj/AJIt&#10;8Pf+xgf/ANJnpLRWB73PrPVf2Y5tV1S8vR8X/ijZC5meb7Naa/GkMW5idiL5BwozgDJwAKq/8Mqz&#10;f9Fo+LP/AIUUf/xiu5vPj78MNOu57W6+I/hK2uoHaKWCbXLVHjdThlZTJkEEEEHpUX/DRPwp/wCi&#10;neDf/B/af/HKAOL/AOGVZv8AotHxZ/8ACij/APjFH/DKs3/RaPiz/wCFFH/8YrtP+GifhT/0U7wb&#10;/wCD+0/+OUf8NE/Cn/op3g3/AMH9p/8AHKAOL/4ZVm/6LR8Wf/Cij/8AjFH/AAyrN/0Wj4s/+FFH&#10;/wDGK7T/AIaJ+FP/AEU7wb/4P7T/AOOUf8NE/Cn/AKKd4N/8H9p/8coA4v8A4ZVm/wCi0fFn/wAK&#10;KP8A+MUf8Mqzf9Fo+LP/AIUUf/xiu0/4aJ+FP/RTvBv/AIP7T/45R/w0T8Kf+ineDf8Awf2n/wAc&#10;oA4v/hlWb/otHxZ/8KKP/wCMUf8ADKs3/RaPiz/4UUf/AMYrtP8Ahon4U/8ARTvBv/g/tP8A45R/&#10;w0T8Kf8Aop3g3/wf2n/xygDi/wDhlWb/AKLR8Wf/AAoo/wD4xR/wyrN/0Wj4s/8AhRR//GK7T/ho&#10;n4U/9FO8G/8Ag/tP/jlH/DRPwp/6Kd4N/wDB/af/ABygDi/+GVZv+i0fFn/woo//AIxR/wAMqzf9&#10;Fo+LP/hRR/8Axiu0/wCGifhT/wBFO8G/+D+0/wDjlH/DRPwp/wCineDf/B/af/HKAOL/AOGVZv8A&#10;otHxZ/8ACij/APjFH/DKs3/RaPiz/wCFFH/8YrtP+GifhT/0U7wb/wCD+0/+OUf8NE/Cn/op3g3/&#10;AMH9p/8AHKAOL/4ZVm/6LR8Wf/Cij/8AjFH/AAyrN/0Wj4s/+FFH/wDGK7T/AIaJ+FP/AEU7wb/4&#10;P7T/AOOUf8NE/Cn/AKKd4N/8H9p/8coA4v8A4ZVm/wCi0fFn/wAKKP8A+MUf8Mqzf9Fo+LP/AIUU&#10;f/xiu0/4aJ+FP/RTvBv/AIP7T/45R/w0T8Kf+ineDf8Awf2n/wAcoA82039izT9G1nWNWsfiz8Ur&#10;XUtYkjl1C6j1+IPcvHGI4y58jkqiqo9gK1f+GVZv+i0fFn/woo//AIxXrPhTx54Z8eW89x4Z8RaT&#10;4iggcRzS6TfRXSxsRkKxjYgHHODW7QB4T/wyrN/0Wj4s/wDhRR//ABij/hlWb/otHxZ/8KKP/wCM&#10;V7tRQB4T/wAMqzf9Fo+LP/hRR/8Axij/AIZVm/6LR8Wf/Cij/wDjFe7UUAeE/wDDKs3/AEWj4s/+&#10;FFH/APGKP+GVZv8AotHxZ/8ACij/APjFe7UUAeE/8Mqzf9Fo+LP/AIUUf/xij/hlWb/otHxZ/wDC&#10;ij/+MV7tRQB4T/wyrN/0Wj4s/wDhRR//ABij/hlWb/otHxZ/8KKP/wCMV7tRQB4T/wAMqzf9Fo+L&#10;P/hRR/8Axij/AIZVm/6LR8Wf/Cij/wDjFe7UUAeE/wDDKs3/AEWj4s/+FFH/APGKP+GVZv8AotHx&#10;Z/8ACij/APjFe7UUAeE/8Mqzf9Fo+LP/AIUUf/xij/hlWb/otHxZ/wDCij/+MV7tRQB4T/wyrN/0&#10;Wj4s/wDhRR//ABij/hlWb/otHxZ/8KKP/wCMV7tRQB4T/wAMqzf9Fo+LP/hRR/8Axij/AIZVm/6L&#10;R8Wf/Cij/wDjFe7UUAeE/wDDKs3/AEWj4s/+FFH/APGKP+GVZv8AotHxZ/8ACij/APjFe7UUAeE/&#10;8Mqzf9Fo+LP/AIUUf/xij/hlWb/otHxZ/wDCij/+MV7tRQB86Xv7Fmn6j4h0zXbn4s/FKfWNMing&#10;sr19fiMlvHNs85VPkcB/Kjz67BWr/wAMqzf9Fo+LP/hRR/8AxivdqKAPCf8AhlWb/otHxZ/8KKP/&#10;AOMUf8Mqzf8ARaPiz/4UUf8A8Yr3aigDwn/hlWb/AKLR8Wf/AAoo/wD4xR/wyrN/0Wj4s/8AhRR/&#10;/GK92ooA8J/4ZVm/6LR8Wf8Awoo//jFH/DKs3/RaPiz/AOFFH/8AGK92ooA8J/4ZVm/6LR8Wf/Ci&#10;j/8AjFH/AAyrN/0Wj4s/+FFH/wDGK92ooA8J/wCGVZv+i0fFn/woo/8A4xR/wyrN/wBFo+LP/hRR&#10;/wDxivdqKAPCf+GVZv8AotHxZ/8ACij/APjFH/DKs3/RaPiz/wCFFH/8Yr3aigDwn/hlWb/otHxZ&#10;/wDCij/+MUf8Mqzf9Fo+LP8A4UUf/wAYr3aigDwn/hlWb/otHxZ/8KKP/wCMUf8ADKs3/RaPiz/4&#10;UUf/AMYr3aigDwn/AIZVm/6LR8Wf/Cij/wDjFH/DKs3/AEWj4s/+FFH/APGK92ooA8J/4ZVm/wCi&#10;0fFn/wAKKP8A+MUf8Mqzf9Fo+LP/AIUUf/xivdqKAPCf+GVZv+i0fFn/AMKKP/4xR/wyrN/0Wj4s&#10;/wDhRR//ABivdqKAPCf+GVZv+i0fFn/woo//AIxR/wAMqzf9Fo+LP/hRR/8AxivdqKAPnTxJ+xZp&#10;/jDTBp2tfFn4panYieG6EFxr8TKJYZFlifHkdVdEYe6itX/hlWb/AKLR8Wf/AAoo/wD4xXu1FAHh&#10;P/DKs3/RaPiz/wCFFH/8Yo/4ZVm/6LR8Wf8Awoo//jFe7UUAeE/8Mqzf9Fo+LP8A4UUf/wAYo/4Z&#10;Vm/6LR8Wf/Cij/8AjFe7UUAeE/8ADKs3/RaPiz/4UUf/AMYo/wCGVZv+i0fFn/woo/8A4xXu1FAH&#10;hP8AwyrN/wBFo+LP/hRR/wDxij/hlWb/AKLR8Wf/AAoo/wD4xXu1FAHhP/DKs3/RaPiz/wCFFH/8&#10;Yo/4ZVm/6LR8Wf8Awoo//jFe7UUAeE/8Mqzf9Fo+LP8A4UUf/wAYo/4ZVm/6LR8Wf/Cij/8AjFe7&#10;UUAeE/8ADKs3/RaPiz/4UUf/AMYo/wCGVZv+i0fFn/woo/8A4xXu1FAHhP8AwyrN/wBFo+LP/hRR&#10;/wDxij/hlWb/AKLR8Wf/AAoo/wD4xXu1FAHhP/DKs3/RaPiz/wCFFH/8Yo/4ZVm/6LR8Wf8Awoo/&#10;/jFe7UUAeE/8Mqzf9Fo+LP8A4UUf/wAYo/4ZVm/6LR8Wf/Cij/8AjFe7UUAeE/8ADKs3/RaPiz/4&#10;UUf/AMYo/wCGVZv+i0fFn/woo/8A4xXu1FAHhP8AwyrN/wBFo+LP/hRR/wDxij/hlWb/AKLR8Wf/&#10;AAoo/wD4xXu1FAHhP/DKs3/RaPiz/wCFFH/8Yo/4ZVm/6LR8Wf8Awoo//jFe7UUAfOutfsWaf4ju&#10;dJuNT+LPxSvp9Juxf2Ek2vxE21wI3jEifuOG2SSLn0Y1qf8ADKs3/RaPiz/4UUf/AMYr3aigDwn/&#10;AIZVm/6LR8Wf/Cij/wDjFH/DKs3/AEWj4s/+FFH/APGK92ooA8J/4ZVm/wCi0fFn/wAKKP8A+MUf&#10;8Mqzf9Fo+LP/AIUUf/xivdqKAPCf+GVZv+i0fFn/AMKKP/4xR/wyrN/0Wj4s/wDhRR//ABivdqKA&#10;PCf+GVZv+i0fFn/woo//AIxR/wAMqzf9Fo+LP/hRR/8AxivdqKAPCf8AhlWb/otHxZ/8KKP/AOMU&#10;f8Mqzf8ARaPiz/4UUf8A8Yr3aigDwn/hlWb/AKLR8Wf/AAoo/wD4xR/wyrN/0Wj4s/8AhRR//GK9&#10;2ooA8J/4ZVm/6LR8Wf8Awoo//jFH/DKs3/RaPiz/AOFFH/8AGK92ooA8J/4ZVm/6LR8Wf/Cij/8A&#10;jFH/AAyrN/0Wj4s/+FFH/wDGK92ooA8J/wCGVZv+i0fFn/woo/8A4xR/wyrN/wBFo+LP/hRR/wDx&#10;ivdqKAPCf+GVZv8AotHxZ/8ACij/APjFH/DKs3/RaPiz/wCFFH/8Yr3aigDwn/hlWb/otHxZ/wDC&#10;ij/+MUf8Mqzf9Fo+LP8A4UUf/wAYr3aigDwn/hlWb/otHxZ/8KKP/wCMUf8ADKs3/RaPiz/4UUf/&#10;AMYr3aigDwn/AIZVm/6LR8Wf/Cij/wDjFH/DKs3/AEWj4s/+FFH/APGK92ooA+dNB/Ys0/wuuoDS&#10;fiz8UtPGoXkuoXQg1+JfOuJCDJK37jlmIGTWr/wyrN/0Wj4s/wDhRR//ABivdqKAPCf+GVZv+i0f&#10;Fn/woo//AIxR/wAMqzf9Fo+LP/hRR/8AxivdqKAPCf8AhlWb/otHxZ/8KKP/AOMUf8Mqzf8ARaPi&#10;z/4UUf8A8Yr3aigDwn/hlWb/AKLR8Wf/AAoo/wD4xR/wyrN/0Wj4s/8AhRR//GK92ooA8J/4ZVm/&#10;6LR8Wf8Awoo//jFH/DKs3/RaPiz/AOFFH/8AGK92ooA8J/4ZVm/6LR8Wf/Cij/8AjFH/AAyrN/0W&#10;j4s/+FFH/wDGK92ooA8J/wCGVZv+i0fFn/woo/8A4xR/wyrN/wBFo+LP/hRR/wDxivdqKAPCf+GV&#10;Zv8AotHxZ/8ACij/APjFH/DKs3/RaPiz/wCFFH/8Yr3aigDwn/hlWb/otHxZ/wDCij/+MUf8Mqzf&#10;9Fo+LP8A4UUf/wAYr3aigDwn/hlWb/otHxZ/8KKP/wCMUf8ADKs3/RaPiz/4UUf/AMYr3aigDwn/&#10;AIZVm/6LR8Wf/Cij/wDjFH/DKs3/AEWj4s/+FFH/APGK92ooA8J/4ZVm/wCi0fFn/wAKKP8A+MUf&#10;8Mqzf9Fo+LP/AIUUf/xivdqKAPCf+GVZv+i0fFn/AMKKP/4xR/wyrN/0Wj4s/wDhRR//ABivdqKA&#10;PnRf2LNPTxRJ4jHxZ+KQ12SzXT31D+34vNNurtIsWfI+6HZmx6k1q/8ADKs3/RaPiz/4UUf/AMYr&#10;3aigDwn/AIZVm/6LR8Wf/Cij/wDjFH/DKs3/AEWj4s/+FFH/APGK92ooA8J/4ZVm/wCi0fFn/wAK&#10;KP8A+MUf8Mqzf9Fo+LP/AIUUf/xivdqKAPCf+GVZv+i0fFn/AMKKP/4xR/wyrN/0Wj4s/wDhRR//&#10;ABivdqKAPCf+GVZv+i0fFn/woo//AIxR/wAMqzf9Fo+LP/hRR/8AxivdqKAPCf8AhlWb/otHxZ/8&#10;KKP/AOMUf8Mqzf8ARaPiz/4UUf8A8Yr3aigDwn/hlWb/AKLR8Wf/AAoo/wD4xR/wyrN/0Wj4s/8A&#10;hRR//GK92ooA8J/4ZVm/6LR8Wf8Awoo//jFH/DKs3/RaPiz/AOFFH/8AGK92ooA8J/4ZVm/6LR8W&#10;f/Cij/8AjFH/AAyrN/0Wj4s/+FFH/wDGK92ooA8J/wCGVZv+i0fFn/woo/8A4xR/wyrN/wBFo+LP&#10;/hRR/wDxivdqKAPCf+GVZv8AotHxZ/8ACij/APjFH/DKs3/RaPiz/wCFFH/8Yr3aigDwn/hlWb/o&#10;tHxZ/wDCij/+MUf8Mqzf9Fo+LP8A4UUf/wAYr3aigDwn/hlWb/otHxZ/8KKP/wCMUf8ADKs3/RaP&#10;iz/4UUf/AMYr3aigD501v9izT/Es2lTap8WfilfS6VeLqFi02vxMbe4VHQSp+44YLI4z6Ma1f+GV&#10;Zv8AotHxZ/8ACij/APjFe7UUAeE/8Mqzf9Fo+LP/AIUUf/xij/hlWb/otHxZ/wDCij/+MV7tRQB4&#10;T/wyrN/0Wj4s/wDhRR//ABij/hlWb/otHxZ/8KKP/wCMV7tRQB4T/wAMqzf9Fo+LP/hRR/8Axij/&#10;AIZVm/6LR8Wf/Cij/wDjFe7UUAeE/wDDKs3/AEWj4s/+FFH/APGKP+GVZv8AotHxZ/8ACij/APjF&#10;e7UUAeE/8Mqzf9Fo+LP/AIUUf/xij/hlWb/otHxZ/wDCij/+MV7tRQB4T/wyrN/0Wj4s/wDhRR//&#10;ABij/hlWb/otHxZ/8KKP/wCMV7tRQB4T/wAMqzf9Fo+LP/hRR/8Axij/AIZVm/6LR8Wf/Cij/wDj&#10;Fe7UUAeE/wDDKs3/AEWj4s/+FFH/APGKP+GVZv8AotHxZ/8ACij/APjFe7UUAeE/8Mqzf9Fo+LP/&#10;AIUUf/xij/hlWb/otHxZ/wDCij/+MV7tRQB4T/wyrN/0Wj4s/wDhRR//ABij/hlWb/otHxZ/8KKP&#10;/wCMV7tRQB4T/wAMqzf9Fo+LP/hRR/8Axij/AIZVm/6LR8Wf/Cij/wDjFe7UUAeE/wDDKs3/AEWj&#10;4s/+FFH/APGKP+GVZv8AotHxZ/8ACij/APjFe7UUAfPPiD9ja08V6FqOi6v8XPinqOlajbyWl3aT&#10;+IImjnhdSrow8jkFSQR71btf2SzZW0NvB8ZfivFBCgjjjXxDEAqgYAH7jsK97ooA8J/4ZVm/6LR8&#10;Wf8Awoo//jFH/DKs3/RaPiz/AOFFH/8AGK92ooA8J/4ZVm/6LR8Wf/Cij/8AjFH/AAyrN/0Wj4s/&#10;+FFH/wDGK92ooA8J/wCGVZv+i0fFn/woo/8A4xR/wyrN/wBFo+LP/hRR/wDxivdqKAPCf+GVZv8A&#10;otHxZ/8ACij/APjFH/DKs3/RaPiz/wCFFH/8Yr3aigDwn/hlWb/otHxZ/wDCij/+MUf8Mqzf9Fo+&#10;LP8A4UUf/wAYr3aigDwn/hlWb/otHxZ/8KKP/wCMUf8ADKs3/RaPiz/4UUf/AMYr3aigDwn/AIZV&#10;m/6LR8Wf/Cij/wDjFH/DKs3/AEWj4s/+FFH/APGK92ooA8J/4ZVm/wCi0fFn/wAKKP8A+MUf8Mqz&#10;f9Fo+LP/AIUUf/xivdqKAPCf+GVZv+i0fFn/AMKKP/4xR/wyrN/0Wj4s/wDhRR//ABivdqKAPCf+&#10;GVZv+i0fFn/woo//AIxR/wAMqzf9Fo+LP/hRR/8AxivdqKAPCf8AhlWb/otHxZ/8KKP/AOMUf8Mq&#10;zf8ARaPiz/4UUf8A8Yr3aigDwn/hlWb/AKLR8Wf/AAoo/wD4xR/wyrN/0Wj4s/8AhRR//GK92ooA&#10;8J/4ZVm/6LR8Wf8Awoo//jFZXhz9izT/AAjYzWejfFn4pabazXM95JFb6/EqtNNI0kshHkfeZ3Zi&#10;fUmvouigDwn/AIZVm/6LR8Wf/Cij/wDjFH/DKs3/AEWj4s/+FFH/APGK92ooA8J/4ZVm/wCi0fFn&#10;/wAKKP8A+MUf8Mqzf9Fo+LP/AIUUf/xivdqKAPCf+GVZv+i0fFn/AMKKP/4xR/wyrN/0Wj4s/wDh&#10;RR//ABivdqKAPCf+GVZv+i0fFn/woo//AIxR/wAMqzf9Fo+LP/hRR/8AxivdqKAPCf8AhlWb/otH&#10;xZ/8KKP/AOMUf8Mqzf8ARaPiz/4UUf8A8Yr3aigDwn/hlWb/AKLR8Wf/AAoo/wD4xR/wyrN/0Wj4&#10;s/8AhRR//GK92ooA8J/4ZVm/6LR8Wf8Awoo//jFH/DKs3/RaPiz/AOFFH/8AGK92ooA8J/4ZVm/6&#10;LR8Wf/Cij/8AjFH/AAyrN/0Wj4s/+FFH/wDGK92ooA8J/wCGVZv+i0fFn/woo/8A4xR/wyrN/wBF&#10;o+LP/hRR/wDxivdqKAPCf+GVZv8AotHxZ/8ACij/APjFH/DKs3/RaPiz/wCFFH/8Yr3aigDwn/hl&#10;Wb/otHxZ/wDCij/+MUf8Mqzf9Fo+LP8A4UUf/wAYr3aigDwn/hlWb/otHxZ/8KKP/wCMUf8ADKs3&#10;/RaPiz/4UUf/AMYr3aigDwn/AIZVm/6LR8Wf/Cij/wDjFZVr+xZp9l4jv9fg+LPxSi1q/ghtbq+X&#10;X4hLNFEXMSMfI5CmWQj/AHzX0XRQB4T/AMMqzf8ARaPiz/4UUf8A8Yo/4ZVm/wCi0fFn/wAKKP8A&#10;+MV7tRQB4T/wyrN/0Wj4s/8AhRR//GKP+GVZv+i0fFn/AMKKP/4xXu1FAHhP/DKs3/RaPiz/AOFF&#10;H/8AGKP+GVZv+i0fFn/woo//AIxXu1FAHhP/AAyrN/0Wj4s/+FFH/wDGKP8AhlWb/otHxZ/8KKP/&#10;AOMV7tRQB4T/AMMqzf8ARaPiz/4UUf8A8Yo/4ZVm/wCi0fFn/wAKKP8A+MV7tRQB4T/wyrN/0Wj4&#10;s/8AhRR//GKP+GVZv+i0fFn/AMKKP/4xXu1FAHhP/DKs3/RaPiz/AOFFH/8AGKP+GVZv+i0fFn/w&#10;oo//AIxXu1FAHhP/AAyrN/0Wj4s/+FFH/wDGKP8AhlWb/otHxZ/8KKP/AOMV7tRQB4T/AMMqzf8A&#10;RaPiz/4UUf8A8Yo/4ZVm/wCi0fFn/wAKKP8A+MV7tRQB4T/wyrN/0Wj4s/8AhRR//GKP+GVZv+i0&#10;fFn/AMKKP/4xXu1FAHhP/DKs3/RaPiz/AOFFH/8AGKP+GVZv+i0fFn/woo//AIxXu1FAHhP/AAyr&#10;N/0Wj4s/+FFH/wDGKP8AhlWb/otHxZ/8KKP/AOMV7tRQB4T/AMMqzf8ARaPiz/4UUf8A8YrjviZ/&#10;wTz8H/GTTbTT/G/xC+JHieytJjPBBqOuRSLHIQV3AeRwcEivqeigD5e+KMT6l8Uta8JfDn4SeANe&#10;1rSNNh1rV7vxLbJEJzO8gjgi2RMTK/lOS7naMjOc1Jq3xA+CHhHXNN0HxR8OdL0rWmgsjq5t/DcV&#10;1Y6JPcgCKG6ukj8tCznaD0PB4Br0L4p/s36P8T/Eja/F4n8UeDNXnsRpl9deFr9LZr+1DFlim3xv&#10;wpZ8Mu1xubDDNYmt/sdeDdb161vm1jxNa6csVhFf6HDqQay1b7Fj7M90HRpHZdq5Kuu7A3bqI9FL&#10;5/1/Tv8AMcutvl/Xr+HyPM/EXx7+BGm+CvGniPSPhIdftvDEwt5mg8Ixxw3Enn+QfLmMe3Cvwc8+&#10;gNdZ4+8UfCrwBq/wysbv4OW858cSbI3j8Nwj+zlEPmsbhfLypUH5l/hCuTwprQ1T9iPwZrmq+N9R&#10;1HX/ABLeXviuyawnlae1Q2cZlWUGHZbruYOiENN5pG3A4Jz3fjT4D6V48s/A0epa5rgu/CVwlxba&#10;hDNCJ7w+SYZFuCYirLKjNv2Kh54K1Kvyq++n5O/42/QHa77a/pb9f1Pn7xN+0f8As+6P4N1nXtO+&#10;Fqas1lBFd2lofCKW51S1kmWEXNszxYkhDsoLj+8vHIrW8c/Fr4MeF01jSl+Flpp3iqLw5ea7p1tr&#10;nhBbW2u2gtTcGESNGMsAMNjpggHNdTbfsLeCIvDur6LceIfFmpWt3pY0bT2vtQilfRLMTLMsVmTD&#10;hQHjjOZBIcIozgYqGX9hHwbd65qOrXvizxlqF3fQ3kMv2q+t3UG7szaXDj/R/vMhDc5Cso2gLlS7&#10;f18n+tvLtoUmlJN7f8Ffpfz+Zb1/VvhD4I8CeDNb174c6Rcal4mhhNppWh+GY724mkaDzpAkaRli&#10;qIGYnsFrzDwb+0f8A38H+Brvxj4I8O6VrniKyjvriHT/AA2kttp8UkzxRyTvs/dqzIRzk8HOBX0N&#10;43/Z80Xxr4e8H6aNb17QLvwnt/svWdGukhvYh5PkOpZo2Qh4yVb5e+RtIBHmD/8ABO74WyXXg+4k&#10;l1a5m8N2UWnI94lldG+gjleVFn862fB3SON0XlsQeTwK0vHnfa/4XZmr8iT3t+Nib4z2Ok+EPGui&#10;eFfBnwk8E6/rGr6Dqup2kN5pkEYkntWthHHu2gBW89skn+Ec0z/haP7OcPxPuPAVz4Y8PwazbPJb&#10;zXTeHIhYi5jjMsluJvLwZFQMSP8AZPOeK9w1T4aaVqvxG8N+NJJrqPU9BsbzT7WCJkFu0dyYS5dd&#10;uSR5CbcMAMnIPGPLk/Yl+Gy/GHVviK1tcS6lqkks9zp80FpJbGaSPy3lV2gNwhIzwswXJJ281Hl6&#10;/rb/AIJejX3f8H/gHFaJ8cv2dNeWd4fh9BbRJFZXMUl74Pjt1uYLu7W1t54d6DfG8jqQw4289sVN&#10;4u+I/wAGPDXiWWH/AIQfwyNI0o63HrBk8Oxm4V9Ot4ZpPIwm1htmH3sZ4x3qK1/YOs4vEur6fc+L&#10;PEF94KufDdlpFjLcakranpktrfG5gW3PkBFijCxbS29iQd27rWj4s/Yd0l/h/wCJbLRfEmuar4ov&#10;bPXfs174ivY3Sa71K1jgkado4Ado8lCNoyMtwRgBu1rr+t/6/IqKi2lL+tjf+GOufBD4r2+vPpXw&#10;+06wuNFijubmz1jwtHZ3Bt5ELxTokkYLRuqna3fFcH4N/aG/Zr8c6roun2HgGKCfVri0gt2vfBgh&#10;iH2oH7NI7mPaqSMrIrZ+ZlOMgZr1/wCD37OWmfC3TtZkn1zW/EWua5ZQWV7qOsXizyQwxRFEghIj&#10;TEabnK7gzHOWY1heHv2L/BPhqDSIrXVNfkXTP7E8ky3EBLf2W0jW27EIzuMrb8Yzgbdvduyl5f8A&#10;D/8AA/ExV3Hz/wCAv1ueZWPx9+AmmaNpc3iDwHpUl1eWC6tNLpHg8TWtpaPeS2qySvsOxVeEhmbG&#10;cggc4F3UPi/8FfB9zqdt4i+Hej3t0mr6vY2cHh3wmLt2hsPJMzSKI8hlWZWLD5MA88V3lv8AsU+B&#10;7bwzqehrqniA2moeH4/Dkrm4g8xbZLya7DKfJwJPMncEkEbQo25yTsQ/so+EYPEVzrK6hrRup5db&#10;mZDPDsB1RYVuMDys4UQJs54y27dxhPZ23/r+r+bNvcv5f8H/ACe3kdF4a+Gvws8X+HNL13SvBPhi&#10;50zU7WK8tZv7Ftx5kUiB0bBTIyCOtaX/AApP4d/9CF4Y/wDBPb//ABFbHgfwjZ+APBeg+GNPknms&#10;NGsINPt5Llg0rRxRhFLlQAWIUZIAGewrcpy5eZ8u3Qxjey5tzi/+FJ/Dv/oQvDH/AIJ7f/4ij/hS&#10;fw7/AOhC8Mf+Ce3/APiK7SipKPnv9nrQ9N8OfH79obT9J0+10uwi1bRjHa2UKwxJnSbcnCqABkkk&#10;8dSa+hK8J+Cf/Jx/7Rf/AGFdF/8ATRb17tQAUUUUAFFFFABRRRQAUUjZ2nAyewNfO37OfxC+I3iT&#10;4heOdK8W67o3ifSNJiiEmo6LZGG0sdQLyGWxilJzOscYiLMw3BmwfQK+tvK/3B0v8j6Kor4V+Dv7&#10;SnxV+ImqeOtN1LxVougmazN3oGpaho6R25/4mEttmx/ej7UjIiqpmKsZWUbSvXCj/bQ+JLad4Iiv&#10;r5dOmtLaa98S39r4dF0FEeqGz8u7jMq/ZlVB+8aIuQ7DZlRmqSu0u9vx/wAuo5Llv5X/AA/z6H6D&#10;0V8i/tsftC+PvhFrfha28CXtvHDJpt1q+oINNF4wiilgRXn3MvlWuJX3um6QHbtU8447xj+1/wDE&#10;TwlqPifxHFeaRf8Ah6WTxDp2l6IbLDWcumxRtHcGYNukWRmYspAABXGKS1V/l+n4vRA1a1+uv9ei&#10;1PuuivmTwJ8cfGehfCH4zX3ie+sfFHiDwA85t9Qt7QWsd4v9nxXUYkiViAVaUqdpGVA75NeVp+0X&#10;8XzqC/D8+LNG/wCEkkvEmXxV/Y6bUt20c6iYTBv2bt48vd12HP3uaTaV/wCu7/JN/L0Etf69F+bX&#10;3+p930V8lfFT9qzxVo3wE+EOt6LpckPif4gm0hkvbOwF5FYl7cyymKF5EDyHaRGjNjqSTjB+kvh1&#10;/ax8DaI2u38mp6u1qjXN3NapaySORnLRIWVG5wVUkAg81bi1fydiU07eaudHRRRU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xt+2N+0n4r8J6v4k8G+G7rSPD8em2elXc2oXWp&#10;SW+p3JurwIFskUYbaI2D5PIfHGOb2p/ttX1le3WmQWuhz6xa6z4q0+Wx85jMkGl288tvKyBsjzDE&#10;m4kYwx24r5F+M3/BVdIfiZr2k6z8DvCHiWbw/qN1pttf6o/nShIpiuQWiO3JQMQD1+lctL/wVstZ&#10;9ZutXl/Z98ESatdhxcX7kGebchjbfJ5O5sozKcnlSR0NJX5eX1/4H9eRaaum1/Wlz7E8XftsePfA&#10;PhXwXqer2Hge41TWLaz1a70O1urpLhbC5liijMbyKE3hnbPLHjhcAtVvVf2ufijNd61FZ+HfDNrY&#10;TXnijSdHuzPO9wLjS1ldZZY8bdrLGV2g53DPAOK+M9S/4K5w6ybE6h8APBV8bCA2tp9pcSfZ4cAG&#10;OPdCdicD5RgcCrUX/BYeaF4mj+BnhKNopp7iNlnIKSzAidx+64aQMd56tk5zmqnaSlbS97eW9vu0&#10;/EmLtbm8j7mv/it4v1P9nX4G+Kb7W4G13XPEeiJqVxoEhWG5illO+I4/vLhXXpuDDpXAfDb/AIKA&#10;+O/iXb+NpNP+HVkhsdLuNQ0hrm6a2iR47hIhBcyy7VLEOWypQZQp1INfLFl/wWGm03RtP0i0+Bfh&#10;G10nTpluLKwhnKQW0qsWWSOMRbUYMSwKgEEk1Vt/+CuMFpLrEkH7P/gqGTWQV1N42Cm+B6iciH95&#10;nJ+9miTu5NbO9vK9v8v6uxLSMU91+Or/AK/pH6M/D349xfE/9m/xF4r1/wARWvhW405bq01TV9At&#10;5nGmug+Z1jmjY7kDA8CRe4J7cx+zX8XLvRPgR8TdX8QeLDr6eENW1BY9T1e+N9FHbJCksQa7iQtO&#10;uG3Fgm4FigU7Rn4c0X/gsle+G9BGiaT8EvC2l6KFZBp1ldNDbhW+8PLWILg5OeOc03S/+Cxlzofh&#10;1tA034H+E9P0F0eNtLtbgxWpV871MSxBcNk5GOc0n9q3VJfPv/XcFtFPoz628D/tpfEn4gXWnaBo&#10;/h7whdeJLvxLc6Ct39tn/s+SNNMN8kw27nUgYBU5Jxj5DnbJD+37fnwRcaxeaZoel6i/hbSNbsdP&#10;ubps3NzdXsttNEmWBdUEYYbRkbuc18c6N/wVzh8OSWkmk/AHwXpb2j+ZbtZuITC3lmPchWEbT5ZK&#10;ZH8JI6cVWu/+CsOnX8dhHdfs7+BLmPT4vIs1lCsLaPO7ZGDD8i55wMDNVdJrTTT+v67j0Pqv42ft&#10;p+Jb5vin4U0K50eOztdA1a60zXdAvJkvrKeymjidZQ4U7tzn5lULkHazjJrXuP2j/HXhn4tWtnDq&#10;+kWXhJ/GOt2WpSeILiaRjDa2kEoSNsN5Yw7FUQH5h0I4PyBL/wAFZrGe5v7iX9nnwNJPqBkN5K+0&#10;tclwBJ5h8nL7gADnOcDNWLz/AIK8pqDo118BPBtyyXh1FWmk3lbogAzjMXEhAA3/AHsDrUrSKXUd&#10;01b+uh9NyftvfEzxdaCPRG8FWAtfFGjWb6zHNM9ncWN8kjoGD/NGf3YDM21sMPlU17j8Af2k/EPx&#10;J+LHirwZ4rsNB0a8skludPstMuJLmZrdJvL8x5V3QvkFDwyspOCh5I/OaP8A4KvaXDpcumx/s6eA&#10;006byzJZqqiF9jF0ynk4O1mZhkcFiRya09D/AOCwsvhjVNQ1LR/gX4R0nUdRYNe3ljOYZrk9jI6x&#10;AueT94mmrJ+X/AX6/wBakO72/rU/ZKivyK/4fg+K/wDolmjf+DSX/wCIo/4fg+K/+iWaN/4NJf8A&#10;4ikM/XWivyK/4fg+K/8Aolmjf+DSX/4ij/h+D4r/AOiWaN/4NJf/AIigD9daK/Ir/h+D4r/6JZo3&#10;/g0l/wDiKP8Ah+D4r/6JZo3/AINJf/iKAPv/AOCf/Jx/7Rf/AGFdF/8ATRb17tXxP/wTb+O13+0p&#10;qXxn+Id9pMOiXWq6xp6tY28plSPyrGOEYYgE5EYPTvX2xQAUUUUAFFFFABRRRQA11DqVOcEYODg/&#10;nXkXgX9k34X/AA0WVPDehX2mxS3UV48Q13UJUMsc3nK2152A/ecsMYfJDBgcV6/RRs7h0seO2f7I&#10;XwgsLbxHbweCbRIfEK7L9DcTkFRL5oWLMn7gCT5wItgDcjnmppv2TfhLcad4csZPBlqbXw+ztYRi&#10;ecY3yCVxKQ+Zw0gDkS7wWGSCea9coo/r7tht33PKPGP7LHwu+IL27+IvCy6s8F1cXkbXF9ck7p5B&#10;JMhIk+aJmAPknMYwAFAAq0f2avhk3ivXfEj+ELKTVtctpbO/kkaRopYpFVJQIS3loXVVDMqhm2jJ&#10;OK9Noo8guzyrw/8Asy+APCVjpum6Jo76fo9pNdzy6f8Aappo717iDyJftBkdjMPLAADk42rjAGKo&#10;D9j74QDwW3hQeDIf7Fa8+3mP7bc+d5+zy93n+b5o/d/Jt342fLjbxXslFG+4tjkPFPwk8IeNfAsH&#10;g7WNCt7rw3bpClvYoWiFuIgBEYmQq0bJgbWQgjHBrX8I+E9L8C+G7DQdFgkttLsY/KgilnkndVyT&#10;zJIzOxyTyxJ962KKd3q+4rLTyC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FAAGAAgAAAAhALkagF7gAAAACQEAAA8AAABkcnMvZG93bnJldi54bWxMj0FLw0AU&#10;hO+C/2F5gje72ZSmGrMppainItgK4u01eU1Cs29Ddpuk/97tyR6HGWa+yVaTacVAvWssa1CzCARx&#10;YcuGKw3f+/enZxDOI5fYWiYNF3Kwyu/vMkxLO/IXDTtfiVDCLkUNtfddKqUrajLoZrYjDt7R9gZ9&#10;kH0lyx7HUG5aGUdRIg02HBZq7GhTU3HanY2GjxHH9Vy9DdvTcXP53S8+f7aKtH58mNavIDxN/j8M&#10;V/yADnlgOtgzl060GsIRryFezhWIq51E6gXEQUOyjBcg80zePs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vjycWggMAAHMIAAAOAAAAAAAAAAAAAAAAADwCAABk&#10;cnMvZTJvRG9jLnhtbFBLAQItAAoAAAAAAAAAIQDtz8cUplwGAKZcBgAVAAAAAAAAAAAAAAAAAOoF&#10;AABkcnMvbWVkaWEvaW1hZ2UxLmpwZWdQSwECLQAUAAYACAAAACEAuRqAXuAAAAAJAQAADwAAAAAA&#10;AAAAAAAAAADDYgYAZHJzL2Rvd25yZXYueG1sUEsBAi0AFAAGAAgAAAAhAFhgsxu6AAAAIgEAABkA&#10;AAAAAAAAAAAAAAAA0GMGAGRycy9fcmVscy9lMm9Eb2MueG1sLnJlbHNQSwUGAAAAAAYABgB9AQAA&#10;w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27" type="#_x0000_t75" style="position:absolute;left:95;top:94;width:104553;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q8xgAAANsAAAAPAAAAZHJzL2Rvd25yZXYueG1sRI9PawIx&#10;FMTvhX6H8AreutkWrLIapQpCPUh1W9HjY/P2D25eliSr67dvCoUeh5n5DTNfDqYVV3K+sazgJUlB&#10;EBdWN1wp+P7aPE9B+ICssbVMCu7kYbl4fJhjpu2ND3TNQyUihH2GCuoQukxKX9Rk0Ce2I45eaZ3B&#10;EKWrpHZ4i3DTytc0fZMGG44LNXa0rqm45L1RcN7vytXYbU/H/bC+b47556rtpVKjp+F9BiLQEP7D&#10;f+0PrWAygd8v8QfIxQ8AAAD//wMAUEsBAi0AFAAGAAgAAAAhANvh9svuAAAAhQEAABMAAAAAAAAA&#10;AAAAAAAAAAAAAFtDb250ZW50X1R5cGVzXS54bWxQSwECLQAUAAYACAAAACEAWvQsW78AAAAVAQAA&#10;CwAAAAAAAAAAAAAAAAAfAQAAX3JlbHMvLnJlbHNQSwECLQAUAAYACAAAACEA4ueKvMYAAADbAAAA&#10;DwAAAAAAAAAAAAAAAAAHAgAAZHJzL2Rvd25yZXYueG1sUEsFBgAAAAADAAMAtwAAAPoCAAAAAA==&#10;">
                  <v:imagedata r:id="rId12" o:title=""/>
                </v:shape>
                <v:shape id="Graphic 78" o:spid="_x0000_s1028" style="position:absolute;left:47;top:47;width:104648;height:23394;visibility:visible;mso-wrap-style:square;v-text-anchor:top" coordsize="10464800,233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1ywwAAANsAAAAPAAAAZHJzL2Rvd25yZXYueG1sRE/LisIw&#10;FN0L/kO4wmxE0xnGB9Uog8xDRMTXQneX5tp2prkpTbT17ycLweXhvKfzxhTiRpXLLSt47UcgiBOr&#10;c04VHA9fvTEI55E1FpZJwZ0czGft1hRjbWve0W3vUxFC2MWoIPO+jKV0SUYGXd+WxIG72MqgD7BK&#10;pa6wDuGmkG9RNJQGcw4NGZa0yCj521+Ngt/xFk/r0+L8vuqOip/6+9NuBkelXjrNxwSEp8Y/xQ/3&#10;UisYhbHhS/gBcvYPAAD//wMAUEsBAi0AFAAGAAgAAAAhANvh9svuAAAAhQEAABMAAAAAAAAAAAAA&#10;AAAAAAAAAFtDb250ZW50X1R5cGVzXS54bWxQSwECLQAUAAYACAAAACEAWvQsW78AAAAVAQAACwAA&#10;AAAAAAAAAAAAAAAfAQAAX3JlbHMvLnJlbHNQSwECLQAUAAYACAAAACEA7brNcsMAAADbAAAADwAA&#10;AAAAAAAAAAAAAAAHAgAAZHJzL2Rvd25yZXYueG1sUEsFBgAAAAADAAMAtwAAAPcCAAAAAA==&#10;" path="m,2339340r10464800,l10464800,,,,,2339340xe" filled="f">
                  <v:path arrowok="t"/>
                </v:shape>
                <w10:wrap anchorx="page" anchory="page"/>
              </v:group>
            </w:pict>
          </mc:Fallback>
        </mc:AlternateContent>
      </w:r>
    </w:p>
    <w:p w14:paraId="7EA135D8" w14:textId="1D47B61D" w:rsidR="00707824" w:rsidRPr="00F67943" w:rsidRDefault="00707824">
      <w:pPr>
        <w:spacing w:after="0" w:line="240" w:lineRule="auto"/>
        <w:rPr>
          <w:rFonts w:cs="Arial"/>
          <w:lang w:eastAsia="es-ES"/>
        </w:rPr>
      </w:pPr>
      <w:r w:rsidRPr="00F67943">
        <w:rPr>
          <w:rFonts w:cs="Arial"/>
          <w:lang w:eastAsia="es-ES"/>
        </w:rPr>
        <w:br w:type="page"/>
      </w:r>
    </w:p>
    <w:p w14:paraId="099B8F6A" w14:textId="77777777" w:rsidR="00707824" w:rsidRPr="00F67943" w:rsidRDefault="00707824" w:rsidP="00707824">
      <w:pPr>
        <w:spacing w:after="0" w:line="240" w:lineRule="auto"/>
        <w:jc w:val="both"/>
        <w:rPr>
          <w:rFonts w:cs="Arial"/>
          <w:lang w:eastAsia="es-ES"/>
        </w:rPr>
        <w:sectPr w:rsidR="00707824" w:rsidRPr="00F67943" w:rsidSect="00707824">
          <w:type w:val="continuous"/>
          <w:pgSz w:w="16840" w:h="11907" w:orient="landscape" w:code="9"/>
          <w:pgMar w:top="1701" w:right="2099" w:bottom="1843" w:left="1701" w:header="624" w:footer="284" w:gutter="0"/>
          <w:cols w:space="708"/>
          <w:docGrid w:linePitch="360"/>
        </w:sectPr>
      </w:pPr>
    </w:p>
    <w:p w14:paraId="460FFA86" w14:textId="0E7A2319" w:rsidR="00707824" w:rsidRPr="00F67943" w:rsidRDefault="00707824" w:rsidP="00707824">
      <w:pPr>
        <w:spacing w:after="0" w:line="240" w:lineRule="auto"/>
        <w:jc w:val="both"/>
        <w:rPr>
          <w:rFonts w:cs="Arial"/>
          <w:lang w:eastAsia="es-ES"/>
        </w:rPr>
      </w:pPr>
      <w:r w:rsidRPr="00F67943">
        <w:rPr>
          <w:rFonts w:cs="Arial"/>
          <w:lang w:eastAsia="es-ES"/>
        </w:rPr>
        <w:lastRenderedPageBreak/>
        <w:t xml:space="preserve">Una vegada determinats els costos directes de personal, s’ha calculat el capítol d’altres costos directes estimats en un 20% d’aquells i que inclourà hipotètics costos directes vinculats amb la realització de l’objecte del contracte com inversions, consumibles, dietes, formació i llicències. </w:t>
      </w:r>
    </w:p>
    <w:p w14:paraId="48D650E3" w14:textId="77777777" w:rsidR="00707824" w:rsidRPr="00F67943" w:rsidRDefault="00707824" w:rsidP="00707824">
      <w:pPr>
        <w:spacing w:after="0" w:line="240" w:lineRule="auto"/>
        <w:jc w:val="both"/>
        <w:rPr>
          <w:rFonts w:cs="Arial"/>
          <w:lang w:eastAsia="es-ES"/>
        </w:rPr>
      </w:pPr>
    </w:p>
    <w:p w14:paraId="6E0AC7DC" w14:textId="77777777" w:rsidR="00707824" w:rsidRPr="00F67943" w:rsidRDefault="00707824" w:rsidP="00707824">
      <w:pPr>
        <w:spacing w:after="0" w:line="240" w:lineRule="auto"/>
        <w:jc w:val="both"/>
        <w:rPr>
          <w:rFonts w:cs="Arial"/>
          <w:lang w:eastAsia="es-ES"/>
        </w:rPr>
      </w:pPr>
      <w:r w:rsidRPr="00F67943">
        <w:rPr>
          <w:rFonts w:cs="Arial"/>
          <w:lang w:eastAsia="es-ES"/>
        </w:rPr>
        <w:t xml:space="preserve">D’acord amb els criteris de simplificació de costos admesos en els pressupostos i justificació de projectes en concret, aplicant analògicament allò previst als articles 67 i 68 del Reglament UE 1303/2013 i l’article 14 del Reglament UE 1304/2013, aplicables a operacions cofinançades pels Fons Estructurals i d’Inversió Europeus, s’estimen uns costos indirectes calculats com un 25% dels costos directes definits en els paràgrafs anteriors. </w:t>
      </w:r>
    </w:p>
    <w:p w14:paraId="097EF6FA" w14:textId="77777777" w:rsidR="00707824" w:rsidRPr="00F67943" w:rsidRDefault="00707824" w:rsidP="00707824">
      <w:pPr>
        <w:spacing w:after="0" w:line="240" w:lineRule="auto"/>
        <w:jc w:val="both"/>
        <w:rPr>
          <w:rFonts w:cs="Arial"/>
          <w:lang w:eastAsia="es-ES"/>
        </w:rPr>
      </w:pPr>
    </w:p>
    <w:p w14:paraId="2EA23351" w14:textId="77777777" w:rsidR="00707824" w:rsidRPr="00F67943" w:rsidRDefault="00707824" w:rsidP="00707824">
      <w:pPr>
        <w:spacing w:after="0" w:line="240" w:lineRule="auto"/>
        <w:jc w:val="both"/>
        <w:rPr>
          <w:rFonts w:cs="Arial"/>
          <w:lang w:eastAsia="es-ES"/>
        </w:rPr>
      </w:pPr>
      <w:r w:rsidRPr="00F67943">
        <w:rPr>
          <w:rFonts w:cs="Arial"/>
          <w:lang w:eastAsia="es-ES"/>
        </w:rPr>
        <w:t>I per últim, s’ha fet una estimació de costos d’infraestructura per l’ús de la Plataforma transversal de dades (PTD) durant l’execució del projecte així com dels costos associats altres desenvolupaments tecnològics (algoritmes IA, tots els casos d’ús i funcionalitats previstes en el bessó).</w:t>
      </w:r>
    </w:p>
    <w:p w14:paraId="42EE2BB8" w14:textId="77777777" w:rsidR="00707824" w:rsidRPr="00F67943" w:rsidRDefault="00707824" w:rsidP="007E7EFB">
      <w:pPr>
        <w:spacing w:after="0" w:line="240" w:lineRule="auto"/>
        <w:jc w:val="both"/>
        <w:rPr>
          <w:rFonts w:cs="Arial"/>
          <w:snapToGrid w:val="0"/>
          <w:lang w:eastAsia="es-ES"/>
        </w:rPr>
      </w:pPr>
    </w:p>
    <w:p w14:paraId="4749E09C" w14:textId="1C6AA950"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B2. Valor estimat del contracte i mètode aplicat per al seu càlcul:</w:t>
      </w:r>
    </w:p>
    <w:p w14:paraId="783A9EC7" w14:textId="77777777" w:rsidR="007E7EFB" w:rsidRPr="00F67943" w:rsidRDefault="007E7EFB" w:rsidP="007E7EFB">
      <w:pPr>
        <w:spacing w:after="0" w:line="240" w:lineRule="auto"/>
        <w:jc w:val="both"/>
        <w:rPr>
          <w:rFonts w:cs="Arial"/>
          <w:snapToGrid w:val="0"/>
          <w:lang w:eastAsia="es-ES"/>
        </w:rPr>
      </w:pPr>
    </w:p>
    <w:p w14:paraId="7BEA3DE3" w14:textId="047F6159" w:rsidR="007E7EFB" w:rsidRPr="00F67943" w:rsidRDefault="007E7EFB" w:rsidP="007E7EFB">
      <w:pPr>
        <w:spacing w:after="0" w:line="240" w:lineRule="auto"/>
        <w:jc w:val="both"/>
        <w:rPr>
          <w:rFonts w:cs="Arial"/>
        </w:rPr>
      </w:pPr>
      <w:r w:rsidRPr="00F67943">
        <w:rPr>
          <w:rFonts w:cs="Arial"/>
        </w:rPr>
        <w:t xml:space="preserve">El valor estimat del contracte és </w:t>
      </w:r>
      <w:r w:rsidR="009411B5" w:rsidRPr="00F67943">
        <w:rPr>
          <w:rFonts w:cs="Arial"/>
        </w:rPr>
        <w:t>5.859.504,14</w:t>
      </w:r>
      <w:r w:rsidR="009411B5" w:rsidRPr="00F67943">
        <w:rPr>
          <w:rFonts w:cs="Arial"/>
          <w:spacing w:val="-7"/>
        </w:rPr>
        <w:t xml:space="preserve"> </w:t>
      </w:r>
      <w:r w:rsidR="009411B5" w:rsidRPr="00F67943">
        <w:rPr>
          <w:rFonts w:cs="Arial"/>
          <w:spacing w:val="-5"/>
        </w:rPr>
        <w:t>€</w:t>
      </w:r>
      <w:r w:rsidRPr="00F67943">
        <w:rPr>
          <w:rFonts w:cs="Arial"/>
        </w:rPr>
        <w:t>, IVA exclòs</w:t>
      </w:r>
    </w:p>
    <w:p w14:paraId="64552892" w14:textId="77777777" w:rsidR="00C17BD1" w:rsidRPr="00F67943" w:rsidRDefault="00C17BD1" w:rsidP="007E7EFB">
      <w:pPr>
        <w:pStyle w:val="Textindependent"/>
        <w:rPr>
          <w:rFonts w:cs="Arial"/>
          <w:sz w:val="20"/>
        </w:rPr>
      </w:pPr>
    </w:p>
    <w:p w14:paraId="320253AA"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B3. Pressupost base de licitació:</w:t>
      </w:r>
    </w:p>
    <w:p w14:paraId="1E506672" w14:textId="77777777" w:rsidR="007E7EFB" w:rsidRPr="00F67943" w:rsidRDefault="007E7EFB" w:rsidP="007E7EFB">
      <w:pPr>
        <w:spacing w:after="0" w:line="240" w:lineRule="auto"/>
        <w:jc w:val="both"/>
        <w:rPr>
          <w:rFonts w:cs="Arial"/>
          <w:snapToGrid w:val="0"/>
          <w:lang w:eastAsia="es-ES"/>
        </w:rPr>
      </w:pPr>
    </w:p>
    <w:p w14:paraId="0D76D40C" w14:textId="1F3132BC" w:rsidR="00C926DB" w:rsidRPr="00F67943" w:rsidRDefault="007E7EFB" w:rsidP="00C926DB">
      <w:pPr>
        <w:spacing w:after="0" w:line="240" w:lineRule="auto"/>
        <w:jc w:val="both"/>
        <w:rPr>
          <w:rStyle w:val="normaltextrun"/>
          <w:rFonts w:cs="Arial"/>
        </w:rPr>
      </w:pPr>
      <w:r w:rsidRPr="00F67943">
        <w:rPr>
          <w:rFonts w:cs="Arial"/>
        </w:rPr>
        <w:t xml:space="preserve">El pressupost màxim de licitació és </w:t>
      </w:r>
      <w:bookmarkStart w:id="1" w:name="_Toc34139650"/>
      <w:r w:rsidR="009411B5" w:rsidRPr="00F67943">
        <w:rPr>
          <w:rFonts w:cs="Arial"/>
        </w:rPr>
        <w:t>5.859.504,14</w:t>
      </w:r>
      <w:r w:rsidR="009411B5" w:rsidRPr="00F67943">
        <w:rPr>
          <w:rFonts w:cs="Arial"/>
          <w:spacing w:val="-7"/>
        </w:rPr>
        <w:t xml:space="preserve"> </w:t>
      </w:r>
      <w:r w:rsidR="0038655B" w:rsidRPr="00F67943">
        <w:rPr>
          <w:rFonts w:cs="Arial"/>
        </w:rPr>
        <w:t>€</w:t>
      </w:r>
      <w:r w:rsidR="009411B5" w:rsidRPr="00F67943">
        <w:rPr>
          <w:rFonts w:cs="Arial"/>
        </w:rPr>
        <w:t xml:space="preserve"> (CINC MILIONS VUIT-CENTS CINQUANTA-NOU MIL CINC-CENTS QUATRE EUROS AMB CATORZE CÈNTIMS) </w:t>
      </w:r>
      <w:r w:rsidR="00C926DB" w:rsidRPr="00F67943">
        <w:rPr>
          <w:rFonts w:cs="Arial"/>
        </w:rPr>
        <w:t xml:space="preserve">IVA exclòs </w:t>
      </w:r>
      <w:r w:rsidR="009411B5" w:rsidRPr="00F67943">
        <w:rPr>
          <w:rFonts w:cs="Arial"/>
        </w:rPr>
        <w:t>que, un cop aplicat el percentatge d’IVA corresponent, resulta un import de 7.090.000,00 €.</w:t>
      </w:r>
    </w:p>
    <w:p w14:paraId="22B17F6B" w14:textId="77777777" w:rsidR="00C926DB" w:rsidRPr="00F67943" w:rsidRDefault="00C926DB" w:rsidP="00C926DB">
      <w:pPr>
        <w:spacing w:after="0" w:line="240" w:lineRule="auto"/>
        <w:jc w:val="both"/>
        <w:rPr>
          <w:rStyle w:val="normaltextrun"/>
          <w:rFonts w:cs="Arial"/>
        </w:rPr>
      </w:pPr>
    </w:p>
    <w:p w14:paraId="0E71E20C" w14:textId="77777777" w:rsidR="00C926DB" w:rsidRPr="00F67943" w:rsidRDefault="00C926DB" w:rsidP="00C926DB">
      <w:pPr>
        <w:spacing w:after="0" w:line="240" w:lineRule="auto"/>
        <w:jc w:val="both"/>
        <w:rPr>
          <w:rStyle w:val="normaltextrun"/>
          <w:rFonts w:cs="Arial"/>
        </w:rPr>
      </w:pPr>
      <w:r w:rsidRPr="00F67943">
        <w:rPr>
          <w:rStyle w:val="normaltextrun"/>
          <w:rFonts w:cs="Arial"/>
        </w:rPr>
        <w:t>Aquest pressupost es desglossa de la següent manera:</w:t>
      </w:r>
    </w:p>
    <w:p w14:paraId="41F9A659" w14:textId="77777777" w:rsidR="00C926DB" w:rsidRPr="00F67943" w:rsidRDefault="00C926DB" w:rsidP="00C926DB">
      <w:pPr>
        <w:spacing w:after="0" w:line="240" w:lineRule="auto"/>
        <w:jc w:val="both"/>
        <w:rPr>
          <w:rStyle w:val="normaltextrun"/>
          <w:rFonts w:cs="Arial"/>
        </w:rPr>
      </w:pPr>
    </w:p>
    <w:tbl>
      <w:tblPr>
        <w:tblStyle w:val="TableNormal"/>
        <w:tblW w:w="8179" w:type="dxa"/>
        <w:tblInd w:w="0" w:type="dxa"/>
        <w:tblLayout w:type="fixed"/>
        <w:tblLook w:val="01E0" w:firstRow="1" w:lastRow="1" w:firstColumn="1" w:lastColumn="1" w:noHBand="0" w:noVBand="0"/>
      </w:tblPr>
      <w:tblGrid>
        <w:gridCol w:w="3969"/>
        <w:gridCol w:w="2410"/>
        <w:gridCol w:w="1800"/>
      </w:tblGrid>
      <w:tr w:rsidR="009411B5" w:rsidRPr="00F67943" w14:paraId="5328672F" w14:textId="77777777" w:rsidTr="00EA47E9">
        <w:trPr>
          <w:trHeight w:val="486"/>
        </w:trPr>
        <w:tc>
          <w:tcPr>
            <w:tcW w:w="3969" w:type="dxa"/>
            <w:tcBorders>
              <w:top w:val="single" w:sz="6" w:space="0" w:color="000000"/>
              <w:bottom w:val="single" w:sz="6" w:space="0" w:color="000000"/>
            </w:tcBorders>
          </w:tcPr>
          <w:p w14:paraId="01E99F70" w14:textId="77777777" w:rsidR="009411B5" w:rsidRPr="00F67943" w:rsidRDefault="009411B5" w:rsidP="009411B5">
            <w:pPr>
              <w:pStyle w:val="TableParagraph"/>
              <w:spacing w:before="0" w:line="240" w:lineRule="auto"/>
            </w:pPr>
          </w:p>
        </w:tc>
        <w:tc>
          <w:tcPr>
            <w:tcW w:w="2410" w:type="dxa"/>
            <w:tcBorders>
              <w:top w:val="single" w:sz="6" w:space="0" w:color="000000"/>
              <w:bottom w:val="single" w:sz="6" w:space="0" w:color="000000"/>
            </w:tcBorders>
          </w:tcPr>
          <w:p w14:paraId="7A964471" w14:textId="77777777" w:rsidR="009411B5" w:rsidRPr="00F67943" w:rsidRDefault="009411B5" w:rsidP="009411B5">
            <w:pPr>
              <w:pStyle w:val="TableParagraph"/>
              <w:spacing w:before="0" w:line="240" w:lineRule="auto"/>
              <w:rPr>
                <w:b/>
              </w:rPr>
            </w:pPr>
            <w:r w:rsidRPr="00F67943">
              <w:rPr>
                <w:b/>
                <w:spacing w:val="-2"/>
              </w:rPr>
              <w:t>Import</w:t>
            </w:r>
            <w:r w:rsidRPr="00F67943">
              <w:rPr>
                <w:b/>
                <w:spacing w:val="-9"/>
              </w:rPr>
              <w:t xml:space="preserve"> </w:t>
            </w:r>
            <w:r w:rsidRPr="00F67943">
              <w:rPr>
                <w:b/>
                <w:spacing w:val="-2"/>
              </w:rPr>
              <w:t>sense</w:t>
            </w:r>
            <w:r w:rsidRPr="00F67943">
              <w:rPr>
                <w:b/>
                <w:spacing w:val="-8"/>
              </w:rPr>
              <w:t xml:space="preserve"> </w:t>
            </w:r>
            <w:r w:rsidRPr="00F67943">
              <w:rPr>
                <w:b/>
                <w:spacing w:val="-5"/>
              </w:rPr>
              <w:t>IVA</w:t>
            </w:r>
          </w:p>
        </w:tc>
        <w:tc>
          <w:tcPr>
            <w:tcW w:w="1800" w:type="dxa"/>
            <w:tcBorders>
              <w:top w:val="single" w:sz="6" w:space="0" w:color="000000"/>
              <w:bottom w:val="single" w:sz="6" w:space="0" w:color="000000"/>
            </w:tcBorders>
          </w:tcPr>
          <w:p w14:paraId="71CCA6D0" w14:textId="77777777" w:rsidR="009411B5" w:rsidRPr="00F67943" w:rsidRDefault="009411B5" w:rsidP="009411B5">
            <w:pPr>
              <w:pStyle w:val="TableParagraph"/>
              <w:spacing w:before="0" w:line="240" w:lineRule="auto"/>
              <w:ind w:right="139"/>
              <w:rPr>
                <w:b/>
              </w:rPr>
            </w:pPr>
            <w:r w:rsidRPr="00F67943">
              <w:rPr>
                <w:b/>
                <w:spacing w:val="-2"/>
              </w:rPr>
              <w:t>Import</w:t>
            </w:r>
            <w:r w:rsidRPr="00F67943">
              <w:rPr>
                <w:b/>
                <w:spacing w:val="-10"/>
              </w:rPr>
              <w:t xml:space="preserve"> </w:t>
            </w:r>
            <w:proofErr w:type="spellStart"/>
            <w:r w:rsidRPr="00F67943">
              <w:rPr>
                <w:b/>
                <w:spacing w:val="-2"/>
              </w:rPr>
              <w:t>amb</w:t>
            </w:r>
            <w:proofErr w:type="spellEnd"/>
            <w:r w:rsidRPr="00F67943">
              <w:rPr>
                <w:b/>
                <w:spacing w:val="-6"/>
              </w:rPr>
              <w:t xml:space="preserve"> </w:t>
            </w:r>
            <w:r w:rsidRPr="00F67943">
              <w:rPr>
                <w:b/>
                <w:spacing w:val="-5"/>
              </w:rPr>
              <w:t>IVA</w:t>
            </w:r>
          </w:p>
        </w:tc>
      </w:tr>
      <w:tr w:rsidR="009411B5" w:rsidRPr="00F67943" w14:paraId="5F594067" w14:textId="77777777" w:rsidTr="00EA47E9">
        <w:trPr>
          <w:trHeight w:val="289"/>
        </w:trPr>
        <w:tc>
          <w:tcPr>
            <w:tcW w:w="3969" w:type="dxa"/>
            <w:tcBorders>
              <w:top w:val="single" w:sz="6" w:space="0" w:color="000000"/>
              <w:bottom w:val="dotted" w:sz="4" w:space="0" w:color="000000"/>
            </w:tcBorders>
          </w:tcPr>
          <w:p w14:paraId="500B4606" w14:textId="77777777" w:rsidR="009411B5" w:rsidRPr="00F67943" w:rsidRDefault="009411B5" w:rsidP="009411B5">
            <w:pPr>
              <w:pStyle w:val="TableParagraph"/>
              <w:spacing w:before="0" w:line="240" w:lineRule="auto"/>
              <w:ind w:right="539"/>
              <w:rPr>
                <w:b/>
              </w:rPr>
            </w:pPr>
            <w:proofErr w:type="spellStart"/>
            <w:r w:rsidRPr="00F67943">
              <w:rPr>
                <w:b/>
                <w:spacing w:val="-2"/>
              </w:rPr>
              <w:t>Pressupost</w:t>
            </w:r>
            <w:proofErr w:type="spellEnd"/>
            <w:r w:rsidRPr="00F67943">
              <w:rPr>
                <w:b/>
                <w:spacing w:val="-10"/>
              </w:rPr>
              <w:t xml:space="preserve"> </w:t>
            </w:r>
            <w:proofErr w:type="spellStart"/>
            <w:r w:rsidRPr="00F67943">
              <w:rPr>
                <w:b/>
                <w:spacing w:val="-2"/>
              </w:rPr>
              <w:t>màxim</w:t>
            </w:r>
            <w:proofErr w:type="spellEnd"/>
            <w:r w:rsidRPr="00F67943">
              <w:rPr>
                <w:b/>
                <w:spacing w:val="-9"/>
              </w:rPr>
              <w:t xml:space="preserve"> </w:t>
            </w:r>
            <w:r w:rsidRPr="00F67943">
              <w:rPr>
                <w:b/>
                <w:spacing w:val="-2"/>
              </w:rPr>
              <w:t>de</w:t>
            </w:r>
            <w:r w:rsidRPr="00F67943">
              <w:rPr>
                <w:b/>
                <w:spacing w:val="-9"/>
              </w:rPr>
              <w:t xml:space="preserve"> </w:t>
            </w:r>
            <w:proofErr w:type="spellStart"/>
            <w:r w:rsidRPr="00F67943">
              <w:rPr>
                <w:b/>
                <w:spacing w:val="-2"/>
              </w:rPr>
              <w:t>licitació</w:t>
            </w:r>
            <w:proofErr w:type="spellEnd"/>
          </w:p>
        </w:tc>
        <w:tc>
          <w:tcPr>
            <w:tcW w:w="2410" w:type="dxa"/>
            <w:tcBorders>
              <w:top w:val="single" w:sz="6" w:space="0" w:color="000000"/>
              <w:bottom w:val="dotted" w:sz="4" w:space="0" w:color="000000"/>
            </w:tcBorders>
          </w:tcPr>
          <w:p w14:paraId="5B8A26C0" w14:textId="77777777" w:rsidR="009411B5" w:rsidRPr="00F67943" w:rsidRDefault="009411B5" w:rsidP="009411B5">
            <w:pPr>
              <w:pStyle w:val="TableParagraph"/>
              <w:spacing w:before="0" w:line="240" w:lineRule="auto"/>
              <w:rPr>
                <w:b/>
              </w:rPr>
            </w:pPr>
            <w:r w:rsidRPr="00F67943">
              <w:rPr>
                <w:b/>
              </w:rPr>
              <w:t>5.859.504,14</w:t>
            </w:r>
            <w:r w:rsidRPr="00F67943">
              <w:rPr>
                <w:b/>
                <w:spacing w:val="-15"/>
              </w:rPr>
              <w:t xml:space="preserve"> </w:t>
            </w:r>
            <w:r w:rsidRPr="00F67943">
              <w:rPr>
                <w:b/>
                <w:spacing w:val="-10"/>
              </w:rPr>
              <w:t>€</w:t>
            </w:r>
          </w:p>
        </w:tc>
        <w:tc>
          <w:tcPr>
            <w:tcW w:w="1800" w:type="dxa"/>
            <w:tcBorders>
              <w:top w:val="single" w:sz="6" w:space="0" w:color="000000"/>
              <w:bottom w:val="dotted" w:sz="4" w:space="0" w:color="000000"/>
            </w:tcBorders>
          </w:tcPr>
          <w:p w14:paraId="5DFD7408" w14:textId="77777777" w:rsidR="009411B5" w:rsidRPr="00F67943" w:rsidRDefault="009411B5" w:rsidP="009411B5">
            <w:pPr>
              <w:pStyle w:val="TableParagraph"/>
              <w:spacing w:before="0" w:line="240" w:lineRule="auto"/>
              <w:ind w:right="138"/>
              <w:rPr>
                <w:b/>
              </w:rPr>
            </w:pPr>
            <w:r w:rsidRPr="00F67943">
              <w:rPr>
                <w:b/>
              </w:rPr>
              <w:t>7.090.000,00</w:t>
            </w:r>
            <w:r w:rsidRPr="00F67943">
              <w:rPr>
                <w:b/>
                <w:spacing w:val="-13"/>
              </w:rPr>
              <w:t xml:space="preserve"> </w:t>
            </w:r>
            <w:r w:rsidRPr="00F67943">
              <w:rPr>
                <w:b/>
                <w:spacing w:val="-10"/>
              </w:rPr>
              <w:t>€</w:t>
            </w:r>
          </w:p>
        </w:tc>
      </w:tr>
      <w:tr w:rsidR="009411B5" w:rsidRPr="00F67943" w14:paraId="2377877F" w14:textId="77777777" w:rsidTr="00EA47E9">
        <w:trPr>
          <w:trHeight w:val="269"/>
        </w:trPr>
        <w:tc>
          <w:tcPr>
            <w:tcW w:w="3969" w:type="dxa"/>
            <w:tcBorders>
              <w:top w:val="dotted" w:sz="4" w:space="0" w:color="000000"/>
              <w:bottom w:val="dotted" w:sz="4" w:space="0" w:color="000000"/>
            </w:tcBorders>
          </w:tcPr>
          <w:p w14:paraId="7E08A607" w14:textId="77777777" w:rsidR="009411B5" w:rsidRPr="00F67943" w:rsidRDefault="009411B5" w:rsidP="009411B5">
            <w:pPr>
              <w:pStyle w:val="TableParagraph"/>
              <w:spacing w:before="0" w:line="240" w:lineRule="auto"/>
              <w:ind w:right="539"/>
              <w:rPr>
                <w:b/>
              </w:rPr>
            </w:pPr>
            <w:proofErr w:type="spellStart"/>
            <w:r w:rsidRPr="00F67943">
              <w:rPr>
                <w:b/>
                <w:spacing w:val="-2"/>
              </w:rPr>
              <w:t>Exercici</w:t>
            </w:r>
            <w:proofErr w:type="spellEnd"/>
            <w:r w:rsidRPr="00F67943">
              <w:rPr>
                <w:b/>
                <w:spacing w:val="-7"/>
              </w:rPr>
              <w:t xml:space="preserve"> </w:t>
            </w:r>
            <w:r w:rsidRPr="00F67943">
              <w:rPr>
                <w:b/>
                <w:spacing w:val="-4"/>
              </w:rPr>
              <w:t>2026</w:t>
            </w:r>
          </w:p>
        </w:tc>
        <w:tc>
          <w:tcPr>
            <w:tcW w:w="2410" w:type="dxa"/>
            <w:tcBorders>
              <w:top w:val="dotted" w:sz="4" w:space="0" w:color="000000"/>
              <w:bottom w:val="dotted" w:sz="4" w:space="0" w:color="000000"/>
            </w:tcBorders>
          </w:tcPr>
          <w:p w14:paraId="2CD648FD" w14:textId="77777777" w:rsidR="009411B5" w:rsidRPr="00F67943" w:rsidRDefault="009411B5" w:rsidP="009411B5">
            <w:pPr>
              <w:pStyle w:val="TableParagraph"/>
              <w:spacing w:before="0" w:line="240" w:lineRule="auto"/>
            </w:pPr>
            <w:r w:rsidRPr="00F67943">
              <w:rPr>
                <w:spacing w:val="6"/>
                <w:w w:val="90"/>
              </w:rPr>
              <w:t>1.495.867,77</w:t>
            </w:r>
            <w:r w:rsidRPr="00F67943">
              <w:rPr>
                <w:spacing w:val="41"/>
              </w:rPr>
              <w:t xml:space="preserve"> </w:t>
            </w:r>
            <w:r w:rsidRPr="00F67943">
              <w:rPr>
                <w:spacing w:val="-12"/>
                <w:w w:val="90"/>
              </w:rPr>
              <w:t>€</w:t>
            </w:r>
          </w:p>
        </w:tc>
        <w:tc>
          <w:tcPr>
            <w:tcW w:w="1800" w:type="dxa"/>
            <w:tcBorders>
              <w:top w:val="dotted" w:sz="4" w:space="0" w:color="000000"/>
              <w:bottom w:val="dotted" w:sz="4" w:space="0" w:color="000000"/>
            </w:tcBorders>
          </w:tcPr>
          <w:p w14:paraId="33BAE1DC" w14:textId="77777777" w:rsidR="009411B5" w:rsidRPr="00F67943" w:rsidRDefault="009411B5" w:rsidP="009411B5">
            <w:pPr>
              <w:pStyle w:val="TableParagraph"/>
              <w:spacing w:before="0" w:line="240" w:lineRule="auto"/>
              <w:ind w:right="138"/>
            </w:pPr>
            <w:r w:rsidRPr="00F67943">
              <w:rPr>
                <w:spacing w:val="6"/>
                <w:w w:val="90"/>
              </w:rPr>
              <w:t>1.810.000,00</w:t>
            </w:r>
            <w:r w:rsidRPr="00F67943">
              <w:rPr>
                <w:spacing w:val="43"/>
              </w:rPr>
              <w:t xml:space="preserve"> </w:t>
            </w:r>
            <w:r w:rsidRPr="00F67943">
              <w:rPr>
                <w:spacing w:val="-10"/>
                <w:w w:val="90"/>
              </w:rPr>
              <w:t>€</w:t>
            </w:r>
          </w:p>
        </w:tc>
      </w:tr>
      <w:tr w:rsidR="009411B5" w:rsidRPr="00F67943" w14:paraId="2E4EB62E" w14:textId="77777777" w:rsidTr="00EA47E9">
        <w:trPr>
          <w:trHeight w:val="260"/>
        </w:trPr>
        <w:tc>
          <w:tcPr>
            <w:tcW w:w="3969" w:type="dxa"/>
            <w:tcBorders>
              <w:top w:val="dotted" w:sz="4" w:space="0" w:color="000000"/>
              <w:bottom w:val="dotted" w:sz="4" w:space="0" w:color="000000"/>
            </w:tcBorders>
          </w:tcPr>
          <w:p w14:paraId="3B95CD0F" w14:textId="77777777" w:rsidR="009411B5" w:rsidRPr="00F67943" w:rsidRDefault="009411B5" w:rsidP="009411B5">
            <w:pPr>
              <w:pStyle w:val="TableParagraph"/>
              <w:spacing w:before="0" w:line="240" w:lineRule="auto"/>
              <w:ind w:right="540"/>
              <w:rPr>
                <w:b/>
              </w:rPr>
            </w:pPr>
            <w:proofErr w:type="spellStart"/>
            <w:r w:rsidRPr="00F67943">
              <w:rPr>
                <w:b/>
              </w:rPr>
              <w:t>Exercici</w:t>
            </w:r>
            <w:proofErr w:type="spellEnd"/>
            <w:r w:rsidRPr="00F67943">
              <w:rPr>
                <w:b/>
                <w:spacing w:val="-10"/>
              </w:rPr>
              <w:t xml:space="preserve"> </w:t>
            </w:r>
            <w:r w:rsidRPr="00F67943">
              <w:rPr>
                <w:b/>
                <w:spacing w:val="-4"/>
              </w:rPr>
              <w:t>2027</w:t>
            </w:r>
          </w:p>
        </w:tc>
        <w:tc>
          <w:tcPr>
            <w:tcW w:w="2410" w:type="dxa"/>
            <w:tcBorders>
              <w:top w:val="dotted" w:sz="4" w:space="0" w:color="000000"/>
              <w:bottom w:val="dotted" w:sz="4" w:space="0" w:color="000000"/>
            </w:tcBorders>
          </w:tcPr>
          <w:p w14:paraId="7CE87B95" w14:textId="77777777" w:rsidR="009411B5" w:rsidRPr="00F67943" w:rsidRDefault="009411B5" w:rsidP="009411B5">
            <w:pPr>
              <w:pStyle w:val="TableParagraph"/>
              <w:spacing w:before="0" w:line="240" w:lineRule="auto"/>
            </w:pPr>
            <w:r w:rsidRPr="00F67943">
              <w:rPr>
                <w:spacing w:val="6"/>
                <w:w w:val="90"/>
              </w:rPr>
              <w:t>2.082.644,63</w:t>
            </w:r>
            <w:r w:rsidRPr="00F67943">
              <w:rPr>
                <w:spacing w:val="41"/>
              </w:rPr>
              <w:t xml:space="preserve"> </w:t>
            </w:r>
            <w:r w:rsidRPr="00F67943">
              <w:rPr>
                <w:spacing w:val="-12"/>
                <w:w w:val="90"/>
              </w:rPr>
              <w:t>€</w:t>
            </w:r>
          </w:p>
        </w:tc>
        <w:tc>
          <w:tcPr>
            <w:tcW w:w="1800" w:type="dxa"/>
            <w:tcBorders>
              <w:top w:val="dotted" w:sz="4" w:space="0" w:color="000000"/>
              <w:bottom w:val="dotted" w:sz="4" w:space="0" w:color="000000"/>
            </w:tcBorders>
          </w:tcPr>
          <w:p w14:paraId="7DD9F9BD" w14:textId="77777777" w:rsidR="009411B5" w:rsidRPr="00F67943" w:rsidRDefault="009411B5" w:rsidP="009411B5">
            <w:pPr>
              <w:pStyle w:val="TableParagraph"/>
              <w:spacing w:before="0" w:line="240" w:lineRule="auto"/>
              <w:ind w:right="138"/>
            </w:pPr>
            <w:r w:rsidRPr="00F67943">
              <w:rPr>
                <w:spacing w:val="6"/>
                <w:w w:val="90"/>
              </w:rPr>
              <w:t>2.520.000,00</w:t>
            </w:r>
            <w:r w:rsidRPr="00F67943">
              <w:rPr>
                <w:spacing w:val="43"/>
              </w:rPr>
              <w:t xml:space="preserve"> </w:t>
            </w:r>
            <w:r w:rsidRPr="00F67943">
              <w:rPr>
                <w:spacing w:val="-10"/>
                <w:w w:val="90"/>
              </w:rPr>
              <w:t>€</w:t>
            </w:r>
          </w:p>
        </w:tc>
      </w:tr>
      <w:tr w:rsidR="009411B5" w:rsidRPr="00F67943" w14:paraId="2A352A3F" w14:textId="77777777" w:rsidTr="00EA47E9">
        <w:trPr>
          <w:trHeight w:val="291"/>
        </w:trPr>
        <w:tc>
          <w:tcPr>
            <w:tcW w:w="3969" w:type="dxa"/>
            <w:tcBorders>
              <w:top w:val="dotted" w:sz="4" w:space="0" w:color="000000"/>
              <w:bottom w:val="single" w:sz="4" w:space="0" w:color="000000"/>
            </w:tcBorders>
          </w:tcPr>
          <w:p w14:paraId="1CAFD98E" w14:textId="77777777" w:rsidR="009411B5" w:rsidRPr="00F67943" w:rsidRDefault="009411B5" w:rsidP="009411B5">
            <w:pPr>
              <w:pStyle w:val="TableParagraph"/>
              <w:spacing w:before="0" w:line="240" w:lineRule="auto"/>
              <w:ind w:right="540"/>
              <w:rPr>
                <w:b/>
              </w:rPr>
            </w:pPr>
            <w:proofErr w:type="spellStart"/>
            <w:r w:rsidRPr="00F67943">
              <w:rPr>
                <w:b/>
              </w:rPr>
              <w:t>Exercici</w:t>
            </w:r>
            <w:proofErr w:type="spellEnd"/>
            <w:r w:rsidRPr="00F67943">
              <w:rPr>
                <w:b/>
                <w:spacing w:val="-10"/>
              </w:rPr>
              <w:t xml:space="preserve"> </w:t>
            </w:r>
            <w:r w:rsidRPr="00F67943">
              <w:rPr>
                <w:b/>
                <w:spacing w:val="-4"/>
              </w:rPr>
              <w:t>2028</w:t>
            </w:r>
          </w:p>
        </w:tc>
        <w:tc>
          <w:tcPr>
            <w:tcW w:w="2410" w:type="dxa"/>
            <w:tcBorders>
              <w:top w:val="dotted" w:sz="4" w:space="0" w:color="000000"/>
              <w:bottom w:val="single" w:sz="4" w:space="0" w:color="000000"/>
            </w:tcBorders>
          </w:tcPr>
          <w:p w14:paraId="2139E412" w14:textId="77777777" w:rsidR="009411B5" w:rsidRPr="00F67943" w:rsidRDefault="009411B5" w:rsidP="009411B5">
            <w:pPr>
              <w:pStyle w:val="TableParagraph"/>
              <w:spacing w:before="0" w:line="240" w:lineRule="auto"/>
            </w:pPr>
            <w:r w:rsidRPr="00F67943">
              <w:rPr>
                <w:spacing w:val="6"/>
                <w:w w:val="90"/>
              </w:rPr>
              <w:t>2.280.991,74</w:t>
            </w:r>
            <w:r w:rsidRPr="00F67943">
              <w:rPr>
                <w:spacing w:val="41"/>
              </w:rPr>
              <w:t xml:space="preserve"> </w:t>
            </w:r>
            <w:r w:rsidRPr="00F67943">
              <w:rPr>
                <w:spacing w:val="-12"/>
                <w:w w:val="90"/>
              </w:rPr>
              <w:t>€</w:t>
            </w:r>
          </w:p>
        </w:tc>
        <w:tc>
          <w:tcPr>
            <w:tcW w:w="1800" w:type="dxa"/>
            <w:tcBorders>
              <w:top w:val="dotted" w:sz="4" w:space="0" w:color="000000"/>
              <w:bottom w:val="single" w:sz="4" w:space="0" w:color="000000"/>
            </w:tcBorders>
          </w:tcPr>
          <w:p w14:paraId="44EF44F4" w14:textId="77777777" w:rsidR="009411B5" w:rsidRPr="00F67943" w:rsidRDefault="009411B5" w:rsidP="009411B5">
            <w:pPr>
              <w:pStyle w:val="TableParagraph"/>
              <w:spacing w:before="0" w:line="240" w:lineRule="auto"/>
              <w:ind w:right="138"/>
            </w:pPr>
            <w:r w:rsidRPr="00F67943">
              <w:rPr>
                <w:spacing w:val="6"/>
                <w:w w:val="90"/>
              </w:rPr>
              <w:t>2.760.000,00</w:t>
            </w:r>
            <w:r w:rsidRPr="00F67943">
              <w:rPr>
                <w:spacing w:val="43"/>
              </w:rPr>
              <w:t xml:space="preserve"> </w:t>
            </w:r>
            <w:r w:rsidRPr="00F67943">
              <w:rPr>
                <w:spacing w:val="-10"/>
                <w:w w:val="90"/>
              </w:rPr>
              <w:t>€</w:t>
            </w:r>
          </w:p>
        </w:tc>
      </w:tr>
    </w:tbl>
    <w:p w14:paraId="10A91137" w14:textId="77777777" w:rsidR="009411B5" w:rsidRPr="00F67943" w:rsidRDefault="009411B5" w:rsidP="00C926DB">
      <w:pPr>
        <w:spacing w:after="0" w:line="240" w:lineRule="auto"/>
        <w:jc w:val="both"/>
        <w:rPr>
          <w:rFonts w:cs="Arial"/>
        </w:rPr>
      </w:pPr>
    </w:p>
    <w:p w14:paraId="124D0967" w14:textId="77777777" w:rsidR="00C926DB" w:rsidRPr="00F67943" w:rsidRDefault="00C926DB" w:rsidP="00C926DB">
      <w:pPr>
        <w:spacing w:after="0" w:line="240" w:lineRule="auto"/>
        <w:jc w:val="both"/>
        <w:rPr>
          <w:rFonts w:cs="Arial"/>
        </w:rPr>
      </w:pPr>
      <w:r w:rsidRPr="00F67943">
        <w:rPr>
          <w:rFonts w:cs="Arial"/>
        </w:rPr>
        <w:t>El pressupost de licitació no és objecte de minoració ni està inclòs com a criteri d’adjudicació valorable, per la qual cosa serà coincident amb l’import d’adjudicació.</w:t>
      </w:r>
    </w:p>
    <w:p w14:paraId="306E8112" w14:textId="77777777" w:rsidR="00C926DB" w:rsidRPr="00F67943" w:rsidRDefault="00C926DB" w:rsidP="00C926DB">
      <w:pPr>
        <w:spacing w:after="0" w:line="240" w:lineRule="auto"/>
        <w:jc w:val="both"/>
        <w:rPr>
          <w:rFonts w:cs="Arial"/>
        </w:rPr>
      </w:pPr>
    </w:p>
    <w:p w14:paraId="3B686F34" w14:textId="2C62849B" w:rsidR="007E7EFB" w:rsidRPr="00F67943" w:rsidRDefault="007E7EFB" w:rsidP="00C926DB">
      <w:pPr>
        <w:pStyle w:val="Textindependent2"/>
        <w:spacing w:after="0" w:line="240" w:lineRule="auto"/>
        <w:jc w:val="both"/>
        <w:outlineLvl w:val="0"/>
        <w:rPr>
          <w:rFonts w:ascii="Arial" w:hAnsi="Arial" w:cs="Arial"/>
          <w:sz w:val="22"/>
          <w:szCs w:val="22"/>
          <w:lang w:eastAsia="ca-ES"/>
        </w:rPr>
      </w:pPr>
      <w:r w:rsidRPr="00F67943">
        <w:rPr>
          <w:rFonts w:ascii="Arial" w:hAnsi="Arial" w:cs="Arial"/>
          <w:sz w:val="22"/>
          <w:szCs w:val="22"/>
          <w:lang w:eastAsia="ca-ES"/>
        </w:rPr>
        <w:t>Aquest contracte està subjecte a regulació harmonitzada</w:t>
      </w:r>
      <w:bookmarkEnd w:id="1"/>
    </w:p>
    <w:p w14:paraId="0921545B" w14:textId="77777777" w:rsidR="00B97F47" w:rsidRPr="00F67943" w:rsidRDefault="00B97F47" w:rsidP="007E7EFB">
      <w:pPr>
        <w:spacing w:after="0" w:line="240" w:lineRule="auto"/>
        <w:jc w:val="both"/>
        <w:rPr>
          <w:rFonts w:cs="Arial"/>
          <w:snapToGrid w:val="0"/>
          <w:lang w:eastAsia="es-ES"/>
        </w:rPr>
      </w:pPr>
    </w:p>
    <w:p w14:paraId="5EADEF83" w14:textId="77777777" w:rsidR="007E7EFB" w:rsidRPr="00F67943" w:rsidRDefault="007E7EFB" w:rsidP="007E7EFB">
      <w:pPr>
        <w:numPr>
          <w:ilvl w:val="0"/>
          <w:numId w:val="3"/>
        </w:numPr>
        <w:tabs>
          <w:tab w:val="clear" w:pos="360"/>
          <w:tab w:val="num" w:pos="0"/>
        </w:tabs>
        <w:spacing w:after="0" w:line="240" w:lineRule="auto"/>
        <w:ind w:left="0"/>
        <w:jc w:val="both"/>
        <w:rPr>
          <w:rFonts w:cs="Arial"/>
          <w:b/>
          <w:snapToGrid w:val="0"/>
          <w:lang w:eastAsia="es-ES"/>
        </w:rPr>
      </w:pPr>
      <w:r w:rsidRPr="00F67943">
        <w:rPr>
          <w:rFonts w:cs="Arial"/>
          <w:b/>
          <w:snapToGrid w:val="0"/>
          <w:lang w:eastAsia="es-ES"/>
        </w:rPr>
        <w:t>Existència de crèdit</w:t>
      </w:r>
    </w:p>
    <w:p w14:paraId="51CA673B" w14:textId="77777777" w:rsidR="007E7EFB" w:rsidRPr="00F67943" w:rsidRDefault="007E7EFB" w:rsidP="007E7EFB">
      <w:pPr>
        <w:spacing w:after="0" w:line="240" w:lineRule="auto"/>
        <w:jc w:val="both"/>
        <w:rPr>
          <w:rFonts w:cs="Arial"/>
          <w:b/>
          <w:snapToGrid w:val="0"/>
          <w:lang w:eastAsia="es-ES"/>
        </w:rPr>
      </w:pPr>
    </w:p>
    <w:p w14:paraId="5CE718D3" w14:textId="77777777" w:rsidR="007E7EFB" w:rsidRPr="00F67943" w:rsidRDefault="007E7EFB" w:rsidP="007E7EFB">
      <w:pPr>
        <w:pStyle w:val="Pargrafdellista"/>
        <w:ind w:left="0"/>
        <w:jc w:val="both"/>
        <w:rPr>
          <w:rFonts w:ascii="Arial" w:hAnsi="Arial" w:cs="Arial"/>
          <w:snapToGrid w:val="0"/>
          <w:sz w:val="22"/>
          <w:szCs w:val="22"/>
        </w:rPr>
      </w:pPr>
      <w:r w:rsidRPr="00F67943">
        <w:rPr>
          <w:rFonts w:ascii="Arial" w:hAnsi="Arial" w:cs="Arial"/>
          <w:snapToGrid w:val="0"/>
          <w:sz w:val="22"/>
          <w:szCs w:val="22"/>
        </w:rPr>
        <w:t>C1. Partida pressupostària:</w:t>
      </w:r>
    </w:p>
    <w:p w14:paraId="28B0410D" w14:textId="77777777" w:rsidR="007E7EFB" w:rsidRPr="00F67943" w:rsidRDefault="007E7EFB" w:rsidP="007E7EFB">
      <w:pPr>
        <w:pStyle w:val="Pargrafdellista"/>
        <w:ind w:left="0"/>
        <w:jc w:val="both"/>
        <w:rPr>
          <w:rFonts w:ascii="Arial" w:hAnsi="Arial" w:cs="Arial"/>
          <w:sz w:val="22"/>
          <w:szCs w:val="22"/>
          <w:lang w:eastAsia="ca-ES"/>
        </w:rPr>
      </w:pPr>
    </w:p>
    <w:p w14:paraId="0CBC66DE" w14:textId="5EA6C2A0" w:rsidR="00724B6C" w:rsidRPr="00F67943" w:rsidRDefault="007E7EFB" w:rsidP="00040580">
      <w:pPr>
        <w:pStyle w:val="Textindependent2"/>
        <w:spacing w:after="0" w:line="240" w:lineRule="auto"/>
        <w:outlineLvl w:val="0"/>
        <w:rPr>
          <w:rFonts w:ascii="Arial" w:hAnsi="Arial" w:cs="Arial"/>
          <w:sz w:val="22"/>
          <w:szCs w:val="22"/>
          <w:lang w:eastAsia="ca-ES"/>
        </w:rPr>
      </w:pPr>
      <w:r w:rsidRPr="00F67943">
        <w:rPr>
          <w:rFonts w:ascii="Arial" w:hAnsi="Arial" w:cs="Arial"/>
          <w:sz w:val="22"/>
          <w:szCs w:val="22"/>
          <w:lang w:eastAsia="ca-ES"/>
        </w:rPr>
        <w:t xml:space="preserve">EC10 </w:t>
      </w:r>
      <w:r w:rsidR="00EA47E9" w:rsidRPr="00F67943">
        <w:rPr>
          <w:rFonts w:ascii="Arial" w:hAnsi="Arial" w:cs="Arial"/>
          <w:sz w:val="22"/>
          <w:szCs w:val="22"/>
          <w:lang w:eastAsia="ca-ES"/>
        </w:rPr>
        <w:t>D/227008900/6610</w:t>
      </w:r>
    </w:p>
    <w:p w14:paraId="32C30FA4" w14:textId="77777777" w:rsidR="00A60598" w:rsidRPr="00F67943" w:rsidRDefault="00A60598" w:rsidP="00040580">
      <w:pPr>
        <w:pStyle w:val="Textindependent2"/>
        <w:spacing w:after="0" w:line="240" w:lineRule="auto"/>
        <w:outlineLvl w:val="0"/>
        <w:rPr>
          <w:rFonts w:ascii="Arial" w:hAnsi="Arial" w:cs="Arial"/>
        </w:rPr>
      </w:pPr>
    </w:p>
    <w:p w14:paraId="38ECB64D" w14:textId="77777777" w:rsidR="00EA47E9" w:rsidRPr="00F67943" w:rsidRDefault="00EA47E9" w:rsidP="001A3BD1">
      <w:pPr>
        <w:pStyle w:val="Textindependent"/>
        <w:ind w:right="-1"/>
        <w:rPr>
          <w:rFonts w:cs="Arial"/>
          <w:sz w:val="22"/>
          <w:szCs w:val="22"/>
          <w:lang w:val="ca-ES"/>
        </w:rPr>
      </w:pPr>
      <w:r w:rsidRPr="00F67943">
        <w:rPr>
          <w:rFonts w:cs="Arial"/>
          <w:sz w:val="22"/>
          <w:szCs w:val="22"/>
          <w:lang w:val="ca-ES"/>
        </w:rPr>
        <w:t>A efectes informatius, es fa constar que aquest expedient de contractació es cofinançarà amb el Programa operatiu FEDER 2021-2027 de Catalunya.</w:t>
      </w:r>
    </w:p>
    <w:p w14:paraId="6C1A7FA3" w14:textId="77777777" w:rsidR="00EA47E9" w:rsidRPr="00F67943" w:rsidRDefault="00EA47E9" w:rsidP="00EA47E9">
      <w:pPr>
        <w:pStyle w:val="Textindependent"/>
        <w:rPr>
          <w:rFonts w:cs="Arial"/>
        </w:rPr>
      </w:pPr>
    </w:p>
    <w:p w14:paraId="1348841E" w14:textId="77777777" w:rsidR="007E7EFB" w:rsidRPr="00F67943" w:rsidRDefault="007E7EFB" w:rsidP="007E7EFB">
      <w:pPr>
        <w:pStyle w:val="Pargrafdellista"/>
        <w:ind w:left="0"/>
        <w:jc w:val="both"/>
        <w:rPr>
          <w:rFonts w:ascii="Arial" w:hAnsi="Arial" w:cs="Arial"/>
          <w:snapToGrid w:val="0"/>
          <w:sz w:val="22"/>
          <w:szCs w:val="22"/>
        </w:rPr>
      </w:pPr>
      <w:r w:rsidRPr="00F67943">
        <w:rPr>
          <w:rFonts w:ascii="Arial" w:hAnsi="Arial" w:cs="Arial"/>
          <w:snapToGrid w:val="0"/>
          <w:sz w:val="22"/>
          <w:szCs w:val="22"/>
        </w:rPr>
        <w:lastRenderedPageBreak/>
        <w:t>C2. Expedient d’abast plurianual:</w:t>
      </w:r>
    </w:p>
    <w:p w14:paraId="600123FA" w14:textId="77777777" w:rsidR="007E7EFB" w:rsidRPr="00F67943" w:rsidRDefault="007E7EFB" w:rsidP="007E7EFB">
      <w:pPr>
        <w:pStyle w:val="Pargrafdellista"/>
        <w:ind w:left="0"/>
        <w:jc w:val="both"/>
        <w:rPr>
          <w:rFonts w:ascii="Arial" w:hAnsi="Arial" w:cs="Arial"/>
          <w:snapToGrid w:val="0"/>
          <w:sz w:val="22"/>
          <w:szCs w:val="22"/>
        </w:rPr>
      </w:pPr>
    </w:p>
    <w:p w14:paraId="26CE150E" w14:textId="77777777" w:rsidR="00C926DB" w:rsidRPr="00F67943" w:rsidRDefault="00C926DB" w:rsidP="007E7EFB">
      <w:pPr>
        <w:pStyle w:val="Pargrafdellista"/>
        <w:ind w:left="0"/>
        <w:jc w:val="both"/>
        <w:rPr>
          <w:rFonts w:ascii="Arial" w:hAnsi="Arial" w:cs="Arial"/>
          <w:snapToGrid w:val="0"/>
          <w:sz w:val="22"/>
          <w:szCs w:val="22"/>
        </w:rPr>
      </w:pPr>
      <w:r w:rsidRPr="00F67943">
        <w:rPr>
          <w:rFonts w:ascii="Arial" w:hAnsi="Arial" w:cs="Arial"/>
          <w:snapToGrid w:val="0"/>
          <w:sz w:val="22"/>
          <w:szCs w:val="22"/>
        </w:rPr>
        <w:t>Si.</w:t>
      </w:r>
    </w:p>
    <w:p w14:paraId="4B0A80F8" w14:textId="77777777" w:rsidR="00C926DB" w:rsidRPr="00F67943" w:rsidRDefault="00C926DB" w:rsidP="007E7EFB">
      <w:pPr>
        <w:pStyle w:val="Pargrafdellista"/>
        <w:ind w:left="0"/>
        <w:jc w:val="both"/>
        <w:rPr>
          <w:rFonts w:ascii="Arial" w:hAnsi="Arial" w:cs="Arial"/>
          <w:snapToGrid w:val="0"/>
          <w:sz w:val="22"/>
          <w:szCs w:val="22"/>
        </w:rPr>
      </w:pPr>
    </w:p>
    <w:p w14:paraId="6D027D7D" w14:textId="58C3B2C6" w:rsidR="00506789" w:rsidRPr="00F67943" w:rsidRDefault="00C70C68" w:rsidP="00C70C68">
      <w:pPr>
        <w:pStyle w:val="Default"/>
        <w:jc w:val="both"/>
        <w:rPr>
          <w:snapToGrid w:val="0"/>
          <w:color w:val="auto"/>
          <w:sz w:val="22"/>
          <w:szCs w:val="22"/>
          <w:lang w:eastAsia="es-ES"/>
        </w:rPr>
      </w:pPr>
      <w:r w:rsidRPr="00F67943">
        <w:rPr>
          <w:snapToGrid w:val="0"/>
          <w:color w:val="auto"/>
          <w:sz w:val="22"/>
          <w:szCs w:val="22"/>
          <w:lang w:eastAsia="es-ES"/>
        </w:rPr>
        <w:t xml:space="preserve">En aplicació de l’establert a l’article 36 del Text refós de la Llei de finances públiques de Catalunya, aprovat pel Decret Legislatiu 3/2002, de 24 de </w:t>
      </w:r>
      <w:proofErr w:type="spellStart"/>
      <w:r w:rsidRPr="00F67943">
        <w:rPr>
          <w:snapToGrid w:val="0"/>
          <w:color w:val="auto"/>
          <w:sz w:val="22"/>
          <w:szCs w:val="22"/>
          <w:lang w:eastAsia="es-ES"/>
        </w:rPr>
        <w:t>desembre,s’han</w:t>
      </w:r>
      <w:proofErr w:type="spellEnd"/>
      <w:r w:rsidRPr="00F67943">
        <w:rPr>
          <w:snapToGrid w:val="0"/>
          <w:color w:val="auto"/>
          <w:sz w:val="22"/>
          <w:szCs w:val="22"/>
          <w:lang w:eastAsia="es-ES"/>
        </w:rPr>
        <w:t xml:space="preserve"> realitzat les actuacions necessàries per assegurar </w:t>
      </w:r>
      <w:r w:rsidR="00205198" w:rsidRPr="00F67943">
        <w:rPr>
          <w:snapToGrid w:val="0"/>
          <w:color w:val="auto"/>
          <w:sz w:val="22"/>
          <w:szCs w:val="22"/>
          <w:lang w:eastAsia="es-ES"/>
        </w:rPr>
        <w:t xml:space="preserve">el crèdit per a </w:t>
      </w:r>
      <w:r w:rsidR="00EA47E9" w:rsidRPr="00F67943">
        <w:rPr>
          <w:snapToGrid w:val="0"/>
          <w:color w:val="auto"/>
          <w:sz w:val="22"/>
          <w:szCs w:val="22"/>
          <w:lang w:eastAsia="es-ES"/>
        </w:rPr>
        <w:t>les anualitats 2027 i 2028.</w:t>
      </w:r>
    </w:p>
    <w:p w14:paraId="1395049F" w14:textId="77777777" w:rsidR="007E7EFB" w:rsidRPr="00F67943" w:rsidRDefault="007E7EFB" w:rsidP="00C70C68">
      <w:pPr>
        <w:pStyle w:val="Pargrafdellista"/>
        <w:ind w:left="0"/>
        <w:jc w:val="both"/>
        <w:rPr>
          <w:rFonts w:ascii="Arial" w:hAnsi="Arial" w:cs="Arial"/>
          <w:snapToGrid w:val="0"/>
        </w:rPr>
      </w:pPr>
      <w:r w:rsidRPr="00F67943">
        <w:rPr>
          <w:rFonts w:ascii="Arial" w:hAnsi="Arial" w:cs="Arial"/>
          <w:snapToGrid w:val="0"/>
        </w:rPr>
        <w:tab/>
      </w:r>
      <w:r w:rsidRPr="00F67943">
        <w:rPr>
          <w:rFonts w:ascii="Arial" w:hAnsi="Arial" w:cs="Arial"/>
          <w:snapToGrid w:val="0"/>
        </w:rPr>
        <w:tab/>
      </w:r>
    </w:p>
    <w:p w14:paraId="56DF03EE" w14:textId="77777777" w:rsidR="007E7EFB" w:rsidRPr="00F67943" w:rsidRDefault="007E7EFB" w:rsidP="007E7EFB">
      <w:pPr>
        <w:numPr>
          <w:ilvl w:val="0"/>
          <w:numId w:val="3"/>
        </w:numPr>
        <w:tabs>
          <w:tab w:val="clear" w:pos="360"/>
          <w:tab w:val="num" w:pos="0"/>
        </w:tabs>
        <w:spacing w:after="0" w:line="240" w:lineRule="auto"/>
        <w:ind w:left="0"/>
        <w:jc w:val="both"/>
        <w:rPr>
          <w:rFonts w:cs="Arial"/>
          <w:b/>
          <w:snapToGrid w:val="0"/>
          <w:lang w:eastAsia="es-ES"/>
        </w:rPr>
      </w:pPr>
      <w:r w:rsidRPr="00F67943">
        <w:rPr>
          <w:rFonts w:cs="Arial"/>
          <w:b/>
          <w:snapToGrid w:val="0"/>
          <w:lang w:eastAsia="es-ES"/>
        </w:rPr>
        <w:t xml:space="preserve">Termini de durada del contracte </w:t>
      </w:r>
    </w:p>
    <w:p w14:paraId="44A695D5" w14:textId="77777777" w:rsidR="007E7EFB" w:rsidRPr="00F67943" w:rsidRDefault="007E7EFB" w:rsidP="007E7EFB">
      <w:pPr>
        <w:spacing w:after="0" w:line="240" w:lineRule="auto"/>
        <w:jc w:val="both"/>
        <w:rPr>
          <w:rFonts w:cs="Arial"/>
          <w:snapToGrid w:val="0"/>
          <w:lang w:eastAsia="es-ES"/>
        </w:rPr>
      </w:pPr>
    </w:p>
    <w:p w14:paraId="45CED416"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D.1 Termini de durada:</w:t>
      </w:r>
    </w:p>
    <w:p w14:paraId="2AAB2350" w14:textId="77777777" w:rsidR="00E610F7" w:rsidRPr="00F67943" w:rsidRDefault="00E610F7" w:rsidP="007E7EFB">
      <w:pPr>
        <w:tabs>
          <w:tab w:val="num" w:pos="2160"/>
        </w:tabs>
        <w:spacing w:after="0" w:line="240" w:lineRule="auto"/>
        <w:jc w:val="both"/>
        <w:rPr>
          <w:rFonts w:cs="Arial"/>
          <w:snapToGrid w:val="0"/>
          <w:lang w:eastAsia="es-ES"/>
        </w:rPr>
      </w:pPr>
    </w:p>
    <w:p w14:paraId="02768D4E" w14:textId="18976ACD" w:rsidR="00C17BD1" w:rsidRPr="00F67943" w:rsidRDefault="005E40C9" w:rsidP="00155F96">
      <w:pPr>
        <w:spacing w:after="0" w:line="240" w:lineRule="auto"/>
        <w:jc w:val="both"/>
        <w:rPr>
          <w:rFonts w:eastAsia="Times" w:cs="Arial"/>
          <w:szCs w:val="20"/>
          <w:lang w:eastAsia="es-ES"/>
        </w:rPr>
      </w:pPr>
      <w:r w:rsidRPr="00F67943">
        <w:rPr>
          <w:rFonts w:eastAsia="Times" w:cs="Arial"/>
          <w:szCs w:val="20"/>
          <w:lang w:eastAsia="es-ES"/>
        </w:rPr>
        <w:t xml:space="preserve">El termini d’execució </w:t>
      </w:r>
      <w:r w:rsidR="00724B6C" w:rsidRPr="00F67943">
        <w:rPr>
          <w:rFonts w:eastAsia="Times" w:cs="Arial"/>
          <w:szCs w:val="20"/>
          <w:lang w:eastAsia="es-ES"/>
        </w:rPr>
        <w:t xml:space="preserve">previst per a </w:t>
      </w:r>
      <w:r w:rsidRPr="00F67943">
        <w:rPr>
          <w:rFonts w:eastAsia="Times" w:cs="Arial"/>
          <w:szCs w:val="20"/>
          <w:lang w:eastAsia="es-ES"/>
        </w:rPr>
        <w:t xml:space="preserve">aquest contracte és de </w:t>
      </w:r>
      <w:r w:rsidR="00EA47E9" w:rsidRPr="00F67943">
        <w:rPr>
          <w:rFonts w:eastAsia="Times" w:cs="Arial"/>
          <w:szCs w:val="20"/>
          <w:lang w:eastAsia="es-ES"/>
        </w:rPr>
        <w:t>36</w:t>
      </w:r>
      <w:r w:rsidRPr="00F67943">
        <w:rPr>
          <w:rFonts w:eastAsia="Times" w:cs="Arial"/>
          <w:szCs w:val="20"/>
          <w:lang w:eastAsia="es-ES"/>
        </w:rPr>
        <w:t xml:space="preserve"> mesos des de la data de la seva formalització. </w:t>
      </w:r>
    </w:p>
    <w:p w14:paraId="63081320" w14:textId="77777777" w:rsidR="00155F96" w:rsidRPr="00F67943" w:rsidRDefault="00155F96" w:rsidP="00155F96">
      <w:pPr>
        <w:spacing w:after="0" w:line="240" w:lineRule="auto"/>
        <w:jc w:val="both"/>
        <w:rPr>
          <w:rFonts w:eastAsia="Times" w:cs="Arial"/>
          <w:szCs w:val="20"/>
          <w:lang w:eastAsia="es-ES"/>
        </w:rPr>
      </w:pPr>
    </w:p>
    <w:tbl>
      <w:tblPr>
        <w:tblStyle w:val="TableNormal"/>
        <w:tblpPr w:leftFromText="141" w:rightFromText="141" w:vertAnchor="text" w:horzAnchor="margin" w:tblpXSpec="center" w:tblpY="810"/>
        <w:tblW w:w="10774" w:type="dxa"/>
        <w:tblInd w:w="0" w:type="dxa"/>
        <w:tblBorders>
          <w:top w:val="single" w:sz="8" w:space="0" w:color="C2D59B"/>
          <w:left w:val="single" w:sz="8" w:space="0" w:color="C2D59B"/>
          <w:bottom w:val="single" w:sz="8" w:space="0" w:color="C2D59B"/>
          <w:right w:val="single" w:sz="8" w:space="0" w:color="C2D59B"/>
          <w:insideH w:val="single" w:sz="8" w:space="0" w:color="C2D59B"/>
          <w:insideV w:val="single" w:sz="8" w:space="0" w:color="C2D59B"/>
        </w:tblBorders>
        <w:tblLayout w:type="fixed"/>
        <w:tblLook w:val="01E0" w:firstRow="1" w:lastRow="1" w:firstColumn="1" w:lastColumn="1" w:noHBand="0" w:noVBand="0"/>
      </w:tblPr>
      <w:tblGrid>
        <w:gridCol w:w="516"/>
        <w:gridCol w:w="3354"/>
        <w:gridCol w:w="576"/>
        <w:gridCol w:w="6328"/>
      </w:tblGrid>
      <w:tr w:rsidR="00155F96" w:rsidRPr="00F67943" w14:paraId="7F309406" w14:textId="77777777" w:rsidTr="00155F96">
        <w:trPr>
          <w:trHeight w:val="566"/>
        </w:trPr>
        <w:tc>
          <w:tcPr>
            <w:tcW w:w="516" w:type="dxa"/>
            <w:tcBorders>
              <w:top w:val="nil"/>
            </w:tcBorders>
            <w:shd w:val="clear" w:color="auto" w:fill="9BBA58"/>
          </w:tcPr>
          <w:p w14:paraId="15EC5465" w14:textId="77777777" w:rsidR="00155F96" w:rsidRPr="00F67943" w:rsidRDefault="00155F96" w:rsidP="00155F96">
            <w:pPr>
              <w:pStyle w:val="TableParagraph"/>
              <w:spacing w:before="0" w:line="240" w:lineRule="auto"/>
              <w:ind w:left="21" w:right="1"/>
              <w:jc w:val="center"/>
              <w:rPr>
                <w:b/>
                <w:sz w:val="20"/>
              </w:rPr>
            </w:pPr>
            <w:proofErr w:type="spellStart"/>
            <w:r w:rsidRPr="00F67943">
              <w:rPr>
                <w:b/>
                <w:color w:val="FFFFFF"/>
                <w:spacing w:val="-4"/>
                <w:sz w:val="20"/>
              </w:rPr>
              <w:t>Fita</w:t>
            </w:r>
            <w:proofErr w:type="spellEnd"/>
          </w:p>
        </w:tc>
        <w:tc>
          <w:tcPr>
            <w:tcW w:w="3354" w:type="dxa"/>
            <w:tcBorders>
              <w:top w:val="nil"/>
            </w:tcBorders>
            <w:shd w:val="clear" w:color="auto" w:fill="9BBA58"/>
          </w:tcPr>
          <w:p w14:paraId="266E5F30" w14:textId="77777777" w:rsidR="00155F96" w:rsidRPr="00F67943" w:rsidRDefault="00155F96" w:rsidP="00155F96">
            <w:pPr>
              <w:pStyle w:val="TableParagraph"/>
              <w:spacing w:before="0" w:line="240" w:lineRule="auto"/>
              <w:ind w:left="57"/>
              <w:rPr>
                <w:b/>
                <w:sz w:val="20"/>
              </w:rPr>
            </w:pPr>
            <w:proofErr w:type="spellStart"/>
            <w:r w:rsidRPr="00F67943">
              <w:rPr>
                <w:b/>
                <w:color w:val="FFFFFF"/>
                <w:spacing w:val="-2"/>
                <w:sz w:val="20"/>
              </w:rPr>
              <w:t>Descripció</w:t>
            </w:r>
            <w:proofErr w:type="spellEnd"/>
          </w:p>
        </w:tc>
        <w:tc>
          <w:tcPr>
            <w:tcW w:w="576" w:type="dxa"/>
            <w:tcBorders>
              <w:top w:val="nil"/>
            </w:tcBorders>
            <w:shd w:val="clear" w:color="auto" w:fill="9BBA58"/>
          </w:tcPr>
          <w:p w14:paraId="73468CA0" w14:textId="757A2AD8" w:rsidR="00155F96" w:rsidRPr="00F67943" w:rsidRDefault="00155F96" w:rsidP="00155F96">
            <w:pPr>
              <w:pStyle w:val="TableParagraph"/>
              <w:spacing w:before="0" w:line="240" w:lineRule="auto"/>
              <w:ind w:left="20" w:right="2"/>
              <w:jc w:val="center"/>
              <w:rPr>
                <w:b/>
                <w:sz w:val="20"/>
              </w:rPr>
            </w:pPr>
            <w:proofErr w:type="spellStart"/>
            <w:r w:rsidRPr="00F67943">
              <w:rPr>
                <w:b/>
                <w:color w:val="FFFFFF"/>
                <w:spacing w:val="-4"/>
                <w:sz w:val="20"/>
              </w:rPr>
              <w:t>Mes</w:t>
            </w:r>
            <w:proofErr w:type="spellEnd"/>
          </w:p>
        </w:tc>
        <w:tc>
          <w:tcPr>
            <w:tcW w:w="6328" w:type="dxa"/>
            <w:tcBorders>
              <w:top w:val="nil"/>
            </w:tcBorders>
            <w:shd w:val="clear" w:color="auto" w:fill="9BBA58"/>
          </w:tcPr>
          <w:p w14:paraId="748DCE4F" w14:textId="77777777" w:rsidR="00155F96" w:rsidRPr="00F67943" w:rsidRDefault="00155F96" w:rsidP="00155F96">
            <w:pPr>
              <w:pStyle w:val="TableParagraph"/>
              <w:spacing w:before="0" w:line="240" w:lineRule="auto"/>
              <w:ind w:left="56"/>
              <w:rPr>
                <w:b/>
                <w:sz w:val="20"/>
              </w:rPr>
            </w:pPr>
            <w:r w:rsidRPr="00F67943">
              <w:rPr>
                <w:b/>
                <w:color w:val="FFFFFF"/>
                <w:spacing w:val="-4"/>
                <w:sz w:val="20"/>
              </w:rPr>
              <w:t>Quan</w:t>
            </w:r>
          </w:p>
        </w:tc>
      </w:tr>
      <w:tr w:rsidR="00155F96" w:rsidRPr="00F67943" w14:paraId="2DB60D7F" w14:textId="77777777" w:rsidTr="00155F96">
        <w:trPr>
          <w:trHeight w:val="566"/>
        </w:trPr>
        <w:tc>
          <w:tcPr>
            <w:tcW w:w="516" w:type="dxa"/>
            <w:shd w:val="clear" w:color="auto" w:fill="EAF0DD"/>
          </w:tcPr>
          <w:p w14:paraId="05AB969B"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1</w:t>
            </w:r>
          </w:p>
        </w:tc>
        <w:tc>
          <w:tcPr>
            <w:tcW w:w="3354" w:type="dxa"/>
            <w:shd w:val="clear" w:color="auto" w:fill="EAF0DD"/>
          </w:tcPr>
          <w:p w14:paraId="22BD657E" w14:textId="77777777" w:rsidR="00155F96" w:rsidRPr="00F67943" w:rsidRDefault="00155F96" w:rsidP="00155F96">
            <w:pPr>
              <w:pStyle w:val="TableParagraph"/>
              <w:spacing w:before="0" w:line="240" w:lineRule="auto"/>
              <w:ind w:left="57"/>
              <w:rPr>
                <w:sz w:val="20"/>
              </w:rPr>
            </w:pPr>
            <w:r w:rsidRPr="00F67943">
              <w:rPr>
                <w:sz w:val="20"/>
              </w:rPr>
              <w:t>Informe</w:t>
            </w:r>
            <w:r w:rsidRPr="00F67943">
              <w:rPr>
                <w:spacing w:val="-4"/>
                <w:sz w:val="20"/>
              </w:rPr>
              <w:t xml:space="preserve"> </w:t>
            </w:r>
            <w:proofErr w:type="spellStart"/>
            <w:r w:rsidRPr="00F67943">
              <w:rPr>
                <w:sz w:val="20"/>
              </w:rPr>
              <w:t>d’organització</w:t>
            </w:r>
            <w:proofErr w:type="spellEnd"/>
            <w:r w:rsidRPr="00F67943">
              <w:rPr>
                <w:spacing w:val="-4"/>
                <w:sz w:val="20"/>
              </w:rPr>
              <w:t xml:space="preserve"> </w:t>
            </w:r>
            <w:r w:rsidRPr="00F67943">
              <w:rPr>
                <w:sz w:val="20"/>
              </w:rPr>
              <w:t>i</w:t>
            </w:r>
            <w:r w:rsidRPr="00F67943">
              <w:rPr>
                <w:spacing w:val="-4"/>
                <w:sz w:val="20"/>
              </w:rPr>
              <w:t xml:space="preserve"> </w:t>
            </w:r>
            <w:proofErr w:type="spellStart"/>
            <w:r w:rsidRPr="00F67943">
              <w:rPr>
                <w:spacing w:val="-2"/>
                <w:sz w:val="20"/>
              </w:rPr>
              <w:t>planificació</w:t>
            </w:r>
            <w:proofErr w:type="spellEnd"/>
          </w:p>
        </w:tc>
        <w:tc>
          <w:tcPr>
            <w:tcW w:w="576" w:type="dxa"/>
            <w:shd w:val="clear" w:color="auto" w:fill="EAF0DD"/>
          </w:tcPr>
          <w:p w14:paraId="56EB5A8E" w14:textId="77777777" w:rsidR="00155F96" w:rsidRPr="00F67943" w:rsidRDefault="00155F96" w:rsidP="00155F96">
            <w:pPr>
              <w:pStyle w:val="TableParagraph"/>
              <w:spacing w:before="0" w:line="240" w:lineRule="auto"/>
              <w:ind w:left="20" w:right="2"/>
              <w:jc w:val="center"/>
              <w:rPr>
                <w:sz w:val="20"/>
              </w:rPr>
            </w:pPr>
            <w:r w:rsidRPr="00F67943">
              <w:rPr>
                <w:spacing w:val="-10"/>
                <w:sz w:val="20"/>
              </w:rPr>
              <w:t>3</w:t>
            </w:r>
          </w:p>
        </w:tc>
        <w:tc>
          <w:tcPr>
            <w:tcW w:w="6328" w:type="dxa"/>
            <w:shd w:val="clear" w:color="auto" w:fill="EAF0DD"/>
          </w:tcPr>
          <w:p w14:paraId="1DFDD3E0"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4"/>
                <w:sz w:val="20"/>
              </w:rPr>
              <w:t xml:space="preserve"> </w:t>
            </w:r>
            <w:proofErr w:type="spellStart"/>
            <w:r w:rsidRPr="00F67943">
              <w:rPr>
                <w:sz w:val="20"/>
              </w:rPr>
              <w:t>finalitzar</w:t>
            </w:r>
            <w:proofErr w:type="spellEnd"/>
            <w:r w:rsidRPr="00F67943">
              <w:rPr>
                <w:spacing w:val="-3"/>
                <w:sz w:val="20"/>
              </w:rPr>
              <w:t xml:space="preserve"> </w:t>
            </w:r>
            <w:r w:rsidRPr="00F67943">
              <w:rPr>
                <w:sz w:val="20"/>
              </w:rPr>
              <w:t>les</w:t>
            </w:r>
            <w:r w:rsidRPr="00F67943">
              <w:rPr>
                <w:spacing w:val="-3"/>
                <w:sz w:val="20"/>
              </w:rPr>
              <w:t xml:space="preserve"> </w:t>
            </w:r>
            <w:proofErr w:type="spellStart"/>
            <w:r w:rsidRPr="00F67943">
              <w:rPr>
                <w:sz w:val="20"/>
              </w:rPr>
              <w:t>tasques</w:t>
            </w:r>
            <w:proofErr w:type="spellEnd"/>
            <w:r w:rsidRPr="00F67943">
              <w:rPr>
                <w:spacing w:val="-3"/>
                <w:sz w:val="20"/>
              </w:rPr>
              <w:t xml:space="preserve"> </w:t>
            </w:r>
            <w:r w:rsidRPr="00F67943">
              <w:rPr>
                <w:sz w:val="20"/>
              </w:rPr>
              <w:t>0.1,</w:t>
            </w:r>
            <w:r w:rsidRPr="00F67943">
              <w:rPr>
                <w:spacing w:val="-4"/>
                <w:sz w:val="20"/>
              </w:rPr>
              <w:t xml:space="preserve"> </w:t>
            </w:r>
            <w:r w:rsidRPr="00F67943">
              <w:rPr>
                <w:sz w:val="20"/>
              </w:rPr>
              <w:t>0.2</w:t>
            </w:r>
            <w:r w:rsidRPr="00F67943">
              <w:rPr>
                <w:spacing w:val="-4"/>
                <w:sz w:val="20"/>
              </w:rPr>
              <w:t xml:space="preserve"> </w:t>
            </w:r>
            <w:r w:rsidRPr="00F67943">
              <w:rPr>
                <w:sz w:val="20"/>
              </w:rPr>
              <w:t>i</w:t>
            </w:r>
            <w:r w:rsidRPr="00F67943">
              <w:rPr>
                <w:spacing w:val="-3"/>
                <w:sz w:val="20"/>
              </w:rPr>
              <w:t xml:space="preserve"> </w:t>
            </w:r>
            <w:r w:rsidRPr="00F67943">
              <w:rPr>
                <w:sz w:val="20"/>
              </w:rPr>
              <w:t>0.5</w:t>
            </w:r>
            <w:r w:rsidRPr="00F67943">
              <w:rPr>
                <w:spacing w:val="-3"/>
                <w:sz w:val="20"/>
              </w:rPr>
              <w:t xml:space="preserve"> </w:t>
            </w:r>
            <w:r w:rsidRPr="00F67943">
              <w:rPr>
                <w:sz w:val="20"/>
              </w:rPr>
              <w:t>i</w:t>
            </w:r>
            <w:r w:rsidRPr="00F67943">
              <w:rPr>
                <w:spacing w:val="-4"/>
                <w:sz w:val="20"/>
              </w:rPr>
              <w:t xml:space="preserve"> </w:t>
            </w:r>
            <w:proofErr w:type="spellStart"/>
            <w:r w:rsidRPr="00F67943">
              <w:rPr>
                <w:sz w:val="20"/>
              </w:rPr>
              <w:t>entrega</w:t>
            </w:r>
            <w:proofErr w:type="spellEnd"/>
            <w:r w:rsidRPr="00F67943">
              <w:rPr>
                <w:spacing w:val="-3"/>
                <w:sz w:val="20"/>
              </w:rPr>
              <w:t xml:space="preserve"> </w:t>
            </w:r>
            <w:proofErr w:type="spellStart"/>
            <w:r w:rsidRPr="00F67943">
              <w:rPr>
                <w:sz w:val="20"/>
              </w:rPr>
              <w:t>informe</w:t>
            </w:r>
            <w:proofErr w:type="spellEnd"/>
            <w:r w:rsidRPr="00F67943">
              <w:rPr>
                <w:spacing w:val="-3"/>
                <w:sz w:val="20"/>
              </w:rPr>
              <w:t xml:space="preserve"> </w:t>
            </w:r>
            <w:r w:rsidRPr="00F67943">
              <w:rPr>
                <w:sz w:val="20"/>
              </w:rPr>
              <w:t>de</w:t>
            </w:r>
            <w:r w:rsidRPr="00F67943">
              <w:rPr>
                <w:spacing w:val="-3"/>
                <w:sz w:val="20"/>
              </w:rPr>
              <w:t xml:space="preserve"> </w:t>
            </w:r>
            <w:proofErr w:type="spellStart"/>
            <w:r w:rsidRPr="00F67943">
              <w:rPr>
                <w:sz w:val="20"/>
              </w:rPr>
              <w:t>l'estat</w:t>
            </w:r>
            <w:proofErr w:type="spellEnd"/>
            <w:r w:rsidRPr="00F67943">
              <w:rPr>
                <w:spacing w:val="-4"/>
                <w:sz w:val="20"/>
              </w:rPr>
              <w:t xml:space="preserve"> </w:t>
            </w:r>
            <w:r w:rsidRPr="00F67943">
              <w:rPr>
                <w:sz w:val="20"/>
              </w:rPr>
              <w:t xml:space="preserve">de </w:t>
            </w:r>
            <w:proofErr w:type="spellStart"/>
            <w:r w:rsidRPr="00F67943">
              <w:rPr>
                <w:sz w:val="20"/>
              </w:rPr>
              <w:t>l'execució</w:t>
            </w:r>
            <w:proofErr w:type="spellEnd"/>
            <w:r w:rsidRPr="00F67943">
              <w:rPr>
                <w:sz w:val="20"/>
              </w:rPr>
              <w:t xml:space="preserve"> </w:t>
            </w:r>
            <w:proofErr w:type="spellStart"/>
            <w:r w:rsidRPr="00F67943">
              <w:rPr>
                <w:sz w:val="20"/>
              </w:rPr>
              <w:t>dels</w:t>
            </w:r>
            <w:proofErr w:type="spellEnd"/>
            <w:r w:rsidRPr="00F67943">
              <w:rPr>
                <w:sz w:val="20"/>
              </w:rPr>
              <w:t xml:space="preserve"> </w:t>
            </w:r>
            <w:proofErr w:type="spellStart"/>
            <w:r w:rsidRPr="00F67943">
              <w:rPr>
                <w:sz w:val="20"/>
              </w:rPr>
              <w:t>treballs</w:t>
            </w:r>
            <w:proofErr w:type="spellEnd"/>
            <w:r w:rsidRPr="00F67943">
              <w:rPr>
                <w:sz w:val="20"/>
              </w:rPr>
              <w:t xml:space="preserve"> de les </w:t>
            </w:r>
            <w:proofErr w:type="spellStart"/>
            <w:r w:rsidRPr="00F67943">
              <w:rPr>
                <w:sz w:val="20"/>
              </w:rPr>
              <w:t>fases</w:t>
            </w:r>
            <w:proofErr w:type="spellEnd"/>
            <w:r w:rsidRPr="00F67943">
              <w:rPr>
                <w:sz w:val="20"/>
              </w:rPr>
              <w:t xml:space="preserve"> 1 i 2</w:t>
            </w:r>
          </w:p>
        </w:tc>
      </w:tr>
      <w:tr w:rsidR="00155F96" w:rsidRPr="00F67943" w14:paraId="6B82BED1" w14:textId="77777777" w:rsidTr="00155F96">
        <w:trPr>
          <w:trHeight w:val="568"/>
        </w:trPr>
        <w:tc>
          <w:tcPr>
            <w:tcW w:w="516" w:type="dxa"/>
          </w:tcPr>
          <w:p w14:paraId="3C3081CD"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2</w:t>
            </w:r>
          </w:p>
        </w:tc>
        <w:tc>
          <w:tcPr>
            <w:tcW w:w="3354" w:type="dxa"/>
          </w:tcPr>
          <w:p w14:paraId="2BF065F2" w14:textId="77777777" w:rsidR="00155F96" w:rsidRPr="00F67943" w:rsidRDefault="00155F96" w:rsidP="00155F96">
            <w:pPr>
              <w:pStyle w:val="TableParagraph"/>
              <w:spacing w:before="0" w:line="240" w:lineRule="auto"/>
              <w:ind w:left="57"/>
              <w:rPr>
                <w:sz w:val="20"/>
              </w:rPr>
            </w:pPr>
            <w:r w:rsidRPr="00F67943">
              <w:rPr>
                <w:sz w:val="20"/>
              </w:rPr>
              <w:t>Manual</w:t>
            </w:r>
            <w:r w:rsidRPr="00F67943">
              <w:rPr>
                <w:spacing w:val="-4"/>
                <w:sz w:val="20"/>
              </w:rPr>
              <w:t xml:space="preserve"> </w:t>
            </w:r>
            <w:r w:rsidRPr="00F67943">
              <w:rPr>
                <w:sz w:val="20"/>
              </w:rPr>
              <w:t>de</w:t>
            </w:r>
            <w:r w:rsidRPr="00F67943">
              <w:rPr>
                <w:spacing w:val="-3"/>
                <w:sz w:val="20"/>
              </w:rPr>
              <w:t xml:space="preserve"> </w:t>
            </w:r>
            <w:proofErr w:type="spellStart"/>
            <w:r w:rsidRPr="00F67943">
              <w:rPr>
                <w:sz w:val="20"/>
              </w:rPr>
              <w:t>gestió</w:t>
            </w:r>
            <w:proofErr w:type="spellEnd"/>
            <w:r w:rsidRPr="00F67943">
              <w:rPr>
                <w:spacing w:val="-3"/>
                <w:sz w:val="20"/>
              </w:rPr>
              <w:t xml:space="preserve"> </w:t>
            </w:r>
            <w:r w:rsidRPr="00F67943">
              <w:rPr>
                <w:sz w:val="20"/>
              </w:rPr>
              <w:t>i</w:t>
            </w:r>
            <w:r w:rsidRPr="00F67943">
              <w:rPr>
                <w:spacing w:val="-4"/>
                <w:sz w:val="20"/>
              </w:rPr>
              <w:t xml:space="preserve"> </w:t>
            </w:r>
            <w:proofErr w:type="spellStart"/>
            <w:r w:rsidRPr="00F67943">
              <w:rPr>
                <w:spacing w:val="-2"/>
                <w:sz w:val="20"/>
              </w:rPr>
              <w:t>avaluació</w:t>
            </w:r>
            <w:proofErr w:type="spellEnd"/>
          </w:p>
        </w:tc>
        <w:tc>
          <w:tcPr>
            <w:tcW w:w="576" w:type="dxa"/>
          </w:tcPr>
          <w:p w14:paraId="4083D1E6" w14:textId="77777777" w:rsidR="00155F96" w:rsidRPr="00F67943" w:rsidRDefault="00155F96" w:rsidP="00155F96">
            <w:pPr>
              <w:pStyle w:val="TableParagraph"/>
              <w:spacing w:before="0" w:line="240" w:lineRule="auto"/>
              <w:ind w:left="20" w:right="2"/>
              <w:jc w:val="center"/>
              <w:rPr>
                <w:sz w:val="20"/>
              </w:rPr>
            </w:pPr>
            <w:r w:rsidRPr="00F67943">
              <w:rPr>
                <w:spacing w:val="-10"/>
                <w:sz w:val="20"/>
              </w:rPr>
              <w:t>6</w:t>
            </w:r>
          </w:p>
        </w:tc>
        <w:tc>
          <w:tcPr>
            <w:tcW w:w="6328" w:type="dxa"/>
          </w:tcPr>
          <w:p w14:paraId="1C184E5B" w14:textId="77777777" w:rsidR="00155F96" w:rsidRPr="00F67943" w:rsidRDefault="00155F96" w:rsidP="00155F96">
            <w:pPr>
              <w:pStyle w:val="TableParagraph"/>
              <w:spacing w:before="0" w:line="240" w:lineRule="auto"/>
              <w:ind w:left="56"/>
              <w:rPr>
                <w:sz w:val="20"/>
              </w:rPr>
            </w:pPr>
            <w:r w:rsidRPr="00F67943">
              <w:rPr>
                <w:sz w:val="20"/>
              </w:rPr>
              <w:t xml:space="preserve">En </w:t>
            </w:r>
            <w:proofErr w:type="spellStart"/>
            <w:r w:rsidRPr="00F67943">
              <w:rPr>
                <w:sz w:val="20"/>
              </w:rPr>
              <w:t>finalitzar</w:t>
            </w:r>
            <w:proofErr w:type="spellEnd"/>
            <w:r w:rsidRPr="00F67943">
              <w:rPr>
                <w:sz w:val="20"/>
              </w:rPr>
              <w:t xml:space="preserve"> la </w:t>
            </w:r>
            <w:proofErr w:type="spellStart"/>
            <w:r w:rsidRPr="00F67943">
              <w:rPr>
                <w:sz w:val="20"/>
              </w:rPr>
              <w:t>Fase</w:t>
            </w:r>
            <w:proofErr w:type="spellEnd"/>
            <w:r w:rsidRPr="00F67943">
              <w:rPr>
                <w:sz w:val="20"/>
              </w:rPr>
              <w:t xml:space="preserve"> 0 </w:t>
            </w:r>
            <w:proofErr w:type="spellStart"/>
            <w:r w:rsidRPr="00F67943">
              <w:rPr>
                <w:sz w:val="20"/>
              </w:rPr>
              <w:t>en</w:t>
            </w:r>
            <w:proofErr w:type="spellEnd"/>
            <w:r w:rsidRPr="00F67943">
              <w:rPr>
                <w:sz w:val="20"/>
              </w:rPr>
              <w:t xml:space="preserve"> la seva </w:t>
            </w:r>
            <w:proofErr w:type="spellStart"/>
            <w:r w:rsidRPr="00F67943">
              <w:rPr>
                <w:sz w:val="20"/>
              </w:rPr>
              <w:t>totalitat</w:t>
            </w:r>
            <w:proofErr w:type="spellEnd"/>
            <w:r w:rsidRPr="00F67943">
              <w:rPr>
                <w:sz w:val="20"/>
              </w:rPr>
              <w:t xml:space="preserve"> i les </w:t>
            </w:r>
            <w:proofErr w:type="spellStart"/>
            <w:r w:rsidRPr="00F67943">
              <w:rPr>
                <w:sz w:val="20"/>
              </w:rPr>
              <w:t>tasques</w:t>
            </w:r>
            <w:proofErr w:type="spellEnd"/>
            <w:r w:rsidRPr="00F67943">
              <w:rPr>
                <w:sz w:val="20"/>
              </w:rPr>
              <w:t xml:space="preserve"> 1.2 i 1.4, i </w:t>
            </w:r>
            <w:proofErr w:type="spellStart"/>
            <w:r w:rsidRPr="00F67943">
              <w:rPr>
                <w:sz w:val="20"/>
              </w:rPr>
              <w:t>entrega</w:t>
            </w:r>
            <w:proofErr w:type="spellEnd"/>
            <w:r w:rsidRPr="00F67943">
              <w:rPr>
                <w:spacing w:val="-4"/>
                <w:sz w:val="20"/>
              </w:rPr>
              <w:t xml:space="preserve"> </w:t>
            </w:r>
            <w:proofErr w:type="spellStart"/>
            <w:r w:rsidRPr="00F67943">
              <w:rPr>
                <w:sz w:val="20"/>
              </w:rPr>
              <w:t>informe</w:t>
            </w:r>
            <w:proofErr w:type="spellEnd"/>
            <w:r w:rsidRPr="00F67943">
              <w:rPr>
                <w:spacing w:val="-3"/>
                <w:sz w:val="20"/>
              </w:rPr>
              <w:t xml:space="preserve"> </w:t>
            </w:r>
            <w:r w:rsidRPr="00F67943">
              <w:rPr>
                <w:sz w:val="20"/>
              </w:rPr>
              <w:t>de</w:t>
            </w:r>
            <w:r w:rsidRPr="00F67943">
              <w:rPr>
                <w:spacing w:val="-4"/>
                <w:sz w:val="20"/>
              </w:rPr>
              <w:t xml:space="preserve"> </w:t>
            </w:r>
            <w:proofErr w:type="spellStart"/>
            <w:r w:rsidRPr="00F67943">
              <w:rPr>
                <w:sz w:val="20"/>
              </w:rPr>
              <w:t>l'estat</w:t>
            </w:r>
            <w:proofErr w:type="spellEnd"/>
            <w:r w:rsidRPr="00F67943">
              <w:rPr>
                <w:spacing w:val="-4"/>
                <w:sz w:val="20"/>
              </w:rPr>
              <w:t xml:space="preserve"> </w:t>
            </w:r>
            <w:r w:rsidRPr="00F67943">
              <w:rPr>
                <w:sz w:val="20"/>
              </w:rPr>
              <w:t>de</w:t>
            </w:r>
            <w:r w:rsidRPr="00F67943">
              <w:rPr>
                <w:spacing w:val="-3"/>
                <w:sz w:val="20"/>
              </w:rPr>
              <w:t xml:space="preserve"> </w:t>
            </w:r>
            <w:proofErr w:type="spellStart"/>
            <w:r w:rsidRPr="00F67943">
              <w:rPr>
                <w:sz w:val="20"/>
              </w:rPr>
              <w:t>l'execució</w:t>
            </w:r>
            <w:proofErr w:type="spellEnd"/>
            <w:r w:rsidRPr="00F67943">
              <w:rPr>
                <w:spacing w:val="-3"/>
                <w:sz w:val="20"/>
              </w:rPr>
              <w:t xml:space="preserve"> </w:t>
            </w:r>
            <w:proofErr w:type="spellStart"/>
            <w:r w:rsidRPr="00F67943">
              <w:rPr>
                <w:sz w:val="20"/>
              </w:rPr>
              <w:t>dels</w:t>
            </w:r>
            <w:proofErr w:type="spellEnd"/>
            <w:r w:rsidRPr="00F67943">
              <w:rPr>
                <w:spacing w:val="-3"/>
                <w:sz w:val="20"/>
              </w:rPr>
              <w:t xml:space="preserve"> </w:t>
            </w:r>
            <w:proofErr w:type="spellStart"/>
            <w:r w:rsidRPr="00F67943">
              <w:rPr>
                <w:sz w:val="20"/>
              </w:rPr>
              <w:t>treballs</w:t>
            </w:r>
            <w:proofErr w:type="spellEnd"/>
            <w:r w:rsidRPr="00F67943">
              <w:rPr>
                <w:spacing w:val="-3"/>
                <w:sz w:val="20"/>
              </w:rPr>
              <w:t xml:space="preserve"> </w:t>
            </w:r>
            <w:r w:rsidRPr="00F67943">
              <w:rPr>
                <w:sz w:val="20"/>
              </w:rPr>
              <w:t>de</w:t>
            </w:r>
            <w:r w:rsidRPr="00F67943">
              <w:rPr>
                <w:spacing w:val="-3"/>
                <w:sz w:val="20"/>
              </w:rPr>
              <w:t xml:space="preserve"> </w:t>
            </w:r>
            <w:r w:rsidRPr="00F67943">
              <w:rPr>
                <w:sz w:val="20"/>
              </w:rPr>
              <w:t>les</w:t>
            </w:r>
            <w:r w:rsidRPr="00F67943">
              <w:rPr>
                <w:spacing w:val="-3"/>
                <w:sz w:val="20"/>
              </w:rPr>
              <w:t xml:space="preserve"> </w:t>
            </w:r>
            <w:proofErr w:type="spellStart"/>
            <w:r w:rsidRPr="00F67943">
              <w:rPr>
                <w:sz w:val="20"/>
              </w:rPr>
              <w:t>fases</w:t>
            </w:r>
            <w:proofErr w:type="spellEnd"/>
            <w:r w:rsidRPr="00F67943">
              <w:rPr>
                <w:spacing w:val="-3"/>
                <w:sz w:val="20"/>
              </w:rPr>
              <w:t xml:space="preserve"> </w:t>
            </w:r>
            <w:r w:rsidRPr="00F67943">
              <w:rPr>
                <w:sz w:val="20"/>
              </w:rPr>
              <w:t>1</w:t>
            </w:r>
            <w:r w:rsidRPr="00F67943">
              <w:rPr>
                <w:spacing w:val="-4"/>
                <w:sz w:val="20"/>
              </w:rPr>
              <w:t xml:space="preserve"> </w:t>
            </w:r>
            <w:r w:rsidRPr="00F67943">
              <w:rPr>
                <w:sz w:val="20"/>
              </w:rPr>
              <w:t>i</w:t>
            </w:r>
            <w:r w:rsidRPr="00F67943">
              <w:rPr>
                <w:spacing w:val="-3"/>
                <w:sz w:val="20"/>
              </w:rPr>
              <w:t xml:space="preserve"> </w:t>
            </w:r>
            <w:r w:rsidRPr="00F67943">
              <w:rPr>
                <w:sz w:val="20"/>
              </w:rPr>
              <w:t>2</w:t>
            </w:r>
          </w:p>
        </w:tc>
      </w:tr>
      <w:tr w:rsidR="00155F96" w:rsidRPr="00F67943" w14:paraId="7238B169" w14:textId="77777777" w:rsidTr="00155F96">
        <w:trPr>
          <w:trHeight w:val="566"/>
        </w:trPr>
        <w:tc>
          <w:tcPr>
            <w:tcW w:w="516" w:type="dxa"/>
            <w:shd w:val="clear" w:color="auto" w:fill="EAF0DD"/>
          </w:tcPr>
          <w:p w14:paraId="11DF35E4"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3</w:t>
            </w:r>
          </w:p>
        </w:tc>
        <w:tc>
          <w:tcPr>
            <w:tcW w:w="3354" w:type="dxa"/>
            <w:shd w:val="clear" w:color="auto" w:fill="EAF0DD"/>
          </w:tcPr>
          <w:p w14:paraId="3B2316EA"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8"/>
                <w:sz w:val="20"/>
              </w:rPr>
              <w:t xml:space="preserve"> </w:t>
            </w:r>
            <w:proofErr w:type="spellStart"/>
            <w:r w:rsidRPr="00F67943">
              <w:rPr>
                <w:sz w:val="20"/>
              </w:rPr>
              <w:t>dels</w:t>
            </w:r>
            <w:proofErr w:type="spellEnd"/>
            <w:r w:rsidRPr="00F67943">
              <w:rPr>
                <w:spacing w:val="-7"/>
                <w:sz w:val="20"/>
              </w:rPr>
              <w:t xml:space="preserve"> </w:t>
            </w:r>
            <w:proofErr w:type="spellStart"/>
            <w:r w:rsidRPr="00F67943">
              <w:rPr>
                <w:sz w:val="20"/>
              </w:rPr>
              <w:t>objectius</w:t>
            </w:r>
            <w:proofErr w:type="spellEnd"/>
            <w:r w:rsidRPr="00F67943">
              <w:rPr>
                <w:spacing w:val="-9"/>
                <w:sz w:val="20"/>
              </w:rPr>
              <w:t xml:space="preserve"> </w:t>
            </w:r>
            <w:r w:rsidRPr="00F67943">
              <w:rPr>
                <w:sz w:val="20"/>
              </w:rPr>
              <w:t>de</w:t>
            </w:r>
            <w:r w:rsidRPr="00F67943">
              <w:rPr>
                <w:spacing w:val="-7"/>
                <w:sz w:val="20"/>
              </w:rPr>
              <w:t xml:space="preserve"> </w:t>
            </w:r>
            <w:r w:rsidRPr="00F67943">
              <w:rPr>
                <w:sz w:val="20"/>
              </w:rPr>
              <w:t>la</w:t>
            </w:r>
            <w:r w:rsidRPr="00F67943">
              <w:rPr>
                <w:spacing w:val="-7"/>
                <w:sz w:val="20"/>
              </w:rPr>
              <w:t xml:space="preserve"> </w:t>
            </w:r>
            <w:proofErr w:type="spellStart"/>
            <w:r w:rsidRPr="00F67943">
              <w:rPr>
                <w:sz w:val="20"/>
              </w:rPr>
              <w:t>Fase</w:t>
            </w:r>
            <w:proofErr w:type="spellEnd"/>
            <w:r w:rsidRPr="00F67943">
              <w:rPr>
                <w:sz w:val="20"/>
              </w:rPr>
              <w:t xml:space="preserve"> </w:t>
            </w:r>
            <w:r w:rsidRPr="00F67943">
              <w:rPr>
                <w:spacing w:val="-10"/>
                <w:sz w:val="20"/>
              </w:rPr>
              <w:t>1</w:t>
            </w:r>
          </w:p>
        </w:tc>
        <w:tc>
          <w:tcPr>
            <w:tcW w:w="576" w:type="dxa"/>
            <w:shd w:val="clear" w:color="auto" w:fill="EAF0DD"/>
          </w:tcPr>
          <w:p w14:paraId="4C32D37E" w14:textId="77777777" w:rsidR="00155F96" w:rsidRPr="00F67943" w:rsidRDefault="00155F96" w:rsidP="00155F96">
            <w:pPr>
              <w:pStyle w:val="TableParagraph"/>
              <w:spacing w:before="0" w:line="240" w:lineRule="auto"/>
              <w:ind w:left="20" w:right="2"/>
              <w:jc w:val="center"/>
              <w:rPr>
                <w:sz w:val="20"/>
              </w:rPr>
            </w:pPr>
            <w:r w:rsidRPr="00F67943">
              <w:rPr>
                <w:spacing w:val="-10"/>
                <w:sz w:val="20"/>
              </w:rPr>
              <w:t>9</w:t>
            </w:r>
          </w:p>
        </w:tc>
        <w:tc>
          <w:tcPr>
            <w:tcW w:w="6328" w:type="dxa"/>
            <w:shd w:val="clear" w:color="auto" w:fill="EAF0DD"/>
          </w:tcPr>
          <w:p w14:paraId="54E8635C"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5"/>
                <w:sz w:val="20"/>
              </w:rPr>
              <w:t xml:space="preserve"> </w:t>
            </w:r>
            <w:proofErr w:type="spellStart"/>
            <w:r w:rsidRPr="00F67943">
              <w:rPr>
                <w:sz w:val="20"/>
              </w:rPr>
              <w:t>finalitzar</w:t>
            </w:r>
            <w:proofErr w:type="spellEnd"/>
            <w:r w:rsidRPr="00F67943">
              <w:rPr>
                <w:spacing w:val="-1"/>
                <w:sz w:val="20"/>
              </w:rPr>
              <w:t xml:space="preserve"> </w:t>
            </w:r>
            <w:r w:rsidRPr="00F67943">
              <w:rPr>
                <w:sz w:val="20"/>
              </w:rPr>
              <w:t>la</w:t>
            </w:r>
            <w:r w:rsidRPr="00F67943">
              <w:rPr>
                <w:spacing w:val="-2"/>
                <w:sz w:val="20"/>
              </w:rPr>
              <w:t xml:space="preserve"> </w:t>
            </w:r>
            <w:proofErr w:type="spellStart"/>
            <w:r w:rsidRPr="00F67943">
              <w:rPr>
                <w:sz w:val="20"/>
              </w:rPr>
              <w:t>Fase</w:t>
            </w:r>
            <w:proofErr w:type="spellEnd"/>
            <w:r w:rsidRPr="00F67943">
              <w:rPr>
                <w:spacing w:val="-3"/>
                <w:sz w:val="20"/>
              </w:rPr>
              <w:t xml:space="preserve"> </w:t>
            </w:r>
            <w:r w:rsidRPr="00F67943">
              <w:rPr>
                <w:sz w:val="20"/>
              </w:rPr>
              <w:t>1</w:t>
            </w:r>
            <w:r w:rsidRPr="00F67943">
              <w:rPr>
                <w:spacing w:val="-2"/>
                <w:sz w:val="20"/>
              </w:rPr>
              <w:t xml:space="preserve"> </w:t>
            </w:r>
            <w:proofErr w:type="spellStart"/>
            <w:r w:rsidRPr="00F67943">
              <w:rPr>
                <w:sz w:val="20"/>
              </w:rPr>
              <w:t>en</w:t>
            </w:r>
            <w:proofErr w:type="spellEnd"/>
            <w:r w:rsidRPr="00F67943">
              <w:rPr>
                <w:spacing w:val="-1"/>
                <w:sz w:val="20"/>
              </w:rPr>
              <w:t xml:space="preserve"> </w:t>
            </w:r>
            <w:r w:rsidRPr="00F67943">
              <w:rPr>
                <w:sz w:val="20"/>
              </w:rPr>
              <w:t>la</w:t>
            </w:r>
            <w:r w:rsidRPr="00F67943">
              <w:rPr>
                <w:spacing w:val="-3"/>
                <w:sz w:val="20"/>
              </w:rPr>
              <w:t xml:space="preserve"> </w:t>
            </w:r>
            <w:r w:rsidRPr="00F67943">
              <w:rPr>
                <w:sz w:val="20"/>
              </w:rPr>
              <w:t>seva</w:t>
            </w:r>
            <w:r w:rsidRPr="00F67943">
              <w:rPr>
                <w:spacing w:val="-1"/>
                <w:sz w:val="20"/>
              </w:rPr>
              <w:t xml:space="preserve"> </w:t>
            </w:r>
            <w:proofErr w:type="spellStart"/>
            <w:r w:rsidRPr="00F67943">
              <w:rPr>
                <w:sz w:val="20"/>
              </w:rPr>
              <w:t>totalitat</w:t>
            </w:r>
            <w:proofErr w:type="spellEnd"/>
            <w:r w:rsidRPr="00F67943">
              <w:rPr>
                <w:sz w:val="20"/>
              </w:rPr>
              <w:t>,</w:t>
            </w:r>
            <w:r w:rsidRPr="00F67943">
              <w:rPr>
                <w:spacing w:val="-3"/>
                <w:sz w:val="20"/>
              </w:rPr>
              <w:t xml:space="preserve"> </w:t>
            </w:r>
            <w:r w:rsidRPr="00F67943">
              <w:rPr>
                <w:sz w:val="20"/>
              </w:rPr>
              <w:t>la</w:t>
            </w:r>
            <w:r w:rsidRPr="00F67943">
              <w:rPr>
                <w:spacing w:val="-2"/>
                <w:sz w:val="20"/>
              </w:rPr>
              <w:t xml:space="preserve"> </w:t>
            </w:r>
            <w:proofErr w:type="spellStart"/>
            <w:r w:rsidRPr="00F67943">
              <w:rPr>
                <w:sz w:val="20"/>
              </w:rPr>
              <w:t>tasca</w:t>
            </w:r>
            <w:proofErr w:type="spellEnd"/>
            <w:r w:rsidRPr="00F67943">
              <w:rPr>
                <w:spacing w:val="-2"/>
                <w:sz w:val="20"/>
              </w:rPr>
              <w:t xml:space="preserve"> </w:t>
            </w:r>
            <w:r w:rsidRPr="00F67943">
              <w:rPr>
                <w:sz w:val="20"/>
              </w:rPr>
              <w:t>2.1</w:t>
            </w:r>
            <w:r w:rsidRPr="00F67943">
              <w:rPr>
                <w:spacing w:val="-1"/>
                <w:sz w:val="20"/>
              </w:rPr>
              <w:t xml:space="preserve"> </w:t>
            </w:r>
            <w:r w:rsidRPr="00F67943">
              <w:rPr>
                <w:sz w:val="20"/>
              </w:rPr>
              <w:t>i</w:t>
            </w:r>
            <w:r w:rsidRPr="00F67943">
              <w:rPr>
                <w:spacing w:val="-3"/>
                <w:sz w:val="20"/>
              </w:rPr>
              <w:t xml:space="preserve"> </w:t>
            </w:r>
            <w:proofErr w:type="spellStart"/>
            <w:r w:rsidRPr="00F67943">
              <w:rPr>
                <w:sz w:val="20"/>
              </w:rPr>
              <w:t>cas</w:t>
            </w:r>
            <w:proofErr w:type="spellEnd"/>
            <w:r w:rsidRPr="00F67943">
              <w:rPr>
                <w:spacing w:val="-1"/>
                <w:sz w:val="20"/>
              </w:rPr>
              <w:t xml:space="preserve"> </w:t>
            </w:r>
            <w:proofErr w:type="spellStart"/>
            <w:r w:rsidRPr="00F67943">
              <w:rPr>
                <w:sz w:val="20"/>
              </w:rPr>
              <w:t>d’ús</w:t>
            </w:r>
            <w:proofErr w:type="spellEnd"/>
            <w:r w:rsidRPr="00F67943">
              <w:rPr>
                <w:spacing w:val="-1"/>
                <w:sz w:val="20"/>
              </w:rPr>
              <w:t xml:space="preserve"> </w:t>
            </w:r>
            <w:r w:rsidRPr="00F67943">
              <w:rPr>
                <w:spacing w:val="-2"/>
                <w:sz w:val="20"/>
              </w:rPr>
              <w:t>2.3.1</w:t>
            </w:r>
          </w:p>
        </w:tc>
      </w:tr>
      <w:tr w:rsidR="00155F96" w:rsidRPr="00F67943" w14:paraId="70510B53" w14:textId="77777777" w:rsidTr="00155F96">
        <w:trPr>
          <w:trHeight w:val="566"/>
        </w:trPr>
        <w:tc>
          <w:tcPr>
            <w:tcW w:w="516" w:type="dxa"/>
          </w:tcPr>
          <w:p w14:paraId="03FB060E"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4</w:t>
            </w:r>
          </w:p>
        </w:tc>
        <w:tc>
          <w:tcPr>
            <w:tcW w:w="3354" w:type="dxa"/>
          </w:tcPr>
          <w:p w14:paraId="5023F2C5"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10"/>
                <w:sz w:val="20"/>
              </w:rPr>
              <w:t xml:space="preserve"> </w:t>
            </w:r>
            <w:proofErr w:type="spellStart"/>
            <w:r w:rsidRPr="00F67943">
              <w:rPr>
                <w:sz w:val="20"/>
              </w:rPr>
              <w:t>dels</w:t>
            </w:r>
            <w:proofErr w:type="spellEnd"/>
            <w:r w:rsidRPr="00F67943">
              <w:rPr>
                <w:spacing w:val="-10"/>
                <w:sz w:val="20"/>
              </w:rPr>
              <w:t xml:space="preserve"> </w:t>
            </w:r>
            <w:proofErr w:type="spellStart"/>
            <w:r w:rsidRPr="00F67943">
              <w:rPr>
                <w:sz w:val="20"/>
              </w:rPr>
              <w:t>objectius</w:t>
            </w:r>
            <w:proofErr w:type="spellEnd"/>
            <w:r w:rsidRPr="00F67943">
              <w:rPr>
                <w:spacing w:val="-10"/>
                <w:sz w:val="20"/>
              </w:rPr>
              <w:t xml:space="preserve"> </w:t>
            </w:r>
            <w:r w:rsidRPr="00F67943">
              <w:rPr>
                <w:sz w:val="20"/>
              </w:rPr>
              <w:t>i</w:t>
            </w:r>
            <w:r w:rsidRPr="00F67943">
              <w:rPr>
                <w:spacing w:val="-11"/>
                <w:sz w:val="20"/>
              </w:rPr>
              <w:t xml:space="preserve"> </w:t>
            </w:r>
            <w:proofErr w:type="spellStart"/>
            <w:r w:rsidRPr="00F67943">
              <w:rPr>
                <w:sz w:val="20"/>
              </w:rPr>
              <w:t>fites</w:t>
            </w:r>
            <w:proofErr w:type="spellEnd"/>
            <w:r w:rsidRPr="00F67943">
              <w:rPr>
                <w:sz w:val="20"/>
              </w:rPr>
              <w:t xml:space="preserve"> </w:t>
            </w:r>
            <w:proofErr w:type="spellStart"/>
            <w:r w:rsidRPr="00F67943">
              <w:rPr>
                <w:sz w:val="20"/>
              </w:rPr>
              <w:t>inicials</w:t>
            </w:r>
            <w:proofErr w:type="spellEnd"/>
            <w:r w:rsidRPr="00F67943">
              <w:rPr>
                <w:sz w:val="20"/>
              </w:rPr>
              <w:t xml:space="preserve"> de la </w:t>
            </w:r>
            <w:proofErr w:type="spellStart"/>
            <w:r w:rsidRPr="00F67943">
              <w:rPr>
                <w:sz w:val="20"/>
              </w:rPr>
              <w:t>Fase</w:t>
            </w:r>
            <w:proofErr w:type="spellEnd"/>
            <w:r w:rsidRPr="00F67943">
              <w:rPr>
                <w:sz w:val="20"/>
              </w:rPr>
              <w:t xml:space="preserve"> 2</w:t>
            </w:r>
          </w:p>
        </w:tc>
        <w:tc>
          <w:tcPr>
            <w:tcW w:w="576" w:type="dxa"/>
          </w:tcPr>
          <w:p w14:paraId="0E254570" w14:textId="77777777" w:rsidR="00155F96" w:rsidRPr="00F67943" w:rsidRDefault="00155F96" w:rsidP="00155F96">
            <w:pPr>
              <w:pStyle w:val="TableParagraph"/>
              <w:spacing w:before="0" w:line="240" w:lineRule="auto"/>
              <w:ind w:left="20"/>
              <w:jc w:val="center"/>
              <w:rPr>
                <w:sz w:val="20"/>
              </w:rPr>
            </w:pPr>
            <w:r w:rsidRPr="00F67943">
              <w:rPr>
                <w:spacing w:val="-5"/>
                <w:sz w:val="20"/>
              </w:rPr>
              <w:t>13</w:t>
            </w:r>
          </w:p>
        </w:tc>
        <w:tc>
          <w:tcPr>
            <w:tcW w:w="6328" w:type="dxa"/>
          </w:tcPr>
          <w:p w14:paraId="46E5934F"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4"/>
                <w:sz w:val="20"/>
              </w:rPr>
              <w:t xml:space="preserve"> </w:t>
            </w:r>
            <w:proofErr w:type="spellStart"/>
            <w:r w:rsidRPr="00F67943">
              <w:rPr>
                <w:sz w:val="20"/>
              </w:rPr>
              <w:t>finalitzar</w:t>
            </w:r>
            <w:proofErr w:type="spellEnd"/>
            <w:r w:rsidRPr="00F67943">
              <w:rPr>
                <w:spacing w:val="-3"/>
                <w:sz w:val="20"/>
              </w:rPr>
              <w:t xml:space="preserve"> </w:t>
            </w:r>
            <w:r w:rsidRPr="00F67943">
              <w:rPr>
                <w:sz w:val="20"/>
              </w:rPr>
              <w:t>la</w:t>
            </w:r>
            <w:r w:rsidRPr="00F67943">
              <w:rPr>
                <w:spacing w:val="-3"/>
                <w:sz w:val="20"/>
              </w:rPr>
              <w:t xml:space="preserve"> </w:t>
            </w:r>
            <w:proofErr w:type="spellStart"/>
            <w:r w:rsidRPr="00F67943">
              <w:rPr>
                <w:sz w:val="20"/>
              </w:rPr>
              <w:t>tasca</w:t>
            </w:r>
            <w:proofErr w:type="spellEnd"/>
            <w:r w:rsidRPr="00F67943">
              <w:rPr>
                <w:spacing w:val="-4"/>
                <w:sz w:val="20"/>
              </w:rPr>
              <w:t xml:space="preserve"> </w:t>
            </w:r>
            <w:r w:rsidRPr="00F67943">
              <w:rPr>
                <w:sz w:val="20"/>
              </w:rPr>
              <w:t>2.2</w:t>
            </w:r>
            <w:r w:rsidRPr="00F67943">
              <w:rPr>
                <w:spacing w:val="-4"/>
                <w:sz w:val="20"/>
              </w:rPr>
              <w:t xml:space="preserve"> </w:t>
            </w:r>
            <w:r w:rsidRPr="00F67943">
              <w:rPr>
                <w:sz w:val="20"/>
              </w:rPr>
              <w:t>i</w:t>
            </w:r>
            <w:r w:rsidRPr="00F67943">
              <w:rPr>
                <w:spacing w:val="-3"/>
                <w:sz w:val="20"/>
              </w:rPr>
              <w:t xml:space="preserve"> </w:t>
            </w:r>
            <w:r w:rsidRPr="00F67943">
              <w:rPr>
                <w:sz w:val="20"/>
              </w:rPr>
              <w:t>primers</w:t>
            </w:r>
            <w:r w:rsidRPr="00F67943">
              <w:rPr>
                <w:spacing w:val="-4"/>
                <w:sz w:val="20"/>
              </w:rPr>
              <w:t xml:space="preserve"> </w:t>
            </w:r>
            <w:proofErr w:type="spellStart"/>
            <w:r w:rsidRPr="00F67943">
              <w:rPr>
                <w:sz w:val="20"/>
              </w:rPr>
              <w:t>casos</w:t>
            </w:r>
            <w:proofErr w:type="spellEnd"/>
            <w:r w:rsidRPr="00F67943">
              <w:rPr>
                <w:spacing w:val="-3"/>
                <w:sz w:val="20"/>
              </w:rPr>
              <w:t xml:space="preserve"> </w:t>
            </w:r>
            <w:proofErr w:type="spellStart"/>
            <w:r w:rsidRPr="00F67943">
              <w:rPr>
                <w:sz w:val="20"/>
              </w:rPr>
              <w:t>d’ús</w:t>
            </w:r>
            <w:proofErr w:type="spellEnd"/>
            <w:r w:rsidRPr="00F67943">
              <w:rPr>
                <w:spacing w:val="-3"/>
                <w:sz w:val="20"/>
              </w:rPr>
              <w:t xml:space="preserve"> </w:t>
            </w:r>
            <w:r w:rsidRPr="00F67943">
              <w:rPr>
                <w:sz w:val="20"/>
              </w:rPr>
              <w:t>de</w:t>
            </w:r>
            <w:r w:rsidRPr="00F67943">
              <w:rPr>
                <w:spacing w:val="-3"/>
                <w:sz w:val="20"/>
              </w:rPr>
              <w:t xml:space="preserve"> </w:t>
            </w:r>
            <w:r w:rsidRPr="00F67943">
              <w:rPr>
                <w:sz w:val="20"/>
              </w:rPr>
              <w:t>la</w:t>
            </w:r>
            <w:r w:rsidRPr="00F67943">
              <w:rPr>
                <w:spacing w:val="-3"/>
                <w:sz w:val="20"/>
              </w:rPr>
              <w:t xml:space="preserve"> </w:t>
            </w:r>
            <w:proofErr w:type="spellStart"/>
            <w:r w:rsidRPr="00F67943">
              <w:rPr>
                <w:sz w:val="20"/>
              </w:rPr>
              <w:t>tasca</w:t>
            </w:r>
            <w:proofErr w:type="spellEnd"/>
            <w:r w:rsidRPr="00F67943">
              <w:rPr>
                <w:spacing w:val="-3"/>
                <w:sz w:val="20"/>
              </w:rPr>
              <w:t xml:space="preserve"> </w:t>
            </w:r>
            <w:r w:rsidRPr="00F67943">
              <w:rPr>
                <w:sz w:val="20"/>
              </w:rPr>
              <w:t>2.3</w:t>
            </w:r>
            <w:r w:rsidRPr="00F67943">
              <w:rPr>
                <w:spacing w:val="40"/>
                <w:sz w:val="20"/>
              </w:rPr>
              <w:t xml:space="preserve"> </w:t>
            </w:r>
            <w:r w:rsidRPr="00F67943">
              <w:rPr>
                <w:sz w:val="20"/>
              </w:rPr>
              <w:t>(2.3.2, 2.3.3, 2.3.4)</w:t>
            </w:r>
          </w:p>
        </w:tc>
      </w:tr>
      <w:tr w:rsidR="00155F96" w:rsidRPr="00F67943" w14:paraId="47FD17FA" w14:textId="77777777" w:rsidTr="00155F96">
        <w:trPr>
          <w:trHeight w:val="566"/>
        </w:trPr>
        <w:tc>
          <w:tcPr>
            <w:tcW w:w="516" w:type="dxa"/>
            <w:shd w:val="clear" w:color="auto" w:fill="EAF0DD"/>
          </w:tcPr>
          <w:p w14:paraId="702C4FE2"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5</w:t>
            </w:r>
          </w:p>
        </w:tc>
        <w:tc>
          <w:tcPr>
            <w:tcW w:w="3354" w:type="dxa"/>
            <w:shd w:val="clear" w:color="auto" w:fill="EAF0DD"/>
          </w:tcPr>
          <w:p w14:paraId="6F017E1F"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10"/>
                <w:sz w:val="20"/>
              </w:rPr>
              <w:t xml:space="preserve"> </w:t>
            </w:r>
            <w:proofErr w:type="spellStart"/>
            <w:r w:rsidRPr="00F67943">
              <w:rPr>
                <w:sz w:val="20"/>
              </w:rPr>
              <w:t>dels</w:t>
            </w:r>
            <w:proofErr w:type="spellEnd"/>
            <w:r w:rsidRPr="00F67943">
              <w:rPr>
                <w:spacing w:val="-10"/>
                <w:sz w:val="20"/>
              </w:rPr>
              <w:t xml:space="preserve"> </w:t>
            </w:r>
            <w:proofErr w:type="spellStart"/>
            <w:r w:rsidRPr="00F67943">
              <w:rPr>
                <w:sz w:val="20"/>
              </w:rPr>
              <w:t>objectius</w:t>
            </w:r>
            <w:proofErr w:type="spellEnd"/>
            <w:r w:rsidRPr="00F67943">
              <w:rPr>
                <w:spacing w:val="-10"/>
                <w:sz w:val="20"/>
              </w:rPr>
              <w:t xml:space="preserve"> </w:t>
            </w:r>
            <w:r w:rsidRPr="00F67943">
              <w:rPr>
                <w:sz w:val="20"/>
              </w:rPr>
              <w:t>i</w:t>
            </w:r>
            <w:r w:rsidRPr="00F67943">
              <w:rPr>
                <w:spacing w:val="-11"/>
                <w:sz w:val="20"/>
              </w:rPr>
              <w:t xml:space="preserve"> </w:t>
            </w:r>
            <w:proofErr w:type="spellStart"/>
            <w:r w:rsidRPr="00F67943">
              <w:rPr>
                <w:sz w:val="20"/>
              </w:rPr>
              <w:t>fites</w:t>
            </w:r>
            <w:proofErr w:type="spellEnd"/>
            <w:r w:rsidRPr="00F67943">
              <w:rPr>
                <w:sz w:val="20"/>
              </w:rPr>
              <w:t xml:space="preserve"> </w:t>
            </w:r>
            <w:proofErr w:type="spellStart"/>
            <w:r w:rsidRPr="00F67943">
              <w:rPr>
                <w:sz w:val="20"/>
              </w:rPr>
              <w:t>intermèdies</w:t>
            </w:r>
            <w:proofErr w:type="spellEnd"/>
            <w:r w:rsidRPr="00F67943">
              <w:rPr>
                <w:sz w:val="20"/>
              </w:rPr>
              <w:t xml:space="preserve"> de la </w:t>
            </w:r>
            <w:proofErr w:type="spellStart"/>
            <w:r w:rsidRPr="00F67943">
              <w:rPr>
                <w:sz w:val="20"/>
              </w:rPr>
              <w:t>Fase</w:t>
            </w:r>
            <w:proofErr w:type="spellEnd"/>
            <w:r w:rsidRPr="00F67943">
              <w:rPr>
                <w:sz w:val="20"/>
              </w:rPr>
              <w:t xml:space="preserve"> 2</w:t>
            </w:r>
          </w:p>
        </w:tc>
        <w:tc>
          <w:tcPr>
            <w:tcW w:w="576" w:type="dxa"/>
            <w:shd w:val="clear" w:color="auto" w:fill="EAF0DD"/>
          </w:tcPr>
          <w:p w14:paraId="27505031" w14:textId="77777777" w:rsidR="00155F96" w:rsidRPr="00F67943" w:rsidRDefault="00155F96" w:rsidP="00155F96">
            <w:pPr>
              <w:pStyle w:val="TableParagraph"/>
              <w:spacing w:before="0" w:line="240" w:lineRule="auto"/>
              <w:ind w:left="20"/>
              <w:jc w:val="center"/>
              <w:rPr>
                <w:sz w:val="20"/>
              </w:rPr>
            </w:pPr>
            <w:r w:rsidRPr="00F67943">
              <w:rPr>
                <w:spacing w:val="-5"/>
                <w:sz w:val="20"/>
              </w:rPr>
              <w:t>16</w:t>
            </w:r>
          </w:p>
        </w:tc>
        <w:tc>
          <w:tcPr>
            <w:tcW w:w="6328" w:type="dxa"/>
            <w:shd w:val="clear" w:color="auto" w:fill="EAF0DD"/>
          </w:tcPr>
          <w:p w14:paraId="4F21350D" w14:textId="77777777" w:rsidR="00155F96" w:rsidRPr="00F67943" w:rsidRDefault="00155F96" w:rsidP="00155F96">
            <w:pPr>
              <w:pStyle w:val="TableParagraph"/>
              <w:spacing w:before="0" w:line="240" w:lineRule="auto"/>
              <w:ind w:left="56"/>
              <w:rPr>
                <w:sz w:val="20"/>
              </w:rPr>
            </w:pPr>
            <w:proofErr w:type="spellStart"/>
            <w:r w:rsidRPr="00F67943">
              <w:rPr>
                <w:sz w:val="20"/>
              </w:rPr>
              <w:t>Tasca</w:t>
            </w:r>
            <w:proofErr w:type="spellEnd"/>
            <w:r w:rsidRPr="00F67943">
              <w:rPr>
                <w:spacing w:val="-4"/>
                <w:sz w:val="20"/>
              </w:rPr>
              <w:t xml:space="preserve"> </w:t>
            </w:r>
            <w:r w:rsidRPr="00F67943">
              <w:rPr>
                <w:sz w:val="20"/>
              </w:rPr>
              <w:t>2.3</w:t>
            </w:r>
            <w:r w:rsidRPr="00F67943">
              <w:rPr>
                <w:spacing w:val="-5"/>
                <w:sz w:val="20"/>
              </w:rPr>
              <w:t xml:space="preserve"> </w:t>
            </w:r>
            <w:r w:rsidRPr="00F67943">
              <w:rPr>
                <w:sz w:val="20"/>
              </w:rPr>
              <w:t>(</w:t>
            </w:r>
            <w:proofErr w:type="spellStart"/>
            <w:r w:rsidRPr="00F67943">
              <w:rPr>
                <w:sz w:val="20"/>
              </w:rPr>
              <w:t>aprovació</w:t>
            </w:r>
            <w:proofErr w:type="spellEnd"/>
            <w:r w:rsidRPr="00F67943">
              <w:rPr>
                <w:spacing w:val="-4"/>
                <w:sz w:val="20"/>
              </w:rPr>
              <w:t xml:space="preserve"> </w:t>
            </w:r>
            <w:r w:rsidRPr="00F67943">
              <w:rPr>
                <w:sz w:val="20"/>
              </w:rPr>
              <w:t>de</w:t>
            </w:r>
            <w:r w:rsidRPr="00F67943">
              <w:rPr>
                <w:spacing w:val="-4"/>
                <w:sz w:val="20"/>
              </w:rPr>
              <w:t xml:space="preserve"> </w:t>
            </w:r>
            <w:proofErr w:type="spellStart"/>
            <w:r w:rsidRPr="00F67943">
              <w:rPr>
                <w:sz w:val="20"/>
              </w:rPr>
              <w:t>més</w:t>
            </w:r>
            <w:proofErr w:type="spellEnd"/>
            <w:r w:rsidRPr="00F67943">
              <w:rPr>
                <w:spacing w:val="-4"/>
                <w:sz w:val="20"/>
              </w:rPr>
              <w:t xml:space="preserve"> </w:t>
            </w:r>
            <w:r w:rsidRPr="00F67943">
              <w:rPr>
                <w:sz w:val="20"/>
              </w:rPr>
              <w:t>del</w:t>
            </w:r>
            <w:r w:rsidRPr="00F67943">
              <w:rPr>
                <w:spacing w:val="-5"/>
                <w:sz w:val="20"/>
              </w:rPr>
              <w:t xml:space="preserve"> </w:t>
            </w:r>
            <w:r w:rsidRPr="00F67943">
              <w:rPr>
                <w:sz w:val="20"/>
              </w:rPr>
              <w:t>50%</w:t>
            </w:r>
            <w:r w:rsidRPr="00F67943">
              <w:rPr>
                <w:spacing w:val="-4"/>
                <w:sz w:val="20"/>
              </w:rPr>
              <w:t xml:space="preserve"> </w:t>
            </w:r>
            <w:proofErr w:type="spellStart"/>
            <w:r w:rsidRPr="00F67943">
              <w:rPr>
                <w:sz w:val="20"/>
              </w:rPr>
              <w:t>dels</w:t>
            </w:r>
            <w:proofErr w:type="spellEnd"/>
            <w:r w:rsidRPr="00F67943">
              <w:rPr>
                <w:spacing w:val="-4"/>
                <w:sz w:val="20"/>
              </w:rPr>
              <w:t xml:space="preserve"> </w:t>
            </w:r>
            <w:proofErr w:type="spellStart"/>
            <w:r w:rsidRPr="00F67943">
              <w:rPr>
                <w:sz w:val="20"/>
              </w:rPr>
              <w:t>casos</w:t>
            </w:r>
            <w:proofErr w:type="spellEnd"/>
            <w:r w:rsidRPr="00F67943">
              <w:rPr>
                <w:spacing w:val="-4"/>
                <w:sz w:val="20"/>
              </w:rPr>
              <w:t xml:space="preserve"> </w:t>
            </w:r>
            <w:proofErr w:type="spellStart"/>
            <w:r w:rsidRPr="00F67943">
              <w:rPr>
                <w:sz w:val="20"/>
              </w:rPr>
              <w:t>d’ús</w:t>
            </w:r>
            <w:proofErr w:type="spellEnd"/>
            <w:r w:rsidRPr="00F67943">
              <w:rPr>
                <w:spacing w:val="-4"/>
                <w:sz w:val="20"/>
              </w:rPr>
              <w:t xml:space="preserve"> </w:t>
            </w:r>
            <w:proofErr w:type="spellStart"/>
            <w:r w:rsidRPr="00F67943">
              <w:rPr>
                <w:sz w:val="20"/>
              </w:rPr>
              <w:t>obligatoris</w:t>
            </w:r>
            <w:proofErr w:type="spellEnd"/>
            <w:r w:rsidRPr="00F67943">
              <w:rPr>
                <w:sz w:val="20"/>
              </w:rPr>
              <w:t xml:space="preserve">, </w:t>
            </w:r>
            <w:proofErr w:type="spellStart"/>
            <w:r w:rsidRPr="00F67943">
              <w:rPr>
                <w:sz w:val="20"/>
              </w:rPr>
              <w:t>finalitzar</w:t>
            </w:r>
            <w:proofErr w:type="spellEnd"/>
            <w:r w:rsidRPr="00F67943">
              <w:rPr>
                <w:sz w:val="20"/>
              </w:rPr>
              <w:t xml:space="preserve"> 2.3.5 i 2.3.6)</w:t>
            </w:r>
          </w:p>
        </w:tc>
      </w:tr>
      <w:tr w:rsidR="00155F96" w:rsidRPr="00F67943" w14:paraId="5CE91AAB" w14:textId="77777777" w:rsidTr="00155F96">
        <w:trPr>
          <w:trHeight w:val="566"/>
        </w:trPr>
        <w:tc>
          <w:tcPr>
            <w:tcW w:w="516" w:type="dxa"/>
          </w:tcPr>
          <w:p w14:paraId="538DAD02"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6</w:t>
            </w:r>
          </w:p>
        </w:tc>
        <w:tc>
          <w:tcPr>
            <w:tcW w:w="3354" w:type="dxa"/>
          </w:tcPr>
          <w:p w14:paraId="7D3301BC" w14:textId="77777777" w:rsidR="00155F96" w:rsidRPr="00F67943" w:rsidRDefault="00155F96" w:rsidP="00155F96">
            <w:pPr>
              <w:pStyle w:val="TableParagraph"/>
              <w:spacing w:before="0" w:line="240" w:lineRule="auto"/>
              <w:ind w:left="57"/>
              <w:rPr>
                <w:sz w:val="20"/>
              </w:rPr>
            </w:pPr>
            <w:proofErr w:type="spellStart"/>
            <w:r w:rsidRPr="00F67943">
              <w:rPr>
                <w:sz w:val="20"/>
              </w:rPr>
              <w:t>Aprovació</w:t>
            </w:r>
            <w:proofErr w:type="spellEnd"/>
            <w:r w:rsidRPr="00F67943">
              <w:rPr>
                <w:spacing w:val="-7"/>
                <w:sz w:val="20"/>
              </w:rPr>
              <w:t xml:space="preserve"> </w:t>
            </w:r>
            <w:r w:rsidRPr="00F67943">
              <w:rPr>
                <w:sz w:val="20"/>
              </w:rPr>
              <w:t>de</w:t>
            </w:r>
            <w:r w:rsidRPr="00F67943">
              <w:rPr>
                <w:spacing w:val="-9"/>
                <w:sz w:val="20"/>
              </w:rPr>
              <w:t xml:space="preserve"> </w:t>
            </w:r>
            <w:r w:rsidRPr="00F67943">
              <w:rPr>
                <w:sz w:val="20"/>
              </w:rPr>
              <w:t>tots</w:t>
            </w:r>
            <w:r w:rsidRPr="00F67943">
              <w:rPr>
                <w:spacing w:val="-7"/>
                <w:sz w:val="20"/>
              </w:rPr>
              <w:t xml:space="preserve"> </w:t>
            </w:r>
            <w:proofErr w:type="spellStart"/>
            <w:r w:rsidRPr="00F67943">
              <w:rPr>
                <w:sz w:val="20"/>
              </w:rPr>
              <w:t>els</w:t>
            </w:r>
            <w:proofErr w:type="spellEnd"/>
            <w:r w:rsidRPr="00F67943">
              <w:rPr>
                <w:spacing w:val="-7"/>
                <w:sz w:val="20"/>
              </w:rPr>
              <w:t xml:space="preserve"> </w:t>
            </w:r>
            <w:proofErr w:type="spellStart"/>
            <w:r w:rsidRPr="00F67943">
              <w:rPr>
                <w:sz w:val="20"/>
              </w:rPr>
              <w:t>casos</w:t>
            </w:r>
            <w:proofErr w:type="spellEnd"/>
            <w:r w:rsidRPr="00F67943">
              <w:rPr>
                <w:spacing w:val="-8"/>
                <w:sz w:val="20"/>
              </w:rPr>
              <w:t xml:space="preserve"> </w:t>
            </w:r>
            <w:proofErr w:type="spellStart"/>
            <w:r w:rsidRPr="00F67943">
              <w:rPr>
                <w:sz w:val="20"/>
              </w:rPr>
              <w:t>d’ús</w:t>
            </w:r>
            <w:proofErr w:type="spellEnd"/>
            <w:r w:rsidRPr="00F67943">
              <w:rPr>
                <w:sz w:val="20"/>
              </w:rPr>
              <w:t xml:space="preserve"> </w:t>
            </w:r>
            <w:proofErr w:type="spellStart"/>
            <w:r w:rsidRPr="00F67943">
              <w:rPr>
                <w:sz w:val="20"/>
              </w:rPr>
              <w:t>obligatoris</w:t>
            </w:r>
            <w:proofErr w:type="spellEnd"/>
            <w:r w:rsidRPr="00F67943">
              <w:rPr>
                <w:sz w:val="20"/>
              </w:rPr>
              <w:t xml:space="preserve"> i </w:t>
            </w:r>
            <w:proofErr w:type="spellStart"/>
            <w:r w:rsidRPr="00F67943">
              <w:rPr>
                <w:sz w:val="20"/>
              </w:rPr>
              <w:t>addicionals</w:t>
            </w:r>
            <w:proofErr w:type="spellEnd"/>
          </w:p>
        </w:tc>
        <w:tc>
          <w:tcPr>
            <w:tcW w:w="576" w:type="dxa"/>
          </w:tcPr>
          <w:p w14:paraId="28D68B99" w14:textId="77777777" w:rsidR="00155F96" w:rsidRPr="00F67943" w:rsidRDefault="00155F96" w:rsidP="00155F96">
            <w:pPr>
              <w:pStyle w:val="TableParagraph"/>
              <w:spacing w:before="0" w:line="240" w:lineRule="auto"/>
              <w:ind w:left="20"/>
              <w:jc w:val="center"/>
              <w:rPr>
                <w:sz w:val="20"/>
              </w:rPr>
            </w:pPr>
            <w:r w:rsidRPr="00F67943">
              <w:rPr>
                <w:spacing w:val="-5"/>
                <w:sz w:val="20"/>
              </w:rPr>
              <w:t>21</w:t>
            </w:r>
          </w:p>
        </w:tc>
        <w:tc>
          <w:tcPr>
            <w:tcW w:w="6328" w:type="dxa"/>
          </w:tcPr>
          <w:p w14:paraId="49B641A0"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5"/>
                <w:sz w:val="20"/>
              </w:rPr>
              <w:t xml:space="preserve"> </w:t>
            </w:r>
            <w:proofErr w:type="spellStart"/>
            <w:r w:rsidRPr="00F67943">
              <w:rPr>
                <w:sz w:val="20"/>
              </w:rPr>
              <w:t>finalitzar</w:t>
            </w:r>
            <w:proofErr w:type="spellEnd"/>
            <w:r w:rsidRPr="00F67943">
              <w:rPr>
                <w:spacing w:val="-2"/>
                <w:sz w:val="20"/>
              </w:rPr>
              <w:t xml:space="preserve"> </w:t>
            </w:r>
            <w:r w:rsidRPr="00F67943">
              <w:rPr>
                <w:sz w:val="20"/>
              </w:rPr>
              <w:t>les</w:t>
            </w:r>
            <w:r w:rsidRPr="00F67943">
              <w:rPr>
                <w:spacing w:val="-2"/>
                <w:sz w:val="20"/>
              </w:rPr>
              <w:t xml:space="preserve"> </w:t>
            </w:r>
            <w:proofErr w:type="spellStart"/>
            <w:r w:rsidRPr="00F67943">
              <w:rPr>
                <w:sz w:val="20"/>
              </w:rPr>
              <w:t>tasques</w:t>
            </w:r>
            <w:proofErr w:type="spellEnd"/>
            <w:r w:rsidRPr="00F67943">
              <w:rPr>
                <w:spacing w:val="-2"/>
                <w:sz w:val="20"/>
              </w:rPr>
              <w:t xml:space="preserve"> </w:t>
            </w:r>
            <w:r w:rsidRPr="00F67943">
              <w:rPr>
                <w:sz w:val="20"/>
              </w:rPr>
              <w:t>2.3</w:t>
            </w:r>
            <w:r w:rsidRPr="00F67943">
              <w:rPr>
                <w:spacing w:val="-2"/>
                <w:sz w:val="20"/>
              </w:rPr>
              <w:t xml:space="preserve"> </w:t>
            </w:r>
            <w:r w:rsidRPr="00F67943">
              <w:rPr>
                <w:sz w:val="20"/>
              </w:rPr>
              <w:t>(2.3.7,</w:t>
            </w:r>
            <w:r w:rsidRPr="00F67943">
              <w:rPr>
                <w:spacing w:val="-2"/>
                <w:sz w:val="20"/>
              </w:rPr>
              <w:t xml:space="preserve"> </w:t>
            </w:r>
            <w:r w:rsidRPr="00F67943">
              <w:rPr>
                <w:sz w:val="20"/>
              </w:rPr>
              <w:t>2.3.8,</w:t>
            </w:r>
            <w:r w:rsidRPr="00F67943">
              <w:rPr>
                <w:spacing w:val="-3"/>
                <w:sz w:val="20"/>
              </w:rPr>
              <w:t xml:space="preserve"> </w:t>
            </w:r>
            <w:r w:rsidRPr="00F67943">
              <w:rPr>
                <w:sz w:val="20"/>
              </w:rPr>
              <w:t>2.3.9,</w:t>
            </w:r>
            <w:r w:rsidRPr="00F67943">
              <w:rPr>
                <w:spacing w:val="-3"/>
                <w:sz w:val="20"/>
              </w:rPr>
              <w:t xml:space="preserve"> </w:t>
            </w:r>
            <w:r w:rsidRPr="00F67943">
              <w:rPr>
                <w:sz w:val="20"/>
              </w:rPr>
              <w:t>2.3.10,</w:t>
            </w:r>
            <w:r w:rsidRPr="00F67943">
              <w:rPr>
                <w:spacing w:val="-3"/>
                <w:sz w:val="20"/>
              </w:rPr>
              <w:t xml:space="preserve"> </w:t>
            </w:r>
            <w:r w:rsidRPr="00F67943">
              <w:rPr>
                <w:sz w:val="20"/>
              </w:rPr>
              <w:t>2.3.11</w:t>
            </w:r>
            <w:r w:rsidRPr="00F67943">
              <w:rPr>
                <w:spacing w:val="-1"/>
                <w:sz w:val="20"/>
              </w:rPr>
              <w:t xml:space="preserve"> </w:t>
            </w:r>
            <w:r w:rsidRPr="00F67943">
              <w:rPr>
                <w:spacing w:val="-10"/>
                <w:sz w:val="20"/>
              </w:rPr>
              <w:t>i</w:t>
            </w:r>
          </w:p>
          <w:p w14:paraId="7000772E" w14:textId="77777777" w:rsidR="00155F96" w:rsidRPr="00F67943" w:rsidRDefault="00155F96" w:rsidP="00155F96">
            <w:pPr>
              <w:pStyle w:val="TableParagraph"/>
              <w:spacing w:before="0" w:line="240" w:lineRule="auto"/>
              <w:ind w:left="56"/>
              <w:rPr>
                <w:sz w:val="20"/>
              </w:rPr>
            </w:pPr>
            <w:r w:rsidRPr="00F67943">
              <w:rPr>
                <w:sz w:val="20"/>
              </w:rPr>
              <w:t>2.3.12),</w:t>
            </w:r>
            <w:r w:rsidRPr="00F67943">
              <w:rPr>
                <w:spacing w:val="-2"/>
                <w:sz w:val="20"/>
              </w:rPr>
              <w:t xml:space="preserve"> </w:t>
            </w:r>
            <w:r w:rsidRPr="00F67943">
              <w:rPr>
                <w:sz w:val="20"/>
              </w:rPr>
              <w:t>2.4,</w:t>
            </w:r>
            <w:r w:rsidRPr="00F67943">
              <w:rPr>
                <w:spacing w:val="-1"/>
                <w:sz w:val="20"/>
              </w:rPr>
              <w:t xml:space="preserve"> </w:t>
            </w:r>
            <w:r w:rsidRPr="00F67943">
              <w:rPr>
                <w:sz w:val="20"/>
              </w:rPr>
              <w:t>2.5,</w:t>
            </w:r>
            <w:r w:rsidRPr="00F67943">
              <w:rPr>
                <w:spacing w:val="-2"/>
                <w:sz w:val="20"/>
              </w:rPr>
              <w:t xml:space="preserve"> </w:t>
            </w:r>
            <w:r w:rsidRPr="00F67943">
              <w:rPr>
                <w:sz w:val="20"/>
              </w:rPr>
              <w:t>3.1,</w:t>
            </w:r>
            <w:r w:rsidRPr="00F67943">
              <w:rPr>
                <w:spacing w:val="-1"/>
                <w:sz w:val="20"/>
              </w:rPr>
              <w:t xml:space="preserve"> </w:t>
            </w:r>
            <w:r w:rsidRPr="00F67943">
              <w:rPr>
                <w:sz w:val="20"/>
              </w:rPr>
              <w:t>3.2,</w:t>
            </w:r>
            <w:r w:rsidRPr="00F67943">
              <w:rPr>
                <w:spacing w:val="-1"/>
                <w:sz w:val="20"/>
              </w:rPr>
              <w:t xml:space="preserve"> </w:t>
            </w:r>
            <w:r w:rsidRPr="00F67943">
              <w:rPr>
                <w:sz w:val="20"/>
              </w:rPr>
              <w:t>3.3 i</w:t>
            </w:r>
            <w:r w:rsidRPr="00F67943">
              <w:rPr>
                <w:spacing w:val="-1"/>
                <w:sz w:val="20"/>
              </w:rPr>
              <w:t xml:space="preserve"> </w:t>
            </w:r>
            <w:r w:rsidRPr="00F67943">
              <w:rPr>
                <w:spacing w:val="-5"/>
                <w:sz w:val="20"/>
              </w:rPr>
              <w:t>3.4</w:t>
            </w:r>
          </w:p>
        </w:tc>
      </w:tr>
      <w:tr w:rsidR="00155F96" w:rsidRPr="00F67943" w14:paraId="6A54E48E" w14:textId="77777777" w:rsidTr="00155F96">
        <w:trPr>
          <w:trHeight w:val="566"/>
        </w:trPr>
        <w:tc>
          <w:tcPr>
            <w:tcW w:w="516" w:type="dxa"/>
            <w:shd w:val="clear" w:color="auto" w:fill="EAF0DD"/>
          </w:tcPr>
          <w:p w14:paraId="75B0EECE"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7</w:t>
            </w:r>
          </w:p>
        </w:tc>
        <w:tc>
          <w:tcPr>
            <w:tcW w:w="3354" w:type="dxa"/>
            <w:shd w:val="clear" w:color="auto" w:fill="EAF0DD"/>
          </w:tcPr>
          <w:p w14:paraId="1FC64920"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8"/>
                <w:sz w:val="20"/>
              </w:rPr>
              <w:t xml:space="preserve"> </w:t>
            </w:r>
            <w:proofErr w:type="spellStart"/>
            <w:r w:rsidRPr="00F67943">
              <w:rPr>
                <w:sz w:val="20"/>
              </w:rPr>
              <w:t>dels</w:t>
            </w:r>
            <w:proofErr w:type="spellEnd"/>
            <w:r w:rsidRPr="00F67943">
              <w:rPr>
                <w:spacing w:val="-7"/>
                <w:sz w:val="20"/>
              </w:rPr>
              <w:t xml:space="preserve"> </w:t>
            </w:r>
            <w:proofErr w:type="spellStart"/>
            <w:r w:rsidRPr="00F67943">
              <w:rPr>
                <w:sz w:val="20"/>
              </w:rPr>
              <w:t>objectius</w:t>
            </w:r>
            <w:proofErr w:type="spellEnd"/>
            <w:r w:rsidRPr="00F67943">
              <w:rPr>
                <w:spacing w:val="-9"/>
                <w:sz w:val="20"/>
              </w:rPr>
              <w:t xml:space="preserve"> </w:t>
            </w:r>
            <w:r w:rsidRPr="00F67943">
              <w:rPr>
                <w:sz w:val="20"/>
              </w:rPr>
              <w:t>de</w:t>
            </w:r>
            <w:r w:rsidRPr="00F67943">
              <w:rPr>
                <w:spacing w:val="-7"/>
                <w:sz w:val="20"/>
              </w:rPr>
              <w:t xml:space="preserve"> </w:t>
            </w:r>
            <w:r w:rsidRPr="00F67943">
              <w:rPr>
                <w:sz w:val="20"/>
              </w:rPr>
              <w:t>la</w:t>
            </w:r>
            <w:r w:rsidRPr="00F67943">
              <w:rPr>
                <w:spacing w:val="-7"/>
                <w:sz w:val="20"/>
              </w:rPr>
              <w:t xml:space="preserve"> </w:t>
            </w:r>
            <w:proofErr w:type="spellStart"/>
            <w:r w:rsidRPr="00F67943">
              <w:rPr>
                <w:sz w:val="20"/>
              </w:rPr>
              <w:t>Fase</w:t>
            </w:r>
            <w:proofErr w:type="spellEnd"/>
            <w:r w:rsidRPr="00F67943">
              <w:rPr>
                <w:sz w:val="20"/>
              </w:rPr>
              <w:t xml:space="preserve"> </w:t>
            </w:r>
            <w:r w:rsidRPr="00F67943">
              <w:rPr>
                <w:spacing w:val="-10"/>
                <w:sz w:val="20"/>
              </w:rPr>
              <w:t>2</w:t>
            </w:r>
          </w:p>
        </w:tc>
        <w:tc>
          <w:tcPr>
            <w:tcW w:w="576" w:type="dxa"/>
            <w:shd w:val="clear" w:color="auto" w:fill="EAF0DD"/>
          </w:tcPr>
          <w:p w14:paraId="14F026DF" w14:textId="77777777" w:rsidR="00155F96" w:rsidRPr="00F67943" w:rsidRDefault="00155F96" w:rsidP="00155F96">
            <w:pPr>
              <w:pStyle w:val="TableParagraph"/>
              <w:spacing w:before="0" w:line="240" w:lineRule="auto"/>
              <w:ind w:left="20"/>
              <w:jc w:val="center"/>
              <w:rPr>
                <w:sz w:val="20"/>
              </w:rPr>
            </w:pPr>
            <w:r w:rsidRPr="00F67943">
              <w:rPr>
                <w:spacing w:val="-5"/>
                <w:sz w:val="20"/>
              </w:rPr>
              <w:t>23</w:t>
            </w:r>
          </w:p>
        </w:tc>
        <w:tc>
          <w:tcPr>
            <w:tcW w:w="6328" w:type="dxa"/>
            <w:shd w:val="clear" w:color="auto" w:fill="EAF0DD"/>
          </w:tcPr>
          <w:p w14:paraId="5C0FEF1C"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3"/>
                <w:sz w:val="20"/>
              </w:rPr>
              <w:t xml:space="preserve"> </w:t>
            </w:r>
            <w:proofErr w:type="spellStart"/>
            <w:r w:rsidRPr="00F67943">
              <w:rPr>
                <w:sz w:val="20"/>
              </w:rPr>
              <w:t>finalitzar</w:t>
            </w:r>
            <w:proofErr w:type="spellEnd"/>
            <w:r w:rsidRPr="00F67943">
              <w:rPr>
                <w:spacing w:val="-2"/>
                <w:sz w:val="20"/>
              </w:rPr>
              <w:t xml:space="preserve"> </w:t>
            </w:r>
            <w:r w:rsidRPr="00F67943">
              <w:rPr>
                <w:sz w:val="20"/>
              </w:rPr>
              <w:t>la</w:t>
            </w:r>
            <w:r w:rsidRPr="00F67943">
              <w:rPr>
                <w:spacing w:val="-1"/>
                <w:sz w:val="20"/>
              </w:rPr>
              <w:t xml:space="preserve"> </w:t>
            </w:r>
            <w:proofErr w:type="spellStart"/>
            <w:r w:rsidRPr="00F67943">
              <w:rPr>
                <w:sz w:val="20"/>
              </w:rPr>
              <w:t>Fase</w:t>
            </w:r>
            <w:proofErr w:type="spellEnd"/>
            <w:r w:rsidRPr="00F67943">
              <w:rPr>
                <w:spacing w:val="-4"/>
                <w:sz w:val="20"/>
              </w:rPr>
              <w:t xml:space="preserve"> </w:t>
            </w:r>
            <w:r w:rsidRPr="00F67943">
              <w:rPr>
                <w:sz w:val="20"/>
              </w:rPr>
              <w:t>2</w:t>
            </w:r>
            <w:r w:rsidRPr="00F67943">
              <w:rPr>
                <w:spacing w:val="-2"/>
                <w:sz w:val="20"/>
              </w:rPr>
              <w:t xml:space="preserve"> </w:t>
            </w:r>
            <w:proofErr w:type="spellStart"/>
            <w:r w:rsidRPr="00F67943">
              <w:rPr>
                <w:sz w:val="20"/>
              </w:rPr>
              <w:t>en</w:t>
            </w:r>
            <w:proofErr w:type="spellEnd"/>
            <w:r w:rsidRPr="00F67943">
              <w:rPr>
                <w:spacing w:val="-1"/>
                <w:sz w:val="20"/>
              </w:rPr>
              <w:t xml:space="preserve"> </w:t>
            </w:r>
            <w:r w:rsidRPr="00F67943">
              <w:rPr>
                <w:sz w:val="20"/>
              </w:rPr>
              <w:t>la</w:t>
            </w:r>
            <w:r w:rsidRPr="00F67943">
              <w:rPr>
                <w:spacing w:val="-3"/>
                <w:sz w:val="20"/>
              </w:rPr>
              <w:t xml:space="preserve"> </w:t>
            </w:r>
            <w:r w:rsidRPr="00F67943">
              <w:rPr>
                <w:sz w:val="20"/>
              </w:rPr>
              <w:t>seva</w:t>
            </w:r>
            <w:r w:rsidRPr="00F67943">
              <w:rPr>
                <w:spacing w:val="-1"/>
                <w:sz w:val="20"/>
              </w:rPr>
              <w:t xml:space="preserve"> </w:t>
            </w:r>
            <w:proofErr w:type="spellStart"/>
            <w:r w:rsidRPr="00F67943">
              <w:rPr>
                <w:spacing w:val="-2"/>
                <w:sz w:val="20"/>
              </w:rPr>
              <w:t>totalitat</w:t>
            </w:r>
            <w:proofErr w:type="spellEnd"/>
          </w:p>
        </w:tc>
      </w:tr>
      <w:tr w:rsidR="00155F96" w:rsidRPr="00F67943" w14:paraId="664DF5DB" w14:textId="77777777" w:rsidTr="00155F96">
        <w:trPr>
          <w:trHeight w:val="568"/>
        </w:trPr>
        <w:tc>
          <w:tcPr>
            <w:tcW w:w="516" w:type="dxa"/>
          </w:tcPr>
          <w:p w14:paraId="55D0FE31"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8</w:t>
            </w:r>
          </w:p>
        </w:tc>
        <w:tc>
          <w:tcPr>
            <w:tcW w:w="3354" w:type="dxa"/>
          </w:tcPr>
          <w:p w14:paraId="4DB47923"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14"/>
                <w:sz w:val="20"/>
              </w:rPr>
              <w:t xml:space="preserve"> </w:t>
            </w:r>
            <w:proofErr w:type="spellStart"/>
            <w:r w:rsidRPr="00F67943">
              <w:rPr>
                <w:sz w:val="20"/>
              </w:rPr>
              <w:t>dels</w:t>
            </w:r>
            <w:proofErr w:type="spellEnd"/>
            <w:r w:rsidRPr="00F67943">
              <w:rPr>
                <w:spacing w:val="-13"/>
                <w:sz w:val="20"/>
              </w:rPr>
              <w:t xml:space="preserve"> </w:t>
            </w:r>
            <w:proofErr w:type="spellStart"/>
            <w:r w:rsidRPr="00F67943">
              <w:rPr>
                <w:sz w:val="20"/>
              </w:rPr>
              <w:t>objectius</w:t>
            </w:r>
            <w:proofErr w:type="spellEnd"/>
            <w:r w:rsidRPr="00F67943">
              <w:rPr>
                <w:spacing w:val="-13"/>
                <w:sz w:val="20"/>
              </w:rPr>
              <w:t xml:space="preserve"> </w:t>
            </w:r>
            <w:proofErr w:type="spellStart"/>
            <w:r w:rsidRPr="00F67943">
              <w:rPr>
                <w:sz w:val="20"/>
              </w:rPr>
              <w:t>intermedis</w:t>
            </w:r>
            <w:proofErr w:type="spellEnd"/>
            <w:r w:rsidRPr="00F67943">
              <w:rPr>
                <w:sz w:val="20"/>
              </w:rPr>
              <w:t xml:space="preserve"> de la </w:t>
            </w:r>
            <w:proofErr w:type="spellStart"/>
            <w:r w:rsidRPr="00F67943">
              <w:rPr>
                <w:sz w:val="20"/>
              </w:rPr>
              <w:t>Fase</w:t>
            </w:r>
            <w:proofErr w:type="spellEnd"/>
            <w:r w:rsidRPr="00F67943">
              <w:rPr>
                <w:sz w:val="20"/>
              </w:rPr>
              <w:t xml:space="preserve"> 3</w:t>
            </w:r>
          </w:p>
        </w:tc>
        <w:tc>
          <w:tcPr>
            <w:tcW w:w="576" w:type="dxa"/>
          </w:tcPr>
          <w:p w14:paraId="1F981DAA" w14:textId="77777777" w:rsidR="00155F96" w:rsidRPr="00F67943" w:rsidRDefault="00155F96" w:rsidP="00155F96">
            <w:pPr>
              <w:pStyle w:val="TableParagraph"/>
              <w:spacing w:before="0" w:line="240" w:lineRule="auto"/>
              <w:ind w:left="20"/>
              <w:jc w:val="center"/>
              <w:rPr>
                <w:sz w:val="20"/>
              </w:rPr>
            </w:pPr>
            <w:r w:rsidRPr="00F67943">
              <w:rPr>
                <w:spacing w:val="-5"/>
                <w:sz w:val="20"/>
              </w:rPr>
              <w:t>25</w:t>
            </w:r>
          </w:p>
        </w:tc>
        <w:tc>
          <w:tcPr>
            <w:tcW w:w="6328" w:type="dxa"/>
          </w:tcPr>
          <w:p w14:paraId="29B6D674" w14:textId="77777777" w:rsidR="00155F96" w:rsidRPr="00F67943" w:rsidRDefault="00155F96" w:rsidP="00155F96">
            <w:pPr>
              <w:pStyle w:val="TableParagraph"/>
              <w:spacing w:before="0" w:line="240" w:lineRule="auto"/>
              <w:ind w:left="56"/>
              <w:rPr>
                <w:sz w:val="20"/>
              </w:rPr>
            </w:pPr>
            <w:proofErr w:type="spellStart"/>
            <w:r w:rsidRPr="00F67943">
              <w:rPr>
                <w:sz w:val="20"/>
              </w:rPr>
              <w:t>Entrega</w:t>
            </w:r>
            <w:proofErr w:type="spellEnd"/>
            <w:r w:rsidRPr="00F67943">
              <w:rPr>
                <w:spacing w:val="-3"/>
                <w:sz w:val="20"/>
              </w:rPr>
              <w:t xml:space="preserve"> </w:t>
            </w:r>
            <w:proofErr w:type="spellStart"/>
            <w:r w:rsidRPr="00F67943">
              <w:rPr>
                <w:sz w:val="20"/>
              </w:rPr>
              <w:t>informe</w:t>
            </w:r>
            <w:proofErr w:type="spellEnd"/>
            <w:r w:rsidRPr="00F67943">
              <w:rPr>
                <w:spacing w:val="-2"/>
                <w:sz w:val="20"/>
              </w:rPr>
              <w:t xml:space="preserve"> </w:t>
            </w:r>
            <w:r w:rsidRPr="00F67943">
              <w:rPr>
                <w:sz w:val="20"/>
              </w:rPr>
              <w:t>de</w:t>
            </w:r>
            <w:r w:rsidRPr="00F67943">
              <w:rPr>
                <w:spacing w:val="-4"/>
                <w:sz w:val="20"/>
              </w:rPr>
              <w:t xml:space="preserve"> </w:t>
            </w:r>
            <w:proofErr w:type="spellStart"/>
            <w:r w:rsidRPr="00F67943">
              <w:rPr>
                <w:sz w:val="20"/>
              </w:rPr>
              <w:t>l'estat</w:t>
            </w:r>
            <w:proofErr w:type="spellEnd"/>
            <w:r w:rsidRPr="00F67943">
              <w:rPr>
                <w:spacing w:val="-3"/>
                <w:sz w:val="20"/>
              </w:rPr>
              <w:t xml:space="preserve"> </w:t>
            </w:r>
            <w:r w:rsidRPr="00F67943">
              <w:rPr>
                <w:sz w:val="20"/>
              </w:rPr>
              <w:t>de</w:t>
            </w:r>
            <w:r w:rsidRPr="00F67943">
              <w:rPr>
                <w:spacing w:val="-3"/>
                <w:sz w:val="20"/>
              </w:rPr>
              <w:t xml:space="preserve"> </w:t>
            </w:r>
            <w:proofErr w:type="spellStart"/>
            <w:r w:rsidRPr="00F67943">
              <w:rPr>
                <w:sz w:val="20"/>
              </w:rPr>
              <w:t>l'execució</w:t>
            </w:r>
            <w:proofErr w:type="spellEnd"/>
            <w:r w:rsidRPr="00F67943">
              <w:rPr>
                <w:spacing w:val="-2"/>
                <w:sz w:val="20"/>
              </w:rPr>
              <w:t xml:space="preserve"> </w:t>
            </w:r>
            <w:proofErr w:type="spellStart"/>
            <w:r w:rsidRPr="00F67943">
              <w:rPr>
                <w:sz w:val="20"/>
              </w:rPr>
              <w:t>dels</w:t>
            </w:r>
            <w:proofErr w:type="spellEnd"/>
            <w:r w:rsidRPr="00F67943">
              <w:rPr>
                <w:spacing w:val="-3"/>
                <w:sz w:val="20"/>
              </w:rPr>
              <w:t xml:space="preserve"> </w:t>
            </w:r>
            <w:proofErr w:type="spellStart"/>
            <w:r w:rsidRPr="00F67943">
              <w:rPr>
                <w:sz w:val="20"/>
              </w:rPr>
              <w:t>treballs</w:t>
            </w:r>
            <w:proofErr w:type="spellEnd"/>
            <w:r w:rsidRPr="00F67943">
              <w:rPr>
                <w:spacing w:val="-2"/>
                <w:sz w:val="20"/>
              </w:rPr>
              <w:t xml:space="preserve"> </w:t>
            </w:r>
            <w:r w:rsidRPr="00F67943">
              <w:rPr>
                <w:sz w:val="20"/>
              </w:rPr>
              <w:t>de</w:t>
            </w:r>
            <w:r w:rsidRPr="00F67943">
              <w:rPr>
                <w:spacing w:val="-3"/>
                <w:sz w:val="20"/>
              </w:rPr>
              <w:t xml:space="preserve"> </w:t>
            </w:r>
            <w:r w:rsidRPr="00F67943">
              <w:rPr>
                <w:sz w:val="20"/>
              </w:rPr>
              <w:t>les</w:t>
            </w:r>
            <w:r w:rsidRPr="00F67943">
              <w:rPr>
                <w:spacing w:val="-2"/>
                <w:sz w:val="20"/>
              </w:rPr>
              <w:t xml:space="preserve"> </w:t>
            </w:r>
            <w:proofErr w:type="spellStart"/>
            <w:r w:rsidRPr="00F67943">
              <w:rPr>
                <w:sz w:val="20"/>
              </w:rPr>
              <w:t>fases</w:t>
            </w:r>
            <w:proofErr w:type="spellEnd"/>
            <w:r w:rsidRPr="00F67943">
              <w:rPr>
                <w:spacing w:val="-3"/>
                <w:sz w:val="20"/>
              </w:rPr>
              <w:t xml:space="preserve"> </w:t>
            </w:r>
            <w:r w:rsidRPr="00F67943">
              <w:rPr>
                <w:sz w:val="20"/>
              </w:rPr>
              <w:t>3</w:t>
            </w:r>
            <w:r w:rsidRPr="00F67943">
              <w:rPr>
                <w:spacing w:val="-3"/>
                <w:sz w:val="20"/>
              </w:rPr>
              <w:t xml:space="preserve"> </w:t>
            </w:r>
            <w:r w:rsidRPr="00F67943">
              <w:rPr>
                <w:sz w:val="20"/>
              </w:rPr>
              <w:t>i</w:t>
            </w:r>
            <w:r w:rsidRPr="00F67943">
              <w:rPr>
                <w:spacing w:val="-2"/>
                <w:sz w:val="20"/>
              </w:rPr>
              <w:t xml:space="preserve"> </w:t>
            </w:r>
            <w:r w:rsidRPr="00F67943">
              <w:rPr>
                <w:spacing w:val="-10"/>
                <w:sz w:val="20"/>
              </w:rPr>
              <w:t>4</w:t>
            </w:r>
          </w:p>
        </w:tc>
      </w:tr>
      <w:tr w:rsidR="00155F96" w:rsidRPr="00F67943" w14:paraId="6CC53664" w14:textId="77777777" w:rsidTr="00155F96">
        <w:trPr>
          <w:trHeight w:val="566"/>
        </w:trPr>
        <w:tc>
          <w:tcPr>
            <w:tcW w:w="516" w:type="dxa"/>
            <w:shd w:val="clear" w:color="auto" w:fill="EAF0DD"/>
          </w:tcPr>
          <w:p w14:paraId="57DDCAF8"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9</w:t>
            </w:r>
          </w:p>
        </w:tc>
        <w:tc>
          <w:tcPr>
            <w:tcW w:w="3354" w:type="dxa"/>
            <w:shd w:val="clear" w:color="auto" w:fill="EAF0DD"/>
          </w:tcPr>
          <w:p w14:paraId="72C061F5"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8"/>
                <w:sz w:val="20"/>
              </w:rPr>
              <w:t xml:space="preserve"> </w:t>
            </w:r>
            <w:proofErr w:type="spellStart"/>
            <w:r w:rsidRPr="00F67943">
              <w:rPr>
                <w:sz w:val="20"/>
              </w:rPr>
              <w:t>dels</w:t>
            </w:r>
            <w:proofErr w:type="spellEnd"/>
            <w:r w:rsidRPr="00F67943">
              <w:rPr>
                <w:spacing w:val="-7"/>
                <w:sz w:val="20"/>
              </w:rPr>
              <w:t xml:space="preserve"> </w:t>
            </w:r>
            <w:proofErr w:type="spellStart"/>
            <w:r w:rsidRPr="00F67943">
              <w:rPr>
                <w:sz w:val="20"/>
              </w:rPr>
              <w:t>objectius</w:t>
            </w:r>
            <w:proofErr w:type="spellEnd"/>
            <w:r w:rsidRPr="00F67943">
              <w:rPr>
                <w:spacing w:val="-9"/>
                <w:sz w:val="20"/>
              </w:rPr>
              <w:t xml:space="preserve"> </w:t>
            </w:r>
            <w:r w:rsidRPr="00F67943">
              <w:rPr>
                <w:sz w:val="20"/>
              </w:rPr>
              <w:t>de</w:t>
            </w:r>
            <w:r w:rsidRPr="00F67943">
              <w:rPr>
                <w:spacing w:val="-7"/>
                <w:sz w:val="20"/>
              </w:rPr>
              <w:t xml:space="preserve"> </w:t>
            </w:r>
            <w:r w:rsidRPr="00F67943">
              <w:rPr>
                <w:sz w:val="20"/>
              </w:rPr>
              <w:t>la</w:t>
            </w:r>
            <w:r w:rsidRPr="00F67943">
              <w:rPr>
                <w:spacing w:val="-7"/>
                <w:sz w:val="20"/>
              </w:rPr>
              <w:t xml:space="preserve"> </w:t>
            </w:r>
            <w:proofErr w:type="spellStart"/>
            <w:r w:rsidRPr="00F67943">
              <w:rPr>
                <w:sz w:val="20"/>
              </w:rPr>
              <w:t>Fase</w:t>
            </w:r>
            <w:proofErr w:type="spellEnd"/>
            <w:r w:rsidRPr="00F67943">
              <w:rPr>
                <w:sz w:val="20"/>
              </w:rPr>
              <w:t xml:space="preserve"> </w:t>
            </w:r>
            <w:r w:rsidRPr="00F67943">
              <w:rPr>
                <w:spacing w:val="-10"/>
                <w:sz w:val="20"/>
              </w:rPr>
              <w:t>3</w:t>
            </w:r>
          </w:p>
        </w:tc>
        <w:tc>
          <w:tcPr>
            <w:tcW w:w="576" w:type="dxa"/>
            <w:shd w:val="clear" w:color="auto" w:fill="EAF0DD"/>
          </w:tcPr>
          <w:p w14:paraId="597AFA59" w14:textId="77777777" w:rsidR="00155F96" w:rsidRPr="00F67943" w:rsidRDefault="00155F96" w:rsidP="00155F96">
            <w:pPr>
              <w:pStyle w:val="TableParagraph"/>
              <w:spacing w:before="0" w:line="240" w:lineRule="auto"/>
              <w:ind w:left="20"/>
              <w:jc w:val="center"/>
              <w:rPr>
                <w:sz w:val="20"/>
              </w:rPr>
            </w:pPr>
            <w:r w:rsidRPr="00F67943">
              <w:rPr>
                <w:spacing w:val="-5"/>
                <w:sz w:val="20"/>
              </w:rPr>
              <w:t>29</w:t>
            </w:r>
          </w:p>
        </w:tc>
        <w:tc>
          <w:tcPr>
            <w:tcW w:w="6328" w:type="dxa"/>
            <w:shd w:val="clear" w:color="auto" w:fill="EAF0DD"/>
          </w:tcPr>
          <w:p w14:paraId="5DE31C65"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3"/>
                <w:sz w:val="20"/>
              </w:rPr>
              <w:t xml:space="preserve"> </w:t>
            </w:r>
            <w:proofErr w:type="spellStart"/>
            <w:r w:rsidRPr="00F67943">
              <w:rPr>
                <w:sz w:val="20"/>
              </w:rPr>
              <w:t>finalitzar</w:t>
            </w:r>
            <w:proofErr w:type="spellEnd"/>
            <w:r w:rsidRPr="00F67943">
              <w:rPr>
                <w:spacing w:val="-2"/>
                <w:sz w:val="20"/>
              </w:rPr>
              <w:t xml:space="preserve"> </w:t>
            </w:r>
            <w:r w:rsidRPr="00F67943">
              <w:rPr>
                <w:sz w:val="20"/>
              </w:rPr>
              <w:t>la</w:t>
            </w:r>
            <w:r w:rsidRPr="00F67943">
              <w:rPr>
                <w:spacing w:val="-1"/>
                <w:sz w:val="20"/>
              </w:rPr>
              <w:t xml:space="preserve"> </w:t>
            </w:r>
            <w:proofErr w:type="spellStart"/>
            <w:r w:rsidRPr="00F67943">
              <w:rPr>
                <w:sz w:val="20"/>
              </w:rPr>
              <w:t>Fase</w:t>
            </w:r>
            <w:proofErr w:type="spellEnd"/>
            <w:r w:rsidRPr="00F67943">
              <w:rPr>
                <w:spacing w:val="-4"/>
                <w:sz w:val="20"/>
              </w:rPr>
              <w:t xml:space="preserve"> </w:t>
            </w:r>
            <w:r w:rsidRPr="00F67943">
              <w:rPr>
                <w:sz w:val="20"/>
              </w:rPr>
              <w:t>3</w:t>
            </w:r>
            <w:r w:rsidRPr="00F67943">
              <w:rPr>
                <w:spacing w:val="-2"/>
                <w:sz w:val="20"/>
              </w:rPr>
              <w:t xml:space="preserve"> </w:t>
            </w:r>
            <w:proofErr w:type="spellStart"/>
            <w:r w:rsidRPr="00F67943">
              <w:rPr>
                <w:sz w:val="20"/>
              </w:rPr>
              <w:t>en</w:t>
            </w:r>
            <w:proofErr w:type="spellEnd"/>
            <w:r w:rsidRPr="00F67943">
              <w:rPr>
                <w:spacing w:val="-1"/>
                <w:sz w:val="20"/>
              </w:rPr>
              <w:t xml:space="preserve"> </w:t>
            </w:r>
            <w:r w:rsidRPr="00F67943">
              <w:rPr>
                <w:sz w:val="20"/>
              </w:rPr>
              <w:t>la</w:t>
            </w:r>
            <w:r w:rsidRPr="00F67943">
              <w:rPr>
                <w:spacing w:val="-3"/>
                <w:sz w:val="20"/>
              </w:rPr>
              <w:t xml:space="preserve"> </w:t>
            </w:r>
            <w:r w:rsidRPr="00F67943">
              <w:rPr>
                <w:sz w:val="20"/>
              </w:rPr>
              <w:t>seva</w:t>
            </w:r>
            <w:r w:rsidRPr="00F67943">
              <w:rPr>
                <w:spacing w:val="-1"/>
                <w:sz w:val="20"/>
              </w:rPr>
              <w:t xml:space="preserve"> </w:t>
            </w:r>
            <w:proofErr w:type="spellStart"/>
            <w:r w:rsidRPr="00F67943">
              <w:rPr>
                <w:spacing w:val="-2"/>
                <w:sz w:val="20"/>
              </w:rPr>
              <w:t>totalitat</w:t>
            </w:r>
            <w:proofErr w:type="spellEnd"/>
          </w:p>
        </w:tc>
      </w:tr>
      <w:tr w:rsidR="00155F96" w:rsidRPr="00F67943" w14:paraId="434904CE" w14:textId="77777777" w:rsidTr="00155F96">
        <w:trPr>
          <w:trHeight w:val="566"/>
        </w:trPr>
        <w:tc>
          <w:tcPr>
            <w:tcW w:w="516" w:type="dxa"/>
          </w:tcPr>
          <w:p w14:paraId="64C48327" w14:textId="77777777" w:rsidR="00155F96" w:rsidRPr="00F67943" w:rsidRDefault="00155F96" w:rsidP="00155F96">
            <w:pPr>
              <w:pStyle w:val="TableParagraph"/>
              <w:spacing w:before="0" w:line="240" w:lineRule="auto"/>
              <w:ind w:left="21"/>
              <w:jc w:val="center"/>
              <w:rPr>
                <w:b/>
                <w:sz w:val="20"/>
              </w:rPr>
            </w:pPr>
            <w:r w:rsidRPr="00F67943">
              <w:rPr>
                <w:b/>
                <w:spacing w:val="-5"/>
                <w:sz w:val="20"/>
              </w:rPr>
              <w:t>10</w:t>
            </w:r>
          </w:p>
        </w:tc>
        <w:tc>
          <w:tcPr>
            <w:tcW w:w="3354" w:type="dxa"/>
          </w:tcPr>
          <w:p w14:paraId="61E84D80" w14:textId="77777777" w:rsidR="00155F96" w:rsidRPr="00F67943" w:rsidRDefault="00155F96" w:rsidP="00155F96">
            <w:pPr>
              <w:pStyle w:val="TableParagraph"/>
              <w:spacing w:before="0" w:line="240" w:lineRule="auto"/>
              <w:ind w:left="57"/>
              <w:rPr>
                <w:sz w:val="20"/>
              </w:rPr>
            </w:pPr>
            <w:proofErr w:type="spellStart"/>
            <w:r w:rsidRPr="00F67943">
              <w:rPr>
                <w:sz w:val="20"/>
              </w:rPr>
              <w:t>Execució</w:t>
            </w:r>
            <w:proofErr w:type="spellEnd"/>
            <w:r w:rsidRPr="00F67943">
              <w:rPr>
                <w:spacing w:val="-6"/>
                <w:sz w:val="20"/>
              </w:rPr>
              <w:t xml:space="preserve"> </w:t>
            </w:r>
            <w:r w:rsidRPr="00F67943">
              <w:rPr>
                <w:sz w:val="20"/>
              </w:rPr>
              <w:t>del</w:t>
            </w:r>
            <w:r w:rsidRPr="00F67943">
              <w:rPr>
                <w:spacing w:val="-8"/>
                <w:sz w:val="20"/>
              </w:rPr>
              <w:t xml:space="preserve"> </w:t>
            </w:r>
            <w:r w:rsidRPr="00F67943">
              <w:rPr>
                <w:sz w:val="20"/>
              </w:rPr>
              <w:t>Pla</w:t>
            </w:r>
            <w:r w:rsidRPr="00F67943">
              <w:rPr>
                <w:spacing w:val="-7"/>
                <w:sz w:val="20"/>
              </w:rPr>
              <w:t xml:space="preserve"> </w:t>
            </w:r>
            <w:r w:rsidRPr="00F67943">
              <w:rPr>
                <w:sz w:val="20"/>
              </w:rPr>
              <w:t>de</w:t>
            </w:r>
            <w:r w:rsidRPr="00F67943">
              <w:rPr>
                <w:spacing w:val="-6"/>
                <w:sz w:val="20"/>
              </w:rPr>
              <w:t xml:space="preserve"> </w:t>
            </w:r>
            <w:proofErr w:type="spellStart"/>
            <w:r w:rsidRPr="00F67943">
              <w:rPr>
                <w:sz w:val="20"/>
              </w:rPr>
              <w:t>formació</w:t>
            </w:r>
            <w:proofErr w:type="spellEnd"/>
            <w:r w:rsidRPr="00F67943">
              <w:rPr>
                <w:spacing w:val="-6"/>
                <w:sz w:val="20"/>
              </w:rPr>
              <w:t xml:space="preserve"> </w:t>
            </w:r>
            <w:r w:rsidRPr="00F67943">
              <w:rPr>
                <w:sz w:val="20"/>
              </w:rPr>
              <w:t>i</w:t>
            </w:r>
            <w:r w:rsidRPr="00F67943">
              <w:rPr>
                <w:spacing w:val="-8"/>
                <w:sz w:val="20"/>
              </w:rPr>
              <w:t xml:space="preserve"> </w:t>
            </w:r>
            <w:proofErr w:type="spellStart"/>
            <w:r w:rsidRPr="00F67943">
              <w:rPr>
                <w:sz w:val="20"/>
              </w:rPr>
              <w:t>dels</w:t>
            </w:r>
            <w:proofErr w:type="spellEnd"/>
            <w:r w:rsidRPr="00F67943">
              <w:rPr>
                <w:sz w:val="20"/>
              </w:rPr>
              <w:t xml:space="preserve"> </w:t>
            </w:r>
            <w:proofErr w:type="spellStart"/>
            <w:r w:rsidRPr="00F67943">
              <w:rPr>
                <w:sz w:val="20"/>
              </w:rPr>
              <w:t>resultats</w:t>
            </w:r>
            <w:proofErr w:type="spellEnd"/>
            <w:r w:rsidRPr="00F67943">
              <w:rPr>
                <w:sz w:val="20"/>
              </w:rPr>
              <w:t xml:space="preserve"> </w:t>
            </w:r>
            <w:proofErr w:type="spellStart"/>
            <w:r w:rsidRPr="00F67943">
              <w:rPr>
                <w:sz w:val="20"/>
              </w:rPr>
              <w:t>intermedis</w:t>
            </w:r>
            <w:proofErr w:type="spellEnd"/>
            <w:r w:rsidRPr="00F67943">
              <w:rPr>
                <w:sz w:val="20"/>
              </w:rPr>
              <w:t xml:space="preserve"> de la </w:t>
            </w:r>
            <w:proofErr w:type="spellStart"/>
            <w:r w:rsidRPr="00F67943">
              <w:rPr>
                <w:sz w:val="20"/>
              </w:rPr>
              <w:t>Fase</w:t>
            </w:r>
            <w:proofErr w:type="spellEnd"/>
            <w:r w:rsidRPr="00F67943">
              <w:rPr>
                <w:sz w:val="20"/>
              </w:rPr>
              <w:t xml:space="preserve"> 4</w:t>
            </w:r>
          </w:p>
        </w:tc>
        <w:tc>
          <w:tcPr>
            <w:tcW w:w="576" w:type="dxa"/>
          </w:tcPr>
          <w:p w14:paraId="27F21BA4" w14:textId="77777777" w:rsidR="00155F96" w:rsidRPr="00F67943" w:rsidRDefault="00155F96" w:rsidP="00155F96">
            <w:pPr>
              <w:pStyle w:val="TableParagraph"/>
              <w:spacing w:before="0" w:line="240" w:lineRule="auto"/>
              <w:ind w:left="20"/>
              <w:jc w:val="center"/>
              <w:rPr>
                <w:sz w:val="20"/>
              </w:rPr>
            </w:pPr>
            <w:r w:rsidRPr="00F67943">
              <w:rPr>
                <w:spacing w:val="-5"/>
                <w:sz w:val="20"/>
              </w:rPr>
              <w:t>33</w:t>
            </w:r>
          </w:p>
        </w:tc>
        <w:tc>
          <w:tcPr>
            <w:tcW w:w="6328" w:type="dxa"/>
          </w:tcPr>
          <w:p w14:paraId="0E1B2AE3"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4"/>
                <w:sz w:val="20"/>
              </w:rPr>
              <w:t xml:space="preserve"> </w:t>
            </w:r>
            <w:proofErr w:type="spellStart"/>
            <w:r w:rsidRPr="00F67943">
              <w:rPr>
                <w:sz w:val="20"/>
              </w:rPr>
              <w:t>aprovar</w:t>
            </w:r>
            <w:proofErr w:type="spellEnd"/>
            <w:r w:rsidRPr="00F67943">
              <w:rPr>
                <w:spacing w:val="-3"/>
                <w:sz w:val="20"/>
              </w:rPr>
              <w:t xml:space="preserve"> </w:t>
            </w:r>
            <w:proofErr w:type="spellStart"/>
            <w:r w:rsidRPr="00F67943">
              <w:rPr>
                <w:sz w:val="20"/>
              </w:rPr>
              <w:t>l’execució</w:t>
            </w:r>
            <w:proofErr w:type="spellEnd"/>
            <w:r w:rsidRPr="00F67943">
              <w:rPr>
                <w:spacing w:val="-3"/>
                <w:sz w:val="20"/>
              </w:rPr>
              <w:t xml:space="preserve"> </w:t>
            </w:r>
            <w:r w:rsidRPr="00F67943">
              <w:rPr>
                <w:sz w:val="20"/>
              </w:rPr>
              <w:t>del</w:t>
            </w:r>
            <w:r w:rsidRPr="00F67943">
              <w:rPr>
                <w:spacing w:val="-3"/>
                <w:sz w:val="20"/>
              </w:rPr>
              <w:t xml:space="preserve"> </w:t>
            </w:r>
            <w:r w:rsidRPr="00F67943">
              <w:rPr>
                <w:sz w:val="20"/>
              </w:rPr>
              <w:t>Pla</w:t>
            </w:r>
            <w:r w:rsidRPr="00F67943">
              <w:rPr>
                <w:spacing w:val="-3"/>
                <w:sz w:val="20"/>
              </w:rPr>
              <w:t xml:space="preserve"> </w:t>
            </w:r>
            <w:r w:rsidRPr="00F67943">
              <w:rPr>
                <w:sz w:val="20"/>
              </w:rPr>
              <w:t>de</w:t>
            </w:r>
            <w:r w:rsidRPr="00F67943">
              <w:rPr>
                <w:spacing w:val="-3"/>
                <w:sz w:val="20"/>
              </w:rPr>
              <w:t xml:space="preserve"> </w:t>
            </w:r>
            <w:proofErr w:type="spellStart"/>
            <w:r w:rsidRPr="00F67943">
              <w:rPr>
                <w:sz w:val="20"/>
              </w:rPr>
              <w:t>formació</w:t>
            </w:r>
            <w:proofErr w:type="spellEnd"/>
            <w:r w:rsidRPr="00F67943">
              <w:rPr>
                <w:spacing w:val="-3"/>
                <w:sz w:val="20"/>
              </w:rPr>
              <w:t xml:space="preserve"> </w:t>
            </w:r>
            <w:r w:rsidRPr="00F67943">
              <w:rPr>
                <w:sz w:val="20"/>
              </w:rPr>
              <w:t>de</w:t>
            </w:r>
            <w:r w:rsidRPr="00F67943">
              <w:rPr>
                <w:spacing w:val="-4"/>
                <w:sz w:val="20"/>
              </w:rPr>
              <w:t xml:space="preserve"> </w:t>
            </w:r>
            <w:r w:rsidRPr="00F67943">
              <w:rPr>
                <w:sz w:val="20"/>
              </w:rPr>
              <w:t>la</w:t>
            </w:r>
            <w:r w:rsidRPr="00F67943">
              <w:rPr>
                <w:spacing w:val="-3"/>
                <w:sz w:val="20"/>
              </w:rPr>
              <w:t xml:space="preserve"> </w:t>
            </w:r>
            <w:proofErr w:type="spellStart"/>
            <w:r w:rsidRPr="00F67943">
              <w:rPr>
                <w:sz w:val="20"/>
              </w:rPr>
              <w:t>tasca</w:t>
            </w:r>
            <w:proofErr w:type="spellEnd"/>
            <w:r w:rsidRPr="00F67943">
              <w:rPr>
                <w:spacing w:val="-3"/>
                <w:sz w:val="20"/>
              </w:rPr>
              <w:t xml:space="preserve"> </w:t>
            </w:r>
            <w:r w:rsidRPr="00F67943">
              <w:rPr>
                <w:sz w:val="20"/>
              </w:rPr>
              <w:t>4.6</w:t>
            </w:r>
            <w:r w:rsidRPr="00F67943">
              <w:rPr>
                <w:spacing w:val="-3"/>
                <w:sz w:val="20"/>
              </w:rPr>
              <w:t xml:space="preserve"> </w:t>
            </w:r>
            <w:r w:rsidRPr="00F67943">
              <w:rPr>
                <w:sz w:val="20"/>
              </w:rPr>
              <w:t>i</w:t>
            </w:r>
            <w:r w:rsidRPr="00F67943">
              <w:rPr>
                <w:spacing w:val="-4"/>
                <w:sz w:val="20"/>
              </w:rPr>
              <w:t xml:space="preserve"> </w:t>
            </w:r>
            <w:proofErr w:type="spellStart"/>
            <w:r w:rsidRPr="00F67943">
              <w:rPr>
                <w:sz w:val="20"/>
              </w:rPr>
              <w:t>el</w:t>
            </w:r>
            <w:proofErr w:type="spellEnd"/>
            <w:r w:rsidRPr="00F67943">
              <w:rPr>
                <w:spacing w:val="-3"/>
                <w:sz w:val="20"/>
              </w:rPr>
              <w:t xml:space="preserve"> </w:t>
            </w:r>
            <w:r w:rsidRPr="00F67943">
              <w:rPr>
                <w:sz w:val="20"/>
              </w:rPr>
              <w:t>60%</w:t>
            </w:r>
            <w:r w:rsidRPr="00F67943">
              <w:rPr>
                <w:spacing w:val="-4"/>
                <w:sz w:val="20"/>
              </w:rPr>
              <w:t xml:space="preserve"> </w:t>
            </w:r>
            <w:r w:rsidRPr="00F67943">
              <w:rPr>
                <w:sz w:val="20"/>
              </w:rPr>
              <w:t xml:space="preserve">de les </w:t>
            </w:r>
            <w:proofErr w:type="spellStart"/>
            <w:r w:rsidRPr="00F67943">
              <w:rPr>
                <w:sz w:val="20"/>
              </w:rPr>
              <w:t>sortides</w:t>
            </w:r>
            <w:proofErr w:type="spellEnd"/>
            <w:r w:rsidRPr="00F67943">
              <w:rPr>
                <w:sz w:val="20"/>
              </w:rPr>
              <w:t xml:space="preserve"> </w:t>
            </w:r>
            <w:proofErr w:type="spellStart"/>
            <w:r w:rsidRPr="00F67943">
              <w:rPr>
                <w:sz w:val="20"/>
              </w:rPr>
              <w:t>addicionals</w:t>
            </w:r>
            <w:proofErr w:type="spellEnd"/>
            <w:r w:rsidRPr="00F67943">
              <w:rPr>
                <w:sz w:val="20"/>
              </w:rPr>
              <w:t xml:space="preserve"> de la </w:t>
            </w:r>
            <w:proofErr w:type="spellStart"/>
            <w:r w:rsidRPr="00F67943">
              <w:rPr>
                <w:sz w:val="20"/>
              </w:rPr>
              <w:t>tasca</w:t>
            </w:r>
            <w:proofErr w:type="spellEnd"/>
            <w:r w:rsidRPr="00F67943">
              <w:rPr>
                <w:sz w:val="20"/>
              </w:rPr>
              <w:t xml:space="preserve"> 4.4</w:t>
            </w:r>
          </w:p>
        </w:tc>
      </w:tr>
      <w:tr w:rsidR="00155F96" w:rsidRPr="00F67943" w14:paraId="54323A8D" w14:textId="77777777" w:rsidTr="00155F96">
        <w:trPr>
          <w:trHeight w:val="568"/>
        </w:trPr>
        <w:tc>
          <w:tcPr>
            <w:tcW w:w="516" w:type="dxa"/>
            <w:shd w:val="clear" w:color="auto" w:fill="EAF0DD"/>
          </w:tcPr>
          <w:p w14:paraId="634A3178" w14:textId="77777777" w:rsidR="00155F96" w:rsidRPr="00F67943" w:rsidRDefault="00155F96" w:rsidP="00155F96">
            <w:pPr>
              <w:pStyle w:val="TableParagraph"/>
              <w:spacing w:before="0" w:line="240" w:lineRule="auto"/>
              <w:ind w:left="21"/>
              <w:jc w:val="center"/>
              <w:rPr>
                <w:b/>
                <w:sz w:val="20"/>
              </w:rPr>
            </w:pPr>
            <w:r w:rsidRPr="00F67943">
              <w:rPr>
                <w:b/>
                <w:spacing w:val="-5"/>
                <w:sz w:val="20"/>
              </w:rPr>
              <w:t>11</w:t>
            </w:r>
          </w:p>
        </w:tc>
        <w:tc>
          <w:tcPr>
            <w:tcW w:w="3354" w:type="dxa"/>
            <w:shd w:val="clear" w:color="auto" w:fill="EAF0DD"/>
          </w:tcPr>
          <w:p w14:paraId="3058B23E"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10"/>
                <w:sz w:val="20"/>
              </w:rPr>
              <w:t xml:space="preserve"> </w:t>
            </w:r>
            <w:r w:rsidRPr="00F67943">
              <w:rPr>
                <w:sz w:val="20"/>
              </w:rPr>
              <w:t>final</w:t>
            </w:r>
            <w:r w:rsidRPr="00F67943">
              <w:rPr>
                <w:spacing w:val="-10"/>
                <w:sz w:val="20"/>
              </w:rPr>
              <w:t xml:space="preserve"> </w:t>
            </w:r>
            <w:proofErr w:type="spellStart"/>
            <w:r w:rsidRPr="00F67943">
              <w:rPr>
                <w:sz w:val="20"/>
              </w:rPr>
              <w:t>dels</w:t>
            </w:r>
            <w:proofErr w:type="spellEnd"/>
            <w:r w:rsidRPr="00F67943">
              <w:rPr>
                <w:spacing w:val="-9"/>
                <w:sz w:val="20"/>
              </w:rPr>
              <w:t xml:space="preserve"> </w:t>
            </w:r>
            <w:proofErr w:type="spellStart"/>
            <w:r w:rsidRPr="00F67943">
              <w:rPr>
                <w:sz w:val="20"/>
              </w:rPr>
              <w:t>objectius</w:t>
            </w:r>
            <w:proofErr w:type="spellEnd"/>
            <w:r w:rsidRPr="00F67943">
              <w:rPr>
                <w:spacing w:val="-9"/>
                <w:sz w:val="20"/>
              </w:rPr>
              <w:t xml:space="preserve"> </w:t>
            </w:r>
            <w:r w:rsidRPr="00F67943">
              <w:rPr>
                <w:sz w:val="20"/>
              </w:rPr>
              <w:t xml:space="preserve">del </w:t>
            </w:r>
            <w:proofErr w:type="spellStart"/>
            <w:r w:rsidRPr="00F67943">
              <w:rPr>
                <w:spacing w:val="-2"/>
                <w:sz w:val="20"/>
              </w:rPr>
              <w:t>projecte</w:t>
            </w:r>
            <w:proofErr w:type="spellEnd"/>
          </w:p>
        </w:tc>
        <w:tc>
          <w:tcPr>
            <w:tcW w:w="576" w:type="dxa"/>
            <w:shd w:val="clear" w:color="auto" w:fill="EAF0DD"/>
          </w:tcPr>
          <w:p w14:paraId="55BAD2B5" w14:textId="77777777" w:rsidR="00155F96" w:rsidRPr="00F67943" w:rsidRDefault="00155F96" w:rsidP="00155F96">
            <w:pPr>
              <w:pStyle w:val="TableParagraph"/>
              <w:spacing w:before="0" w:line="240" w:lineRule="auto"/>
              <w:ind w:left="20"/>
              <w:jc w:val="center"/>
              <w:rPr>
                <w:sz w:val="20"/>
              </w:rPr>
            </w:pPr>
            <w:r w:rsidRPr="00F67943">
              <w:rPr>
                <w:spacing w:val="-5"/>
                <w:sz w:val="20"/>
              </w:rPr>
              <w:t>36</w:t>
            </w:r>
          </w:p>
        </w:tc>
        <w:tc>
          <w:tcPr>
            <w:tcW w:w="6328" w:type="dxa"/>
            <w:shd w:val="clear" w:color="auto" w:fill="EAF0DD"/>
          </w:tcPr>
          <w:p w14:paraId="7B324FF4"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5"/>
                <w:sz w:val="20"/>
              </w:rPr>
              <w:t xml:space="preserve"> </w:t>
            </w:r>
            <w:proofErr w:type="spellStart"/>
            <w:r w:rsidRPr="00F67943">
              <w:rPr>
                <w:sz w:val="20"/>
              </w:rPr>
              <w:t>finalitzar</w:t>
            </w:r>
            <w:proofErr w:type="spellEnd"/>
            <w:r w:rsidRPr="00F67943">
              <w:rPr>
                <w:spacing w:val="-1"/>
                <w:sz w:val="20"/>
              </w:rPr>
              <w:t xml:space="preserve"> </w:t>
            </w:r>
            <w:r w:rsidRPr="00F67943">
              <w:rPr>
                <w:sz w:val="20"/>
              </w:rPr>
              <w:t>les</w:t>
            </w:r>
            <w:r w:rsidRPr="00F67943">
              <w:rPr>
                <w:spacing w:val="-2"/>
                <w:sz w:val="20"/>
              </w:rPr>
              <w:t xml:space="preserve"> </w:t>
            </w:r>
            <w:proofErr w:type="spellStart"/>
            <w:r w:rsidRPr="00F67943">
              <w:rPr>
                <w:sz w:val="20"/>
              </w:rPr>
              <w:t>Fase</w:t>
            </w:r>
            <w:proofErr w:type="spellEnd"/>
            <w:r w:rsidRPr="00F67943">
              <w:rPr>
                <w:spacing w:val="-2"/>
                <w:sz w:val="20"/>
              </w:rPr>
              <w:t xml:space="preserve"> </w:t>
            </w:r>
            <w:r w:rsidRPr="00F67943">
              <w:rPr>
                <w:sz w:val="20"/>
              </w:rPr>
              <w:t>4</w:t>
            </w:r>
            <w:r w:rsidRPr="00F67943">
              <w:rPr>
                <w:spacing w:val="-2"/>
                <w:sz w:val="20"/>
              </w:rPr>
              <w:t xml:space="preserve"> </w:t>
            </w:r>
            <w:r w:rsidRPr="00F67943">
              <w:rPr>
                <w:sz w:val="20"/>
              </w:rPr>
              <w:t>i</w:t>
            </w:r>
            <w:r w:rsidRPr="00F67943">
              <w:rPr>
                <w:spacing w:val="-2"/>
                <w:sz w:val="20"/>
              </w:rPr>
              <w:t xml:space="preserve"> </w:t>
            </w:r>
            <w:r w:rsidRPr="00F67943">
              <w:rPr>
                <w:sz w:val="20"/>
              </w:rPr>
              <w:t>5</w:t>
            </w:r>
            <w:r w:rsidRPr="00F67943">
              <w:rPr>
                <w:spacing w:val="-4"/>
                <w:sz w:val="20"/>
              </w:rPr>
              <w:t xml:space="preserve"> </w:t>
            </w:r>
            <w:proofErr w:type="spellStart"/>
            <w:r w:rsidRPr="00F67943">
              <w:rPr>
                <w:sz w:val="20"/>
              </w:rPr>
              <w:t>en</w:t>
            </w:r>
            <w:proofErr w:type="spellEnd"/>
            <w:r w:rsidRPr="00F67943">
              <w:rPr>
                <w:spacing w:val="-1"/>
                <w:sz w:val="20"/>
              </w:rPr>
              <w:t xml:space="preserve"> </w:t>
            </w:r>
            <w:r w:rsidRPr="00F67943">
              <w:rPr>
                <w:sz w:val="20"/>
              </w:rPr>
              <w:t>la</w:t>
            </w:r>
            <w:r w:rsidRPr="00F67943">
              <w:rPr>
                <w:spacing w:val="-2"/>
                <w:sz w:val="20"/>
              </w:rPr>
              <w:t xml:space="preserve"> </w:t>
            </w:r>
            <w:r w:rsidRPr="00F67943">
              <w:rPr>
                <w:sz w:val="20"/>
              </w:rPr>
              <w:t>seva</w:t>
            </w:r>
            <w:r w:rsidRPr="00F67943">
              <w:rPr>
                <w:spacing w:val="-1"/>
                <w:sz w:val="20"/>
              </w:rPr>
              <w:t xml:space="preserve"> </w:t>
            </w:r>
            <w:proofErr w:type="spellStart"/>
            <w:r w:rsidRPr="00F67943">
              <w:rPr>
                <w:spacing w:val="-2"/>
                <w:sz w:val="20"/>
              </w:rPr>
              <w:t>totalitat</w:t>
            </w:r>
            <w:proofErr w:type="spellEnd"/>
          </w:p>
        </w:tc>
      </w:tr>
    </w:tbl>
    <w:p w14:paraId="1917A9A1" w14:textId="567175FC" w:rsidR="00247504" w:rsidRPr="00F67943" w:rsidRDefault="00EA47E9" w:rsidP="00155F96">
      <w:pPr>
        <w:spacing w:after="0" w:line="240" w:lineRule="auto"/>
        <w:jc w:val="both"/>
        <w:rPr>
          <w:rFonts w:eastAsia="Times" w:cs="Arial"/>
          <w:szCs w:val="20"/>
          <w:lang w:eastAsia="es-ES"/>
        </w:rPr>
      </w:pPr>
      <w:r w:rsidRPr="00F67943">
        <w:rPr>
          <w:rFonts w:eastAsia="Times" w:cs="Arial"/>
          <w:szCs w:val="20"/>
          <w:lang w:eastAsia="es-ES"/>
        </w:rPr>
        <w:t>Es preveu la planificació</w:t>
      </w:r>
      <w:r w:rsidR="00155F96" w:rsidRPr="00F67943">
        <w:rPr>
          <w:rFonts w:eastAsia="Times" w:cs="Arial"/>
          <w:szCs w:val="20"/>
          <w:lang w:eastAsia="es-ES"/>
        </w:rPr>
        <w:t xml:space="preserve"> de fites</w:t>
      </w:r>
      <w:r w:rsidRPr="00F67943">
        <w:rPr>
          <w:rFonts w:eastAsia="Times" w:cs="Arial"/>
          <w:szCs w:val="20"/>
          <w:lang w:eastAsia="es-ES"/>
        </w:rPr>
        <w:t xml:space="preserve"> </w:t>
      </w:r>
      <w:r w:rsidR="00155F96" w:rsidRPr="00F67943">
        <w:rPr>
          <w:rFonts w:eastAsia="Times" w:cs="Arial"/>
          <w:szCs w:val="20"/>
          <w:lang w:eastAsia="es-ES"/>
        </w:rPr>
        <w:t>en els</w:t>
      </w:r>
      <w:r w:rsidRPr="00F67943">
        <w:rPr>
          <w:rFonts w:eastAsia="Times" w:cs="Arial"/>
          <w:szCs w:val="20"/>
          <w:lang w:eastAsia="es-ES"/>
        </w:rPr>
        <w:t xml:space="preserve"> mesos </w:t>
      </w:r>
      <w:r w:rsidR="00155F96" w:rsidRPr="00F67943">
        <w:rPr>
          <w:rFonts w:eastAsia="Times" w:cs="Arial"/>
          <w:szCs w:val="20"/>
          <w:lang w:eastAsia="es-ES"/>
        </w:rPr>
        <w:t>que es recullen en les taules que s’annexen a continuació.</w:t>
      </w:r>
    </w:p>
    <w:p w14:paraId="0707F73A" w14:textId="77777777" w:rsidR="00EA47E9" w:rsidRPr="00F67943" w:rsidRDefault="00EA47E9" w:rsidP="007E7EFB">
      <w:pPr>
        <w:tabs>
          <w:tab w:val="num" w:pos="2160"/>
        </w:tabs>
        <w:spacing w:after="0" w:line="240" w:lineRule="auto"/>
        <w:jc w:val="both"/>
        <w:rPr>
          <w:rFonts w:cs="Arial"/>
          <w:snapToGrid w:val="0"/>
          <w:lang w:eastAsia="es-ES"/>
        </w:rPr>
      </w:pPr>
    </w:p>
    <w:p w14:paraId="6E891890" w14:textId="77777777" w:rsidR="00155F96" w:rsidRPr="00F67943" w:rsidRDefault="00155F96" w:rsidP="007E7EFB">
      <w:pPr>
        <w:tabs>
          <w:tab w:val="num" w:pos="2160"/>
        </w:tabs>
        <w:spacing w:after="0" w:line="240" w:lineRule="auto"/>
        <w:jc w:val="both"/>
        <w:rPr>
          <w:rFonts w:cs="Arial"/>
          <w:snapToGrid w:val="0"/>
          <w:lang w:eastAsia="es-ES"/>
        </w:rPr>
        <w:sectPr w:rsidR="00155F96" w:rsidRPr="00F67943" w:rsidSect="00707824">
          <w:type w:val="continuous"/>
          <w:pgSz w:w="11907" w:h="16840" w:code="9"/>
          <w:pgMar w:top="1701" w:right="1843" w:bottom="1843" w:left="1701" w:header="624" w:footer="284" w:gutter="0"/>
          <w:cols w:space="708"/>
          <w:docGrid w:linePitch="360"/>
        </w:sectPr>
      </w:pPr>
    </w:p>
    <w:p w14:paraId="5BC8324E" w14:textId="2D7AA415" w:rsidR="00B351B9" w:rsidRPr="00F67943" w:rsidRDefault="00EA47E9" w:rsidP="007E7EFB">
      <w:pPr>
        <w:tabs>
          <w:tab w:val="num" w:pos="2160"/>
        </w:tabs>
        <w:spacing w:after="0" w:line="240" w:lineRule="auto"/>
        <w:jc w:val="both"/>
        <w:rPr>
          <w:rFonts w:cs="Arial"/>
          <w:snapToGrid w:val="0"/>
          <w:lang w:eastAsia="es-ES"/>
        </w:rPr>
      </w:pPr>
      <w:r w:rsidRPr="00F67943">
        <w:rPr>
          <w:rFonts w:cs="Arial"/>
          <w:b/>
          <w:i/>
          <w:noProof/>
          <w:sz w:val="20"/>
        </w:rPr>
        <w:lastRenderedPageBreak/>
        <w:drawing>
          <wp:anchor distT="0" distB="0" distL="0" distR="0" simplePos="0" relativeHeight="251668480" behindDoc="1" locked="0" layoutInCell="1" allowOverlap="1" wp14:anchorId="54F57918" wp14:editId="683361C9">
            <wp:simplePos x="0" y="0"/>
            <wp:positionH relativeFrom="page">
              <wp:posOffset>1170305</wp:posOffset>
            </wp:positionH>
            <wp:positionV relativeFrom="paragraph">
              <wp:posOffset>158750</wp:posOffset>
            </wp:positionV>
            <wp:extent cx="7784691" cy="501396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3" cstate="print"/>
                    <a:stretch>
                      <a:fillRect/>
                    </a:stretch>
                  </pic:blipFill>
                  <pic:spPr>
                    <a:xfrm>
                      <a:off x="0" y="0"/>
                      <a:ext cx="7784691" cy="5013960"/>
                    </a:xfrm>
                    <a:prstGeom prst="rect">
                      <a:avLst/>
                    </a:prstGeom>
                  </pic:spPr>
                </pic:pic>
              </a:graphicData>
            </a:graphic>
          </wp:anchor>
        </w:drawing>
      </w:r>
    </w:p>
    <w:p w14:paraId="2965A7BF" w14:textId="77777777" w:rsidR="00EA47E9" w:rsidRPr="00F67943" w:rsidRDefault="00EA47E9" w:rsidP="007E7EFB">
      <w:pPr>
        <w:tabs>
          <w:tab w:val="num" w:pos="2160"/>
        </w:tabs>
        <w:spacing w:after="0" w:line="240" w:lineRule="auto"/>
        <w:jc w:val="both"/>
        <w:rPr>
          <w:rFonts w:cs="Arial"/>
          <w:snapToGrid w:val="0"/>
          <w:lang w:eastAsia="es-ES"/>
        </w:rPr>
        <w:sectPr w:rsidR="00EA47E9" w:rsidRPr="00F67943" w:rsidSect="00EA47E9">
          <w:type w:val="continuous"/>
          <w:pgSz w:w="16840" w:h="11907" w:orient="landscape" w:code="9"/>
          <w:pgMar w:top="1701" w:right="1701" w:bottom="1843" w:left="1843" w:header="624" w:footer="284" w:gutter="0"/>
          <w:cols w:space="708"/>
          <w:docGrid w:linePitch="360"/>
        </w:sectPr>
      </w:pPr>
    </w:p>
    <w:p w14:paraId="556A8E9E"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lastRenderedPageBreak/>
        <w:t xml:space="preserve">D.2 Possibilitat de pròrrogues i termini: </w:t>
      </w:r>
    </w:p>
    <w:p w14:paraId="73EE2AF2" w14:textId="77777777" w:rsidR="007E7EFB" w:rsidRPr="00F67943" w:rsidRDefault="007E7EFB" w:rsidP="007E7EFB">
      <w:pPr>
        <w:spacing w:after="0" w:line="240" w:lineRule="auto"/>
        <w:rPr>
          <w:rFonts w:cs="Arial"/>
          <w:b/>
        </w:rPr>
      </w:pPr>
    </w:p>
    <w:p w14:paraId="12F2872B" w14:textId="77777777" w:rsidR="007E7EFB" w:rsidRPr="00F67943" w:rsidRDefault="007E7EFB" w:rsidP="007E7EFB">
      <w:pPr>
        <w:spacing w:after="0" w:line="240" w:lineRule="auto"/>
        <w:rPr>
          <w:rFonts w:cs="Arial"/>
          <w:snapToGrid w:val="0"/>
          <w:lang w:eastAsia="es-ES"/>
        </w:rPr>
      </w:pPr>
      <w:r w:rsidRPr="00F67943">
        <w:rPr>
          <w:rFonts w:cs="Arial"/>
          <w:snapToGrid w:val="0"/>
          <w:lang w:eastAsia="es-ES"/>
        </w:rPr>
        <w:t>No es preveu possibilitat de pròrroga</w:t>
      </w:r>
    </w:p>
    <w:p w14:paraId="7D383CD5" w14:textId="77777777" w:rsidR="00142561" w:rsidRPr="00F67943" w:rsidRDefault="00142561" w:rsidP="007E7EFB">
      <w:pPr>
        <w:spacing w:after="0" w:line="240" w:lineRule="auto"/>
        <w:rPr>
          <w:rFonts w:cs="Arial"/>
          <w:snapToGrid w:val="0"/>
          <w:lang w:eastAsia="es-ES"/>
        </w:rPr>
      </w:pPr>
    </w:p>
    <w:p w14:paraId="7182AAC4"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D.3 Lloc d’execució i recepció dels treballs:</w:t>
      </w:r>
    </w:p>
    <w:p w14:paraId="307A15B9" w14:textId="77777777" w:rsidR="00E95E76" w:rsidRPr="00F67943" w:rsidRDefault="00E95E76" w:rsidP="00E95E76">
      <w:pPr>
        <w:pStyle w:val="Ttol-2"/>
        <w:rPr>
          <w:b w:val="0"/>
          <w:bCs w:val="0"/>
          <w:snapToGrid w:val="0"/>
          <w:color w:val="auto"/>
          <w:sz w:val="22"/>
          <w:szCs w:val="22"/>
          <w:lang w:eastAsia="es-ES"/>
        </w:rPr>
      </w:pPr>
      <w:r w:rsidRPr="00F67943">
        <w:rPr>
          <w:b w:val="0"/>
          <w:bCs w:val="0"/>
          <w:snapToGrid w:val="0"/>
          <w:color w:val="auto"/>
          <w:sz w:val="22"/>
          <w:szCs w:val="22"/>
          <w:lang w:eastAsia="es-ES"/>
        </w:rPr>
        <w:t>Els treballs objecte del contracte s’hauran de lliurar de manera conjunta a les unitats promotores d’aquest bessó digital:</w:t>
      </w:r>
    </w:p>
    <w:p w14:paraId="3266A5C3" w14:textId="77777777" w:rsidR="00E95E76" w:rsidRPr="00F67943" w:rsidRDefault="00E95E76" w:rsidP="003568A3">
      <w:pPr>
        <w:pStyle w:val="Ttol-2"/>
        <w:numPr>
          <w:ilvl w:val="0"/>
          <w:numId w:val="36"/>
        </w:numPr>
        <w:rPr>
          <w:b w:val="0"/>
          <w:bCs w:val="0"/>
          <w:snapToGrid w:val="0"/>
          <w:color w:val="auto"/>
          <w:sz w:val="22"/>
          <w:szCs w:val="22"/>
          <w:lang w:eastAsia="es-ES"/>
        </w:rPr>
      </w:pPr>
      <w:r w:rsidRPr="00F67943">
        <w:rPr>
          <w:b w:val="0"/>
          <w:bCs w:val="0"/>
          <w:snapToGrid w:val="0"/>
          <w:color w:val="auto"/>
          <w:sz w:val="22"/>
          <w:szCs w:val="22"/>
          <w:lang w:eastAsia="es-ES"/>
        </w:rPr>
        <w:t>la Direcció General d’Infraestructures de Mobilitat, adscrita al Departament de Territori, Habitatge i Transició Ecològica, ubicat a l’avinguda Josep Tarradellas, 2-6, de Barcelona.</w:t>
      </w:r>
    </w:p>
    <w:p w14:paraId="5761AB6A" w14:textId="1B3A9B5B" w:rsidR="00E95E76" w:rsidRPr="00F67943" w:rsidRDefault="00E95E76" w:rsidP="003568A3">
      <w:pPr>
        <w:pStyle w:val="Ttol-2"/>
        <w:numPr>
          <w:ilvl w:val="0"/>
          <w:numId w:val="36"/>
        </w:numPr>
        <w:rPr>
          <w:b w:val="0"/>
          <w:bCs w:val="0"/>
          <w:snapToGrid w:val="0"/>
          <w:color w:val="auto"/>
          <w:sz w:val="22"/>
          <w:szCs w:val="22"/>
          <w:lang w:eastAsia="es-ES"/>
        </w:rPr>
      </w:pPr>
      <w:r w:rsidRPr="00F67943">
        <w:rPr>
          <w:b w:val="0"/>
          <w:bCs w:val="0"/>
          <w:snapToGrid w:val="0"/>
          <w:color w:val="auto"/>
          <w:sz w:val="22"/>
          <w:szCs w:val="22"/>
          <w:lang w:eastAsia="es-ES"/>
        </w:rPr>
        <w:t>el Servei Català de Trànsit, ubicat al carrer Diputació, 355, de Barcelona.</w:t>
      </w:r>
    </w:p>
    <w:p w14:paraId="44FF86B5" w14:textId="77777777" w:rsidR="007E7EFB" w:rsidRPr="00F67943" w:rsidRDefault="007E7EFB" w:rsidP="007E7EFB">
      <w:pPr>
        <w:numPr>
          <w:ilvl w:val="0"/>
          <w:numId w:val="3"/>
        </w:numPr>
        <w:tabs>
          <w:tab w:val="clear" w:pos="360"/>
          <w:tab w:val="num" w:pos="0"/>
          <w:tab w:val="num" w:pos="2160"/>
        </w:tabs>
        <w:spacing w:after="0" w:line="240" w:lineRule="auto"/>
        <w:ind w:left="0"/>
        <w:jc w:val="both"/>
        <w:rPr>
          <w:rFonts w:cs="Arial"/>
          <w:b/>
          <w:snapToGrid w:val="0"/>
          <w:lang w:eastAsia="es-ES"/>
        </w:rPr>
      </w:pPr>
      <w:r w:rsidRPr="00F67943">
        <w:rPr>
          <w:rFonts w:cs="Arial"/>
          <w:b/>
          <w:snapToGrid w:val="0"/>
          <w:lang w:eastAsia="es-ES"/>
        </w:rPr>
        <w:t xml:space="preserve">Variants </w:t>
      </w:r>
    </w:p>
    <w:p w14:paraId="19DFB023" w14:textId="77777777" w:rsidR="007E7EFB" w:rsidRPr="00F67943" w:rsidRDefault="007E7EFB" w:rsidP="007E7EFB">
      <w:pPr>
        <w:tabs>
          <w:tab w:val="num" w:pos="2160"/>
        </w:tabs>
        <w:spacing w:after="0" w:line="240" w:lineRule="auto"/>
        <w:jc w:val="both"/>
        <w:rPr>
          <w:rFonts w:cs="Arial"/>
          <w:snapToGrid w:val="0"/>
          <w:lang w:eastAsia="es-ES"/>
        </w:rPr>
      </w:pPr>
    </w:p>
    <w:p w14:paraId="3574F526"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w:t>
      </w:r>
    </w:p>
    <w:p w14:paraId="62ED82C0" w14:textId="77777777" w:rsidR="004E662D" w:rsidRPr="00F67943" w:rsidRDefault="004E662D" w:rsidP="007E7EFB">
      <w:pPr>
        <w:spacing w:after="0" w:line="240" w:lineRule="auto"/>
        <w:jc w:val="both"/>
        <w:rPr>
          <w:rFonts w:cs="Arial"/>
          <w:snapToGrid w:val="0"/>
          <w:lang w:eastAsia="es-ES"/>
        </w:rPr>
      </w:pPr>
    </w:p>
    <w:p w14:paraId="4CBDF8AF" w14:textId="77777777" w:rsidR="007E7EFB" w:rsidRPr="00F67943" w:rsidRDefault="007E7EFB" w:rsidP="007E7EFB">
      <w:pPr>
        <w:numPr>
          <w:ilvl w:val="0"/>
          <w:numId w:val="3"/>
        </w:numPr>
        <w:tabs>
          <w:tab w:val="clear" w:pos="360"/>
          <w:tab w:val="num" w:pos="0"/>
          <w:tab w:val="num" w:pos="2160"/>
        </w:tabs>
        <w:spacing w:after="0" w:line="240" w:lineRule="auto"/>
        <w:ind w:left="0"/>
        <w:jc w:val="both"/>
        <w:rPr>
          <w:rFonts w:cs="Arial"/>
          <w:snapToGrid w:val="0"/>
          <w:lang w:eastAsia="es-ES"/>
        </w:rPr>
      </w:pPr>
      <w:r w:rsidRPr="00F67943">
        <w:rPr>
          <w:rFonts w:cs="Arial"/>
          <w:b/>
          <w:snapToGrid w:val="0"/>
          <w:lang w:eastAsia="es-ES"/>
        </w:rPr>
        <w:t xml:space="preserve">Tramitació de l’expedient i procediment d’adjudicació </w:t>
      </w:r>
    </w:p>
    <w:p w14:paraId="2EFA31DC" w14:textId="77777777" w:rsidR="007E7EFB" w:rsidRPr="00F67943" w:rsidRDefault="007E7EFB" w:rsidP="007E7EFB">
      <w:pPr>
        <w:tabs>
          <w:tab w:val="num" w:pos="2160"/>
        </w:tabs>
        <w:spacing w:after="0" w:line="240" w:lineRule="auto"/>
        <w:jc w:val="both"/>
        <w:rPr>
          <w:rFonts w:cs="Arial"/>
          <w:b/>
          <w:snapToGrid w:val="0"/>
          <w:lang w:eastAsia="es-ES"/>
        </w:rPr>
      </w:pPr>
    </w:p>
    <w:p w14:paraId="4F57880F"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 xml:space="preserve">F.1 Forma de tramitació: </w:t>
      </w:r>
    </w:p>
    <w:p w14:paraId="6C0B77B2" w14:textId="77777777" w:rsidR="007E7EFB" w:rsidRPr="00F67943" w:rsidRDefault="007E7EFB" w:rsidP="007E7EFB">
      <w:pPr>
        <w:tabs>
          <w:tab w:val="num" w:pos="2160"/>
        </w:tabs>
        <w:spacing w:after="0" w:line="240" w:lineRule="auto"/>
        <w:jc w:val="both"/>
        <w:rPr>
          <w:rFonts w:cs="Arial"/>
          <w:snapToGrid w:val="0"/>
          <w:lang w:eastAsia="es-ES"/>
        </w:rPr>
      </w:pPr>
    </w:p>
    <w:p w14:paraId="0EFBD61D"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 xml:space="preserve">Ordinària </w:t>
      </w:r>
      <w:r w:rsidR="00DD6CCE" w:rsidRPr="00F67943">
        <w:rPr>
          <w:rFonts w:cs="Arial"/>
          <w:snapToGrid w:val="0"/>
          <w:lang w:eastAsia="es-ES"/>
        </w:rPr>
        <w:t>i anticipada</w:t>
      </w:r>
    </w:p>
    <w:p w14:paraId="6E51C01E" w14:textId="77777777" w:rsidR="004E59E5" w:rsidRPr="00F67943" w:rsidRDefault="004E59E5" w:rsidP="007E7EFB">
      <w:pPr>
        <w:tabs>
          <w:tab w:val="num" w:pos="2160"/>
        </w:tabs>
        <w:spacing w:after="0" w:line="240" w:lineRule="auto"/>
        <w:jc w:val="both"/>
        <w:rPr>
          <w:rFonts w:cs="Arial"/>
          <w:snapToGrid w:val="0"/>
          <w:lang w:eastAsia="es-ES"/>
        </w:rPr>
      </w:pPr>
    </w:p>
    <w:p w14:paraId="514437D5"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F.2 Procediment d’adjudicació:</w:t>
      </w:r>
    </w:p>
    <w:p w14:paraId="411EC6D0" w14:textId="77777777" w:rsidR="007E7EFB" w:rsidRPr="00F67943" w:rsidRDefault="007E7EFB" w:rsidP="007E7EFB">
      <w:pPr>
        <w:tabs>
          <w:tab w:val="num" w:pos="2160"/>
        </w:tabs>
        <w:spacing w:after="0" w:line="240" w:lineRule="auto"/>
        <w:jc w:val="both"/>
        <w:rPr>
          <w:rFonts w:cs="Arial"/>
          <w:snapToGrid w:val="0"/>
          <w:lang w:eastAsia="es-ES"/>
        </w:rPr>
      </w:pPr>
    </w:p>
    <w:p w14:paraId="1BB107C2" w14:textId="184EA188" w:rsidR="00F751F8" w:rsidRPr="00F67943" w:rsidRDefault="00F751F8" w:rsidP="00F751F8">
      <w:pPr>
        <w:tabs>
          <w:tab w:val="left" w:pos="1427"/>
        </w:tabs>
        <w:spacing w:after="0" w:line="240" w:lineRule="auto"/>
        <w:jc w:val="both"/>
        <w:rPr>
          <w:rFonts w:cs="Arial"/>
          <w:snapToGrid w:val="0"/>
          <w:lang w:eastAsia="es-ES"/>
        </w:rPr>
      </w:pPr>
      <w:r w:rsidRPr="00F67943">
        <w:rPr>
          <w:rFonts w:cs="Arial"/>
          <w:snapToGrid w:val="0"/>
          <w:lang w:eastAsia="es-ES"/>
        </w:rPr>
        <w:t>Obert amb fases successives (veure apartat H – Criteris d’adjudicació- del quadre de característiques).</w:t>
      </w:r>
    </w:p>
    <w:p w14:paraId="68142FD3" w14:textId="77777777" w:rsidR="00F751F8" w:rsidRPr="00F67943" w:rsidRDefault="00F751F8" w:rsidP="0094732C">
      <w:pPr>
        <w:spacing w:after="0" w:line="240" w:lineRule="auto"/>
        <w:jc w:val="both"/>
        <w:rPr>
          <w:rFonts w:cs="Arial"/>
          <w:u w:val="single"/>
          <w:lang w:eastAsia="es-ES"/>
        </w:rPr>
      </w:pPr>
    </w:p>
    <w:p w14:paraId="7CF96267" w14:textId="128DE198" w:rsidR="003E2567" w:rsidRPr="00F67943" w:rsidRDefault="003E2567" w:rsidP="0094732C">
      <w:pPr>
        <w:spacing w:after="0" w:line="240" w:lineRule="auto"/>
        <w:jc w:val="both"/>
        <w:rPr>
          <w:rFonts w:cs="Arial"/>
          <w:u w:val="single"/>
          <w:lang w:eastAsia="es-ES"/>
        </w:rPr>
      </w:pPr>
      <w:r w:rsidRPr="00F67943">
        <w:rPr>
          <w:rFonts w:cs="Arial"/>
          <w:u w:val="single"/>
          <w:lang w:eastAsia="es-ES"/>
        </w:rPr>
        <w:t>CONSULTES PRELIMINARS AL MERCAT</w:t>
      </w:r>
    </w:p>
    <w:p w14:paraId="6CC85676" w14:textId="77777777" w:rsidR="003E2567" w:rsidRPr="00F67943" w:rsidRDefault="003E2567" w:rsidP="0094732C">
      <w:pPr>
        <w:spacing w:after="0" w:line="240" w:lineRule="auto"/>
        <w:jc w:val="both"/>
        <w:rPr>
          <w:rFonts w:cs="Arial"/>
          <w:lang w:eastAsia="es-ES"/>
        </w:rPr>
      </w:pPr>
    </w:p>
    <w:p w14:paraId="52564E89" w14:textId="1994CFEC" w:rsidR="00142561" w:rsidRPr="00F67943" w:rsidRDefault="00142561" w:rsidP="0094732C">
      <w:pPr>
        <w:spacing w:after="0" w:line="240" w:lineRule="auto"/>
        <w:jc w:val="both"/>
        <w:rPr>
          <w:rFonts w:cs="Arial"/>
          <w:lang w:eastAsia="es-ES"/>
        </w:rPr>
      </w:pPr>
      <w:r w:rsidRPr="00F67943">
        <w:rPr>
          <w:rFonts w:cs="Arial"/>
          <w:lang w:eastAsia="es-ES"/>
        </w:rPr>
        <w:t xml:space="preserve">El </w:t>
      </w:r>
      <w:r w:rsidR="00E37481" w:rsidRPr="00F67943">
        <w:rPr>
          <w:rFonts w:cs="Arial"/>
          <w:lang w:eastAsia="es-ES"/>
        </w:rPr>
        <w:t>10 de gen</w:t>
      </w:r>
      <w:r w:rsidR="003E2567" w:rsidRPr="00F67943">
        <w:rPr>
          <w:rFonts w:cs="Arial"/>
          <w:lang w:eastAsia="es-ES"/>
        </w:rPr>
        <w:t>e</w:t>
      </w:r>
      <w:r w:rsidR="00E37481" w:rsidRPr="00F67943">
        <w:rPr>
          <w:rFonts w:cs="Arial"/>
          <w:lang w:eastAsia="es-ES"/>
        </w:rPr>
        <w:t>r de 20</w:t>
      </w:r>
      <w:r w:rsidR="003E2567" w:rsidRPr="00F67943">
        <w:rPr>
          <w:rFonts w:cs="Arial"/>
          <w:lang w:eastAsia="es-ES"/>
        </w:rPr>
        <w:t>2</w:t>
      </w:r>
      <w:r w:rsidR="00E37481" w:rsidRPr="00F67943">
        <w:rPr>
          <w:rFonts w:cs="Arial"/>
          <w:lang w:eastAsia="es-ES"/>
        </w:rPr>
        <w:t>4</w:t>
      </w:r>
      <w:r w:rsidRPr="00F67943">
        <w:rPr>
          <w:rFonts w:cs="Arial"/>
          <w:lang w:eastAsia="es-ES"/>
        </w:rPr>
        <w:t xml:space="preserve"> es va publicar a la Plataforma de Serveis de Contractació del </w:t>
      </w:r>
      <w:r w:rsidR="00CC6FCB" w:rsidRPr="00F67943">
        <w:rPr>
          <w:rFonts w:cs="Arial"/>
          <w:lang w:eastAsia="es-ES"/>
        </w:rPr>
        <w:t>Departament d’Economia i Finances</w:t>
      </w:r>
      <w:r w:rsidRPr="00F67943">
        <w:rPr>
          <w:rFonts w:cs="Arial"/>
          <w:lang w:eastAsia="es-ES"/>
        </w:rPr>
        <w:t xml:space="preserve"> un procés de Consulta Preliminar al Mercat en el qual van poder participar tots els interessats presentant les seves propostes fins al </w:t>
      </w:r>
      <w:r w:rsidR="00E37481" w:rsidRPr="00F67943">
        <w:rPr>
          <w:rFonts w:cs="Arial"/>
          <w:lang w:eastAsia="es-ES"/>
        </w:rPr>
        <w:t>15 d’abril de 2024</w:t>
      </w:r>
      <w:r w:rsidRPr="00F67943">
        <w:rPr>
          <w:rFonts w:cs="Arial"/>
          <w:lang w:eastAsia="es-ES"/>
        </w:rPr>
        <w:t>.</w:t>
      </w:r>
    </w:p>
    <w:p w14:paraId="072AD01C" w14:textId="77777777" w:rsidR="00E37481" w:rsidRPr="00F67943" w:rsidRDefault="00E37481" w:rsidP="0094732C">
      <w:pPr>
        <w:spacing w:after="0" w:line="240" w:lineRule="auto"/>
        <w:jc w:val="both"/>
        <w:rPr>
          <w:rFonts w:cs="Arial"/>
          <w:lang w:eastAsia="es-ES"/>
        </w:rPr>
      </w:pPr>
    </w:p>
    <w:p w14:paraId="347BE5F3" w14:textId="16FD36E9" w:rsidR="003E2567" w:rsidRPr="00F67943" w:rsidRDefault="003E2567" w:rsidP="003E2567">
      <w:pPr>
        <w:spacing w:after="0" w:line="240" w:lineRule="auto"/>
        <w:jc w:val="both"/>
        <w:rPr>
          <w:rFonts w:cs="Arial"/>
          <w:lang w:eastAsia="es-ES"/>
        </w:rPr>
      </w:pPr>
      <w:r w:rsidRPr="00F67943">
        <w:rPr>
          <w:rFonts w:cs="Arial"/>
          <w:lang w:eastAsia="es-ES"/>
        </w:rPr>
        <w:t>El 2 de maig de 2025 es va publicar a la Plataforma de Serveis de Contractació del Departament d’Economia i Finances una segona Consulta Preliminar al Mercat en la qual van poder participar tots els interessats presentant les seves propostes fins al 19 de maig de 2025.</w:t>
      </w:r>
    </w:p>
    <w:p w14:paraId="540FCCE3" w14:textId="77777777" w:rsidR="00142561" w:rsidRPr="00F67943" w:rsidRDefault="00142561" w:rsidP="0094732C">
      <w:pPr>
        <w:spacing w:after="0" w:line="240" w:lineRule="auto"/>
        <w:jc w:val="both"/>
        <w:rPr>
          <w:rFonts w:cs="Arial"/>
          <w:lang w:eastAsia="es-ES"/>
        </w:rPr>
      </w:pPr>
    </w:p>
    <w:p w14:paraId="7D34089D" w14:textId="0A6129A7" w:rsidR="00EA17E4" w:rsidRPr="00F67943" w:rsidRDefault="00142561" w:rsidP="00167633">
      <w:pPr>
        <w:spacing w:after="0" w:line="240" w:lineRule="auto"/>
        <w:jc w:val="both"/>
        <w:rPr>
          <w:rFonts w:cs="Arial"/>
          <w:lang w:eastAsia="es-ES"/>
        </w:rPr>
      </w:pPr>
      <w:r w:rsidRPr="00F67943">
        <w:rPr>
          <w:rFonts w:cs="Arial"/>
          <w:lang w:eastAsia="es-ES"/>
        </w:rPr>
        <w:t>Aquest</w:t>
      </w:r>
      <w:r w:rsidR="003E2567" w:rsidRPr="00F67943">
        <w:rPr>
          <w:rFonts w:cs="Arial"/>
          <w:lang w:eastAsia="es-ES"/>
        </w:rPr>
        <w:t>s processos</w:t>
      </w:r>
      <w:r w:rsidRPr="00F67943">
        <w:rPr>
          <w:rFonts w:cs="Arial"/>
          <w:lang w:eastAsia="es-ES"/>
        </w:rPr>
        <w:t>, d’acord amb el previst a l’article 115 LCSP, ha</w:t>
      </w:r>
      <w:r w:rsidR="003E2567" w:rsidRPr="00F67943">
        <w:rPr>
          <w:rFonts w:cs="Arial"/>
          <w:lang w:eastAsia="es-ES"/>
        </w:rPr>
        <w:t>n</w:t>
      </w:r>
      <w:r w:rsidRPr="00F67943">
        <w:rPr>
          <w:rFonts w:cs="Arial"/>
          <w:lang w:eastAsia="es-ES"/>
        </w:rPr>
        <w:t xml:space="preserve"> permès realitzar un estudi del mercat i dirigir consultes als operadors econòmics amb l’objectiu de preparar correctament la licitació i informar a aquests operadors dels plans i requisits per concórrer a la licitació. Aquesta consulta ha possibilitat una millor definició de les especificacions tècniques que es recullen en el plec de prescripcions tècniques.</w:t>
      </w:r>
    </w:p>
    <w:p w14:paraId="10EEEA51" w14:textId="77777777" w:rsidR="00260BBD" w:rsidRPr="00F67943" w:rsidRDefault="00260BBD" w:rsidP="007E7EFB">
      <w:pPr>
        <w:tabs>
          <w:tab w:val="num" w:pos="2160"/>
        </w:tabs>
        <w:spacing w:after="0" w:line="240" w:lineRule="auto"/>
        <w:jc w:val="both"/>
        <w:rPr>
          <w:rFonts w:cs="Arial"/>
          <w:snapToGrid w:val="0"/>
          <w:lang w:eastAsia="es-ES"/>
        </w:rPr>
      </w:pPr>
    </w:p>
    <w:p w14:paraId="102AAB50"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 xml:space="preserve">F.3 Presentació d’ofertes mitjançant eina de Sobre Digital: </w:t>
      </w:r>
    </w:p>
    <w:p w14:paraId="4FFAC5B9"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ab/>
      </w:r>
    </w:p>
    <w:p w14:paraId="628023BF"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 xml:space="preserve">Sí </w:t>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p>
    <w:p w14:paraId="68E8328C" w14:textId="77777777" w:rsidR="007E7EFB" w:rsidRPr="00F67943" w:rsidRDefault="007E7EFB" w:rsidP="007E7EFB">
      <w:pPr>
        <w:tabs>
          <w:tab w:val="num" w:pos="2160"/>
        </w:tabs>
        <w:spacing w:after="0" w:line="240" w:lineRule="auto"/>
        <w:jc w:val="both"/>
        <w:rPr>
          <w:rFonts w:cs="Arial"/>
          <w:i/>
          <w:snapToGrid w:val="0"/>
          <w:lang w:eastAsia="es-ES"/>
        </w:rPr>
      </w:pPr>
    </w:p>
    <w:p w14:paraId="2EE80EBC" w14:textId="77777777" w:rsidR="00F05403" w:rsidRPr="00F67943" w:rsidRDefault="00F05403" w:rsidP="00F05403">
      <w:pPr>
        <w:tabs>
          <w:tab w:val="num" w:pos="2160"/>
        </w:tabs>
        <w:spacing w:after="0" w:line="240" w:lineRule="auto"/>
        <w:jc w:val="both"/>
        <w:rPr>
          <w:rFonts w:cs="Arial"/>
          <w:snapToGrid w:val="0"/>
          <w:lang w:eastAsia="es-ES"/>
        </w:rPr>
      </w:pPr>
      <w:r w:rsidRPr="00F67943">
        <w:rPr>
          <w:rFonts w:cs="Arial"/>
          <w:snapToGrid w:val="0"/>
          <w:lang w:eastAsia="es-ES"/>
        </w:rPr>
        <w:lastRenderedPageBreak/>
        <w:t xml:space="preserve">Sobres a presentar: En aquest expedient es preveu la presentació de </w:t>
      </w:r>
      <w:r w:rsidRPr="00F67943">
        <w:rPr>
          <w:rFonts w:cs="Arial"/>
          <w:b/>
          <w:snapToGrid w:val="0"/>
          <w:lang w:eastAsia="es-ES"/>
        </w:rPr>
        <w:t>3 sobres</w:t>
      </w:r>
      <w:r w:rsidRPr="00F67943">
        <w:rPr>
          <w:rFonts w:cs="Arial"/>
          <w:snapToGrid w:val="0"/>
          <w:lang w:eastAsia="es-ES"/>
        </w:rPr>
        <w:t>, el contingut dels quals es recull a la clàusula 11.10 del PCAP:</w:t>
      </w:r>
    </w:p>
    <w:p w14:paraId="178A0F07" w14:textId="77777777" w:rsidR="00F05403" w:rsidRPr="00F67943" w:rsidRDefault="00F05403" w:rsidP="00F05403">
      <w:pPr>
        <w:tabs>
          <w:tab w:val="num" w:pos="2160"/>
        </w:tabs>
        <w:spacing w:after="0" w:line="240" w:lineRule="auto"/>
        <w:jc w:val="both"/>
        <w:rPr>
          <w:rFonts w:cs="Arial"/>
          <w:snapToGrid w:val="0"/>
          <w:lang w:eastAsia="es-ES"/>
        </w:rPr>
      </w:pPr>
    </w:p>
    <w:p w14:paraId="266F3305" w14:textId="77777777" w:rsidR="00F05403" w:rsidRPr="00F67943"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b/>
          <w:sz w:val="22"/>
          <w:szCs w:val="22"/>
        </w:rPr>
        <w:t>Sobre A:</w:t>
      </w:r>
      <w:r w:rsidRPr="00F67943">
        <w:rPr>
          <w:rFonts w:ascii="Arial" w:hAnsi="Arial" w:cs="Arial"/>
          <w:sz w:val="22"/>
          <w:szCs w:val="22"/>
        </w:rPr>
        <w:t xml:space="preserve"> Documentació administrativa. Concretament:</w:t>
      </w:r>
    </w:p>
    <w:p w14:paraId="1305187E" w14:textId="77777777" w:rsidR="00F05403" w:rsidRPr="00F67943"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45894CCD" w14:textId="77777777" w:rsidR="00F05403" w:rsidRPr="00F67943"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 xml:space="preserve">Document europeu únic de contractació (DEUC).  </w:t>
      </w:r>
    </w:p>
    <w:p w14:paraId="3F5422B3" w14:textId="77777777" w:rsidR="00F05403" w:rsidRPr="00F67943"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19C3F8C8" w14:textId="77777777" w:rsidR="00F05403" w:rsidRPr="00F67943"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En cas d’empresa estrangera, declaració de submissió als jutjats i tribunals espanyols.</w:t>
      </w:r>
    </w:p>
    <w:p w14:paraId="0E2BDCA3" w14:textId="77777777" w:rsidR="00F05403" w:rsidRPr="00F67943"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43BC13BC" w14:textId="77777777" w:rsidR="00F05403" w:rsidRPr="00F67943"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Compromís</w:t>
      </w:r>
      <w:r w:rsidR="00724B6C" w:rsidRPr="00F67943">
        <w:rPr>
          <w:rFonts w:ascii="Arial" w:hAnsi="Arial" w:cs="Arial"/>
          <w:sz w:val="22"/>
          <w:szCs w:val="22"/>
        </w:rPr>
        <w:t xml:space="preserve"> </w:t>
      </w:r>
      <w:r w:rsidRPr="00F67943">
        <w:rPr>
          <w:rFonts w:ascii="Arial" w:hAnsi="Arial" w:cs="Arial"/>
          <w:sz w:val="22"/>
          <w:szCs w:val="22"/>
        </w:rPr>
        <w:t>d’adscripció dels mitjans personals i materials requerits com a solvència en l’apartat G3.</w:t>
      </w:r>
    </w:p>
    <w:p w14:paraId="214DE7D1" w14:textId="77777777" w:rsidR="00F05403" w:rsidRPr="00F67943" w:rsidRDefault="00F05403" w:rsidP="00F05403">
      <w:pPr>
        <w:pStyle w:val="Pargrafdellista"/>
        <w:rPr>
          <w:rFonts w:ascii="Arial" w:hAnsi="Arial" w:cs="Arial"/>
          <w:sz w:val="22"/>
          <w:szCs w:val="22"/>
        </w:rPr>
      </w:pPr>
    </w:p>
    <w:p w14:paraId="6753DF7D" w14:textId="77777777" w:rsidR="00511F43" w:rsidRPr="00F67943" w:rsidRDefault="00F0540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Si s’escau, en cas de subcontractació presentació de l’annex 5.</w:t>
      </w:r>
    </w:p>
    <w:p w14:paraId="17B1A9C9" w14:textId="77777777" w:rsidR="00511F43" w:rsidRPr="00F67943" w:rsidRDefault="00511F43" w:rsidP="00511F43">
      <w:pPr>
        <w:pStyle w:val="Pargrafdellista"/>
        <w:rPr>
          <w:rFonts w:ascii="Arial" w:hAnsi="Arial" w:cs="Arial"/>
          <w:sz w:val="22"/>
          <w:szCs w:val="22"/>
        </w:rPr>
      </w:pPr>
    </w:p>
    <w:p w14:paraId="6062463E" w14:textId="6AC9D4DE" w:rsidR="00511F43" w:rsidRPr="00F67943" w:rsidRDefault="00511F4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 xml:space="preserve">Documentació </w:t>
      </w:r>
      <w:r w:rsidR="00BC439D" w:rsidRPr="00F67943">
        <w:rPr>
          <w:rFonts w:ascii="Arial" w:hAnsi="Arial" w:cs="Arial"/>
          <w:sz w:val="22"/>
          <w:szCs w:val="22"/>
        </w:rPr>
        <w:t xml:space="preserve">per a les empreses licitadores </w:t>
      </w:r>
      <w:r w:rsidRPr="00F67943">
        <w:rPr>
          <w:rFonts w:ascii="Arial" w:hAnsi="Arial" w:cs="Arial"/>
          <w:sz w:val="22"/>
          <w:szCs w:val="22"/>
        </w:rPr>
        <w:t>recollida en l’apartat J del quadre de característiques</w:t>
      </w:r>
    </w:p>
    <w:p w14:paraId="0AAC361F" w14:textId="77777777" w:rsidR="00F05403" w:rsidRPr="00F67943" w:rsidRDefault="00F05403" w:rsidP="00F05403">
      <w:pPr>
        <w:pStyle w:val="Textindependent2"/>
        <w:tabs>
          <w:tab w:val="left" w:pos="567"/>
        </w:tabs>
        <w:spacing w:after="0" w:line="240" w:lineRule="auto"/>
        <w:jc w:val="both"/>
        <w:outlineLvl w:val="0"/>
        <w:rPr>
          <w:rFonts w:ascii="Arial" w:hAnsi="Arial" w:cs="Arial"/>
          <w:sz w:val="22"/>
          <w:szCs w:val="22"/>
        </w:rPr>
      </w:pPr>
    </w:p>
    <w:p w14:paraId="0BA4F6E4" w14:textId="77777777" w:rsidR="00F05403" w:rsidRPr="00F67943"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b/>
          <w:sz w:val="22"/>
          <w:szCs w:val="22"/>
        </w:rPr>
        <w:t>Sobre B:</w:t>
      </w:r>
      <w:r w:rsidRPr="00F67943">
        <w:rPr>
          <w:rFonts w:ascii="Arial" w:hAnsi="Arial" w:cs="Arial"/>
          <w:sz w:val="22"/>
          <w:szCs w:val="22"/>
        </w:rPr>
        <w:t xml:space="preserve"> Documentació relativa als criteris de valoració subjectiva.  </w:t>
      </w:r>
    </w:p>
    <w:p w14:paraId="52A04213" w14:textId="77777777" w:rsidR="00F05403" w:rsidRPr="00F67943"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6913A40C" w14:textId="77777777" w:rsidR="00F05403" w:rsidRPr="00F67943" w:rsidRDefault="00F05403" w:rsidP="00F05403">
      <w:pPr>
        <w:pStyle w:val="Textindependent2"/>
        <w:tabs>
          <w:tab w:val="left" w:pos="284"/>
        </w:tabs>
        <w:spacing w:after="0" w:line="240" w:lineRule="auto"/>
        <w:ind w:left="284"/>
        <w:jc w:val="both"/>
        <w:outlineLvl w:val="0"/>
        <w:rPr>
          <w:rFonts w:ascii="Arial" w:hAnsi="Arial" w:cs="Arial"/>
          <w:sz w:val="22"/>
          <w:szCs w:val="22"/>
        </w:rPr>
      </w:pPr>
      <w:r w:rsidRPr="00F67943">
        <w:rPr>
          <w:rFonts w:ascii="Arial" w:hAnsi="Arial" w:cs="Arial"/>
          <w:sz w:val="22"/>
          <w:szCs w:val="22"/>
        </w:rPr>
        <w:t>Concretament es presentarà en aquest sobre la documentació que doni resposta al següent criteri d’adjudicació:</w:t>
      </w:r>
    </w:p>
    <w:p w14:paraId="318955B3" w14:textId="77777777" w:rsidR="00F05403" w:rsidRPr="00F67943" w:rsidRDefault="00F05403" w:rsidP="00F05403">
      <w:pPr>
        <w:pStyle w:val="Textindependent2"/>
        <w:tabs>
          <w:tab w:val="left" w:pos="567"/>
        </w:tabs>
        <w:spacing w:after="0" w:line="240" w:lineRule="auto"/>
        <w:ind w:left="284" w:hanging="284"/>
        <w:jc w:val="both"/>
        <w:outlineLvl w:val="0"/>
        <w:rPr>
          <w:rFonts w:ascii="Arial" w:hAnsi="Arial" w:cs="Arial"/>
          <w:sz w:val="22"/>
          <w:szCs w:val="22"/>
        </w:rPr>
      </w:pPr>
    </w:p>
    <w:p w14:paraId="7CA978BC" w14:textId="1BE97CB6" w:rsidR="00F05403" w:rsidRPr="00F67943" w:rsidRDefault="00F05403" w:rsidP="00F05403">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u w:val="single"/>
        </w:rPr>
        <w:t>Memòria tècnica del projecte</w:t>
      </w:r>
      <w:r w:rsidRPr="00F67943">
        <w:rPr>
          <w:rFonts w:ascii="Arial" w:hAnsi="Arial" w:cs="Arial"/>
          <w:sz w:val="22"/>
          <w:szCs w:val="22"/>
        </w:rPr>
        <w:t>: indicat en el punt 1 de l’apartat H</w:t>
      </w:r>
      <w:r w:rsidR="00E828C7" w:rsidRPr="00F67943">
        <w:rPr>
          <w:rFonts w:ascii="Arial" w:hAnsi="Arial" w:cs="Arial"/>
          <w:sz w:val="22"/>
          <w:szCs w:val="22"/>
        </w:rPr>
        <w:t>.1.1.</w:t>
      </w:r>
      <w:r w:rsidRPr="00F67943">
        <w:rPr>
          <w:rFonts w:ascii="Arial" w:hAnsi="Arial" w:cs="Arial"/>
          <w:sz w:val="22"/>
          <w:szCs w:val="22"/>
        </w:rPr>
        <w:t xml:space="preserve"> – Criteris d’adjudicació </w:t>
      </w:r>
      <w:r w:rsidR="00AF67AE" w:rsidRPr="00F67943">
        <w:rPr>
          <w:rFonts w:ascii="Arial" w:hAnsi="Arial" w:cs="Arial"/>
          <w:sz w:val="22"/>
          <w:szCs w:val="22"/>
        </w:rPr>
        <w:t>(segons Annex A)</w:t>
      </w:r>
    </w:p>
    <w:p w14:paraId="0C89B3CB" w14:textId="77777777" w:rsidR="004E662D" w:rsidRPr="00F67943" w:rsidRDefault="004E662D" w:rsidP="007305BC">
      <w:pPr>
        <w:pStyle w:val="Textindependent2"/>
        <w:tabs>
          <w:tab w:val="left" w:pos="567"/>
        </w:tabs>
        <w:spacing w:after="0" w:line="240" w:lineRule="auto"/>
        <w:jc w:val="both"/>
        <w:outlineLvl w:val="0"/>
        <w:rPr>
          <w:rFonts w:ascii="Arial" w:hAnsi="Arial" w:cs="Arial"/>
          <w:sz w:val="22"/>
          <w:szCs w:val="22"/>
        </w:rPr>
      </w:pPr>
    </w:p>
    <w:p w14:paraId="19C33104" w14:textId="77777777" w:rsidR="00F05403" w:rsidRPr="00F67943" w:rsidRDefault="00F05403" w:rsidP="00F05403">
      <w:pPr>
        <w:pStyle w:val="Textindependent2"/>
        <w:numPr>
          <w:ilvl w:val="0"/>
          <w:numId w:val="23"/>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b/>
          <w:sz w:val="22"/>
          <w:szCs w:val="22"/>
        </w:rPr>
        <w:t>Sobre C:</w:t>
      </w:r>
      <w:r w:rsidRPr="00F67943">
        <w:rPr>
          <w:rFonts w:ascii="Arial" w:hAnsi="Arial" w:cs="Arial"/>
          <w:sz w:val="22"/>
          <w:szCs w:val="22"/>
        </w:rPr>
        <w:t xml:space="preserve"> Documentació relativa als criteris quantificables automàticament.</w:t>
      </w:r>
    </w:p>
    <w:p w14:paraId="703C17C1" w14:textId="77777777" w:rsidR="007E7EFB" w:rsidRPr="00F67943" w:rsidRDefault="007E7EFB" w:rsidP="007E7EFB">
      <w:pPr>
        <w:tabs>
          <w:tab w:val="left" w:pos="2160"/>
        </w:tabs>
        <w:spacing w:after="0" w:line="100" w:lineRule="atLeast"/>
        <w:jc w:val="both"/>
        <w:rPr>
          <w:rFonts w:cs="Arial"/>
        </w:rPr>
      </w:pPr>
    </w:p>
    <w:p w14:paraId="4C6834E2" w14:textId="77777777" w:rsidR="00AF54A2" w:rsidRPr="00F67943" w:rsidRDefault="00AF54A2" w:rsidP="00AF54A2">
      <w:pPr>
        <w:pStyle w:val="Textindependent2"/>
        <w:tabs>
          <w:tab w:val="left" w:pos="284"/>
        </w:tabs>
        <w:spacing w:after="0" w:line="240" w:lineRule="auto"/>
        <w:ind w:left="284"/>
        <w:jc w:val="both"/>
        <w:outlineLvl w:val="0"/>
        <w:rPr>
          <w:rFonts w:ascii="Arial" w:hAnsi="Arial" w:cs="Arial"/>
          <w:sz w:val="22"/>
          <w:szCs w:val="22"/>
        </w:rPr>
      </w:pPr>
      <w:r w:rsidRPr="00F67943">
        <w:rPr>
          <w:rFonts w:ascii="Arial" w:hAnsi="Arial" w:cs="Arial"/>
          <w:sz w:val="22"/>
          <w:szCs w:val="22"/>
        </w:rPr>
        <w:t>Concretament es presentarà en aquest sobre la documentació que doni resposta al següent criteri d’adjudicació:</w:t>
      </w:r>
    </w:p>
    <w:p w14:paraId="54C19FFC" w14:textId="77777777" w:rsidR="00AF54A2" w:rsidRPr="00F67943" w:rsidRDefault="00AF54A2" w:rsidP="007E7EFB">
      <w:pPr>
        <w:tabs>
          <w:tab w:val="left" w:pos="2160"/>
        </w:tabs>
        <w:spacing w:after="0" w:line="100" w:lineRule="atLeast"/>
        <w:jc w:val="both"/>
        <w:rPr>
          <w:rFonts w:cs="Arial"/>
        </w:rPr>
      </w:pPr>
    </w:p>
    <w:p w14:paraId="33E303F3" w14:textId="77777777" w:rsidR="00E828C7" w:rsidRPr="00F67943"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bookmarkStart w:id="2" w:name="_Toc34139653"/>
      <w:r w:rsidRPr="00F67943">
        <w:rPr>
          <w:rFonts w:ascii="Arial" w:hAnsi="Arial" w:cs="Arial"/>
          <w:sz w:val="22"/>
          <w:szCs w:val="22"/>
          <w:u w:val="single"/>
        </w:rPr>
        <w:t>Casos d’ús addicionals opcionals de la simulació/predicció de situacions i a la IA d’aprenentatge de situacions històriques</w:t>
      </w:r>
      <w:r w:rsidRPr="00F67943">
        <w:rPr>
          <w:rFonts w:ascii="Arial" w:hAnsi="Arial" w:cs="Arial"/>
          <w:sz w:val="22"/>
          <w:szCs w:val="22"/>
        </w:rPr>
        <w:t>: indicat en el punt 2 de l’apartat H.1.2 – Criteris d’adjudicació</w:t>
      </w:r>
      <w:bookmarkEnd w:id="2"/>
      <w:r w:rsidRPr="00F67943">
        <w:rPr>
          <w:rFonts w:ascii="Arial" w:hAnsi="Arial" w:cs="Arial"/>
          <w:sz w:val="22"/>
          <w:szCs w:val="22"/>
        </w:rPr>
        <w:t>.</w:t>
      </w:r>
    </w:p>
    <w:p w14:paraId="138DCE2B" w14:textId="77777777" w:rsidR="00E828C7" w:rsidRPr="00F67943"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271B5B1E" w14:textId="5C4ADEB3" w:rsidR="00E828C7" w:rsidRPr="00F67943"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u w:val="single"/>
        </w:rPr>
        <w:t>Altres casos d’ús</w:t>
      </w:r>
      <w:r w:rsidRPr="00F67943">
        <w:rPr>
          <w:rFonts w:ascii="Arial" w:hAnsi="Arial" w:cs="Arial"/>
          <w:sz w:val="22"/>
          <w:szCs w:val="22"/>
        </w:rPr>
        <w:t>: indicat en el punt 3 de l’apartat H.1.2 – Criteris d’adjudicació.</w:t>
      </w:r>
    </w:p>
    <w:p w14:paraId="35FC7708" w14:textId="77777777" w:rsidR="00E828C7" w:rsidRPr="00F67943"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5FBF375F" w14:textId="5FA8967D" w:rsidR="00E828C7" w:rsidRPr="00F67943"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u w:val="single"/>
        </w:rPr>
        <w:t>Criteris relacionats amb l’equip mínim de treball</w:t>
      </w:r>
      <w:r w:rsidRPr="00F67943">
        <w:rPr>
          <w:rFonts w:ascii="Arial" w:hAnsi="Arial" w:cs="Arial"/>
          <w:sz w:val="22"/>
          <w:szCs w:val="22"/>
        </w:rPr>
        <w:t>: indicat en el punt 4 de l’apartat H.1.2 – Criteris d’adjudicació.</w:t>
      </w:r>
    </w:p>
    <w:p w14:paraId="71C9519E" w14:textId="77777777" w:rsidR="00E828C7" w:rsidRPr="00F67943" w:rsidRDefault="00E828C7" w:rsidP="00E828C7">
      <w:pPr>
        <w:pStyle w:val="Pargrafdellista"/>
        <w:rPr>
          <w:rFonts w:ascii="Arial" w:hAnsi="Arial" w:cs="Arial"/>
          <w:sz w:val="22"/>
          <w:szCs w:val="22"/>
        </w:rPr>
      </w:pPr>
    </w:p>
    <w:p w14:paraId="05FA7E81" w14:textId="7B5A6B25" w:rsidR="00E828C7" w:rsidRPr="00F67943"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u w:val="single"/>
        </w:rPr>
        <w:t>Altres criteris</w:t>
      </w:r>
      <w:r w:rsidRPr="00F67943">
        <w:rPr>
          <w:rFonts w:ascii="Arial" w:hAnsi="Arial" w:cs="Arial"/>
          <w:sz w:val="22"/>
          <w:szCs w:val="22"/>
        </w:rPr>
        <w:t>: indicat en el punt 5 de l’apartat H.1.2 – Criteris d’adjudicació.</w:t>
      </w:r>
    </w:p>
    <w:p w14:paraId="4611C298" w14:textId="77777777" w:rsidR="00AF67AE" w:rsidRPr="00F67943" w:rsidRDefault="00AF67AE" w:rsidP="00AF67AE">
      <w:pPr>
        <w:pStyle w:val="Pargrafdellista"/>
        <w:rPr>
          <w:rFonts w:ascii="Arial" w:hAnsi="Arial" w:cs="Arial"/>
          <w:sz w:val="22"/>
          <w:szCs w:val="22"/>
        </w:rPr>
      </w:pPr>
    </w:p>
    <w:p w14:paraId="6733B774" w14:textId="74AA4360" w:rsidR="00AF67AE" w:rsidRPr="00F67943" w:rsidRDefault="00AF67AE"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rPr>
        <w:t>Declaració responsable d’acord amb el model recollit en l’Annex B</w:t>
      </w:r>
    </w:p>
    <w:p w14:paraId="2CB00361" w14:textId="77777777" w:rsidR="00BE3B1A" w:rsidRPr="00F67943" w:rsidRDefault="00BE3B1A" w:rsidP="00724B6C">
      <w:pPr>
        <w:pStyle w:val="Textindependent2"/>
        <w:tabs>
          <w:tab w:val="left" w:pos="567"/>
        </w:tabs>
        <w:spacing w:after="0" w:line="240" w:lineRule="auto"/>
        <w:jc w:val="both"/>
        <w:outlineLvl w:val="0"/>
        <w:rPr>
          <w:rFonts w:ascii="Arial" w:hAnsi="Arial" w:cs="Arial"/>
          <w:sz w:val="22"/>
          <w:szCs w:val="22"/>
        </w:rPr>
      </w:pPr>
    </w:p>
    <w:p w14:paraId="777E6C10" w14:textId="77777777" w:rsidR="007E7EFB" w:rsidRPr="00F67943" w:rsidRDefault="007E7EFB" w:rsidP="007E7EFB">
      <w:pPr>
        <w:numPr>
          <w:ilvl w:val="0"/>
          <w:numId w:val="3"/>
        </w:numPr>
        <w:tabs>
          <w:tab w:val="clear" w:pos="360"/>
          <w:tab w:val="num" w:pos="0"/>
          <w:tab w:val="num" w:pos="2160"/>
        </w:tabs>
        <w:spacing w:after="0" w:line="240" w:lineRule="auto"/>
        <w:ind w:left="0"/>
        <w:jc w:val="both"/>
        <w:rPr>
          <w:rFonts w:cs="Arial"/>
          <w:snapToGrid w:val="0"/>
          <w:lang w:eastAsia="es-ES"/>
        </w:rPr>
      </w:pPr>
      <w:r w:rsidRPr="00F67943">
        <w:rPr>
          <w:rFonts w:cs="Arial"/>
          <w:b/>
          <w:snapToGrid w:val="0"/>
          <w:lang w:eastAsia="es-ES"/>
        </w:rPr>
        <w:t>Solvència i classificació empresarial</w:t>
      </w:r>
    </w:p>
    <w:p w14:paraId="48049B1F" w14:textId="77777777" w:rsidR="007E7EFB" w:rsidRPr="00F67943" w:rsidRDefault="007E7EFB" w:rsidP="007E7EFB">
      <w:pPr>
        <w:spacing w:after="0" w:line="240" w:lineRule="auto"/>
        <w:jc w:val="both"/>
        <w:rPr>
          <w:rFonts w:cs="Arial"/>
          <w:b/>
          <w:snapToGrid w:val="0"/>
          <w:lang w:eastAsia="es-ES"/>
        </w:rPr>
      </w:pPr>
    </w:p>
    <w:p w14:paraId="73BFD118"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G1. Criteris de selecció relatius a la solvència econòmica i financera i tècnica o professional:</w:t>
      </w:r>
    </w:p>
    <w:p w14:paraId="20C587F2" w14:textId="77777777" w:rsidR="007E7EFB" w:rsidRPr="00F67943" w:rsidRDefault="007E7EFB" w:rsidP="007E7EFB">
      <w:pPr>
        <w:spacing w:after="0" w:line="240" w:lineRule="auto"/>
        <w:jc w:val="both"/>
        <w:rPr>
          <w:rFonts w:cs="Arial"/>
          <w:snapToGrid w:val="0"/>
          <w:lang w:eastAsia="es-ES"/>
        </w:rPr>
      </w:pPr>
    </w:p>
    <w:p w14:paraId="54FD1D10" w14:textId="77777777" w:rsidR="007E7EFB" w:rsidRPr="00F67943" w:rsidRDefault="007E7EFB" w:rsidP="007E7EFB">
      <w:pPr>
        <w:pStyle w:val="Pargrafdellista"/>
        <w:numPr>
          <w:ilvl w:val="0"/>
          <w:numId w:val="27"/>
        </w:numPr>
        <w:tabs>
          <w:tab w:val="left" w:pos="426"/>
        </w:tabs>
        <w:ind w:left="0" w:firstLine="0"/>
        <w:jc w:val="both"/>
        <w:rPr>
          <w:rFonts w:ascii="Arial" w:hAnsi="Arial" w:cs="Arial"/>
          <w:snapToGrid w:val="0"/>
        </w:rPr>
      </w:pPr>
      <w:r w:rsidRPr="00F67943">
        <w:rPr>
          <w:rFonts w:ascii="Arial" w:hAnsi="Arial" w:cs="Arial"/>
          <w:snapToGrid w:val="0"/>
        </w:rPr>
        <w:t>SOLVÈNCIA  ECONÒMICA I FINANCERA</w:t>
      </w:r>
    </w:p>
    <w:p w14:paraId="0D50D9F7" w14:textId="77777777" w:rsidR="007E7EFB" w:rsidRPr="00F67943" w:rsidRDefault="007E7EFB" w:rsidP="007E7EFB">
      <w:pPr>
        <w:pStyle w:val="Pargrafdellista"/>
        <w:ind w:left="0"/>
        <w:jc w:val="both"/>
        <w:rPr>
          <w:rFonts w:ascii="Arial" w:hAnsi="Arial" w:cs="Arial"/>
          <w:snapToGrid w:val="0"/>
        </w:rPr>
      </w:pPr>
    </w:p>
    <w:p w14:paraId="78477663" w14:textId="77777777" w:rsidR="00325753" w:rsidRPr="00F67943" w:rsidRDefault="007E7EFB" w:rsidP="00325753">
      <w:pPr>
        <w:widowControl w:val="0"/>
        <w:autoSpaceDE w:val="0"/>
        <w:autoSpaceDN w:val="0"/>
        <w:adjustRightInd w:val="0"/>
        <w:spacing w:after="0" w:line="240" w:lineRule="auto"/>
        <w:ind w:right="55"/>
        <w:jc w:val="both"/>
        <w:rPr>
          <w:rFonts w:cs="Arial"/>
          <w:spacing w:val="31"/>
        </w:rPr>
      </w:pPr>
      <w:r w:rsidRPr="00F67943">
        <w:rPr>
          <w:rFonts w:cs="Arial"/>
          <w:spacing w:val="-1"/>
        </w:rPr>
        <w:t>E</w:t>
      </w:r>
      <w:r w:rsidRPr="00F67943">
        <w:rPr>
          <w:rFonts w:cs="Arial"/>
        </w:rPr>
        <w:t>n</w:t>
      </w:r>
      <w:r w:rsidRPr="00F67943">
        <w:rPr>
          <w:rFonts w:cs="Arial"/>
          <w:spacing w:val="3"/>
        </w:rPr>
        <w:t xml:space="preserve"> </w:t>
      </w:r>
      <w:r w:rsidRPr="00F67943">
        <w:rPr>
          <w:rFonts w:cs="Arial"/>
        </w:rPr>
        <w:t>a</w:t>
      </w:r>
      <w:r w:rsidRPr="00F67943">
        <w:rPr>
          <w:rFonts w:cs="Arial"/>
          <w:spacing w:val="-1"/>
        </w:rPr>
        <w:t>pli</w:t>
      </w:r>
      <w:r w:rsidRPr="00F67943">
        <w:rPr>
          <w:rFonts w:cs="Arial"/>
        </w:rPr>
        <w:t>cac</w:t>
      </w:r>
      <w:r w:rsidRPr="00F67943">
        <w:rPr>
          <w:rFonts w:cs="Arial"/>
          <w:spacing w:val="-1"/>
        </w:rPr>
        <w:t>i</w:t>
      </w:r>
      <w:r w:rsidRPr="00F67943">
        <w:rPr>
          <w:rFonts w:cs="Arial"/>
        </w:rPr>
        <w:t>ó</w:t>
      </w:r>
      <w:r w:rsidRPr="00F67943">
        <w:rPr>
          <w:rFonts w:cs="Arial"/>
          <w:spacing w:val="3"/>
        </w:rPr>
        <w:t xml:space="preserve"> </w:t>
      </w:r>
      <w:r w:rsidRPr="00F67943">
        <w:rPr>
          <w:rFonts w:cs="Arial"/>
        </w:rPr>
        <w:t>de</w:t>
      </w:r>
      <w:r w:rsidRPr="00F67943">
        <w:rPr>
          <w:rFonts w:cs="Arial"/>
          <w:spacing w:val="3"/>
        </w:rPr>
        <w:t xml:space="preserve"> </w:t>
      </w:r>
      <w:r w:rsidRPr="00F67943">
        <w:rPr>
          <w:rFonts w:cs="Arial"/>
          <w:spacing w:val="-1"/>
        </w:rPr>
        <w:t>l’</w:t>
      </w:r>
      <w:r w:rsidRPr="00F67943">
        <w:rPr>
          <w:rFonts w:cs="Arial"/>
        </w:rPr>
        <w:t>ar</w:t>
      </w:r>
      <w:r w:rsidRPr="00F67943">
        <w:rPr>
          <w:rFonts w:cs="Arial"/>
          <w:spacing w:val="1"/>
        </w:rPr>
        <w:t>t</w:t>
      </w:r>
      <w:r w:rsidRPr="00F67943">
        <w:rPr>
          <w:rFonts w:cs="Arial"/>
          <w:spacing w:val="-1"/>
        </w:rPr>
        <w:t>i</w:t>
      </w:r>
      <w:r w:rsidRPr="00F67943">
        <w:rPr>
          <w:rFonts w:cs="Arial"/>
        </w:rPr>
        <w:t>c</w:t>
      </w:r>
      <w:r w:rsidRPr="00F67943">
        <w:rPr>
          <w:rFonts w:cs="Arial"/>
          <w:spacing w:val="-1"/>
        </w:rPr>
        <w:t>l</w:t>
      </w:r>
      <w:r w:rsidRPr="00F67943">
        <w:rPr>
          <w:rFonts w:cs="Arial"/>
        </w:rPr>
        <w:t>e</w:t>
      </w:r>
      <w:r w:rsidRPr="00F67943">
        <w:rPr>
          <w:rFonts w:cs="Arial"/>
          <w:spacing w:val="5"/>
        </w:rPr>
        <w:t xml:space="preserve"> </w:t>
      </w:r>
      <w:r w:rsidRPr="00F67943">
        <w:rPr>
          <w:rFonts w:cs="Arial"/>
          <w:b/>
          <w:bCs/>
          <w:spacing w:val="-3"/>
        </w:rPr>
        <w:t>8</w:t>
      </w:r>
      <w:r w:rsidRPr="00F67943">
        <w:rPr>
          <w:rFonts w:cs="Arial"/>
          <w:b/>
          <w:bCs/>
        </w:rPr>
        <w:t>7.1</w:t>
      </w:r>
      <w:r w:rsidRPr="00F67943">
        <w:rPr>
          <w:rFonts w:cs="Arial"/>
          <w:b/>
          <w:bCs/>
          <w:spacing w:val="1"/>
        </w:rPr>
        <w:t>.</w:t>
      </w:r>
      <w:r w:rsidRPr="00F67943">
        <w:rPr>
          <w:rFonts w:cs="Arial"/>
          <w:b/>
          <w:bCs/>
          <w:i/>
          <w:iCs/>
        </w:rPr>
        <w:t>a</w:t>
      </w:r>
      <w:r w:rsidRPr="00F67943">
        <w:rPr>
          <w:rFonts w:cs="Arial"/>
          <w:b/>
          <w:bCs/>
          <w:i/>
          <w:iCs/>
          <w:spacing w:val="1"/>
        </w:rPr>
        <w:t xml:space="preserve"> </w:t>
      </w:r>
      <w:r w:rsidRPr="00F67943">
        <w:rPr>
          <w:rFonts w:cs="Arial"/>
        </w:rPr>
        <w:t>de</w:t>
      </w:r>
      <w:r w:rsidRPr="00F67943">
        <w:rPr>
          <w:rFonts w:cs="Arial"/>
          <w:spacing w:val="3"/>
        </w:rPr>
        <w:t xml:space="preserve"> </w:t>
      </w:r>
      <w:r w:rsidRPr="00F67943">
        <w:rPr>
          <w:rFonts w:cs="Arial"/>
          <w:spacing w:val="-1"/>
        </w:rPr>
        <w:t>l</w:t>
      </w:r>
      <w:r w:rsidRPr="00F67943">
        <w:rPr>
          <w:rFonts w:cs="Arial"/>
        </w:rPr>
        <w:t>a</w:t>
      </w:r>
      <w:r w:rsidRPr="00F67943">
        <w:rPr>
          <w:rFonts w:cs="Arial"/>
          <w:spacing w:val="3"/>
        </w:rPr>
        <w:t xml:space="preserve"> </w:t>
      </w:r>
      <w:r w:rsidRPr="00F67943">
        <w:rPr>
          <w:rFonts w:cs="Arial"/>
          <w:b/>
          <w:bCs/>
        </w:rPr>
        <w:t>L</w:t>
      </w:r>
      <w:r w:rsidRPr="00F67943">
        <w:rPr>
          <w:rFonts w:cs="Arial"/>
          <w:b/>
          <w:bCs/>
          <w:spacing w:val="-2"/>
        </w:rPr>
        <w:t>C</w:t>
      </w:r>
      <w:r w:rsidRPr="00F67943">
        <w:rPr>
          <w:rFonts w:cs="Arial"/>
          <w:b/>
          <w:bCs/>
          <w:spacing w:val="-1"/>
        </w:rPr>
        <w:t>S</w:t>
      </w:r>
      <w:r w:rsidRPr="00F67943">
        <w:rPr>
          <w:rFonts w:cs="Arial"/>
          <w:b/>
          <w:bCs/>
        </w:rPr>
        <w:t>P</w:t>
      </w:r>
      <w:r w:rsidRPr="00F67943">
        <w:rPr>
          <w:rFonts w:cs="Arial"/>
        </w:rPr>
        <w:t>,</w:t>
      </w:r>
      <w:r w:rsidRPr="00F67943">
        <w:rPr>
          <w:rFonts w:cs="Arial"/>
          <w:spacing w:val="4"/>
        </w:rPr>
        <w:t xml:space="preserve"> </w:t>
      </w:r>
      <w:r w:rsidRPr="00F67943">
        <w:rPr>
          <w:rFonts w:cs="Arial"/>
          <w:spacing w:val="-1"/>
        </w:rPr>
        <w:t>l</w:t>
      </w:r>
      <w:r w:rsidRPr="00F67943">
        <w:rPr>
          <w:rFonts w:cs="Arial"/>
        </w:rPr>
        <w:t xml:space="preserve">es </w:t>
      </w:r>
      <w:r w:rsidRPr="00F67943">
        <w:rPr>
          <w:rFonts w:cs="Arial"/>
          <w:spacing w:val="-3"/>
        </w:rPr>
        <w:t>e</w:t>
      </w:r>
      <w:r w:rsidRPr="00F67943">
        <w:rPr>
          <w:rFonts w:cs="Arial"/>
          <w:spacing w:val="1"/>
        </w:rPr>
        <w:t>m</w:t>
      </w:r>
      <w:r w:rsidRPr="00F67943">
        <w:rPr>
          <w:rFonts w:cs="Arial"/>
        </w:rPr>
        <w:t>preses</w:t>
      </w:r>
      <w:r w:rsidRPr="00F67943">
        <w:rPr>
          <w:rFonts w:cs="Arial"/>
          <w:spacing w:val="2"/>
        </w:rPr>
        <w:t xml:space="preserve"> </w:t>
      </w:r>
      <w:r w:rsidRPr="00F67943">
        <w:rPr>
          <w:rFonts w:cs="Arial"/>
          <w:spacing w:val="-1"/>
        </w:rPr>
        <w:t>li</w:t>
      </w:r>
      <w:r w:rsidRPr="00F67943">
        <w:rPr>
          <w:rFonts w:cs="Arial"/>
        </w:rPr>
        <w:t>c</w:t>
      </w:r>
      <w:r w:rsidRPr="00F67943">
        <w:rPr>
          <w:rFonts w:cs="Arial"/>
          <w:spacing w:val="-1"/>
        </w:rPr>
        <w:t>i</w:t>
      </w:r>
      <w:r w:rsidRPr="00F67943">
        <w:rPr>
          <w:rFonts w:cs="Arial"/>
          <w:spacing w:val="1"/>
        </w:rPr>
        <w:t>t</w:t>
      </w:r>
      <w:r w:rsidRPr="00F67943">
        <w:rPr>
          <w:rFonts w:cs="Arial"/>
        </w:rPr>
        <w:t>a</w:t>
      </w:r>
      <w:r w:rsidRPr="00F67943">
        <w:rPr>
          <w:rFonts w:cs="Arial"/>
          <w:spacing w:val="-1"/>
        </w:rPr>
        <w:t>d</w:t>
      </w:r>
      <w:r w:rsidRPr="00F67943">
        <w:rPr>
          <w:rFonts w:cs="Arial"/>
        </w:rPr>
        <w:t>ores</w:t>
      </w:r>
      <w:r w:rsidRPr="00F67943">
        <w:rPr>
          <w:rFonts w:cs="Arial"/>
          <w:spacing w:val="2"/>
        </w:rPr>
        <w:t xml:space="preserve"> </w:t>
      </w:r>
      <w:r w:rsidRPr="00F67943">
        <w:rPr>
          <w:rFonts w:cs="Arial"/>
        </w:rPr>
        <w:t>h</w:t>
      </w:r>
      <w:r w:rsidRPr="00F67943">
        <w:rPr>
          <w:rFonts w:cs="Arial"/>
          <w:spacing w:val="-1"/>
        </w:rPr>
        <w:t>a</w:t>
      </w:r>
      <w:r w:rsidRPr="00F67943">
        <w:rPr>
          <w:rFonts w:cs="Arial"/>
        </w:rPr>
        <w:t>n</w:t>
      </w:r>
      <w:r w:rsidRPr="00F67943">
        <w:rPr>
          <w:rFonts w:cs="Arial"/>
          <w:spacing w:val="1"/>
        </w:rPr>
        <w:t xml:space="preserve"> </w:t>
      </w:r>
      <w:r w:rsidRPr="00F67943">
        <w:rPr>
          <w:rFonts w:cs="Arial"/>
        </w:rPr>
        <w:t>de</w:t>
      </w:r>
      <w:r w:rsidRPr="00F67943">
        <w:rPr>
          <w:rFonts w:cs="Arial"/>
          <w:spacing w:val="3"/>
        </w:rPr>
        <w:t xml:space="preserve"> </w:t>
      </w:r>
      <w:r w:rsidRPr="00F67943">
        <w:rPr>
          <w:rFonts w:cs="Arial"/>
        </w:rPr>
        <w:t xml:space="preserve">tenir un </w:t>
      </w:r>
      <w:r w:rsidRPr="00F67943">
        <w:rPr>
          <w:rFonts w:cs="Arial"/>
        </w:rPr>
        <w:lastRenderedPageBreak/>
        <w:t>volum anual de negoci en l’àmbit al qual fa referència el contracte referit al millor exercici dins dels tres darrers disponibles en funció de les dates de constitució o d’inici d’activitats</w:t>
      </w:r>
      <w:r w:rsidRPr="00F67943">
        <w:rPr>
          <w:rFonts w:cs="Arial"/>
          <w:spacing w:val="4"/>
        </w:rPr>
        <w:t xml:space="preserve"> </w:t>
      </w:r>
      <w:r w:rsidRPr="00F67943">
        <w:rPr>
          <w:rFonts w:cs="Arial"/>
        </w:rPr>
        <w:t xml:space="preserve">de </w:t>
      </w:r>
      <w:r w:rsidRPr="00F67943">
        <w:rPr>
          <w:rFonts w:cs="Arial"/>
          <w:spacing w:val="-1"/>
        </w:rPr>
        <w:t>l’</w:t>
      </w:r>
      <w:r w:rsidRPr="00F67943">
        <w:rPr>
          <w:rFonts w:cs="Arial"/>
        </w:rPr>
        <w:t>emp</w:t>
      </w:r>
      <w:r w:rsidRPr="00F67943">
        <w:rPr>
          <w:rFonts w:cs="Arial"/>
          <w:spacing w:val="1"/>
        </w:rPr>
        <w:t>r</w:t>
      </w:r>
      <w:r w:rsidRPr="00F67943">
        <w:rPr>
          <w:rFonts w:cs="Arial"/>
        </w:rPr>
        <w:t>es</w:t>
      </w:r>
      <w:r w:rsidRPr="00F67943">
        <w:rPr>
          <w:rFonts w:cs="Arial"/>
          <w:spacing w:val="-1"/>
        </w:rPr>
        <w:t>a</w:t>
      </w:r>
      <w:r w:rsidRPr="00F67943">
        <w:rPr>
          <w:rFonts w:cs="Arial"/>
          <w:spacing w:val="1"/>
        </w:rPr>
        <w:t>r</w:t>
      </w:r>
      <w:r w:rsidRPr="00F67943">
        <w:rPr>
          <w:rFonts w:cs="Arial"/>
        </w:rPr>
        <w:t>i</w:t>
      </w:r>
      <w:r w:rsidRPr="00F67943">
        <w:rPr>
          <w:rFonts w:cs="Arial"/>
          <w:spacing w:val="29"/>
        </w:rPr>
        <w:t xml:space="preserve"> </w:t>
      </w:r>
      <w:r w:rsidRPr="00F67943">
        <w:rPr>
          <w:rFonts w:cs="Arial"/>
        </w:rPr>
        <w:t>i</w:t>
      </w:r>
      <w:r w:rsidRPr="00F67943">
        <w:rPr>
          <w:rFonts w:cs="Arial"/>
          <w:spacing w:val="29"/>
        </w:rPr>
        <w:t xml:space="preserve"> </w:t>
      </w:r>
      <w:r w:rsidRPr="00F67943">
        <w:rPr>
          <w:rFonts w:cs="Arial"/>
        </w:rPr>
        <w:t>de</w:t>
      </w:r>
      <w:r w:rsidRPr="00F67943">
        <w:rPr>
          <w:rFonts w:cs="Arial"/>
          <w:spacing w:val="29"/>
        </w:rPr>
        <w:t xml:space="preserve"> </w:t>
      </w:r>
      <w:r w:rsidRPr="00F67943">
        <w:rPr>
          <w:rFonts w:cs="Arial"/>
        </w:rPr>
        <w:t>presentac</w:t>
      </w:r>
      <w:r w:rsidRPr="00F67943">
        <w:rPr>
          <w:rFonts w:cs="Arial"/>
          <w:spacing w:val="-1"/>
        </w:rPr>
        <w:t>i</w:t>
      </w:r>
      <w:r w:rsidRPr="00F67943">
        <w:rPr>
          <w:rFonts w:cs="Arial"/>
        </w:rPr>
        <w:t>ó</w:t>
      </w:r>
      <w:r w:rsidRPr="00F67943">
        <w:rPr>
          <w:rFonts w:cs="Arial"/>
          <w:spacing w:val="29"/>
        </w:rPr>
        <w:t xml:space="preserve"> </w:t>
      </w:r>
      <w:r w:rsidRPr="00F67943">
        <w:rPr>
          <w:rFonts w:cs="Arial"/>
        </w:rPr>
        <w:t>de</w:t>
      </w:r>
      <w:r w:rsidRPr="00F67943">
        <w:rPr>
          <w:rFonts w:cs="Arial"/>
          <w:spacing w:val="29"/>
        </w:rPr>
        <w:t xml:space="preserve"> </w:t>
      </w:r>
      <w:r w:rsidRPr="00F67943">
        <w:rPr>
          <w:rFonts w:cs="Arial"/>
          <w:spacing w:val="-1"/>
        </w:rPr>
        <w:t>l</w:t>
      </w:r>
      <w:r w:rsidRPr="00F67943">
        <w:rPr>
          <w:rFonts w:cs="Arial"/>
        </w:rPr>
        <w:t>es</w:t>
      </w:r>
      <w:r w:rsidRPr="00F67943">
        <w:rPr>
          <w:rFonts w:cs="Arial"/>
          <w:spacing w:val="31"/>
        </w:rPr>
        <w:t xml:space="preserve"> </w:t>
      </w:r>
      <w:r w:rsidRPr="00F67943">
        <w:rPr>
          <w:rFonts w:cs="Arial"/>
        </w:rPr>
        <w:t>o</w:t>
      </w:r>
      <w:r w:rsidRPr="00F67943">
        <w:rPr>
          <w:rFonts w:cs="Arial"/>
          <w:spacing w:val="3"/>
        </w:rPr>
        <w:t>f</w:t>
      </w:r>
      <w:r w:rsidRPr="00F67943">
        <w:rPr>
          <w:rFonts w:cs="Arial"/>
        </w:rPr>
        <w:t>e</w:t>
      </w:r>
      <w:r w:rsidRPr="00F67943">
        <w:rPr>
          <w:rFonts w:cs="Arial"/>
          <w:spacing w:val="-2"/>
        </w:rPr>
        <w:t>r</w:t>
      </w:r>
      <w:r w:rsidRPr="00F67943">
        <w:rPr>
          <w:rFonts w:cs="Arial"/>
          <w:spacing w:val="1"/>
        </w:rPr>
        <w:t>t</w:t>
      </w:r>
      <w:r w:rsidRPr="00F67943">
        <w:rPr>
          <w:rFonts w:cs="Arial"/>
        </w:rPr>
        <w:t>e</w:t>
      </w:r>
      <w:r w:rsidRPr="00F67943">
        <w:rPr>
          <w:rFonts w:cs="Arial"/>
          <w:spacing w:val="-3"/>
        </w:rPr>
        <w:t>s</w:t>
      </w:r>
      <w:r w:rsidRPr="00F67943">
        <w:rPr>
          <w:rFonts w:cs="Arial"/>
        </w:rPr>
        <w:t>.</w:t>
      </w:r>
      <w:r w:rsidRPr="00F67943">
        <w:rPr>
          <w:rFonts w:cs="Arial"/>
          <w:spacing w:val="31"/>
        </w:rPr>
        <w:t xml:space="preserve"> </w:t>
      </w:r>
    </w:p>
    <w:p w14:paraId="53641966" w14:textId="77777777" w:rsidR="00325753" w:rsidRPr="00F67943" w:rsidRDefault="00325753" w:rsidP="00325753">
      <w:pPr>
        <w:widowControl w:val="0"/>
        <w:autoSpaceDE w:val="0"/>
        <w:autoSpaceDN w:val="0"/>
        <w:adjustRightInd w:val="0"/>
        <w:spacing w:after="0" w:line="240" w:lineRule="auto"/>
        <w:ind w:right="55"/>
        <w:jc w:val="both"/>
        <w:rPr>
          <w:rFonts w:cs="Arial"/>
          <w:spacing w:val="31"/>
        </w:rPr>
      </w:pPr>
    </w:p>
    <w:p w14:paraId="77C7FF42" w14:textId="401C5AB0" w:rsidR="00325753" w:rsidRPr="00F67943" w:rsidRDefault="00325753" w:rsidP="00325753">
      <w:pPr>
        <w:widowControl w:val="0"/>
        <w:autoSpaceDE w:val="0"/>
        <w:autoSpaceDN w:val="0"/>
        <w:adjustRightInd w:val="0"/>
        <w:spacing w:after="0" w:line="240" w:lineRule="auto"/>
        <w:ind w:right="55"/>
        <w:jc w:val="both"/>
        <w:rPr>
          <w:rFonts w:cs="Arial"/>
        </w:rPr>
      </w:pPr>
      <w:r w:rsidRPr="00F67943">
        <w:rPr>
          <w:rFonts w:cs="Arial"/>
        </w:rPr>
        <w:t xml:space="preserve">En aplicació de l’establert a l’article 87.4 LCSP, i d’acord amb la recomanació que fa </w:t>
      </w:r>
      <w:proofErr w:type="spellStart"/>
      <w:r w:rsidRPr="00F67943">
        <w:rPr>
          <w:rFonts w:cs="Arial"/>
        </w:rPr>
        <w:t>l’OIReScon</w:t>
      </w:r>
      <w:proofErr w:type="spellEnd"/>
      <w:r w:rsidRPr="00F67943">
        <w:rPr>
          <w:rFonts w:cs="Arial"/>
        </w:rPr>
        <w:t xml:space="preserve"> (Oficina Independent de Regulació i Supervisió de la Contractació) en el seu </w:t>
      </w:r>
      <w:hyperlink r:id="rId14">
        <w:r w:rsidRPr="00F67943">
          <w:rPr>
            <w:rFonts w:cs="Arial"/>
            <w:color w:val="0000FF"/>
            <w:u w:val="single" w:color="0000FF"/>
          </w:rPr>
          <w:t>Informe Triennal sobre la Contractació Pública a Espanya (2021-2023)</w:t>
        </w:r>
      </w:hyperlink>
      <w:r w:rsidRPr="00F67943">
        <w:rPr>
          <w:rFonts w:cs="Arial"/>
          <w:color w:val="0000FF"/>
        </w:rPr>
        <w:t xml:space="preserve"> </w:t>
      </w:r>
      <w:r w:rsidRPr="00F67943">
        <w:rPr>
          <w:rFonts w:cs="Arial"/>
        </w:rPr>
        <w:t>per evitar barreres d’accés</w:t>
      </w:r>
      <w:r w:rsidRPr="00F67943">
        <w:rPr>
          <w:rFonts w:cs="Arial"/>
          <w:spacing w:val="-4"/>
        </w:rPr>
        <w:t xml:space="preserve"> </w:t>
      </w:r>
      <w:r w:rsidRPr="00F67943">
        <w:rPr>
          <w:rFonts w:cs="Arial"/>
        </w:rPr>
        <w:t>innecessàries,</w:t>
      </w:r>
      <w:r w:rsidRPr="00F67943">
        <w:rPr>
          <w:rFonts w:cs="Arial"/>
          <w:spacing w:val="-4"/>
        </w:rPr>
        <w:t xml:space="preserve"> </w:t>
      </w:r>
      <w:r w:rsidRPr="00F67943">
        <w:rPr>
          <w:rFonts w:cs="Arial"/>
        </w:rPr>
        <w:t>especialment</w:t>
      </w:r>
      <w:r w:rsidRPr="00F67943">
        <w:rPr>
          <w:rFonts w:cs="Arial"/>
          <w:spacing w:val="-4"/>
        </w:rPr>
        <w:t xml:space="preserve"> </w:t>
      </w:r>
      <w:r w:rsidRPr="00F67943">
        <w:rPr>
          <w:rFonts w:cs="Arial"/>
        </w:rPr>
        <w:t>per</w:t>
      </w:r>
      <w:r w:rsidRPr="00F67943">
        <w:rPr>
          <w:rFonts w:cs="Arial"/>
          <w:spacing w:val="-4"/>
        </w:rPr>
        <w:t xml:space="preserve"> </w:t>
      </w:r>
      <w:r w:rsidRPr="00F67943">
        <w:rPr>
          <w:rFonts w:cs="Arial"/>
        </w:rPr>
        <w:t>a</w:t>
      </w:r>
      <w:r w:rsidRPr="00F67943">
        <w:rPr>
          <w:rFonts w:cs="Arial"/>
          <w:spacing w:val="-3"/>
        </w:rPr>
        <w:t xml:space="preserve"> </w:t>
      </w:r>
      <w:r w:rsidRPr="00F67943">
        <w:rPr>
          <w:rFonts w:cs="Arial"/>
        </w:rPr>
        <w:t>les</w:t>
      </w:r>
      <w:r w:rsidRPr="00F67943">
        <w:rPr>
          <w:rFonts w:cs="Arial"/>
          <w:spacing w:val="-3"/>
        </w:rPr>
        <w:t xml:space="preserve"> </w:t>
      </w:r>
      <w:r w:rsidRPr="00F67943">
        <w:rPr>
          <w:rFonts w:cs="Arial"/>
        </w:rPr>
        <w:t>pimes</w:t>
      </w:r>
      <w:r w:rsidRPr="00F67943">
        <w:rPr>
          <w:rFonts w:cs="Arial"/>
          <w:spacing w:val="-3"/>
        </w:rPr>
        <w:t xml:space="preserve"> </w:t>
      </w:r>
      <w:r w:rsidRPr="00F67943">
        <w:rPr>
          <w:rFonts w:cs="Arial"/>
        </w:rPr>
        <w:t>i</w:t>
      </w:r>
      <w:r w:rsidRPr="00F67943">
        <w:rPr>
          <w:rFonts w:cs="Arial"/>
          <w:spacing w:val="-3"/>
        </w:rPr>
        <w:t xml:space="preserve"> </w:t>
      </w:r>
      <w:r w:rsidRPr="00F67943">
        <w:rPr>
          <w:rFonts w:cs="Arial"/>
        </w:rPr>
        <w:t>nous</w:t>
      </w:r>
      <w:r w:rsidRPr="00F67943">
        <w:rPr>
          <w:rFonts w:cs="Arial"/>
          <w:spacing w:val="-4"/>
        </w:rPr>
        <w:t xml:space="preserve"> </w:t>
      </w:r>
      <w:r w:rsidRPr="00F67943">
        <w:rPr>
          <w:rFonts w:cs="Arial"/>
        </w:rPr>
        <w:t>operadors</w:t>
      </w:r>
      <w:r w:rsidRPr="00F67943">
        <w:rPr>
          <w:rFonts w:cs="Arial"/>
          <w:spacing w:val="-3"/>
        </w:rPr>
        <w:t xml:space="preserve"> </w:t>
      </w:r>
      <w:r w:rsidRPr="00F67943">
        <w:rPr>
          <w:rFonts w:cs="Arial"/>
        </w:rPr>
        <w:t>econòmics</w:t>
      </w:r>
      <w:r w:rsidRPr="00F67943">
        <w:rPr>
          <w:rFonts w:cs="Arial"/>
          <w:spacing w:val="-3"/>
        </w:rPr>
        <w:t xml:space="preserve"> </w:t>
      </w:r>
      <w:r w:rsidRPr="00F67943">
        <w:rPr>
          <w:rFonts w:cs="Arial"/>
        </w:rPr>
        <w:t>i</w:t>
      </w:r>
      <w:r w:rsidRPr="00F67943">
        <w:rPr>
          <w:rFonts w:cs="Arial"/>
          <w:spacing w:val="-4"/>
        </w:rPr>
        <w:t xml:space="preserve"> </w:t>
      </w:r>
      <w:r w:rsidRPr="00F67943">
        <w:rPr>
          <w:rFonts w:cs="Arial"/>
        </w:rPr>
        <w:t xml:space="preserve">fomentar, així, la competència i la participació en la licitació de petites empreses i </w:t>
      </w:r>
      <w:proofErr w:type="spellStart"/>
      <w:r w:rsidRPr="00F67943">
        <w:rPr>
          <w:rFonts w:cs="Arial"/>
        </w:rPr>
        <w:t>start-ups</w:t>
      </w:r>
      <w:proofErr w:type="spellEnd"/>
      <w:r w:rsidRPr="00F67943">
        <w:rPr>
          <w:rFonts w:cs="Arial"/>
        </w:rPr>
        <w:t xml:space="preserve"> tecnològiques, en aquest contracte es fixa un volum de negocis mínim equivalent l’import previst sense</w:t>
      </w:r>
      <w:r w:rsidRPr="00F67943">
        <w:rPr>
          <w:rFonts w:cs="Arial"/>
          <w:spacing w:val="-1"/>
        </w:rPr>
        <w:t xml:space="preserve"> </w:t>
      </w:r>
      <w:r w:rsidRPr="00F67943">
        <w:rPr>
          <w:rFonts w:cs="Arial"/>
        </w:rPr>
        <w:t>IVA</w:t>
      </w:r>
      <w:r w:rsidRPr="00F67943">
        <w:rPr>
          <w:rFonts w:cs="Arial"/>
          <w:spacing w:val="-1"/>
        </w:rPr>
        <w:t xml:space="preserve"> </w:t>
      </w:r>
      <w:r w:rsidRPr="00F67943">
        <w:rPr>
          <w:rFonts w:cs="Arial"/>
        </w:rPr>
        <w:t>en la primera</w:t>
      </w:r>
      <w:r w:rsidRPr="00F67943">
        <w:rPr>
          <w:rFonts w:cs="Arial"/>
          <w:spacing w:val="-1"/>
        </w:rPr>
        <w:t xml:space="preserve"> </w:t>
      </w:r>
      <w:r w:rsidRPr="00F67943">
        <w:rPr>
          <w:rFonts w:cs="Arial"/>
        </w:rPr>
        <w:t>anualitat</w:t>
      </w:r>
      <w:r w:rsidRPr="00F67943">
        <w:rPr>
          <w:rFonts w:cs="Arial"/>
          <w:spacing w:val="-1"/>
        </w:rPr>
        <w:t xml:space="preserve"> </w:t>
      </w:r>
      <w:r w:rsidRPr="00F67943">
        <w:rPr>
          <w:rFonts w:cs="Arial"/>
        </w:rPr>
        <w:t>del</w:t>
      </w:r>
      <w:r w:rsidRPr="00F67943">
        <w:rPr>
          <w:rFonts w:cs="Arial"/>
          <w:spacing w:val="-1"/>
        </w:rPr>
        <w:t xml:space="preserve"> </w:t>
      </w:r>
      <w:r w:rsidRPr="00F67943">
        <w:rPr>
          <w:rFonts w:cs="Arial"/>
        </w:rPr>
        <w:t>contracte,</w:t>
      </w:r>
      <w:r w:rsidRPr="00F67943">
        <w:rPr>
          <w:rFonts w:cs="Arial"/>
          <w:spacing w:val="-1"/>
        </w:rPr>
        <w:t xml:space="preserve"> </w:t>
      </w:r>
      <w:r w:rsidRPr="00F67943">
        <w:rPr>
          <w:rFonts w:cs="Arial"/>
        </w:rPr>
        <w:t>és a</w:t>
      </w:r>
      <w:r w:rsidRPr="00F67943">
        <w:rPr>
          <w:rFonts w:cs="Arial"/>
          <w:spacing w:val="-1"/>
        </w:rPr>
        <w:t xml:space="preserve"> </w:t>
      </w:r>
      <w:r w:rsidRPr="00F67943">
        <w:rPr>
          <w:rFonts w:cs="Arial"/>
        </w:rPr>
        <w:t>dir, un import de 1.495.867,77 €, IVA exclòs per acreditar la solvència econòmica i financera.</w:t>
      </w:r>
    </w:p>
    <w:p w14:paraId="2BC4983B" w14:textId="77777777" w:rsidR="00325753" w:rsidRPr="00F67943" w:rsidRDefault="00325753" w:rsidP="00325753">
      <w:pPr>
        <w:widowControl w:val="0"/>
        <w:autoSpaceDE w:val="0"/>
        <w:autoSpaceDN w:val="0"/>
        <w:adjustRightInd w:val="0"/>
        <w:spacing w:after="0" w:line="240" w:lineRule="auto"/>
        <w:ind w:right="55"/>
        <w:jc w:val="both"/>
        <w:rPr>
          <w:rFonts w:cs="Arial"/>
          <w:spacing w:val="31"/>
        </w:rPr>
      </w:pPr>
    </w:p>
    <w:p w14:paraId="0B85A647" w14:textId="77777777" w:rsidR="007E7EFB" w:rsidRPr="00F67943" w:rsidRDefault="007E7EFB" w:rsidP="007E7EFB">
      <w:pPr>
        <w:widowControl w:val="0"/>
        <w:autoSpaceDE w:val="0"/>
        <w:autoSpaceDN w:val="0"/>
        <w:adjustRightInd w:val="0"/>
        <w:spacing w:after="0" w:line="240" w:lineRule="auto"/>
        <w:ind w:right="55"/>
        <w:jc w:val="both"/>
        <w:rPr>
          <w:rFonts w:cs="Arial"/>
        </w:rPr>
      </w:pPr>
      <w:r w:rsidRPr="00F67943">
        <w:rPr>
          <w:rFonts w:cs="Arial"/>
          <w:spacing w:val="-1"/>
        </w:rPr>
        <w:t>E</w:t>
      </w:r>
      <w:r w:rsidRPr="00F67943">
        <w:rPr>
          <w:rFonts w:cs="Arial"/>
        </w:rPr>
        <w:t>n</w:t>
      </w:r>
      <w:r w:rsidRPr="00F67943">
        <w:rPr>
          <w:rFonts w:cs="Arial"/>
          <w:spacing w:val="46"/>
        </w:rPr>
        <w:t xml:space="preserve"> </w:t>
      </w:r>
      <w:r w:rsidRPr="00F67943">
        <w:rPr>
          <w:rFonts w:cs="Arial"/>
        </w:rPr>
        <w:t>a</w:t>
      </w:r>
      <w:r w:rsidRPr="00F67943">
        <w:rPr>
          <w:rFonts w:cs="Arial"/>
          <w:spacing w:val="-1"/>
        </w:rPr>
        <w:t>pli</w:t>
      </w:r>
      <w:r w:rsidRPr="00F67943">
        <w:rPr>
          <w:rFonts w:cs="Arial"/>
        </w:rPr>
        <w:t>cac</w:t>
      </w:r>
      <w:r w:rsidRPr="00F67943">
        <w:rPr>
          <w:rFonts w:cs="Arial"/>
          <w:spacing w:val="-1"/>
        </w:rPr>
        <w:t>i</w:t>
      </w:r>
      <w:r w:rsidRPr="00F67943">
        <w:rPr>
          <w:rFonts w:cs="Arial"/>
        </w:rPr>
        <w:t>ó</w:t>
      </w:r>
      <w:r w:rsidRPr="00F67943">
        <w:rPr>
          <w:rFonts w:cs="Arial"/>
          <w:spacing w:val="46"/>
        </w:rPr>
        <w:t xml:space="preserve"> </w:t>
      </w:r>
      <w:r w:rsidRPr="00F67943">
        <w:rPr>
          <w:rFonts w:cs="Arial"/>
        </w:rPr>
        <w:t>de</w:t>
      </w:r>
      <w:r w:rsidRPr="00F67943">
        <w:rPr>
          <w:rFonts w:cs="Arial"/>
          <w:spacing w:val="46"/>
        </w:rPr>
        <w:t xml:space="preserve"> </w:t>
      </w:r>
      <w:r w:rsidRPr="00F67943">
        <w:rPr>
          <w:rFonts w:cs="Arial"/>
          <w:spacing w:val="-1"/>
        </w:rPr>
        <w:t>l’</w:t>
      </w:r>
      <w:r w:rsidRPr="00F67943">
        <w:rPr>
          <w:rFonts w:cs="Arial"/>
        </w:rPr>
        <w:t>estab</w:t>
      </w:r>
      <w:r w:rsidRPr="00F67943">
        <w:rPr>
          <w:rFonts w:cs="Arial"/>
          <w:spacing w:val="1"/>
        </w:rPr>
        <w:t>l</w:t>
      </w:r>
      <w:r w:rsidRPr="00F67943">
        <w:rPr>
          <w:rFonts w:cs="Arial"/>
        </w:rPr>
        <w:t>ert</w:t>
      </w:r>
      <w:r w:rsidRPr="00F67943">
        <w:rPr>
          <w:rFonts w:cs="Arial"/>
          <w:spacing w:val="48"/>
        </w:rPr>
        <w:t xml:space="preserve"> </w:t>
      </w:r>
      <w:r w:rsidRPr="00F67943">
        <w:rPr>
          <w:rFonts w:cs="Arial"/>
        </w:rPr>
        <w:t>a</w:t>
      </w:r>
      <w:r w:rsidRPr="00F67943">
        <w:rPr>
          <w:rFonts w:cs="Arial"/>
          <w:spacing w:val="46"/>
        </w:rPr>
        <w:t xml:space="preserve"> </w:t>
      </w:r>
      <w:r w:rsidRPr="00F67943">
        <w:rPr>
          <w:rFonts w:cs="Arial"/>
          <w:spacing w:val="-1"/>
        </w:rPr>
        <w:t>l’</w:t>
      </w:r>
      <w:r w:rsidRPr="00F67943">
        <w:rPr>
          <w:rFonts w:cs="Arial"/>
        </w:rPr>
        <w:t>a</w:t>
      </w:r>
      <w:r w:rsidRPr="00F67943">
        <w:rPr>
          <w:rFonts w:cs="Arial"/>
          <w:spacing w:val="-2"/>
        </w:rPr>
        <w:t>r</w:t>
      </w:r>
      <w:r w:rsidRPr="00F67943">
        <w:rPr>
          <w:rFonts w:cs="Arial"/>
          <w:spacing w:val="1"/>
        </w:rPr>
        <w:t>t</w:t>
      </w:r>
      <w:r w:rsidRPr="00F67943">
        <w:rPr>
          <w:rFonts w:cs="Arial"/>
          <w:spacing w:val="-1"/>
        </w:rPr>
        <w:t>i</w:t>
      </w:r>
      <w:r w:rsidRPr="00F67943">
        <w:rPr>
          <w:rFonts w:cs="Arial"/>
        </w:rPr>
        <w:t>c</w:t>
      </w:r>
      <w:r w:rsidRPr="00F67943">
        <w:rPr>
          <w:rFonts w:cs="Arial"/>
          <w:spacing w:val="-1"/>
        </w:rPr>
        <w:t>l</w:t>
      </w:r>
      <w:r w:rsidRPr="00F67943">
        <w:rPr>
          <w:rFonts w:cs="Arial"/>
        </w:rPr>
        <w:t>e</w:t>
      </w:r>
      <w:r w:rsidRPr="00F67943">
        <w:rPr>
          <w:rFonts w:cs="Arial"/>
          <w:spacing w:val="46"/>
        </w:rPr>
        <w:t xml:space="preserve"> </w:t>
      </w:r>
      <w:r w:rsidRPr="00F67943">
        <w:rPr>
          <w:rFonts w:cs="Arial"/>
        </w:rPr>
        <w:t>8</w:t>
      </w:r>
      <w:r w:rsidRPr="00F67943">
        <w:rPr>
          <w:rFonts w:cs="Arial"/>
          <w:spacing w:val="-1"/>
        </w:rPr>
        <w:t>7</w:t>
      </w:r>
      <w:r w:rsidRPr="00F67943">
        <w:rPr>
          <w:rFonts w:cs="Arial"/>
          <w:spacing w:val="1"/>
        </w:rPr>
        <w:t>.</w:t>
      </w:r>
      <w:r w:rsidRPr="00F67943">
        <w:rPr>
          <w:rFonts w:cs="Arial"/>
        </w:rPr>
        <w:t>3</w:t>
      </w:r>
      <w:r w:rsidRPr="00F67943">
        <w:rPr>
          <w:rFonts w:cs="Arial"/>
          <w:spacing w:val="5"/>
        </w:rPr>
        <w:t>.</w:t>
      </w:r>
      <w:r w:rsidRPr="00F67943">
        <w:rPr>
          <w:rFonts w:cs="Arial"/>
          <w:i/>
          <w:iCs/>
        </w:rPr>
        <w:t>a</w:t>
      </w:r>
      <w:r w:rsidRPr="00F67943">
        <w:rPr>
          <w:rFonts w:cs="Arial"/>
          <w:i/>
          <w:iCs/>
          <w:spacing w:val="46"/>
        </w:rPr>
        <w:t xml:space="preserve"> </w:t>
      </w:r>
      <w:r w:rsidRPr="00F67943">
        <w:rPr>
          <w:rFonts w:cs="Arial"/>
        </w:rPr>
        <w:t>de</w:t>
      </w:r>
      <w:r w:rsidRPr="00F67943">
        <w:rPr>
          <w:rFonts w:cs="Arial"/>
          <w:spacing w:val="43"/>
        </w:rPr>
        <w:t xml:space="preserve"> </w:t>
      </w:r>
      <w:r w:rsidRPr="00F67943">
        <w:rPr>
          <w:rFonts w:cs="Arial"/>
          <w:spacing w:val="-1"/>
        </w:rPr>
        <w:t>l</w:t>
      </w:r>
      <w:r w:rsidRPr="00F67943">
        <w:rPr>
          <w:rFonts w:cs="Arial"/>
        </w:rPr>
        <w:t>a</w:t>
      </w:r>
      <w:r w:rsidRPr="00F67943">
        <w:rPr>
          <w:rFonts w:cs="Arial"/>
          <w:spacing w:val="47"/>
        </w:rPr>
        <w:t xml:space="preserve"> </w:t>
      </w:r>
      <w:r w:rsidRPr="00F67943">
        <w:rPr>
          <w:rFonts w:cs="Arial"/>
        </w:rPr>
        <w:t>L</w:t>
      </w:r>
      <w:r w:rsidRPr="00F67943">
        <w:rPr>
          <w:rFonts w:cs="Arial"/>
          <w:spacing w:val="-1"/>
        </w:rPr>
        <w:t>CS</w:t>
      </w:r>
      <w:r w:rsidRPr="00F67943">
        <w:rPr>
          <w:rFonts w:cs="Arial"/>
        </w:rPr>
        <w:t>P</w:t>
      </w:r>
      <w:r w:rsidRPr="00F67943">
        <w:rPr>
          <w:rFonts w:cs="Arial"/>
          <w:spacing w:val="46"/>
        </w:rPr>
        <w:t xml:space="preserve"> </w:t>
      </w:r>
      <w:r w:rsidRPr="00F67943">
        <w:rPr>
          <w:rFonts w:cs="Arial"/>
        </w:rPr>
        <w:t>el</w:t>
      </w:r>
      <w:r w:rsidRPr="00F67943">
        <w:rPr>
          <w:rFonts w:cs="Arial"/>
          <w:spacing w:val="48"/>
        </w:rPr>
        <w:t xml:space="preserve"> </w:t>
      </w:r>
      <w:r w:rsidRPr="00F67943">
        <w:rPr>
          <w:rFonts w:cs="Arial"/>
          <w:spacing w:val="-2"/>
        </w:rPr>
        <w:t>v</w:t>
      </w:r>
      <w:r w:rsidRPr="00F67943">
        <w:rPr>
          <w:rFonts w:cs="Arial"/>
        </w:rPr>
        <w:t>o</w:t>
      </w:r>
      <w:r w:rsidRPr="00F67943">
        <w:rPr>
          <w:rFonts w:cs="Arial"/>
          <w:spacing w:val="-1"/>
        </w:rPr>
        <w:t>l</w:t>
      </w:r>
      <w:r w:rsidRPr="00F67943">
        <w:rPr>
          <w:rFonts w:cs="Arial"/>
        </w:rPr>
        <w:t>um</w:t>
      </w:r>
      <w:r w:rsidRPr="00F67943">
        <w:rPr>
          <w:rFonts w:cs="Arial"/>
          <w:spacing w:val="47"/>
        </w:rPr>
        <w:t xml:space="preserve"> </w:t>
      </w:r>
      <w:r w:rsidRPr="00F67943">
        <w:rPr>
          <w:rFonts w:cs="Arial"/>
        </w:rPr>
        <w:t>a</w:t>
      </w:r>
      <w:r w:rsidRPr="00F67943">
        <w:rPr>
          <w:rFonts w:cs="Arial"/>
          <w:spacing w:val="-1"/>
        </w:rPr>
        <w:t>n</w:t>
      </w:r>
      <w:r w:rsidRPr="00F67943">
        <w:rPr>
          <w:rFonts w:cs="Arial"/>
        </w:rPr>
        <w:t>u</w:t>
      </w:r>
      <w:r w:rsidRPr="00F67943">
        <w:rPr>
          <w:rFonts w:cs="Arial"/>
          <w:spacing w:val="-1"/>
        </w:rPr>
        <w:t>a</w:t>
      </w:r>
      <w:r w:rsidRPr="00F67943">
        <w:rPr>
          <w:rFonts w:cs="Arial"/>
        </w:rPr>
        <w:t>l</w:t>
      </w:r>
      <w:r w:rsidRPr="00F67943">
        <w:rPr>
          <w:rFonts w:cs="Arial"/>
          <w:spacing w:val="45"/>
        </w:rPr>
        <w:t xml:space="preserve"> </w:t>
      </w:r>
      <w:r w:rsidRPr="00F67943">
        <w:rPr>
          <w:rFonts w:cs="Arial"/>
        </w:rPr>
        <w:t>de</w:t>
      </w:r>
      <w:r w:rsidRPr="00F67943">
        <w:rPr>
          <w:rFonts w:cs="Arial"/>
          <w:spacing w:val="46"/>
        </w:rPr>
        <w:t xml:space="preserve"> </w:t>
      </w:r>
      <w:r w:rsidRPr="00F67943">
        <w:rPr>
          <w:rFonts w:cs="Arial"/>
        </w:rPr>
        <w:t>n</w:t>
      </w:r>
      <w:r w:rsidRPr="00F67943">
        <w:rPr>
          <w:rFonts w:cs="Arial"/>
          <w:spacing w:val="-1"/>
        </w:rPr>
        <w:t>e</w:t>
      </w:r>
      <w:r w:rsidRPr="00F67943">
        <w:rPr>
          <w:rFonts w:cs="Arial"/>
          <w:spacing w:val="2"/>
        </w:rPr>
        <w:t>g</w:t>
      </w:r>
      <w:r w:rsidRPr="00F67943">
        <w:rPr>
          <w:rFonts w:cs="Arial"/>
        </w:rPr>
        <w:t>oc</w:t>
      </w:r>
      <w:r w:rsidRPr="00F67943">
        <w:rPr>
          <w:rFonts w:cs="Arial"/>
          <w:spacing w:val="-1"/>
        </w:rPr>
        <w:t>i</w:t>
      </w:r>
      <w:r w:rsidRPr="00F67943">
        <w:rPr>
          <w:rFonts w:cs="Arial"/>
        </w:rPr>
        <w:t>s</w:t>
      </w:r>
      <w:r w:rsidRPr="00F67943">
        <w:rPr>
          <w:rFonts w:cs="Arial"/>
          <w:spacing w:val="46"/>
        </w:rPr>
        <w:t xml:space="preserve"> </w:t>
      </w:r>
      <w:r w:rsidRPr="00F67943">
        <w:rPr>
          <w:rFonts w:cs="Arial"/>
        </w:rPr>
        <w:t>d</w:t>
      </w:r>
      <w:r w:rsidRPr="00F67943">
        <w:rPr>
          <w:rFonts w:cs="Arial"/>
          <w:spacing w:val="-3"/>
        </w:rPr>
        <w:t>e</w:t>
      </w:r>
      <w:r w:rsidRPr="00F67943">
        <w:rPr>
          <w:rFonts w:cs="Arial"/>
        </w:rPr>
        <w:t xml:space="preserve">l </w:t>
      </w:r>
      <w:r w:rsidRPr="00F67943">
        <w:rPr>
          <w:rFonts w:cs="Arial"/>
          <w:spacing w:val="-1"/>
        </w:rPr>
        <w:t>li</w:t>
      </w:r>
      <w:r w:rsidRPr="00F67943">
        <w:rPr>
          <w:rFonts w:cs="Arial"/>
        </w:rPr>
        <w:t>c</w:t>
      </w:r>
      <w:r w:rsidRPr="00F67943">
        <w:rPr>
          <w:rFonts w:cs="Arial"/>
          <w:spacing w:val="-1"/>
        </w:rPr>
        <w:t>i</w:t>
      </w:r>
      <w:r w:rsidRPr="00F67943">
        <w:rPr>
          <w:rFonts w:cs="Arial"/>
          <w:spacing w:val="1"/>
        </w:rPr>
        <w:t>t</w:t>
      </w:r>
      <w:r w:rsidRPr="00F67943">
        <w:rPr>
          <w:rFonts w:cs="Arial"/>
        </w:rPr>
        <w:t>a</w:t>
      </w:r>
      <w:r w:rsidRPr="00F67943">
        <w:rPr>
          <w:rFonts w:cs="Arial"/>
          <w:spacing w:val="-1"/>
        </w:rPr>
        <w:t>d</w:t>
      </w:r>
      <w:r w:rsidRPr="00F67943">
        <w:rPr>
          <w:rFonts w:cs="Arial"/>
        </w:rPr>
        <w:t>or</w:t>
      </w:r>
      <w:r w:rsidRPr="00F67943">
        <w:rPr>
          <w:rFonts w:cs="Arial"/>
          <w:spacing w:val="4"/>
        </w:rPr>
        <w:t xml:space="preserve"> </w:t>
      </w:r>
      <w:r w:rsidRPr="00F67943">
        <w:rPr>
          <w:rFonts w:cs="Arial"/>
        </w:rPr>
        <w:t>o</w:t>
      </w:r>
      <w:r w:rsidRPr="00F67943">
        <w:rPr>
          <w:rFonts w:cs="Arial"/>
          <w:spacing w:val="3"/>
        </w:rPr>
        <w:t xml:space="preserve"> </w:t>
      </w:r>
      <w:r w:rsidRPr="00F67943">
        <w:rPr>
          <w:rFonts w:cs="Arial"/>
        </w:rPr>
        <w:t>ca</w:t>
      </w:r>
      <w:r w:rsidRPr="00F67943">
        <w:rPr>
          <w:rFonts w:cs="Arial"/>
          <w:spacing w:val="-1"/>
        </w:rPr>
        <w:t>n</w:t>
      </w:r>
      <w:r w:rsidRPr="00F67943">
        <w:rPr>
          <w:rFonts w:cs="Arial"/>
        </w:rPr>
        <w:t>d</w:t>
      </w:r>
      <w:r w:rsidRPr="00F67943">
        <w:rPr>
          <w:rFonts w:cs="Arial"/>
          <w:spacing w:val="-1"/>
        </w:rPr>
        <w:t>i</w:t>
      </w:r>
      <w:r w:rsidRPr="00F67943">
        <w:rPr>
          <w:rFonts w:cs="Arial"/>
        </w:rPr>
        <w:t>d</w:t>
      </w:r>
      <w:r w:rsidRPr="00F67943">
        <w:rPr>
          <w:rFonts w:cs="Arial"/>
          <w:spacing w:val="-1"/>
        </w:rPr>
        <w:t>a</w:t>
      </w:r>
      <w:r w:rsidRPr="00F67943">
        <w:rPr>
          <w:rFonts w:cs="Arial"/>
        </w:rPr>
        <w:t>t</w:t>
      </w:r>
      <w:r w:rsidRPr="00F67943">
        <w:rPr>
          <w:rFonts w:cs="Arial"/>
          <w:spacing w:val="4"/>
        </w:rPr>
        <w:t xml:space="preserve"> </w:t>
      </w:r>
      <w:r w:rsidRPr="00F67943">
        <w:rPr>
          <w:rFonts w:cs="Arial"/>
        </w:rPr>
        <w:t>s’ha d</w:t>
      </w:r>
      <w:r w:rsidRPr="00F67943">
        <w:rPr>
          <w:rFonts w:cs="Arial"/>
          <w:spacing w:val="1"/>
        </w:rPr>
        <w:t>'</w:t>
      </w:r>
      <w:r w:rsidRPr="00F67943">
        <w:rPr>
          <w:rFonts w:cs="Arial"/>
        </w:rPr>
        <w:t>acred</w:t>
      </w:r>
      <w:r w:rsidRPr="00F67943">
        <w:rPr>
          <w:rFonts w:cs="Arial"/>
          <w:spacing w:val="-1"/>
        </w:rPr>
        <w:t>i</w:t>
      </w:r>
      <w:r w:rsidRPr="00F67943">
        <w:rPr>
          <w:rFonts w:cs="Arial"/>
          <w:spacing w:val="1"/>
        </w:rPr>
        <w:t>t</w:t>
      </w:r>
      <w:r w:rsidRPr="00F67943">
        <w:rPr>
          <w:rFonts w:cs="Arial"/>
          <w:spacing w:val="-3"/>
        </w:rPr>
        <w:t>a</w:t>
      </w:r>
      <w:r w:rsidRPr="00F67943">
        <w:rPr>
          <w:rFonts w:cs="Arial"/>
        </w:rPr>
        <w:t>r</w:t>
      </w:r>
      <w:r w:rsidRPr="00F67943">
        <w:rPr>
          <w:rFonts w:cs="Arial"/>
          <w:spacing w:val="4"/>
        </w:rPr>
        <w:t xml:space="preserve"> </w:t>
      </w:r>
      <w:r w:rsidRPr="00F67943">
        <w:rPr>
          <w:rFonts w:cs="Arial"/>
        </w:rPr>
        <w:t>p</w:t>
      </w:r>
      <w:r w:rsidRPr="00F67943">
        <w:rPr>
          <w:rFonts w:cs="Arial"/>
          <w:spacing w:val="-1"/>
        </w:rPr>
        <w:t>e</w:t>
      </w:r>
      <w:r w:rsidRPr="00F67943">
        <w:rPr>
          <w:rFonts w:cs="Arial"/>
        </w:rPr>
        <w:t>r</w:t>
      </w:r>
      <w:r w:rsidRPr="00F67943">
        <w:rPr>
          <w:rFonts w:cs="Arial"/>
          <w:spacing w:val="2"/>
        </w:rPr>
        <w:t xml:space="preserve"> </w:t>
      </w:r>
      <w:r w:rsidRPr="00F67943">
        <w:rPr>
          <w:rFonts w:cs="Arial"/>
          <w:spacing w:val="1"/>
        </w:rPr>
        <w:t>m</w:t>
      </w:r>
      <w:r w:rsidRPr="00F67943">
        <w:rPr>
          <w:rFonts w:cs="Arial"/>
          <w:spacing w:val="-1"/>
        </w:rPr>
        <w:t>it</w:t>
      </w:r>
      <w:r w:rsidRPr="00F67943">
        <w:rPr>
          <w:rFonts w:cs="Arial"/>
          <w:spacing w:val="1"/>
        </w:rPr>
        <w:t>j</w:t>
      </w:r>
      <w:r w:rsidRPr="00F67943">
        <w:rPr>
          <w:rFonts w:cs="Arial"/>
        </w:rPr>
        <w:t>à</w:t>
      </w:r>
      <w:r w:rsidRPr="00F67943">
        <w:rPr>
          <w:rFonts w:cs="Arial"/>
          <w:spacing w:val="3"/>
        </w:rPr>
        <w:t xml:space="preserve"> </w:t>
      </w:r>
      <w:r w:rsidRPr="00F67943">
        <w:rPr>
          <w:rFonts w:cs="Arial"/>
        </w:rPr>
        <w:t>d</w:t>
      </w:r>
      <w:r w:rsidRPr="00F67943">
        <w:rPr>
          <w:rFonts w:cs="Arial"/>
          <w:spacing w:val="-1"/>
        </w:rPr>
        <w:t>el</w:t>
      </w:r>
      <w:r w:rsidRPr="00F67943">
        <w:rPr>
          <w:rFonts w:cs="Arial"/>
        </w:rPr>
        <w:t>s</w:t>
      </w:r>
      <w:r w:rsidRPr="00F67943">
        <w:rPr>
          <w:rFonts w:cs="Arial"/>
          <w:spacing w:val="1"/>
        </w:rPr>
        <w:t xml:space="preserve"> </w:t>
      </w:r>
      <w:r w:rsidRPr="00F67943">
        <w:rPr>
          <w:rFonts w:cs="Arial"/>
        </w:rPr>
        <w:t>se</w:t>
      </w:r>
      <w:r w:rsidRPr="00F67943">
        <w:rPr>
          <w:rFonts w:cs="Arial"/>
          <w:spacing w:val="-1"/>
        </w:rPr>
        <w:t>u</w:t>
      </w:r>
      <w:r w:rsidRPr="00F67943">
        <w:rPr>
          <w:rFonts w:cs="Arial"/>
        </w:rPr>
        <w:t>s</w:t>
      </w:r>
      <w:r w:rsidRPr="00F67943">
        <w:rPr>
          <w:rFonts w:cs="Arial"/>
          <w:spacing w:val="3"/>
        </w:rPr>
        <w:t xml:space="preserve"> </w:t>
      </w:r>
      <w:r w:rsidRPr="00F67943">
        <w:rPr>
          <w:rFonts w:cs="Arial"/>
        </w:rPr>
        <w:t>com</w:t>
      </w:r>
      <w:r w:rsidRPr="00F67943">
        <w:rPr>
          <w:rFonts w:cs="Arial"/>
          <w:spacing w:val="-2"/>
        </w:rPr>
        <w:t>p</w:t>
      </w:r>
      <w:r w:rsidRPr="00F67943">
        <w:rPr>
          <w:rFonts w:cs="Arial"/>
          <w:spacing w:val="1"/>
        </w:rPr>
        <w:t>t</w:t>
      </w:r>
      <w:r w:rsidRPr="00F67943">
        <w:rPr>
          <w:rFonts w:cs="Arial"/>
        </w:rPr>
        <w:t>es</w:t>
      </w:r>
      <w:r w:rsidRPr="00F67943">
        <w:rPr>
          <w:rFonts w:cs="Arial"/>
          <w:spacing w:val="3"/>
        </w:rPr>
        <w:t xml:space="preserve"> </w:t>
      </w:r>
      <w:r w:rsidRPr="00F67943">
        <w:rPr>
          <w:rFonts w:cs="Arial"/>
        </w:rPr>
        <w:t>a</w:t>
      </w:r>
      <w:r w:rsidRPr="00F67943">
        <w:rPr>
          <w:rFonts w:cs="Arial"/>
          <w:spacing w:val="-1"/>
        </w:rPr>
        <w:t>n</w:t>
      </w:r>
      <w:r w:rsidRPr="00F67943">
        <w:rPr>
          <w:rFonts w:cs="Arial"/>
        </w:rPr>
        <w:t>u</w:t>
      </w:r>
      <w:r w:rsidRPr="00F67943">
        <w:rPr>
          <w:rFonts w:cs="Arial"/>
          <w:spacing w:val="-1"/>
        </w:rPr>
        <w:t>al</w:t>
      </w:r>
      <w:r w:rsidRPr="00F67943">
        <w:rPr>
          <w:rFonts w:cs="Arial"/>
        </w:rPr>
        <w:t>s</w:t>
      </w:r>
      <w:r w:rsidRPr="00F67943">
        <w:rPr>
          <w:rFonts w:cs="Arial"/>
          <w:spacing w:val="3"/>
        </w:rPr>
        <w:t xml:space="preserve"> </w:t>
      </w:r>
      <w:r w:rsidRPr="00F67943">
        <w:rPr>
          <w:rFonts w:cs="Arial"/>
        </w:rPr>
        <w:t>a</w:t>
      </w:r>
      <w:r w:rsidRPr="00F67943">
        <w:rPr>
          <w:rFonts w:cs="Arial"/>
          <w:spacing w:val="-3"/>
        </w:rPr>
        <w:t>p</w:t>
      </w:r>
      <w:r w:rsidRPr="00F67943">
        <w:rPr>
          <w:rFonts w:cs="Arial"/>
          <w:spacing w:val="1"/>
        </w:rPr>
        <w:t>r</w:t>
      </w:r>
      <w:r w:rsidRPr="00F67943">
        <w:rPr>
          <w:rFonts w:cs="Arial"/>
        </w:rPr>
        <w:t>o</w:t>
      </w:r>
      <w:r w:rsidRPr="00F67943">
        <w:rPr>
          <w:rFonts w:cs="Arial"/>
          <w:spacing w:val="-3"/>
        </w:rPr>
        <w:t>v</w:t>
      </w:r>
      <w:r w:rsidRPr="00F67943">
        <w:rPr>
          <w:rFonts w:cs="Arial"/>
        </w:rPr>
        <w:t>ats</w:t>
      </w:r>
      <w:r w:rsidRPr="00F67943">
        <w:rPr>
          <w:rFonts w:cs="Arial"/>
          <w:spacing w:val="4"/>
        </w:rPr>
        <w:t xml:space="preserve"> </w:t>
      </w:r>
      <w:r w:rsidRPr="00F67943">
        <w:rPr>
          <w:rFonts w:cs="Arial"/>
        </w:rPr>
        <w:t>i</w:t>
      </w:r>
      <w:r w:rsidRPr="00F67943">
        <w:rPr>
          <w:rFonts w:cs="Arial"/>
          <w:spacing w:val="2"/>
        </w:rPr>
        <w:t xml:space="preserve"> </w:t>
      </w:r>
      <w:r w:rsidRPr="00F67943">
        <w:rPr>
          <w:rFonts w:cs="Arial"/>
        </w:rPr>
        <w:t>d</w:t>
      </w:r>
      <w:r w:rsidRPr="00F67943">
        <w:rPr>
          <w:rFonts w:cs="Arial"/>
          <w:spacing w:val="-1"/>
        </w:rPr>
        <w:t>i</w:t>
      </w:r>
      <w:r w:rsidRPr="00F67943">
        <w:rPr>
          <w:rFonts w:cs="Arial"/>
        </w:rPr>
        <w:t>p</w:t>
      </w:r>
      <w:r w:rsidRPr="00F67943">
        <w:rPr>
          <w:rFonts w:cs="Arial"/>
          <w:spacing w:val="-1"/>
        </w:rPr>
        <w:t>o</w:t>
      </w:r>
      <w:r w:rsidRPr="00F67943">
        <w:rPr>
          <w:rFonts w:cs="Arial"/>
        </w:rPr>
        <w:t>s</w:t>
      </w:r>
      <w:r w:rsidRPr="00F67943">
        <w:rPr>
          <w:rFonts w:cs="Arial"/>
          <w:spacing w:val="-1"/>
        </w:rPr>
        <w:t>i</w:t>
      </w:r>
      <w:r w:rsidRPr="00F67943">
        <w:rPr>
          <w:rFonts w:cs="Arial"/>
          <w:spacing w:val="1"/>
        </w:rPr>
        <w:t>t</w:t>
      </w:r>
      <w:r w:rsidRPr="00F67943">
        <w:rPr>
          <w:rFonts w:cs="Arial"/>
        </w:rPr>
        <w:t xml:space="preserve">ats en el </w:t>
      </w:r>
      <w:r w:rsidRPr="00F67943">
        <w:rPr>
          <w:rFonts w:cs="Arial"/>
          <w:spacing w:val="1"/>
        </w:rPr>
        <w:t>r</w:t>
      </w:r>
      <w:r w:rsidRPr="00F67943">
        <w:rPr>
          <w:rFonts w:cs="Arial"/>
        </w:rPr>
        <w:t>e</w:t>
      </w:r>
      <w:r w:rsidRPr="00F67943">
        <w:rPr>
          <w:rFonts w:cs="Arial"/>
          <w:spacing w:val="2"/>
        </w:rPr>
        <w:t>g</w:t>
      </w:r>
      <w:r w:rsidRPr="00F67943">
        <w:rPr>
          <w:rFonts w:cs="Arial"/>
          <w:spacing w:val="-1"/>
        </w:rPr>
        <w:t>i</w:t>
      </w:r>
      <w:r w:rsidRPr="00F67943">
        <w:rPr>
          <w:rFonts w:cs="Arial"/>
        </w:rPr>
        <w:t>s</w:t>
      </w:r>
      <w:r w:rsidRPr="00F67943">
        <w:rPr>
          <w:rFonts w:cs="Arial"/>
          <w:spacing w:val="1"/>
        </w:rPr>
        <w:t>tr</w:t>
      </w:r>
      <w:r w:rsidRPr="00F67943">
        <w:rPr>
          <w:rFonts w:cs="Arial"/>
        </w:rPr>
        <w:t>e</w:t>
      </w:r>
      <w:r w:rsidRPr="00F67943">
        <w:rPr>
          <w:rFonts w:cs="Arial"/>
          <w:spacing w:val="1"/>
        </w:rPr>
        <w:t xml:space="preserve"> </w:t>
      </w:r>
      <w:r w:rsidRPr="00F67943">
        <w:rPr>
          <w:rFonts w:cs="Arial"/>
          <w:spacing w:val="-3"/>
        </w:rPr>
        <w:t>o</w:t>
      </w:r>
      <w:r w:rsidRPr="00F67943">
        <w:rPr>
          <w:rFonts w:cs="Arial"/>
          <w:spacing w:val="3"/>
        </w:rPr>
        <w:t>f</w:t>
      </w:r>
      <w:r w:rsidRPr="00F67943">
        <w:rPr>
          <w:rFonts w:cs="Arial"/>
          <w:spacing w:val="-1"/>
        </w:rPr>
        <w:t>i</w:t>
      </w:r>
      <w:r w:rsidRPr="00F67943">
        <w:rPr>
          <w:rFonts w:cs="Arial"/>
        </w:rPr>
        <w:t>c</w:t>
      </w:r>
      <w:r w:rsidRPr="00F67943">
        <w:rPr>
          <w:rFonts w:cs="Arial"/>
          <w:spacing w:val="-1"/>
        </w:rPr>
        <w:t>i</w:t>
      </w:r>
      <w:r w:rsidRPr="00F67943">
        <w:rPr>
          <w:rFonts w:cs="Arial"/>
        </w:rPr>
        <w:t>al en q</w:t>
      </w:r>
      <w:r w:rsidRPr="00F67943">
        <w:rPr>
          <w:rFonts w:cs="Arial"/>
          <w:spacing w:val="-1"/>
        </w:rPr>
        <w:t>u</w:t>
      </w:r>
      <w:r w:rsidRPr="00F67943">
        <w:rPr>
          <w:rFonts w:cs="Arial"/>
        </w:rPr>
        <w:t>è</w:t>
      </w:r>
      <w:r w:rsidRPr="00F67943">
        <w:rPr>
          <w:rFonts w:cs="Arial"/>
          <w:spacing w:val="1"/>
        </w:rPr>
        <w:t xml:space="preserve"> </w:t>
      </w:r>
      <w:r w:rsidRPr="00F67943">
        <w:rPr>
          <w:rFonts w:cs="Arial"/>
        </w:rPr>
        <w:t>h</w:t>
      </w:r>
      <w:r w:rsidRPr="00F67943">
        <w:rPr>
          <w:rFonts w:cs="Arial"/>
          <w:spacing w:val="-1"/>
        </w:rPr>
        <w:t>a</w:t>
      </w:r>
      <w:r w:rsidRPr="00F67943">
        <w:rPr>
          <w:rFonts w:cs="Arial"/>
          <w:spacing w:val="2"/>
        </w:rPr>
        <w:t>g</w:t>
      </w:r>
      <w:r w:rsidRPr="00F67943">
        <w:rPr>
          <w:rFonts w:cs="Arial"/>
        </w:rPr>
        <w:t>i d</w:t>
      </w:r>
      <w:r w:rsidRPr="00F67943">
        <w:rPr>
          <w:rFonts w:cs="Arial"/>
          <w:spacing w:val="-1"/>
        </w:rPr>
        <w:t>’</w:t>
      </w:r>
      <w:r w:rsidRPr="00F67943">
        <w:rPr>
          <w:rFonts w:cs="Arial"/>
        </w:rPr>
        <w:t>estar</w:t>
      </w:r>
      <w:r w:rsidRPr="00F67943">
        <w:rPr>
          <w:rFonts w:cs="Arial"/>
          <w:spacing w:val="2"/>
        </w:rPr>
        <w:t xml:space="preserve"> </w:t>
      </w:r>
      <w:r w:rsidRPr="00F67943">
        <w:rPr>
          <w:rFonts w:cs="Arial"/>
          <w:spacing w:val="-1"/>
        </w:rPr>
        <w:t>i</w:t>
      </w:r>
      <w:r w:rsidRPr="00F67943">
        <w:rPr>
          <w:rFonts w:cs="Arial"/>
        </w:rPr>
        <w:t>nscri</w:t>
      </w:r>
      <w:r w:rsidRPr="00F67943">
        <w:rPr>
          <w:rFonts w:cs="Arial"/>
          <w:spacing w:val="-2"/>
        </w:rPr>
        <w:t>t</w:t>
      </w:r>
      <w:r w:rsidRPr="00F67943">
        <w:rPr>
          <w:rFonts w:cs="Arial"/>
        </w:rPr>
        <w:t>.</w:t>
      </w:r>
      <w:r w:rsidRPr="00F67943">
        <w:rPr>
          <w:rFonts w:cs="Arial"/>
          <w:spacing w:val="7"/>
        </w:rPr>
        <w:t xml:space="preserve"> </w:t>
      </w:r>
      <w:r w:rsidRPr="00F67943">
        <w:rPr>
          <w:rFonts w:cs="Arial"/>
          <w:spacing w:val="-1"/>
        </w:rPr>
        <w:t>El</w:t>
      </w:r>
      <w:r w:rsidRPr="00F67943">
        <w:rPr>
          <w:rFonts w:cs="Arial"/>
        </w:rPr>
        <w:t>s</w:t>
      </w:r>
      <w:r w:rsidRPr="00F67943">
        <w:rPr>
          <w:rFonts w:cs="Arial"/>
          <w:spacing w:val="1"/>
        </w:rPr>
        <w:t xml:space="preserve"> </w:t>
      </w:r>
      <w:r w:rsidRPr="00F67943">
        <w:rPr>
          <w:rFonts w:cs="Arial"/>
        </w:rPr>
        <w:t>emp</w:t>
      </w:r>
      <w:r w:rsidRPr="00F67943">
        <w:rPr>
          <w:rFonts w:cs="Arial"/>
          <w:spacing w:val="1"/>
        </w:rPr>
        <w:t>r</w:t>
      </w:r>
      <w:r w:rsidRPr="00F67943">
        <w:rPr>
          <w:rFonts w:cs="Arial"/>
        </w:rPr>
        <w:t>es</w:t>
      </w:r>
      <w:r w:rsidRPr="00F67943">
        <w:rPr>
          <w:rFonts w:cs="Arial"/>
          <w:spacing w:val="-3"/>
        </w:rPr>
        <w:t>a</w:t>
      </w:r>
      <w:r w:rsidRPr="00F67943">
        <w:rPr>
          <w:rFonts w:cs="Arial"/>
          <w:spacing w:val="1"/>
        </w:rPr>
        <w:t>r</w:t>
      </w:r>
      <w:r w:rsidRPr="00F67943">
        <w:rPr>
          <w:rFonts w:cs="Arial"/>
          <w:spacing w:val="-1"/>
        </w:rPr>
        <w:t>i</w:t>
      </w:r>
      <w:r w:rsidRPr="00F67943">
        <w:rPr>
          <w:rFonts w:cs="Arial"/>
        </w:rPr>
        <w:t>s</w:t>
      </w:r>
      <w:r w:rsidRPr="00F67943">
        <w:rPr>
          <w:rFonts w:cs="Arial"/>
          <w:spacing w:val="1"/>
        </w:rPr>
        <w:t xml:space="preserve"> </w:t>
      </w:r>
      <w:r w:rsidRPr="00F67943">
        <w:rPr>
          <w:rFonts w:cs="Arial"/>
          <w:spacing w:val="-1"/>
        </w:rPr>
        <w:t>i</w:t>
      </w:r>
      <w:r w:rsidRPr="00F67943">
        <w:rPr>
          <w:rFonts w:cs="Arial"/>
        </w:rPr>
        <w:t>n</w:t>
      </w:r>
      <w:r w:rsidRPr="00F67943">
        <w:rPr>
          <w:rFonts w:cs="Arial"/>
          <w:spacing w:val="-1"/>
        </w:rPr>
        <w:t>di</w:t>
      </w:r>
      <w:r w:rsidRPr="00F67943">
        <w:rPr>
          <w:rFonts w:cs="Arial"/>
        </w:rPr>
        <w:t>v</w:t>
      </w:r>
      <w:r w:rsidRPr="00F67943">
        <w:rPr>
          <w:rFonts w:cs="Arial"/>
          <w:spacing w:val="-1"/>
        </w:rPr>
        <w:t>i</w:t>
      </w:r>
      <w:r w:rsidRPr="00F67943">
        <w:rPr>
          <w:rFonts w:cs="Arial"/>
        </w:rPr>
        <w:t>d</w:t>
      </w:r>
      <w:r w:rsidRPr="00F67943">
        <w:rPr>
          <w:rFonts w:cs="Arial"/>
          <w:spacing w:val="-1"/>
        </w:rPr>
        <w:t>u</w:t>
      </w:r>
      <w:r w:rsidRPr="00F67943">
        <w:rPr>
          <w:rFonts w:cs="Arial"/>
        </w:rPr>
        <w:t>a</w:t>
      </w:r>
      <w:r w:rsidRPr="00F67943">
        <w:rPr>
          <w:rFonts w:cs="Arial"/>
          <w:spacing w:val="-1"/>
        </w:rPr>
        <w:t>l</w:t>
      </w:r>
      <w:r w:rsidRPr="00F67943">
        <w:rPr>
          <w:rFonts w:cs="Arial"/>
        </w:rPr>
        <w:t>s</w:t>
      </w:r>
      <w:r w:rsidRPr="00F67943">
        <w:rPr>
          <w:rFonts w:cs="Arial"/>
          <w:spacing w:val="3"/>
        </w:rPr>
        <w:t xml:space="preserve"> </w:t>
      </w:r>
      <w:r w:rsidRPr="00F67943">
        <w:rPr>
          <w:rFonts w:cs="Arial"/>
        </w:rPr>
        <w:t xml:space="preserve">no </w:t>
      </w:r>
      <w:r w:rsidRPr="00F67943">
        <w:rPr>
          <w:rFonts w:cs="Arial"/>
          <w:spacing w:val="-1"/>
        </w:rPr>
        <w:t>i</w:t>
      </w:r>
      <w:r w:rsidRPr="00F67943">
        <w:rPr>
          <w:rFonts w:cs="Arial"/>
        </w:rPr>
        <w:t>nscrits</w:t>
      </w:r>
      <w:r w:rsidRPr="00F67943">
        <w:rPr>
          <w:rFonts w:cs="Arial"/>
          <w:spacing w:val="1"/>
        </w:rPr>
        <w:t xml:space="preserve"> </w:t>
      </w:r>
      <w:r w:rsidRPr="00F67943">
        <w:rPr>
          <w:rFonts w:cs="Arial"/>
        </w:rPr>
        <w:t xml:space="preserve">en el </w:t>
      </w:r>
      <w:r w:rsidRPr="00F67943">
        <w:rPr>
          <w:rFonts w:cs="Arial"/>
          <w:spacing w:val="-1"/>
        </w:rPr>
        <w:t>R</w:t>
      </w:r>
      <w:r w:rsidRPr="00F67943">
        <w:rPr>
          <w:rFonts w:cs="Arial"/>
        </w:rPr>
        <w:t>e</w:t>
      </w:r>
      <w:r w:rsidRPr="00F67943">
        <w:rPr>
          <w:rFonts w:cs="Arial"/>
          <w:spacing w:val="2"/>
        </w:rPr>
        <w:t>g</w:t>
      </w:r>
      <w:r w:rsidRPr="00F67943">
        <w:rPr>
          <w:rFonts w:cs="Arial"/>
          <w:spacing w:val="-1"/>
        </w:rPr>
        <w:t>i</w:t>
      </w:r>
      <w:r w:rsidRPr="00F67943">
        <w:rPr>
          <w:rFonts w:cs="Arial"/>
        </w:rPr>
        <w:t>s</w:t>
      </w:r>
      <w:r w:rsidRPr="00F67943">
        <w:rPr>
          <w:rFonts w:cs="Arial"/>
          <w:spacing w:val="-1"/>
        </w:rPr>
        <w:t>t</w:t>
      </w:r>
      <w:r w:rsidRPr="00F67943">
        <w:rPr>
          <w:rFonts w:cs="Arial"/>
          <w:spacing w:val="1"/>
        </w:rPr>
        <w:t>r</w:t>
      </w:r>
      <w:r w:rsidRPr="00F67943">
        <w:rPr>
          <w:rFonts w:cs="Arial"/>
        </w:rPr>
        <w:t>e</w:t>
      </w:r>
      <w:r w:rsidRPr="00F67943">
        <w:rPr>
          <w:rFonts w:cs="Arial"/>
          <w:spacing w:val="4"/>
        </w:rPr>
        <w:t xml:space="preserve"> </w:t>
      </w:r>
      <w:r w:rsidRPr="00F67943">
        <w:rPr>
          <w:rFonts w:cs="Arial"/>
          <w:spacing w:val="-4"/>
        </w:rPr>
        <w:t>M</w:t>
      </w:r>
      <w:r w:rsidRPr="00F67943">
        <w:rPr>
          <w:rFonts w:cs="Arial"/>
        </w:rPr>
        <w:t>ercan</w:t>
      </w:r>
      <w:r w:rsidRPr="00F67943">
        <w:rPr>
          <w:rFonts w:cs="Arial"/>
          <w:spacing w:val="1"/>
        </w:rPr>
        <w:t>t</w:t>
      </w:r>
      <w:r w:rsidRPr="00F67943">
        <w:rPr>
          <w:rFonts w:cs="Arial"/>
          <w:spacing w:val="-1"/>
        </w:rPr>
        <w:t>i</w:t>
      </w:r>
      <w:r w:rsidRPr="00F67943">
        <w:rPr>
          <w:rFonts w:cs="Arial"/>
        </w:rPr>
        <w:t>l</w:t>
      </w:r>
      <w:r w:rsidRPr="00F67943">
        <w:rPr>
          <w:rFonts w:cs="Arial"/>
          <w:spacing w:val="5"/>
        </w:rPr>
        <w:t xml:space="preserve"> </w:t>
      </w:r>
      <w:r w:rsidRPr="00F67943">
        <w:rPr>
          <w:rFonts w:cs="Arial"/>
        </w:rPr>
        <w:t>h</w:t>
      </w:r>
      <w:r w:rsidRPr="00F67943">
        <w:rPr>
          <w:rFonts w:cs="Arial"/>
          <w:spacing w:val="-1"/>
        </w:rPr>
        <w:t>a</w:t>
      </w:r>
      <w:r w:rsidRPr="00F67943">
        <w:rPr>
          <w:rFonts w:cs="Arial"/>
        </w:rPr>
        <w:t>n</w:t>
      </w:r>
      <w:r w:rsidRPr="00F67943">
        <w:rPr>
          <w:rFonts w:cs="Arial"/>
          <w:spacing w:val="4"/>
        </w:rPr>
        <w:t xml:space="preserve"> </w:t>
      </w:r>
      <w:r w:rsidRPr="00F67943">
        <w:rPr>
          <w:rFonts w:cs="Arial"/>
        </w:rPr>
        <w:t>d</w:t>
      </w:r>
      <w:r w:rsidRPr="00F67943">
        <w:rPr>
          <w:rFonts w:cs="Arial"/>
          <w:spacing w:val="1"/>
        </w:rPr>
        <w:t>'</w:t>
      </w:r>
      <w:r w:rsidRPr="00F67943">
        <w:rPr>
          <w:rFonts w:cs="Arial"/>
        </w:rPr>
        <w:t>acred</w:t>
      </w:r>
      <w:r w:rsidRPr="00F67943">
        <w:rPr>
          <w:rFonts w:cs="Arial"/>
          <w:spacing w:val="-1"/>
        </w:rPr>
        <w:t>i</w:t>
      </w:r>
      <w:r w:rsidRPr="00F67943">
        <w:rPr>
          <w:rFonts w:cs="Arial"/>
          <w:spacing w:val="1"/>
        </w:rPr>
        <w:t>t</w:t>
      </w:r>
      <w:r w:rsidRPr="00F67943">
        <w:rPr>
          <w:rFonts w:cs="Arial"/>
          <w:spacing w:val="-3"/>
        </w:rPr>
        <w:t>a</w:t>
      </w:r>
      <w:r w:rsidRPr="00F67943">
        <w:rPr>
          <w:rFonts w:cs="Arial"/>
        </w:rPr>
        <w:t>r</w:t>
      </w:r>
      <w:r w:rsidRPr="00F67943">
        <w:rPr>
          <w:rFonts w:cs="Arial"/>
          <w:spacing w:val="5"/>
        </w:rPr>
        <w:t xml:space="preserve"> </w:t>
      </w:r>
      <w:r w:rsidRPr="00F67943">
        <w:rPr>
          <w:rFonts w:cs="Arial"/>
        </w:rPr>
        <w:t>el</w:t>
      </w:r>
      <w:r w:rsidRPr="00F67943">
        <w:rPr>
          <w:rFonts w:cs="Arial"/>
          <w:spacing w:val="3"/>
        </w:rPr>
        <w:t xml:space="preserve"> </w:t>
      </w:r>
      <w:r w:rsidRPr="00F67943">
        <w:rPr>
          <w:rFonts w:cs="Arial"/>
        </w:rPr>
        <w:t>seu</w:t>
      </w:r>
      <w:r w:rsidRPr="00F67943">
        <w:rPr>
          <w:rFonts w:cs="Arial"/>
          <w:spacing w:val="3"/>
        </w:rPr>
        <w:t xml:space="preserve"> </w:t>
      </w:r>
      <w:r w:rsidRPr="00F67943">
        <w:rPr>
          <w:rFonts w:cs="Arial"/>
          <w:spacing w:val="-2"/>
        </w:rPr>
        <w:t>v</w:t>
      </w:r>
      <w:r w:rsidRPr="00F67943">
        <w:rPr>
          <w:rFonts w:cs="Arial"/>
        </w:rPr>
        <w:t>o</w:t>
      </w:r>
      <w:r w:rsidRPr="00F67943">
        <w:rPr>
          <w:rFonts w:cs="Arial"/>
          <w:spacing w:val="-1"/>
        </w:rPr>
        <w:t>l</w:t>
      </w:r>
      <w:r w:rsidRPr="00F67943">
        <w:rPr>
          <w:rFonts w:cs="Arial"/>
        </w:rPr>
        <w:t>um</w:t>
      </w:r>
      <w:r w:rsidRPr="00F67943">
        <w:rPr>
          <w:rFonts w:cs="Arial"/>
          <w:spacing w:val="4"/>
        </w:rPr>
        <w:t xml:space="preserve"> </w:t>
      </w:r>
      <w:r w:rsidRPr="00F67943">
        <w:rPr>
          <w:rFonts w:cs="Arial"/>
          <w:spacing w:val="-3"/>
        </w:rPr>
        <w:t>a</w:t>
      </w:r>
      <w:r w:rsidRPr="00F67943">
        <w:rPr>
          <w:rFonts w:cs="Arial"/>
        </w:rPr>
        <w:t>n</w:t>
      </w:r>
      <w:r w:rsidRPr="00F67943">
        <w:rPr>
          <w:rFonts w:cs="Arial"/>
          <w:spacing w:val="-1"/>
        </w:rPr>
        <w:t>u</w:t>
      </w:r>
      <w:r w:rsidRPr="00F67943">
        <w:rPr>
          <w:rFonts w:cs="Arial"/>
        </w:rPr>
        <w:t>al</w:t>
      </w:r>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n</w:t>
      </w:r>
      <w:r w:rsidRPr="00F67943">
        <w:rPr>
          <w:rFonts w:cs="Arial"/>
          <w:spacing w:val="-1"/>
        </w:rPr>
        <w:t>e</w:t>
      </w:r>
      <w:r w:rsidRPr="00F67943">
        <w:rPr>
          <w:rFonts w:cs="Arial"/>
          <w:spacing w:val="2"/>
        </w:rPr>
        <w:t>g</w:t>
      </w:r>
      <w:r w:rsidRPr="00F67943">
        <w:rPr>
          <w:rFonts w:cs="Arial"/>
        </w:rPr>
        <w:t xml:space="preserve">oci </w:t>
      </w:r>
      <w:r w:rsidRPr="00F67943">
        <w:rPr>
          <w:rFonts w:cs="Arial"/>
          <w:spacing w:val="1"/>
        </w:rPr>
        <w:t>m</w:t>
      </w:r>
      <w:r w:rsidRPr="00F67943">
        <w:rPr>
          <w:rFonts w:cs="Arial"/>
          <w:spacing w:val="-1"/>
        </w:rPr>
        <w:t>i</w:t>
      </w:r>
      <w:r w:rsidRPr="00F67943">
        <w:rPr>
          <w:rFonts w:cs="Arial"/>
          <w:spacing w:val="1"/>
        </w:rPr>
        <w:t>tj</w:t>
      </w:r>
      <w:r w:rsidRPr="00F67943">
        <w:rPr>
          <w:rFonts w:cs="Arial"/>
        </w:rPr>
        <w:t>a</w:t>
      </w:r>
      <w:r w:rsidRPr="00F67943">
        <w:rPr>
          <w:rFonts w:cs="Arial"/>
          <w:spacing w:val="-3"/>
        </w:rPr>
        <w:t>n</w:t>
      </w:r>
      <w:r w:rsidRPr="00F67943">
        <w:rPr>
          <w:rFonts w:cs="Arial"/>
        </w:rPr>
        <w:t>ç</w:t>
      </w:r>
      <w:r w:rsidRPr="00F67943">
        <w:rPr>
          <w:rFonts w:cs="Arial"/>
          <w:spacing w:val="-3"/>
        </w:rPr>
        <w:t>a</w:t>
      </w:r>
      <w:r w:rsidRPr="00F67943">
        <w:rPr>
          <w:rFonts w:cs="Arial"/>
        </w:rPr>
        <w:t>nt</w:t>
      </w:r>
      <w:r w:rsidRPr="00F67943">
        <w:rPr>
          <w:rFonts w:cs="Arial"/>
          <w:spacing w:val="5"/>
        </w:rPr>
        <w:t xml:space="preserve"> </w:t>
      </w:r>
      <w:r w:rsidRPr="00F67943">
        <w:rPr>
          <w:rFonts w:cs="Arial"/>
        </w:rPr>
        <w:t>e</w:t>
      </w:r>
      <w:r w:rsidRPr="00F67943">
        <w:rPr>
          <w:rFonts w:cs="Arial"/>
          <w:spacing w:val="-1"/>
        </w:rPr>
        <w:t>l</w:t>
      </w:r>
      <w:r w:rsidRPr="00F67943">
        <w:rPr>
          <w:rFonts w:cs="Arial"/>
        </w:rPr>
        <w:t>s</w:t>
      </w:r>
      <w:r w:rsidRPr="00F67943">
        <w:rPr>
          <w:rFonts w:cs="Arial"/>
          <w:spacing w:val="4"/>
        </w:rPr>
        <w:t xml:space="preserve"> </w:t>
      </w:r>
      <w:r w:rsidRPr="00F67943">
        <w:rPr>
          <w:rFonts w:cs="Arial"/>
        </w:rPr>
        <w:t>se</w:t>
      </w:r>
      <w:r w:rsidRPr="00F67943">
        <w:rPr>
          <w:rFonts w:cs="Arial"/>
          <w:spacing w:val="-1"/>
        </w:rPr>
        <w:t>u</w:t>
      </w:r>
      <w:r w:rsidRPr="00F67943">
        <w:rPr>
          <w:rFonts w:cs="Arial"/>
        </w:rPr>
        <w:t>s</w:t>
      </w:r>
      <w:r w:rsidRPr="00F67943">
        <w:rPr>
          <w:rFonts w:cs="Arial"/>
          <w:spacing w:val="4"/>
        </w:rPr>
        <w:t xml:space="preserve"> </w:t>
      </w:r>
      <w:r w:rsidRPr="00F67943">
        <w:rPr>
          <w:rFonts w:cs="Arial"/>
          <w:spacing w:val="-1"/>
        </w:rPr>
        <w:t>lli</w:t>
      </w:r>
      <w:r w:rsidRPr="00F67943">
        <w:rPr>
          <w:rFonts w:cs="Arial"/>
        </w:rPr>
        <w:t>bres d</w:t>
      </w:r>
      <w:r w:rsidRPr="00F67943">
        <w:rPr>
          <w:rFonts w:cs="Arial"/>
          <w:spacing w:val="-1"/>
        </w:rPr>
        <w:t>’i</w:t>
      </w:r>
      <w:r w:rsidRPr="00F67943">
        <w:rPr>
          <w:rFonts w:cs="Arial"/>
          <w:spacing w:val="2"/>
        </w:rPr>
        <w:t>n</w:t>
      </w:r>
      <w:r w:rsidRPr="00F67943">
        <w:rPr>
          <w:rFonts w:cs="Arial"/>
          <w:spacing w:val="-2"/>
        </w:rPr>
        <w:t>v</w:t>
      </w:r>
      <w:r w:rsidRPr="00F67943">
        <w:rPr>
          <w:rFonts w:cs="Arial"/>
        </w:rPr>
        <w:t>e</w:t>
      </w:r>
      <w:r w:rsidRPr="00F67943">
        <w:rPr>
          <w:rFonts w:cs="Arial"/>
          <w:spacing w:val="-1"/>
        </w:rPr>
        <w:t>n</w:t>
      </w:r>
      <w:r w:rsidRPr="00F67943">
        <w:rPr>
          <w:rFonts w:cs="Arial"/>
          <w:spacing w:val="1"/>
        </w:rPr>
        <w:t>t</w:t>
      </w:r>
      <w:r w:rsidRPr="00F67943">
        <w:rPr>
          <w:rFonts w:cs="Arial"/>
        </w:rPr>
        <w:t>aris i c</w:t>
      </w:r>
      <w:r w:rsidRPr="00F67943">
        <w:rPr>
          <w:rFonts w:cs="Arial"/>
          <w:spacing w:val="-2"/>
        </w:rPr>
        <w:t>o</w:t>
      </w:r>
      <w:r w:rsidRPr="00F67943">
        <w:rPr>
          <w:rFonts w:cs="Arial"/>
          <w:spacing w:val="1"/>
        </w:rPr>
        <w:t>m</w:t>
      </w:r>
      <w:r w:rsidRPr="00F67943">
        <w:rPr>
          <w:rFonts w:cs="Arial"/>
        </w:rPr>
        <w:t>pt</w:t>
      </w:r>
      <w:r w:rsidRPr="00F67943">
        <w:rPr>
          <w:rFonts w:cs="Arial"/>
          <w:spacing w:val="-2"/>
        </w:rPr>
        <w:t>e</w:t>
      </w:r>
      <w:r w:rsidRPr="00F67943">
        <w:rPr>
          <w:rFonts w:cs="Arial"/>
        </w:rPr>
        <w:t>s</w:t>
      </w:r>
      <w:r w:rsidRPr="00F67943">
        <w:rPr>
          <w:rFonts w:cs="Arial"/>
          <w:spacing w:val="1"/>
        </w:rPr>
        <w:t xml:space="preserve"> </w:t>
      </w:r>
      <w:r w:rsidRPr="00F67943">
        <w:rPr>
          <w:rFonts w:cs="Arial"/>
        </w:rPr>
        <w:t>a</w:t>
      </w:r>
      <w:r w:rsidRPr="00F67943">
        <w:rPr>
          <w:rFonts w:cs="Arial"/>
          <w:spacing w:val="-3"/>
        </w:rPr>
        <w:t>n</w:t>
      </w:r>
      <w:r w:rsidRPr="00F67943">
        <w:rPr>
          <w:rFonts w:cs="Arial"/>
        </w:rPr>
        <w:t>u</w:t>
      </w:r>
      <w:r w:rsidRPr="00F67943">
        <w:rPr>
          <w:rFonts w:cs="Arial"/>
          <w:spacing w:val="-1"/>
        </w:rPr>
        <w:t>al</w:t>
      </w:r>
      <w:r w:rsidRPr="00F67943">
        <w:rPr>
          <w:rFonts w:cs="Arial"/>
        </w:rPr>
        <w:t>s</w:t>
      </w:r>
      <w:r w:rsidRPr="00F67943">
        <w:rPr>
          <w:rFonts w:cs="Arial"/>
          <w:spacing w:val="1"/>
        </w:rPr>
        <w:t xml:space="preserve"> </w:t>
      </w:r>
      <w:r w:rsidRPr="00F67943">
        <w:rPr>
          <w:rFonts w:cs="Arial"/>
          <w:spacing w:val="-1"/>
        </w:rPr>
        <w:t>l</w:t>
      </w:r>
      <w:r w:rsidRPr="00F67943">
        <w:rPr>
          <w:rFonts w:cs="Arial"/>
        </w:rPr>
        <w:t>e</w:t>
      </w:r>
      <w:r w:rsidRPr="00F67943">
        <w:rPr>
          <w:rFonts w:cs="Arial"/>
          <w:spacing w:val="2"/>
        </w:rPr>
        <w:t>g</w:t>
      </w:r>
      <w:r w:rsidRPr="00F67943">
        <w:rPr>
          <w:rFonts w:cs="Arial"/>
        </w:rPr>
        <w:t>a</w:t>
      </w:r>
      <w:r w:rsidRPr="00F67943">
        <w:rPr>
          <w:rFonts w:cs="Arial"/>
          <w:spacing w:val="-1"/>
        </w:rPr>
        <w:t>li</w:t>
      </w:r>
      <w:r w:rsidRPr="00F67943">
        <w:rPr>
          <w:rFonts w:cs="Arial"/>
          <w:spacing w:val="1"/>
        </w:rPr>
        <w:t>t</w:t>
      </w:r>
      <w:r w:rsidRPr="00F67943">
        <w:rPr>
          <w:rFonts w:cs="Arial"/>
          <w:spacing w:val="-2"/>
        </w:rPr>
        <w:t>z</w:t>
      </w:r>
      <w:r w:rsidRPr="00F67943">
        <w:rPr>
          <w:rFonts w:cs="Arial"/>
        </w:rPr>
        <w:t>ats</w:t>
      </w:r>
      <w:r w:rsidRPr="00F67943">
        <w:rPr>
          <w:rFonts w:cs="Arial"/>
          <w:spacing w:val="2"/>
        </w:rPr>
        <w:t xml:space="preserve"> </w:t>
      </w:r>
      <w:r w:rsidRPr="00F67943">
        <w:rPr>
          <w:rFonts w:cs="Arial"/>
        </w:rPr>
        <w:t>p</w:t>
      </w:r>
      <w:r w:rsidRPr="00F67943">
        <w:rPr>
          <w:rFonts w:cs="Arial"/>
          <w:spacing w:val="-1"/>
        </w:rPr>
        <w:t>e</w:t>
      </w:r>
      <w:r w:rsidRPr="00F67943">
        <w:rPr>
          <w:rFonts w:cs="Arial"/>
        </w:rPr>
        <w:t xml:space="preserve">l </w:t>
      </w:r>
      <w:r w:rsidRPr="00F67943">
        <w:rPr>
          <w:rFonts w:cs="Arial"/>
          <w:spacing w:val="-1"/>
        </w:rPr>
        <w:t>R</w:t>
      </w:r>
      <w:r w:rsidRPr="00F67943">
        <w:rPr>
          <w:rFonts w:cs="Arial"/>
          <w:spacing w:val="-3"/>
        </w:rPr>
        <w:t>e</w:t>
      </w:r>
      <w:r w:rsidRPr="00F67943">
        <w:rPr>
          <w:rFonts w:cs="Arial"/>
          <w:spacing w:val="2"/>
        </w:rPr>
        <w:t>g</w:t>
      </w:r>
      <w:r w:rsidRPr="00F67943">
        <w:rPr>
          <w:rFonts w:cs="Arial"/>
          <w:spacing w:val="-1"/>
        </w:rPr>
        <w:t>i</w:t>
      </w:r>
      <w:r w:rsidRPr="00F67943">
        <w:rPr>
          <w:rFonts w:cs="Arial"/>
          <w:spacing w:val="-2"/>
        </w:rPr>
        <w:t>s</w:t>
      </w:r>
      <w:r w:rsidRPr="00F67943">
        <w:rPr>
          <w:rFonts w:cs="Arial"/>
          <w:spacing w:val="1"/>
        </w:rPr>
        <w:t>tr</w:t>
      </w:r>
      <w:r w:rsidRPr="00F67943">
        <w:rPr>
          <w:rFonts w:cs="Arial"/>
        </w:rPr>
        <w:t>e</w:t>
      </w:r>
      <w:r w:rsidRPr="00F67943">
        <w:rPr>
          <w:rFonts w:cs="Arial"/>
          <w:spacing w:val="-2"/>
        </w:rPr>
        <w:t xml:space="preserve"> </w:t>
      </w:r>
      <w:r w:rsidRPr="00F67943">
        <w:rPr>
          <w:rFonts w:cs="Arial"/>
          <w:spacing w:val="-4"/>
        </w:rPr>
        <w:t>M</w:t>
      </w:r>
      <w:r w:rsidRPr="00F67943">
        <w:rPr>
          <w:rFonts w:cs="Arial"/>
        </w:rPr>
        <w:t>ercan</w:t>
      </w:r>
      <w:r w:rsidRPr="00F67943">
        <w:rPr>
          <w:rFonts w:cs="Arial"/>
          <w:spacing w:val="1"/>
        </w:rPr>
        <w:t>t</w:t>
      </w:r>
      <w:r w:rsidRPr="00F67943">
        <w:rPr>
          <w:rFonts w:cs="Arial"/>
          <w:spacing w:val="-1"/>
        </w:rPr>
        <w:t>il</w:t>
      </w:r>
      <w:r w:rsidRPr="00F67943">
        <w:rPr>
          <w:rFonts w:cs="Arial"/>
        </w:rPr>
        <w:t>.</w:t>
      </w:r>
    </w:p>
    <w:p w14:paraId="2148BB00" w14:textId="77777777" w:rsidR="007E7EFB" w:rsidRPr="00F67943" w:rsidRDefault="007E7EFB" w:rsidP="007E7EFB">
      <w:pPr>
        <w:spacing w:after="0" w:line="240" w:lineRule="auto"/>
        <w:jc w:val="both"/>
        <w:rPr>
          <w:rFonts w:cs="Arial"/>
          <w:snapToGrid w:val="0"/>
          <w:lang w:eastAsia="es-ES"/>
        </w:rPr>
      </w:pPr>
    </w:p>
    <w:p w14:paraId="7E3AB43B" w14:textId="77777777" w:rsidR="009B6774" w:rsidRPr="00F67943" w:rsidRDefault="007E7EFB" w:rsidP="00AF2D22">
      <w:pPr>
        <w:pStyle w:val="Pargrafdellista"/>
        <w:numPr>
          <w:ilvl w:val="0"/>
          <w:numId w:val="27"/>
        </w:numPr>
        <w:tabs>
          <w:tab w:val="left" w:pos="426"/>
        </w:tabs>
        <w:ind w:left="0" w:firstLine="0"/>
        <w:jc w:val="both"/>
        <w:rPr>
          <w:rFonts w:ascii="Arial" w:hAnsi="Arial" w:cs="Arial"/>
          <w:snapToGrid w:val="0"/>
        </w:rPr>
      </w:pPr>
      <w:r w:rsidRPr="00F67943">
        <w:rPr>
          <w:rFonts w:ascii="Arial" w:hAnsi="Arial" w:cs="Arial"/>
          <w:snapToGrid w:val="0"/>
        </w:rPr>
        <w:t>SOLVÈNCIA TÈCNICA I PROFESSIONAL</w:t>
      </w:r>
    </w:p>
    <w:p w14:paraId="2D213558" w14:textId="77777777" w:rsidR="00AF2D22" w:rsidRPr="00F67943" w:rsidRDefault="00AF2D22" w:rsidP="00AF2D22">
      <w:pPr>
        <w:pStyle w:val="Pargrafdellista"/>
        <w:tabs>
          <w:tab w:val="left" w:pos="426"/>
        </w:tabs>
        <w:ind w:left="0"/>
        <w:jc w:val="both"/>
        <w:rPr>
          <w:rFonts w:ascii="Arial" w:hAnsi="Arial" w:cs="Arial"/>
          <w:snapToGrid w:val="0"/>
        </w:rPr>
      </w:pPr>
    </w:p>
    <w:p w14:paraId="71317052" w14:textId="77777777" w:rsidR="002D5AAF" w:rsidRPr="00F67943" w:rsidRDefault="0083781C" w:rsidP="002D5AAF">
      <w:pPr>
        <w:pStyle w:val="Pargrafdellista"/>
        <w:numPr>
          <w:ilvl w:val="0"/>
          <w:numId w:val="23"/>
        </w:numPr>
        <w:ind w:left="360" w:right="-1"/>
        <w:jc w:val="both"/>
        <w:rPr>
          <w:rFonts w:ascii="Arial" w:hAnsi="Arial" w:cs="Arial"/>
          <w:sz w:val="22"/>
          <w:szCs w:val="22"/>
        </w:rPr>
      </w:pPr>
      <w:r w:rsidRPr="00F67943">
        <w:rPr>
          <w:rFonts w:ascii="Arial" w:hAnsi="Arial" w:cs="Arial"/>
          <w:sz w:val="22"/>
          <w:szCs w:val="22"/>
        </w:rPr>
        <w:t>En aplicació de l’article 90.1.a de la LCSP, la solvència tècnica o professional s’ha d’acreditar mitjançant la relació dels principals serveis o treballs realitzats d’igual o similar naturalesa que els que constitueixin l’objecte del contracte en el curs de, com a màxim, els tres darrers anys</w:t>
      </w:r>
      <w:r w:rsidR="002D5AAF" w:rsidRPr="00F67943">
        <w:rPr>
          <w:rFonts w:ascii="Arial" w:hAnsi="Arial" w:cs="Arial"/>
          <w:sz w:val="22"/>
          <w:szCs w:val="22"/>
        </w:rPr>
        <w:t>.</w:t>
      </w:r>
    </w:p>
    <w:p w14:paraId="239F7843" w14:textId="77777777" w:rsidR="002D5AAF" w:rsidRPr="00F67943" w:rsidRDefault="002D5AAF" w:rsidP="002D5AAF">
      <w:pPr>
        <w:pStyle w:val="Pargrafdellista"/>
        <w:ind w:left="360" w:right="-1"/>
        <w:jc w:val="both"/>
        <w:rPr>
          <w:rFonts w:ascii="Arial" w:hAnsi="Arial" w:cs="Arial"/>
          <w:sz w:val="22"/>
          <w:szCs w:val="22"/>
        </w:rPr>
      </w:pPr>
    </w:p>
    <w:p w14:paraId="7E0F968B" w14:textId="77777777" w:rsidR="002D5AAF" w:rsidRPr="00F67943" w:rsidRDefault="002D5AAF" w:rsidP="002D5AAF">
      <w:pPr>
        <w:pStyle w:val="Pargrafdellista"/>
        <w:ind w:left="360" w:right="-1"/>
        <w:jc w:val="both"/>
        <w:rPr>
          <w:rFonts w:ascii="Arial" w:hAnsi="Arial" w:cs="Arial"/>
          <w:sz w:val="22"/>
          <w:szCs w:val="22"/>
        </w:rPr>
      </w:pPr>
      <w:r w:rsidRPr="00F67943">
        <w:rPr>
          <w:rFonts w:ascii="Arial" w:hAnsi="Arial" w:cs="Arial"/>
          <w:sz w:val="22"/>
          <w:szCs w:val="22"/>
        </w:rPr>
        <w:t>Les empreses licitadores hauran d’acreditar el compliment d’aquest requisit aportant la relació d’aquests serveis o treballs, indicant l’import, la data i el destinatari, públic o privat, i acreditar-los documentalment mitjançant certificats expedits o visats per l’òrgan competent (quan el destinatari dels serveis o treballs sigui una entitat del sector públic) o bé mitjançant una declaració de l’empresari, acompanyada dels documents en poder seu que acreditin la realització de la prestació (quan el destinatari dels serveis o treballs sigui un subjecte privat).</w:t>
      </w:r>
    </w:p>
    <w:p w14:paraId="6373FCDF" w14:textId="77777777" w:rsidR="002D5AAF" w:rsidRPr="00F67943" w:rsidRDefault="002D5AAF" w:rsidP="002D5AAF">
      <w:pPr>
        <w:pStyle w:val="Pargrafdellista"/>
        <w:ind w:left="360" w:right="-1"/>
        <w:jc w:val="both"/>
        <w:rPr>
          <w:rFonts w:ascii="Arial" w:hAnsi="Arial" w:cs="Arial"/>
          <w:sz w:val="22"/>
          <w:szCs w:val="22"/>
        </w:rPr>
      </w:pPr>
    </w:p>
    <w:p w14:paraId="33F32DAC" w14:textId="7E7499D3" w:rsidR="002D5AAF" w:rsidRPr="00F67943" w:rsidRDefault="002D5AAF" w:rsidP="002D5AAF">
      <w:pPr>
        <w:pStyle w:val="Pargrafdellista"/>
        <w:ind w:left="360" w:right="-1"/>
        <w:jc w:val="both"/>
        <w:rPr>
          <w:rFonts w:ascii="Arial" w:hAnsi="Arial" w:cs="Arial"/>
          <w:sz w:val="22"/>
          <w:szCs w:val="22"/>
        </w:rPr>
      </w:pPr>
      <w:r w:rsidRPr="00F67943">
        <w:rPr>
          <w:rFonts w:ascii="Arial" w:hAnsi="Arial" w:cs="Arial"/>
          <w:sz w:val="22"/>
          <w:szCs w:val="22"/>
        </w:rPr>
        <w:t>Concretament, les empreses licitadores hauran d’acreditar haver participat en els serveis detallats a continuació ja sigui en curs o finalitzats en els darrers 3 anys, és a dir, en el període 2022-2025:</w:t>
      </w:r>
    </w:p>
    <w:p w14:paraId="1AF2B6E8" w14:textId="77777777" w:rsidR="002D5AAF" w:rsidRPr="00F67943" w:rsidRDefault="002D5AAF" w:rsidP="002D5AAF">
      <w:pPr>
        <w:pStyle w:val="Pargrafdellista"/>
        <w:ind w:left="360" w:right="-1"/>
        <w:jc w:val="both"/>
        <w:rPr>
          <w:rFonts w:ascii="Arial" w:hAnsi="Arial" w:cs="Arial"/>
          <w:sz w:val="22"/>
          <w:szCs w:val="22"/>
        </w:rPr>
      </w:pPr>
    </w:p>
    <w:p w14:paraId="132BDD3A" w14:textId="77777777" w:rsidR="002D5AAF" w:rsidRPr="00F67943" w:rsidRDefault="002D5AAF" w:rsidP="002D5AAF">
      <w:pPr>
        <w:pStyle w:val="Ttol4"/>
        <w:spacing w:before="0" w:line="240" w:lineRule="auto"/>
        <w:ind w:left="1136" w:right="268"/>
        <w:jc w:val="both"/>
        <w:rPr>
          <w:rFonts w:ascii="Arial" w:eastAsia="Times New Roman" w:hAnsi="Arial" w:cs="Arial"/>
          <w:i w:val="0"/>
          <w:iCs w:val="0"/>
          <w:color w:val="auto"/>
          <w:lang w:eastAsia="es-ES"/>
        </w:rPr>
      </w:pPr>
      <w:r w:rsidRPr="00F67943">
        <w:rPr>
          <w:rFonts w:ascii="Arial" w:eastAsia="Times New Roman" w:hAnsi="Arial" w:cs="Arial"/>
          <w:i w:val="0"/>
          <w:iCs w:val="0"/>
          <w:color w:val="auto"/>
          <w:lang w:eastAsia="es-ES"/>
        </w:rPr>
        <w:t>gestió d'infraestructures de mobilitat i del trànsit, desenvolupament de solucions tecnològiques avançades, models virtuals de simulació</w:t>
      </w:r>
    </w:p>
    <w:p w14:paraId="3BDFF8B9" w14:textId="77777777" w:rsidR="00AA38EC" w:rsidRPr="00F67943" w:rsidRDefault="00AA38EC" w:rsidP="002D5AAF">
      <w:pPr>
        <w:spacing w:after="0" w:line="240" w:lineRule="auto"/>
        <w:jc w:val="both"/>
        <w:rPr>
          <w:rFonts w:eastAsia="Arial" w:cs="Arial"/>
        </w:rPr>
      </w:pPr>
    </w:p>
    <w:p w14:paraId="45DF1D6B" w14:textId="77777777" w:rsidR="002D5AAF" w:rsidRPr="00F67943" w:rsidRDefault="007E7EFB" w:rsidP="002D5AAF">
      <w:pPr>
        <w:pStyle w:val="Pargrafdellista"/>
        <w:widowControl w:val="0"/>
        <w:numPr>
          <w:ilvl w:val="0"/>
          <w:numId w:val="23"/>
        </w:numPr>
        <w:autoSpaceDE w:val="0"/>
        <w:autoSpaceDN w:val="0"/>
        <w:adjustRightInd w:val="0"/>
        <w:ind w:left="360" w:right="56"/>
        <w:jc w:val="both"/>
        <w:rPr>
          <w:rFonts w:ascii="Arial" w:hAnsi="Arial" w:cs="Arial"/>
          <w:sz w:val="22"/>
          <w:szCs w:val="22"/>
        </w:rPr>
      </w:pPr>
      <w:r w:rsidRPr="00F67943">
        <w:rPr>
          <w:rFonts w:ascii="Arial" w:hAnsi="Arial" w:cs="Arial"/>
          <w:spacing w:val="-1"/>
          <w:sz w:val="22"/>
          <w:szCs w:val="22"/>
        </w:rPr>
        <w:t>E</w:t>
      </w:r>
      <w:r w:rsidRPr="00F67943">
        <w:rPr>
          <w:rFonts w:ascii="Arial" w:hAnsi="Arial" w:cs="Arial"/>
          <w:sz w:val="22"/>
          <w:szCs w:val="22"/>
        </w:rPr>
        <w:t>n</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1"/>
          <w:sz w:val="22"/>
          <w:szCs w:val="22"/>
        </w:rPr>
        <w:t>pli</w:t>
      </w:r>
      <w:r w:rsidRPr="00F67943">
        <w:rPr>
          <w:rFonts w:ascii="Arial" w:hAnsi="Arial" w:cs="Arial"/>
          <w:sz w:val="22"/>
          <w:szCs w:val="22"/>
        </w:rPr>
        <w:t>cac</w:t>
      </w:r>
      <w:r w:rsidRPr="00F67943">
        <w:rPr>
          <w:rFonts w:ascii="Arial" w:hAnsi="Arial" w:cs="Arial"/>
          <w:spacing w:val="-1"/>
          <w:sz w:val="22"/>
          <w:szCs w:val="22"/>
        </w:rPr>
        <w:t>i</w:t>
      </w:r>
      <w:r w:rsidRPr="00F67943">
        <w:rPr>
          <w:rFonts w:ascii="Arial" w:hAnsi="Arial" w:cs="Arial"/>
          <w:sz w:val="22"/>
          <w:szCs w:val="22"/>
        </w:rPr>
        <w:t>ó</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pacing w:val="-1"/>
          <w:sz w:val="22"/>
          <w:szCs w:val="22"/>
        </w:rPr>
        <w:t>l’</w:t>
      </w:r>
      <w:r w:rsidRPr="00F67943">
        <w:rPr>
          <w:rFonts w:ascii="Arial" w:hAnsi="Arial" w:cs="Arial"/>
          <w:sz w:val="22"/>
          <w:szCs w:val="22"/>
        </w:rPr>
        <w:t>ar</w:t>
      </w:r>
      <w:r w:rsidRPr="00F67943">
        <w:rPr>
          <w:rFonts w:ascii="Arial" w:hAnsi="Arial" w:cs="Arial"/>
          <w:spacing w:val="1"/>
          <w:sz w:val="22"/>
          <w:szCs w:val="22"/>
        </w:rPr>
        <w:t>t</w:t>
      </w:r>
      <w:r w:rsidRPr="00F67943">
        <w:rPr>
          <w:rFonts w:ascii="Arial" w:hAnsi="Arial" w:cs="Arial"/>
          <w:spacing w:val="-1"/>
          <w:sz w:val="22"/>
          <w:szCs w:val="22"/>
        </w:rPr>
        <w:t>i</w:t>
      </w:r>
      <w:r w:rsidRPr="00F67943">
        <w:rPr>
          <w:rFonts w:ascii="Arial" w:hAnsi="Arial" w:cs="Arial"/>
          <w:sz w:val="22"/>
          <w:szCs w:val="22"/>
        </w:rPr>
        <w:t>c</w:t>
      </w:r>
      <w:r w:rsidRPr="00F67943">
        <w:rPr>
          <w:rFonts w:ascii="Arial" w:hAnsi="Arial" w:cs="Arial"/>
          <w:spacing w:val="1"/>
          <w:sz w:val="22"/>
          <w:szCs w:val="22"/>
        </w:rPr>
        <w:t>l</w:t>
      </w:r>
      <w:r w:rsidRPr="00F67943">
        <w:rPr>
          <w:rFonts w:ascii="Arial" w:hAnsi="Arial" w:cs="Arial"/>
          <w:sz w:val="22"/>
          <w:szCs w:val="22"/>
        </w:rPr>
        <w:t>e</w:t>
      </w:r>
      <w:r w:rsidRPr="00F67943">
        <w:rPr>
          <w:rFonts w:ascii="Arial" w:hAnsi="Arial" w:cs="Arial"/>
          <w:spacing w:val="5"/>
          <w:sz w:val="22"/>
          <w:szCs w:val="22"/>
        </w:rPr>
        <w:t xml:space="preserve"> </w:t>
      </w:r>
      <w:r w:rsidRPr="00F67943">
        <w:rPr>
          <w:rFonts w:ascii="Arial" w:hAnsi="Arial" w:cs="Arial"/>
          <w:b/>
          <w:bCs/>
          <w:sz w:val="22"/>
          <w:szCs w:val="22"/>
        </w:rPr>
        <w:t>9</w:t>
      </w:r>
      <w:r w:rsidRPr="00F67943">
        <w:rPr>
          <w:rFonts w:ascii="Arial" w:hAnsi="Arial" w:cs="Arial"/>
          <w:b/>
          <w:bCs/>
          <w:spacing w:val="-1"/>
          <w:sz w:val="22"/>
          <w:szCs w:val="22"/>
        </w:rPr>
        <w:t>0</w:t>
      </w:r>
      <w:r w:rsidRPr="00F67943">
        <w:rPr>
          <w:rFonts w:ascii="Arial" w:hAnsi="Arial" w:cs="Arial"/>
          <w:b/>
          <w:bCs/>
          <w:spacing w:val="1"/>
          <w:sz w:val="22"/>
          <w:szCs w:val="22"/>
        </w:rPr>
        <w:t>.</w:t>
      </w:r>
      <w:r w:rsidRPr="00F67943">
        <w:rPr>
          <w:rFonts w:ascii="Arial" w:hAnsi="Arial" w:cs="Arial"/>
          <w:b/>
          <w:bCs/>
          <w:sz w:val="22"/>
          <w:szCs w:val="22"/>
        </w:rPr>
        <w:t>1.</w:t>
      </w:r>
      <w:r w:rsidRPr="00F67943">
        <w:rPr>
          <w:rFonts w:ascii="Arial" w:hAnsi="Arial" w:cs="Arial"/>
          <w:b/>
          <w:bCs/>
          <w:spacing w:val="-2"/>
          <w:sz w:val="22"/>
          <w:szCs w:val="22"/>
        </w:rPr>
        <w:t>e</w:t>
      </w:r>
      <w:r w:rsidRPr="00F67943">
        <w:rPr>
          <w:rFonts w:ascii="Arial" w:hAnsi="Arial" w:cs="Arial"/>
          <w:b/>
          <w:bCs/>
          <w:sz w:val="22"/>
          <w:szCs w:val="22"/>
        </w:rPr>
        <w:t>)</w:t>
      </w:r>
      <w:r w:rsidRPr="00F67943">
        <w:rPr>
          <w:rFonts w:ascii="Arial" w:hAnsi="Arial" w:cs="Arial"/>
          <w:b/>
          <w:bCs/>
          <w:spacing w:val="4"/>
          <w:sz w:val="22"/>
          <w:szCs w:val="22"/>
        </w:rPr>
        <w:t xml:space="preserve"> </w:t>
      </w:r>
      <w:r w:rsidRPr="00F67943">
        <w:rPr>
          <w:rFonts w:ascii="Arial" w:hAnsi="Arial" w:cs="Arial"/>
          <w:b/>
          <w:bCs/>
          <w:sz w:val="22"/>
          <w:szCs w:val="22"/>
        </w:rPr>
        <w:t>L</w:t>
      </w:r>
      <w:r w:rsidRPr="00F67943">
        <w:rPr>
          <w:rFonts w:ascii="Arial" w:hAnsi="Arial" w:cs="Arial"/>
          <w:b/>
          <w:bCs/>
          <w:spacing w:val="-2"/>
          <w:sz w:val="22"/>
          <w:szCs w:val="22"/>
        </w:rPr>
        <w:t>C</w:t>
      </w:r>
      <w:r w:rsidRPr="00F67943">
        <w:rPr>
          <w:rFonts w:ascii="Arial" w:hAnsi="Arial" w:cs="Arial"/>
          <w:b/>
          <w:bCs/>
          <w:spacing w:val="-1"/>
          <w:sz w:val="22"/>
          <w:szCs w:val="22"/>
        </w:rPr>
        <w:t>SP</w:t>
      </w:r>
      <w:r w:rsidRPr="00F67943">
        <w:rPr>
          <w:rFonts w:ascii="Arial" w:hAnsi="Arial" w:cs="Arial"/>
          <w:b/>
          <w:bCs/>
          <w:sz w:val="22"/>
          <w:szCs w:val="22"/>
        </w:rPr>
        <w:t>.</w:t>
      </w:r>
      <w:r w:rsidRPr="00F67943">
        <w:rPr>
          <w:rFonts w:ascii="Arial" w:hAnsi="Arial" w:cs="Arial"/>
          <w:b/>
          <w:bCs/>
          <w:spacing w:val="6"/>
          <w:sz w:val="22"/>
          <w:szCs w:val="22"/>
        </w:rPr>
        <w:t xml:space="preserve"> </w:t>
      </w:r>
      <w:r w:rsidRPr="00F67943">
        <w:rPr>
          <w:rFonts w:ascii="Arial" w:hAnsi="Arial" w:cs="Arial"/>
          <w:spacing w:val="-1"/>
          <w:sz w:val="22"/>
          <w:szCs w:val="22"/>
        </w:rPr>
        <w:t>C</w:t>
      </w:r>
      <w:r w:rsidRPr="00F67943">
        <w:rPr>
          <w:rFonts w:ascii="Arial" w:hAnsi="Arial" w:cs="Arial"/>
          <w:sz w:val="22"/>
          <w:szCs w:val="22"/>
        </w:rPr>
        <w:t>al acred</w:t>
      </w:r>
      <w:r w:rsidRPr="00F67943">
        <w:rPr>
          <w:rFonts w:ascii="Arial" w:hAnsi="Arial" w:cs="Arial"/>
          <w:spacing w:val="-1"/>
          <w:sz w:val="22"/>
          <w:szCs w:val="22"/>
        </w:rPr>
        <w:t>i</w:t>
      </w:r>
      <w:r w:rsidRPr="00F67943">
        <w:rPr>
          <w:rFonts w:ascii="Arial" w:hAnsi="Arial" w:cs="Arial"/>
          <w:spacing w:val="1"/>
          <w:sz w:val="22"/>
          <w:szCs w:val="22"/>
        </w:rPr>
        <w:t>t</w:t>
      </w:r>
      <w:r w:rsidRPr="00F67943">
        <w:rPr>
          <w:rFonts w:ascii="Arial" w:hAnsi="Arial" w:cs="Arial"/>
          <w:sz w:val="22"/>
          <w:szCs w:val="22"/>
        </w:rPr>
        <w:t>ar</w:t>
      </w:r>
      <w:r w:rsidRPr="00F67943">
        <w:rPr>
          <w:rFonts w:ascii="Arial" w:hAnsi="Arial" w:cs="Arial"/>
          <w:spacing w:val="4"/>
          <w:sz w:val="22"/>
          <w:szCs w:val="22"/>
        </w:rPr>
        <w:t xml:space="preserve"> </w:t>
      </w:r>
      <w:r w:rsidRPr="00F67943">
        <w:rPr>
          <w:rFonts w:ascii="Arial" w:hAnsi="Arial" w:cs="Arial"/>
          <w:spacing w:val="-1"/>
          <w:sz w:val="22"/>
          <w:szCs w:val="22"/>
        </w:rPr>
        <w:t>l</w:t>
      </w:r>
      <w:r w:rsidRPr="00F67943">
        <w:rPr>
          <w:rFonts w:ascii="Arial" w:hAnsi="Arial" w:cs="Arial"/>
          <w:sz w:val="22"/>
          <w:szCs w:val="22"/>
        </w:rPr>
        <w:t>es</w:t>
      </w:r>
      <w:r w:rsidRPr="00F67943">
        <w:rPr>
          <w:rFonts w:ascii="Arial" w:hAnsi="Arial" w:cs="Arial"/>
          <w:spacing w:val="1"/>
          <w:sz w:val="22"/>
          <w:szCs w:val="22"/>
        </w:rPr>
        <w:t xml:space="preserve"> t</w:t>
      </w:r>
      <w:r w:rsidRPr="00F67943">
        <w:rPr>
          <w:rFonts w:ascii="Arial" w:hAnsi="Arial" w:cs="Arial"/>
          <w:spacing w:val="-1"/>
          <w:sz w:val="22"/>
          <w:szCs w:val="22"/>
        </w:rPr>
        <w:t>i</w:t>
      </w:r>
      <w:r w:rsidRPr="00F67943">
        <w:rPr>
          <w:rFonts w:ascii="Arial" w:hAnsi="Arial" w:cs="Arial"/>
          <w:spacing w:val="1"/>
          <w:sz w:val="22"/>
          <w:szCs w:val="22"/>
        </w:rPr>
        <w:t>t</w:t>
      </w:r>
      <w:r w:rsidRPr="00F67943">
        <w:rPr>
          <w:rFonts w:ascii="Arial" w:hAnsi="Arial" w:cs="Arial"/>
          <w:sz w:val="22"/>
          <w:szCs w:val="22"/>
        </w:rPr>
        <w:t>u</w:t>
      </w:r>
      <w:r w:rsidRPr="00F67943">
        <w:rPr>
          <w:rFonts w:ascii="Arial" w:hAnsi="Arial" w:cs="Arial"/>
          <w:spacing w:val="-1"/>
          <w:sz w:val="22"/>
          <w:szCs w:val="22"/>
        </w:rPr>
        <w:t>l</w:t>
      </w:r>
      <w:r w:rsidRPr="00F67943">
        <w:rPr>
          <w:rFonts w:ascii="Arial" w:hAnsi="Arial" w:cs="Arial"/>
          <w:sz w:val="22"/>
          <w:szCs w:val="22"/>
        </w:rPr>
        <w:t>ac</w:t>
      </w:r>
      <w:r w:rsidRPr="00F67943">
        <w:rPr>
          <w:rFonts w:ascii="Arial" w:hAnsi="Arial" w:cs="Arial"/>
          <w:spacing w:val="-1"/>
          <w:sz w:val="22"/>
          <w:szCs w:val="22"/>
        </w:rPr>
        <w:t>i</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s</w:t>
      </w:r>
      <w:r w:rsidRPr="00F67943">
        <w:rPr>
          <w:rFonts w:ascii="Arial" w:hAnsi="Arial" w:cs="Arial"/>
          <w:spacing w:val="1"/>
          <w:sz w:val="22"/>
          <w:szCs w:val="22"/>
        </w:rPr>
        <w:t xml:space="preserve"> </w:t>
      </w:r>
      <w:r w:rsidRPr="00F67943">
        <w:rPr>
          <w:rFonts w:ascii="Arial" w:hAnsi="Arial" w:cs="Arial"/>
          <w:sz w:val="22"/>
          <w:szCs w:val="22"/>
        </w:rPr>
        <w:t>ac</w:t>
      </w:r>
      <w:r w:rsidRPr="00F67943">
        <w:rPr>
          <w:rFonts w:ascii="Arial" w:hAnsi="Arial" w:cs="Arial"/>
          <w:spacing w:val="-1"/>
          <w:sz w:val="22"/>
          <w:szCs w:val="22"/>
        </w:rPr>
        <w:t>a</w:t>
      </w:r>
      <w:r w:rsidRPr="00F67943">
        <w:rPr>
          <w:rFonts w:ascii="Arial" w:hAnsi="Arial" w:cs="Arial"/>
          <w:sz w:val="22"/>
          <w:szCs w:val="22"/>
        </w:rPr>
        <w:t>d</w:t>
      </w:r>
      <w:r w:rsidRPr="00F67943">
        <w:rPr>
          <w:rFonts w:ascii="Arial" w:hAnsi="Arial" w:cs="Arial"/>
          <w:spacing w:val="-1"/>
          <w:sz w:val="22"/>
          <w:szCs w:val="22"/>
        </w:rPr>
        <w:t>è</w:t>
      </w:r>
      <w:r w:rsidRPr="00F67943">
        <w:rPr>
          <w:rFonts w:ascii="Arial" w:hAnsi="Arial" w:cs="Arial"/>
          <w:spacing w:val="1"/>
          <w:sz w:val="22"/>
          <w:szCs w:val="22"/>
        </w:rPr>
        <w:t>m</w:t>
      </w:r>
      <w:r w:rsidRPr="00F67943">
        <w:rPr>
          <w:rFonts w:ascii="Arial" w:hAnsi="Arial" w:cs="Arial"/>
          <w:spacing w:val="-3"/>
          <w:sz w:val="22"/>
          <w:szCs w:val="22"/>
        </w:rPr>
        <w:t>i</w:t>
      </w:r>
      <w:r w:rsidRPr="00F67943">
        <w:rPr>
          <w:rFonts w:ascii="Arial" w:hAnsi="Arial" w:cs="Arial"/>
          <w:spacing w:val="2"/>
          <w:sz w:val="22"/>
          <w:szCs w:val="22"/>
        </w:rPr>
        <w:t>q</w:t>
      </w:r>
      <w:r w:rsidRPr="00F67943">
        <w:rPr>
          <w:rFonts w:ascii="Arial" w:hAnsi="Arial" w:cs="Arial"/>
          <w:sz w:val="22"/>
          <w:szCs w:val="22"/>
        </w:rPr>
        <w:t>u</w:t>
      </w:r>
      <w:r w:rsidRPr="00F67943">
        <w:rPr>
          <w:rFonts w:ascii="Arial" w:hAnsi="Arial" w:cs="Arial"/>
          <w:spacing w:val="-1"/>
          <w:sz w:val="22"/>
          <w:szCs w:val="22"/>
        </w:rPr>
        <w:t>e</w:t>
      </w:r>
      <w:r w:rsidRPr="00F67943">
        <w:rPr>
          <w:rFonts w:ascii="Arial" w:hAnsi="Arial" w:cs="Arial"/>
          <w:sz w:val="22"/>
          <w:szCs w:val="22"/>
        </w:rPr>
        <w:t>s</w:t>
      </w:r>
      <w:r w:rsidRPr="00F67943">
        <w:rPr>
          <w:rFonts w:ascii="Arial" w:hAnsi="Arial" w:cs="Arial"/>
          <w:spacing w:val="4"/>
          <w:sz w:val="22"/>
          <w:szCs w:val="22"/>
        </w:rPr>
        <w:t xml:space="preserve"> </w:t>
      </w:r>
      <w:r w:rsidRPr="00F67943">
        <w:rPr>
          <w:rFonts w:ascii="Arial" w:hAnsi="Arial" w:cs="Arial"/>
          <w:sz w:val="22"/>
          <w:szCs w:val="22"/>
        </w:rPr>
        <w:t>i pr</w:t>
      </w:r>
      <w:r w:rsidRPr="00F67943">
        <w:rPr>
          <w:rFonts w:ascii="Arial" w:hAnsi="Arial" w:cs="Arial"/>
          <w:spacing w:val="-2"/>
          <w:sz w:val="22"/>
          <w:szCs w:val="22"/>
        </w:rPr>
        <w:t>o</w:t>
      </w:r>
      <w:r w:rsidRPr="00F67943">
        <w:rPr>
          <w:rFonts w:ascii="Arial" w:hAnsi="Arial" w:cs="Arial"/>
          <w:spacing w:val="3"/>
          <w:sz w:val="22"/>
          <w:szCs w:val="22"/>
        </w:rPr>
        <w:t>f</w:t>
      </w:r>
      <w:r w:rsidRPr="00F67943">
        <w:rPr>
          <w:rFonts w:ascii="Arial" w:hAnsi="Arial" w:cs="Arial"/>
          <w:sz w:val="22"/>
          <w:szCs w:val="22"/>
        </w:rPr>
        <w:t>ess</w:t>
      </w:r>
      <w:r w:rsidRPr="00F67943">
        <w:rPr>
          <w:rFonts w:ascii="Arial" w:hAnsi="Arial" w:cs="Arial"/>
          <w:spacing w:val="-1"/>
          <w:sz w:val="22"/>
          <w:szCs w:val="22"/>
        </w:rPr>
        <w:t>i</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a</w:t>
      </w:r>
      <w:r w:rsidRPr="00F67943">
        <w:rPr>
          <w:rFonts w:ascii="Arial" w:hAnsi="Arial" w:cs="Arial"/>
          <w:spacing w:val="-1"/>
          <w:sz w:val="22"/>
          <w:szCs w:val="22"/>
        </w:rPr>
        <w:t>l</w:t>
      </w:r>
      <w:r w:rsidRPr="00F67943">
        <w:rPr>
          <w:rFonts w:ascii="Arial" w:hAnsi="Arial" w:cs="Arial"/>
          <w:sz w:val="22"/>
          <w:szCs w:val="22"/>
        </w:rPr>
        <w:t>s</w:t>
      </w:r>
      <w:r w:rsidRPr="00F67943">
        <w:rPr>
          <w:rFonts w:ascii="Arial" w:hAnsi="Arial" w:cs="Arial"/>
          <w:spacing w:val="3"/>
          <w:sz w:val="22"/>
          <w:szCs w:val="22"/>
        </w:rPr>
        <w:t xml:space="preserve"> </w:t>
      </w:r>
      <w:r w:rsidRPr="00F67943">
        <w:rPr>
          <w:rFonts w:ascii="Arial" w:hAnsi="Arial" w:cs="Arial"/>
          <w:sz w:val="22"/>
          <w:szCs w:val="22"/>
        </w:rPr>
        <w:t xml:space="preserve">de </w:t>
      </w:r>
      <w:r w:rsidRPr="00F67943">
        <w:rPr>
          <w:rFonts w:ascii="Arial" w:hAnsi="Arial" w:cs="Arial"/>
          <w:spacing w:val="-1"/>
          <w:sz w:val="22"/>
          <w:szCs w:val="22"/>
        </w:rPr>
        <w:t>l’</w:t>
      </w:r>
      <w:r w:rsidRPr="00F67943">
        <w:rPr>
          <w:rFonts w:ascii="Arial" w:hAnsi="Arial" w:cs="Arial"/>
          <w:sz w:val="22"/>
          <w:szCs w:val="22"/>
        </w:rPr>
        <w:t>emp</w:t>
      </w:r>
      <w:r w:rsidRPr="00F67943">
        <w:rPr>
          <w:rFonts w:ascii="Arial" w:hAnsi="Arial" w:cs="Arial"/>
          <w:spacing w:val="1"/>
          <w:sz w:val="22"/>
          <w:szCs w:val="22"/>
        </w:rPr>
        <w:t>r</w:t>
      </w:r>
      <w:r w:rsidRPr="00F67943">
        <w:rPr>
          <w:rFonts w:ascii="Arial" w:hAnsi="Arial" w:cs="Arial"/>
          <w:spacing w:val="-3"/>
          <w:sz w:val="22"/>
          <w:szCs w:val="22"/>
        </w:rPr>
        <w:t>e</w:t>
      </w:r>
      <w:r w:rsidRPr="00F67943">
        <w:rPr>
          <w:rFonts w:ascii="Arial" w:hAnsi="Arial" w:cs="Arial"/>
          <w:sz w:val="22"/>
          <w:szCs w:val="22"/>
        </w:rPr>
        <w:t>sari</w:t>
      </w:r>
      <w:r w:rsidRPr="00F67943">
        <w:rPr>
          <w:rFonts w:ascii="Arial" w:hAnsi="Arial" w:cs="Arial"/>
          <w:spacing w:val="2"/>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d</w:t>
      </w:r>
      <w:r w:rsidRPr="00F67943">
        <w:rPr>
          <w:rFonts w:ascii="Arial" w:hAnsi="Arial" w:cs="Arial"/>
          <w:spacing w:val="-1"/>
          <w:sz w:val="22"/>
          <w:szCs w:val="22"/>
        </w:rPr>
        <w:t>el</w:t>
      </w:r>
      <w:r w:rsidRPr="00F67943">
        <w:rPr>
          <w:rFonts w:ascii="Arial" w:hAnsi="Arial" w:cs="Arial"/>
          <w:sz w:val="22"/>
          <w:szCs w:val="22"/>
        </w:rPr>
        <w:t>s</w:t>
      </w:r>
      <w:r w:rsidRPr="00F67943">
        <w:rPr>
          <w:rFonts w:ascii="Arial" w:hAnsi="Arial" w:cs="Arial"/>
          <w:spacing w:val="3"/>
          <w:sz w:val="22"/>
          <w:szCs w:val="22"/>
        </w:rPr>
        <w:t xml:space="preserve"> </w:t>
      </w:r>
      <w:r w:rsidRPr="00F67943">
        <w:rPr>
          <w:rFonts w:ascii="Arial" w:hAnsi="Arial" w:cs="Arial"/>
          <w:sz w:val="22"/>
          <w:szCs w:val="22"/>
        </w:rPr>
        <w:t>d</w:t>
      </w:r>
      <w:r w:rsidRPr="00F67943">
        <w:rPr>
          <w:rFonts w:ascii="Arial" w:hAnsi="Arial" w:cs="Arial"/>
          <w:spacing w:val="-1"/>
          <w:sz w:val="22"/>
          <w:szCs w:val="22"/>
        </w:rPr>
        <w:t>i</w:t>
      </w:r>
      <w:r w:rsidRPr="00F67943">
        <w:rPr>
          <w:rFonts w:ascii="Arial" w:hAnsi="Arial" w:cs="Arial"/>
          <w:spacing w:val="1"/>
          <w:sz w:val="22"/>
          <w:szCs w:val="22"/>
        </w:rPr>
        <w:t>r</w:t>
      </w:r>
      <w:r w:rsidRPr="00F67943">
        <w:rPr>
          <w:rFonts w:ascii="Arial" w:hAnsi="Arial" w:cs="Arial"/>
          <w:sz w:val="22"/>
          <w:szCs w:val="22"/>
        </w:rPr>
        <w:t>e</w:t>
      </w:r>
      <w:r w:rsidRPr="00F67943">
        <w:rPr>
          <w:rFonts w:ascii="Arial" w:hAnsi="Arial" w:cs="Arial"/>
          <w:spacing w:val="-3"/>
          <w:sz w:val="22"/>
          <w:szCs w:val="22"/>
        </w:rPr>
        <w:t>c</w:t>
      </w:r>
      <w:r w:rsidRPr="00F67943">
        <w:rPr>
          <w:rFonts w:ascii="Arial" w:hAnsi="Arial" w:cs="Arial"/>
          <w:spacing w:val="1"/>
          <w:sz w:val="22"/>
          <w:szCs w:val="22"/>
        </w:rPr>
        <w:t>t</w:t>
      </w:r>
      <w:r w:rsidRPr="00F67943">
        <w:rPr>
          <w:rFonts w:ascii="Arial" w:hAnsi="Arial" w:cs="Arial"/>
          <w:spacing w:val="-1"/>
          <w:sz w:val="22"/>
          <w:szCs w:val="22"/>
        </w:rPr>
        <w:t>i</w:t>
      </w:r>
      <w:r w:rsidRPr="00F67943">
        <w:rPr>
          <w:rFonts w:ascii="Arial" w:hAnsi="Arial" w:cs="Arial"/>
          <w:sz w:val="22"/>
          <w:szCs w:val="22"/>
        </w:rPr>
        <w:t>u</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pacing w:val="-1"/>
          <w:sz w:val="22"/>
          <w:szCs w:val="22"/>
        </w:rPr>
        <w:t>l’</w:t>
      </w:r>
      <w:r w:rsidRPr="00F67943">
        <w:rPr>
          <w:rFonts w:ascii="Arial" w:hAnsi="Arial" w:cs="Arial"/>
          <w:spacing w:val="-3"/>
          <w:sz w:val="22"/>
          <w:szCs w:val="22"/>
        </w:rPr>
        <w:t>e</w:t>
      </w:r>
      <w:r w:rsidRPr="00F67943">
        <w:rPr>
          <w:rFonts w:ascii="Arial" w:hAnsi="Arial" w:cs="Arial"/>
          <w:spacing w:val="1"/>
          <w:sz w:val="22"/>
          <w:szCs w:val="22"/>
        </w:rPr>
        <w:t>m</w:t>
      </w:r>
      <w:r w:rsidRPr="00F67943">
        <w:rPr>
          <w:rFonts w:ascii="Arial" w:hAnsi="Arial" w:cs="Arial"/>
          <w:sz w:val="22"/>
          <w:szCs w:val="22"/>
        </w:rPr>
        <w:t xml:space="preserve">presa </w:t>
      </w:r>
      <w:r w:rsidRPr="00F67943">
        <w:rPr>
          <w:rFonts w:ascii="Arial" w:hAnsi="Arial" w:cs="Arial"/>
          <w:spacing w:val="-1"/>
          <w:sz w:val="22"/>
          <w:szCs w:val="22"/>
        </w:rPr>
        <w:t>i</w:t>
      </w:r>
      <w:r w:rsidRPr="00F67943">
        <w:rPr>
          <w:rFonts w:ascii="Arial" w:hAnsi="Arial" w:cs="Arial"/>
          <w:sz w:val="22"/>
          <w:szCs w:val="22"/>
        </w:rPr>
        <w:t>,</w:t>
      </w:r>
      <w:r w:rsidRPr="00F67943">
        <w:rPr>
          <w:rFonts w:ascii="Arial" w:hAnsi="Arial" w:cs="Arial"/>
          <w:spacing w:val="4"/>
          <w:sz w:val="22"/>
          <w:szCs w:val="22"/>
        </w:rPr>
        <w:t xml:space="preserve"> </w:t>
      </w:r>
      <w:r w:rsidRPr="00F67943">
        <w:rPr>
          <w:rFonts w:ascii="Arial" w:hAnsi="Arial" w:cs="Arial"/>
          <w:sz w:val="22"/>
          <w:szCs w:val="22"/>
        </w:rPr>
        <w:t>en p</w:t>
      </w:r>
      <w:r w:rsidRPr="00F67943">
        <w:rPr>
          <w:rFonts w:ascii="Arial" w:hAnsi="Arial" w:cs="Arial"/>
          <w:spacing w:val="-1"/>
          <w:sz w:val="22"/>
          <w:szCs w:val="22"/>
        </w:rPr>
        <w:t>a</w:t>
      </w:r>
      <w:r w:rsidRPr="00F67943">
        <w:rPr>
          <w:rFonts w:ascii="Arial" w:hAnsi="Arial" w:cs="Arial"/>
          <w:spacing w:val="-2"/>
          <w:sz w:val="22"/>
          <w:szCs w:val="22"/>
        </w:rPr>
        <w:t>r</w:t>
      </w:r>
      <w:r w:rsidRPr="00F67943">
        <w:rPr>
          <w:rFonts w:ascii="Arial" w:hAnsi="Arial" w:cs="Arial"/>
          <w:spacing w:val="1"/>
          <w:sz w:val="22"/>
          <w:szCs w:val="22"/>
        </w:rPr>
        <w:t>t</w:t>
      </w:r>
      <w:r w:rsidRPr="00F67943">
        <w:rPr>
          <w:rFonts w:ascii="Arial" w:hAnsi="Arial" w:cs="Arial"/>
          <w:spacing w:val="-1"/>
          <w:sz w:val="22"/>
          <w:szCs w:val="22"/>
        </w:rPr>
        <w:t>i</w:t>
      </w:r>
      <w:r w:rsidRPr="00F67943">
        <w:rPr>
          <w:rFonts w:ascii="Arial" w:hAnsi="Arial" w:cs="Arial"/>
          <w:sz w:val="22"/>
          <w:szCs w:val="22"/>
        </w:rPr>
        <w:t>cu</w:t>
      </w:r>
      <w:r w:rsidRPr="00F67943">
        <w:rPr>
          <w:rFonts w:ascii="Arial" w:hAnsi="Arial" w:cs="Arial"/>
          <w:spacing w:val="-1"/>
          <w:sz w:val="22"/>
          <w:szCs w:val="22"/>
        </w:rPr>
        <w:t>l</w:t>
      </w:r>
      <w:r w:rsidRPr="00F67943">
        <w:rPr>
          <w:rFonts w:ascii="Arial" w:hAnsi="Arial" w:cs="Arial"/>
          <w:sz w:val="22"/>
          <w:szCs w:val="22"/>
        </w:rPr>
        <w:t>ar, d</w:t>
      </w:r>
      <w:r w:rsidRPr="00F67943">
        <w:rPr>
          <w:rFonts w:ascii="Arial" w:hAnsi="Arial" w:cs="Arial"/>
          <w:spacing w:val="-1"/>
          <w:sz w:val="22"/>
          <w:szCs w:val="22"/>
        </w:rPr>
        <w:t>e</w:t>
      </w:r>
      <w:r w:rsidRPr="00F67943">
        <w:rPr>
          <w:rFonts w:ascii="Arial" w:hAnsi="Arial" w:cs="Arial"/>
          <w:sz w:val="22"/>
          <w:szCs w:val="22"/>
        </w:rPr>
        <w:t>l</w:t>
      </w:r>
      <w:r w:rsidRPr="00F67943">
        <w:rPr>
          <w:rFonts w:ascii="Arial" w:hAnsi="Arial" w:cs="Arial"/>
          <w:spacing w:val="2"/>
          <w:sz w:val="22"/>
          <w:szCs w:val="22"/>
        </w:rPr>
        <w:t xml:space="preserve"> </w:t>
      </w:r>
      <w:r w:rsidRPr="00F67943">
        <w:rPr>
          <w:rFonts w:ascii="Arial" w:hAnsi="Arial" w:cs="Arial"/>
          <w:spacing w:val="1"/>
          <w:sz w:val="22"/>
          <w:szCs w:val="22"/>
        </w:rPr>
        <w:t>r</w:t>
      </w:r>
      <w:r w:rsidRPr="00F67943">
        <w:rPr>
          <w:rFonts w:ascii="Arial" w:hAnsi="Arial" w:cs="Arial"/>
          <w:sz w:val="22"/>
          <w:szCs w:val="22"/>
        </w:rPr>
        <w:t>es</w:t>
      </w:r>
      <w:r w:rsidRPr="00F67943">
        <w:rPr>
          <w:rFonts w:ascii="Arial" w:hAnsi="Arial" w:cs="Arial"/>
          <w:spacing w:val="-1"/>
          <w:sz w:val="22"/>
          <w:szCs w:val="22"/>
        </w:rPr>
        <w:t>p</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sa</w:t>
      </w:r>
      <w:r w:rsidRPr="00F67943">
        <w:rPr>
          <w:rFonts w:ascii="Arial" w:hAnsi="Arial" w:cs="Arial"/>
          <w:spacing w:val="-1"/>
          <w:sz w:val="22"/>
          <w:szCs w:val="22"/>
        </w:rPr>
        <w:t>bl</w:t>
      </w:r>
      <w:r w:rsidRPr="00F67943">
        <w:rPr>
          <w:rFonts w:ascii="Arial" w:hAnsi="Arial" w:cs="Arial"/>
          <w:sz w:val="22"/>
          <w:szCs w:val="22"/>
        </w:rPr>
        <w:t>e</w:t>
      </w:r>
      <w:r w:rsidRPr="00F67943">
        <w:rPr>
          <w:rFonts w:ascii="Arial" w:hAnsi="Arial" w:cs="Arial"/>
          <w:spacing w:val="2"/>
          <w:sz w:val="22"/>
          <w:szCs w:val="22"/>
        </w:rPr>
        <w:t xml:space="preserve"> </w:t>
      </w:r>
      <w:r w:rsidRPr="00F67943">
        <w:rPr>
          <w:rFonts w:ascii="Arial" w:hAnsi="Arial" w:cs="Arial"/>
          <w:sz w:val="22"/>
          <w:szCs w:val="22"/>
        </w:rPr>
        <w:t xml:space="preserve">o </w:t>
      </w:r>
      <w:r w:rsidRPr="00F67943">
        <w:rPr>
          <w:rFonts w:ascii="Arial" w:hAnsi="Arial" w:cs="Arial"/>
          <w:spacing w:val="1"/>
          <w:sz w:val="22"/>
          <w:szCs w:val="22"/>
        </w:rPr>
        <w:t>r</w:t>
      </w:r>
      <w:r w:rsidRPr="00F67943">
        <w:rPr>
          <w:rFonts w:ascii="Arial" w:hAnsi="Arial" w:cs="Arial"/>
          <w:sz w:val="22"/>
          <w:szCs w:val="22"/>
        </w:rPr>
        <w:t>es</w:t>
      </w:r>
      <w:r w:rsidRPr="00F67943">
        <w:rPr>
          <w:rFonts w:ascii="Arial" w:hAnsi="Arial" w:cs="Arial"/>
          <w:spacing w:val="-1"/>
          <w:sz w:val="22"/>
          <w:szCs w:val="22"/>
        </w:rPr>
        <w:t>p</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sa</w:t>
      </w:r>
      <w:r w:rsidRPr="00F67943">
        <w:rPr>
          <w:rFonts w:ascii="Arial" w:hAnsi="Arial" w:cs="Arial"/>
          <w:spacing w:val="-1"/>
          <w:sz w:val="22"/>
          <w:szCs w:val="22"/>
        </w:rPr>
        <w:t>bl</w:t>
      </w:r>
      <w:r w:rsidRPr="00F67943">
        <w:rPr>
          <w:rFonts w:ascii="Arial" w:hAnsi="Arial" w:cs="Arial"/>
          <w:sz w:val="22"/>
          <w:szCs w:val="22"/>
        </w:rPr>
        <w:t>es</w:t>
      </w:r>
      <w:r w:rsidRPr="00F67943">
        <w:rPr>
          <w:rFonts w:ascii="Arial" w:hAnsi="Arial" w:cs="Arial"/>
          <w:spacing w:val="13"/>
          <w:sz w:val="22"/>
          <w:szCs w:val="22"/>
        </w:rPr>
        <w:t xml:space="preserve"> </w:t>
      </w:r>
      <w:r w:rsidRPr="00F67943">
        <w:rPr>
          <w:rFonts w:ascii="Arial" w:hAnsi="Arial" w:cs="Arial"/>
          <w:sz w:val="22"/>
          <w:szCs w:val="22"/>
        </w:rPr>
        <w:t>de</w:t>
      </w:r>
      <w:r w:rsidRPr="00F67943">
        <w:rPr>
          <w:rFonts w:ascii="Arial" w:hAnsi="Arial" w:cs="Arial"/>
          <w:spacing w:val="12"/>
          <w:sz w:val="22"/>
          <w:szCs w:val="22"/>
        </w:rPr>
        <w:t xml:space="preserve"> </w:t>
      </w:r>
      <w:r w:rsidRPr="00F67943">
        <w:rPr>
          <w:rFonts w:ascii="Arial" w:hAnsi="Arial" w:cs="Arial"/>
          <w:spacing w:val="-1"/>
          <w:sz w:val="22"/>
          <w:szCs w:val="22"/>
        </w:rPr>
        <w:t>l’</w:t>
      </w:r>
      <w:r w:rsidRPr="00F67943">
        <w:rPr>
          <w:rFonts w:ascii="Arial" w:hAnsi="Arial" w:cs="Arial"/>
          <w:sz w:val="22"/>
          <w:szCs w:val="22"/>
        </w:rPr>
        <w:t>e</w:t>
      </w:r>
      <w:r w:rsidRPr="00F67943">
        <w:rPr>
          <w:rFonts w:ascii="Arial" w:hAnsi="Arial" w:cs="Arial"/>
          <w:spacing w:val="-3"/>
          <w:sz w:val="22"/>
          <w:szCs w:val="22"/>
        </w:rPr>
        <w:t>x</w:t>
      </w:r>
      <w:r w:rsidRPr="00F67943">
        <w:rPr>
          <w:rFonts w:ascii="Arial" w:hAnsi="Arial" w:cs="Arial"/>
          <w:sz w:val="22"/>
          <w:szCs w:val="22"/>
        </w:rPr>
        <w:t>ec</w:t>
      </w:r>
      <w:r w:rsidRPr="00F67943">
        <w:rPr>
          <w:rFonts w:ascii="Arial" w:hAnsi="Arial" w:cs="Arial"/>
          <w:spacing w:val="-1"/>
          <w:sz w:val="22"/>
          <w:szCs w:val="22"/>
        </w:rPr>
        <w:t>u</w:t>
      </w:r>
      <w:r w:rsidRPr="00F67943">
        <w:rPr>
          <w:rFonts w:ascii="Arial" w:hAnsi="Arial" w:cs="Arial"/>
          <w:sz w:val="22"/>
          <w:szCs w:val="22"/>
        </w:rPr>
        <w:t>c</w:t>
      </w:r>
      <w:r w:rsidRPr="00F67943">
        <w:rPr>
          <w:rFonts w:ascii="Arial" w:hAnsi="Arial" w:cs="Arial"/>
          <w:spacing w:val="-1"/>
          <w:sz w:val="22"/>
          <w:szCs w:val="22"/>
        </w:rPr>
        <w:t>i</w:t>
      </w:r>
      <w:r w:rsidRPr="00F67943">
        <w:rPr>
          <w:rFonts w:ascii="Arial" w:hAnsi="Arial" w:cs="Arial"/>
          <w:sz w:val="22"/>
          <w:szCs w:val="22"/>
        </w:rPr>
        <w:t>ó</w:t>
      </w:r>
      <w:r w:rsidRPr="00F67943">
        <w:rPr>
          <w:rFonts w:ascii="Arial" w:hAnsi="Arial" w:cs="Arial"/>
          <w:spacing w:val="13"/>
          <w:sz w:val="22"/>
          <w:szCs w:val="22"/>
        </w:rPr>
        <w:t xml:space="preserve"> </w:t>
      </w:r>
      <w:r w:rsidRPr="00F67943">
        <w:rPr>
          <w:rFonts w:ascii="Arial" w:hAnsi="Arial" w:cs="Arial"/>
          <w:sz w:val="22"/>
          <w:szCs w:val="22"/>
        </w:rPr>
        <w:t>d</w:t>
      </w:r>
      <w:r w:rsidRPr="00F67943">
        <w:rPr>
          <w:rFonts w:ascii="Arial" w:hAnsi="Arial" w:cs="Arial"/>
          <w:spacing w:val="-1"/>
          <w:sz w:val="22"/>
          <w:szCs w:val="22"/>
        </w:rPr>
        <w:t>e</w:t>
      </w:r>
      <w:r w:rsidRPr="00F67943">
        <w:rPr>
          <w:rFonts w:ascii="Arial" w:hAnsi="Arial" w:cs="Arial"/>
          <w:sz w:val="22"/>
          <w:szCs w:val="22"/>
        </w:rPr>
        <w:t>l</w:t>
      </w:r>
      <w:r w:rsidRPr="00F67943">
        <w:rPr>
          <w:rFonts w:ascii="Arial" w:hAnsi="Arial" w:cs="Arial"/>
          <w:spacing w:val="12"/>
          <w:sz w:val="22"/>
          <w:szCs w:val="22"/>
        </w:rPr>
        <w:t xml:space="preserve"> </w:t>
      </w:r>
      <w:r w:rsidRPr="00F67943">
        <w:rPr>
          <w:rFonts w:ascii="Arial" w:hAnsi="Arial" w:cs="Arial"/>
          <w:sz w:val="22"/>
          <w:szCs w:val="22"/>
        </w:rPr>
        <w:t>co</w:t>
      </w:r>
      <w:r w:rsidRPr="00F67943">
        <w:rPr>
          <w:rFonts w:ascii="Arial" w:hAnsi="Arial" w:cs="Arial"/>
          <w:spacing w:val="-1"/>
          <w:sz w:val="22"/>
          <w:szCs w:val="22"/>
        </w:rPr>
        <w:t>n</w:t>
      </w:r>
      <w:r w:rsidRPr="00F67943">
        <w:rPr>
          <w:rFonts w:ascii="Arial" w:hAnsi="Arial" w:cs="Arial"/>
          <w:spacing w:val="1"/>
          <w:sz w:val="22"/>
          <w:szCs w:val="22"/>
        </w:rPr>
        <w:t>tr</w:t>
      </w:r>
      <w:r w:rsidRPr="00F67943">
        <w:rPr>
          <w:rFonts w:ascii="Arial" w:hAnsi="Arial" w:cs="Arial"/>
          <w:spacing w:val="-3"/>
          <w:sz w:val="22"/>
          <w:szCs w:val="22"/>
        </w:rPr>
        <w:t>a</w:t>
      </w:r>
      <w:r w:rsidRPr="00F67943">
        <w:rPr>
          <w:rFonts w:ascii="Arial" w:hAnsi="Arial" w:cs="Arial"/>
          <w:sz w:val="22"/>
          <w:szCs w:val="22"/>
        </w:rPr>
        <w:t>c</w:t>
      </w:r>
      <w:r w:rsidRPr="00F67943">
        <w:rPr>
          <w:rFonts w:ascii="Arial" w:hAnsi="Arial" w:cs="Arial"/>
          <w:spacing w:val="1"/>
          <w:sz w:val="22"/>
          <w:szCs w:val="22"/>
        </w:rPr>
        <w:t>t</w:t>
      </w:r>
      <w:r w:rsidRPr="00F67943">
        <w:rPr>
          <w:rFonts w:ascii="Arial" w:hAnsi="Arial" w:cs="Arial"/>
          <w:sz w:val="22"/>
          <w:szCs w:val="22"/>
        </w:rPr>
        <w:t>e</w:t>
      </w:r>
      <w:r w:rsidRPr="00F67943">
        <w:rPr>
          <w:rFonts w:ascii="Arial" w:hAnsi="Arial" w:cs="Arial"/>
          <w:spacing w:val="13"/>
          <w:sz w:val="22"/>
          <w:szCs w:val="22"/>
        </w:rPr>
        <w:t xml:space="preserve"> </w:t>
      </w:r>
      <w:r w:rsidRPr="00F67943">
        <w:rPr>
          <w:rFonts w:ascii="Arial" w:hAnsi="Arial" w:cs="Arial"/>
          <w:sz w:val="22"/>
          <w:szCs w:val="22"/>
        </w:rPr>
        <w:t>a</w:t>
      </w:r>
      <w:r w:rsidRPr="00F67943">
        <w:rPr>
          <w:rFonts w:ascii="Arial" w:hAnsi="Arial" w:cs="Arial"/>
          <w:spacing w:val="-1"/>
          <w:sz w:val="22"/>
          <w:szCs w:val="22"/>
        </w:rPr>
        <w:t>i</w:t>
      </w:r>
      <w:r w:rsidRPr="00F67943">
        <w:rPr>
          <w:rFonts w:ascii="Arial" w:hAnsi="Arial" w:cs="Arial"/>
          <w:spacing w:val="-2"/>
          <w:sz w:val="22"/>
          <w:szCs w:val="22"/>
        </w:rPr>
        <w:t>x</w:t>
      </w:r>
      <w:r w:rsidRPr="00F67943">
        <w:rPr>
          <w:rFonts w:ascii="Arial" w:hAnsi="Arial" w:cs="Arial"/>
          <w:sz w:val="22"/>
          <w:szCs w:val="22"/>
        </w:rPr>
        <w:t>í</w:t>
      </w:r>
      <w:r w:rsidRPr="00F67943">
        <w:rPr>
          <w:rFonts w:ascii="Arial" w:hAnsi="Arial" w:cs="Arial"/>
          <w:spacing w:val="9"/>
          <w:sz w:val="22"/>
          <w:szCs w:val="22"/>
        </w:rPr>
        <w:t xml:space="preserve"> </w:t>
      </w:r>
      <w:r w:rsidRPr="00F67943">
        <w:rPr>
          <w:rFonts w:ascii="Arial" w:hAnsi="Arial" w:cs="Arial"/>
          <w:sz w:val="22"/>
          <w:szCs w:val="22"/>
        </w:rPr>
        <w:t>c</w:t>
      </w:r>
      <w:r w:rsidRPr="00F67943">
        <w:rPr>
          <w:rFonts w:ascii="Arial" w:hAnsi="Arial" w:cs="Arial"/>
          <w:spacing w:val="2"/>
          <w:sz w:val="22"/>
          <w:szCs w:val="22"/>
        </w:rPr>
        <w:t>o</w:t>
      </w:r>
      <w:r w:rsidRPr="00F67943">
        <w:rPr>
          <w:rFonts w:ascii="Arial" w:hAnsi="Arial" w:cs="Arial"/>
          <w:sz w:val="22"/>
          <w:szCs w:val="22"/>
        </w:rPr>
        <w:t>m</w:t>
      </w:r>
      <w:r w:rsidRPr="00F67943">
        <w:rPr>
          <w:rFonts w:ascii="Arial" w:hAnsi="Arial" w:cs="Arial"/>
          <w:spacing w:val="14"/>
          <w:sz w:val="22"/>
          <w:szCs w:val="22"/>
        </w:rPr>
        <w:t xml:space="preserve"> </w:t>
      </w:r>
      <w:r w:rsidRPr="00F67943">
        <w:rPr>
          <w:rFonts w:ascii="Arial" w:hAnsi="Arial" w:cs="Arial"/>
          <w:sz w:val="22"/>
          <w:szCs w:val="22"/>
        </w:rPr>
        <w:t>d</w:t>
      </w:r>
      <w:r w:rsidRPr="00F67943">
        <w:rPr>
          <w:rFonts w:ascii="Arial" w:hAnsi="Arial" w:cs="Arial"/>
          <w:spacing w:val="-1"/>
          <w:sz w:val="22"/>
          <w:szCs w:val="22"/>
        </w:rPr>
        <w:t>el</w:t>
      </w:r>
      <w:r w:rsidRPr="00F67943">
        <w:rPr>
          <w:rFonts w:ascii="Arial" w:hAnsi="Arial" w:cs="Arial"/>
          <w:sz w:val="22"/>
          <w:szCs w:val="22"/>
        </w:rPr>
        <w:t>s</w:t>
      </w:r>
      <w:r w:rsidRPr="00F67943">
        <w:rPr>
          <w:rFonts w:ascii="Arial" w:hAnsi="Arial" w:cs="Arial"/>
          <w:spacing w:val="11"/>
          <w:sz w:val="22"/>
          <w:szCs w:val="22"/>
        </w:rPr>
        <w:t xml:space="preserve"> </w:t>
      </w:r>
      <w:r w:rsidRPr="00F67943">
        <w:rPr>
          <w:rFonts w:ascii="Arial" w:hAnsi="Arial" w:cs="Arial"/>
          <w:spacing w:val="1"/>
          <w:sz w:val="22"/>
          <w:szCs w:val="22"/>
        </w:rPr>
        <w:t>t</w:t>
      </w:r>
      <w:r w:rsidRPr="00F67943">
        <w:rPr>
          <w:rFonts w:ascii="Arial" w:hAnsi="Arial" w:cs="Arial"/>
          <w:sz w:val="22"/>
          <w:szCs w:val="22"/>
        </w:rPr>
        <w:t>èc</w:t>
      </w:r>
      <w:r w:rsidRPr="00F67943">
        <w:rPr>
          <w:rFonts w:ascii="Arial" w:hAnsi="Arial" w:cs="Arial"/>
          <w:spacing w:val="-1"/>
          <w:sz w:val="22"/>
          <w:szCs w:val="22"/>
        </w:rPr>
        <w:t>ni</w:t>
      </w:r>
      <w:r w:rsidRPr="00F67943">
        <w:rPr>
          <w:rFonts w:ascii="Arial" w:hAnsi="Arial" w:cs="Arial"/>
          <w:sz w:val="22"/>
          <w:szCs w:val="22"/>
        </w:rPr>
        <w:t>cs</w:t>
      </w:r>
      <w:r w:rsidRPr="00F67943">
        <w:rPr>
          <w:rFonts w:ascii="Arial" w:hAnsi="Arial" w:cs="Arial"/>
          <w:spacing w:val="13"/>
          <w:sz w:val="22"/>
          <w:szCs w:val="22"/>
        </w:rPr>
        <w:t xml:space="preserve"> </w:t>
      </w:r>
      <w:r w:rsidRPr="00F67943">
        <w:rPr>
          <w:rFonts w:ascii="Arial" w:hAnsi="Arial" w:cs="Arial"/>
          <w:sz w:val="22"/>
          <w:szCs w:val="22"/>
        </w:rPr>
        <w:t>e</w:t>
      </w:r>
      <w:r w:rsidRPr="00F67943">
        <w:rPr>
          <w:rFonts w:ascii="Arial" w:hAnsi="Arial" w:cs="Arial"/>
          <w:spacing w:val="-1"/>
          <w:sz w:val="22"/>
          <w:szCs w:val="22"/>
        </w:rPr>
        <w:t>n</w:t>
      </w:r>
      <w:r w:rsidRPr="00F67943">
        <w:rPr>
          <w:rFonts w:ascii="Arial" w:hAnsi="Arial" w:cs="Arial"/>
          <w:sz w:val="22"/>
          <w:szCs w:val="22"/>
        </w:rPr>
        <w:t>c</w:t>
      </w:r>
      <w:r w:rsidRPr="00F67943">
        <w:rPr>
          <w:rFonts w:ascii="Arial" w:hAnsi="Arial" w:cs="Arial"/>
          <w:spacing w:val="-3"/>
          <w:sz w:val="22"/>
          <w:szCs w:val="22"/>
        </w:rPr>
        <w:t>a</w:t>
      </w:r>
      <w:r w:rsidRPr="00F67943">
        <w:rPr>
          <w:rFonts w:ascii="Arial" w:hAnsi="Arial" w:cs="Arial"/>
          <w:spacing w:val="1"/>
          <w:sz w:val="22"/>
          <w:szCs w:val="22"/>
        </w:rPr>
        <w:t>rr</w:t>
      </w:r>
      <w:r w:rsidRPr="00F67943">
        <w:rPr>
          <w:rFonts w:ascii="Arial" w:hAnsi="Arial" w:cs="Arial"/>
          <w:spacing w:val="-3"/>
          <w:sz w:val="22"/>
          <w:szCs w:val="22"/>
        </w:rPr>
        <w:t>e</w:t>
      </w:r>
      <w:r w:rsidRPr="00F67943">
        <w:rPr>
          <w:rFonts w:ascii="Arial" w:hAnsi="Arial" w:cs="Arial"/>
          <w:sz w:val="22"/>
          <w:szCs w:val="22"/>
        </w:rPr>
        <w:t>g</w:t>
      </w:r>
      <w:r w:rsidRPr="00F67943">
        <w:rPr>
          <w:rFonts w:ascii="Arial" w:hAnsi="Arial" w:cs="Arial"/>
          <w:spacing w:val="-1"/>
          <w:sz w:val="22"/>
          <w:szCs w:val="22"/>
        </w:rPr>
        <w:t>a</w:t>
      </w:r>
      <w:r w:rsidRPr="00F67943">
        <w:rPr>
          <w:rFonts w:ascii="Arial" w:hAnsi="Arial" w:cs="Arial"/>
          <w:spacing w:val="1"/>
          <w:sz w:val="22"/>
          <w:szCs w:val="22"/>
        </w:rPr>
        <w:t>t</w:t>
      </w:r>
      <w:r w:rsidRPr="00F67943">
        <w:rPr>
          <w:rFonts w:ascii="Arial" w:hAnsi="Arial" w:cs="Arial"/>
          <w:sz w:val="22"/>
          <w:szCs w:val="22"/>
        </w:rPr>
        <w:t>s</w:t>
      </w:r>
      <w:r w:rsidRPr="00F67943">
        <w:rPr>
          <w:rFonts w:ascii="Arial" w:hAnsi="Arial" w:cs="Arial"/>
          <w:spacing w:val="13"/>
          <w:sz w:val="22"/>
          <w:szCs w:val="22"/>
        </w:rPr>
        <w:t xml:space="preserve"> </w:t>
      </w:r>
      <w:r w:rsidRPr="00F67943">
        <w:rPr>
          <w:rFonts w:ascii="Arial" w:hAnsi="Arial" w:cs="Arial"/>
          <w:sz w:val="22"/>
          <w:szCs w:val="22"/>
        </w:rPr>
        <w:t>d</w:t>
      </w:r>
      <w:r w:rsidRPr="00F67943">
        <w:rPr>
          <w:rFonts w:ascii="Arial" w:hAnsi="Arial" w:cs="Arial"/>
          <w:spacing w:val="-1"/>
          <w:sz w:val="22"/>
          <w:szCs w:val="22"/>
        </w:rPr>
        <w:t>i</w:t>
      </w:r>
      <w:r w:rsidRPr="00F67943">
        <w:rPr>
          <w:rFonts w:ascii="Arial" w:hAnsi="Arial" w:cs="Arial"/>
          <w:spacing w:val="1"/>
          <w:sz w:val="22"/>
          <w:szCs w:val="22"/>
        </w:rPr>
        <w:t>r</w:t>
      </w:r>
      <w:r w:rsidRPr="00F67943">
        <w:rPr>
          <w:rFonts w:ascii="Arial" w:hAnsi="Arial" w:cs="Arial"/>
          <w:sz w:val="22"/>
          <w:szCs w:val="22"/>
        </w:rPr>
        <w:t>e</w:t>
      </w:r>
      <w:r w:rsidRPr="00F67943">
        <w:rPr>
          <w:rFonts w:ascii="Arial" w:hAnsi="Arial" w:cs="Arial"/>
          <w:spacing w:val="-3"/>
          <w:sz w:val="22"/>
          <w:szCs w:val="22"/>
        </w:rPr>
        <w:t>c</w:t>
      </w:r>
      <w:r w:rsidRPr="00F67943">
        <w:rPr>
          <w:rFonts w:ascii="Arial" w:hAnsi="Arial" w:cs="Arial"/>
          <w:spacing w:val="1"/>
          <w:sz w:val="22"/>
          <w:szCs w:val="22"/>
        </w:rPr>
        <w:t>t</w:t>
      </w:r>
      <w:r w:rsidRPr="00F67943">
        <w:rPr>
          <w:rFonts w:ascii="Arial" w:hAnsi="Arial" w:cs="Arial"/>
          <w:spacing w:val="-3"/>
          <w:sz w:val="22"/>
          <w:szCs w:val="22"/>
        </w:rPr>
        <w:t>a</w:t>
      </w:r>
      <w:r w:rsidRPr="00F67943">
        <w:rPr>
          <w:rFonts w:ascii="Arial" w:hAnsi="Arial" w:cs="Arial"/>
          <w:spacing w:val="1"/>
          <w:sz w:val="22"/>
          <w:szCs w:val="22"/>
        </w:rPr>
        <w:t>m</w:t>
      </w:r>
      <w:r w:rsidRPr="00F67943">
        <w:rPr>
          <w:rFonts w:ascii="Arial" w:hAnsi="Arial" w:cs="Arial"/>
          <w:sz w:val="22"/>
          <w:szCs w:val="22"/>
        </w:rPr>
        <w:t>e</w:t>
      </w:r>
      <w:r w:rsidRPr="00F67943">
        <w:rPr>
          <w:rFonts w:ascii="Arial" w:hAnsi="Arial" w:cs="Arial"/>
          <w:spacing w:val="-1"/>
          <w:sz w:val="22"/>
          <w:szCs w:val="22"/>
        </w:rPr>
        <w:t>n</w:t>
      </w:r>
      <w:r w:rsidRPr="00F67943">
        <w:rPr>
          <w:rFonts w:ascii="Arial" w:hAnsi="Arial" w:cs="Arial"/>
          <w:sz w:val="22"/>
          <w:szCs w:val="22"/>
        </w:rPr>
        <w:t>t</w:t>
      </w:r>
      <w:r w:rsidRPr="00F67943">
        <w:rPr>
          <w:rFonts w:ascii="Arial" w:hAnsi="Arial" w:cs="Arial"/>
          <w:spacing w:val="11"/>
          <w:sz w:val="22"/>
          <w:szCs w:val="22"/>
        </w:rPr>
        <w:t xml:space="preserve"> </w:t>
      </w:r>
      <w:r w:rsidRPr="00F67943">
        <w:rPr>
          <w:rFonts w:ascii="Arial" w:hAnsi="Arial" w:cs="Arial"/>
          <w:spacing w:val="-3"/>
          <w:sz w:val="22"/>
          <w:szCs w:val="22"/>
        </w:rPr>
        <w:t>d</w:t>
      </w:r>
      <w:r w:rsidRPr="00F67943">
        <w:rPr>
          <w:rFonts w:ascii="Arial" w:hAnsi="Arial" w:cs="Arial"/>
          <w:sz w:val="22"/>
          <w:szCs w:val="22"/>
        </w:rPr>
        <w:t xml:space="preserve">e </w:t>
      </w:r>
      <w:r w:rsidRPr="00F67943">
        <w:rPr>
          <w:rFonts w:ascii="Arial" w:hAnsi="Arial" w:cs="Arial"/>
          <w:spacing w:val="-1"/>
          <w:sz w:val="22"/>
          <w:szCs w:val="22"/>
        </w:rPr>
        <w:t>l</w:t>
      </w:r>
      <w:r w:rsidRPr="00F67943">
        <w:rPr>
          <w:rFonts w:ascii="Arial" w:hAnsi="Arial" w:cs="Arial"/>
          <w:sz w:val="22"/>
          <w:szCs w:val="22"/>
        </w:rPr>
        <w:t xml:space="preserve">a </w:t>
      </w:r>
      <w:r w:rsidRPr="00F67943">
        <w:rPr>
          <w:rFonts w:ascii="Arial" w:hAnsi="Arial" w:cs="Arial"/>
          <w:spacing w:val="16"/>
          <w:sz w:val="22"/>
          <w:szCs w:val="22"/>
        </w:rPr>
        <w:t xml:space="preserve"> </w:t>
      </w:r>
      <w:r w:rsidRPr="00F67943">
        <w:rPr>
          <w:rFonts w:ascii="Arial" w:hAnsi="Arial" w:cs="Arial"/>
          <w:spacing w:val="1"/>
          <w:sz w:val="22"/>
          <w:szCs w:val="22"/>
        </w:rPr>
        <w:t>m</w:t>
      </w:r>
      <w:r w:rsidRPr="00F67943">
        <w:rPr>
          <w:rFonts w:ascii="Arial" w:hAnsi="Arial" w:cs="Arial"/>
          <w:sz w:val="22"/>
          <w:szCs w:val="22"/>
        </w:rPr>
        <w:t>ate</w:t>
      </w:r>
      <w:r w:rsidRPr="00F67943">
        <w:rPr>
          <w:rFonts w:ascii="Arial" w:hAnsi="Arial" w:cs="Arial"/>
          <w:spacing w:val="-1"/>
          <w:sz w:val="22"/>
          <w:szCs w:val="22"/>
        </w:rPr>
        <w:t>i</w:t>
      </w:r>
      <w:r w:rsidRPr="00F67943">
        <w:rPr>
          <w:rFonts w:ascii="Arial" w:hAnsi="Arial" w:cs="Arial"/>
          <w:spacing w:val="-2"/>
          <w:sz w:val="22"/>
          <w:szCs w:val="22"/>
        </w:rPr>
        <w:t>x</w:t>
      </w:r>
      <w:r w:rsidRPr="00F67943">
        <w:rPr>
          <w:rFonts w:ascii="Arial" w:hAnsi="Arial" w:cs="Arial"/>
          <w:sz w:val="22"/>
          <w:szCs w:val="22"/>
        </w:rPr>
        <w:t xml:space="preserve">a. </w:t>
      </w:r>
      <w:r w:rsidRPr="00F67943">
        <w:rPr>
          <w:rFonts w:ascii="Arial" w:hAnsi="Arial" w:cs="Arial"/>
          <w:spacing w:val="17"/>
          <w:sz w:val="22"/>
          <w:szCs w:val="22"/>
        </w:rPr>
        <w:t xml:space="preserve"> </w:t>
      </w:r>
      <w:r w:rsidRPr="00F67943">
        <w:rPr>
          <w:rFonts w:ascii="Arial" w:hAnsi="Arial" w:cs="Arial"/>
          <w:spacing w:val="-1"/>
          <w:sz w:val="22"/>
          <w:szCs w:val="22"/>
        </w:rPr>
        <w:t>C</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c</w:t>
      </w:r>
      <w:r w:rsidRPr="00F67943">
        <w:rPr>
          <w:rFonts w:ascii="Arial" w:hAnsi="Arial" w:cs="Arial"/>
          <w:spacing w:val="1"/>
          <w:sz w:val="22"/>
          <w:szCs w:val="22"/>
        </w:rPr>
        <w:t>r</w:t>
      </w:r>
      <w:r w:rsidRPr="00F67943">
        <w:rPr>
          <w:rFonts w:ascii="Arial" w:hAnsi="Arial" w:cs="Arial"/>
          <w:sz w:val="22"/>
          <w:szCs w:val="22"/>
        </w:rPr>
        <w:t>eta</w:t>
      </w:r>
      <w:r w:rsidRPr="00F67943">
        <w:rPr>
          <w:rFonts w:ascii="Arial" w:hAnsi="Arial" w:cs="Arial"/>
          <w:spacing w:val="-1"/>
          <w:sz w:val="22"/>
          <w:szCs w:val="22"/>
        </w:rPr>
        <w:t>m</w:t>
      </w:r>
      <w:r w:rsidRPr="00F67943">
        <w:rPr>
          <w:rFonts w:ascii="Arial" w:hAnsi="Arial" w:cs="Arial"/>
          <w:sz w:val="22"/>
          <w:szCs w:val="22"/>
        </w:rPr>
        <w:t>e</w:t>
      </w:r>
      <w:r w:rsidRPr="00F67943">
        <w:rPr>
          <w:rFonts w:ascii="Arial" w:hAnsi="Arial" w:cs="Arial"/>
          <w:spacing w:val="-1"/>
          <w:sz w:val="22"/>
          <w:szCs w:val="22"/>
        </w:rPr>
        <w:t>n</w:t>
      </w:r>
      <w:r w:rsidRPr="00F67943">
        <w:rPr>
          <w:rFonts w:ascii="Arial" w:hAnsi="Arial" w:cs="Arial"/>
          <w:sz w:val="22"/>
          <w:szCs w:val="22"/>
        </w:rPr>
        <w:t xml:space="preserve">t </w:t>
      </w:r>
      <w:r w:rsidRPr="00F67943">
        <w:rPr>
          <w:rFonts w:ascii="Arial" w:hAnsi="Arial" w:cs="Arial"/>
          <w:spacing w:val="17"/>
          <w:sz w:val="22"/>
          <w:szCs w:val="22"/>
        </w:rPr>
        <w:t xml:space="preserve"> </w:t>
      </w:r>
      <w:r w:rsidRPr="00F67943">
        <w:rPr>
          <w:rFonts w:ascii="Arial" w:hAnsi="Arial" w:cs="Arial"/>
          <w:sz w:val="22"/>
          <w:szCs w:val="22"/>
        </w:rPr>
        <w:t>p</w:t>
      </w:r>
      <w:r w:rsidRPr="00F67943">
        <w:rPr>
          <w:rFonts w:ascii="Arial" w:hAnsi="Arial" w:cs="Arial"/>
          <w:spacing w:val="1"/>
          <w:sz w:val="22"/>
          <w:szCs w:val="22"/>
        </w:rPr>
        <w:t>e</w:t>
      </w:r>
      <w:r w:rsidRPr="00F67943">
        <w:rPr>
          <w:rFonts w:ascii="Arial" w:hAnsi="Arial" w:cs="Arial"/>
          <w:sz w:val="22"/>
          <w:szCs w:val="22"/>
        </w:rPr>
        <w:t xml:space="preserve">r </w:t>
      </w:r>
      <w:r w:rsidRPr="00F67943">
        <w:rPr>
          <w:rFonts w:ascii="Arial" w:hAnsi="Arial" w:cs="Arial"/>
          <w:spacing w:val="17"/>
          <w:sz w:val="22"/>
          <w:szCs w:val="22"/>
        </w:rPr>
        <w:t xml:space="preserve"> </w:t>
      </w:r>
      <w:r w:rsidRPr="00F67943">
        <w:rPr>
          <w:rFonts w:ascii="Arial" w:hAnsi="Arial" w:cs="Arial"/>
          <w:sz w:val="22"/>
          <w:szCs w:val="22"/>
        </w:rPr>
        <w:t xml:space="preserve">a </w:t>
      </w:r>
      <w:r w:rsidRPr="00F67943">
        <w:rPr>
          <w:rFonts w:ascii="Arial" w:hAnsi="Arial" w:cs="Arial"/>
          <w:spacing w:val="16"/>
          <w:sz w:val="22"/>
          <w:szCs w:val="22"/>
        </w:rPr>
        <w:t xml:space="preserve"> </w:t>
      </w:r>
      <w:r w:rsidRPr="00F67943">
        <w:rPr>
          <w:rFonts w:ascii="Arial" w:hAnsi="Arial" w:cs="Arial"/>
          <w:sz w:val="22"/>
          <w:szCs w:val="22"/>
        </w:rPr>
        <w:t>a</w:t>
      </w:r>
      <w:r w:rsidRPr="00F67943">
        <w:rPr>
          <w:rFonts w:ascii="Arial" w:hAnsi="Arial" w:cs="Arial"/>
          <w:spacing w:val="2"/>
          <w:sz w:val="22"/>
          <w:szCs w:val="22"/>
        </w:rPr>
        <w:t>q</w:t>
      </w:r>
      <w:r w:rsidRPr="00F67943">
        <w:rPr>
          <w:rFonts w:ascii="Arial" w:hAnsi="Arial" w:cs="Arial"/>
          <w:sz w:val="22"/>
          <w:szCs w:val="22"/>
        </w:rPr>
        <w:t>u</w:t>
      </w:r>
      <w:r w:rsidRPr="00F67943">
        <w:rPr>
          <w:rFonts w:ascii="Arial" w:hAnsi="Arial" w:cs="Arial"/>
          <w:spacing w:val="-3"/>
          <w:sz w:val="22"/>
          <w:szCs w:val="22"/>
        </w:rPr>
        <w:t>e</w:t>
      </w:r>
      <w:r w:rsidRPr="00F67943">
        <w:rPr>
          <w:rFonts w:ascii="Arial" w:hAnsi="Arial" w:cs="Arial"/>
          <w:sz w:val="22"/>
          <w:szCs w:val="22"/>
        </w:rPr>
        <w:t xml:space="preserve">st </w:t>
      </w:r>
      <w:r w:rsidRPr="00F67943">
        <w:rPr>
          <w:rFonts w:ascii="Arial" w:hAnsi="Arial" w:cs="Arial"/>
          <w:spacing w:val="17"/>
          <w:sz w:val="22"/>
          <w:szCs w:val="22"/>
        </w:rPr>
        <w:t xml:space="preserve"> </w:t>
      </w:r>
      <w:r w:rsidRPr="00F67943">
        <w:rPr>
          <w:rFonts w:ascii="Arial" w:hAnsi="Arial" w:cs="Arial"/>
          <w:sz w:val="22"/>
          <w:szCs w:val="22"/>
        </w:rPr>
        <w:t>e</w:t>
      </w:r>
      <w:r w:rsidRPr="00F67943">
        <w:rPr>
          <w:rFonts w:ascii="Arial" w:hAnsi="Arial" w:cs="Arial"/>
          <w:spacing w:val="-3"/>
          <w:sz w:val="22"/>
          <w:szCs w:val="22"/>
        </w:rPr>
        <w:t>x</w:t>
      </w:r>
      <w:r w:rsidRPr="00F67943">
        <w:rPr>
          <w:rFonts w:ascii="Arial" w:hAnsi="Arial" w:cs="Arial"/>
          <w:sz w:val="22"/>
          <w:szCs w:val="22"/>
        </w:rPr>
        <w:t>p</w:t>
      </w:r>
      <w:r w:rsidRPr="00F67943">
        <w:rPr>
          <w:rFonts w:ascii="Arial" w:hAnsi="Arial" w:cs="Arial"/>
          <w:spacing w:val="-1"/>
          <w:sz w:val="22"/>
          <w:szCs w:val="22"/>
        </w:rPr>
        <w:t>e</w:t>
      </w:r>
      <w:r w:rsidRPr="00F67943">
        <w:rPr>
          <w:rFonts w:ascii="Arial" w:hAnsi="Arial" w:cs="Arial"/>
          <w:sz w:val="22"/>
          <w:szCs w:val="22"/>
        </w:rPr>
        <w:t>d</w:t>
      </w:r>
      <w:r w:rsidRPr="00F67943">
        <w:rPr>
          <w:rFonts w:ascii="Arial" w:hAnsi="Arial" w:cs="Arial"/>
          <w:spacing w:val="-1"/>
          <w:sz w:val="22"/>
          <w:szCs w:val="22"/>
        </w:rPr>
        <w:t>i</w:t>
      </w:r>
      <w:r w:rsidRPr="00F67943">
        <w:rPr>
          <w:rFonts w:ascii="Arial" w:hAnsi="Arial" w:cs="Arial"/>
          <w:sz w:val="22"/>
          <w:szCs w:val="22"/>
        </w:rPr>
        <w:t>e</w:t>
      </w:r>
      <w:r w:rsidRPr="00F67943">
        <w:rPr>
          <w:rFonts w:ascii="Arial" w:hAnsi="Arial" w:cs="Arial"/>
          <w:spacing w:val="-1"/>
          <w:sz w:val="22"/>
          <w:szCs w:val="22"/>
        </w:rPr>
        <w:t>n</w:t>
      </w:r>
      <w:r w:rsidRPr="00F67943">
        <w:rPr>
          <w:rFonts w:ascii="Arial" w:hAnsi="Arial" w:cs="Arial"/>
          <w:sz w:val="22"/>
          <w:szCs w:val="22"/>
        </w:rPr>
        <w:t xml:space="preserve">t </w:t>
      </w:r>
      <w:r w:rsidRPr="00F67943">
        <w:rPr>
          <w:rFonts w:ascii="Arial" w:hAnsi="Arial" w:cs="Arial"/>
          <w:spacing w:val="17"/>
          <w:sz w:val="22"/>
          <w:szCs w:val="22"/>
        </w:rPr>
        <w:t xml:space="preserve"> </w:t>
      </w:r>
      <w:r w:rsidRPr="00F67943">
        <w:rPr>
          <w:rFonts w:ascii="Arial" w:hAnsi="Arial" w:cs="Arial"/>
          <w:sz w:val="22"/>
          <w:szCs w:val="22"/>
        </w:rPr>
        <w:t xml:space="preserve">es </w:t>
      </w:r>
      <w:r w:rsidRPr="00F67943">
        <w:rPr>
          <w:rFonts w:ascii="Arial" w:hAnsi="Arial" w:cs="Arial"/>
          <w:spacing w:val="16"/>
          <w:sz w:val="22"/>
          <w:szCs w:val="22"/>
        </w:rPr>
        <w:t xml:space="preserve"> </w:t>
      </w:r>
      <w:r w:rsidRPr="00F67943">
        <w:rPr>
          <w:rFonts w:ascii="Arial" w:hAnsi="Arial" w:cs="Arial"/>
          <w:spacing w:val="1"/>
          <w:sz w:val="22"/>
          <w:szCs w:val="22"/>
        </w:rPr>
        <w:t>r</w:t>
      </w:r>
      <w:r w:rsidRPr="00F67943">
        <w:rPr>
          <w:rFonts w:ascii="Arial" w:hAnsi="Arial" w:cs="Arial"/>
          <w:sz w:val="22"/>
          <w:szCs w:val="22"/>
        </w:rPr>
        <w:t>e</w:t>
      </w:r>
      <w:r w:rsidRPr="00F67943">
        <w:rPr>
          <w:rFonts w:ascii="Arial" w:hAnsi="Arial" w:cs="Arial"/>
          <w:spacing w:val="2"/>
          <w:sz w:val="22"/>
          <w:szCs w:val="22"/>
        </w:rPr>
        <w:t>q</w:t>
      </w:r>
      <w:r w:rsidRPr="00F67943">
        <w:rPr>
          <w:rFonts w:ascii="Arial" w:hAnsi="Arial" w:cs="Arial"/>
          <w:sz w:val="22"/>
          <w:szCs w:val="22"/>
        </w:rPr>
        <w:t>u</w:t>
      </w:r>
      <w:r w:rsidRPr="00F67943">
        <w:rPr>
          <w:rFonts w:ascii="Arial" w:hAnsi="Arial" w:cs="Arial"/>
          <w:spacing w:val="-3"/>
          <w:sz w:val="22"/>
          <w:szCs w:val="22"/>
        </w:rPr>
        <w:t>e</w:t>
      </w:r>
      <w:r w:rsidRPr="00F67943">
        <w:rPr>
          <w:rFonts w:ascii="Arial" w:hAnsi="Arial" w:cs="Arial"/>
          <w:spacing w:val="1"/>
          <w:sz w:val="22"/>
          <w:szCs w:val="22"/>
        </w:rPr>
        <w:t>r</w:t>
      </w:r>
      <w:r w:rsidRPr="00F67943">
        <w:rPr>
          <w:rFonts w:ascii="Arial" w:hAnsi="Arial" w:cs="Arial"/>
          <w:sz w:val="22"/>
          <w:szCs w:val="22"/>
        </w:rPr>
        <w:t>e</w:t>
      </w:r>
      <w:r w:rsidRPr="00F67943">
        <w:rPr>
          <w:rFonts w:ascii="Arial" w:hAnsi="Arial" w:cs="Arial"/>
          <w:spacing w:val="-1"/>
          <w:sz w:val="22"/>
          <w:szCs w:val="22"/>
        </w:rPr>
        <w:t>i</w:t>
      </w:r>
      <w:r w:rsidRPr="00F67943">
        <w:rPr>
          <w:rFonts w:ascii="Arial" w:hAnsi="Arial" w:cs="Arial"/>
          <w:sz w:val="22"/>
          <w:szCs w:val="22"/>
        </w:rPr>
        <w:t xml:space="preserve">x </w:t>
      </w:r>
      <w:r w:rsidRPr="00F67943">
        <w:rPr>
          <w:rFonts w:ascii="Arial" w:hAnsi="Arial" w:cs="Arial"/>
          <w:spacing w:val="14"/>
          <w:sz w:val="22"/>
          <w:szCs w:val="22"/>
        </w:rPr>
        <w:t xml:space="preserve"> </w:t>
      </w:r>
      <w:r w:rsidRPr="00F67943">
        <w:rPr>
          <w:rFonts w:ascii="Arial" w:hAnsi="Arial" w:cs="Arial"/>
          <w:spacing w:val="2"/>
          <w:sz w:val="22"/>
          <w:szCs w:val="22"/>
        </w:rPr>
        <w:t>q</w:t>
      </w:r>
      <w:r w:rsidRPr="00F67943">
        <w:rPr>
          <w:rFonts w:ascii="Arial" w:hAnsi="Arial" w:cs="Arial"/>
          <w:sz w:val="22"/>
          <w:szCs w:val="22"/>
        </w:rPr>
        <w:t xml:space="preserve">ue </w:t>
      </w:r>
      <w:r w:rsidRPr="00F67943">
        <w:rPr>
          <w:rFonts w:ascii="Arial" w:hAnsi="Arial" w:cs="Arial"/>
          <w:spacing w:val="13"/>
          <w:sz w:val="22"/>
          <w:szCs w:val="22"/>
        </w:rPr>
        <w:t xml:space="preserve"> </w:t>
      </w:r>
      <w:r w:rsidRPr="00F67943">
        <w:rPr>
          <w:rFonts w:ascii="Arial" w:hAnsi="Arial" w:cs="Arial"/>
          <w:sz w:val="22"/>
          <w:szCs w:val="22"/>
        </w:rPr>
        <w:t xml:space="preserve">a </w:t>
      </w:r>
      <w:r w:rsidRPr="00F67943">
        <w:rPr>
          <w:rFonts w:ascii="Arial" w:hAnsi="Arial" w:cs="Arial"/>
          <w:spacing w:val="16"/>
          <w:sz w:val="22"/>
          <w:szCs w:val="22"/>
        </w:rPr>
        <w:t xml:space="preserve"> </w:t>
      </w:r>
      <w:r w:rsidRPr="00F67943">
        <w:rPr>
          <w:rFonts w:ascii="Arial" w:hAnsi="Arial" w:cs="Arial"/>
          <w:spacing w:val="-1"/>
          <w:sz w:val="22"/>
          <w:szCs w:val="22"/>
        </w:rPr>
        <w:t>l</w:t>
      </w:r>
      <w:r w:rsidRPr="00F67943">
        <w:rPr>
          <w:rFonts w:ascii="Arial" w:hAnsi="Arial" w:cs="Arial"/>
          <w:sz w:val="22"/>
          <w:szCs w:val="22"/>
        </w:rPr>
        <w:t xml:space="preserve">a </w:t>
      </w:r>
      <w:r w:rsidRPr="00F67943">
        <w:rPr>
          <w:rFonts w:ascii="Arial" w:hAnsi="Arial" w:cs="Arial"/>
          <w:spacing w:val="16"/>
          <w:sz w:val="22"/>
          <w:szCs w:val="22"/>
        </w:rPr>
        <w:t xml:space="preserve"> </w:t>
      </w:r>
      <w:r w:rsidRPr="00F67943">
        <w:rPr>
          <w:rFonts w:ascii="Arial" w:hAnsi="Arial" w:cs="Arial"/>
          <w:sz w:val="22"/>
          <w:szCs w:val="22"/>
        </w:rPr>
        <w:t>d</w:t>
      </w:r>
      <w:r w:rsidRPr="00F67943">
        <w:rPr>
          <w:rFonts w:ascii="Arial" w:hAnsi="Arial" w:cs="Arial"/>
          <w:spacing w:val="-1"/>
          <w:sz w:val="22"/>
          <w:szCs w:val="22"/>
        </w:rPr>
        <w:t>e</w:t>
      </w:r>
      <w:r w:rsidRPr="00F67943">
        <w:rPr>
          <w:rFonts w:ascii="Arial" w:hAnsi="Arial" w:cs="Arial"/>
          <w:sz w:val="22"/>
          <w:szCs w:val="22"/>
        </w:rPr>
        <w:t>c</w:t>
      </w:r>
      <w:r w:rsidRPr="00F67943">
        <w:rPr>
          <w:rFonts w:ascii="Arial" w:hAnsi="Arial" w:cs="Arial"/>
          <w:spacing w:val="-1"/>
          <w:sz w:val="22"/>
          <w:szCs w:val="22"/>
        </w:rPr>
        <w:t>l</w:t>
      </w:r>
      <w:r w:rsidRPr="00F67943">
        <w:rPr>
          <w:rFonts w:ascii="Arial" w:hAnsi="Arial" w:cs="Arial"/>
          <w:sz w:val="22"/>
          <w:szCs w:val="22"/>
        </w:rPr>
        <w:t>arac</w:t>
      </w:r>
      <w:r w:rsidRPr="00F67943">
        <w:rPr>
          <w:rFonts w:ascii="Arial" w:hAnsi="Arial" w:cs="Arial"/>
          <w:spacing w:val="-1"/>
          <w:sz w:val="22"/>
          <w:szCs w:val="22"/>
        </w:rPr>
        <w:t>i</w:t>
      </w:r>
      <w:r w:rsidRPr="00F67943">
        <w:rPr>
          <w:rFonts w:ascii="Arial" w:hAnsi="Arial" w:cs="Arial"/>
          <w:sz w:val="22"/>
          <w:szCs w:val="22"/>
        </w:rPr>
        <w:t>ó s’especifiqui el nom i cognoms de cadascuna de les persones que formen part de l’equip de treball, les seves titulacions acadèmiques i professionals i la seva experiència.</w:t>
      </w:r>
    </w:p>
    <w:p w14:paraId="7821BBC2" w14:textId="77777777" w:rsidR="002D5AAF" w:rsidRPr="00F67943"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4C100C25" w14:textId="77777777" w:rsidR="002D5AAF" w:rsidRPr="00F67943"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F67943">
        <w:rPr>
          <w:rFonts w:ascii="Arial" w:hAnsi="Arial" w:cs="Arial"/>
          <w:sz w:val="22"/>
          <w:szCs w:val="22"/>
        </w:rPr>
        <w:t xml:space="preserve">Les empreses licitadores hauran de demostrar mitjançant la declaració del client o la certificació del projecte que l’equip mínim de treball compleix amb l’experiència </w:t>
      </w:r>
      <w:r w:rsidRPr="00F67943">
        <w:rPr>
          <w:rFonts w:ascii="Arial" w:hAnsi="Arial" w:cs="Arial"/>
          <w:sz w:val="22"/>
          <w:szCs w:val="22"/>
        </w:rPr>
        <w:lastRenderedPageBreak/>
        <w:t>professional i titulacions requerides en cadascun dels perfils.</w:t>
      </w:r>
    </w:p>
    <w:p w14:paraId="3236AD73" w14:textId="77777777" w:rsidR="002D5AAF" w:rsidRPr="00F67943"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1656466F" w14:textId="1EAEC7E0" w:rsidR="002D5AAF" w:rsidRPr="00F67943"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F67943">
        <w:rPr>
          <w:rFonts w:ascii="Arial" w:hAnsi="Arial" w:cs="Arial"/>
          <w:sz w:val="22"/>
          <w:szCs w:val="22"/>
        </w:rPr>
        <w:t>L’acreditació d’aquesta experiència professional mínima ha de ser clara i inequívoca, i ha de permetre identificar clarament la persona que dona compliment al perfil de l’equip mínim i els coneixement i l’experiència professional requerides.</w:t>
      </w:r>
    </w:p>
    <w:p w14:paraId="60652180" w14:textId="77777777" w:rsidR="007E7EFB" w:rsidRPr="00F67943" w:rsidRDefault="007E7EFB" w:rsidP="007E7EFB">
      <w:pPr>
        <w:spacing w:after="0" w:line="240" w:lineRule="auto"/>
        <w:jc w:val="both"/>
        <w:rPr>
          <w:rFonts w:cs="Arial"/>
          <w:lang w:eastAsia="es-ES"/>
        </w:rPr>
      </w:pPr>
    </w:p>
    <w:p w14:paraId="22C31021" w14:textId="2C185F80" w:rsidR="001A62AA" w:rsidRPr="00F67943" w:rsidRDefault="007E7EFB" w:rsidP="00DD6CCE">
      <w:pPr>
        <w:spacing w:after="0" w:line="240" w:lineRule="auto"/>
        <w:ind w:left="348"/>
        <w:jc w:val="both"/>
        <w:rPr>
          <w:rFonts w:cs="Arial"/>
        </w:rPr>
      </w:pPr>
      <w:r w:rsidRPr="00F67943">
        <w:rPr>
          <w:rFonts w:cs="Arial"/>
          <w:lang w:eastAsia="es-ES"/>
        </w:rPr>
        <w:t>La descripció dels requisits mínims necessaris de l’equip de treballs per a aquest</w:t>
      </w:r>
      <w:r w:rsidRPr="00F67943">
        <w:rPr>
          <w:rFonts w:cs="Arial"/>
        </w:rPr>
        <w:t xml:space="preserve"> expedient es recullen en l’apartat G3 d’aquest plec.</w:t>
      </w:r>
    </w:p>
    <w:p w14:paraId="304E99A8" w14:textId="77777777" w:rsidR="001A62AA" w:rsidRPr="00F67943" w:rsidRDefault="001A62AA" w:rsidP="007E7EFB">
      <w:pPr>
        <w:spacing w:after="0" w:line="240" w:lineRule="auto"/>
        <w:ind w:left="348"/>
        <w:jc w:val="both"/>
        <w:rPr>
          <w:rFonts w:cs="Arial"/>
        </w:rPr>
      </w:pPr>
    </w:p>
    <w:p w14:paraId="5B1453FB"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 xml:space="preserve">G2. Classificació empresarial: </w:t>
      </w:r>
    </w:p>
    <w:p w14:paraId="35E6BB78" w14:textId="1DCE595E" w:rsidR="007E7EFB" w:rsidRPr="00F67943" w:rsidRDefault="007E7EFB" w:rsidP="007E7EFB">
      <w:pPr>
        <w:spacing w:after="0" w:line="240" w:lineRule="auto"/>
        <w:jc w:val="both"/>
        <w:rPr>
          <w:rFonts w:cs="Arial"/>
          <w:snapToGrid w:val="0"/>
          <w:lang w:eastAsia="es-ES"/>
        </w:rPr>
      </w:pPr>
    </w:p>
    <w:p w14:paraId="6FB2CB06" w14:textId="608EA0CA" w:rsidR="007E7EFB" w:rsidRPr="00F67943" w:rsidRDefault="007E7EFB" w:rsidP="00035FA1">
      <w:pPr>
        <w:spacing w:after="0" w:line="240" w:lineRule="auto"/>
        <w:jc w:val="both"/>
        <w:rPr>
          <w:rFonts w:cs="Arial"/>
          <w:lang w:eastAsia="es-ES"/>
        </w:rPr>
      </w:pPr>
      <w:r w:rsidRPr="00F67943">
        <w:rPr>
          <w:rFonts w:cs="Arial"/>
          <w:lang w:eastAsia="es-ES"/>
        </w:rPr>
        <w:t xml:space="preserve">Per a aquest expedient no es contempla classificació substitutòria atès que es tracta de la </w:t>
      </w:r>
      <w:r w:rsidR="00DD6CCE" w:rsidRPr="00F67943">
        <w:rPr>
          <w:rFonts w:cs="Arial"/>
          <w:lang w:eastAsia="es-ES"/>
        </w:rPr>
        <w:t>contractació de</w:t>
      </w:r>
      <w:r w:rsidR="00035FA1" w:rsidRPr="00F67943">
        <w:rPr>
          <w:rFonts w:cs="Arial"/>
          <w:lang w:eastAsia="es-ES"/>
        </w:rPr>
        <w:t>l</w:t>
      </w:r>
      <w:r w:rsidR="00DD6CCE" w:rsidRPr="00F67943">
        <w:rPr>
          <w:rFonts w:cs="Arial"/>
          <w:lang w:eastAsia="es-ES"/>
        </w:rPr>
        <w:t xml:space="preserve"> </w:t>
      </w:r>
      <w:r w:rsidR="007C0C7D" w:rsidRPr="00F67943">
        <w:rPr>
          <w:rFonts w:cs="Arial"/>
          <w:u w:val="single"/>
          <w:lang w:eastAsia="es-ES"/>
        </w:rPr>
        <w:t>servei per desenvolupar i implementar una solució tecnològica avançada per millorar la gestió de les infraestructures viàries i del trànsit de la xarxa viària interurbana d’entrada i sortida de la ciutat de Barcelona</w:t>
      </w:r>
      <w:r w:rsidR="007C0C7D" w:rsidRPr="00F67943">
        <w:rPr>
          <w:rFonts w:cs="Arial"/>
          <w:lang w:eastAsia="es-ES"/>
        </w:rPr>
        <w:t xml:space="preserve"> </w:t>
      </w:r>
      <w:r w:rsidRPr="00F67943">
        <w:rPr>
          <w:rFonts w:cs="Arial"/>
          <w:lang w:eastAsia="es-ES"/>
        </w:rPr>
        <w:t>(CPV</w:t>
      </w:r>
      <w:r w:rsidR="004E59E5" w:rsidRPr="00F67943">
        <w:rPr>
          <w:rFonts w:cs="Arial"/>
          <w:lang w:eastAsia="es-ES"/>
        </w:rPr>
        <w:t xml:space="preserve"> </w:t>
      </w:r>
      <w:r w:rsidR="007C0C7D" w:rsidRPr="00F67943">
        <w:rPr>
          <w:rFonts w:cs="Arial"/>
        </w:rPr>
        <w:t>73100000-3</w:t>
      </w:r>
      <w:r w:rsidRPr="00F67943">
        <w:rPr>
          <w:rFonts w:cs="Arial"/>
          <w:lang w:eastAsia="es-ES"/>
        </w:rPr>
        <w:t>). Aquest servei no està inclòs en cap dels grups i subgrups de classificació dels contractes de serveis previstos en l’article 37 i en l’annex II del Reglament general de la Llei de Contractes de les Administracions públiques, modificat  pel Reial Decret 773/2015, de 28 d’agost.</w:t>
      </w:r>
    </w:p>
    <w:p w14:paraId="39239C9E" w14:textId="77777777" w:rsidR="00791FCC" w:rsidRPr="00F67943" w:rsidRDefault="00791FCC" w:rsidP="007E7EFB">
      <w:pPr>
        <w:tabs>
          <w:tab w:val="left" w:pos="0"/>
          <w:tab w:val="left" w:pos="680"/>
          <w:tab w:val="left" w:pos="1473"/>
          <w:tab w:val="left" w:pos="4320"/>
        </w:tabs>
        <w:spacing w:after="0" w:line="240" w:lineRule="auto"/>
        <w:jc w:val="both"/>
        <w:rPr>
          <w:rFonts w:cs="Arial"/>
          <w:lang w:eastAsia="es-ES"/>
        </w:rPr>
      </w:pPr>
    </w:p>
    <w:p w14:paraId="263C218E" w14:textId="6FEE00C3"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G3. Adscripció de mitjans materials i/o personals a l’execució del contracte</w:t>
      </w:r>
    </w:p>
    <w:p w14:paraId="6BE01B5A" w14:textId="77777777"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p>
    <w:p w14:paraId="0F863293" w14:textId="59274728"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 xml:space="preserve">Sí. Es detallen a continuació:  </w:t>
      </w:r>
    </w:p>
    <w:p w14:paraId="2A4EF404" w14:textId="26D5289B" w:rsidR="006F3D3B" w:rsidRPr="00F67943" w:rsidRDefault="006F3D3B" w:rsidP="007E7EFB">
      <w:pPr>
        <w:tabs>
          <w:tab w:val="left" w:pos="0"/>
          <w:tab w:val="left" w:pos="680"/>
          <w:tab w:val="left" w:pos="1473"/>
          <w:tab w:val="left" w:pos="4320"/>
        </w:tabs>
        <w:spacing w:after="0" w:line="100" w:lineRule="atLeast"/>
        <w:jc w:val="both"/>
        <w:rPr>
          <w:rFonts w:cs="Arial"/>
        </w:rPr>
      </w:pPr>
    </w:p>
    <w:p w14:paraId="31F4034A" w14:textId="77777777" w:rsidR="007E7EFB" w:rsidRPr="00F67943" w:rsidRDefault="007E7EFB" w:rsidP="007E7EFB">
      <w:pPr>
        <w:tabs>
          <w:tab w:val="left" w:pos="0"/>
          <w:tab w:val="left" w:pos="680"/>
          <w:tab w:val="left" w:pos="1473"/>
          <w:tab w:val="left" w:pos="4320"/>
        </w:tabs>
        <w:spacing w:after="0" w:line="100" w:lineRule="atLeast"/>
        <w:jc w:val="both"/>
        <w:rPr>
          <w:rFonts w:cs="Arial"/>
        </w:rPr>
      </w:pPr>
      <w:r w:rsidRPr="00F67943">
        <w:rPr>
          <w:rFonts w:cs="Arial"/>
          <w:u w:val="single"/>
        </w:rPr>
        <w:t>MITJANS PERSONALS</w:t>
      </w:r>
    </w:p>
    <w:p w14:paraId="792EEC72" w14:textId="43B4DA96" w:rsidR="007E7EFB" w:rsidRPr="00F67943" w:rsidRDefault="007E7EFB" w:rsidP="007E7EFB">
      <w:pPr>
        <w:tabs>
          <w:tab w:val="left" w:pos="0"/>
          <w:tab w:val="left" w:pos="680"/>
          <w:tab w:val="left" w:pos="1473"/>
          <w:tab w:val="left" w:pos="4320"/>
        </w:tabs>
        <w:spacing w:after="0" w:line="100" w:lineRule="atLeast"/>
        <w:jc w:val="both"/>
        <w:rPr>
          <w:rFonts w:cs="Arial"/>
        </w:rPr>
      </w:pPr>
    </w:p>
    <w:p w14:paraId="1831C4F5" w14:textId="524F2A39" w:rsidR="00706029" w:rsidRPr="00F67943" w:rsidRDefault="00706029" w:rsidP="007C0C7D">
      <w:pPr>
        <w:spacing w:after="0" w:line="240" w:lineRule="auto"/>
        <w:jc w:val="both"/>
        <w:rPr>
          <w:rFonts w:cs="Arial"/>
        </w:rPr>
      </w:pPr>
      <w:r w:rsidRPr="00F67943">
        <w:rPr>
          <w:rFonts w:cs="Arial"/>
        </w:rPr>
        <w:t xml:space="preserve">L’equip de mínim de treball per a l’execució de la proposta descrita en aquest contracte ha d’estar format per persones amb els perfils específics que es detallen en aquest apartat. </w:t>
      </w:r>
    </w:p>
    <w:p w14:paraId="485DA213" w14:textId="32178B49" w:rsidR="00706029" w:rsidRPr="00F67943" w:rsidRDefault="00706029" w:rsidP="007C0C7D">
      <w:pPr>
        <w:spacing w:after="0" w:line="240" w:lineRule="auto"/>
        <w:jc w:val="both"/>
        <w:rPr>
          <w:rFonts w:cs="Arial"/>
        </w:rPr>
      </w:pPr>
    </w:p>
    <w:p w14:paraId="063982F5" w14:textId="0EAFD49B" w:rsidR="007C0C7D" w:rsidRPr="00F67943" w:rsidRDefault="00706029" w:rsidP="007C0C7D">
      <w:pPr>
        <w:spacing w:after="0" w:line="240" w:lineRule="auto"/>
        <w:jc w:val="both"/>
        <w:rPr>
          <w:rFonts w:cs="Arial"/>
        </w:rPr>
      </w:pPr>
      <w:r w:rsidRPr="00F67943">
        <w:rPr>
          <w:rFonts w:cs="Arial"/>
        </w:rPr>
        <w:t xml:space="preserve">Aquestes persones hauran d’acreditar, mitjançant </w:t>
      </w:r>
      <w:r w:rsidRPr="00F67943">
        <w:rPr>
          <w:rFonts w:cs="Arial"/>
          <w:i/>
        </w:rPr>
        <w:t xml:space="preserve">currículum </w:t>
      </w:r>
      <w:proofErr w:type="spellStart"/>
      <w:r w:rsidRPr="00F67943">
        <w:rPr>
          <w:rFonts w:cs="Arial"/>
          <w:i/>
        </w:rPr>
        <w:t>vitae</w:t>
      </w:r>
      <w:proofErr w:type="spellEnd"/>
      <w:r w:rsidRPr="00F67943">
        <w:rPr>
          <w:rFonts w:cs="Arial"/>
        </w:rPr>
        <w:t xml:space="preserve"> i documentació relativa a les titulacions acadèmiques, la formació i l’experiència professional requerides, d’acord amb el que s’hi detalla.</w:t>
      </w:r>
    </w:p>
    <w:p w14:paraId="262F6888" w14:textId="5322F8D3" w:rsidR="007C0C7D" w:rsidRPr="00F67943" w:rsidRDefault="007C0C7D" w:rsidP="007C0C7D">
      <w:pPr>
        <w:spacing w:after="0" w:line="240" w:lineRule="auto"/>
        <w:jc w:val="both"/>
        <w:rPr>
          <w:rFonts w:cs="Arial"/>
        </w:rPr>
      </w:pPr>
    </w:p>
    <w:p w14:paraId="6BFC54A9" w14:textId="0D293138" w:rsidR="007C0C7D" w:rsidRPr="00F67943" w:rsidRDefault="007C0C7D" w:rsidP="007C0C7D">
      <w:pPr>
        <w:spacing w:after="0" w:line="240" w:lineRule="auto"/>
        <w:jc w:val="both"/>
        <w:rPr>
          <w:rFonts w:cs="Arial"/>
        </w:rPr>
      </w:pPr>
      <w:r w:rsidRPr="00F67943">
        <w:rPr>
          <w:rFonts w:cs="Arial"/>
        </w:rPr>
        <w:t>Les</w:t>
      </w:r>
      <w:r w:rsidRPr="00F67943">
        <w:rPr>
          <w:rFonts w:cs="Arial"/>
          <w:spacing w:val="-3"/>
        </w:rPr>
        <w:t xml:space="preserve"> </w:t>
      </w:r>
      <w:r w:rsidRPr="00F67943">
        <w:rPr>
          <w:rFonts w:cs="Arial"/>
        </w:rPr>
        <w:t>titulacions</w:t>
      </w:r>
      <w:r w:rsidRPr="00F67943">
        <w:rPr>
          <w:rFonts w:cs="Arial"/>
          <w:spacing w:val="-3"/>
        </w:rPr>
        <w:t xml:space="preserve"> </w:t>
      </w:r>
      <w:r w:rsidRPr="00F67943">
        <w:rPr>
          <w:rFonts w:cs="Arial"/>
        </w:rPr>
        <w:t>acadèmiques</w:t>
      </w:r>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les</w:t>
      </w:r>
      <w:r w:rsidRPr="00F67943">
        <w:rPr>
          <w:rFonts w:cs="Arial"/>
          <w:spacing w:val="-4"/>
        </w:rPr>
        <w:t xml:space="preserve"> </w:t>
      </w:r>
      <w:r w:rsidRPr="00F67943">
        <w:rPr>
          <w:rFonts w:cs="Arial"/>
        </w:rPr>
        <w:t>persones</w:t>
      </w:r>
      <w:r w:rsidRPr="00F67943">
        <w:rPr>
          <w:rFonts w:cs="Arial"/>
          <w:spacing w:val="-3"/>
        </w:rPr>
        <w:t xml:space="preserve"> </w:t>
      </w:r>
      <w:r w:rsidRPr="00F67943">
        <w:rPr>
          <w:rFonts w:cs="Arial"/>
        </w:rPr>
        <w:t>que</w:t>
      </w:r>
      <w:r w:rsidRPr="00F67943">
        <w:rPr>
          <w:rFonts w:cs="Arial"/>
          <w:spacing w:val="-4"/>
        </w:rPr>
        <w:t xml:space="preserve"> </w:t>
      </w:r>
      <w:r w:rsidRPr="00F67943">
        <w:rPr>
          <w:rFonts w:cs="Arial"/>
        </w:rPr>
        <w:t>formin</w:t>
      </w:r>
      <w:r w:rsidRPr="00F67943">
        <w:rPr>
          <w:rFonts w:cs="Arial"/>
          <w:spacing w:val="-3"/>
        </w:rPr>
        <w:t xml:space="preserve"> </w:t>
      </w:r>
      <w:r w:rsidRPr="00F67943">
        <w:rPr>
          <w:rFonts w:cs="Arial"/>
        </w:rPr>
        <w:t>part</w:t>
      </w:r>
      <w:r w:rsidRPr="00F67943">
        <w:rPr>
          <w:rFonts w:cs="Arial"/>
          <w:spacing w:val="-4"/>
        </w:rPr>
        <w:t xml:space="preserve"> </w:t>
      </w:r>
      <w:r w:rsidRPr="00F67943">
        <w:rPr>
          <w:rFonts w:cs="Arial"/>
        </w:rPr>
        <w:t>dels</w:t>
      </w:r>
      <w:r w:rsidRPr="00F67943">
        <w:rPr>
          <w:rFonts w:cs="Arial"/>
          <w:spacing w:val="-3"/>
        </w:rPr>
        <w:t xml:space="preserve"> </w:t>
      </w:r>
      <w:r w:rsidRPr="00F67943">
        <w:rPr>
          <w:rFonts w:cs="Arial"/>
        </w:rPr>
        <w:t>equips</w:t>
      </w:r>
      <w:r w:rsidRPr="00F67943">
        <w:rPr>
          <w:rFonts w:cs="Arial"/>
          <w:spacing w:val="-3"/>
        </w:rPr>
        <w:t xml:space="preserve"> </w:t>
      </w:r>
      <w:r w:rsidRPr="00F67943">
        <w:rPr>
          <w:rFonts w:cs="Arial"/>
        </w:rPr>
        <w:t>mínims</w:t>
      </w:r>
      <w:r w:rsidRPr="00F67943">
        <w:rPr>
          <w:rFonts w:cs="Arial"/>
          <w:spacing w:val="-4"/>
        </w:rPr>
        <w:t xml:space="preserve"> </w:t>
      </w:r>
      <w:r w:rsidRPr="00F67943">
        <w:rPr>
          <w:rFonts w:cs="Arial"/>
        </w:rPr>
        <w:t>de</w:t>
      </w:r>
      <w:r w:rsidRPr="00F67943">
        <w:rPr>
          <w:rFonts w:cs="Arial"/>
          <w:spacing w:val="-4"/>
        </w:rPr>
        <w:t xml:space="preserve"> </w:t>
      </w:r>
      <w:r w:rsidRPr="00F67943">
        <w:rPr>
          <w:rFonts w:cs="Arial"/>
        </w:rPr>
        <w:t>treball s’han d’acreditar segons:</w:t>
      </w:r>
    </w:p>
    <w:p w14:paraId="6CA3B8D2" w14:textId="2344156E" w:rsidR="007C0C7D" w:rsidRPr="00F67943" w:rsidRDefault="007C0C7D" w:rsidP="007C0C7D">
      <w:pPr>
        <w:spacing w:after="0" w:line="240" w:lineRule="auto"/>
        <w:jc w:val="both"/>
        <w:rPr>
          <w:rFonts w:cs="Arial"/>
        </w:rPr>
      </w:pPr>
    </w:p>
    <w:p w14:paraId="4A48C085" w14:textId="0D864ECE" w:rsidR="007C0C7D" w:rsidRPr="00F67943"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F67943">
        <w:rPr>
          <w:rFonts w:ascii="Arial" w:hAnsi="Arial" w:cs="Arial"/>
          <w:sz w:val="22"/>
          <w:szCs w:val="22"/>
        </w:rPr>
        <w:t xml:space="preserve">la Classificació Internacional Normalitzada de l’Educació (ISCED 2011), disponible a: </w:t>
      </w:r>
      <w:hyperlink r:id="rId15">
        <w:r w:rsidRPr="00F67943">
          <w:rPr>
            <w:rFonts w:ascii="Arial" w:hAnsi="Arial" w:cs="Arial"/>
            <w:color w:val="0000FF"/>
            <w:spacing w:val="-2"/>
            <w:sz w:val="22"/>
            <w:szCs w:val="22"/>
            <w:u w:val="single" w:color="0000FF"/>
          </w:rPr>
          <w:t>http://uis.unesco.org/sites/default/files/documents/international-standard-classification-of-</w:t>
        </w:r>
      </w:hyperlink>
      <w:r w:rsidRPr="00F67943">
        <w:rPr>
          <w:rFonts w:ascii="Arial" w:hAnsi="Arial" w:cs="Arial"/>
          <w:color w:val="0000FF"/>
          <w:spacing w:val="-2"/>
          <w:sz w:val="22"/>
          <w:szCs w:val="22"/>
        </w:rPr>
        <w:t xml:space="preserve"> </w:t>
      </w:r>
      <w:hyperlink r:id="rId16">
        <w:r w:rsidRPr="00F67943">
          <w:rPr>
            <w:rFonts w:ascii="Arial" w:hAnsi="Arial" w:cs="Arial"/>
            <w:color w:val="0000FF"/>
            <w:sz w:val="22"/>
            <w:szCs w:val="22"/>
            <w:u w:val="single" w:color="0000FF"/>
          </w:rPr>
          <w:t>education-isced-2011-en.pdf</w:t>
        </w:r>
      </w:hyperlink>
      <w:r w:rsidRPr="00F67943">
        <w:rPr>
          <w:rFonts w:ascii="Arial" w:hAnsi="Arial" w:cs="Arial"/>
          <w:color w:val="0000FF"/>
          <w:sz w:val="22"/>
          <w:szCs w:val="22"/>
        </w:rPr>
        <w:t xml:space="preserve"> </w:t>
      </w:r>
      <w:r w:rsidRPr="00F67943">
        <w:rPr>
          <w:rFonts w:ascii="Arial" w:hAnsi="Arial" w:cs="Arial"/>
          <w:sz w:val="22"/>
          <w:szCs w:val="22"/>
        </w:rPr>
        <w:t>, i</w:t>
      </w:r>
    </w:p>
    <w:p w14:paraId="640E8229" w14:textId="7135374D" w:rsidR="007C0C7D" w:rsidRPr="00F67943"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F67943">
        <w:rPr>
          <w:rFonts w:ascii="Arial" w:hAnsi="Arial" w:cs="Arial"/>
          <w:sz w:val="22"/>
          <w:szCs w:val="22"/>
        </w:rPr>
        <w:t xml:space="preserve">el Diagrama del sistema educatiu, segons l’OECD, disponible a: </w:t>
      </w:r>
      <w:hyperlink r:id="rId17">
        <w:r w:rsidRPr="00F67943">
          <w:rPr>
            <w:rFonts w:ascii="Arial" w:hAnsi="Arial" w:cs="Arial"/>
            <w:color w:val="0000FF"/>
            <w:spacing w:val="-2"/>
            <w:sz w:val="22"/>
            <w:szCs w:val="22"/>
            <w:u w:val="single" w:color="0000FF"/>
          </w:rPr>
          <w:t>https://gpseducation.oecd.org/Content/MapOfEducationSystem/ESP/ESP_2011_LL.pdf</w:t>
        </w:r>
      </w:hyperlink>
    </w:p>
    <w:p w14:paraId="3A54BE84" w14:textId="77777777" w:rsidR="00AF67AE" w:rsidRPr="00F67943" w:rsidRDefault="00AF67AE" w:rsidP="004B00FD">
      <w:pPr>
        <w:pStyle w:val="Textindependent"/>
        <w:ind w:right="-1"/>
        <w:rPr>
          <w:rFonts w:cs="Arial"/>
          <w:sz w:val="22"/>
          <w:szCs w:val="22"/>
        </w:rPr>
      </w:pPr>
    </w:p>
    <w:p w14:paraId="12456695" w14:textId="673C57E8" w:rsidR="007C0C7D" w:rsidRPr="00F67943" w:rsidRDefault="007C0C7D" w:rsidP="00AF67AE">
      <w:pPr>
        <w:pStyle w:val="Textindependent"/>
        <w:ind w:right="-1"/>
        <w:rPr>
          <w:rFonts w:cs="Arial"/>
          <w:sz w:val="22"/>
          <w:szCs w:val="22"/>
        </w:rPr>
      </w:pPr>
      <w:r w:rsidRPr="00F67943">
        <w:rPr>
          <w:rFonts w:cs="Arial"/>
          <w:sz w:val="22"/>
          <w:szCs w:val="22"/>
        </w:rPr>
        <w:t xml:space="preserve">La </w:t>
      </w:r>
      <w:proofErr w:type="spellStart"/>
      <w:r w:rsidRPr="00F67943">
        <w:rPr>
          <w:rFonts w:cs="Arial"/>
          <w:sz w:val="22"/>
          <w:szCs w:val="22"/>
        </w:rPr>
        <w:t>formació</w:t>
      </w:r>
      <w:proofErr w:type="spellEnd"/>
      <w:r w:rsidRPr="00F67943">
        <w:rPr>
          <w:rFonts w:cs="Arial"/>
          <w:sz w:val="22"/>
          <w:szCs w:val="22"/>
        </w:rPr>
        <w:t xml:space="preserve"> i </w:t>
      </w:r>
      <w:proofErr w:type="spellStart"/>
      <w:r w:rsidRPr="00F67943">
        <w:rPr>
          <w:rFonts w:cs="Arial"/>
          <w:sz w:val="22"/>
          <w:szCs w:val="22"/>
        </w:rPr>
        <w:t>experiència</w:t>
      </w:r>
      <w:proofErr w:type="spellEnd"/>
      <w:r w:rsidRPr="00F67943">
        <w:rPr>
          <w:rFonts w:cs="Arial"/>
          <w:sz w:val="22"/>
          <w:szCs w:val="22"/>
        </w:rPr>
        <w:t xml:space="preserve"> específica de </w:t>
      </w:r>
      <w:proofErr w:type="spellStart"/>
      <w:r w:rsidRPr="00F67943">
        <w:rPr>
          <w:rFonts w:cs="Arial"/>
          <w:sz w:val="22"/>
          <w:szCs w:val="22"/>
        </w:rPr>
        <w:t>cadascuna</w:t>
      </w:r>
      <w:proofErr w:type="spellEnd"/>
      <w:r w:rsidRPr="00F67943">
        <w:rPr>
          <w:rFonts w:cs="Arial"/>
          <w:sz w:val="22"/>
          <w:szCs w:val="22"/>
        </w:rPr>
        <w:t xml:space="preserve"> de les persones que </w:t>
      </w:r>
      <w:proofErr w:type="spellStart"/>
      <w:r w:rsidRPr="00F67943">
        <w:rPr>
          <w:rFonts w:cs="Arial"/>
          <w:sz w:val="22"/>
          <w:szCs w:val="22"/>
        </w:rPr>
        <w:t>formin</w:t>
      </w:r>
      <w:proofErr w:type="spellEnd"/>
      <w:r w:rsidRPr="00F67943">
        <w:rPr>
          <w:rFonts w:cs="Arial"/>
          <w:sz w:val="22"/>
          <w:szCs w:val="22"/>
        </w:rPr>
        <w:t xml:space="preserve"> </w:t>
      </w:r>
      <w:proofErr w:type="spellStart"/>
      <w:r w:rsidRPr="00F67943">
        <w:rPr>
          <w:rFonts w:cs="Arial"/>
          <w:sz w:val="22"/>
          <w:szCs w:val="22"/>
        </w:rPr>
        <w:t>part</w:t>
      </w:r>
      <w:proofErr w:type="spellEnd"/>
      <w:r w:rsidRPr="00F67943">
        <w:rPr>
          <w:rFonts w:cs="Arial"/>
          <w:sz w:val="22"/>
          <w:szCs w:val="22"/>
        </w:rPr>
        <w:t xml:space="preserve"> de </w:t>
      </w:r>
      <w:proofErr w:type="spellStart"/>
      <w:r w:rsidRPr="00F67943">
        <w:rPr>
          <w:rFonts w:cs="Arial"/>
          <w:sz w:val="22"/>
          <w:szCs w:val="22"/>
        </w:rPr>
        <w:t>l’equip</w:t>
      </w:r>
      <w:proofErr w:type="spellEnd"/>
      <w:r w:rsidRPr="00F67943">
        <w:rPr>
          <w:rFonts w:cs="Arial"/>
          <w:sz w:val="22"/>
          <w:szCs w:val="22"/>
        </w:rPr>
        <w:t xml:space="preserve"> </w:t>
      </w:r>
      <w:proofErr w:type="spellStart"/>
      <w:r w:rsidRPr="00F67943">
        <w:rPr>
          <w:rFonts w:cs="Arial"/>
          <w:sz w:val="22"/>
          <w:szCs w:val="22"/>
        </w:rPr>
        <w:t>mínim</w:t>
      </w:r>
      <w:proofErr w:type="spellEnd"/>
      <w:r w:rsidRPr="00F67943">
        <w:rPr>
          <w:rFonts w:cs="Arial"/>
          <w:sz w:val="22"/>
          <w:szCs w:val="22"/>
        </w:rPr>
        <w:t xml:space="preserve"> de </w:t>
      </w:r>
      <w:proofErr w:type="spellStart"/>
      <w:r w:rsidRPr="00F67943">
        <w:rPr>
          <w:rFonts w:cs="Arial"/>
          <w:sz w:val="22"/>
          <w:szCs w:val="22"/>
        </w:rPr>
        <w:t>treball</w:t>
      </w:r>
      <w:proofErr w:type="spellEnd"/>
      <w:r w:rsidRPr="00F67943">
        <w:rPr>
          <w:rFonts w:cs="Arial"/>
          <w:sz w:val="22"/>
          <w:szCs w:val="22"/>
        </w:rPr>
        <w:t xml:space="preserve"> es detallen en la taula </w:t>
      </w:r>
      <w:r w:rsidR="00FA7490" w:rsidRPr="00F67943">
        <w:rPr>
          <w:rFonts w:cs="Arial"/>
          <w:sz w:val="22"/>
          <w:szCs w:val="22"/>
        </w:rPr>
        <w:t xml:space="preserve">que es </w:t>
      </w:r>
      <w:proofErr w:type="spellStart"/>
      <w:r w:rsidR="00FA7490" w:rsidRPr="00F67943">
        <w:rPr>
          <w:rFonts w:cs="Arial"/>
          <w:sz w:val="22"/>
          <w:szCs w:val="22"/>
        </w:rPr>
        <w:t>recull</w:t>
      </w:r>
      <w:proofErr w:type="spellEnd"/>
      <w:r w:rsidR="00FA7490" w:rsidRPr="00F67943">
        <w:rPr>
          <w:rFonts w:cs="Arial"/>
          <w:sz w:val="22"/>
          <w:szCs w:val="22"/>
        </w:rPr>
        <w:t xml:space="preserve"> en </w:t>
      </w:r>
      <w:proofErr w:type="spellStart"/>
      <w:r w:rsidR="00FA7490" w:rsidRPr="00F67943">
        <w:rPr>
          <w:rFonts w:cs="Arial"/>
          <w:sz w:val="22"/>
          <w:szCs w:val="22"/>
        </w:rPr>
        <w:t>aquest</w:t>
      </w:r>
      <w:proofErr w:type="spellEnd"/>
      <w:r w:rsidR="00FA7490" w:rsidRPr="00F67943">
        <w:rPr>
          <w:rFonts w:cs="Arial"/>
          <w:sz w:val="22"/>
          <w:szCs w:val="22"/>
        </w:rPr>
        <w:t xml:space="preserve"> </w:t>
      </w:r>
      <w:proofErr w:type="spellStart"/>
      <w:r w:rsidR="00FA7490" w:rsidRPr="00F67943">
        <w:rPr>
          <w:rFonts w:cs="Arial"/>
          <w:sz w:val="22"/>
          <w:szCs w:val="22"/>
        </w:rPr>
        <w:t>mateix</w:t>
      </w:r>
      <w:proofErr w:type="spellEnd"/>
      <w:r w:rsidR="00FA7490" w:rsidRPr="00F67943">
        <w:rPr>
          <w:rFonts w:cs="Arial"/>
          <w:sz w:val="22"/>
          <w:szCs w:val="22"/>
        </w:rPr>
        <w:t xml:space="preserve"> </w:t>
      </w:r>
      <w:proofErr w:type="spellStart"/>
      <w:r w:rsidR="00FA7490" w:rsidRPr="00F67943">
        <w:rPr>
          <w:rFonts w:cs="Arial"/>
          <w:sz w:val="22"/>
          <w:szCs w:val="22"/>
        </w:rPr>
        <w:t>apartat</w:t>
      </w:r>
      <w:proofErr w:type="spellEnd"/>
      <w:r w:rsidR="00FA7490" w:rsidRPr="00F67943">
        <w:rPr>
          <w:rFonts w:cs="Arial"/>
          <w:sz w:val="22"/>
          <w:szCs w:val="22"/>
        </w:rPr>
        <w:t>.</w:t>
      </w:r>
    </w:p>
    <w:p w14:paraId="0B7D298A" w14:textId="77777777" w:rsidR="007C0C7D" w:rsidRPr="00F67943" w:rsidRDefault="007C0C7D" w:rsidP="00AF67AE">
      <w:pPr>
        <w:pStyle w:val="Textindependent"/>
        <w:spacing w:before="240"/>
        <w:ind w:right="-1"/>
        <w:rPr>
          <w:rFonts w:cs="Arial"/>
          <w:sz w:val="22"/>
          <w:szCs w:val="22"/>
        </w:rPr>
      </w:pPr>
      <w:proofErr w:type="spellStart"/>
      <w:r w:rsidRPr="00F67943">
        <w:rPr>
          <w:rFonts w:cs="Arial"/>
          <w:sz w:val="22"/>
          <w:szCs w:val="22"/>
        </w:rPr>
        <w:t>Aquestes</w:t>
      </w:r>
      <w:proofErr w:type="spellEnd"/>
      <w:r w:rsidRPr="00F67943">
        <w:rPr>
          <w:rFonts w:cs="Arial"/>
          <w:sz w:val="22"/>
          <w:szCs w:val="22"/>
        </w:rPr>
        <w:t xml:space="preserve"> persones han de </w:t>
      </w:r>
      <w:proofErr w:type="spellStart"/>
      <w:r w:rsidRPr="00F67943">
        <w:rPr>
          <w:rFonts w:cs="Arial"/>
          <w:sz w:val="22"/>
          <w:szCs w:val="22"/>
        </w:rPr>
        <w:t>tenir</w:t>
      </w:r>
      <w:proofErr w:type="spellEnd"/>
      <w:r w:rsidRPr="00F67943">
        <w:rPr>
          <w:rFonts w:cs="Arial"/>
          <w:sz w:val="22"/>
          <w:szCs w:val="22"/>
        </w:rPr>
        <w:t xml:space="preserve"> </w:t>
      </w:r>
      <w:proofErr w:type="spellStart"/>
      <w:r w:rsidRPr="00F67943">
        <w:rPr>
          <w:rFonts w:cs="Arial"/>
          <w:sz w:val="22"/>
          <w:szCs w:val="22"/>
        </w:rPr>
        <w:t>experiència</w:t>
      </w:r>
      <w:proofErr w:type="spellEnd"/>
      <w:r w:rsidRPr="00F67943">
        <w:rPr>
          <w:rFonts w:cs="Arial"/>
          <w:sz w:val="22"/>
          <w:szCs w:val="22"/>
        </w:rPr>
        <w:t xml:space="preserve"> </w:t>
      </w:r>
      <w:proofErr w:type="spellStart"/>
      <w:r w:rsidRPr="00F67943">
        <w:rPr>
          <w:rFonts w:cs="Arial"/>
          <w:sz w:val="22"/>
          <w:szCs w:val="22"/>
        </w:rPr>
        <w:t>professional</w:t>
      </w:r>
      <w:proofErr w:type="spellEnd"/>
      <w:r w:rsidRPr="00F67943">
        <w:rPr>
          <w:rFonts w:cs="Arial"/>
          <w:sz w:val="22"/>
          <w:szCs w:val="22"/>
        </w:rPr>
        <w:t xml:space="preserve"> mínima de 3 </w:t>
      </w:r>
      <w:proofErr w:type="spellStart"/>
      <w:r w:rsidRPr="00F67943">
        <w:rPr>
          <w:rFonts w:cs="Arial"/>
          <w:sz w:val="22"/>
          <w:szCs w:val="22"/>
        </w:rPr>
        <w:t>anys</w:t>
      </w:r>
      <w:proofErr w:type="spellEnd"/>
      <w:r w:rsidRPr="00F67943">
        <w:rPr>
          <w:rFonts w:cs="Arial"/>
          <w:sz w:val="22"/>
          <w:szCs w:val="22"/>
        </w:rPr>
        <w:t xml:space="preserve"> específica en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àmbits</w:t>
      </w:r>
      <w:proofErr w:type="spellEnd"/>
      <w:r w:rsidRPr="00F67943">
        <w:rPr>
          <w:rFonts w:cs="Arial"/>
          <w:sz w:val="22"/>
          <w:szCs w:val="22"/>
        </w:rPr>
        <w:t xml:space="preserve"> que </w:t>
      </w:r>
      <w:proofErr w:type="spellStart"/>
      <w:r w:rsidRPr="00F67943">
        <w:rPr>
          <w:rFonts w:cs="Arial"/>
          <w:sz w:val="22"/>
          <w:szCs w:val="22"/>
        </w:rPr>
        <w:t>s’hi</w:t>
      </w:r>
      <w:proofErr w:type="spellEnd"/>
      <w:r w:rsidRPr="00F67943">
        <w:rPr>
          <w:rFonts w:cs="Arial"/>
          <w:sz w:val="22"/>
          <w:szCs w:val="22"/>
        </w:rPr>
        <w:t xml:space="preserve"> detallen a la taula 10 per </w:t>
      </w:r>
      <w:proofErr w:type="spellStart"/>
      <w:r w:rsidRPr="00F67943">
        <w:rPr>
          <w:rFonts w:cs="Arial"/>
          <w:sz w:val="22"/>
          <w:szCs w:val="22"/>
        </w:rPr>
        <w:t>cadascun</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perfils</w:t>
      </w:r>
      <w:proofErr w:type="spellEnd"/>
      <w:r w:rsidRPr="00F67943">
        <w:rPr>
          <w:rFonts w:cs="Arial"/>
          <w:sz w:val="22"/>
          <w:szCs w:val="22"/>
        </w:rPr>
        <w:t xml:space="preserve">, i que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haurà</w:t>
      </w:r>
      <w:proofErr w:type="spellEnd"/>
      <w:r w:rsidRPr="00F67943">
        <w:rPr>
          <w:rFonts w:cs="Arial"/>
          <w:sz w:val="22"/>
          <w:szCs w:val="22"/>
        </w:rPr>
        <w:t xml:space="preserve"> de demostrar </w:t>
      </w:r>
      <w:proofErr w:type="spellStart"/>
      <w:r w:rsidRPr="00F67943">
        <w:rPr>
          <w:rFonts w:cs="Arial"/>
          <w:sz w:val="22"/>
          <w:szCs w:val="22"/>
        </w:rPr>
        <w:t>mitjançant</w:t>
      </w:r>
      <w:proofErr w:type="spellEnd"/>
      <w:r w:rsidRPr="00F67943">
        <w:rPr>
          <w:rFonts w:cs="Arial"/>
          <w:sz w:val="22"/>
          <w:szCs w:val="22"/>
        </w:rPr>
        <w:t xml:space="preserve"> la </w:t>
      </w:r>
      <w:proofErr w:type="spellStart"/>
      <w:r w:rsidRPr="00F67943">
        <w:rPr>
          <w:rFonts w:cs="Arial"/>
          <w:sz w:val="22"/>
          <w:szCs w:val="22"/>
        </w:rPr>
        <w:t>declaració</w:t>
      </w:r>
      <w:proofErr w:type="spellEnd"/>
      <w:r w:rsidRPr="00F67943">
        <w:rPr>
          <w:rFonts w:cs="Arial"/>
          <w:sz w:val="22"/>
          <w:szCs w:val="22"/>
        </w:rPr>
        <w:t xml:space="preserve"> del </w:t>
      </w:r>
      <w:proofErr w:type="spellStart"/>
      <w:r w:rsidRPr="00F67943">
        <w:rPr>
          <w:rFonts w:cs="Arial"/>
          <w:sz w:val="22"/>
          <w:szCs w:val="22"/>
        </w:rPr>
        <w:t>client</w:t>
      </w:r>
      <w:proofErr w:type="spellEnd"/>
      <w:r w:rsidRPr="00F67943">
        <w:rPr>
          <w:rFonts w:cs="Arial"/>
          <w:sz w:val="22"/>
          <w:szCs w:val="22"/>
        </w:rPr>
        <w:t xml:space="preserve"> o la </w:t>
      </w:r>
      <w:proofErr w:type="spellStart"/>
      <w:r w:rsidRPr="00F67943">
        <w:rPr>
          <w:rFonts w:cs="Arial"/>
          <w:sz w:val="22"/>
          <w:szCs w:val="22"/>
        </w:rPr>
        <w:t>certificació</w:t>
      </w:r>
      <w:proofErr w:type="spellEnd"/>
      <w:r w:rsidRPr="00F67943">
        <w:rPr>
          <w:rFonts w:cs="Arial"/>
          <w:sz w:val="22"/>
          <w:szCs w:val="22"/>
        </w:rPr>
        <w:t xml:space="preserve"> del </w:t>
      </w:r>
      <w:proofErr w:type="spellStart"/>
      <w:r w:rsidRPr="00F67943">
        <w:rPr>
          <w:rFonts w:cs="Arial"/>
          <w:sz w:val="22"/>
          <w:szCs w:val="22"/>
        </w:rPr>
        <w:t>projecte</w:t>
      </w:r>
      <w:proofErr w:type="spellEnd"/>
      <w:r w:rsidRPr="00F67943">
        <w:rPr>
          <w:rFonts w:cs="Arial"/>
          <w:sz w:val="22"/>
          <w:szCs w:val="22"/>
        </w:rPr>
        <w:t xml:space="preserve">. </w:t>
      </w:r>
      <w:proofErr w:type="spellStart"/>
      <w:r w:rsidRPr="00F67943">
        <w:rPr>
          <w:rFonts w:cs="Arial"/>
          <w:sz w:val="22"/>
          <w:szCs w:val="22"/>
        </w:rPr>
        <w:t>L’acreditació</w:t>
      </w:r>
      <w:proofErr w:type="spellEnd"/>
      <w:r w:rsidRPr="00F67943">
        <w:rPr>
          <w:rFonts w:cs="Arial"/>
          <w:sz w:val="22"/>
          <w:szCs w:val="22"/>
        </w:rPr>
        <w:t xml:space="preserve"> </w:t>
      </w:r>
      <w:proofErr w:type="spellStart"/>
      <w:r w:rsidRPr="00F67943">
        <w:rPr>
          <w:rFonts w:cs="Arial"/>
          <w:sz w:val="22"/>
          <w:szCs w:val="22"/>
        </w:rPr>
        <w:t>d’aquesta</w:t>
      </w:r>
      <w:proofErr w:type="spellEnd"/>
      <w:r w:rsidRPr="00F67943">
        <w:rPr>
          <w:rFonts w:cs="Arial"/>
          <w:sz w:val="22"/>
          <w:szCs w:val="22"/>
        </w:rPr>
        <w:t xml:space="preserve"> </w:t>
      </w:r>
      <w:proofErr w:type="spellStart"/>
      <w:r w:rsidRPr="00F67943">
        <w:rPr>
          <w:rFonts w:cs="Arial"/>
          <w:sz w:val="22"/>
          <w:szCs w:val="22"/>
        </w:rPr>
        <w:t>experiència</w:t>
      </w:r>
      <w:proofErr w:type="spellEnd"/>
      <w:r w:rsidRPr="00F67943">
        <w:rPr>
          <w:rFonts w:cs="Arial"/>
          <w:sz w:val="22"/>
          <w:szCs w:val="22"/>
        </w:rPr>
        <w:t xml:space="preserve"> </w:t>
      </w:r>
      <w:proofErr w:type="spellStart"/>
      <w:r w:rsidRPr="00F67943">
        <w:rPr>
          <w:rFonts w:cs="Arial"/>
          <w:sz w:val="22"/>
          <w:szCs w:val="22"/>
        </w:rPr>
        <w:t>professional</w:t>
      </w:r>
      <w:proofErr w:type="spellEnd"/>
      <w:r w:rsidRPr="00F67943">
        <w:rPr>
          <w:rFonts w:cs="Arial"/>
          <w:sz w:val="22"/>
          <w:szCs w:val="22"/>
        </w:rPr>
        <w:t xml:space="preserve"> mínima ha de ser clara </w:t>
      </w:r>
      <w:proofErr w:type="spellStart"/>
      <w:r w:rsidRPr="00F67943">
        <w:rPr>
          <w:rFonts w:cs="Arial"/>
          <w:sz w:val="22"/>
          <w:szCs w:val="22"/>
        </w:rPr>
        <w:t>i</w:t>
      </w:r>
      <w:proofErr w:type="spellEnd"/>
      <w:r w:rsidRPr="00F67943">
        <w:rPr>
          <w:rFonts w:cs="Arial"/>
          <w:sz w:val="22"/>
          <w:szCs w:val="22"/>
        </w:rPr>
        <w:t xml:space="preserve"> inequívoca, i </w:t>
      </w:r>
      <w:r w:rsidRPr="00F67943">
        <w:rPr>
          <w:rFonts w:cs="Arial"/>
          <w:sz w:val="22"/>
          <w:szCs w:val="22"/>
        </w:rPr>
        <w:lastRenderedPageBreak/>
        <w:t xml:space="preserve">ha de </w:t>
      </w:r>
      <w:proofErr w:type="spellStart"/>
      <w:r w:rsidRPr="00F67943">
        <w:rPr>
          <w:rFonts w:cs="Arial"/>
          <w:sz w:val="22"/>
          <w:szCs w:val="22"/>
        </w:rPr>
        <w:t>permetre</w:t>
      </w:r>
      <w:proofErr w:type="spellEnd"/>
      <w:r w:rsidRPr="00F67943">
        <w:rPr>
          <w:rFonts w:cs="Arial"/>
          <w:sz w:val="22"/>
          <w:szCs w:val="22"/>
        </w:rPr>
        <w:t xml:space="preserve"> identificar </w:t>
      </w:r>
      <w:proofErr w:type="spellStart"/>
      <w:r w:rsidRPr="00F67943">
        <w:rPr>
          <w:rFonts w:cs="Arial"/>
          <w:sz w:val="22"/>
          <w:szCs w:val="22"/>
        </w:rPr>
        <w:t>clarament</w:t>
      </w:r>
      <w:proofErr w:type="spellEnd"/>
      <w:r w:rsidRPr="00F67943">
        <w:rPr>
          <w:rFonts w:cs="Arial"/>
          <w:sz w:val="22"/>
          <w:szCs w:val="22"/>
        </w:rPr>
        <w:t xml:space="preserve"> la persona que dona </w:t>
      </w:r>
      <w:proofErr w:type="spellStart"/>
      <w:r w:rsidRPr="00F67943">
        <w:rPr>
          <w:rFonts w:cs="Arial"/>
          <w:sz w:val="22"/>
          <w:szCs w:val="22"/>
        </w:rPr>
        <w:t>compliment</w:t>
      </w:r>
      <w:proofErr w:type="spellEnd"/>
      <w:r w:rsidRPr="00F67943">
        <w:rPr>
          <w:rFonts w:cs="Arial"/>
          <w:sz w:val="22"/>
          <w:szCs w:val="22"/>
        </w:rPr>
        <w:t xml:space="preserve"> al perfil de </w:t>
      </w:r>
      <w:proofErr w:type="spellStart"/>
      <w:r w:rsidRPr="00F67943">
        <w:rPr>
          <w:rFonts w:cs="Arial"/>
          <w:sz w:val="22"/>
          <w:szCs w:val="22"/>
        </w:rPr>
        <w:t>l’equip</w:t>
      </w:r>
      <w:proofErr w:type="spellEnd"/>
      <w:r w:rsidRPr="00F67943">
        <w:rPr>
          <w:rFonts w:cs="Arial"/>
          <w:sz w:val="22"/>
          <w:szCs w:val="22"/>
        </w:rPr>
        <w:t xml:space="preserve"> </w:t>
      </w:r>
      <w:proofErr w:type="spellStart"/>
      <w:r w:rsidRPr="00F67943">
        <w:rPr>
          <w:rFonts w:cs="Arial"/>
          <w:sz w:val="22"/>
          <w:szCs w:val="22"/>
        </w:rPr>
        <w:t>mínim</w:t>
      </w:r>
      <w:proofErr w:type="spellEnd"/>
      <w:r w:rsidRPr="00F67943">
        <w:rPr>
          <w:rFonts w:cs="Arial"/>
          <w:sz w:val="22"/>
          <w:szCs w:val="22"/>
        </w:rPr>
        <w:t xml:space="preserve"> i el </w:t>
      </w:r>
      <w:proofErr w:type="spellStart"/>
      <w:r w:rsidRPr="00F67943">
        <w:rPr>
          <w:rFonts w:cs="Arial"/>
          <w:sz w:val="22"/>
          <w:szCs w:val="22"/>
        </w:rPr>
        <w:t>coneixement</w:t>
      </w:r>
      <w:proofErr w:type="spellEnd"/>
      <w:r w:rsidRPr="00F67943">
        <w:rPr>
          <w:rFonts w:cs="Arial"/>
          <w:sz w:val="22"/>
          <w:szCs w:val="22"/>
        </w:rPr>
        <w:t xml:space="preserve"> i </w:t>
      </w:r>
      <w:proofErr w:type="spellStart"/>
      <w:r w:rsidRPr="00F67943">
        <w:rPr>
          <w:rFonts w:cs="Arial"/>
          <w:sz w:val="22"/>
          <w:szCs w:val="22"/>
        </w:rPr>
        <w:t>l’experiència</w:t>
      </w:r>
      <w:proofErr w:type="spellEnd"/>
      <w:r w:rsidRPr="00F67943">
        <w:rPr>
          <w:rFonts w:cs="Arial"/>
          <w:sz w:val="22"/>
          <w:szCs w:val="22"/>
        </w:rPr>
        <w:t xml:space="preserve"> </w:t>
      </w:r>
      <w:proofErr w:type="spellStart"/>
      <w:r w:rsidRPr="00F67943">
        <w:rPr>
          <w:rFonts w:cs="Arial"/>
          <w:sz w:val="22"/>
          <w:szCs w:val="22"/>
        </w:rPr>
        <w:t>professional</w:t>
      </w:r>
      <w:proofErr w:type="spellEnd"/>
      <w:r w:rsidRPr="00F67943">
        <w:rPr>
          <w:rFonts w:cs="Arial"/>
          <w:sz w:val="22"/>
          <w:szCs w:val="22"/>
        </w:rPr>
        <w:t xml:space="preserve"> requerides.</w:t>
      </w:r>
    </w:p>
    <w:p w14:paraId="593253A9" w14:textId="77777777" w:rsidR="00BA50ED" w:rsidRPr="00F67943" w:rsidRDefault="00BA50ED" w:rsidP="00AF67AE">
      <w:pPr>
        <w:pStyle w:val="LO-normal1"/>
        <w:spacing w:after="240" w:line="240" w:lineRule="auto"/>
        <w:ind w:right="-1"/>
        <w:jc w:val="both"/>
        <w:rPr>
          <w:rFonts w:eastAsia="Times New Roman"/>
          <w:snapToGrid w:val="0"/>
          <w:sz w:val="22"/>
          <w:szCs w:val="22"/>
          <w:lang w:val="es-ES" w:eastAsia="es-ES" w:bidi="ar-SA"/>
        </w:rPr>
      </w:pPr>
    </w:p>
    <w:tbl>
      <w:tblPr>
        <w:tblStyle w:val="Taulaambllista2-mfasi31"/>
        <w:tblW w:w="10490" w:type="dxa"/>
        <w:tblInd w:w="-851" w:type="dxa"/>
        <w:tblLayout w:type="fixed"/>
        <w:tblCellMar>
          <w:left w:w="57" w:type="dxa"/>
          <w:right w:w="57" w:type="dxa"/>
        </w:tblCellMar>
        <w:tblLook w:val="0400" w:firstRow="0" w:lastRow="0" w:firstColumn="0" w:lastColumn="0" w:noHBand="0" w:noVBand="1"/>
      </w:tblPr>
      <w:tblGrid>
        <w:gridCol w:w="1844"/>
        <w:gridCol w:w="2551"/>
        <w:gridCol w:w="2977"/>
        <w:gridCol w:w="3118"/>
      </w:tblGrid>
      <w:tr w:rsidR="00E64D4E" w:rsidRPr="00F67943" w14:paraId="1421A6DB" w14:textId="77777777" w:rsidTr="00E64D4E">
        <w:trPr>
          <w:tblHeader/>
        </w:trPr>
        <w:tc>
          <w:tcPr>
            <w:tcW w:w="1844" w:type="dxa"/>
            <w:shd w:val="clear" w:color="auto" w:fill="9BBB59"/>
            <w:vAlign w:val="center"/>
            <w:hideMark/>
          </w:tcPr>
          <w:p w14:paraId="1369B35C" w14:textId="77777777" w:rsidR="00E64D4E" w:rsidRPr="00F67943" w:rsidRDefault="00E64D4E" w:rsidP="00540E09">
            <w:pPr>
              <w:spacing w:before="40" w:after="40"/>
              <w:rPr>
                <w:rFonts w:cs="Arial"/>
                <w:b/>
                <w:color w:val="FFFFFF"/>
                <w:sz w:val="20"/>
                <w:szCs w:val="20"/>
              </w:rPr>
            </w:pPr>
            <w:r w:rsidRPr="00F67943">
              <w:rPr>
                <w:rFonts w:cs="Arial"/>
                <w:b/>
                <w:color w:val="FFFFFF"/>
                <w:sz w:val="20"/>
                <w:szCs w:val="20"/>
              </w:rPr>
              <w:t>Perfil</w:t>
            </w:r>
          </w:p>
        </w:tc>
        <w:tc>
          <w:tcPr>
            <w:tcW w:w="2551" w:type="dxa"/>
            <w:shd w:val="clear" w:color="auto" w:fill="9BBB59"/>
            <w:vAlign w:val="center"/>
            <w:hideMark/>
          </w:tcPr>
          <w:p w14:paraId="59129880" w14:textId="77777777" w:rsidR="00E64D4E" w:rsidRPr="00F67943" w:rsidRDefault="00E64D4E" w:rsidP="00540E09">
            <w:pPr>
              <w:spacing w:before="40" w:after="40"/>
              <w:rPr>
                <w:rFonts w:cs="Arial"/>
                <w:b/>
                <w:color w:val="FFFFFF"/>
                <w:sz w:val="20"/>
                <w:szCs w:val="20"/>
              </w:rPr>
            </w:pPr>
            <w:r w:rsidRPr="00F67943">
              <w:rPr>
                <w:rFonts w:cs="Arial"/>
                <w:b/>
                <w:color w:val="FFFFFF"/>
                <w:sz w:val="20"/>
                <w:szCs w:val="20"/>
              </w:rPr>
              <w:t xml:space="preserve">Tasques </w:t>
            </w:r>
            <w:proofErr w:type="spellStart"/>
            <w:r w:rsidRPr="00F67943">
              <w:rPr>
                <w:rFonts w:cs="Arial"/>
                <w:b/>
                <w:color w:val="FFFFFF"/>
                <w:sz w:val="20"/>
                <w:szCs w:val="20"/>
              </w:rPr>
              <w:t>principals</w:t>
            </w:r>
            <w:proofErr w:type="spellEnd"/>
          </w:p>
        </w:tc>
        <w:tc>
          <w:tcPr>
            <w:tcW w:w="2977" w:type="dxa"/>
            <w:shd w:val="clear" w:color="auto" w:fill="9BBB59"/>
            <w:vAlign w:val="center"/>
            <w:hideMark/>
          </w:tcPr>
          <w:p w14:paraId="39715CAA" w14:textId="77777777" w:rsidR="00E64D4E" w:rsidRPr="00F67943" w:rsidRDefault="00E64D4E" w:rsidP="00540E09">
            <w:pPr>
              <w:spacing w:before="40" w:after="40"/>
              <w:rPr>
                <w:rFonts w:cs="Arial"/>
                <w:b/>
                <w:color w:val="FFFFFF"/>
                <w:sz w:val="20"/>
                <w:szCs w:val="20"/>
              </w:rPr>
            </w:pPr>
            <w:proofErr w:type="spellStart"/>
            <w:r w:rsidRPr="00F67943">
              <w:rPr>
                <w:rFonts w:cs="Arial"/>
                <w:b/>
                <w:color w:val="FFFFFF"/>
                <w:sz w:val="20"/>
                <w:szCs w:val="20"/>
              </w:rPr>
              <w:t>Experiència</w:t>
            </w:r>
            <w:proofErr w:type="spellEnd"/>
            <w:r w:rsidRPr="00F67943">
              <w:rPr>
                <w:rFonts w:cs="Arial"/>
                <w:b/>
                <w:color w:val="FFFFFF"/>
                <w:sz w:val="20"/>
                <w:szCs w:val="20"/>
              </w:rPr>
              <w:t xml:space="preserve"> </w:t>
            </w:r>
            <w:proofErr w:type="spellStart"/>
            <w:r w:rsidRPr="00F67943">
              <w:rPr>
                <w:rFonts w:cs="Arial"/>
                <w:b/>
                <w:color w:val="FFFFFF"/>
                <w:sz w:val="20"/>
                <w:szCs w:val="20"/>
              </w:rPr>
              <w:t>professional</w:t>
            </w:r>
            <w:proofErr w:type="spellEnd"/>
          </w:p>
        </w:tc>
        <w:tc>
          <w:tcPr>
            <w:tcW w:w="3118" w:type="dxa"/>
            <w:shd w:val="clear" w:color="auto" w:fill="9BBB59"/>
            <w:vAlign w:val="center"/>
            <w:hideMark/>
          </w:tcPr>
          <w:p w14:paraId="4CFCAA64" w14:textId="77777777" w:rsidR="00E64D4E" w:rsidRPr="00F67943" w:rsidRDefault="00E64D4E" w:rsidP="00540E09">
            <w:pPr>
              <w:spacing w:before="40" w:after="40"/>
              <w:rPr>
                <w:rFonts w:cs="Arial"/>
                <w:b/>
                <w:color w:val="FFFFFF"/>
                <w:sz w:val="20"/>
                <w:szCs w:val="20"/>
              </w:rPr>
            </w:pPr>
            <w:proofErr w:type="spellStart"/>
            <w:r w:rsidRPr="00F67943">
              <w:rPr>
                <w:rFonts w:cs="Arial"/>
                <w:b/>
                <w:color w:val="FFFFFF"/>
                <w:sz w:val="20"/>
                <w:szCs w:val="20"/>
              </w:rPr>
              <w:t>Titulació</w:t>
            </w:r>
            <w:proofErr w:type="spellEnd"/>
            <w:r w:rsidRPr="00F67943">
              <w:rPr>
                <w:rFonts w:cs="Arial"/>
                <w:b/>
                <w:color w:val="FFFFFF"/>
                <w:sz w:val="20"/>
                <w:szCs w:val="20"/>
              </w:rPr>
              <w:t xml:space="preserve"> mínima requerida</w:t>
            </w:r>
          </w:p>
        </w:tc>
      </w:tr>
      <w:tr w:rsidR="00E64D4E" w:rsidRPr="00F67943" w14:paraId="7CFAD296"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6A0AE1F1" w14:textId="77777777" w:rsidR="00E64D4E" w:rsidRPr="00F67943" w:rsidRDefault="00E64D4E" w:rsidP="00540E09">
            <w:pPr>
              <w:spacing w:before="40" w:after="40"/>
              <w:rPr>
                <w:rFonts w:cs="Arial"/>
                <w:b/>
                <w:sz w:val="20"/>
                <w:szCs w:val="20"/>
              </w:rPr>
            </w:pPr>
            <w:r w:rsidRPr="00F67943">
              <w:rPr>
                <w:rFonts w:cs="Arial"/>
                <w:b/>
                <w:sz w:val="20"/>
                <w:szCs w:val="20"/>
              </w:rPr>
              <w:t xml:space="preserve">1. </w:t>
            </w:r>
            <w:proofErr w:type="spellStart"/>
            <w:r w:rsidRPr="00F67943">
              <w:rPr>
                <w:rFonts w:cs="Arial"/>
                <w:b/>
                <w:sz w:val="20"/>
                <w:szCs w:val="20"/>
              </w:rPr>
              <w:t>Cap</w:t>
            </w:r>
            <w:proofErr w:type="spellEnd"/>
            <w:r w:rsidRPr="00F67943">
              <w:rPr>
                <w:rFonts w:cs="Arial"/>
                <w:b/>
                <w:sz w:val="20"/>
                <w:szCs w:val="20"/>
              </w:rPr>
              <w:t xml:space="preserve"> de </w:t>
            </w:r>
            <w:proofErr w:type="spellStart"/>
            <w:r w:rsidRPr="00F67943">
              <w:rPr>
                <w:rFonts w:cs="Arial"/>
                <w:b/>
                <w:sz w:val="20"/>
                <w:szCs w:val="20"/>
              </w:rPr>
              <w:t>projecte</w:t>
            </w:r>
            <w:proofErr w:type="spellEnd"/>
          </w:p>
        </w:tc>
        <w:tc>
          <w:tcPr>
            <w:tcW w:w="2551" w:type="dxa"/>
          </w:tcPr>
          <w:p w14:paraId="3E8AD835" w14:textId="77777777" w:rsidR="00E64D4E" w:rsidRPr="00F67943" w:rsidRDefault="00E64D4E" w:rsidP="00540E09">
            <w:pPr>
              <w:spacing w:before="40" w:after="40"/>
              <w:rPr>
                <w:rFonts w:cs="Arial"/>
                <w:sz w:val="20"/>
                <w:szCs w:val="20"/>
              </w:rPr>
            </w:pPr>
            <w:r w:rsidRPr="00F67943">
              <w:rPr>
                <w:rFonts w:cs="Arial"/>
                <w:sz w:val="20"/>
                <w:szCs w:val="20"/>
              </w:rPr>
              <w:t xml:space="preserve">Planifica, </w:t>
            </w:r>
            <w:proofErr w:type="spellStart"/>
            <w:r w:rsidRPr="00F67943">
              <w:rPr>
                <w:rFonts w:cs="Arial"/>
                <w:sz w:val="20"/>
                <w:szCs w:val="20"/>
              </w:rPr>
              <w:t>executa</w:t>
            </w:r>
            <w:proofErr w:type="spellEnd"/>
            <w:r w:rsidRPr="00F67943">
              <w:rPr>
                <w:rFonts w:cs="Arial"/>
                <w:sz w:val="20"/>
                <w:szCs w:val="20"/>
              </w:rPr>
              <w:t xml:space="preserve"> i </w:t>
            </w:r>
            <w:proofErr w:type="spellStart"/>
            <w:r w:rsidRPr="00F67943">
              <w:rPr>
                <w:rFonts w:cs="Arial"/>
                <w:sz w:val="20"/>
                <w:szCs w:val="20"/>
              </w:rPr>
              <w:t>realitza</w:t>
            </w:r>
            <w:proofErr w:type="spellEnd"/>
            <w:r w:rsidRPr="00F67943">
              <w:rPr>
                <w:rFonts w:cs="Arial"/>
                <w:sz w:val="20"/>
                <w:szCs w:val="20"/>
              </w:rPr>
              <w:t xml:space="preserve"> </w:t>
            </w:r>
            <w:proofErr w:type="spellStart"/>
            <w:r w:rsidRPr="00F67943">
              <w:rPr>
                <w:rFonts w:cs="Arial"/>
                <w:sz w:val="20"/>
                <w:szCs w:val="20"/>
              </w:rPr>
              <w:t>seguiment</w:t>
            </w:r>
            <w:proofErr w:type="spellEnd"/>
            <w:r w:rsidRPr="00F67943">
              <w:rPr>
                <w:rFonts w:cs="Arial"/>
                <w:sz w:val="20"/>
                <w:szCs w:val="20"/>
              </w:rPr>
              <w:t xml:space="preserve"> del </w:t>
            </w:r>
            <w:proofErr w:type="spellStart"/>
            <w:r w:rsidRPr="00F67943">
              <w:rPr>
                <w:rFonts w:cs="Arial"/>
                <w:sz w:val="20"/>
                <w:szCs w:val="20"/>
              </w:rPr>
              <w:t>projecte</w:t>
            </w:r>
            <w:proofErr w:type="spellEnd"/>
            <w:r w:rsidRPr="00F67943">
              <w:rPr>
                <w:rFonts w:cs="Arial"/>
                <w:sz w:val="20"/>
                <w:szCs w:val="20"/>
              </w:rPr>
              <w:t xml:space="preserve">. </w:t>
            </w:r>
          </w:p>
        </w:tc>
        <w:tc>
          <w:tcPr>
            <w:tcW w:w="2977" w:type="dxa"/>
          </w:tcPr>
          <w:p w14:paraId="6F95342E" w14:textId="77777777" w:rsidR="00E64D4E" w:rsidRPr="00F67943" w:rsidRDefault="00E64D4E" w:rsidP="00540E09">
            <w:pPr>
              <w:spacing w:before="40" w:after="40"/>
              <w:rPr>
                <w:rFonts w:cs="Arial"/>
                <w:sz w:val="20"/>
                <w:szCs w:val="20"/>
              </w:rPr>
            </w:pPr>
            <w:r w:rsidRPr="00F67943">
              <w:rPr>
                <w:rFonts w:cs="Arial"/>
                <w:sz w:val="20"/>
                <w:szCs w:val="20"/>
              </w:rPr>
              <w:t xml:space="preserve">Direcció i </w:t>
            </w:r>
            <w:proofErr w:type="spellStart"/>
            <w:r w:rsidRPr="00F67943">
              <w:rPr>
                <w:rFonts w:cs="Arial"/>
                <w:sz w:val="20"/>
                <w:szCs w:val="20"/>
              </w:rPr>
              <w:t>gestió</w:t>
            </w:r>
            <w:proofErr w:type="spellEnd"/>
            <w:r w:rsidRPr="00F67943">
              <w:rPr>
                <w:rFonts w:cs="Arial"/>
                <w:sz w:val="20"/>
                <w:szCs w:val="20"/>
              </w:rPr>
              <w:t xml:space="preserve"> de projectes </w:t>
            </w:r>
            <w:proofErr w:type="spellStart"/>
            <w:r w:rsidRPr="00F67943">
              <w:rPr>
                <w:rFonts w:cs="Arial"/>
                <w:sz w:val="20"/>
                <w:szCs w:val="20"/>
              </w:rPr>
              <w:t>d’innovació</w:t>
            </w:r>
            <w:proofErr w:type="spellEnd"/>
            <w:r w:rsidRPr="00F67943">
              <w:rPr>
                <w:rFonts w:cs="Arial"/>
                <w:sz w:val="20"/>
                <w:szCs w:val="20"/>
              </w:rPr>
              <w:t xml:space="preserve">, </w:t>
            </w:r>
            <w:proofErr w:type="spellStart"/>
            <w:r w:rsidRPr="00F67943">
              <w:rPr>
                <w:rFonts w:cs="Arial"/>
                <w:sz w:val="20"/>
                <w:szCs w:val="20"/>
              </w:rPr>
              <w:t>gestionant</w:t>
            </w:r>
            <w:proofErr w:type="spellEnd"/>
            <w:r w:rsidRPr="00F67943">
              <w:rPr>
                <w:rFonts w:cs="Arial"/>
                <w:sz w:val="20"/>
                <w:szCs w:val="20"/>
              </w:rPr>
              <w:t xml:space="preserve"> </w:t>
            </w:r>
            <w:proofErr w:type="spellStart"/>
            <w:r w:rsidRPr="00F67943">
              <w:rPr>
                <w:rFonts w:cs="Arial"/>
                <w:sz w:val="20"/>
                <w:szCs w:val="20"/>
              </w:rPr>
              <w:t>equips</w:t>
            </w:r>
            <w:proofErr w:type="spellEnd"/>
            <w:r w:rsidRPr="00F67943">
              <w:rPr>
                <w:rFonts w:cs="Arial"/>
                <w:sz w:val="20"/>
                <w:szCs w:val="20"/>
              </w:rPr>
              <w:t xml:space="preserve">, recursos, riscos i </w:t>
            </w:r>
            <w:proofErr w:type="spellStart"/>
            <w:r w:rsidRPr="00F67943">
              <w:rPr>
                <w:rFonts w:cs="Arial"/>
                <w:sz w:val="20"/>
                <w:szCs w:val="20"/>
              </w:rPr>
              <w:t>pressupost</w:t>
            </w:r>
            <w:proofErr w:type="spellEnd"/>
            <w:r w:rsidRPr="00F67943">
              <w:rPr>
                <w:rFonts w:cs="Arial"/>
                <w:sz w:val="20"/>
                <w:szCs w:val="20"/>
              </w:rPr>
              <w:t xml:space="preserve">, </w:t>
            </w:r>
            <w:proofErr w:type="spellStart"/>
            <w:r w:rsidRPr="00F67943">
              <w:rPr>
                <w:rFonts w:cs="Arial"/>
                <w:sz w:val="20"/>
                <w:szCs w:val="20"/>
              </w:rPr>
              <w:t>comunicació</w:t>
            </w:r>
            <w:proofErr w:type="spellEnd"/>
            <w:r w:rsidRPr="00F67943">
              <w:rPr>
                <w:rFonts w:cs="Arial"/>
                <w:sz w:val="20"/>
                <w:szCs w:val="20"/>
              </w:rPr>
              <w:t xml:space="preserve"> </w:t>
            </w:r>
            <w:proofErr w:type="spellStart"/>
            <w:r w:rsidRPr="00F67943">
              <w:rPr>
                <w:rFonts w:cs="Arial"/>
                <w:sz w:val="20"/>
                <w:szCs w:val="20"/>
              </w:rPr>
              <w:t>amb</w:t>
            </w:r>
            <w:proofErr w:type="spellEnd"/>
            <w:r w:rsidRPr="00F67943">
              <w:rPr>
                <w:rFonts w:cs="Arial"/>
                <w:sz w:val="20"/>
                <w:szCs w:val="20"/>
              </w:rPr>
              <w:t xml:space="preserve"> </w:t>
            </w:r>
            <w:proofErr w:type="spellStart"/>
            <w:r w:rsidRPr="00F67943">
              <w:rPr>
                <w:rFonts w:cs="Arial"/>
                <w:sz w:val="20"/>
                <w:szCs w:val="20"/>
              </w:rPr>
              <w:t>stakeholders</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hideMark/>
          </w:tcPr>
          <w:p w14:paraId="49FFBB20"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72BAA28C" w14:textId="77777777" w:rsidR="00E64D4E" w:rsidRPr="00F67943" w:rsidRDefault="00E64D4E" w:rsidP="00540E09">
            <w:pPr>
              <w:spacing w:before="40" w:after="40"/>
              <w:rPr>
                <w:rFonts w:cs="Arial"/>
                <w:sz w:val="20"/>
                <w:szCs w:val="20"/>
              </w:rPr>
            </w:pPr>
          </w:p>
        </w:tc>
      </w:tr>
      <w:tr w:rsidR="00E64D4E" w:rsidRPr="00F67943" w14:paraId="587F6EE4" w14:textId="77777777" w:rsidTr="00E64D4E">
        <w:tc>
          <w:tcPr>
            <w:tcW w:w="1844" w:type="dxa"/>
            <w:shd w:val="clear" w:color="auto" w:fill="FFFFFF"/>
            <w:hideMark/>
          </w:tcPr>
          <w:p w14:paraId="3D6DBCE7" w14:textId="77777777" w:rsidR="00E64D4E" w:rsidRPr="00F67943" w:rsidRDefault="00E64D4E" w:rsidP="00540E09">
            <w:pPr>
              <w:spacing w:before="40" w:after="40"/>
              <w:rPr>
                <w:rFonts w:cs="Arial"/>
                <w:sz w:val="20"/>
                <w:szCs w:val="20"/>
              </w:rPr>
            </w:pPr>
            <w:r w:rsidRPr="00F67943">
              <w:rPr>
                <w:rFonts w:cs="Arial"/>
                <w:b/>
                <w:sz w:val="20"/>
                <w:szCs w:val="20"/>
              </w:rPr>
              <w:t xml:space="preserve">2. Arquitecte de </w:t>
            </w:r>
            <w:proofErr w:type="spellStart"/>
            <w:r w:rsidRPr="00F67943">
              <w:rPr>
                <w:rFonts w:cs="Arial"/>
                <w:b/>
                <w:sz w:val="20"/>
                <w:szCs w:val="20"/>
              </w:rPr>
              <w:t>sistemes</w:t>
            </w:r>
            <w:proofErr w:type="spellEnd"/>
            <w:r w:rsidRPr="00F67943">
              <w:rPr>
                <w:rFonts w:cs="Arial"/>
                <w:b/>
                <w:sz w:val="20"/>
                <w:szCs w:val="20"/>
              </w:rPr>
              <w:t xml:space="preserve"> </w:t>
            </w:r>
            <w:proofErr w:type="spellStart"/>
            <w:r w:rsidRPr="00F67943">
              <w:rPr>
                <w:rFonts w:cs="Arial"/>
                <w:b/>
                <w:sz w:val="20"/>
                <w:szCs w:val="20"/>
              </w:rPr>
              <w:t>d’informació</w:t>
            </w:r>
            <w:proofErr w:type="spellEnd"/>
            <w:r w:rsidRPr="00F67943">
              <w:rPr>
                <w:rFonts w:cs="Arial"/>
                <w:b/>
                <w:sz w:val="20"/>
                <w:szCs w:val="20"/>
              </w:rPr>
              <w:t xml:space="preserve"> i dades</w:t>
            </w:r>
          </w:p>
        </w:tc>
        <w:tc>
          <w:tcPr>
            <w:tcW w:w="2551" w:type="dxa"/>
            <w:shd w:val="clear" w:color="auto" w:fill="FFFFFF"/>
          </w:tcPr>
          <w:p w14:paraId="35F4BFDD"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Dissenya</w:t>
            </w:r>
            <w:proofErr w:type="spellEnd"/>
            <w:r w:rsidRPr="00F67943">
              <w:rPr>
                <w:rFonts w:cs="Arial"/>
                <w:sz w:val="20"/>
                <w:szCs w:val="20"/>
              </w:rPr>
              <w:t xml:space="preserve"> </w:t>
            </w:r>
            <w:proofErr w:type="spellStart"/>
            <w:r w:rsidRPr="00F67943">
              <w:rPr>
                <w:rFonts w:cs="Arial"/>
                <w:sz w:val="20"/>
                <w:szCs w:val="20"/>
              </w:rPr>
              <w:t>l'estructura</w:t>
            </w:r>
            <w:proofErr w:type="spellEnd"/>
            <w:r w:rsidRPr="00F67943">
              <w:rPr>
                <w:rFonts w:cs="Arial"/>
                <w:sz w:val="20"/>
                <w:szCs w:val="20"/>
              </w:rPr>
              <w:t xml:space="preserve"> global </w:t>
            </w:r>
            <w:proofErr w:type="spellStart"/>
            <w:r w:rsidRPr="00F67943">
              <w:rPr>
                <w:rFonts w:cs="Arial"/>
                <w:sz w:val="20"/>
                <w:szCs w:val="20"/>
              </w:rPr>
              <w:t>dels</w:t>
            </w:r>
            <w:proofErr w:type="spellEnd"/>
            <w:r w:rsidRPr="00F67943">
              <w:rPr>
                <w:rFonts w:cs="Arial"/>
                <w:sz w:val="20"/>
                <w:szCs w:val="20"/>
              </w:rPr>
              <w:t xml:space="preserve"> </w:t>
            </w:r>
            <w:proofErr w:type="spellStart"/>
            <w:r w:rsidRPr="00F67943">
              <w:rPr>
                <w:rFonts w:cs="Arial"/>
                <w:sz w:val="20"/>
                <w:szCs w:val="20"/>
              </w:rPr>
              <w:t>sistemes</w:t>
            </w:r>
            <w:proofErr w:type="spellEnd"/>
            <w:r w:rsidRPr="00F67943">
              <w:rPr>
                <w:rFonts w:cs="Arial"/>
                <w:sz w:val="20"/>
                <w:szCs w:val="20"/>
              </w:rPr>
              <w:t xml:space="preserve"> </w:t>
            </w:r>
            <w:proofErr w:type="spellStart"/>
            <w:r w:rsidRPr="00F67943">
              <w:rPr>
                <w:rFonts w:cs="Arial"/>
                <w:sz w:val="20"/>
                <w:szCs w:val="20"/>
              </w:rPr>
              <w:t>d’informació</w:t>
            </w:r>
            <w:proofErr w:type="spellEnd"/>
            <w:r w:rsidRPr="00F67943">
              <w:rPr>
                <w:rFonts w:cs="Arial"/>
                <w:sz w:val="20"/>
                <w:szCs w:val="20"/>
              </w:rPr>
              <w:t xml:space="preserve">, </w:t>
            </w:r>
            <w:proofErr w:type="spellStart"/>
            <w:r w:rsidRPr="00F67943">
              <w:rPr>
                <w:rFonts w:cs="Arial"/>
                <w:sz w:val="20"/>
                <w:szCs w:val="20"/>
              </w:rPr>
              <w:t>els</w:t>
            </w:r>
            <w:proofErr w:type="spellEnd"/>
            <w:r w:rsidRPr="00F67943">
              <w:rPr>
                <w:rFonts w:cs="Arial"/>
                <w:sz w:val="20"/>
                <w:szCs w:val="20"/>
              </w:rPr>
              <w:t xml:space="preserve"> </w:t>
            </w:r>
            <w:proofErr w:type="spellStart"/>
            <w:r w:rsidRPr="00F67943">
              <w:rPr>
                <w:rFonts w:cs="Arial"/>
                <w:sz w:val="20"/>
                <w:szCs w:val="20"/>
              </w:rPr>
              <w:t>seus</w:t>
            </w:r>
            <w:proofErr w:type="spellEnd"/>
            <w:r w:rsidRPr="00F67943">
              <w:rPr>
                <w:rFonts w:cs="Arial"/>
                <w:sz w:val="20"/>
                <w:szCs w:val="20"/>
              </w:rPr>
              <w:t xml:space="preserve"> </w:t>
            </w:r>
            <w:proofErr w:type="spellStart"/>
            <w:r w:rsidRPr="00F67943">
              <w:rPr>
                <w:rFonts w:cs="Arial"/>
                <w:sz w:val="20"/>
                <w:szCs w:val="20"/>
              </w:rPr>
              <w:t>components</w:t>
            </w:r>
            <w:proofErr w:type="spellEnd"/>
            <w:r w:rsidRPr="00F67943">
              <w:rPr>
                <w:rFonts w:cs="Arial"/>
                <w:sz w:val="20"/>
                <w:szCs w:val="20"/>
              </w:rPr>
              <w:t xml:space="preserve"> i les </w:t>
            </w:r>
            <w:proofErr w:type="spellStart"/>
            <w:r w:rsidRPr="00F67943">
              <w:rPr>
                <w:rFonts w:cs="Arial"/>
                <w:sz w:val="20"/>
                <w:szCs w:val="20"/>
              </w:rPr>
              <w:t>seves</w:t>
            </w:r>
            <w:proofErr w:type="spellEnd"/>
            <w:r w:rsidRPr="00F67943">
              <w:rPr>
                <w:rFonts w:cs="Arial"/>
                <w:sz w:val="20"/>
                <w:szCs w:val="20"/>
              </w:rPr>
              <w:t xml:space="preserve"> dades. </w:t>
            </w:r>
            <w:proofErr w:type="spellStart"/>
            <w:r w:rsidRPr="00F67943">
              <w:rPr>
                <w:rFonts w:cs="Arial"/>
                <w:sz w:val="20"/>
                <w:szCs w:val="20"/>
              </w:rPr>
              <w:t>Defineix</w:t>
            </w:r>
            <w:proofErr w:type="spellEnd"/>
            <w:r w:rsidRPr="00F67943">
              <w:rPr>
                <w:rFonts w:cs="Arial"/>
                <w:sz w:val="20"/>
                <w:szCs w:val="20"/>
              </w:rPr>
              <w:t xml:space="preserve"> </w:t>
            </w:r>
            <w:proofErr w:type="spellStart"/>
            <w:r w:rsidRPr="00F67943">
              <w:rPr>
                <w:rFonts w:cs="Arial"/>
                <w:sz w:val="20"/>
                <w:szCs w:val="20"/>
              </w:rPr>
              <w:t>com</w:t>
            </w:r>
            <w:proofErr w:type="spellEnd"/>
            <w:r w:rsidRPr="00F67943">
              <w:rPr>
                <w:rFonts w:cs="Arial"/>
                <w:sz w:val="20"/>
                <w:szCs w:val="20"/>
              </w:rPr>
              <w:t xml:space="preserve"> es capturen, </w:t>
            </w:r>
            <w:proofErr w:type="spellStart"/>
            <w:r w:rsidRPr="00F67943">
              <w:rPr>
                <w:rFonts w:cs="Arial"/>
                <w:sz w:val="20"/>
                <w:szCs w:val="20"/>
              </w:rPr>
              <w:t>emmagatzemen</w:t>
            </w:r>
            <w:proofErr w:type="spellEnd"/>
            <w:r w:rsidRPr="00F67943">
              <w:rPr>
                <w:rFonts w:cs="Arial"/>
                <w:sz w:val="20"/>
                <w:szCs w:val="20"/>
              </w:rPr>
              <w:t xml:space="preserve"> i gestionen les dades.</w:t>
            </w:r>
          </w:p>
        </w:tc>
        <w:tc>
          <w:tcPr>
            <w:tcW w:w="2977" w:type="dxa"/>
            <w:shd w:val="clear" w:color="auto" w:fill="FFFFFF"/>
          </w:tcPr>
          <w:p w14:paraId="097141E1"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w:t>
            </w:r>
            <w:proofErr w:type="spellEnd"/>
            <w:r w:rsidRPr="00F67943">
              <w:rPr>
                <w:rFonts w:cs="Arial"/>
                <w:sz w:val="20"/>
                <w:szCs w:val="20"/>
              </w:rPr>
              <w:t xml:space="preserve"> </w:t>
            </w:r>
            <w:proofErr w:type="spellStart"/>
            <w:r w:rsidRPr="00F67943">
              <w:rPr>
                <w:rFonts w:cs="Arial"/>
                <w:sz w:val="20"/>
                <w:szCs w:val="20"/>
              </w:rPr>
              <w:t>d’arquitectures</w:t>
            </w:r>
            <w:proofErr w:type="spellEnd"/>
            <w:r w:rsidRPr="00F67943">
              <w:rPr>
                <w:rFonts w:cs="Arial"/>
                <w:sz w:val="20"/>
                <w:szCs w:val="20"/>
              </w:rPr>
              <w:t xml:space="preserve"> de </w:t>
            </w:r>
            <w:proofErr w:type="spellStart"/>
            <w:r w:rsidRPr="00F67943">
              <w:rPr>
                <w:rFonts w:cs="Arial"/>
                <w:sz w:val="20"/>
                <w:szCs w:val="20"/>
              </w:rPr>
              <w:t>sistemes</w:t>
            </w:r>
            <w:proofErr w:type="spellEnd"/>
            <w:r w:rsidRPr="00F67943">
              <w:rPr>
                <w:rFonts w:cs="Arial"/>
                <w:sz w:val="20"/>
                <w:szCs w:val="20"/>
              </w:rPr>
              <w:t xml:space="preserve"> </w:t>
            </w:r>
            <w:proofErr w:type="spellStart"/>
            <w:r w:rsidRPr="00F67943">
              <w:rPr>
                <w:rFonts w:cs="Arial"/>
                <w:sz w:val="20"/>
                <w:szCs w:val="20"/>
              </w:rPr>
              <w:t>d’informació</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shd w:val="clear" w:color="auto" w:fill="FFFFFF"/>
            <w:hideMark/>
          </w:tcPr>
          <w:p w14:paraId="58F8F7E1"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624A53D8" w14:textId="77777777" w:rsidR="00E64D4E" w:rsidRPr="00F67943" w:rsidRDefault="00E64D4E" w:rsidP="00540E09">
            <w:pPr>
              <w:spacing w:before="40" w:after="40"/>
              <w:rPr>
                <w:rFonts w:cs="Arial"/>
                <w:sz w:val="20"/>
                <w:szCs w:val="20"/>
              </w:rPr>
            </w:pPr>
          </w:p>
        </w:tc>
      </w:tr>
      <w:tr w:rsidR="00E64D4E" w:rsidRPr="00F67943" w14:paraId="469ABE2A"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2BCE1079" w14:textId="77777777" w:rsidR="00E64D4E" w:rsidRPr="00F67943" w:rsidRDefault="00E64D4E" w:rsidP="00540E09">
            <w:pPr>
              <w:spacing w:before="40" w:after="40"/>
              <w:rPr>
                <w:rFonts w:cs="Arial"/>
                <w:sz w:val="20"/>
                <w:szCs w:val="20"/>
              </w:rPr>
            </w:pPr>
            <w:r w:rsidRPr="00F67943">
              <w:rPr>
                <w:rFonts w:cs="Arial"/>
                <w:b/>
                <w:sz w:val="20"/>
                <w:szCs w:val="20"/>
              </w:rPr>
              <w:t xml:space="preserve">3. </w:t>
            </w:r>
            <w:proofErr w:type="spellStart"/>
            <w:r w:rsidRPr="00F67943">
              <w:rPr>
                <w:rFonts w:cs="Arial"/>
                <w:b/>
                <w:sz w:val="20"/>
                <w:szCs w:val="20"/>
              </w:rPr>
              <w:t>Científic</w:t>
            </w:r>
            <w:proofErr w:type="spellEnd"/>
            <w:r w:rsidRPr="00F67943">
              <w:rPr>
                <w:rFonts w:cs="Arial"/>
                <w:b/>
                <w:sz w:val="20"/>
                <w:szCs w:val="20"/>
              </w:rPr>
              <w:t>/a de dades</w:t>
            </w:r>
          </w:p>
        </w:tc>
        <w:tc>
          <w:tcPr>
            <w:tcW w:w="2551" w:type="dxa"/>
          </w:tcPr>
          <w:p w14:paraId="1B5ABE29" w14:textId="77777777" w:rsidR="00E64D4E" w:rsidRPr="00F67943" w:rsidRDefault="00E64D4E" w:rsidP="00540E09">
            <w:pPr>
              <w:spacing w:before="40" w:after="40"/>
              <w:rPr>
                <w:rFonts w:cs="Arial"/>
                <w:sz w:val="20"/>
                <w:szCs w:val="20"/>
              </w:rPr>
            </w:pPr>
            <w:proofErr w:type="spellStart"/>
            <w:r w:rsidRPr="00F67943">
              <w:rPr>
                <w:rFonts w:cs="Arial"/>
                <w:sz w:val="20"/>
                <w:szCs w:val="20"/>
              </w:rPr>
              <w:t>Desenvolupa</w:t>
            </w:r>
            <w:proofErr w:type="spellEnd"/>
            <w:r w:rsidRPr="00F67943">
              <w:rPr>
                <w:rFonts w:cs="Arial"/>
                <w:sz w:val="20"/>
                <w:szCs w:val="20"/>
              </w:rPr>
              <w:t xml:space="preserve"> </w:t>
            </w:r>
            <w:proofErr w:type="spellStart"/>
            <w:r w:rsidRPr="00F67943">
              <w:rPr>
                <w:rFonts w:cs="Arial"/>
                <w:sz w:val="20"/>
                <w:szCs w:val="20"/>
              </w:rPr>
              <w:t>models</w:t>
            </w:r>
            <w:proofErr w:type="spellEnd"/>
            <w:r w:rsidRPr="00F67943">
              <w:rPr>
                <w:rFonts w:cs="Arial"/>
                <w:sz w:val="20"/>
                <w:szCs w:val="20"/>
              </w:rPr>
              <w:t xml:space="preserve"> </w:t>
            </w:r>
            <w:proofErr w:type="spellStart"/>
            <w:r w:rsidRPr="00F67943">
              <w:rPr>
                <w:rFonts w:cs="Arial"/>
                <w:sz w:val="20"/>
                <w:szCs w:val="20"/>
              </w:rPr>
              <w:t>analítics</w:t>
            </w:r>
            <w:proofErr w:type="spellEnd"/>
            <w:r w:rsidRPr="00F67943">
              <w:rPr>
                <w:rFonts w:cs="Arial"/>
                <w:sz w:val="20"/>
                <w:szCs w:val="20"/>
              </w:rPr>
              <w:t xml:space="preserve"> i </w:t>
            </w:r>
            <w:proofErr w:type="spellStart"/>
            <w:r w:rsidRPr="00F67943">
              <w:rPr>
                <w:rFonts w:cs="Arial"/>
                <w:sz w:val="20"/>
                <w:szCs w:val="20"/>
              </w:rPr>
              <w:t>d’aprenentatge</w:t>
            </w:r>
            <w:proofErr w:type="spellEnd"/>
            <w:r w:rsidRPr="00F67943">
              <w:rPr>
                <w:rFonts w:cs="Arial"/>
                <w:sz w:val="20"/>
                <w:szCs w:val="20"/>
              </w:rPr>
              <w:t xml:space="preserve"> </w:t>
            </w:r>
            <w:proofErr w:type="spellStart"/>
            <w:r w:rsidRPr="00F67943">
              <w:rPr>
                <w:rFonts w:cs="Arial"/>
                <w:sz w:val="20"/>
                <w:szCs w:val="20"/>
              </w:rPr>
              <w:t>automàtic</w:t>
            </w:r>
            <w:proofErr w:type="spellEnd"/>
            <w:r w:rsidRPr="00F67943">
              <w:rPr>
                <w:rFonts w:cs="Arial"/>
                <w:sz w:val="20"/>
                <w:szCs w:val="20"/>
              </w:rPr>
              <w:t xml:space="preserve"> per </w:t>
            </w:r>
            <w:proofErr w:type="spellStart"/>
            <w:r w:rsidRPr="00F67943">
              <w:rPr>
                <w:rFonts w:cs="Arial"/>
                <w:sz w:val="20"/>
                <w:szCs w:val="20"/>
              </w:rPr>
              <w:t>extreure</w:t>
            </w:r>
            <w:proofErr w:type="spellEnd"/>
            <w:r w:rsidRPr="00F67943">
              <w:rPr>
                <w:rFonts w:cs="Arial"/>
                <w:sz w:val="20"/>
                <w:szCs w:val="20"/>
              </w:rPr>
              <w:t xml:space="preserve"> </w:t>
            </w:r>
            <w:proofErr w:type="spellStart"/>
            <w:r w:rsidRPr="00F67943">
              <w:rPr>
                <w:rFonts w:cs="Arial"/>
                <w:sz w:val="20"/>
                <w:szCs w:val="20"/>
              </w:rPr>
              <w:t>coneixement</w:t>
            </w:r>
            <w:proofErr w:type="spellEnd"/>
            <w:r w:rsidRPr="00F67943">
              <w:rPr>
                <w:rFonts w:cs="Arial"/>
                <w:sz w:val="20"/>
                <w:szCs w:val="20"/>
              </w:rPr>
              <w:t xml:space="preserve"> de les dades. </w:t>
            </w:r>
          </w:p>
        </w:tc>
        <w:tc>
          <w:tcPr>
            <w:tcW w:w="2977" w:type="dxa"/>
          </w:tcPr>
          <w:p w14:paraId="033DFA53" w14:textId="77777777" w:rsidR="00E64D4E" w:rsidRPr="00F67943" w:rsidRDefault="00E64D4E" w:rsidP="00540E09">
            <w:pPr>
              <w:spacing w:before="40" w:after="40"/>
              <w:rPr>
                <w:rFonts w:cs="Arial"/>
                <w:sz w:val="20"/>
                <w:szCs w:val="20"/>
              </w:rPr>
            </w:pPr>
            <w:proofErr w:type="spellStart"/>
            <w:r w:rsidRPr="00F67943">
              <w:rPr>
                <w:rFonts w:cs="Arial"/>
                <w:sz w:val="20"/>
                <w:szCs w:val="20"/>
              </w:rPr>
              <w:t>Anàlisi</w:t>
            </w:r>
            <w:proofErr w:type="spellEnd"/>
            <w:r w:rsidRPr="00F67943">
              <w:rPr>
                <w:rFonts w:cs="Arial"/>
                <w:sz w:val="20"/>
                <w:szCs w:val="20"/>
              </w:rPr>
              <w:t xml:space="preserve"> </w:t>
            </w:r>
            <w:proofErr w:type="spellStart"/>
            <w:r w:rsidRPr="00F67943">
              <w:rPr>
                <w:rFonts w:cs="Arial"/>
                <w:sz w:val="20"/>
                <w:szCs w:val="20"/>
              </w:rPr>
              <w:t>quantitativa</w:t>
            </w:r>
            <w:proofErr w:type="spellEnd"/>
            <w:r w:rsidRPr="00F67943">
              <w:rPr>
                <w:rFonts w:cs="Arial"/>
                <w:sz w:val="20"/>
                <w:szCs w:val="20"/>
              </w:rPr>
              <w:t xml:space="preserve">, </w:t>
            </w:r>
            <w:proofErr w:type="spellStart"/>
            <w:r w:rsidRPr="00F67943">
              <w:rPr>
                <w:rFonts w:cs="Arial"/>
                <w:sz w:val="20"/>
                <w:szCs w:val="20"/>
              </w:rPr>
              <w:t>processament</w:t>
            </w:r>
            <w:proofErr w:type="spellEnd"/>
            <w:r w:rsidRPr="00F67943">
              <w:rPr>
                <w:rFonts w:cs="Arial"/>
                <w:sz w:val="20"/>
                <w:szCs w:val="20"/>
              </w:rPr>
              <w:t xml:space="preserve"> del </w:t>
            </w:r>
            <w:proofErr w:type="spellStart"/>
            <w:r w:rsidRPr="00F67943">
              <w:rPr>
                <w:rFonts w:cs="Arial"/>
                <w:sz w:val="20"/>
                <w:szCs w:val="20"/>
              </w:rPr>
              <w:t>llenguatge</w:t>
            </w:r>
            <w:proofErr w:type="spellEnd"/>
            <w:r w:rsidRPr="00F67943">
              <w:rPr>
                <w:rFonts w:cs="Arial"/>
                <w:sz w:val="20"/>
                <w:szCs w:val="20"/>
              </w:rPr>
              <w:t xml:space="preserve"> natural i </w:t>
            </w:r>
            <w:proofErr w:type="spellStart"/>
            <w:r w:rsidRPr="00F67943">
              <w:rPr>
                <w:rFonts w:cs="Arial"/>
                <w:sz w:val="20"/>
                <w:szCs w:val="20"/>
              </w:rPr>
              <w:t>models</w:t>
            </w:r>
            <w:proofErr w:type="spellEnd"/>
            <w:r w:rsidRPr="00F67943">
              <w:rPr>
                <w:rFonts w:cs="Arial"/>
                <w:sz w:val="20"/>
                <w:szCs w:val="20"/>
              </w:rPr>
              <w:t xml:space="preserve"> </w:t>
            </w:r>
            <w:proofErr w:type="spellStart"/>
            <w:r w:rsidRPr="00F67943">
              <w:rPr>
                <w:rFonts w:cs="Arial"/>
                <w:sz w:val="20"/>
                <w:szCs w:val="20"/>
              </w:rPr>
              <w:t>d’aprenentatge</w:t>
            </w:r>
            <w:proofErr w:type="spellEnd"/>
            <w:r w:rsidRPr="00F67943">
              <w:rPr>
                <w:rFonts w:cs="Arial"/>
                <w:sz w:val="20"/>
                <w:szCs w:val="20"/>
              </w:rPr>
              <w:t xml:space="preserve"> </w:t>
            </w:r>
            <w:proofErr w:type="spellStart"/>
            <w:r w:rsidRPr="00F67943">
              <w:rPr>
                <w:rFonts w:cs="Arial"/>
                <w:sz w:val="20"/>
                <w:szCs w:val="20"/>
              </w:rPr>
              <w:t>automàtic</w:t>
            </w:r>
            <w:proofErr w:type="spellEnd"/>
            <w:r w:rsidRPr="00F67943">
              <w:rPr>
                <w:rFonts w:cs="Arial"/>
                <w:sz w:val="20"/>
                <w:szCs w:val="20"/>
              </w:rPr>
              <w:t xml:space="preserve"> i </w:t>
            </w:r>
            <w:proofErr w:type="spellStart"/>
            <w:r w:rsidRPr="00F67943">
              <w:rPr>
                <w:rFonts w:cs="Arial"/>
                <w:sz w:val="20"/>
                <w:szCs w:val="20"/>
              </w:rPr>
              <w:t>algorismes</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hideMark/>
          </w:tcPr>
          <w:p w14:paraId="7BB8E3F1"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7F0D91AE" w14:textId="77777777" w:rsidR="00E64D4E" w:rsidRPr="00F67943" w:rsidRDefault="00E64D4E" w:rsidP="00540E09">
            <w:pPr>
              <w:spacing w:before="40" w:after="40"/>
              <w:rPr>
                <w:rFonts w:cs="Arial"/>
                <w:sz w:val="20"/>
                <w:szCs w:val="20"/>
              </w:rPr>
            </w:pPr>
          </w:p>
        </w:tc>
      </w:tr>
      <w:tr w:rsidR="00E64D4E" w:rsidRPr="00F67943" w14:paraId="4444086F" w14:textId="77777777" w:rsidTr="00E64D4E">
        <w:tc>
          <w:tcPr>
            <w:tcW w:w="1844" w:type="dxa"/>
            <w:hideMark/>
          </w:tcPr>
          <w:p w14:paraId="397E3823" w14:textId="77777777" w:rsidR="00E64D4E" w:rsidRPr="00F67943" w:rsidRDefault="00E64D4E" w:rsidP="00540E09">
            <w:pPr>
              <w:spacing w:before="40" w:after="40"/>
              <w:rPr>
                <w:rFonts w:cs="Arial"/>
                <w:b/>
                <w:sz w:val="20"/>
                <w:szCs w:val="20"/>
              </w:rPr>
            </w:pPr>
            <w:r w:rsidRPr="00F67943">
              <w:rPr>
                <w:rFonts w:cs="Arial"/>
                <w:b/>
                <w:sz w:val="20"/>
                <w:szCs w:val="20"/>
              </w:rPr>
              <w:t xml:space="preserve">4. </w:t>
            </w:r>
            <w:proofErr w:type="spellStart"/>
            <w:r w:rsidRPr="00F67943">
              <w:rPr>
                <w:rFonts w:cs="Arial"/>
                <w:b/>
                <w:sz w:val="20"/>
                <w:szCs w:val="20"/>
              </w:rPr>
              <w:t>Enginyer</w:t>
            </w:r>
            <w:proofErr w:type="spellEnd"/>
            <w:r w:rsidRPr="00F67943">
              <w:rPr>
                <w:rFonts w:cs="Arial"/>
                <w:b/>
                <w:sz w:val="20"/>
                <w:szCs w:val="20"/>
              </w:rPr>
              <w:t>/a de dades</w:t>
            </w:r>
          </w:p>
        </w:tc>
        <w:tc>
          <w:tcPr>
            <w:tcW w:w="2551" w:type="dxa"/>
          </w:tcPr>
          <w:p w14:paraId="3A3C5940"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Dissenya</w:t>
            </w:r>
            <w:proofErr w:type="spellEnd"/>
            <w:r w:rsidRPr="00F67943">
              <w:rPr>
                <w:rFonts w:cs="Arial"/>
                <w:sz w:val="20"/>
                <w:szCs w:val="20"/>
              </w:rPr>
              <w:t xml:space="preserve">, </w:t>
            </w:r>
            <w:proofErr w:type="spellStart"/>
            <w:r w:rsidRPr="00F67943">
              <w:rPr>
                <w:rFonts w:cs="Arial"/>
                <w:sz w:val="20"/>
                <w:szCs w:val="20"/>
              </w:rPr>
              <w:t>construeix</w:t>
            </w:r>
            <w:proofErr w:type="spellEnd"/>
            <w:r w:rsidRPr="00F67943">
              <w:rPr>
                <w:rFonts w:cs="Arial"/>
                <w:sz w:val="20"/>
                <w:szCs w:val="20"/>
              </w:rPr>
              <w:t xml:space="preserve"> i </w:t>
            </w:r>
            <w:proofErr w:type="spellStart"/>
            <w:r w:rsidRPr="00F67943">
              <w:rPr>
                <w:rFonts w:cs="Arial"/>
                <w:sz w:val="20"/>
                <w:szCs w:val="20"/>
              </w:rPr>
              <w:t>manté</w:t>
            </w:r>
            <w:proofErr w:type="spellEnd"/>
            <w:r w:rsidRPr="00F67943">
              <w:rPr>
                <w:rFonts w:cs="Arial"/>
                <w:sz w:val="20"/>
                <w:szCs w:val="20"/>
              </w:rPr>
              <w:t xml:space="preserve"> les </w:t>
            </w:r>
            <w:proofErr w:type="spellStart"/>
            <w:r w:rsidRPr="00F67943">
              <w:rPr>
                <w:rFonts w:cs="Arial"/>
                <w:sz w:val="20"/>
                <w:szCs w:val="20"/>
              </w:rPr>
              <w:t>infraestructures</w:t>
            </w:r>
            <w:proofErr w:type="spellEnd"/>
            <w:r w:rsidRPr="00F67943">
              <w:rPr>
                <w:rFonts w:cs="Arial"/>
                <w:sz w:val="20"/>
                <w:szCs w:val="20"/>
              </w:rPr>
              <w:t xml:space="preserve"> de dades. </w:t>
            </w:r>
            <w:proofErr w:type="spellStart"/>
            <w:r w:rsidRPr="00F67943">
              <w:rPr>
                <w:rFonts w:cs="Arial"/>
                <w:sz w:val="20"/>
                <w:szCs w:val="20"/>
              </w:rPr>
              <w:t>Assegura</w:t>
            </w:r>
            <w:proofErr w:type="spellEnd"/>
            <w:r w:rsidRPr="00F67943">
              <w:rPr>
                <w:rFonts w:cs="Arial"/>
                <w:sz w:val="20"/>
                <w:szCs w:val="20"/>
              </w:rPr>
              <w:t xml:space="preserve"> que les dades </w:t>
            </w:r>
            <w:proofErr w:type="spellStart"/>
            <w:r w:rsidRPr="00F67943">
              <w:rPr>
                <w:rFonts w:cs="Arial"/>
                <w:sz w:val="20"/>
                <w:szCs w:val="20"/>
              </w:rPr>
              <w:t>siguin</w:t>
            </w:r>
            <w:proofErr w:type="spellEnd"/>
            <w:r w:rsidRPr="00F67943">
              <w:rPr>
                <w:rFonts w:cs="Arial"/>
                <w:sz w:val="20"/>
                <w:szCs w:val="20"/>
              </w:rPr>
              <w:t xml:space="preserve"> </w:t>
            </w:r>
            <w:proofErr w:type="spellStart"/>
            <w:r w:rsidRPr="00F67943">
              <w:rPr>
                <w:rFonts w:cs="Arial"/>
                <w:sz w:val="20"/>
                <w:szCs w:val="20"/>
              </w:rPr>
              <w:t>accessibles</w:t>
            </w:r>
            <w:proofErr w:type="spellEnd"/>
            <w:r w:rsidRPr="00F67943">
              <w:rPr>
                <w:rFonts w:cs="Arial"/>
                <w:sz w:val="20"/>
                <w:szCs w:val="20"/>
              </w:rPr>
              <w:t xml:space="preserve">, netes i </w:t>
            </w:r>
            <w:proofErr w:type="spellStart"/>
            <w:r w:rsidRPr="00F67943">
              <w:rPr>
                <w:rFonts w:cs="Arial"/>
                <w:sz w:val="20"/>
                <w:szCs w:val="20"/>
              </w:rPr>
              <w:t>eficients</w:t>
            </w:r>
            <w:proofErr w:type="spellEnd"/>
            <w:r w:rsidRPr="00F67943">
              <w:rPr>
                <w:rFonts w:cs="Arial"/>
                <w:sz w:val="20"/>
                <w:szCs w:val="20"/>
              </w:rPr>
              <w:t xml:space="preserve"> per al </w:t>
            </w:r>
            <w:proofErr w:type="spellStart"/>
            <w:r w:rsidRPr="00F67943">
              <w:rPr>
                <w:rFonts w:cs="Arial"/>
                <w:sz w:val="20"/>
                <w:szCs w:val="20"/>
              </w:rPr>
              <w:t>seu</w:t>
            </w:r>
            <w:proofErr w:type="spellEnd"/>
            <w:r w:rsidRPr="00F67943">
              <w:rPr>
                <w:rFonts w:cs="Arial"/>
                <w:sz w:val="20"/>
                <w:szCs w:val="20"/>
              </w:rPr>
              <w:t xml:space="preserve"> </w:t>
            </w:r>
            <w:proofErr w:type="spellStart"/>
            <w:r w:rsidRPr="00F67943">
              <w:rPr>
                <w:rFonts w:cs="Arial"/>
                <w:sz w:val="20"/>
                <w:szCs w:val="20"/>
              </w:rPr>
              <w:t>ús</w:t>
            </w:r>
            <w:proofErr w:type="spellEnd"/>
            <w:r w:rsidRPr="00F67943">
              <w:rPr>
                <w:rFonts w:cs="Arial"/>
                <w:sz w:val="20"/>
                <w:szCs w:val="20"/>
              </w:rPr>
              <w:t xml:space="preserve"> </w:t>
            </w:r>
            <w:proofErr w:type="spellStart"/>
            <w:r w:rsidRPr="00F67943">
              <w:rPr>
                <w:rFonts w:cs="Arial"/>
                <w:sz w:val="20"/>
                <w:szCs w:val="20"/>
              </w:rPr>
              <w:t>analític</w:t>
            </w:r>
            <w:proofErr w:type="spellEnd"/>
            <w:r w:rsidRPr="00F67943">
              <w:rPr>
                <w:rFonts w:cs="Arial"/>
                <w:sz w:val="20"/>
                <w:szCs w:val="20"/>
              </w:rPr>
              <w:t>.</w:t>
            </w:r>
          </w:p>
        </w:tc>
        <w:tc>
          <w:tcPr>
            <w:tcW w:w="2977" w:type="dxa"/>
          </w:tcPr>
          <w:p w14:paraId="3838D17B" w14:textId="77777777" w:rsidR="00E64D4E" w:rsidRPr="00F67943" w:rsidRDefault="00E64D4E" w:rsidP="00540E09">
            <w:pPr>
              <w:spacing w:before="40" w:after="40"/>
              <w:rPr>
                <w:rFonts w:cs="Arial"/>
                <w:sz w:val="20"/>
                <w:szCs w:val="20"/>
              </w:rPr>
            </w:pPr>
            <w:proofErr w:type="spellStart"/>
            <w:r w:rsidRPr="00F67943">
              <w:rPr>
                <w:rFonts w:cs="Arial"/>
                <w:sz w:val="20"/>
                <w:szCs w:val="20"/>
              </w:rPr>
              <w:t>Infraestructures</w:t>
            </w:r>
            <w:proofErr w:type="spellEnd"/>
            <w:r w:rsidRPr="00F67943">
              <w:rPr>
                <w:rFonts w:cs="Arial"/>
                <w:sz w:val="20"/>
                <w:szCs w:val="20"/>
              </w:rPr>
              <w:t xml:space="preserve"> de dades </w:t>
            </w:r>
            <w:proofErr w:type="spellStart"/>
            <w:r w:rsidRPr="00F67943">
              <w:rPr>
                <w:rFonts w:cs="Arial"/>
                <w:sz w:val="20"/>
                <w:szCs w:val="20"/>
              </w:rPr>
              <w:t>obertes</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hideMark/>
          </w:tcPr>
          <w:p w14:paraId="76C91E5E"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1C9EEF51" w14:textId="77777777" w:rsidR="00E64D4E" w:rsidRPr="00F67943" w:rsidRDefault="00E64D4E" w:rsidP="00540E09">
            <w:pPr>
              <w:spacing w:before="40" w:after="40"/>
              <w:rPr>
                <w:rFonts w:cs="Arial"/>
                <w:sz w:val="20"/>
                <w:szCs w:val="20"/>
              </w:rPr>
            </w:pPr>
          </w:p>
          <w:p w14:paraId="184FB0F3" w14:textId="77777777" w:rsidR="00E64D4E" w:rsidRPr="00F67943" w:rsidRDefault="00E64D4E" w:rsidP="00540E09">
            <w:pPr>
              <w:spacing w:before="40" w:after="40"/>
              <w:rPr>
                <w:rFonts w:cs="Arial"/>
                <w:sz w:val="20"/>
                <w:szCs w:val="20"/>
              </w:rPr>
            </w:pPr>
          </w:p>
        </w:tc>
      </w:tr>
      <w:tr w:rsidR="00E64D4E" w:rsidRPr="00F67943" w14:paraId="6F09C9E0"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01045FF9" w14:textId="77777777" w:rsidR="00E64D4E" w:rsidRPr="00F67943" w:rsidRDefault="00E64D4E" w:rsidP="00540E09">
            <w:pPr>
              <w:spacing w:before="40" w:after="40"/>
              <w:rPr>
                <w:rFonts w:cs="Arial"/>
                <w:sz w:val="20"/>
                <w:szCs w:val="20"/>
              </w:rPr>
            </w:pPr>
            <w:r w:rsidRPr="00F67943">
              <w:rPr>
                <w:rFonts w:cs="Arial"/>
                <w:b/>
                <w:sz w:val="20"/>
                <w:szCs w:val="20"/>
              </w:rPr>
              <w:t xml:space="preserve">5. </w:t>
            </w:r>
            <w:proofErr w:type="spellStart"/>
            <w:r w:rsidRPr="00F67943">
              <w:rPr>
                <w:rFonts w:cs="Arial"/>
                <w:b/>
                <w:sz w:val="20"/>
                <w:szCs w:val="20"/>
              </w:rPr>
              <w:t>Enginyer</w:t>
            </w:r>
            <w:proofErr w:type="spellEnd"/>
            <w:r w:rsidRPr="00F67943">
              <w:rPr>
                <w:rFonts w:cs="Arial"/>
                <w:b/>
                <w:sz w:val="20"/>
                <w:szCs w:val="20"/>
              </w:rPr>
              <w:t xml:space="preserve">/a de ML i </w:t>
            </w:r>
            <w:proofErr w:type="spellStart"/>
            <w:r w:rsidRPr="00F67943">
              <w:rPr>
                <w:rFonts w:cs="Arial"/>
                <w:b/>
                <w:sz w:val="20"/>
                <w:szCs w:val="20"/>
              </w:rPr>
              <w:t>MLOps</w:t>
            </w:r>
            <w:proofErr w:type="spellEnd"/>
          </w:p>
        </w:tc>
        <w:tc>
          <w:tcPr>
            <w:tcW w:w="2551" w:type="dxa"/>
          </w:tcPr>
          <w:p w14:paraId="1FE2782D" w14:textId="77777777" w:rsidR="00E64D4E" w:rsidRPr="00F67943" w:rsidRDefault="00E64D4E" w:rsidP="00540E09">
            <w:pPr>
              <w:spacing w:before="40" w:after="40"/>
              <w:rPr>
                <w:rFonts w:cs="Arial"/>
                <w:sz w:val="20"/>
                <w:szCs w:val="20"/>
              </w:rPr>
            </w:pPr>
            <w:proofErr w:type="spellStart"/>
            <w:r w:rsidRPr="00F67943">
              <w:rPr>
                <w:rFonts w:cs="Arial"/>
                <w:sz w:val="20"/>
                <w:szCs w:val="20"/>
              </w:rPr>
              <w:t>Automatitza</w:t>
            </w:r>
            <w:proofErr w:type="spellEnd"/>
            <w:r w:rsidRPr="00F67943">
              <w:rPr>
                <w:rFonts w:cs="Arial"/>
                <w:sz w:val="20"/>
                <w:szCs w:val="20"/>
              </w:rPr>
              <w:t xml:space="preserve"> i </w:t>
            </w:r>
            <w:proofErr w:type="spellStart"/>
            <w:r w:rsidRPr="00F67943">
              <w:rPr>
                <w:rFonts w:cs="Arial"/>
                <w:sz w:val="20"/>
                <w:szCs w:val="20"/>
              </w:rPr>
              <w:t>optimitza</w:t>
            </w:r>
            <w:proofErr w:type="spellEnd"/>
            <w:r w:rsidRPr="00F67943">
              <w:rPr>
                <w:rFonts w:cs="Arial"/>
                <w:sz w:val="20"/>
                <w:szCs w:val="20"/>
              </w:rPr>
              <w:t xml:space="preserve"> el </w:t>
            </w:r>
            <w:proofErr w:type="spellStart"/>
            <w:r w:rsidRPr="00F67943">
              <w:rPr>
                <w:rFonts w:cs="Arial"/>
                <w:sz w:val="20"/>
                <w:szCs w:val="20"/>
              </w:rPr>
              <w:t>desplegament</w:t>
            </w:r>
            <w:proofErr w:type="spellEnd"/>
            <w:r w:rsidRPr="00F67943">
              <w:rPr>
                <w:rFonts w:cs="Arial"/>
                <w:sz w:val="20"/>
                <w:szCs w:val="20"/>
              </w:rPr>
              <w:t xml:space="preserve">, </w:t>
            </w:r>
            <w:proofErr w:type="spellStart"/>
            <w:r w:rsidRPr="00F67943">
              <w:rPr>
                <w:rFonts w:cs="Arial"/>
                <w:sz w:val="20"/>
                <w:szCs w:val="20"/>
              </w:rPr>
              <w:t>monitoratge</w:t>
            </w:r>
            <w:proofErr w:type="spellEnd"/>
            <w:r w:rsidRPr="00F67943">
              <w:rPr>
                <w:rFonts w:cs="Arial"/>
                <w:sz w:val="20"/>
                <w:szCs w:val="20"/>
              </w:rPr>
              <w:t xml:space="preserve"> i </w:t>
            </w:r>
            <w:proofErr w:type="spellStart"/>
            <w:r w:rsidRPr="00F67943">
              <w:rPr>
                <w:rFonts w:cs="Arial"/>
                <w:sz w:val="20"/>
                <w:szCs w:val="20"/>
              </w:rPr>
              <w:t>manteniment</w:t>
            </w:r>
            <w:proofErr w:type="spellEnd"/>
            <w:r w:rsidRPr="00F67943">
              <w:rPr>
                <w:rFonts w:cs="Arial"/>
                <w:sz w:val="20"/>
                <w:szCs w:val="20"/>
              </w:rPr>
              <w:t xml:space="preserve"> de </w:t>
            </w:r>
            <w:proofErr w:type="spellStart"/>
            <w:r w:rsidRPr="00F67943">
              <w:rPr>
                <w:rFonts w:cs="Arial"/>
                <w:sz w:val="20"/>
                <w:szCs w:val="20"/>
              </w:rPr>
              <w:t>models</w:t>
            </w:r>
            <w:proofErr w:type="spellEnd"/>
            <w:r w:rsidRPr="00F67943">
              <w:rPr>
                <w:rFonts w:cs="Arial"/>
                <w:sz w:val="20"/>
                <w:szCs w:val="20"/>
              </w:rPr>
              <w:t xml:space="preserve"> en </w:t>
            </w:r>
            <w:proofErr w:type="spellStart"/>
            <w:r w:rsidRPr="00F67943">
              <w:rPr>
                <w:rFonts w:cs="Arial"/>
                <w:sz w:val="20"/>
                <w:szCs w:val="20"/>
              </w:rPr>
              <w:t>entorns</w:t>
            </w:r>
            <w:proofErr w:type="spellEnd"/>
            <w:r w:rsidRPr="00F67943">
              <w:rPr>
                <w:rFonts w:cs="Arial"/>
                <w:sz w:val="20"/>
                <w:szCs w:val="20"/>
              </w:rPr>
              <w:t xml:space="preserve"> </w:t>
            </w:r>
            <w:proofErr w:type="spellStart"/>
            <w:r w:rsidRPr="00F67943">
              <w:rPr>
                <w:rFonts w:cs="Arial"/>
                <w:sz w:val="20"/>
                <w:szCs w:val="20"/>
              </w:rPr>
              <w:t>productius</w:t>
            </w:r>
            <w:proofErr w:type="spellEnd"/>
            <w:r w:rsidRPr="00F67943">
              <w:rPr>
                <w:rFonts w:cs="Arial"/>
                <w:sz w:val="20"/>
                <w:szCs w:val="20"/>
              </w:rPr>
              <w:t xml:space="preserve">. </w:t>
            </w:r>
            <w:proofErr w:type="spellStart"/>
            <w:r w:rsidRPr="00F67943">
              <w:rPr>
                <w:rFonts w:cs="Arial"/>
                <w:sz w:val="20"/>
                <w:szCs w:val="20"/>
              </w:rPr>
              <w:t>S'assegura</w:t>
            </w:r>
            <w:proofErr w:type="spellEnd"/>
            <w:r w:rsidRPr="00F67943">
              <w:rPr>
                <w:rFonts w:cs="Arial"/>
                <w:sz w:val="20"/>
                <w:szCs w:val="20"/>
              </w:rPr>
              <w:t xml:space="preserve"> de la </w:t>
            </w:r>
            <w:proofErr w:type="spellStart"/>
            <w:r w:rsidRPr="00F67943">
              <w:rPr>
                <w:rFonts w:cs="Arial"/>
                <w:sz w:val="20"/>
                <w:szCs w:val="20"/>
              </w:rPr>
              <w:t>integració</w:t>
            </w:r>
            <w:proofErr w:type="spellEnd"/>
            <w:r w:rsidRPr="00F67943">
              <w:rPr>
                <w:rFonts w:cs="Arial"/>
                <w:sz w:val="20"/>
                <w:szCs w:val="20"/>
              </w:rPr>
              <w:t xml:space="preserve"> </w:t>
            </w:r>
            <w:proofErr w:type="spellStart"/>
            <w:r w:rsidRPr="00F67943">
              <w:rPr>
                <w:rFonts w:cs="Arial"/>
                <w:sz w:val="20"/>
                <w:szCs w:val="20"/>
              </w:rPr>
              <w:t>contínua</w:t>
            </w:r>
            <w:proofErr w:type="spellEnd"/>
            <w:r w:rsidRPr="00F67943">
              <w:rPr>
                <w:rFonts w:cs="Arial"/>
                <w:sz w:val="20"/>
                <w:szCs w:val="20"/>
              </w:rPr>
              <w:t xml:space="preserve"> i el cicle de vida del </w:t>
            </w:r>
            <w:proofErr w:type="spellStart"/>
            <w:r w:rsidRPr="00F67943">
              <w:rPr>
                <w:rFonts w:cs="Arial"/>
                <w:sz w:val="20"/>
                <w:szCs w:val="20"/>
              </w:rPr>
              <w:t>model</w:t>
            </w:r>
            <w:proofErr w:type="spellEnd"/>
            <w:r w:rsidRPr="00F67943">
              <w:rPr>
                <w:rFonts w:cs="Arial"/>
                <w:sz w:val="20"/>
                <w:szCs w:val="20"/>
              </w:rPr>
              <w:t>.</w:t>
            </w:r>
          </w:p>
        </w:tc>
        <w:tc>
          <w:tcPr>
            <w:tcW w:w="2977" w:type="dxa"/>
          </w:tcPr>
          <w:p w14:paraId="4E2909F9" w14:textId="77777777" w:rsidR="00E64D4E" w:rsidRPr="00F67943" w:rsidRDefault="00E64D4E" w:rsidP="00540E09">
            <w:pPr>
              <w:spacing w:before="40" w:after="40"/>
              <w:rPr>
                <w:rFonts w:cs="Arial"/>
                <w:sz w:val="20"/>
                <w:szCs w:val="20"/>
              </w:rPr>
            </w:pPr>
            <w:proofErr w:type="spellStart"/>
            <w:r w:rsidRPr="00F67943">
              <w:rPr>
                <w:rFonts w:cs="Arial"/>
                <w:sz w:val="20"/>
                <w:szCs w:val="20"/>
              </w:rPr>
              <w:t>Processos</w:t>
            </w:r>
            <w:proofErr w:type="spellEnd"/>
            <w:r w:rsidRPr="00F67943">
              <w:rPr>
                <w:rFonts w:cs="Arial"/>
                <w:sz w:val="20"/>
                <w:szCs w:val="20"/>
              </w:rPr>
              <w:t xml:space="preserve"> </w:t>
            </w:r>
            <w:proofErr w:type="spellStart"/>
            <w:r w:rsidRPr="00F67943">
              <w:rPr>
                <w:rFonts w:cs="Arial"/>
                <w:sz w:val="20"/>
                <w:szCs w:val="20"/>
              </w:rPr>
              <w:t>d’automatització</w:t>
            </w:r>
            <w:proofErr w:type="spellEnd"/>
            <w:r w:rsidRPr="00F67943">
              <w:rPr>
                <w:rFonts w:cs="Arial"/>
                <w:sz w:val="20"/>
                <w:szCs w:val="20"/>
              </w:rPr>
              <w:t xml:space="preserve">, </w:t>
            </w:r>
            <w:proofErr w:type="spellStart"/>
            <w:r w:rsidRPr="00F67943">
              <w:rPr>
                <w:rFonts w:cs="Arial"/>
                <w:sz w:val="20"/>
                <w:szCs w:val="20"/>
              </w:rPr>
              <w:t>desplegament</w:t>
            </w:r>
            <w:proofErr w:type="spellEnd"/>
            <w:r w:rsidRPr="00F67943">
              <w:rPr>
                <w:rFonts w:cs="Arial"/>
                <w:sz w:val="20"/>
                <w:szCs w:val="20"/>
              </w:rPr>
              <w:t xml:space="preserve"> i </w:t>
            </w:r>
            <w:proofErr w:type="spellStart"/>
            <w:r w:rsidRPr="00F67943">
              <w:rPr>
                <w:rFonts w:cs="Arial"/>
                <w:sz w:val="20"/>
                <w:szCs w:val="20"/>
              </w:rPr>
              <w:t>monitoratge</w:t>
            </w:r>
            <w:proofErr w:type="spellEnd"/>
            <w:r w:rsidRPr="00F67943">
              <w:rPr>
                <w:rFonts w:cs="Arial"/>
                <w:sz w:val="20"/>
                <w:szCs w:val="20"/>
              </w:rPr>
              <w:t xml:space="preserve"> de </w:t>
            </w:r>
            <w:proofErr w:type="spellStart"/>
            <w:r w:rsidRPr="00F67943">
              <w:rPr>
                <w:rFonts w:cs="Arial"/>
                <w:sz w:val="20"/>
                <w:szCs w:val="20"/>
              </w:rPr>
              <w:t>models</w:t>
            </w:r>
            <w:proofErr w:type="spellEnd"/>
            <w:r w:rsidRPr="00F67943">
              <w:rPr>
                <w:rFonts w:cs="Arial"/>
                <w:sz w:val="20"/>
                <w:szCs w:val="20"/>
              </w:rPr>
              <w:t xml:space="preserve"> </w:t>
            </w:r>
            <w:proofErr w:type="spellStart"/>
            <w:r w:rsidRPr="00F67943">
              <w:rPr>
                <w:rFonts w:cs="Arial"/>
                <w:sz w:val="20"/>
                <w:szCs w:val="20"/>
              </w:rPr>
              <w:t>basats</w:t>
            </w:r>
            <w:proofErr w:type="spellEnd"/>
            <w:r w:rsidRPr="00F67943">
              <w:rPr>
                <w:rFonts w:cs="Arial"/>
                <w:sz w:val="20"/>
                <w:szCs w:val="20"/>
              </w:rPr>
              <w:t xml:space="preserve"> en machine </w:t>
            </w:r>
            <w:proofErr w:type="spellStart"/>
            <w:r w:rsidRPr="00F67943">
              <w:rPr>
                <w:rFonts w:cs="Arial"/>
                <w:sz w:val="20"/>
                <w:szCs w:val="20"/>
              </w:rPr>
              <w:t>learning</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1 </w:t>
            </w:r>
            <w:proofErr w:type="spellStart"/>
            <w:r w:rsidRPr="00F67943">
              <w:rPr>
                <w:rFonts w:cs="Arial"/>
                <w:sz w:val="20"/>
                <w:szCs w:val="20"/>
              </w:rPr>
              <w:t>projecte</w:t>
            </w:r>
            <w:proofErr w:type="spellEnd"/>
            <w:r w:rsidRPr="00F67943">
              <w:rPr>
                <w:rFonts w:cs="Arial"/>
                <w:sz w:val="20"/>
                <w:szCs w:val="20"/>
              </w:rPr>
              <w:t>)</w:t>
            </w:r>
          </w:p>
        </w:tc>
        <w:tc>
          <w:tcPr>
            <w:tcW w:w="3118" w:type="dxa"/>
            <w:hideMark/>
          </w:tcPr>
          <w:p w14:paraId="17708092"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52011A6F" w14:textId="77777777" w:rsidR="00E64D4E" w:rsidRPr="00F67943" w:rsidRDefault="00E64D4E" w:rsidP="00540E09">
            <w:pPr>
              <w:spacing w:before="40" w:after="40"/>
              <w:rPr>
                <w:rFonts w:cs="Arial"/>
                <w:sz w:val="20"/>
                <w:szCs w:val="20"/>
              </w:rPr>
            </w:pPr>
          </w:p>
          <w:p w14:paraId="0F5FF369" w14:textId="77777777" w:rsidR="00E64D4E" w:rsidRPr="00F67943" w:rsidRDefault="00E64D4E" w:rsidP="00540E09">
            <w:pPr>
              <w:spacing w:before="40" w:after="40"/>
              <w:rPr>
                <w:rFonts w:cs="Arial"/>
                <w:sz w:val="20"/>
                <w:szCs w:val="20"/>
              </w:rPr>
            </w:pPr>
          </w:p>
        </w:tc>
      </w:tr>
      <w:tr w:rsidR="00E64D4E" w:rsidRPr="00F67943" w14:paraId="1337CCD7" w14:textId="77777777" w:rsidTr="00E64D4E">
        <w:tc>
          <w:tcPr>
            <w:tcW w:w="1844" w:type="dxa"/>
          </w:tcPr>
          <w:p w14:paraId="65928232" w14:textId="77777777" w:rsidR="00E64D4E" w:rsidRPr="00F67943" w:rsidRDefault="00E64D4E" w:rsidP="00540E09">
            <w:pPr>
              <w:spacing w:before="40" w:after="40"/>
              <w:rPr>
                <w:rFonts w:cs="Arial"/>
                <w:b/>
                <w:sz w:val="20"/>
                <w:szCs w:val="20"/>
              </w:rPr>
            </w:pPr>
            <w:r w:rsidRPr="00F67943">
              <w:rPr>
                <w:rFonts w:cs="Arial"/>
                <w:b/>
                <w:sz w:val="20"/>
                <w:szCs w:val="20"/>
              </w:rPr>
              <w:t xml:space="preserve">6. </w:t>
            </w:r>
            <w:proofErr w:type="spellStart"/>
            <w:r w:rsidRPr="00F67943">
              <w:rPr>
                <w:rFonts w:cs="Arial"/>
                <w:b/>
                <w:sz w:val="20"/>
                <w:szCs w:val="20"/>
              </w:rPr>
              <w:t>Enginyer</w:t>
            </w:r>
            <w:proofErr w:type="spellEnd"/>
            <w:r w:rsidRPr="00F67943">
              <w:rPr>
                <w:rFonts w:cs="Arial"/>
                <w:b/>
                <w:sz w:val="20"/>
                <w:szCs w:val="20"/>
              </w:rPr>
              <w:t xml:space="preserve">/a </w:t>
            </w:r>
            <w:proofErr w:type="spellStart"/>
            <w:r w:rsidRPr="00F67943">
              <w:rPr>
                <w:rFonts w:cs="Arial"/>
                <w:b/>
                <w:sz w:val="20"/>
                <w:szCs w:val="20"/>
              </w:rPr>
              <w:t>d’IA</w:t>
            </w:r>
            <w:proofErr w:type="spellEnd"/>
            <w:r w:rsidRPr="00F67943">
              <w:rPr>
                <w:rFonts w:cs="Arial"/>
                <w:b/>
                <w:sz w:val="20"/>
                <w:szCs w:val="20"/>
              </w:rPr>
              <w:t xml:space="preserve"> Generativa</w:t>
            </w:r>
          </w:p>
        </w:tc>
        <w:tc>
          <w:tcPr>
            <w:tcW w:w="2551" w:type="dxa"/>
          </w:tcPr>
          <w:p w14:paraId="4099A0B0"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Dissenya</w:t>
            </w:r>
            <w:proofErr w:type="spellEnd"/>
            <w:r w:rsidRPr="00F67943">
              <w:rPr>
                <w:rFonts w:cs="Arial"/>
                <w:sz w:val="20"/>
                <w:szCs w:val="20"/>
              </w:rPr>
              <w:t xml:space="preserve">, </w:t>
            </w:r>
            <w:proofErr w:type="spellStart"/>
            <w:r w:rsidRPr="00F67943">
              <w:rPr>
                <w:rFonts w:cs="Arial"/>
                <w:sz w:val="20"/>
                <w:szCs w:val="20"/>
              </w:rPr>
              <w:t>desenvolupa</w:t>
            </w:r>
            <w:proofErr w:type="spellEnd"/>
            <w:r w:rsidRPr="00F67943">
              <w:rPr>
                <w:rFonts w:cs="Arial"/>
                <w:sz w:val="20"/>
                <w:szCs w:val="20"/>
              </w:rPr>
              <w:t xml:space="preserve"> i </w:t>
            </w:r>
            <w:proofErr w:type="spellStart"/>
            <w:r w:rsidRPr="00F67943">
              <w:rPr>
                <w:rFonts w:cs="Arial"/>
                <w:sz w:val="20"/>
                <w:szCs w:val="20"/>
              </w:rPr>
              <w:t>desplega</w:t>
            </w:r>
            <w:proofErr w:type="spellEnd"/>
            <w:r w:rsidRPr="00F67943">
              <w:rPr>
                <w:rFonts w:cs="Arial"/>
                <w:sz w:val="20"/>
                <w:szCs w:val="20"/>
              </w:rPr>
              <w:t xml:space="preserve"> </w:t>
            </w:r>
            <w:proofErr w:type="spellStart"/>
            <w:r w:rsidRPr="00F67943">
              <w:rPr>
                <w:rFonts w:cs="Arial"/>
                <w:sz w:val="20"/>
                <w:szCs w:val="20"/>
              </w:rPr>
              <w:t>sistemes</w:t>
            </w:r>
            <w:proofErr w:type="spellEnd"/>
            <w:r w:rsidRPr="00F67943">
              <w:rPr>
                <w:rFonts w:cs="Arial"/>
                <w:sz w:val="20"/>
                <w:szCs w:val="20"/>
              </w:rPr>
              <w:t xml:space="preserve"> </w:t>
            </w:r>
            <w:proofErr w:type="spellStart"/>
            <w:r w:rsidRPr="00F67943">
              <w:rPr>
                <w:rFonts w:cs="Arial"/>
                <w:sz w:val="20"/>
                <w:szCs w:val="20"/>
              </w:rPr>
              <w:t>d’IA</w:t>
            </w:r>
            <w:proofErr w:type="spellEnd"/>
            <w:r w:rsidRPr="00F67943">
              <w:rPr>
                <w:rFonts w:cs="Arial"/>
                <w:sz w:val="20"/>
                <w:szCs w:val="20"/>
              </w:rPr>
              <w:t xml:space="preserve"> Generativa. </w:t>
            </w:r>
            <w:proofErr w:type="spellStart"/>
            <w:r w:rsidRPr="00F67943">
              <w:rPr>
                <w:rFonts w:cs="Arial"/>
                <w:sz w:val="20"/>
                <w:szCs w:val="20"/>
              </w:rPr>
              <w:t>Avalua</w:t>
            </w:r>
            <w:proofErr w:type="spellEnd"/>
            <w:r w:rsidRPr="00F67943">
              <w:rPr>
                <w:rFonts w:cs="Arial"/>
                <w:sz w:val="20"/>
                <w:szCs w:val="20"/>
              </w:rPr>
              <w:t xml:space="preserve">, </w:t>
            </w:r>
            <w:proofErr w:type="spellStart"/>
            <w:r w:rsidRPr="00F67943">
              <w:rPr>
                <w:rFonts w:cs="Arial"/>
                <w:sz w:val="20"/>
                <w:szCs w:val="20"/>
              </w:rPr>
              <w:t>optimitza</w:t>
            </w:r>
            <w:proofErr w:type="spellEnd"/>
            <w:r w:rsidRPr="00F67943">
              <w:rPr>
                <w:rFonts w:cs="Arial"/>
                <w:sz w:val="20"/>
                <w:szCs w:val="20"/>
              </w:rPr>
              <w:t xml:space="preserve"> i </w:t>
            </w:r>
            <w:proofErr w:type="spellStart"/>
            <w:r w:rsidRPr="00F67943">
              <w:rPr>
                <w:rFonts w:cs="Arial"/>
                <w:sz w:val="20"/>
                <w:szCs w:val="20"/>
              </w:rPr>
              <w:t>monitoritza</w:t>
            </w:r>
            <w:proofErr w:type="spellEnd"/>
            <w:r w:rsidRPr="00F67943">
              <w:rPr>
                <w:rFonts w:cs="Arial"/>
                <w:sz w:val="20"/>
                <w:szCs w:val="20"/>
              </w:rPr>
              <w:t xml:space="preserve"> </w:t>
            </w:r>
            <w:proofErr w:type="spellStart"/>
            <w:r w:rsidRPr="00F67943">
              <w:rPr>
                <w:rFonts w:cs="Arial"/>
                <w:sz w:val="20"/>
                <w:szCs w:val="20"/>
              </w:rPr>
              <w:t>els</w:t>
            </w:r>
            <w:proofErr w:type="spellEnd"/>
            <w:r w:rsidRPr="00F67943">
              <w:rPr>
                <w:rFonts w:cs="Arial"/>
                <w:sz w:val="20"/>
                <w:szCs w:val="20"/>
              </w:rPr>
              <w:t xml:space="preserve"> </w:t>
            </w:r>
            <w:proofErr w:type="spellStart"/>
            <w:r w:rsidRPr="00F67943">
              <w:rPr>
                <w:rFonts w:cs="Arial"/>
                <w:sz w:val="20"/>
                <w:szCs w:val="20"/>
              </w:rPr>
              <w:t>models</w:t>
            </w:r>
            <w:proofErr w:type="spellEnd"/>
            <w:r w:rsidRPr="00F67943">
              <w:rPr>
                <w:rFonts w:cs="Arial"/>
                <w:sz w:val="20"/>
                <w:szCs w:val="20"/>
              </w:rPr>
              <w:t xml:space="preserve"> </w:t>
            </w:r>
            <w:proofErr w:type="spellStart"/>
            <w:r w:rsidRPr="00F67943">
              <w:rPr>
                <w:rFonts w:cs="Arial"/>
                <w:sz w:val="20"/>
                <w:szCs w:val="20"/>
              </w:rPr>
              <w:t>generatius</w:t>
            </w:r>
            <w:proofErr w:type="spellEnd"/>
            <w:r w:rsidRPr="00F67943">
              <w:rPr>
                <w:rFonts w:cs="Arial"/>
                <w:sz w:val="20"/>
                <w:szCs w:val="20"/>
              </w:rPr>
              <w:t xml:space="preserve"> en </w:t>
            </w:r>
            <w:proofErr w:type="spellStart"/>
            <w:r w:rsidRPr="00F67943">
              <w:rPr>
                <w:rFonts w:cs="Arial"/>
                <w:sz w:val="20"/>
                <w:szCs w:val="20"/>
              </w:rPr>
              <w:t>producció</w:t>
            </w:r>
            <w:proofErr w:type="spellEnd"/>
            <w:r w:rsidRPr="00F67943">
              <w:rPr>
                <w:rFonts w:cs="Arial"/>
                <w:sz w:val="20"/>
                <w:szCs w:val="20"/>
              </w:rPr>
              <w:t>.</w:t>
            </w:r>
          </w:p>
        </w:tc>
        <w:tc>
          <w:tcPr>
            <w:tcW w:w="2977" w:type="dxa"/>
          </w:tcPr>
          <w:p w14:paraId="60B668B0" w14:textId="77777777" w:rsidR="00E64D4E" w:rsidRPr="00F67943" w:rsidRDefault="00E64D4E" w:rsidP="00540E09">
            <w:pPr>
              <w:spacing w:before="40" w:after="40"/>
              <w:rPr>
                <w:rFonts w:cs="Arial"/>
                <w:sz w:val="20"/>
                <w:szCs w:val="20"/>
              </w:rPr>
            </w:pPr>
            <w:r w:rsidRPr="00F67943">
              <w:rPr>
                <w:rFonts w:cs="Arial"/>
                <w:sz w:val="20"/>
                <w:szCs w:val="20"/>
              </w:rPr>
              <w:t xml:space="preserve">Projectes </w:t>
            </w:r>
            <w:proofErr w:type="spellStart"/>
            <w:r w:rsidRPr="00F67943">
              <w:rPr>
                <w:rFonts w:cs="Arial"/>
                <w:sz w:val="20"/>
                <w:szCs w:val="20"/>
              </w:rPr>
              <w:t>basats</w:t>
            </w:r>
            <w:proofErr w:type="spellEnd"/>
            <w:r w:rsidRPr="00F67943">
              <w:rPr>
                <w:rFonts w:cs="Arial"/>
                <w:sz w:val="20"/>
                <w:szCs w:val="20"/>
              </w:rPr>
              <w:t xml:space="preserve"> en IA generativa (</w:t>
            </w:r>
            <w:proofErr w:type="spellStart"/>
            <w:r w:rsidRPr="00F67943">
              <w:rPr>
                <w:rFonts w:cs="Arial"/>
                <w:sz w:val="20"/>
                <w:szCs w:val="20"/>
              </w:rPr>
              <w:t>mínim</w:t>
            </w:r>
            <w:proofErr w:type="spellEnd"/>
            <w:r w:rsidRPr="00F67943">
              <w:rPr>
                <w:rFonts w:cs="Arial"/>
                <w:sz w:val="20"/>
                <w:szCs w:val="20"/>
              </w:rPr>
              <w:t xml:space="preserve"> 1 </w:t>
            </w:r>
            <w:proofErr w:type="spellStart"/>
            <w:r w:rsidRPr="00F67943">
              <w:rPr>
                <w:rFonts w:cs="Arial"/>
                <w:sz w:val="20"/>
                <w:szCs w:val="20"/>
              </w:rPr>
              <w:t>projecte</w:t>
            </w:r>
            <w:proofErr w:type="spellEnd"/>
            <w:r w:rsidRPr="00F67943">
              <w:rPr>
                <w:rFonts w:cs="Arial"/>
                <w:sz w:val="20"/>
                <w:szCs w:val="20"/>
              </w:rPr>
              <w:t>)</w:t>
            </w:r>
          </w:p>
        </w:tc>
        <w:tc>
          <w:tcPr>
            <w:tcW w:w="3118" w:type="dxa"/>
          </w:tcPr>
          <w:p w14:paraId="50DAFF3A"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7C7E455C" w14:textId="77777777" w:rsidR="00E64D4E" w:rsidRPr="00F67943" w:rsidRDefault="00E64D4E" w:rsidP="00540E09">
            <w:pPr>
              <w:spacing w:before="40" w:after="40"/>
              <w:rPr>
                <w:rFonts w:cs="Arial"/>
                <w:sz w:val="20"/>
                <w:szCs w:val="20"/>
              </w:rPr>
            </w:pPr>
          </w:p>
        </w:tc>
      </w:tr>
      <w:tr w:rsidR="00E64D4E" w:rsidRPr="00F67943" w14:paraId="5485885B"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5EBA15AB" w14:textId="77777777" w:rsidR="00E64D4E" w:rsidRPr="00F67943" w:rsidRDefault="00E64D4E" w:rsidP="00540E09">
            <w:pPr>
              <w:spacing w:before="40" w:after="40"/>
              <w:rPr>
                <w:rFonts w:cs="Arial"/>
                <w:b/>
                <w:sz w:val="20"/>
                <w:szCs w:val="20"/>
              </w:rPr>
            </w:pPr>
            <w:r w:rsidRPr="00F67943">
              <w:rPr>
                <w:rFonts w:cs="Arial"/>
                <w:b/>
                <w:sz w:val="20"/>
                <w:szCs w:val="20"/>
              </w:rPr>
              <w:t>7. Analista de dades</w:t>
            </w:r>
          </w:p>
        </w:tc>
        <w:tc>
          <w:tcPr>
            <w:tcW w:w="2551" w:type="dxa"/>
          </w:tcPr>
          <w:p w14:paraId="23DE187D" w14:textId="77777777" w:rsidR="00E64D4E" w:rsidRPr="00F67943" w:rsidRDefault="00E64D4E" w:rsidP="00540E09">
            <w:pPr>
              <w:spacing w:before="40" w:after="40"/>
              <w:rPr>
                <w:rFonts w:cs="Arial"/>
                <w:sz w:val="20"/>
                <w:szCs w:val="20"/>
              </w:rPr>
            </w:pPr>
            <w:proofErr w:type="spellStart"/>
            <w:r w:rsidRPr="00F67943">
              <w:rPr>
                <w:rFonts w:cs="Arial"/>
                <w:sz w:val="20"/>
                <w:szCs w:val="20"/>
              </w:rPr>
              <w:t>Analitza</w:t>
            </w:r>
            <w:proofErr w:type="spellEnd"/>
            <w:r w:rsidRPr="00F67943">
              <w:rPr>
                <w:rFonts w:cs="Arial"/>
                <w:sz w:val="20"/>
                <w:szCs w:val="20"/>
              </w:rPr>
              <w:t xml:space="preserve"> i interpreta dades per generar informes i </w:t>
            </w:r>
            <w:proofErr w:type="spellStart"/>
            <w:r w:rsidRPr="00F67943">
              <w:rPr>
                <w:rFonts w:cs="Arial"/>
                <w:sz w:val="20"/>
                <w:szCs w:val="20"/>
              </w:rPr>
              <w:t>visualitzacions</w:t>
            </w:r>
            <w:proofErr w:type="spellEnd"/>
            <w:r w:rsidRPr="00F67943">
              <w:rPr>
                <w:rFonts w:cs="Arial"/>
                <w:sz w:val="20"/>
                <w:szCs w:val="20"/>
              </w:rPr>
              <w:t xml:space="preserve">. </w:t>
            </w:r>
            <w:proofErr w:type="spellStart"/>
            <w:r w:rsidRPr="00F67943">
              <w:rPr>
                <w:rFonts w:cs="Arial"/>
                <w:sz w:val="20"/>
                <w:szCs w:val="20"/>
              </w:rPr>
              <w:t>Dona</w:t>
            </w:r>
            <w:proofErr w:type="spellEnd"/>
            <w:r w:rsidRPr="00F67943">
              <w:rPr>
                <w:rFonts w:cs="Arial"/>
                <w:sz w:val="20"/>
                <w:szCs w:val="20"/>
              </w:rPr>
              <w:t xml:space="preserve"> </w:t>
            </w:r>
            <w:proofErr w:type="spellStart"/>
            <w:r w:rsidRPr="00F67943">
              <w:rPr>
                <w:rFonts w:cs="Arial"/>
                <w:sz w:val="20"/>
                <w:szCs w:val="20"/>
              </w:rPr>
              <w:t>suport</w:t>
            </w:r>
            <w:proofErr w:type="spellEnd"/>
            <w:r w:rsidRPr="00F67943">
              <w:rPr>
                <w:rFonts w:cs="Arial"/>
                <w:sz w:val="20"/>
                <w:szCs w:val="20"/>
              </w:rPr>
              <w:t xml:space="preserve"> a la presa de </w:t>
            </w:r>
            <w:proofErr w:type="spellStart"/>
            <w:r w:rsidRPr="00F67943">
              <w:rPr>
                <w:rFonts w:cs="Arial"/>
                <w:sz w:val="20"/>
                <w:szCs w:val="20"/>
              </w:rPr>
              <w:lastRenderedPageBreak/>
              <w:t>decisions</w:t>
            </w:r>
            <w:proofErr w:type="spellEnd"/>
            <w:r w:rsidRPr="00F67943">
              <w:rPr>
                <w:rFonts w:cs="Arial"/>
                <w:sz w:val="20"/>
                <w:szCs w:val="20"/>
              </w:rPr>
              <w:t xml:space="preserve"> basada en dades.</w:t>
            </w:r>
          </w:p>
        </w:tc>
        <w:tc>
          <w:tcPr>
            <w:tcW w:w="2977" w:type="dxa"/>
          </w:tcPr>
          <w:p w14:paraId="1A5E454F" w14:textId="77777777" w:rsidR="00E64D4E" w:rsidRPr="00F67943" w:rsidRDefault="00E64D4E" w:rsidP="00540E09">
            <w:pPr>
              <w:spacing w:before="40" w:after="40"/>
              <w:rPr>
                <w:rFonts w:cs="Arial"/>
                <w:sz w:val="20"/>
                <w:szCs w:val="20"/>
              </w:rPr>
            </w:pPr>
            <w:r w:rsidRPr="00F67943">
              <w:rPr>
                <w:rFonts w:cs="Arial"/>
                <w:sz w:val="20"/>
                <w:szCs w:val="20"/>
              </w:rPr>
              <w:lastRenderedPageBreak/>
              <w:t xml:space="preserve">Projectes de </w:t>
            </w:r>
            <w:proofErr w:type="spellStart"/>
            <w:r w:rsidRPr="00F67943">
              <w:rPr>
                <w:rFonts w:cs="Arial"/>
                <w:sz w:val="20"/>
                <w:szCs w:val="20"/>
              </w:rPr>
              <w:t>generació</w:t>
            </w:r>
            <w:proofErr w:type="spellEnd"/>
            <w:r w:rsidRPr="00F67943">
              <w:rPr>
                <w:rFonts w:cs="Arial"/>
                <w:sz w:val="20"/>
                <w:szCs w:val="20"/>
              </w:rPr>
              <w:t xml:space="preserve">, </w:t>
            </w:r>
            <w:proofErr w:type="spellStart"/>
            <w:r w:rsidRPr="00F67943">
              <w:rPr>
                <w:rFonts w:cs="Arial"/>
                <w:sz w:val="20"/>
                <w:szCs w:val="20"/>
              </w:rPr>
              <w:t>anàlisi</w:t>
            </w:r>
            <w:proofErr w:type="spellEnd"/>
            <w:r w:rsidRPr="00F67943">
              <w:rPr>
                <w:rFonts w:cs="Arial"/>
                <w:sz w:val="20"/>
                <w:szCs w:val="20"/>
              </w:rPr>
              <w:t xml:space="preserve">, </w:t>
            </w:r>
            <w:proofErr w:type="spellStart"/>
            <w:r w:rsidRPr="00F67943">
              <w:rPr>
                <w:rFonts w:cs="Arial"/>
                <w:sz w:val="20"/>
                <w:szCs w:val="20"/>
              </w:rPr>
              <w:t>visualització</w:t>
            </w:r>
            <w:proofErr w:type="spellEnd"/>
            <w:r w:rsidRPr="00F67943">
              <w:rPr>
                <w:rFonts w:cs="Arial"/>
                <w:sz w:val="20"/>
                <w:szCs w:val="20"/>
              </w:rPr>
              <w:t xml:space="preserve"> de dades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tcPr>
          <w:p w14:paraId="2D95AFA2"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6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grau</w:t>
            </w:r>
            <w:proofErr w:type="spellEnd"/>
            <w:r w:rsidRPr="00F67943">
              <w:rPr>
                <w:rFonts w:cs="Arial"/>
                <w:sz w:val="20"/>
                <w:szCs w:val="20"/>
              </w:rPr>
              <w:t xml:space="preserve"> </w:t>
            </w:r>
            <w:proofErr w:type="spellStart"/>
            <w:r w:rsidRPr="00F67943">
              <w:rPr>
                <w:rFonts w:cs="Arial"/>
                <w:sz w:val="20"/>
                <w:szCs w:val="20"/>
              </w:rPr>
              <w:t>universitari</w:t>
            </w:r>
            <w:proofErr w:type="spellEnd"/>
            <w:r w:rsidRPr="00F67943">
              <w:rPr>
                <w:rFonts w:cs="Arial"/>
                <w:sz w:val="20"/>
                <w:szCs w:val="20"/>
              </w:rPr>
              <w:t>).</w:t>
            </w:r>
          </w:p>
          <w:p w14:paraId="627F9BB6" w14:textId="77777777" w:rsidR="00E64D4E" w:rsidRPr="00F67943" w:rsidRDefault="00E64D4E" w:rsidP="00540E09">
            <w:pPr>
              <w:spacing w:before="40" w:after="40"/>
              <w:rPr>
                <w:rFonts w:cs="Arial"/>
                <w:sz w:val="20"/>
                <w:szCs w:val="20"/>
              </w:rPr>
            </w:pPr>
          </w:p>
        </w:tc>
      </w:tr>
      <w:tr w:rsidR="00E64D4E" w:rsidRPr="00F67943" w14:paraId="1361DF70" w14:textId="77777777" w:rsidTr="00E64D4E">
        <w:tc>
          <w:tcPr>
            <w:tcW w:w="1844" w:type="dxa"/>
          </w:tcPr>
          <w:p w14:paraId="21CCF2D6" w14:textId="77777777" w:rsidR="00E64D4E" w:rsidRPr="00F67943" w:rsidRDefault="00E64D4E" w:rsidP="00540E09">
            <w:pPr>
              <w:spacing w:before="40" w:after="40"/>
              <w:rPr>
                <w:rFonts w:cs="Arial"/>
                <w:b/>
                <w:sz w:val="20"/>
                <w:szCs w:val="20"/>
              </w:rPr>
            </w:pPr>
            <w:r w:rsidRPr="00F67943">
              <w:rPr>
                <w:rFonts w:cs="Arial"/>
                <w:b/>
                <w:sz w:val="20"/>
                <w:szCs w:val="20"/>
              </w:rPr>
              <w:t xml:space="preserve">8. </w:t>
            </w:r>
            <w:proofErr w:type="spellStart"/>
            <w:r w:rsidRPr="00F67943">
              <w:rPr>
                <w:rFonts w:cs="Arial"/>
                <w:b/>
                <w:sz w:val="20"/>
                <w:szCs w:val="20"/>
              </w:rPr>
              <w:t>Desenvolupador</w:t>
            </w:r>
            <w:proofErr w:type="spellEnd"/>
            <w:r w:rsidRPr="00F67943">
              <w:rPr>
                <w:rFonts w:cs="Arial"/>
                <w:b/>
                <w:sz w:val="20"/>
                <w:szCs w:val="20"/>
              </w:rPr>
              <w:t>/a Front-</w:t>
            </w:r>
            <w:proofErr w:type="spellStart"/>
            <w:r w:rsidRPr="00F67943">
              <w:rPr>
                <w:rFonts w:cs="Arial"/>
                <w:b/>
                <w:sz w:val="20"/>
                <w:szCs w:val="20"/>
              </w:rPr>
              <w:t>end</w:t>
            </w:r>
            <w:proofErr w:type="spellEnd"/>
          </w:p>
        </w:tc>
        <w:tc>
          <w:tcPr>
            <w:tcW w:w="2551" w:type="dxa"/>
          </w:tcPr>
          <w:p w14:paraId="4E8CC52C" w14:textId="77777777" w:rsidR="00E64D4E" w:rsidRPr="00F67943" w:rsidRDefault="00E64D4E" w:rsidP="00540E09">
            <w:pPr>
              <w:spacing w:before="40" w:after="40"/>
              <w:rPr>
                <w:rFonts w:cs="Arial"/>
                <w:sz w:val="20"/>
                <w:szCs w:val="20"/>
              </w:rPr>
            </w:pPr>
            <w:r w:rsidRPr="00F67943">
              <w:rPr>
                <w:rFonts w:cs="Arial"/>
                <w:sz w:val="20"/>
                <w:szCs w:val="20"/>
              </w:rPr>
              <w:t xml:space="preserve">Crea la </w:t>
            </w:r>
            <w:proofErr w:type="spellStart"/>
            <w:r w:rsidRPr="00F67943">
              <w:rPr>
                <w:rFonts w:cs="Arial"/>
                <w:sz w:val="20"/>
                <w:szCs w:val="20"/>
              </w:rPr>
              <w:t>interfície</w:t>
            </w:r>
            <w:proofErr w:type="spellEnd"/>
            <w:r w:rsidRPr="00F67943">
              <w:rPr>
                <w:rFonts w:cs="Arial"/>
                <w:sz w:val="20"/>
                <w:szCs w:val="20"/>
              </w:rPr>
              <w:t xml:space="preserve"> </w:t>
            </w:r>
            <w:proofErr w:type="spellStart"/>
            <w:r w:rsidRPr="00F67943">
              <w:rPr>
                <w:rFonts w:cs="Arial"/>
                <w:sz w:val="20"/>
                <w:szCs w:val="20"/>
              </w:rPr>
              <w:t>d’usuari</w:t>
            </w:r>
            <w:proofErr w:type="spellEnd"/>
            <w:r w:rsidRPr="00F67943">
              <w:rPr>
                <w:rFonts w:cs="Arial"/>
                <w:sz w:val="20"/>
                <w:szCs w:val="20"/>
              </w:rPr>
              <w:t xml:space="preserve"> (UI) que </w:t>
            </w:r>
            <w:proofErr w:type="spellStart"/>
            <w:r w:rsidRPr="00F67943">
              <w:rPr>
                <w:rFonts w:cs="Arial"/>
                <w:sz w:val="20"/>
                <w:szCs w:val="20"/>
              </w:rPr>
              <w:t>permet</w:t>
            </w:r>
            <w:proofErr w:type="spellEnd"/>
            <w:r w:rsidRPr="00F67943">
              <w:rPr>
                <w:rFonts w:cs="Arial"/>
                <w:sz w:val="20"/>
                <w:szCs w:val="20"/>
              </w:rPr>
              <w:t xml:space="preserve"> </w:t>
            </w:r>
            <w:proofErr w:type="spellStart"/>
            <w:r w:rsidRPr="00F67943">
              <w:rPr>
                <w:rFonts w:cs="Arial"/>
                <w:sz w:val="20"/>
                <w:szCs w:val="20"/>
              </w:rPr>
              <w:t>visualitzar</w:t>
            </w:r>
            <w:proofErr w:type="spellEnd"/>
            <w:r w:rsidRPr="00F67943">
              <w:rPr>
                <w:rFonts w:cs="Arial"/>
                <w:sz w:val="20"/>
                <w:szCs w:val="20"/>
              </w:rPr>
              <w:t xml:space="preserve"> </w:t>
            </w:r>
            <w:proofErr w:type="spellStart"/>
            <w:r w:rsidRPr="00F67943">
              <w:rPr>
                <w:rFonts w:cs="Arial"/>
                <w:sz w:val="20"/>
                <w:szCs w:val="20"/>
              </w:rPr>
              <w:t>resultats</w:t>
            </w:r>
            <w:proofErr w:type="spellEnd"/>
            <w:r w:rsidRPr="00F67943">
              <w:rPr>
                <w:rFonts w:cs="Arial"/>
                <w:sz w:val="20"/>
                <w:szCs w:val="20"/>
              </w:rPr>
              <w:t xml:space="preserve"> de </w:t>
            </w:r>
            <w:proofErr w:type="spellStart"/>
            <w:r w:rsidRPr="00F67943">
              <w:rPr>
                <w:rFonts w:cs="Arial"/>
                <w:sz w:val="20"/>
                <w:szCs w:val="20"/>
              </w:rPr>
              <w:t>models</w:t>
            </w:r>
            <w:proofErr w:type="spellEnd"/>
            <w:r w:rsidRPr="00F67943">
              <w:rPr>
                <w:rFonts w:cs="Arial"/>
                <w:sz w:val="20"/>
                <w:szCs w:val="20"/>
              </w:rPr>
              <w:t xml:space="preserve"> o interactuar </w:t>
            </w:r>
            <w:proofErr w:type="spellStart"/>
            <w:r w:rsidRPr="00F67943">
              <w:rPr>
                <w:rFonts w:cs="Arial"/>
                <w:sz w:val="20"/>
                <w:szCs w:val="20"/>
              </w:rPr>
              <w:t>amb</w:t>
            </w:r>
            <w:proofErr w:type="spellEnd"/>
            <w:r w:rsidRPr="00F67943">
              <w:rPr>
                <w:rFonts w:cs="Arial"/>
                <w:sz w:val="20"/>
                <w:szCs w:val="20"/>
              </w:rPr>
              <w:t xml:space="preserve"> les dades. </w:t>
            </w:r>
          </w:p>
        </w:tc>
        <w:tc>
          <w:tcPr>
            <w:tcW w:w="2977" w:type="dxa"/>
          </w:tcPr>
          <w:p w14:paraId="09750320"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w:t>
            </w:r>
            <w:proofErr w:type="spellEnd"/>
            <w:r w:rsidRPr="00F67943">
              <w:rPr>
                <w:rFonts w:cs="Arial"/>
                <w:sz w:val="20"/>
                <w:szCs w:val="20"/>
              </w:rPr>
              <w:t xml:space="preserve"> i </w:t>
            </w:r>
            <w:proofErr w:type="spellStart"/>
            <w:r w:rsidRPr="00F67943">
              <w:rPr>
                <w:rFonts w:cs="Arial"/>
                <w:sz w:val="20"/>
                <w:szCs w:val="20"/>
              </w:rPr>
              <w:t>desenvolupament</w:t>
            </w:r>
            <w:proofErr w:type="spellEnd"/>
            <w:r w:rsidRPr="00F67943">
              <w:rPr>
                <w:rFonts w:cs="Arial"/>
                <w:sz w:val="20"/>
                <w:szCs w:val="20"/>
              </w:rPr>
              <w:t xml:space="preserve"> </w:t>
            </w:r>
            <w:proofErr w:type="spellStart"/>
            <w:r w:rsidRPr="00F67943">
              <w:rPr>
                <w:rFonts w:cs="Arial"/>
                <w:sz w:val="20"/>
                <w:szCs w:val="20"/>
              </w:rPr>
              <w:t>d’interfícies</w:t>
            </w:r>
            <w:proofErr w:type="spellEnd"/>
            <w:r w:rsidRPr="00F67943">
              <w:rPr>
                <w:rFonts w:cs="Arial"/>
                <w:sz w:val="20"/>
                <w:szCs w:val="20"/>
              </w:rPr>
              <w:t xml:space="preserve"> interactives centrades en </w:t>
            </w:r>
            <w:proofErr w:type="spellStart"/>
            <w:r w:rsidRPr="00F67943">
              <w:rPr>
                <w:rFonts w:cs="Arial"/>
                <w:sz w:val="20"/>
                <w:szCs w:val="20"/>
              </w:rPr>
              <w:t>l’exploració</w:t>
            </w:r>
            <w:proofErr w:type="spellEnd"/>
            <w:r w:rsidRPr="00F67943">
              <w:rPr>
                <w:rFonts w:cs="Arial"/>
                <w:sz w:val="20"/>
                <w:szCs w:val="20"/>
              </w:rPr>
              <w:t xml:space="preserve"> i </w:t>
            </w:r>
            <w:proofErr w:type="spellStart"/>
            <w:r w:rsidRPr="00F67943">
              <w:rPr>
                <w:rFonts w:cs="Arial"/>
                <w:sz w:val="20"/>
                <w:szCs w:val="20"/>
              </w:rPr>
              <w:t>visualització</w:t>
            </w:r>
            <w:proofErr w:type="spellEnd"/>
            <w:r w:rsidRPr="00F67943">
              <w:rPr>
                <w:rFonts w:cs="Arial"/>
                <w:sz w:val="20"/>
                <w:szCs w:val="20"/>
              </w:rPr>
              <w:t xml:space="preserve"> de dades </w:t>
            </w:r>
            <w:proofErr w:type="spellStart"/>
            <w:r w:rsidRPr="00F67943">
              <w:rPr>
                <w:rFonts w:cs="Arial"/>
                <w:sz w:val="20"/>
                <w:szCs w:val="20"/>
              </w:rPr>
              <w:t>amb</w:t>
            </w:r>
            <w:proofErr w:type="spellEnd"/>
            <w:r w:rsidRPr="00F67943">
              <w:rPr>
                <w:rFonts w:cs="Arial"/>
                <w:sz w:val="20"/>
                <w:szCs w:val="20"/>
              </w:rPr>
              <w:t xml:space="preserve"> </w:t>
            </w:r>
            <w:proofErr w:type="spellStart"/>
            <w:r w:rsidRPr="00F67943">
              <w:rPr>
                <w:rFonts w:cs="Arial"/>
                <w:sz w:val="20"/>
                <w:szCs w:val="20"/>
              </w:rPr>
              <w:t>tecnologies</w:t>
            </w:r>
            <w:proofErr w:type="spellEnd"/>
            <w:r w:rsidRPr="00F67943">
              <w:rPr>
                <w:rFonts w:cs="Arial"/>
                <w:sz w:val="20"/>
                <w:szCs w:val="20"/>
              </w:rPr>
              <w:t xml:space="preserve"> </w:t>
            </w:r>
            <w:proofErr w:type="spellStart"/>
            <w:r w:rsidRPr="00F67943">
              <w:rPr>
                <w:rFonts w:cs="Arial"/>
                <w:sz w:val="20"/>
                <w:szCs w:val="20"/>
              </w:rPr>
              <w:t>com</w:t>
            </w:r>
            <w:proofErr w:type="spellEnd"/>
            <w:r w:rsidRPr="00F67943">
              <w:rPr>
                <w:rFonts w:cs="Arial"/>
                <w:sz w:val="20"/>
                <w:szCs w:val="20"/>
              </w:rPr>
              <w:t xml:space="preserve"> HTML, CSS, JavaScript i </w:t>
            </w:r>
            <w:proofErr w:type="spellStart"/>
            <w:r w:rsidRPr="00F67943">
              <w:rPr>
                <w:rFonts w:cs="Arial"/>
                <w:sz w:val="20"/>
                <w:szCs w:val="20"/>
              </w:rPr>
              <w:t>frameworks</w:t>
            </w:r>
            <w:proofErr w:type="spellEnd"/>
            <w:r w:rsidRPr="00F67943">
              <w:rPr>
                <w:rFonts w:cs="Arial"/>
                <w:sz w:val="20"/>
                <w:szCs w:val="20"/>
              </w:rPr>
              <w:t xml:space="preserve"> </w:t>
            </w:r>
            <w:proofErr w:type="spellStart"/>
            <w:r w:rsidRPr="00F67943">
              <w:rPr>
                <w:rFonts w:cs="Arial"/>
                <w:sz w:val="20"/>
                <w:szCs w:val="20"/>
              </w:rPr>
              <w:t>com</w:t>
            </w:r>
            <w:proofErr w:type="spellEnd"/>
            <w:r w:rsidRPr="00F67943">
              <w:rPr>
                <w:rFonts w:cs="Arial"/>
                <w:sz w:val="20"/>
                <w:szCs w:val="20"/>
              </w:rPr>
              <w:t xml:space="preserve"> </w:t>
            </w:r>
            <w:proofErr w:type="spellStart"/>
            <w:r w:rsidRPr="00F67943">
              <w:rPr>
                <w:rFonts w:cs="Arial"/>
                <w:sz w:val="20"/>
                <w:szCs w:val="20"/>
              </w:rPr>
              <w:t>React</w:t>
            </w:r>
            <w:proofErr w:type="spellEnd"/>
            <w:r w:rsidRPr="00F67943">
              <w:rPr>
                <w:rFonts w:cs="Arial"/>
                <w:sz w:val="20"/>
                <w:szCs w:val="20"/>
              </w:rPr>
              <w:t xml:space="preserve"> o </w:t>
            </w:r>
            <w:proofErr w:type="spellStart"/>
            <w:r w:rsidRPr="00F67943">
              <w:rPr>
                <w:rFonts w:cs="Arial"/>
                <w:sz w:val="20"/>
                <w:szCs w:val="20"/>
              </w:rPr>
              <w:t>Vue</w:t>
            </w:r>
            <w:proofErr w:type="spellEnd"/>
            <w:r w:rsidRPr="00F67943">
              <w:rPr>
                <w:rFonts w:cs="Arial"/>
                <w:sz w:val="20"/>
                <w:szCs w:val="20"/>
              </w:rPr>
              <w:t xml:space="preserve">. En el </w:t>
            </w:r>
            <w:proofErr w:type="spellStart"/>
            <w:r w:rsidRPr="00F67943">
              <w:rPr>
                <w:rFonts w:cs="Arial"/>
                <w:sz w:val="20"/>
                <w:szCs w:val="20"/>
              </w:rPr>
              <w:t>context</w:t>
            </w:r>
            <w:proofErr w:type="spellEnd"/>
            <w:r w:rsidRPr="00F67943">
              <w:rPr>
                <w:rFonts w:cs="Arial"/>
                <w:sz w:val="20"/>
                <w:szCs w:val="20"/>
              </w:rPr>
              <w:t xml:space="preserve"> de projectes de dades també poden </w:t>
            </w:r>
            <w:proofErr w:type="spellStart"/>
            <w:r w:rsidRPr="00F67943">
              <w:rPr>
                <w:rFonts w:cs="Arial"/>
                <w:sz w:val="20"/>
                <w:szCs w:val="20"/>
              </w:rPr>
              <w:t>fer</w:t>
            </w:r>
            <w:proofErr w:type="spellEnd"/>
            <w:r w:rsidRPr="00F67943">
              <w:rPr>
                <w:rFonts w:cs="Arial"/>
                <w:sz w:val="20"/>
                <w:szCs w:val="20"/>
              </w:rPr>
              <w:t xml:space="preserve"> servir </w:t>
            </w:r>
            <w:proofErr w:type="spellStart"/>
            <w:r w:rsidRPr="00F67943">
              <w:rPr>
                <w:rFonts w:cs="Arial"/>
                <w:sz w:val="20"/>
                <w:szCs w:val="20"/>
              </w:rPr>
              <w:t>tecnologies</w:t>
            </w:r>
            <w:proofErr w:type="spellEnd"/>
            <w:r w:rsidRPr="00F67943">
              <w:rPr>
                <w:rFonts w:cs="Arial"/>
                <w:sz w:val="20"/>
                <w:szCs w:val="20"/>
              </w:rPr>
              <w:t xml:space="preserve"> </w:t>
            </w:r>
            <w:proofErr w:type="spellStart"/>
            <w:r w:rsidRPr="00F67943">
              <w:rPr>
                <w:rFonts w:cs="Arial"/>
                <w:sz w:val="20"/>
                <w:szCs w:val="20"/>
              </w:rPr>
              <w:t>amb</w:t>
            </w:r>
            <w:proofErr w:type="spellEnd"/>
            <w:r w:rsidRPr="00F67943">
              <w:rPr>
                <w:rFonts w:cs="Arial"/>
                <w:sz w:val="20"/>
                <w:szCs w:val="20"/>
              </w:rPr>
              <w:t xml:space="preserve"> Python i R.</w:t>
            </w:r>
          </w:p>
          <w:p w14:paraId="6905A9CE" w14:textId="77777777" w:rsidR="00E64D4E" w:rsidRPr="00F67943" w:rsidRDefault="00E64D4E" w:rsidP="00540E09">
            <w:pPr>
              <w:spacing w:before="40" w:after="40"/>
              <w:rPr>
                <w:rFonts w:cs="Arial"/>
                <w:sz w:val="20"/>
                <w:szCs w:val="20"/>
              </w:rPr>
            </w:pPr>
            <w:r w:rsidRPr="00F67943">
              <w:rPr>
                <w:rFonts w:cs="Arial"/>
                <w:sz w:val="20"/>
                <w:szCs w:val="20"/>
              </w:rPr>
              <w:t>(</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tcPr>
          <w:p w14:paraId="1950331B"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6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grau</w:t>
            </w:r>
            <w:proofErr w:type="spellEnd"/>
            <w:r w:rsidRPr="00F67943">
              <w:rPr>
                <w:rFonts w:cs="Arial"/>
                <w:sz w:val="20"/>
                <w:szCs w:val="20"/>
              </w:rPr>
              <w:t xml:space="preserve"> </w:t>
            </w:r>
            <w:proofErr w:type="spellStart"/>
            <w:r w:rsidRPr="00F67943">
              <w:rPr>
                <w:rFonts w:cs="Arial"/>
                <w:sz w:val="20"/>
                <w:szCs w:val="20"/>
              </w:rPr>
              <w:t>universitari</w:t>
            </w:r>
            <w:proofErr w:type="spellEnd"/>
            <w:r w:rsidRPr="00F67943">
              <w:rPr>
                <w:rFonts w:cs="Arial"/>
                <w:sz w:val="20"/>
                <w:szCs w:val="20"/>
              </w:rPr>
              <w:t>).</w:t>
            </w:r>
          </w:p>
          <w:p w14:paraId="34C56289" w14:textId="77777777" w:rsidR="00E64D4E" w:rsidRPr="00F67943" w:rsidRDefault="00E64D4E" w:rsidP="00540E09">
            <w:pPr>
              <w:spacing w:before="40" w:after="40"/>
              <w:rPr>
                <w:rFonts w:cs="Arial"/>
                <w:sz w:val="20"/>
                <w:szCs w:val="20"/>
              </w:rPr>
            </w:pPr>
          </w:p>
        </w:tc>
      </w:tr>
      <w:tr w:rsidR="00E64D4E" w:rsidRPr="00F67943" w14:paraId="5FC01D8C"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2CC591F9" w14:textId="77777777" w:rsidR="00E64D4E" w:rsidRPr="00F67943" w:rsidRDefault="00E64D4E" w:rsidP="00540E09">
            <w:pPr>
              <w:spacing w:before="40" w:after="40"/>
              <w:rPr>
                <w:rFonts w:cs="Arial"/>
                <w:b/>
                <w:sz w:val="20"/>
                <w:szCs w:val="20"/>
              </w:rPr>
            </w:pPr>
            <w:r w:rsidRPr="00F67943">
              <w:rPr>
                <w:rFonts w:cs="Arial"/>
                <w:b/>
                <w:sz w:val="20"/>
                <w:szCs w:val="20"/>
              </w:rPr>
              <w:t xml:space="preserve">9. </w:t>
            </w:r>
            <w:proofErr w:type="spellStart"/>
            <w:r w:rsidRPr="00F67943">
              <w:rPr>
                <w:rFonts w:cs="Arial"/>
                <w:b/>
                <w:sz w:val="20"/>
                <w:szCs w:val="20"/>
              </w:rPr>
              <w:t>Enginyer</w:t>
            </w:r>
            <w:proofErr w:type="spellEnd"/>
            <w:r w:rsidRPr="00F67943">
              <w:rPr>
                <w:rFonts w:cs="Arial"/>
                <w:b/>
                <w:sz w:val="20"/>
                <w:szCs w:val="20"/>
              </w:rPr>
              <w:t xml:space="preserve">/a de </w:t>
            </w:r>
            <w:proofErr w:type="spellStart"/>
            <w:r w:rsidRPr="00F67943">
              <w:rPr>
                <w:rFonts w:cs="Arial"/>
                <w:b/>
                <w:sz w:val="20"/>
                <w:szCs w:val="20"/>
              </w:rPr>
              <w:t>trànsit</w:t>
            </w:r>
            <w:proofErr w:type="spellEnd"/>
          </w:p>
        </w:tc>
        <w:tc>
          <w:tcPr>
            <w:tcW w:w="2551" w:type="dxa"/>
          </w:tcPr>
          <w:p w14:paraId="327DBF78" w14:textId="77777777" w:rsidR="00E64D4E" w:rsidRPr="00F67943" w:rsidRDefault="00E64D4E" w:rsidP="00540E09">
            <w:pPr>
              <w:spacing w:before="40" w:after="40"/>
              <w:rPr>
                <w:rFonts w:cs="Arial"/>
                <w:sz w:val="20"/>
                <w:szCs w:val="20"/>
              </w:rPr>
            </w:pPr>
            <w:proofErr w:type="spellStart"/>
            <w:r w:rsidRPr="00F67943">
              <w:rPr>
                <w:rFonts w:cs="Arial"/>
                <w:sz w:val="20"/>
                <w:szCs w:val="20"/>
              </w:rPr>
              <w:t>Defineix</w:t>
            </w:r>
            <w:proofErr w:type="spellEnd"/>
            <w:r w:rsidRPr="00F67943">
              <w:rPr>
                <w:rFonts w:cs="Arial"/>
                <w:sz w:val="20"/>
                <w:szCs w:val="20"/>
              </w:rPr>
              <w:t xml:space="preserve"> i </w:t>
            </w:r>
            <w:proofErr w:type="spellStart"/>
            <w:r w:rsidRPr="00F67943">
              <w:rPr>
                <w:rFonts w:cs="Arial"/>
                <w:sz w:val="20"/>
                <w:szCs w:val="20"/>
              </w:rPr>
              <w:t>desenvolupa</w:t>
            </w:r>
            <w:proofErr w:type="spellEnd"/>
            <w:r w:rsidRPr="00F67943">
              <w:rPr>
                <w:rFonts w:cs="Arial"/>
                <w:sz w:val="20"/>
                <w:szCs w:val="20"/>
              </w:rPr>
              <w:t xml:space="preserve"> les </w:t>
            </w:r>
            <w:proofErr w:type="spellStart"/>
            <w:r w:rsidRPr="00F67943">
              <w:rPr>
                <w:rFonts w:cs="Arial"/>
                <w:sz w:val="20"/>
                <w:szCs w:val="20"/>
              </w:rPr>
              <w:t>funcionalitats</w:t>
            </w:r>
            <w:proofErr w:type="spellEnd"/>
            <w:r w:rsidRPr="00F67943">
              <w:rPr>
                <w:rFonts w:cs="Arial"/>
                <w:sz w:val="20"/>
                <w:szCs w:val="20"/>
              </w:rPr>
              <w:t xml:space="preserve"> </w:t>
            </w:r>
            <w:proofErr w:type="spellStart"/>
            <w:r w:rsidRPr="00F67943">
              <w:rPr>
                <w:rFonts w:cs="Arial"/>
                <w:sz w:val="20"/>
                <w:szCs w:val="20"/>
              </w:rPr>
              <w:t>finalistes</w:t>
            </w:r>
            <w:proofErr w:type="spellEnd"/>
            <w:r w:rsidRPr="00F67943">
              <w:rPr>
                <w:rFonts w:cs="Arial"/>
                <w:sz w:val="20"/>
                <w:szCs w:val="20"/>
              </w:rPr>
              <w:t xml:space="preserve"> relatives al </w:t>
            </w:r>
            <w:proofErr w:type="spellStart"/>
            <w:r w:rsidRPr="00F67943">
              <w:rPr>
                <w:rFonts w:cs="Arial"/>
                <w:sz w:val="20"/>
                <w:szCs w:val="20"/>
              </w:rPr>
              <w:t>trànsit</w:t>
            </w:r>
            <w:proofErr w:type="spellEnd"/>
            <w:r w:rsidRPr="00F67943">
              <w:rPr>
                <w:rFonts w:cs="Arial"/>
                <w:sz w:val="20"/>
                <w:szCs w:val="20"/>
              </w:rPr>
              <w:t xml:space="preserve">, la </w:t>
            </w:r>
            <w:proofErr w:type="spellStart"/>
            <w:r w:rsidRPr="00F67943">
              <w:rPr>
                <w:rFonts w:cs="Arial"/>
                <w:sz w:val="20"/>
                <w:szCs w:val="20"/>
              </w:rPr>
              <w:t>mobilitat</w:t>
            </w:r>
            <w:proofErr w:type="spellEnd"/>
            <w:r w:rsidRPr="00F67943">
              <w:rPr>
                <w:rFonts w:cs="Arial"/>
                <w:sz w:val="20"/>
                <w:szCs w:val="20"/>
              </w:rPr>
              <w:t xml:space="preserve"> i les </w:t>
            </w:r>
            <w:proofErr w:type="spellStart"/>
            <w:r w:rsidRPr="00F67943">
              <w:rPr>
                <w:rFonts w:cs="Arial"/>
                <w:sz w:val="20"/>
                <w:szCs w:val="20"/>
              </w:rPr>
              <w:t>seves</w:t>
            </w:r>
            <w:proofErr w:type="spellEnd"/>
            <w:r w:rsidRPr="00F67943">
              <w:rPr>
                <w:rFonts w:cs="Arial"/>
                <w:sz w:val="20"/>
                <w:szCs w:val="20"/>
              </w:rPr>
              <w:t xml:space="preserve"> </w:t>
            </w:r>
            <w:proofErr w:type="spellStart"/>
            <w:r w:rsidRPr="00F67943">
              <w:rPr>
                <w:rFonts w:cs="Arial"/>
                <w:sz w:val="20"/>
                <w:szCs w:val="20"/>
              </w:rPr>
              <w:t>externalitats</w:t>
            </w:r>
            <w:proofErr w:type="spellEnd"/>
            <w:r w:rsidRPr="00F67943">
              <w:rPr>
                <w:rFonts w:cs="Arial"/>
                <w:sz w:val="20"/>
                <w:szCs w:val="20"/>
              </w:rPr>
              <w:t xml:space="preserve"> </w:t>
            </w:r>
            <w:proofErr w:type="spellStart"/>
            <w:r w:rsidRPr="00F67943">
              <w:rPr>
                <w:rFonts w:cs="Arial"/>
                <w:sz w:val="20"/>
                <w:szCs w:val="20"/>
              </w:rPr>
              <w:t>associades</w:t>
            </w:r>
            <w:proofErr w:type="spellEnd"/>
            <w:r w:rsidRPr="00F67943">
              <w:rPr>
                <w:rFonts w:cs="Arial"/>
                <w:sz w:val="20"/>
                <w:szCs w:val="20"/>
              </w:rPr>
              <w:t xml:space="preserve"> </w:t>
            </w:r>
            <w:proofErr w:type="spellStart"/>
            <w:r w:rsidRPr="00F67943">
              <w:rPr>
                <w:rFonts w:cs="Arial"/>
                <w:sz w:val="20"/>
                <w:szCs w:val="20"/>
              </w:rPr>
              <w:t>tant</w:t>
            </w:r>
            <w:proofErr w:type="spellEnd"/>
            <w:r w:rsidRPr="00F67943">
              <w:rPr>
                <w:rFonts w:cs="Arial"/>
                <w:sz w:val="20"/>
                <w:szCs w:val="20"/>
              </w:rPr>
              <w:t xml:space="preserve"> </w:t>
            </w:r>
            <w:proofErr w:type="spellStart"/>
            <w:r w:rsidRPr="00F67943">
              <w:rPr>
                <w:rFonts w:cs="Arial"/>
                <w:sz w:val="20"/>
                <w:szCs w:val="20"/>
              </w:rPr>
              <w:t>als</w:t>
            </w:r>
            <w:proofErr w:type="spellEnd"/>
            <w:r w:rsidRPr="00F67943">
              <w:rPr>
                <w:rFonts w:cs="Arial"/>
                <w:sz w:val="20"/>
                <w:szCs w:val="20"/>
              </w:rPr>
              <w:t xml:space="preserve"> </w:t>
            </w:r>
            <w:proofErr w:type="spellStart"/>
            <w:r w:rsidRPr="00F67943">
              <w:rPr>
                <w:rFonts w:cs="Arial"/>
                <w:sz w:val="20"/>
                <w:szCs w:val="20"/>
              </w:rPr>
              <w:t>mòduls</w:t>
            </w:r>
            <w:proofErr w:type="spellEnd"/>
            <w:r w:rsidRPr="00F67943">
              <w:rPr>
                <w:rFonts w:cs="Arial"/>
                <w:sz w:val="20"/>
                <w:szCs w:val="20"/>
              </w:rPr>
              <w:t xml:space="preserve"> </w:t>
            </w:r>
            <w:proofErr w:type="spellStart"/>
            <w:r w:rsidRPr="00F67943">
              <w:rPr>
                <w:rFonts w:cs="Arial"/>
                <w:sz w:val="20"/>
                <w:szCs w:val="20"/>
              </w:rPr>
              <w:t>com</w:t>
            </w:r>
            <w:proofErr w:type="spellEnd"/>
            <w:r w:rsidRPr="00F67943">
              <w:rPr>
                <w:rFonts w:cs="Arial"/>
                <w:sz w:val="20"/>
                <w:szCs w:val="20"/>
              </w:rPr>
              <w:t xml:space="preserve"> </w:t>
            </w:r>
            <w:proofErr w:type="spellStart"/>
            <w:r w:rsidRPr="00F67943">
              <w:rPr>
                <w:rFonts w:cs="Arial"/>
                <w:sz w:val="20"/>
                <w:szCs w:val="20"/>
              </w:rPr>
              <w:t>als</w:t>
            </w:r>
            <w:proofErr w:type="spellEnd"/>
            <w:r w:rsidRPr="00F67943">
              <w:rPr>
                <w:rFonts w:cs="Arial"/>
                <w:sz w:val="20"/>
                <w:szCs w:val="20"/>
              </w:rPr>
              <w:t xml:space="preserve"> casos </w:t>
            </w:r>
            <w:proofErr w:type="spellStart"/>
            <w:r w:rsidRPr="00F67943">
              <w:rPr>
                <w:rFonts w:cs="Arial"/>
                <w:sz w:val="20"/>
                <w:szCs w:val="20"/>
              </w:rPr>
              <w:t>d’ús</w:t>
            </w:r>
            <w:proofErr w:type="spellEnd"/>
            <w:r w:rsidRPr="00F67943">
              <w:rPr>
                <w:rFonts w:cs="Arial"/>
                <w:sz w:val="20"/>
                <w:szCs w:val="20"/>
              </w:rPr>
              <w:t>.</w:t>
            </w:r>
          </w:p>
        </w:tc>
        <w:tc>
          <w:tcPr>
            <w:tcW w:w="2977" w:type="dxa"/>
          </w:tcPr>
          <w:p w14:paraId="1D273969" w14:textId="77777777" w:rsidR="00E64D4E" w:rsidRPr="00F67943" w:rsidRDefault="00E64D4E" w:rsidP="00540E09">
            <w:pPr>
              <w:spacing w:before="40" w:after="40"/>
              <w:rPr>
                <w:rFonts w:cs="Arial"/>
                <w:sz w:val="20"/>
                <w:szCs w:val="20"/>
              </w:rPr>
            </w:pPr>
            <w:r w:rsidRPr="00F67943">
              <w:rPr>
                <w:rFonts w:cs="Arial"/>
                <w:sz w:val="20"/>
                <w:szCs w:val="20"/>
              </w:rPr>
              <w:t xml:space="preserve">Projectes </w:t>
            </w:r>
            <w:proofErr w:type="spellStart"/>
            <w:r w:rsidRPr="00F67943">
              <w:rPr>
                <w:rFonts w:cs="Arial"/>
                <w:sz w:val="20"/>
                <w:szCs w:val="20"/>
              </w:rPr>
              <w:t>d’innovació</w:t>
            </w:r>
            <w:proofErr w:type="spellEnd"/>
            <w:r w:rsidRPr="00F67943">
              <w:rPr>
                <w:rFonts w:cs="Arial"/>
                <w:sz w:val="20"/>
                <w:szCs w:val="20"/>
              </w:rPr>
              <w:t xml:space="preserve"> </w:t>
            </w:r>
            <w:proofErr w:type="spellStart"/>
            <w:r w:rsidRPr="00F67943">
              <w:rPr>
                <w:rFonts w:cs="Arial"/>
                <w:sz w:val="20"/>
                <w:szCs w:val="20"/>
              </w:rPr>
              <w:t>amb</w:t>
            </w:r>
            <w:proofErr w:type="spellEnd"/>
            <w:r w:rsidRPr="00F67943">
              <w:rPr>
                <w:rFonts w:cs="Arial"/>
                <w:sz w:val="20"/>
                <w:szCs w:val="20"/>
              </w:rPr>
              <w:t xml:space="preserve"> dades de </w:t>
            </w:r>
            <w:proofErr w:type="spellStart"/>
            <w:r w:rsidRPr="00F67943">
              <w:rPr>
                <w:rFonts w:cs="Arial"/>
                <w:sz w:val="20"/>
                <w:szCs w:val="20"/>
              </w:rPr>
              <w:t>mobilitat</w:t>
            </w:r>
            <w:proofErr w:type="spellEnd"/>
            <w:r w:rsidRPr="00F67943">
              <w:rPr>
                <w:rFonts w:cs="Arial"/>
                <w:sz w:val="20"/>
                <w:szCs w:val="20"/>
              </w:rPr>
              <w:t xml:space="preserve"> i </w:t>
            </w:r>
            <w:proofErr w:type="spellStart"/>
            <w:r w:rsidRPr="00F67943">
              <w:rPr>
                <w:rFonts w:cs="Arial"/>
                <w:sz w:val="20"/>
                <w:szCs w:val="20"/>
              </w:rPr>
              <w:t>trànsit</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tcPr>
          <w:p w14:paraId="04D22A52"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0DAE2F9C" w14:textId="77777777" w:rsidR="00E64D4E" w:rsidRPr="00F67943" w:rsidRDefault="00E64D4E" w:rsidP="00540E09">
            <w:pPr>
              <w:spacing w:before="40" w:after="40"/>
              <w:rPr>
                <w:rFonts w:cs="Arial"/>
                <w:sz w:val="20"/>
                <w:szCs w:val="20"/>
              </w:rPr>
            </w:pPr>
          </w:p>
          <w:p w14:paraId="6E652067" w14:textId="77777777" w:rsidR="00E64D4E" w:rsidRPr="00F67943" w:rsidRDefault="00E64D4E" w:rsidP="00540E09">
            <w:pPr>
              <w:spacing w:before="40" w:after="40"/>
              <w:rPr>
                <w:rFonts w:cs="Arial"/>
                <w:sz w:val="20"/>
                <w:szCs w:val="20"/>
              </w:rPr>
            </w:pPr>
          </w:p>
          <w:p w14:paraId="3898FA1E" w14:textId="77777777" w:rsidR="00E64D4E" w:rsidRPr="00F67943" w:rsidRDefault="00E64D4E" w:rsidP="00540E09">
            <w:pPr>
              <w:spacing w:before="40" w:after="40"/>
              <w:rPr>
                <w:rFonts w:cs="Arial"/>
                <w:sz w:val="20"/>
                <w:szCs w:val="20"/>
              </w:rPr>
            </w:pPr>
          </w:p>
        </w:tc>
      </w:tr>
      <w:tr w:rsidR="00E64D4E" w:rsidRPr="00F67943" w14:paraId="2558F4A7" w14:textId="77777777" w:rsidTr="00E64D4E">
        <w:tc>
          <w:tcPr>
            <w:tcW w:w="1844" w:type="dxa"/>
          </w:tcPr>
          <w:p w14:paraId="683A7D17" w14:textId="77777777" w:rsidR="00E64D4E" w:rsidRPr="00F67943" w:rsidRDefault="00E64D4E" w:rsidP="00540E09">
            <w:pPr>
              <w:spacing w:before="40" w:after="40"/>
              <w:rPr>
                <w:rFonts w:cs="Arial"/>
                <w:b/>
                <w:sz w:val="20"/>
                <w:szCs w:val="20"/>
              </w:rPr>
            </w:pPr>
            <w:r w:rsidRPr="00F67943">
              <w:rPr>
                <w:rFonts w:cs="Arial"/>
                <w:b/>
                <w:sz w:val="20"/>
                <w:szCs w:val="20"/>
              </w:rPr>
              <w:t xml:space="preserve">10. </w:t>
            </w:r>
            <w:proofErr w:type="spellStart"/>
            <w:r w:rsidRPr="00F67943">
              <w:rPr>
                <w:rFonts w:cs="Arial"/>
                <w:b/>
                <w:sz w:val="20"/>
                <w:szCs w:val="20"/>
              </w:rPr>
              <w:t>Enginyer</w:t>
            </w:r>
            <w:proofErr w:type="spellEnd"/>
            <w:r w:rsidRPr="00F67943">
              <w:rPr>
                <w:rFonts w:cs="Arial"/>
                <w:b/>
                <w:sz w:val="20"/>
                <w:szCs w:val="20"/>
              </w:rPr>
              <w:t>/a vial</w:t>
            </w:r>
          </w:p>
        </w:tc>
        <w:tc>
          <w:tcPr>
            <w:tcW w:w="2551" w:type="dxa"/>
          </w:tcPr>
          <w:p w14:paraId="26DDD783" w14:textId="77777777" w:rsidR="00E64D4E" w:rsidRPr="00F67943" w:rsidRDefault="00E64D4E" w:rsidP="00540E09">
            <w:pPr>
              <w:spacing w:before="40" w:after="40"/>
              <w:rPr>
                <w:rFonts w:cs="Arial"/>
                <w:sz w:val="20"/>
                <w:szCs w:val="20"/>
              </w:rPr>
            </w:pPr>
            <w:proofErr w:type="spellStart"/>
            <w:r w:rsidRPr="00F67943">
              <w:rPr>
                <w:rFonts w:cs="Arial"/>
                <w:sz w:val="20"/>
                <w:szCs w:val="20"/>
              </w:rPr>
              <w:t>Defineix</w:t>
            </w:r>
            <w:proofErr w:type="spellEnd"/>
            <w:r w:rsidRPr="00F67943">
              <w:rPr>
                <w:rFonts w:cs="Arial"/>
                <w:sz w:val="20"/>
                <w:szCs w:val="20"/>
              </w:rPr>
              <w:t xml:space="preserve"> i </w:t>
            </w:r>
            <w:proofErr w:type="spellStart"/>
            <w:r w:rsidRPr="00F67943">
              <w:rPr>
                <w:rFonts w:cs="Arial"/>
                <w:sz w:val="20"/>
                <w:szCs w:val="20"/>
              </w:rPr>
              <w:t>desenvolupa</w:t>
            </w:r>
            <w:proofErr w:type="spellEnd"/>
            <w:r w:rsidRPr="00F67943">
              <w:rPr>
                <w:rFonts w:cs="Arial"/>
                <w:sz w:val="20"/>
                <w:szCs w:val="20"/>
              </w:rPr>
              <w:t xml:space="preserve"> les </w:t>
            </w:r>
            <w:proofErr w:type="spellStart"/>
            <w:r w:rsidRPr="00F67943">
              <w:rPr>
                <w:rFonts w:cs="Arial"/>
                <w:sz w:val="20"/>
                <w:szCs w:val="20"/>
              </w:rPr>
              <w:t>funcionalitats</w:t>
            </w:r>
            <w:proofErr w:type="spellEnd"/>
            <w:r w:rsidRPr="00F67943">
              <w:rPr>
                <w:rFonts w:cs="Arial"/>
                <w:sz w:val="20"/>
                <w:szCs w:val="20"/>
              </w:rPr>
              <w:t xml:space="preserve"> </w:t>
            </w:r>
            <w:proofErr w:type="spellStart"/>
            <w:r w:rsidRPr="00F67943">
              <w:rPr>
                <w:rFonts w:cs="Arial"/>
                <w:sz w:val="20"/>
                <w:szCs w:val="20"/>
              </w:rPr>
              <w:t>finalistes</w:t>
            </w:r>
            <w:proofErr w:type="spellEnd"/>
            <w:r w:rsidRPr="00F67943">
              <w:rPr>
                <w:rFonts w:cs="Arial"/>
                <w:sz w:val="20"/>
                <w:szCs w:val="20"/>
              </w:rPr>
              <w:t xml:space="preserve"> relatives a la </w:t>
            </w:r>
            <w:proofErr w:type="spellStart"/>
            <w:r w:rsidRPr="00F67943">
              <w:rPr>
                <w:rFonts w:cs="Arial"/>
                <w:sz w:val="20"/>
                <w:szCs w:val="20"/>
              </w:rPr>
              <w:t>gestió</w:t>
            </w:r>
            <w:proofErr w:type="spellEnd"/>
            <w:r w:rsidRPr="00F67943">
              <w:rPr>
                <w:rFonts w:cs="Arial"/>
                <w:sz w:val="20"/>
                <w:szCs w:val="20"/>
              </w:rPr>
              <w:t xml:space="preserve"> i </w:t>
            </w:r>
            <w:proofErr w:type="spellStart"/>
            <w:r w:rsidRPr="00F67943">
              <w:rPr>
                <w:rFonts w:cs="Arial"/>
                <w:sz w:val="20"/>
                <w:szCs w:val="20"/>
              </w:rPr>
              <w:t>conservació</w:t>
            </w:r>
            <w:proofErr w:type="spellEnd"/>
            <w:r w:rsidRPr="00F67943">
              <w:rPr>
                <w:rFonts w:cs="Arial"/>
                <w:sz w:val="20"/>
                <w:szCs w:val="20"/>
              </w:rPr>
              <w:t xml:space="preserve"> de les </w:t>
            </w:r>
            <w:proofErr w:type="spellStart"/>
            <w:r w:rsidRPr="00F67943">
              <w:rPr>
                <w:rFonts w:cs="Arial"/>
                <w:sz w:val="20"/>
                <w:szCs w:val="20"/>
              </w:rPr>
              <w:t>infraestructures</w:t>
            </w:r>
            <w:proofErr w:type="spellEnd"/>
            <w:r w:rsidRPr="00F67943">
              <w:rPr>
                <w:rFonts w:cs="Arial"/>
                <w:sz w:val="20"/>
                <w:szCs w:val="20"/>
              </w:rPr>
              <w:t xml:space="preserve"> </w:t>
            </w:r>
            <w:proofErr w:type="spellStart"/>
            <w:r w:rsidRPr="00F67943">
              <w:rPr>
                <w:rFonts w:cs="Arial"/>
                <w:sz w:val="20"/>
                <w:szCs w:val="20"/>
              </w:rPr>
              <w:t>viàries</w:t>
            </w:r>
            <w:proofErr w:type="spellEnd"/>
            <w:r w:rsidRPr="00F67943">
              <w:rPr>
                <w:rFonts w:cs="Arial"/>
                <w:sz w:val="20"/>
                <w:szCs w:val="20"/>
              </w:rPr>
              <w:t>.</w:t>
            </w:r>
          </w:p>
        </w:tc>
        <w:tc>
          <w:tcPr>
            <w:tcW w:w="2977" w:type="dxa"/>
          </w:tcPr>
          <w:p w14:paraId="27A1959B" w14:textId="77777777" w:rsidR="00E64D4E" w:rsidRPr="00F67943" w:rsidRDefault="00E64D4E" w:rsidP="00540E09">
            <w:pPr>
              <w:spacing w:before="40" w:after="40"/>
              <w:rPr>
                <w:rFonts w:cs="Arial"/>
                <w:sz w:val="20"/>
                <w:szCs w:val="20"/>
              </w:rPr>
            </w:pPr>
            <w:r w:rsidRPr="00F67943">
              <w:rPr>
                <w:rFonts w:cs="Arial"/>
                <w:sz w:val="20"/>
                <w:szCs w:val="20"/>
              </w:rPr>
              <w:t xml:space="preserve">Projectes </w:t>
            </w:r>
            <w:proofErr w:type="spellStart"/>
            <w:r w:rsidRPr="00F67943">
              <w:rPr>
                <w:rFonts w:cs="Arial"/>
                <w:sz w:val="20"/>
                <w:szCs w:val="20"/>
              </w:rPr>
              <w:t>d’innovació</w:t>
            </w:r>
            <w:proofErr w:type="spellEnd"/>
            <w:r w:rsidRPr="00F67943">
              <w:rPr>
                <w:rFonts w:cs="Arial"/>
                <w:sz w:val="20"/>
                <w:szCs w:val="20"/>
              </w:rPr>
              <w:t xml:space="preserve"> en </w:t>
            </w:r>
            <w:proofErr w:type="spellStart"/>
            <w:r w:rsidRPr="00F67943">
              <w:rPr>
                <w:rFonts w:cs="Arial"/>
                <w:sz w:val="20"/>
                <w:szCs w:val="20"/>
              </w:rPr>
              <w:t>l’àmbit</w:t>
            </w:r>
            <w:proofErr w:type="spellEnd"/>
            <w:r w:rsidRPr="00F67943">
              <w:rPr>
                <w:rFonts w:cs="Arial"/>
                <w:sz w:val="20"/>
                <w:szCs w:val="20"/>
              </w:rPr>
              <w:t xml:space="preserve"> de les </w:t>
            </w:r>
            <w:proofErr w:type="spellStart"/>
            <w:r w:rsidRPr="00F67943">
              <w:rPr>
                <w:rFonts w:cs="Arial"/>
                <w:sz w:val="20"/>
                <w:szCs w:val="20"/>
              </w:rPr>
              <w:t>infraestructures</w:t>
            </w:r>
            <w:proofErr w:type="spellEnd"/>
            <w:r w:rsidRPr="00F67943">
              <w:rPr>
                <w:rFonts w:cs="Arial"/>
                <w:sz w:val="20"/>
                <w:szCs w:val="20"/>
              </w:rPr>
              <w:t xml:space="preserve"> </w:t>
            </w:r>
            <w:proofErr w:type="spellStart"/>
            <w:r w:rsidRPr="00F67943">
              <w:rPr>
                <w:rFonts w:cs="Arial"/>
                <w:sz w:val="20"/>
                <w:szCs w:val="20"/>
              </w:rPr>
              <w:t>viàries</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tcPr>
          <w:p w14:paraId="7CF52D0D"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64CE5271" w14:textId="77777777" w:rsidR="00E64D4E" w:rsidRPr="00F67943" w:rsidRDefault="00E64D4E" w:rsidP="00540E09">
            <w:pPr>
              <w:spacing w:before="40" w:after="40"/>
              <w:rPr>
                <w:rFonts w:cs="Arial"/>
                <w:sz w:val="20"/>
                <w:szCs w:val="20"/>
              </w:rPr>
            </w:pPr>
          </w:p>
          <w:p w14:paraId="5A3DA9AB" w14:textId="77777777" w:rsidR="00E64D4E" w:rsidRPr="00F67943" w:rsidRDefault="00E64D4E" w:rsidP="00540E09">
            <w:pPr>
              <w:spacing w:before="40" w:after="40"/>
              <w:rPr>
                <w:rFonts w:cs="Arial"/>
                <w:sz w:val="20"/>
                <w:szCs w:val="20"/>
              </w:rPr>
            </w:pPr>
            <w:proofErr w:type="spellStart"/>
            <w:r w:rsidRPr="00F67943">
              <w:rPr>
                <w:rFonts w:cs="Arial"/>
                <w:sz w:val="20"/>
                <w:szCs w:val="20"/>
              </w:rPr>
              <w:t>Enginyeria</w:t>
            </w:r>
            <w:proofErr w:type="spellEnd"/>
            <w:r w:rsidRPr="00F67943">
              <w:rPr>
                <w:rFonts w:cs="Arial"/>
                <w:sz w:val="20"/>
                <w:szCs w:val="20"/>
              </w:rPr>
              <w:t xml:space="preserve"> superior de </w:t>
            </w:r>
            <w:proofErr w:type="spellStart"/>
            <w:r w:rsidRPr="00F67943">
              <w:rPr>
                <w:rFonts w:cs="Arial"/>
                <w:sz w:val="20"/>
                <w:szCs w:val="20"/>
              </w:rPr>
              <w:t>camins</w:t>
            </w:r>
            <w:proofErr w:type="spellEnd"/>
            <w:r w:rsidRPr="00F67943">
              <w:rPr>
                <w:rFonts w:cs="Arial"/>
                <w:sz w:val="20"/>
                <w:szCs w:val="20"/>
              </w:rPr>
              <w:t xml:space="preserve">, </w:t>
            </w:r>
            <w:proofErr w:type="spellStart"/>
            <w:r w:rsidRPr="00F67943">
              <w:rPr>
                <w:rFonts w:cs="Arial"/>
                <w:sz w:val="20"/>
                <w:szCs w:val="20"/>
              </w:rPr>
              <w:t>canals</w:t>
            </w:r>
            <w:proofErr w:type="spellEnd"/>
            <w:r w:rsidRPr="00F67943">
              <w:rPr>
                <w:rFonts w:cs="Arial"/>
                <w:sz w:val="20"/>
                <w:szCs w:val="20"/>
              </w:rPr>
              <w:t xml:space="preserve"> i </w:t>
            </w:r>
            <w:proofErr w:type="spellStart"/>
            <w:r w:rsidRPr="00F67943">
              <w:rPr>
                <w:rFonts w:cs="Arial"/>
                <w:sz w:val="20"/>
                <w:szCs w:val="20"/>
              </w:rPr>
              <w:t>ports</w:t>
            </w:r>
            <w:proofErr w:type="spellEnd"/>
            <w:r w:rsidRPr="00F67943">
              <w:rPr>
                <w:rFonts w:cs="Arial"/>
                <w:sz w:val="20"/>
                <w:szCs w:val="20"/>
              </w:rPr>
              <w:t xml:space="preserve">, especialista en </w:t>
            </w:r>
            <w:proofErr w:type="spellStart"/>
            <w:r w:rsidRPr="00F67943">
              <w:rPr>
                <w:rFonts w:cs="Arial"/>
                <w:sz w:val="20"/>
                <w:szCs w:val="20"/>
              </w:rPr>
              <w:t>gestió</w:t>
            </w:r>
            <w:proofErr w:type="spellEnd"/>
            <w:r w:rsidRPr="00F67943">
              <w:rPr>
                <w:rFonts w:cs="Arial"/>
                <w:sz w:val="20"/>
                <w:szCs w:val="20"/>
              </w:rPr>
              <w:t xml:space="preserve"> i </w:t>
            </w:r>
            <w:proofErr w:type="spellStart"/>
            <w:r w:rsidRPr="00F67943">
              <w:rPr>
                <w:rFonts w:cs="Arial"/>
                <w:sz w:val="20"/>
                <w:szCs w:val="20"/>
              </w:rPr>
              <w:t>conservació</w:t>
            </w:r>
            <w:proofErr w:type="spellEnd"/>
            <w:r w:rsidRPr="00F67943">
              <w:rPr>
                <w:rFonts w:cs="Arial"/>
                <w:sz w:val="20"/>
                <w:szCs w:val="20"/>
              </w:rPr>
              <w:t xml:space="preserve"> de les </w:t>
            </w:r>
            <w:proofErr w:type="spellStart"/>
            <w:r w:rsidRPr="00F67943">
              <w:rPr>
                <w:rFonts w:cs="Arial"/>
                <w:sz w:val="20"/>
                <w:szCs w:val="20"/>
              </w:rPr>
              <w:t>infraestructures</w:t>
            </w:r>
            <w:proofErr w:type="spellEnd"/>
            <w:r w:rsidRPr="00F67943">
              <w:rPr>
                <w:rFonts w:cs="Arial"/>
                <w:sz w:val="20"/>
                <w:szCs w:val="20"/>
              </w:rPr>
              <w:t xml:space="preserve"> </w:t>
            </w:r>
            <w:proofErr w:type="spellStart"/>
            <w:r w:rsidRPr="00F67943">
              <w:rPr>
                <w:rFonts w:cs="Arial"/>
                <w:sz w:val="20"/>
                <w:szCs w:val="20"/>
              </w:rPr>
              <w:t>viàries</w:t>
            </w:r>
            <w:proofErr w:type="spellEnd"/>
          </w:p>
          <w:p w14:paraId="0AA2DF30" w14:textId="77777777" w:rsidR="00E64D4E" w:rsidRPr="00F67943" w:rsidRDefault="00E64D4E" w:rsidP="00540E09">
            <w:pPr>
              <w:spacing w:before="40" w:after="40"/>
              <w:rPr>
                <w:rFonts w:cs="Arial"/>
                <w:sz w:val="20"/>
                <w:szCs w:val="20"/>
              </w:rPr>
            </w:pPr>
          </w:p>
        </w:tc>
      </w:tr>
    </w:tbl>
    <w:p w14:paraId="144CDF52" w14:textId="77777777" w:rsidR="00FA7490" w:rsidRPr="00F67943" w:rsidRDefault="00FA7490" w:rsidP="009920F1">
      <w:pPr>
        <w:pStyle w:val="LO-normal1"/>
        <w:spacing w:after="240" w:line="240" w:lineRule="auto"/>
        <w:ind w:right="95"/>
        <w:jc w:val="both"/>
        <w:rPr>
          <w:rFonts w:eastAsia="Times New Roman"/>
          <w:snapToGrid w:val="0"/>
          <w:sz w:val="22"/>
          <w:szCs w:val="22"/>
          <w:lang w:val="es-ES" w:eastAsia="es-ES" w:bidi="ar-SA"/>
        </w:rPr>
      </w:pPr>
    </w:p>
    <w:p w14:paraId="0E9E74FE" w14:textId="77777777" w:rsidR="00FA7490" w:rsidRPr="00F67943" w:rsidRDefault="00FA7490" w:rsidP="00FA7490">
      <w:pPr>
        <w:pStyle w:val="Textindependent"/>
        <w:spacing w:before="241"/>
        <w:ind w:right="-1"/>
        <w:rPr>
          <w:rFonts w:cs="Arial"/>
        </w:rPr>
      </w:pPr>
      <w:proofErr w:type="spellStart"/>
      <w:r w:rsidRPr="00F67943">
        <w:rPr>
          <w:rFonts w:cs="Arial"/>
        </w:rPr>
        <w:t>L’equip</w:t>
      </w:r>
      <w:proofErr w:type="spellEnd"/>
      <w:r w:rsidRPr="00F67943">
        <w:rPr>
          <w:rFonts w:cs="Arial"/>
          <w:spacing w:val="-3"/>
        </w:rPr>
        <w:t xml:space="preserve"> </w:t>
      </w:r>
      <w:proofErr w:type="spellStart"/>
      <w:r w:rsidRPr="00F67943">
        <w:rPr>
          <w:rFonts w:cs="Arial"/>
        </w:rPr>
        <w:t>mínim</w:t>
      </w:r>
      <w:proofErr w:type="spellEnd"/>
      <w:r w:rsidRPr="00F67943">
        <w:rPr>
          <w:rFonts w:cs="Arial"/>
          <w:spacing w:val="-4"/>
        </w:rPr>
        <w:t xml:space="preserve"> </w:t>
      </w:r>
      <w:r w:rsidRPr="00F67943">
        <w:rPr>
          <w:rFonts w:cs="Arial"/>
        </w:rPr>
        <w:t>de</w:t>
      </w:r>
      <w:r w:rsidRPr="00F67943">
        <w:rPr>
          <w:rFonts w:cs="Arial"/>
          <w:spacing w:val="-3"/>
        </w:rPr>
        <w:t xml:space="preserve"> </w:t>
      </w:r>
      <w:proofErr w:type="spellStart"/>
      <w:r w:rsidRPr="00F67943">
        <w:rPr>
          <w:rFonts w:cs="Arial"/>
        </w:rPr>
        <w:t>treball</w:t>
      </w:r>
      <w:proofErr w:type="spellEnd"/>
      <w:r w:rsidRPr="00F67943">
        <w:rPr>
          <w:rFonts w:cs="Arial"/>
          <w:spacing w:val="-3"/>
        </w:rPr>
        <w:t xml:space="preserve"> </w:t>
      </w:r>
      <w:proofErr w:type="spellStart"/>
      <w:r w:rsidRPr="00F67943">
        <w:rPr>
          <w:rFonts w:cs="Arial"/>
        </w:rPr>
        <w:t>pot</w:t>
      </w:r>
      <w:proofErr w:type="spellEnd"/>
      <w:r w:rsidRPr="00F67943">
        <w:rPr>
          <w:rFonts w:cs="Arial"/>
          <w:spacing w:val="-3"/>
        </w:rPr>
        <w:t xml:space="preserve"> </w:t>
      </w:r>
      <w:r w:rsidRPr="00F67943">
        <w:rPr>
          <w:rFonts w:cs="Arial"/>
        </w:rPr>
        <w:t>estar</w:t>
      </w:r>
      <w:r w:rsidRPr="00F67943">
        <w:rPr>
          <w:rFonts w:cs="Arial"/>
          <w:spacing w:val="-3"/>
        </w:rPr>
        <w:t xml:space="preserve"> </w:t>
      </w:r>
      <w:proofErr w:type="spellStart"/>
      <w:r w:rsidRPr="00F67943">
        <w:rPr>
          <w:rFonts w:cs="Arial"/>
        </w:rPr>
        <w:t>format</w:t>
      </w:r>
      <w:proofErr w:type="spellEnd"/>
      <w:r w:rsidRPr="00F67943">
        <w:rPr>
          <w:rFonts w:cs="Arial"/>
          <w:spacing w:val="-3"/>
        </w:rPr>
        <w:t xml:space="preserve"> </w:t>
      </w:r>
      <w:r w:rsidRPr="00F67943">
        <w:rPr>
          <w:rFonts w:cs="Arial"/>
        </w:rPr>
        <w:t>per</w:t>
      </w:r>
      <w:r w:rsidRPr="00F67943">
        <w:rPr>
          <w:rFonts w:cs="Arial"/>
          <w:spacing w:val="-4"/>
        </w:rPr>
        <w:t xml:space="preserve"> </w:t>
      </w:r>
      <w:proofErr w:type="spellStart"/>
      <w:r w:rsidRPr="00F67943">
        <w:rPr>
          <w:rFonts w:cs="Arial"/>
        </w:rPr>
        <w:t>menys</w:t>
      </w:r>
      <w:proofErr w:type="spellEnd"/>
      <w:r w:rsidRPr="00F67943">
        <w:rPr>
          <w:rFonts w:cs="Arial"/>
          <w:spacing w:val="-3"/>
        </w:rPr>
        <w:t xml:space="preserve"> </w:t>
      </w:r>
      <w:r w:rsidRPr="00F67943">
        <w:rPr>
          <w:rFonts w:cs="Arial"/>
        </w:rPr>
        <w:t>de</w:t>
      </w:r>
      <w:r w:rsidRPr="00F67943">
        <w:rPr>
          <w:rFonts w:cs="Arial"/>
          <w:spacing w:val="-2"/>
        </w:rPr>
        <w:t xml:space="preserve"> </w:t>
      </w:r>
      <w:r w:rsidRPr="00F67943">
        <w:rPr>
          <w:rFonts w:cs="Arial"/>
        </w:rPr>
        <w:t>10</w:t>
      </w:r>
      <w:r w:rsidRPr="00F67943">
        <w:rPr>
          <w:rFonts w:cs="Arial"/>
          <w:spacing w:val="-3"/>
        </w:rPr>
        <w:t xml:space="preserve"> </w:t>
      </w:r>
      <w:r w:rsidRPr="00F67943">
        <w:rPr>
          <w:rFonts w:cs="Arial"/>
        </w:rPr>
        <w:t>persones,</w:t>
      </w:r>
      <w:r w:rsidRPr="00F67943">
        <w:rPr>
          <w:rFonts w:cs="Arial"/>
          <w:spacing w:val="-3"/>
        </w:rPr>
        <w:t xml:space="preserve"> </w:t>
      </w:r>
      <w:proofErr w:type="spellStart"/>
      <w:r w:rsidRPr="00F67943">
        <w:rPr>
          <w:rFonts w:cs="Arial"/>
        </w:rPr>
        <w:t>sempre</w:t>
      </w:r>
      <w:proofErr w:type="spellEnd"/>
      <w:r w:rsidRPr="00F67943">
        <w:rPr>
          <w:rFonts w:cs="Arial"/>
          <w:spacing w:val="-4"/>
        </w:rPr>
        <w:t xml:space="preserve"> </w:t>
      </w:r>
      <w:r w:rsidRPr="00F67943">
        <w:rPr>
          <w:rFonts w:cs="Arial"/>
        </w:rPr>
        <w:t>i</w:t>
      </w:r>
      <w:r w:rsidRPr="00F67943">
        <w:rPr>
          <w:rFonts w:cs="Arial"/>
          <w:spacing w:val="-3"/>
        </w:rPr>
        <w:t xml:space="preserve"> </w:t>
      </w:r>
      <w:proofErr w:type="spellStart"/>
      <w:r w:rsidRPr="00F67943">
        <w:rPr>
          <w:rFonts w:cs="Arial"/>
        </w:rPr>
        <w:t>quan</w:t>
      </w:r>
      <w:proofErr w:type="spellEnd"/>
      <w:r w:rsidRPr="00F67943">
        <w:rPr>
          <w:rFonts w:cs="Arial"/>
          <w:spacing w:val="-3"/>
        </w:rPr>
        <w:t xml:space="preserve"> </w:t>
      </w:r>
      <w:r w:rsidRPr="00F67943">
        <w:rPr>
          <w:rFonts w:cs="Arial"/>
        </w:rPr>
        <w:t xml:space="preserve">es </w:t>
      </w:r>
      <w:proofErr w:type="spellStart"/>
      <w:r w:rsidRPr="00F67943">
        <w:rPr>
          <w:rFonts w:cs="Arial"/>
        </w:rPr>
        <w:t>reuneixin</w:t>
      </w:r>
      <w:proofErr w:type="spellEnd"/>
      <w:r w:rsidRPr="00F67943">
        <w:rPr>
          <w:rFonts w:cs="Arial"/>
        </w:rPr>
        <w:t xml:space="preserve"> </w:t>
      </w:r>
      <w:proofErr w:type="spellStart"/>
      <w:r w:rsidRPr="00F67943">
        <w:rPr>
          <w:rFonts w:cs="Arial"/>
        </w:rPr>
        <w:t>tots</w:t>
      </w:r>
      <w:proofErr w:type="spellEnd"/>
      <w:r w:rsidRPr="00F67943">
        <w:rPr>
          <w:rFonts w:cs="Arial"/>
        </w:rPr>
        <w:t xml:space="preserve"> </w:t>
      </w:r>
      <w:proofErr w:type="spellStart"/>
      <w:r w:rsidRPr="00F67943">
        <w:rPr>
          <w:rFonts w:cs="Arial"/>
        </w:rPr>
        <w:t>els</w:t>
      </w:r>
      <w:proofErr w:type="spellEnd"/>
      <w:r w:rsidRPr="00F67943">
        <w:rPr>
          <w:rFonts w:cs="Arial"/>
        </w:rPr>
        <w:t xml:space="preserve"> </w:t>
      </w:r>
      <w:proofErr w:type="spellStart"/>
      <w:r w:rsidRPr="00F67943">
        <w:rPr>
          <w:rFonts w:cs="Arial"/>
        </w:rPr>
        <w:t>perfils</w:t>
      </w:r>
      <w:proofErr w:type="spellEnd"/>
      <w:r w:rsidRPr="00F67943">
        <w:rPr>
          <w:rFonts w:cs="Arial"/>
        </w:rPr>
        <w:t xml:space="preserve"> i </w:t>
      </w:r>
      <w:proofErr w:type="spellStart"/>
      <w:r w:rsidRPr="00F67943">
        <w:rPr>
          <w:rFonts w:cs="Arial"/>
        </w:rPr>
        <w:t>coneixements</w:t>
      </w:r>
      <w:proofErr w:type="spellEnd"/>
      <w:r w:rsidRPr="00F67943">
        <w:rPr>
          <w:rFonts w:cs="Arial"/>
        </w:rPr>
        <w:t xml:space="preserve"> </w:t>
      </w:r>
      <w:proofErr w:type="spellStart"/>
      <w:r w:rsidRPr="00F67943">
        <w:rPr>
          <w:rFonts w:cs="Arial"/>
        </w:rPr>
        <w:t>demanats</w:t>
      </w:r>
      <w:proofErr w:type="spellEnd"/>
      <w:r w:rsidRPr="00F67943">
        <w:rPr>
          <w:rFonts w:cs="Arial"/>
        </w:rPr>
        <w:t>.</w:t>
      </w:r>
    </w:p>
    <w:p w14:paraId="4CDB281B" w14:textId="77777777" w:rsidR="00FA7490" w:rsidRPr="00F67943" w:rsidRDefault="00FA7490" w:rsidP="00FA7490">
      <w:pPr>
        <w:pStyle w:val="LO-normal1"/>
        <w:spacing w:after="240" w:line="240" w:lineRule="auto"/>
        <w:ind w:right="-1"/>
        <w:jc w:val="both"/>
        <w:rPr>
          <w:rFonts w:eastAsia="Times New Roman"/>
          <w:snapToGrid w:val="0"/>
          <w:sz w:val="22"/>
          <w:szCs w:val="22"/>
          <w:lang w:val="es-ES" w:eastAsia="es-ES" w:bidi="ar-SA"/>
        </w:rPr>
      </w:pPr>
    </w:p>
    <w:p w14:paraId="7AC0702E" w14:textId="110552F9" w:rsidR="007E7EFB" w:rsidRPr="00F67943" w:rsidRDefault="007E7EFB" w:rsidP="009920F1">
      <w:pPr>
        <w:pStyle w:val="LO-normal1"/>
        <w:spacing w:after="240" w:line="240" w:lineRule="auto"/>
        <w:ind w:right="95"/>
        <w:jc w:val="both"/>
        <w:rPr>
          <w:sz w:val="22"/>
          <w:szCs w:val="22"/>
        </w:rPr>
      </w:pPr>
      <w:r w:rsidRPr="00F67943">
        <w:rPr>
          <w:sz w:val="22"/>
          <w:szCs w:val="22"/>
          <w:u w:val="single"/>
        </w:rPr>
        <w:t>HABILITACIÓ PROFESSIONAL</w:t>
      </w:r>
    </w:p>
    <w:p w14:paraId="439C833B" w14:textId="77777777" w:rsidR="007E7EFB" w:rsidRPr="00F67943" w:rsidRDefault="007E7EFB" w:rsidP="007E7EFB">
      <w:pPr>
        <w:spacing w:after="0" w:line="240" w:lineRule="auto"/>
        <w:jc w:val="both"/>
        <w:rPr>
          <w:rFonts w:cs="Arial"/>
          <w:color w:val="000000"/>
        </w:rPr>
      </w:pPr>
      <w:r w:rsidRPr="00F67943">
        <w:rPr>
          <w:rFonts w:cs="Arial"/>
        </w:rPr>
        <w:t>No es requereix</w:t>
      </w:r>
    </w:p>
    <w:p w14:paraId="66634546" w14:textId="77777777" w:rsidR="00706029" w:rsidRPr="00F67943" w:rsidRDefault="007E7EFB" w:rsidP="00FC1389">
      <w:pPr>
        <w:pStyle w:val="Pargrafdellista"/>
        <w:tabs>
          <w:tab w:val="left" w:pos="0"/>
          <w:tab w:val="left" w:pos="6561"/>
        </w:tabs>
        <w:ind w:left="0"/>
        <w:jc w:val="both"/>
        <w:rPr>
          <w:rFonts w:ascii="Arial" w:hAnsi="Arial" w:cs="Arial"/>
          <w:snapToGrid w:val="0"/>
          <w:sz w:val="22"/>
          <w:szCs w:val="22"/>
        </w:rPr>
      </w:pPr>
      <w:r w:rsidRPr="00F67943">
        <w:rPr>
          <w:rFonts w:ascii="Arial" w:hAnsi="Arial" w:cs="Arial"/>
          <w:snapToGrid w:val="0"/>
          <w:sz w:val="22"/>
          <w:szCs w:val="22"/>
        </w:rPr>
        <w:tab/>
      </w:r>
    </w:p>
    <w:p w14:paraId="09657C47" w14:textId="77777777"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G4. Certificats acreditatius del compliment de les normes de garantia de la qualitat i/o de gestió mediambiental</w:t>
      </w:r>
    </w:p>
    <w:p w14:paraId="155D6E36" w14:textId="77777777"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p>
    <w:p w14:paraId="3C59CCDB" w14:textId="77777777"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 xml:space="preserve">No es requereixen </w:t>
      </w:r>
    </w:p>
    <w:p w14:paraId="5C14D316" w14:textId="77777777" w:rsidR="00EA17E4" w:rsidRPr="00F67943" w:rsidRDefault="00EA17E4" w:rsidP="007E7EFB">
      <w:pPr>
        <w:tabs>
          <w:tab w:val="left" w:pos="0"/>
          <w:tab w:val="left" w:pos="680"/>
          <w:tab w:val="left" w:pos="1473"/>
          <w:tab w:val="left" w:pos="4320"/>
        </w:tabs>
        <w:spacing w:after="0" w:line="240" w:lineRule="auto"/>
        <w:jc w:val="both"/>
        <w:rPr>
          <w:rFonts w:cs="Arial"/>
          <w:snapToGrid w:val="0"/>
          <w:lang w:eastAsia="es-ES"/>
        </w:rPr>
      </w:pPr>
    </w:p>
    <w:p w14:paraId="6BF5E911" w14:textId="77777777" w:rsidR="00B01172" w:rsidRPr="00F67943"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667FA989" w14:textId="77777777" w:rsidR="00B01172" w:rsidRPr="00F67943"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3E4EA1F4" w14:textId="77777777" w:rsidR="00B01172" w:rsidRPr="00F67943"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25F2D18E" w14:textId="77777777" w:rsidR="007E7EFB" w:rsidRPr="00F67943" w:rsidRDefault="007E7EFB" w:rsidP="007E7EFB">
      <w:pPr>
        <w:numPr>
          <w:ilvl w:val="0"/>
          <w:numId w:val="3"/>
        </w:numPr>
        <w:tabs>
          <w:tab w:val="clear" w:pos="360"/>
          <w:tab w:val="num" w:pos="-1392"/>
        </w:tabs>
        <w:spacing w:after="0" w:line="240" w:lineRule="auto"/>
        <w:ind w:left="0"/>
        <w:jc w:val="both"/>
        <w:rPr>
          <w:rFonts w:cs="Arial"/>
          <w:b/>
          <w:snapToGrid w:val="0"/>
          <w:lang w:eastAsia="es-ES"/>
        </w:rPr>
      </w:pPr>
      <w:r w:rsidRPr="00F67943">
        <w:rPr>
          <w:rFonts w:cs="Arial"/>
          <w:b/>
          <w:snapToGrid w:val="0"/>
          <w:lang w:eastAsia="es-ES"/>
        </w:rPr>
        <w:lastRenderedPageBreak/>
        <w:t>Criteris d’adjudicació</w:t>
      </w:r>
    </w:p>
    <w:p w14:paraId="6F5DF0E7" w14:textId="77777777" w:rsidR="007E7EFB" w:rsidRPr="00F67943" w:rsidRDefault="007E7EFB" w:rsidP="007E7EFB">
      <w:pPr>
        <w:spacing w:after="0" w:line="240" w:lineRule="auto"/>
        <w:jc w:val="both"/>
        <w:rPr>
          <w:rFonts w:cs="Arial"/>
        </w:rPr>
      </w:pPr>
    </w:p>
    <w:p w14:paraId="01EFB03A" w14:textId="77777777" w:rsidR="007E7EFB" w:rsidRPr="00F67943" w:rsidRDefault="007E7EFB" w:rsidP="007E7EFB">
      <w:pPr>
        <w:spacing w:after="0" w:line="240" w:lineRule="auto"/>
        <w:jc w:val="both"/>
        <w:rPr>
          <w:rFonts w:cs="Arial"/>
          <w:u w:val="single"/>
        </w:rPr>
      </w:pPr>
      <w:r w:rsidRPr="00F67943">
        <w:rPr>
          <w:rFonts w:cs="Arial"/>
        </w:rPr>
        <w:t xml:space="preserve">H.1 </w:t>
      </w:r>
      <w:r w:rsidRPr="00F67943">
        <w:rPr>
          <w:rFonts w:cs="Arial"/>
          <w:u w:val="single"/>
        </w:rPr>
        <w:t>Criteris:</w:t>
      </w:r>
    </w:p>
    <w:p w14:paraId="63486088" w14:textId="77777777" w:rsidR="007E7EFB" w:rsidRPr="00F67943" w:rsidRDefault="007E7EFB" w:rsidP="007E7EFB">
      <w:pPr>
        <w:spacing w:after="0" w:line="240" w:lineRule="auto"/>
        <w:jc w:val="both"/>
        <w:rPr>
          <w:rFonts w:cs="Arial"/>
        </w:rPr>
      </w:pPr>
    </w:p>
    <w:p w14:paraId="4262B7F1" w14:textId="4E5629B7" w:rsidR="00F751F8" w:rsidRPr="00F67943" w:rsidRDefault="00F751F8" w:rsidP="00F751F8">
      <w:pPr>
        <w:tabs>
          <w:tab w:val="left" w:pos="1427"/>
        </w:tabs>
        <w:spacing w:after="0" w:line="240" w:lineRule="auto"/>
        <w:jc w:val="both"/>
        <w:rPr>
          <w:rFonts w:cs="Arial"/>
          <w:snapToGrid w:val="0"/>
          <w:lang w:eastAsia="es-ES"/>
        </w:rPr>
      </w:pPr>
      <w:r w:rsidRPr="00F67943">
        <w:rPr>
          <w:rFonts w:cs="Arial"/>
          <w:snapToGrid w:val="0"/>
          <w:lang w:eastAsia="es-ES"/>
        </w:rPr>
        <w:t>El procediment s’articula en dues fases.</w:t>
      </w:r>
    </w:p>
    <w:p w14:paraId="6037699F" w14:textId="77777777" w:rsidR="00F751F8" w:rsidRPr="00F67943" w:rsidRDefault="00F751F8" w:rsidP="00F751F8">
      <w:pPr>
        <w:tabs>
          <w:tab w:val="left" w:pos="1427"/>
        </w:tabs>
        <w:spacing w:after="0" w:line="240" w:lineRule="auto"/>
        <w:jc w:val="both"/>
        <w:rPr>
          <w:rFonts w:cs="Arial"/>
          <w:snapToGrid w:val="0"/>
          <w:lang w:eastAsia="es-ES"/>
        </w:rPr>
      </w:pPr>
    </w:p>
    <w:p w14:paraId="48DBE722" w14:textId="6827BFC5" w:rsidR="00F751F8" w:rsidRPr="00F67943" w:rsidRDefault="00F751F8" w:rsidP="00F751F8">
      <w:pPr>
        <w:tabs>
          <w:tab w:val="left" w:pos="709"/>
          <w:tab w:val="left" w:pos="1427"/>
        </w:tabs>
        <w:spacing w:after="0" w:line="240" w:lineRule="auto"/>
        <w:jc w:val="both"/>
        <w:rPr>
          <w:rFonts w:cs="Arial"/>
          <w:bCs/>
        </w:rPr>
      </w:pPr>
      <w:r w:rsidRPr="00F67943">
        <w:rPr>
          <w:rFonts w:cs="Arial"/>
        </w:rPr>
        <w:t xml:space="preserve">La </w:t>
      </w:r>
      <w:r w:rsidRPr="00F67943">
        <w:rPr>
          <w:rFonts w:cs="Arial"/>
          <w:b/>
        </w:rPr>
        <w:t>primera fase</w:t>
      </w:r>
      <w:r w:rsidRPr="00F67943">
        <w:rPr>
          <w:rFonts w:cs="Arial"/>
        </w:rPr>
        <w:t xml:space="preserve"> és eliminatòria en aplicació de l’establert a l’article 146 de la LCSP, i en ella es valoren els </w:t>
      </w:r>
      <w:r w:rsidRPr="00F67943">
        <w:rPr>
          <w:rFonts w:cs="Arial"/>
          <w:b/>
        </w:rPr>
        <w:t xml:space="preserve">criteris tècnics, coincidents amb els valorables mitjançant judici de valor, </w:t>
      </w:r>
      <w:r w:rsidRPr="00F67943">
        <w:rPr>
          <w:rFonts w:cs="Arial"/>
          <w:bCs/>
        </w:rPr>
        <w:t>consistents en la presentació d’una memòria tècnica sobre el conjunt de treballs a realitzar.</w:t>
      </w:r>
    </w:p>
    <w:p w14:paraId="373ECC2F" w14:textId="77777777" w:rsidR="00F751F8" w:rsidRPr="00F67943" w:rsidRDefault="00F751F8" w:rsidP="00F751F8">
      <w:pPr>
        <w:tabs>
          <w:tab w:val="left" w:pos="709"/>
          <w:tab w:val="left" w:pos="1427"/>
        </w:tabs>
        <w:spacing w:after="0" w:line="240" w:lineRule="auto"/>
        <w:jc w:val="both"/>
        <w:rPr>
          <w:rFonts w:cs="Arial"/>
          <w:bCs/>
        </w:rPr>
      </w:pPr>
    </w:p>
    <w:p w14:paraId="7F2BEFD3" w14:textId="30D79542" w:rsidR="00F751F8" w:rsidRPr="00F67943" w:rsidRDefault="00F751F8" w:rsidP="00F751F8">
      <w:pPr>
        <w:tabs>
          <w:tab w:val="left" w:pos="709"/>
          <w:tab w:val="left" w:pos="1427"/>
        </w:tabs>
        <w:spacing w:after="0" w:line="240" w:lineRule="auto"/>
        <w:jc w:val="both"/>
        <w:rPr>
          <w:rFonts w:cs="Arial"/>
          <w:bCs/>
        </w:rPr>
      </w:pPr>
      <w:r w:rsidRPr="00F67943">
        <w:rPr>
          <w:rFonts w:cs="Arial"/>
          <w:u w:val="single"/>
        </w:rPr>
        <w:t xml:space="preserve">Per </w:t>
      </w:r>
      <w:r w:rsidRPr="00F67943">
        <w:rPr>
          <w:rFonts w:cs="Arial"/>
          <w:b/>
          <w:u w:val="single"/>
        </w:rPr>
        <w:t>poder passar a la segona fase (valoració dels criteris qualitatius, valorables mitjançant fórmules automàtiques)</w:t>
      </w:r>
      <w:r w:rsidRPr="00F67943">
        <w:rPr>
          <w:rFonts w:cs="Arial"/>
          <w:u w:val="single"/>
        </w:rPr>
        <w:t xml:space="preserve"> és necessari haver obtingut un mínim d’un 50% de la puntuació total en la </w:t>
      </w:r>
      <w:r w:rsidRPr="00F67943">
        <w:rPr>
          <w:rFonts w:cs="Arial"/>
          <w:spacing w:val="-59"/>
        </w:rPr>
        <w:t xml:space="preserve"> </w:t>
      </w:r>
      <w:r w:rsidRPr="00F67943">
        <w:rPr>
          <w:rFonts w:cs="Arial"/>
          <w:u w:val="single"/>
        </w:rPr>
        <w:t>valoració</w:t>
      </w:r>
      <w:r w:rsidRPr="00F67943">
        <w:rPr>
          <w:rFonts w:cs="Arial"/>
          <w:spacing w:val="-1"/>
          <w:u w:val="single"/>
        </w:rPr>
        <w:t xml:space="preserve"> </w:t>
      </w:r>
      <w:r w:rsidRPr="00F67943">
        <w:rPr>
          <w:rFonts w:cs="Arial"/>
          <w:u w:val="single"/>
        </w:rPr>
        <w:t>global</w:t>
      </w:r>
      <w:r w:rsidRPr="00F67943">
        <w:rPr>
          <w:rFonts w:cs="Arial"/>
          <w:spacing w:val="-1"/>
          <w:u w:val="single"/>
        </w:rPr>
        <w:t xml:space="preserve"> </w:t>
      </w:r>
      <w:r w:rsidRPr="00F67943">
        <w:rPr>
          <w:rFonts w:cs="Arial"/>
          <w:u w:val="single"/>
        </w:rPr>
        <w:t>dels</w:t>
      </w:r>
      <w:r w:rsidRPr="00F67943">
        <w:rPr>
          <w:rFonts w:cs="Arial"/>
          <w:spacing w:val="1"/>
          <w:u w:val="single"/>
        </w:rPr>
        <w:t xml:space="preserve"> </w:t>
      </w:r>
      <w:r w:rsidRPr="00F67943">
        <w:rPr>
          <w:rFonts w:cs="Arial"/>
          <w:u w:val="single"/>
        </w:rPr>
        <w:t>criteris</w:t>
      </w:r>
      <w:r w:rsidRPr="00F67943">
        <w:rPr>
          <w:rFonts w:cs="Arial"/>
          <w:spacing w:val="-1"/>
          <w:u w:val="single"/>
        </w:rPr>
        <w:t xml:space="preserve"> </w:t>
      </w:r>
      <w:r w:rsidRPr="00F67943">
        <w:rPr>
          <w:rFonts w:cs="Arial"/>
          <w:u w:val="single"/>
        </w:rPr>
        <w:t>d’aquesta</w:t>
      </w:r>
      <w:r w:rsidRPr="00F67943">
        <w:rPr>
          <w:rFonts w:cs="Arial"/>
          <w:spacing w:val="-2"/>
          <w:u w:val="single"/>
        </w:rPr>
        <w:t xml:space="preserve"> </w:t>
      </w:r>
      <w:r w:rsidRPr="00F67943">
        <w:rPr>
          <w:rFonts w:cs="Arial"/>
          <w:u w:val="single"/>
        </w:rPr>
        <w:t>primera</w:t>
      </w:r>
      <w:r w:rsidRPr="00F67943">
        <w:rPr>
          <w:rFonts w:cs="Arial"/>
          <w:spacing w:val="-4"/>
          <w:u w:val="single"/>
        </w:rPr>
        <w:t xml:space="preserve"> </w:t>
      </w:r>
      <w:r w:rsidRPr="00F67943">
        <w:rPr>
          <w:rFonts w:cs="Arial"/>
          <w:u w:val="single"/>
        </w:rPr>
        <w:t>fase</w:t>
      </w:r>
      <w:r w:rsidRPr="00F67943">
        <w:rPr>
          <w:rFonts w:cs="Arial"/>
        </w:rPr>
        <w:t>.</w:t>
      </w:r>
      <w:r w:rsidR="00CC1D2D" w:rsidRPr="00F67943">
        <w:rPr>
          <w:rFonts w:cs="Arial"/>
        </w:rPr>
        <w:t xml:space="preserve"> Concretament és necessari obtenir un mínim de 122 punts en la memòria tècnica.</w:t>
      </w:r>
    </w:p>
    <w:p w14:paraId="539C802A" w14:textId="77777777" w:rsidR="00F751F8" w:rsidRPr="00F67943" w:rsidRDefault="00F751F8" w:rsidP="00F751F8">
      <w:pPr>
        <w:pStyle w:val="Textindependent"/>
        <w:tabs>
          <w:tab w:val="left" w:pos="709"/>
        </w:tabs>
        <w:rPr>
          <w:rFonts w:cs="Arial"/>
          <w:sz w:val="22"/>
          <w:szCs w:val="22"/>
        </w:rPr>
      </w:pPr>
    </w:p>
    <w:p w14:paraId="35EDB7AE" w14:textId="40AD4B11" w:rsidR="00F751F8" w:rsidRPr="00F67943" w:rsidRDefault="00F751F8" w:rsidP="00F751F8">
      <w:pPr>
        <w:pStyle w:val="Textindependent2"/>
        <w:spacing w:after="0" w:line="240" w:lineRule="auto"/>
        <w:jc w:val="both"/>
        <w:rPr>
          <w:rFonts w:ascii="Arial" w:hAnsi="Arial" w:cs="Arial"/>
          <w:sz w:val="22"/>
          <w:szCs w:val="22"/>
        </w:rPr>
      </w:pPr>
      <w:r w:rsidRPr="00F67943">
        <w:rPr>
          <w:rFonts w:ascii="Arial" w:hAnsi="Arial" w:cs="Arial"/>
          <w:sz w:val="22"/>
          <w:szCs w:val="22"/>
        </w:rPr>
        <w:t>Aquelles propostes amb una puntuació inferior al 50% de puntuació tècnica seran rebutjades i</w:t>
      </w:r>
      <w:r w:rsidR="004940A4" w:rsidRPr="00F67943">
        <w:rPr>
          <w:rFonts w:ascii="Arial" w:hAnsi="Arial" w:cs="Arial"/>
          <w:sz w:val="22"/>
          <w:szCs w:val="22"/>
        </w:rPr>
        <w:t xml:space="preserve">, </w:t>
      </w:r>
      <w:r w:rsidRPr="00F67943">
        <w:rPr>
          <w:rFonts w:ascii="Arial" w:hAnsi="Arial" w:cs="Arial"/>
          <w:sz w:val="22"/>
          <w:szCs w:val="22"/>
        </w:rPr>
        <w:t>per tant, quedaran excloses del procediment de licitació per estimar-se tècnicament insuficients. Respecte els licitadors que estiguin en aquesta circumstància ja no es procedirà a l’obertura del sobre avaluable mitjançant l’aplicació de fórmules o criteris automàtics.</w:t>
      </w:r>
    </w:p>
    <w:p w14:paraId="02860F47" w14:textId="77777777" w:rsidR="00F751F8" w:rsidRPr="00F67943" w:rsidRDefault="00F751F8" w:rsidP="007E7EFB">
      <w:pPr>
        <w:pStyle w:val="Textindependent2"/>
        <w:spacing w:after="0" w:line="240" w:lineRule="auto"/>
        <w:jc w:val="both"/>
        <w:rPr>
          <w:rFonts w:ascii="Arial" w:hAnsi="Arial" w:cs="Arial"/>
          <w:sz w:val="22"/>
          <w:szCs w:val="22"/>
        </w:rPr>
      </w:pPr>
    </w:p>
    <w:p w14:paraId="6AAC3BD7" w14:textId="67EF9C4C" w:rsidR="007E7EFB" w:rsidRPr="00F67943" w:rsidRDefault="007E7EFB" w:rsidP="007E7EFB">
      <w:pPr>
        <w:pStyle w:val="Textindependent2"/>
        <w:spacing w:after="0" w:line="240" w:lineRule="auto"/>
        <w:jc w:val="both"/>
        <w:rPr>
          <w:rFonts w:ascii="Arial" w:hAnsi="Arial" w:cs="Arial"/>
          <w:sz w:val="22"/>
          <w:szCs w:val="22"/>
          <w:u w:val="single"/>
        </w:rPr>
      </w:pPr>
      <w:r w:rsidRPr="00F67943">
        <w:rPr>
          <w:rFonts w:ascii="Arial" w:hAnsi="Arial" w:cs="Arial"/>
          <w:sz w:val="22"/>
          <w:szCs w:val="22"/>
          <w:u w:val="single"/>
        </w:rPr>
        <w:t xml:space="preserve">Sobre una puntuació màxima de </w:t>
      </w:r>
      <w:r w:rsidR="0017009A" w:rsidRPr="00F67943">
        <w:rPr>
          <w:rFonts w:ascii="Arial" w:hAnsi="Arial" w:cs="Arial"/>
          <w:sz w:val="22"/>
          <w:szCs w:val="22"/>
          <w:u w:val="single"/>
        </w:rPr>
        <w:t>60</w:t>
      </w:r>
      <w:r w:rsidR="00B01172" w:rsidRPr="00F67943">
        <w:rPr>
          <w:rFonts w:ascii="Arial" w:hAnsi="Arial" w:cs="Arial"/>
          <w:sz w:val="22"/>
          <w:szCs w:val="22"/>
          <w:u w:val="single"/>
        </w:rPr>
        <w:t>4</w:t>
      </w:r>
      <w:r w:rsidRPr="00F67943">
        <w:rPr>
          <w:rFonts w:ascii="Arial" w:hAnsi="Arial" w:cs="Arial"/>
          <w:sz w:val="22"/>
          <w:szCs w:val="22"/>
          <w:u w:val="single"/>
        </w:rPr>
        <w:t xml:space="preserve"> punts es distribuirà la puntuació de la següent forma:</w:t>
      </w:r>
    </w:p>
    <w:p w14:paraId="6C80904D" w14:textId="77777777" w:rsidR="006302D2" w:rsidRPr="00F67943" w:rsidRDefault="006302D2" w:rsidP="007E7EFB">
      <w:pPr>
        <w:spacing w:after="0" w:line="240" w:lineRule="auto"/>
        <w:jc w:val="both"/>
        <w:rPr>
          <w:rFonts w:cs="Arial"/>
        </w:rPr>
      </w:pPr>
    </w:p>
    <w:p w14:paraId="1B2CDB14" w14:textId="0AB8A8CA" w:rsidR="007E7EFB" w:rsidRPr="00F67943" w:rsidRDefault="00367264" w:rsidP="007E7EFB">
      <w:pPr>
        <w:pStyle w:val="Textindependent2"/>
        <w:spacing w:after="0" w:line="240" w:lineRule="auto"/>
        <w:jc w:val="both"/>
        <w:outlineLvl w:val="0"/>
        <w:rPr>
          <w:rFonts w:ascii="Arial" w:hAnsi="Arial" w:cs="Arial"/>
          <w:sz w:val="22"/>
          <w:szCs w:val="22"/>
          <w:u w:val="single"/>
        </w:rPr>
      </w:pPr>
      <w:r w:rsidRPr="00F67943">
        <w:rPr>
          <w:rFonts w:ascii="Arial" w:hAnsi="Arial" w:cs="Arial"/>
          <w:sz w:val="22"/>
          <w:szCs w:val="22"/>
          <w:u w:val="single"/>
        </w:rPr>
        <w:t xml:space="preserve">H.1.1 </w:t>
      </w:r>
      <w:r w:rsidR="007E7EFB" w:rsidRPr="00F67943">
        <w:rPr>
          <w:rFonts w:ascii="Arial" w:hAnsi="Arial" w:cs="Arial"/>
          <w:sz w:val="22"/>
          <w:szCs w:val="22"/>
          <w:u w:val="single"/>
        </w:rPr>
        <w:t xml:space="preserve">CRITERIS </w:t>
      </w:r>
      <w:r w:rsidR="00FB0DB7" w:rsidRPr="00F67943">
        <w:rPr>
          <w:rFonts w:ascii="Arial" w:hAnsi="Arial" w:cs="Arial"/>
          <w:sz w:val="22"/>
          <w:szCs w:val="22"/>
          <w:u w:val="single"/>
        </w:rPr>
        <w:t xml:space="preserve">VALORABLES MITJANÇANT JUDICI DE VALOR </w:t>
      </w:r>
      <w:r w:rsidR="0017009A" w:rsidRPr="00F67943">
        <w:rPr>
          <w:rFonts w:ascii="Arial" w:hAnsi="Arial" w:cs="Arial"/>
          <w:sz w:val="22"/>
          <w:szCs w:val="22"/>
          <w:u w:val="single"/>
        </w:rPr>
        <w:t>(màxim 244 punts)</w:t>
      </w:r>
    </w:p>
    <w:p w14:paraId="22DD408B" w14:textId="77777777" w:rsidR="007E7EFB" w:rsidRPr="00F67943" w:rsidRDefault="007E7EFB" w:rsidP="007E7EFB">
      <w:pPr>
        <w:pStyle w:val="Textindependent2"/>
        <w:spacing w:after="0" w:line="240" w:lineRule="auto"/>
        <w:jc w:val="both"/>
        <w:outlineLvl w:val="0"/>
        <w:rPr>
          <w:rFonts w:ascii="Arial" w:hAnsi="Arial" w:cs="Arial"/>
          <w:sz w:val="22"/>
          <w:szCs w:val="22"/>
        </w:rPr>
      </w:pPr>
    </w:p>
    <w:p w14:paraId="6D71D2CD" w14:textId="1A300E80" w:rsidR="001E53C7" w:rsidRPr="00F67943" w:rsidRDefault="007E7EFB" w:rsidP="00CC1D2D">
      <w:pPr>
        <w:pStyle w:val="Textindependent2"/>
        <w:numPr>
          <w:ilvl w:val="0"/>
          <w:numId w:val="28"/>
        </w:numPr>
        <w:spacing w:after="0" w:line="240" w:lineRule="auto"/>
        <w:jc w:val="both"/>
        <w:outlineLvl w:val="0"/>
        <w:rPr>
          <w:rFonts w:ascii="Arial" w:hAnsi="Arial" w:cs="Arial"/>
          <w:b/>
          <w:sz w:val="22"/>
          <w:szCs w:val="22"/>
          <w:u w:val="single"/>
        </w:rPr>
      </w:pPr>
      <w:r w:rsidRPr="00F67943">
        <w:rPr>
          <w:rFonts w:ascii="Arial" w:hAnsi="Arial" w:cs="Arial"/>
          <w:b/>
          <w:sz w:val="22"/>
          <w:szCs w:val="22"/>
          <w:u w:val="single"/>
        </w:rPr>
        <w:t>Memòria tècnica del projecte (màxim 40 punts)</w:t>
      </w:r>
    </w:p>
    <w:p w14:paraId="72DC6EE9" w14:textId="4A58E124" w:rsidR="00367264" w:rsidRPr="00F67943" w:rsidRDefault="00367264" w:rsidP="001C0014">
      <w:pPr>
        <w:pStyle w:val="Textindependent"/>
        <w:spacing w:before="239"/>
        <w:ind w:right="-1"/>
        <w:rPr>
          <w:rFonts w:cs="Arial"/>
        </w:rPr>
      </w:pPr>
      <w:r w:rsidRPr="00F67943">
        <w:rPr>
          <w:rFonts w:cs="Arial"/>
        </w:rPr>
        <w:t xml:space="preserve">Les </w:t>
      </w:r>
      <w:proofErr w:type="spellStart"/>
      <w:r w:rsidRPr="00F67943">
        <w:rPr>
          <w:rFonts w:cs="Arial"/>
        </w:rPr>
        <w:t>empreses</w:t>
      </w:r>
      <w:proofErr w:type="spellEnd"/>
      <w:r w:rsidRPr="00F67943">
        <w:rPr>
          <w:rFonts w:cs="Arial"/>
        </w:rPr>
        <w:t xml:space="preserve"> licitadores </w:t>
      </w:r>
      <w:proofErr w:type="spellStart"/>
      <w:r w:rsidRPr="00F67943">
        <w:rPr>
          <w:rFonts w:cs="Arial"/>
        </w:rPr>
        <w:t>hauran</w:t>
      </w:r>
      <w:proofErr w:type="spellEnd"/>
      <w:r w:rsidRPr="00F67943">
        <w:rPr>
          <w:rFonts w:cs="Arial"/>
        </w:rPr>
        <w:t xml:space="preserve"> </w:t>
      </w:r>
      <w:proofErr w:type="spellStart"/>
      <w:r w:rsidRPr="00F67943">
        <w:rPr>
          <w:rFonts w:cs="Arial"/>
        </w:rPr>
        <w:t>d’utilitzar</w:t>
      </w:r>
      <w:proofErr w:type="spellEnd"/>
      <w:r w:rsidRPr="00F67943">
        <w:rPr>
          <w:rFonts w:cs="Arial"/>
        </w:rPr>
        <w:t xml:space="preserve"> </w:t>
      </w:r>
      <w:proofErr w:type="spellStart"/>
      <w:r w:rsidRPr="00F67943">
        <w:rPr>
          <w:rFonts w:cs="Arial"/>
          <w:b/>
          <w:u w:val="single"/>
        </w:rPr>
        <w:t>obligatòriament</w:t>
      </w:r>
      <w:proofErr w:type="spellEnd"/>
      <w:r w:rsidRPr="00F67943">
        <w:rPr>
          <w:rFonts w:cs="Arial"/>
          <w:b/>
        </w:rPr>
        <w:t xml:space="preserve"> </w:t>
      </w:r>
      <w:r w:rsidRPr="00F67943">
        <w:rPr>
          <w:rFonts w:cs="Arial"/>
        </w:rPr>
        <w:t xml:space="preserve">el </w:t>
      </w:r>
      <w:proofErr w:type="spellStart"/>
      <w:r w:rsidRPr="00F67943">
        <w:rPr>
          <w:rFonts w:cs="Arial"/>
        </w:rPr>
        <w:t>model</w:t>
      </w:r>
      <w:proofErr w:type="spellEnd"/>
      <w:r w:rsidRPr="00F67943">
        <w:rPr>
          <w:rFonts w:cs="Arial"/>
        </w:rPr>
        <w:t xml:space="preserve"> de </w:t>
      </w:r>
      <w:proofErr w:type="spellStart"/>
      <w:r w:rsidRPr="00F67943">
        <w:rPr>
          <w:rFonts w:cs="Arial"/>
        </w:rPr>
        <w:t>memòria</w:t>
      </w:r>
      <w:proofErr w:type="spellEnd"/>
      <w:r w:rsidRPr="00F67943">
        <w:rPr>
          <w:rFonts w:cs="Arial"/>
        </w:rPr>
        <w:t xml:space="preserve"> </w:t>
      </w:r>
      <w:proofErr w:type="spellStart"/>
      <w:r w:rsidRPr="00F67943">
        <w:rPr>
          <w:rFonts w:cs="Arial"/>
        </w:rPr>
        <w:t>recollit</w:t>
      </w:r>
      <w:proofErr w:type="spellEnd"/>
      <w:r w:rsidRPr="00F67943">
        <w:rPr>
          <w:rFonts w:cs="Arial"/>
        </w:rPr>
        <w:t xml:space="preserve"> en </w:t>
      </w:r>
      <w:proofErr w:type="spellStart"/>
      <w:r w:rsidRPr="00F67943">
        <w:rPr>
          <w:rFonts w:cs="Arial"/>
        </w:rPr>
        <w:t>l’Annex</w:t>
      </w:r>
      <w:proofErr w:type="spellEnd"/>
      <w:r w:rsidRPr="00F67943">
        <w:rPr>
          <w:rFonts w:cs="Arial"/>
        </w:rPr>
        <w:t xml:space="preserve"> A.</w:t>
      </w:r>
      <w:r w:rsidRPr="00F67943">
        <w:rPr>
          <w:rFonts w:cs="Arial"/>
          <w:spacing w:val="-4"/>
        </w:rPr>
        <w:t xml:space="preserve"> </w:t>
      </w:r>
      <w:r w:rsidRPr="00F67943">
        <w:rPr>
          <w:rFonts w:cs="Arial"/>
        </w:rPr>
        <w:t>En</w:t>
      </w:r>
      <w:r w:rsidRPr="00F67943">
        <w:rPr>
          <w:rFonts w:cs="Arial"/>
          <w:spacing w:val="-4"/>
        </w:rPr>
        <w:t xml:space="preserve"> </w:t>
      </w:r>
      <w:proofErr w:type="spellStart"/>
      <w:r w:rsidRPr="00F67943">
        <w:rPr>
          <w:rFonts w:cs="Arial"/>
        </w:rPr>
        <w:t>cap</w:t>
      </w:r>
      <w:proofErr w:type="spellEnd"/>
      <w:r w:rsidRPr="00F67943">
        <w:rPr>
          <w:rFonts w:cs="Arial"/>
          <w:spacing w:val="-4"/>
        </w:rPr>
        <w:t xml:space="preserve"> </w:t>
      </w:r>
      <w:r w:rsidRPr="00F67943">
        <w:rPr>
          <w:rFonts w:cs="Arial"/>
        </w:rPr>
        <w:t>cas</w:t>
      </w:r>
      <w:r w:rsidRPr="00F67943">
        <w:rPr>
          <w:rFonts w:cs="Arial"/>
          <w:spacing w:val="-4"/>
        </w:rPr>
        <w:t xml:space="preserve"> </w:t>
      </w:r>
      <w:proofErr w:type="spellStart"/>
      <w:r w:rsidRPr="00F67943">
        <w:rPr>
          <w:rFonts w:cs="Arial"/>
        </w:rPr>
        <w:t>s’admetran</w:t>
      </w:r>
      <w:proofErr w:type="spellEnd"/>
      <w:r w:rsidRPr="00F67943">
        <w:rPr>
          <w:rFonts w:cs="Arial"/>
          <w:spacing w:val="-3"/>
        </w:rPr>
        <w:t xml:space="preserve"> </w:t>
      </w:r>
      <w:proofErr w:type="spellStart"/>
      <w:r w:rsidRPr="00F67943">
        <w:rPr>
          <w:rFonts w:cs="Arial"/>
        </w:rPr>
        <w:t>memòries</w:t>
      </w:r>
      <w:proofErr w:type="spellEnd"/>
      <w:r w:rsidRPr="00F67943">
        <w:rPr>
          <w:rFonts w:cs="Arial"/>
          <w:spacing w:val="-3"/>
        </w:rPr>
        <w:t xml:space="preserve"> </w:t>
      </w:r>
      <w:r w:rsidRPr="00F67943">
        <w:rPr>
          <w:rFonts w:cs="Arial"/>
        </w:rPr>
        <w:t>que</w:t>
      </w:r>
      <w:r w:rsidRPr="00F67943">
        <w:rPr>
          <w:rFonts w:cs="Arial"/>
          <w:spacing w:val="-4"/>
        </w:rPr>
        <w:t xml:space="preserve"> </w:t>
      </w:r>
      <w:r w:rsidRPr="00F67943">
        <w:rPr>
          <w:rFonts w:cs="Arial"/>
        </w:rPr>
        <w:t>no</w:t>
      </w:r>
      <w:r w:rsidRPr="00F67943">
        <w:rPr>
          <w:rFonts w:cs="Arial"/>
          <w:spacing w:val="-4"/>
        </w:rPr>
        <w:t xml:space="preserve"> </w:t>
      </w:r>
      <w:proofErr w:type="spellStart"/>
      <w:r w:rsidRPr="00F67943">
        <w:rPr>
          <w:rFonts w:cs="Arial"/>
        </w:rPr>
        <w:t>segueixin</w:t>
      </w:r>
      <w:proofErr w:type="spellEnd"/>
      <w:r w:rsidRPr="00F67943">
        <w:rPr>
          <w:rFonts w:cs="Arial"/>
          <w:spacing w:val="-4"/>
        </w:rPr>
        <w:t xml:space="preserve"> </w:t>
      </w:r>
      <w:proofErr w:type="spellStart"/>
      <w:r w:rsidRPr="00F67943">
        <w:rPr>
          <w:rFonts w:cs="Arial"/>
        </w:rPr>
        <w:t>aquest</w:t>
      </w:r>
      <w:proofErr w:type="spellEnd"/>
      <w:r w:rsidRPr="00F67943">
        <w:rPr>
          <w:rFonts w:cs="Arial"/>
        </w:rPr>
        <w:t xml:space="preserve"> </w:t>
      </w:r>
      <w:proofErr w:type="spellStart"/>
      <w:r w:rsidRPr="00F67943">
        <w:rPr>
          <w:rFonts w:cs="Arial"/>
        </w:rPr>
        <w:t>model</w:t>
      </w:r>
      <w:proofErr w:type="spellEnd"/>
      <w:r w:rsidRPr="00F67943">
        <w:rPr>
          <w:rFonts w:cs="Arial"/>
        </w:rPr>
        <w:t xml:space="preserve">. </w:t>
      </w:r>
      <w:proofErr w:type="spellStart"/>
      <w:r w:rsidRPr="00F67943">
        <w:rPr>
          <w:rFonts w:cs="Arial"/>
        </w:rPr>
        <w:t>Tanmateix</w:t>
      </w:r>
      <w:proofErr w:type="spellEnd"/>
      <w:r w:rsidRPr="00F67943">
        <w:rPr>
          <w:rFonts w:cs="Arial"/>
        </w:rPr>
        <w:t xml:space="preserve">, el </w:t>
      </w:r>
      <w:proofErr w:type="spellStart"/>
      <w:r w:rsidRPr="00F67943">
        <w:rPr>
          <w:rFonts w:cs="Arial"/>
        </w:rPr>
        <w:t>format</w:t>
      </w:r>
      <w:proofErr w:type="spellEnd"/>
      <w:r w:rsidRPr="00F67943">
        <w:rPr>
          <w:rFonts w:cs="Arial"/>
        </w:rPr>
        <w:t xml:space="preserve"> </w:t>
      </w:r>
      <w:proofErr w:type="spellStart"/>
      <w:r w:rsidRPr="00F67943">
        <w:rPr>
          <w:rFonts w:cs="Arial"/>
        </w:rPr>
        <w:t>d’aquesta</w:t>
      </w:r>
      <w:proofErr w:type="spellEnd"/>
      <w:r w:rsidRPr="00F67943">
        <w:rPr>
          <w:rFonts w:cs="Arial"/>
        </w:rPr>
        <w:t xml:space="preserve"> </w:t>
      </w:r>
      <w:proofErr w:type="spellStart"/>
      <w:r w:rsidRPr="00F67943">
        <w:rPr>
          <w:rFonts w:cs="Arial"/>
        </w:rPr>
        <w:t>memòria</w:t>
      </w:r>
      <w:proofErr w:type="spellEnd"/>
      <w:r w:rsidRPr="00F67943">
        <w:rPr>
          <w:rFonts w:cs="Arial"/>
        </w:rPr>
        <w:t xml:space="preserve"> no es </w:t>
      </w:r>
      <w:proofErr w:type="spellStart"/>
      <w:r w:rsidRPr="00F67943">
        <w:rPr>
          <w:rFonts w:cs="Arial"/>
        </w:rPr>
        <w:t>pot</w:t>
      </w:r>
      <w:proofErr w:type="spellEnd"/>
      <w:r w:rsidRPr="00F67943">
        <w:rPr>
          <w:rFonts w:cs="Arial"/>
        </w:rPr>
        <w:t xml:space="preserve"> manipular ni modificar. La </w:t>
      </w:r>
      <w:proofErr w:type="spellStart"/>
      <w:r w:rsidRPr="00F67943">
        <w:rPr>
          <w:rFonts w:cs="Arial"/>
        </w:rPr>
        <w:t>memòria</w:t>
      </w:r>
      <w:proofErr w:type="spellEnd"/>
      <w:r w:rsidRPr="00F67943">
        <w:rPr>
          <w:rFonts w:cs="Arial"/>
          <w:spacing w:val="-1"/>
        </w:rPr>
        <w:t xml:space="preserve"> </w:t>
      </w:r>
      <w:proofErr w:type="spellStart"/>
      <w:r w:rsidRPr="00F67943">
        <w:rPr>
          <w:rFonts w:cs="Arial"/>
        </w:rPr>
        <w:t>tècnica</w:t>
      </w:r>
      <w:proofErr w:type="spellEnd"/>
      <w:r w:rsidRPr="00F67943">
        <w:rPr>
          <w:rFonts w:cs="Arial"/>
        </w:rPr>
        <w:t xml:space="preserve"> aportada</w:t>
      </w:r>
      <w:r w:rsidRPr="00F67943">
        <w:rPr>
          <w:rFonts w:cs="Arial"/>
          <w:spacing w:val="-1"/>
        </w:rPr>
        <w:t xml:space="preserve"> </w:t>
      </w:r>
      <w:r w:rsidRPr="00F67943">
        <w:rPr>
          <w:rFonts w:cs="Arial"/>
        </w:rPr>
        <w:t>per</w:t>
      </w:r>
      <w:r w:rsidRPr="00F67943">
        <w:rPr>
          <w:rFonts w:cs="Arial"/>
          <w:spacing w:val="-1"/>
        </w:rPr>
        <w:t xml:space="preserve"> </w:t>
      </w:r>
      <w:r w:rsidRPr="00F67943">
        <w:rPr>
          <w:rFonts w:cs="Arial"/>
        </w:rPr>
        <w:t xml:space="preserve">les </w:t>
      </w:r>
      <w:proofErr w:type="spellStart"/>
      <w:r w:rsidRPr="00F67943">
        <w:rPr>
          <w:rFonts w:cs="Arial"/>
        </w:rPr>
        <w:t>empreses</w:t>
      </w:r>
      <w:proofErr w:type="spellEnd"/>
      <w:r w:rsidRPr="00F67943">
        <w:rPr>
          <w:rFonts w:cs="Arial"/>
        </w:rPr>
        <w:t xml:space="preserve"> licitadores que</w:t>
      </w:r>
      <w:r w:rsidRPr="00F67943">
        <w:rPr>
          <w:rFonts w:cs="Arial"/>
          <w:spacing w:val="-1"/>
        </w:rPr>
        <w:t xml:space="preserve"> </w:t>
      </w:r>
      <w:r w:rsidRPr="00F67943">
        <w:rPr>
          <w:rFonts w:cs="Arial"/>
        </w:rPr>
        <w:t>no</w:t>
      </w:r>
      <w:r w:rsidRPr="00F67943">
        <w:rPr>
          <w:rFonts w:cs="Arial"/>
          <w:spacing w:val="-1"/>
        </w:rPr>
        <w:t xml:space="preserve"> </w:t>
      </w:r>
      <w:proofErr w:type="spellStart"/>
      <w:r w:rsidRPr="00F67943">
        <w:rPr>
          <w:rFonts w:cs="Arial"/>
        </w:rPr>
        <w:t>segueixi</w:t>
      </w:r>
      <w:proofErr w:type="spellEnd"/>
      <w:r w:rsidRPr="00F67943">
        <w:rPr>
          <w:rFonts w:cs="Arial"/>
          <w:spacing w:val="-1"/>
        </w:rPr>
        <w:t xml:space="preserve"> </w:t>
      </w:r>
      <w:proofErr w:type="spellStart"/>
      <w:r w:rsidRPr="00F67943">
        <w:rPr>
          <w:rFonts w:cs="Arial"/>
        </w:rPr>
        <w:t>aquest</w:t>
      </w:r>
      <w:proofErr w:type="spellEnd"/>
      <w:r w:rsidRPr="00F67943">
        <w:rPr>
          <w:rFonts w:cs="Arial"/>
        </w:rPr>
        <w:t xml:space="preserve"> </w:t>
      </w:r>
      <w:proofErr w:type="spellStart"/>
      <w:r w:rsidRPr="00F67943">
        <w:rPr>
          <w:rFonts w:cs="Arial"/>
        </w:rPr>
        <w:t>model</w:t>
      </w:r>
      <w:proofErr w:type="spellEnd"/>
      <w:r w:rsidRPr="00F67943">
        <w:rPr>
          <w:rFonts w:cs="Arial"/>
        </w:rPr>
        <w:t xml:space="preserve"> no es </w:t>
      </w:r>
      <w:proofErr w:type="spellStart"/>
      <w:r w:rsidRPr="00F67943">
        <w:rPr>
          <w:rFonts w:cs="Arial"/>
        </w:rPr>
        <w:t>valorarà</w:t>
      </w:r>
      <w:proofErr w:type="spellEnd"/>
      <w:r w:rsidRPr="00F67943">
        <w:rPr>
          <w:rFonts w:cs="Arial"/>
        </w:rPr>
        <w:t xml:space="preserve"> i, per </w:t>
      </w:r>
      <w:proofErr w:type="spellStart"/>
      <w:r w:rsidRPr="00F67943">
        <w:rPr>
          <w:rFonts w:cs="Arial"/>
        </w:rPr>
        <w:t>tant</w:t>
      </w:r>
      <w:proofErr w:type="spellEnd"/>
      <w:r w:rsidRPr="00F67943">
        <w:rPr>
          <w:rFonts w:cs="Arial"/>
        </w:rPr>
        <w:t xml:space="preserve">, </w:t>
      </w:r>
      <w:proofErr w:type="spellStart"/>
      <w:r w:rsidRPr="00F67943">
        <w:rPr>
          <w:rFonts w:cs="Arial"/>
        </w:rPr>
        <w:t>obtindrà</w:t>
      </w:r>
      <w:proofErr w:type="spellEnd"/>
      <w:r w:rsidRPr="00F67943">
        <w:rPr>
          <w:rFonts w:cs="Arial"/>
        </w:rPr>
        <w:t xml:space="preserve"> 0 </w:t>
      </w:r>
      <w:proofErr w:type="spellStart"/>
      <w:r w:rsidRPr="00F67943">
        <w:rPr>
          <w:rFonts w:cs="Arial"/>
        </w:rPr>
        <w:t>punts</w:t>
      </w:r>
      <w:proofErr w:type="spellEnd"/>
      <w:r w:rsidRPr="00F67943">
        <w:rPr>
          <w:rFonts w:cs="Arial"/>
        </w:rPr>
        <w:t>.</w:t>
      </w:r>
    </w:p>
    <w:p w14:paraId="3A95AC5C" w14:textId="77777777" w:rsidR="00367264" w:rsidRPr="00F67943" w:rsidRDefault="00367264" w:rsidP="001C0014">
      <w:pPr>
        <w:tabs>
          <w:tab w:val="center" w:pos="4252"/>
          <w:tab w:val="right" w:pos="8504"/>
        </w:tabs>
        <w:spacing w:after="0" w:line="240" w:lineRule="auto"/>
        <w:ind w:right="-1"/>
        <w:jc w:val="both"/>
        <w:rPr>
          <w:rFonts w:eastAsia="Arial" w:cs="Arial"/>
          <w:color w:val="000000"/>
        </w:rPr>
      </w:pPr>
    </w:p>
    <w:p w14:paraId="582EC90E" w14:textId="77777777" w:rsidR="00367264" w:rsidRPr="00F67943" w:rsidRDefault="00367264" w:rsidP="001C0014">
      <w:pPr>
        <w:pStyle w:val="Textindependent"/>
        <w:ind w:left="568" w:right="-1"/>
        <w:rPr>
          <w:rFonts w:cs="Arial"/>
        </w:rPr>
      </w:pPr>
      <w:r w:rsidRPr="00F67943">
        <w:rPr>
          <w:rFonts w:cs="Arial"/>
        </w:rPr>
        <w:t xml:space="preserve">La </w:t>
      </w:r>
      <w:proofErr w:type="spellStart"/>
      <w:r w:rsidRPr="00F67943">
        <w:rPr>
          <w:rFonts w:cs="Arial"/>
        </w:rPr>
        <w:t>memòria</w:t>
      </w:r>
      <w:proofErr w:type="spellEnd"/>
      <w:r w:rsidRPr="00F67943">
        <w:rPr>
          <w:rFonts w:cs="Arial"/>
        </w:rPr>
        <w:t xml:space="preserve"> ha de </w:t>
      </w:r>
      <w:proofErr w:type="spellStart"/>
      <w:r w:rsidRPr="00F67943">
        <w:rPr>
          <w:rFonts w:cs="Arial"/>
        </w:rPr>
        <w:t>tenir</w:t>
      </w:r>
      <w:proofErr w:type="spellEnd"/>
      <w:r w:rsidRPr="00F67943">
        <w:rPr>
          <w:rFonts w:cs="Arial"/>
        </w:rPr>
        <w:t xml:space="preserve"> una </w:t>
      </w:r>
      <w:proofErr w:type="spellStart"/>
      <w:r w:rsidRPr="00F67943">
        <w:rPr>
          <w:rFonts w:cs="Arial"/>
        </w:rPr>
        <w:t>extensió</w:t>
      </w:r>
      <w:proofErr w:type="spellEnd"/>
      <w:r w:rsidRPr="00F67943">
        <w:rPr>
          <w:rFonts w:cs="Arial"/>
        </w:rPr>
        <w:t xml:space="preserve"> </w:t>
      </w:r>
      <w:proofErr w:type="spellStart"/>
      <w:r w:rsidRPr="00F67943">
        <w:rPr>
          <w:rFonts w:cs="Arial"/>
        </w:rPr>
        <w:t>màxima</w:t>
      </w:r>
      <w:proofErr w:type="spellEnd"/>
      <w:r w:rsidRPr="00F67943">
        <w:rPr>
          <w:rFonts w:cs="Arial"/>
        </w:rPr>
        <w:t xml:space="preserve"> de </w:t>
      </w:r>
      <w:r w:rsidRPr="00F67943">
        <w:rPr>
          <w:rFonts w:cs="Arial"/>
          <w:b/>
        </w:rPr>
        <w:t xml:space="preserve">70 </w:t>
      </w:r>
      <w:proofErr w:type="spellStart"/>
      <w:r w:rsidRPr="00F67943">
        <w:rPr>
          <w:rFonts w:cs="Arial"/>
          <w:b/>
        </w:rPr>
        <w:t>pàgines</w:t>
      </w:r>
      <w:proofErr w:type="spellEnd"/>
      <w:r w:rsidRPr="00F67943">
        <w:rPr>
          <w:rFonts w:cs="Arial"/>
          <w:b/>
        </w:rPr>
        <w:t xml:space="preserve"> </w:t>
      </w:r>
      <w:r w:rsidRPr="00F67943">
        <w:rPr>
          <w:rFonts w:cs="Arial"/>
        </w:rPr>
        <w:t xml:space="preserve">en </w:t>
      </w:r>
      <w:proofErr w:type="spellStart"/>
      <w:r w:rsidRPr="00F67943">
        <w:rPr>
          <w:rFonts w:cs="Arial"/>
        </w:rPr>
        <w:t>format</w:t>
      </w:r>
      <w:proofErr w:type="spellEnd"/>
      <w:r w:rsidRPr="00F67943">
        <w:rPr>
          <w:rFonts w:cs="Arial"/>
        </w:rPr>
        <w:t xml:space="preserve"> DINA4, </w:t>
      </w:r>
      <w:proofErr w:type="spellStart"/>
      <w:r w:rsidRPr="00F67943">
        <w:rPr>
          <w:rFonts w:cs="Arial"/>
        </w:rPr>
        <w:t>quedant</w:t>
      </w:r>
      <w:proofErr w:type="spellEnd"/>
      <w:r w:rsidRPr="00F67943">
        <w:rPr>
          <w:rFonts w:cs="Arial"/>
        </w:rPr>
        <w:t xml:space="preserve"> </w:t>
      </w:r>
      <w:proofErr w:type="spellStart"/>
      <w:r w:rsidRPr="00F67943">
        <w:rPr>
          <w:rFonts w:cs="Arial"/>
        </w:rPr>
        <w:t>excloses</w:t>
      </w:r>
      <w:proofErr w:type="spellEnd"/>
      <w:r w:rsidRPr="00F67943">
        <w:rPr>
          <w:rFonts w:cs="Arial"/>
        </w:rPr>
        <w:t xml:space="preserve"> les tres primeres </w:t>
      </w:r>
      <w:proofErr w:type="spellStart"/>
      <w:r w:rsidRPr="00F67943">
        <w:rPr>
          <w:rFonts w:cs="Arial"/>
        </w:rPr>
        <w:t>pàgines</w:t>
      </w:r>
      <w:proofErr w:type="spellEnd"/>
      <w:r w:rsidRPr="00F67943">
        <w:rPr>
          <w:rFonts w:cs="Arial"/>
        </w:rPr>
        <w:t xml:space="preserve"> del </w:t>
      </w:r>
      <w:proofErr w:type="spellStart"/>
      <w:r w:rsidRPr="00F67943">
        <w:rPr>
          <w:rFonts w:cs="Arial"/>
        </w:rPr>
        <w:t>model</w:t>
      </w:r>
      <w:proofErr w:type="spellEnd"/>
      <w:r w:rsidRPr="00F67943">
        <w:rPr>
          <w:rFonts w:cs="Arial"/>
        </w:rPr>
        <w:t xml:space="preserve"> </w:t>
      </w:r>
      <w:proofErr w:type="spellStart"/>
      <w:r w:rsidRPr="00F67943">
        <w:rPr>
          <w:rFonts w:cs="Arial"/>
        </w:rPr>
        <w:t>facilitat</w:t>
      </w:r>
      <w:proofErr w:type="spellEnd"/>
      <w:r w:rsidRPr="00F67943">
        <w:rPr>
          <w:rFonts w:cs="Arial"/>
        </w:rPr>
        <w:t xml:space="preserve"> en </w:t>
      </w:r>
      <w:proofErr w:type="spellStart"/>
      <w:r w:rsidRPr="00F67943">
        <w:rPr>
          <w:rFonts w:cs="Arial"/>
        </w:rPr>
        <w:t>l’anunci</w:t>
      </w:r>
      <w:proofErr w:type="spellEnd"/>
      <w:r w:rsidRPr="00F67943">
        <w:rPr>
          <w:rFonts w:cs="Arial"/>
        </w:rPr>
        <w:t xml:space="preserve"> de </w:t>
      </w:r>
      <w:proofErr w:type="spellStart"/>
      <w:r w:rsidRPr="00F67943">
        <w:rPr>
          <w:rFonts w:cs="Arial"/>
        </w:rPr>
        <w:t>licitació</w:t>
      </w:r>
      <w:proofErr w:type="spellEnd"/>
      <w:r w:rsidRPr="00F67943">
        <w:rPr>
          <w:rFonts w:cs="Arial"/>
        </w:rPr>
        <w:t xml:space="preserve">. </w:t>
      </w:r>
      <w:proofErr w:type="spellStart"/>
      <w:r w:rsidRPr="00F67943">
        <w:rPr>
          <w:rFonts w:cs="Arial"/>
        </w:rPr>
        <w:t>D’acord</w:t>
      </w:r>
      <w:proofErr w:type="spellEnd"/>
      <w:r w:rsidRPr="00F67943">
        <w:rPr>
          <w:rFonts w:cs="Arial"/>
        </w:rPr>
        <w:t xml:space="preserve"> </w:t>
      </w:r>
      <w:proofErr w:type="spellStart"/>
      <w:r w:rsidRPr="00F67943">
        <w:rPr>
          <w:rFonts w:cs="Arial"/>
        </w:rPr>
        <w:t>amb</w:t>
      </w:r>
      <w:proofErr w:type="spellEnd"/>
      <w:r w:rsidRPr="00F67943">
        <w:rPr>
          <w:rFonts w:cs="Arial"/>
        </w:rPr>
        <w:t xml:space="preserve"> </w:t>
      </w:r>
      <w:proofErr w:type="spellStart"/>
      <w:r w:rsidRPr="00F67943">
        <w:rPr>
          <w:rFonts w:cs="Arial"/>
        </w:rPr>
        <w:t>aquest</w:t>
      </w:r>
      <w:proofErr w:type="spellEnd"/>
      <w:r w:rsidRPr="00F67943">
        <w:rPr>
          <w:rFonts w:cs="Arial"/>
        </w:rPr>
        <w:t xml:space="preserve"> </w:t>
      </w:r>
      <w:proofErr w:type="spellStart"/>
      <w:r w:rsidRPr="00F67943">
        <w:rPr>
          <w:rFonts w:cs="Arial"/>
        </w:rPr>
        <w:t>model</w:t>
      </w:r>
      <w:proofErr w:type="spellEnd"/>
      <w:r w:rsidRPr="00F67943">
        <w:rPr>
          <w:rFonts w:cs="Arial"/>
        </w:rPr>
        <w:t xml:space="preserve">, per </w:t>
      </w:r>
      <w:proofErr w:type="spellStart"/>
      <w:r w:rsidRPr="00F67943">
        <w:rPr>
          <w:rFonts w:cs="Arial"/>
        </w:rPr>
        <w:t>tant</w:t>
      </w:r>
      <w:proofErr w:type="spellEnd"/>
      <w:r w:rsidRPr="00F67943">
        <w:rPr>
          <w:rFonts w:cs="Arial"/>
        </w:rPr>
        <w:t xml:space="preserve">, la primera </w:t>
      </w:r>
      <w:proofErr w:type="spellStart"/>
      <w:r w:rsidRPr="00F67943">
        <w:rPr>
          <w:rFonts w:cs="Arial"/>
        </w:rPr>
        <w:t>pàgina</w:t>
      </w:r>
      <w:proofErr w:type="spellEnd"/>
      <w:r w:rsidRPr="00F67943">
        <w:rPr>
          <w:rFonts w:cs="Arial"/>
        </w:rPr>
        <w:t xml:space="preserve"> de la </w:t>
      </w:r>
      <w:proofErr w:type="spellStart"/>
      <w:r w:rsidRPr="00F67943">
        <w:rPr>
          <w:rFonts w:cs="Arial"/>
        </w:rPr>
        <w:t>memòria</w:t>
      </w:r>
      <w:proofErr w:type="spellEnd"/>
      <w:r w:rsidRPr="00F67943">
        <w:rPr>
          <w:rFonts w:cs="Arial"/>
        </w:rPr>
        <w:t xml:space="preserve"> es </w:t>
      </w:r>
      <w:proofErr w:type="spellStart"/>
      <w:r w:rsidRPr="00F67943">
        <w:rPr>
          <w:rFonts w:cs="Arial"/>
        </w:rPr>
        <w:t>correspon</w:t>
      </w:r>
      <w:proofErr w:type="spellEnd"/>
      <w:r w:rsidRPr="00F67943">
        <w:rPr>
          <w:rFonts w:cs="Arial"/>
        </w:rPr>
        <w:t xml:space="preserve"> </w:t>
      </w:r>
      <w:proofErr w:type="spellStart"/>
      <w:r w:rsidRPr="00F67943">
        <w:rPr>
          <w:rFonts w:cs="Arial"/>
        </w:rPr>
        <w:t>amb</w:t>
      </w:r>
      <w:proofErr w:type="spellEnd"/>
      <w:r w:rsidRPr="00F67943">
        <w:rPr>
          <w:rFonts w:cs="Arial"/>
        </w:rPr>
        <w:t xml:space="preserve"> la </w:t>
      </w:r>
      <w:proofErr w:type="spellStart"/>
      <w:r w:rsidRPr="00F67943">
        <w:rPr>
          <w:rFonts w:cs="Arial"/>
        </w:rPr>
        <w:t>pàgina</w:t>
      </w:r>
      <w:proofErr w:type="spellEnd"/>
      <w:r w:rsidRPr="00F67943">
        <w:rPr>
          <w:rFonts w:cs="Arial"/>
        </w:rPr>
        <w:t xml:space="preserve"> 1 del </w:t>
      </w:r>
      <w:proofErr w:type="spellStart"/>
      <w:r w:rsidRPr="00F67943">
        <w:rPr>
          <w:rFonts w:cs="Arial"/>
        </w:rPr>
        <w:t>model</w:t>
      </w:r>
      <w:proofErr w:type="spellEnd"/>
      <w:r w:rsidRPr="00F67943">
        <w:rPr>
          <w:rFonts w:cs="Arial"/>
        </w:rPr>
        <w:t>.</w:t>
      </w:r>
      <w:r w:rsidRPr="00F67943">
        <w:rPr>
          <w:rFonts w:cs="Arial"/>
          <w:spacing w:val="-4"/>
        </w:rPr>
        <w:t xml:space="preserve"> </w:t>
      </w:r>
      <w:r w:rsidRPr="00F67943">
        <w:rPr>
          <w:rFonts w:cs="Arial"/>
        </w:rPr>
        <w:t>En</w:t>
      </w:r>
      <w:r w:rsidRPr="00F67943">
        <w:rPr>
          <w:rFonts w:cs="Arial"/>
          <w:spacing w:val="-4"/>
        </w:rPr>
        <w:t xml:space="preserve"> </w:t>
      </w:r>
      <w:r w:rsidRPr="00F67943">
        <w:rPr>
          <w:rFonts w:cs="Arial"/>
        </w:rPr>
        <w:t>cas</w:t>
      </w:r>
      <w:r w:rsidRPr="00F67943">
        <w:rPr>
          <w:rFonts w:cs="Arial"/>
          <w:spacing w:val="-4"/>
        </w:rPr>
        <w:t xml:space="preserve"> </w:t>
      </w:r>
      <w:proofErr w:type="spellStart"/>
      <w:r w:rsidRPr="00F67943">
        <w:rPr>
          <w:rFonts w:cs="Arial"/>
        </w:rPr>
        <w:t>d’excedir</w:t>
      </w:r>
      <w:proofErr w:type="spellEnd"/>
      <w:r w:rsidRPr="00F67943">
        <w:rPr>
          <w:rFonts w:cs="Arial"/>
        </w:rPr>
        <w:t>-se</w:t>
      </w:r>
      <w:r w:rsidRPr="00F67943">
        <w:rPr>
          <w:rFonts w:cs="Arial"/>
          <w:spacing w:val="-4"/>
        </w:rPr>
        <w:t xml:space="preserve"> </w:t>
      </w:r>
      <w:proofErr w:type="spellStart"/>
      <w:r w:rsidRPr="00F67943">
        <w:rPr>
          <w:rFonts w:cs="Arial"/>
        </w:rPr>
        <w:t>aquesta</w:t>
      </w:r>
      <w:proofErr w:type="spellEnd"/>
      <w:r w:rsidRPr="00F67943">
        <w:rPr>
          <w:rFonts w:cs="Arial"/>
          <w:spacing w:val="-4"/>
        </w:rPr>
        <w:t xml:space="preserve"> </w:t>
      </w:r>
      <w:proofErr w:type="spellStart"/>
      <w:r w:rsidRPr="00F67943">
        <w:rPr>
          <w:rFonts w:cs="Arial"/>
        </w:rPr>
        <w:t>extensió</w:t>
      </w:r>
      <w:proofErr w:type="spellEnd"/>
      <w:r w:rsidRPr="00F67943">
        <w:rPr>
          <w:rFonts w:cs="Arial"/>
          <w:spacing w:val="-2"/>
        </w:rPr>
        <w:t xml:space="preserve"> </w:t>
      </w:r>
      <w:proofErr w:type="spellStart"/>
      <w:r w:rsidRPr="00F67943">
        <w:rPr>
          <w:rFonts w:cs="Arial"/>
        </w:rPr>
        <w:t>màxima</w:t>
      </w:r>
      <w:proofErr w:type="spellEnd"/>
      <w:r w:rsidRPr="00F67943">
        <w:rPr>
          <w:rFonts w:cs="Arial"/>
        </w:rPr>
        <w:t>,</w:t>
      </w:r>
      <w:r w:rsidRPr="00F67943">
        <w:rPr>
          <w:rFonts w:cs="Arial"/>
          <w:spacing w:val="-4"/>
        </w:rPr>
        <w:t xml:space="preserve"> </w:t>
      </w:r>
      <w:proofErr w:type="spellStart"/>
      <w:r w:rsidRPr="00F67943">
        <w:rPr>
          <w:rFonts w:cs="Arial"/>
        </w:rPr>
        <w:t>únicament</w:t>
      </w:r>
      <w:proofErr w:type="spellEnd"/>
      <w:r w:rsidRPr="00F67943">
        <w:rPr>
          <w:rFonts w:cs="Arial"/>
          <w:spacing w:val="-4"/>
        </w:rPr>
        <w:t xml:space="preserve"> </w:t>
      </w:r>
      <w:r w:rsidRPr="00F67943">
        <w:rPr>
          <w:rFonts w:cs="Arial"/>
        </w:rPr>
        <w:t>es</w:t>
      </w:r>
      <w:r w:rsidRPr="00F67943">
        <w:rPr>
          <w:rFonts w:cs="Arial"/>
          <w:spacing w:val="-4"/>
        </w:rPr>
        <w:t xml:space="preserve"> </w:t>
      </w:r>
      <w:r w:rsidRPr="00F67943">
        <w:rPr>
          <w:rFonts w:cs="Arial"/>
        </w:rPr>
        <w:t>valoraran</w:t>
      </w:r>
      <w:r w:rsidRPr="00F67943">
        <w:rPr>
          <w:rFonts w:cs="Arial"/>
          <w:spacing w:val="-4"/>
        </w:rPr>
        <w:t xml:space="preserve"> </w:t>
      </w:r>
      <w:r w:rsidRPr="00F67943">
        <w:rPr>
          <w:rFonts w:cs="Arial"/>
        </w:rPr>
        <w:t>les</w:t>
      </w:r>
      <w:r w:rsidRPr="00F67943">
        <w:rPr>
          <w:rFonts w:cs="Arial"/>
          <w:spacing w:val="-4"/>
        </w:rPr>
        <w:t xml:space="preserve"> </w:t>
      </w:r>
      <w:r w:rsidRPr="00F67943">
        <w:rPr>
          <w:rFonts w:cs="Arial"/>
        </w:rPr>
        <w:t xml:space="preserve">primeres 70 </w:t>
      </w:r>
      <w:proofErr w:type="spellStart"/>
      <w:r w:rsidRPr="00F67943">
        <w:rPr>
          <w:rFonts w:cs="Arial"/>
        </w:rPr>
        <w:t>pàgines</w:t>
      </w:r>
      <w:proofErr w:type="spellEnd"/>
      <w:r w:rsidRPr="00F67943">
        <w:rPr>
          <w:rFonts w:cs="Arial"/>
        </w:rPr>
        <w:t xml:space="preserve"> de la </w:t>
      </w:r>
      <w:proofErr w:type="spellStart"/>
      <w:r w:rsidRPr="00F67943">
        <w:rPr>
          <w:rFonts w:cs="Arial"/>
        </w:rPr>
        <w:t>memòria</w:t>
      </w:r>
      <w:proofErr w:type="spellEnd"/>
      <w:r w:rsidRPr="00F67943">
        <w:rPr>
          <w:rFonts w:cs="Arial"/>
        </w:rPr>
        <w:t>.</w:t>
      </w:r>
    </w:p>
    <w:p w14:paraId="15E4160D" w14:textId="77777777" w:rsidR="00367264" w:rsidRPr="00F67943" w:rsidRDefault="00367264" w:rsidP="001C0014">
      <w:pPr>
        <w:pStyle w:val="Textindependent"/>
        <w:spacing w:before="241"/>
        <w:ind w:left="568" w:right="-1"/>
        <w:rPr>
          <w:rFonts w:cs="Arial"/>
          <w:sz w:val="22"/>
          <w:szCs w:val="22"/>
        </w:rPr>
      </w:pPr>
      <w:r w:rsidRPr="00F67943">
        <w:rPr>
          <w:rFonts w:cs="Arial"/>
          <w:sz w:val="22"/>
          <w:szCs w:val="22"/>
        </w:rPr>
        <w:t xml:space="preserve">La </w:t>
      </w:r>
      <w:proofErr w:type="spellStart"/>
      <w:r w:rsidRPr="00F67943">
        <w:rPr>
          <w:rFonts w:cs="Arial"/>
          <w:sz w:val="22"/>
          <w:szCs w:val="22"/>
        </w:rPr>
        <w:t>memòria</w:t>
      </w:r>
      <w:proofErr w:type="spellEnd"/>
      <w:r w:rsidRPr="00F67943">
        <w:rPr>
          <w:rFonts w:cs="Arial"/>
          <w:sz w:val="22"/>
          <w:szCs w:val="22"/>
        </w:rPr>
        <w:t xml:space="preserve"> ha de ser presentada en </w:t>
      </w:r>
      <w:proofErr w:type="spellStart"/>
      <w:r w:rsidRPr="00F67943">
        <w:rPr>
          <w:rFonts w:cs="Arial"/>
          <w:sz w:val="22"/>
          <w:szCs w:val="22"/>
        </w:rPr>
        <w:t>format</w:t>
      </w:r>
      <w:proofErr w:type="spellEnd"/>
      <w:r w:rsidRPr="00F67943">
        <w:rPr>
          <w:rFonts w:cs="Arial"/>
          <w:sz w:val="22"/>
          <w:szCs w:val="22"/>
        </w:rPr>
        <w:t xml:space="preserve"> PDF. El </w:t>
      </w:r>
      <w:proofErr w:type="spellStart"/>
      <w:r w:rsidRPr="00F67943">
        <w:rPr>
          <w:rFonts w:cs="Arial"/>
          <w:sz w:val="22"/>
          <w:szCs w:val="22"/>
        </w:rPr>
        <w:t>tipus</w:t>
      </w:r>
      <w:proofErr w:type="spellEnd"/>
      <w:r w:rsidRPr="00F67943">
        <w:rPr>
          <w:rFonts w:cs="Arial"/>
          <w:sz w:val="22"/>
          <w:szCs w:val="22"/>
        </w:rPr>
        <w:t xml:space="preserve"> de </w:t>
      </w:r>
      <w:proofErr w:type="spellStart"/>
      <w:r w:rsidRPr="00F67943">
        <w:rPr>
          <w:rFonts w:cs="Arial"/>
          <w:sz w:val="22"/>
          <w:szCs w:val="22"/>
        </w:rPr>
        <w:t>lletra</w:t>
      </w:r>
      <w:proofErr w:type="spellEnd"/>
      <w:r w:rsidRPr="00F67943">
        <w:rPr>
          <w:rFonts w:cs="Arial"/>
          <w:sz w:val="22"/>
          <w:szCs w:val="22"/>
        </w:rPr>
        <w:t xml:space="preserve"> del cos del </w:t>
      </w:r>
      <w:proofErr w:type="spellStart"/>
      <w:r w:rsidRPr="00F67943">
        <w:rPr>
          <w:rFonts w:cs="Arial"/>
          <w:sz w:val="22"/>
          <w:szCs w:val="22"/>
        </w:rPr>
        <w:t>text</w:t>
      </w:r>
      <w:proofErr w:type="spellEnd"/>
      <w:r w:rsidRPr="00F67943">
        <w:rPr>
          <w:rFonts w:cs="Arial"/>
          <w:sz w:val="22"/>
          <w:szCs w:val="22"/>
        </w:rPr>
        <w:t xml:space="preserve"> de la </w:t>
      </w:r>
      <w:proofErr w:type="spellStart"/>
      <w:r w:rsidRPr="00F67943">
        <w:rPr>
          <w:rFonts w:cs="Arial"/>
          <w:sz w:val="22"/>
          <w:szCs w:val="22"/>
        </w:rPr>
        <w:t>memòria</w:t>
      </w:r>
      <w:proofErr w:type="spellEnd"/>
      <w:r w:rsidRPr="00F67943">
        <w:rPr>
          <w:rFonts w:cs="Arial"/>
          <w:spacing w:val="-2"/>
          <w:sz w:val="22"/>
          <w:szCs w:val="22"/>
        </w:rPr>
        <w:t xml:space="preserve"> </w:t>
      </w:r>
      <w:r w:rsidRPr="00F67943">
        <w:rPr>
          <w:rFonts w:cs="Arial"/>
          <w:sz w:val="22"/>
          <w:szCs w:val="22"/>
        </w:rPr>
        <w:t>ha</w:t>
      </w:r>
      <w:r w:rsidRPr="00F67943">
        <w:rPr>
          <w:rFonts w:cs="Arial"/>
          <w:spacing w:val="-1"/>
          <w:sz w:val="22"/>
          <w:szCs w:val="22"/>
        </w:rPr>
        <w:t xml:space="preserve"> </w:t>
      </w:r>
      <w:r w:rsidRPr="00F67943">
        <w:rPr>
          <w:rFonts w:cs="Arial"/>
          <w:sz w:val="22"/>
          <w:szCs w:val="22"/>
        </w:rPr>
        <w:t>de</w:t>
      </w:r>
      <w:r w:rsidRPr="00F67943">
        <w:rPr>
          <w:rFonts w:cs="Arial"/>
          <w:spacing w:val="-2"/>
          <w:sz w:val="22"/>
          <w:szCs w:val="22"/>
        </w:rPr>
        <w:t xml:space="preserve"> </w:t>
      </w:r>
      <w:r w:rsidRPr="00F67943">
        <w:rPr>
          <w:rFonts w:cs="Arial"/>
          <w:sz w:val="22"/>
          <w:szCs w:val="22"/>
        </w:rPr>
        <w:t>ser</w:t>
      </w:r>
      <w:r w:rsidRPr="00F67943">
        <w:rPr>
          <w:rFonts w:cs="Arial"/>
          <w:spacing w:val="-3"/>
          <w:sz w:val="22"/>
          <w:szCs w:val="22"/>
        </w:rPr>
        <w:t xml:space="preserve"> </w:t>
      </w:r>
      <w:r w:rsidRPr="00F67943">
        <w:rPr>
          <w:rFonts w:cs="Arial"/>
          <w:sz w:val="22"/>
          <w:szCs w:val="22"/>
        </w:rPr>
        <w:t>Arial</w:t>
      </w:r>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3"/>
          <w:sz w:val="22"/>
          <w:szCs w:val="22"/>
        </w:rPr>
        <w:t xml:space="preserve"> </w:t>
      </w:r>
      <w:r w:rsidRPr="00F67943">
        <w:rPr>
          <w:rFonts w:cs="Arial"/>
          <w:sz w:val="22"/>
          <w:szCs w:val="22"/>
        </w:rPr>
        <w:t>mida</w:t>
      </w:r>
      <w:r w:rsidRPr="00F67943">
        <w:rPr>
          <w:rFonts w:cs="Arial"/>
          <w:spacing w:val="-1"/>
          <w:sz w:val="22"/>
          <w:szCs w:val="22"/>
        </w:rPr>
        <w:t xml:space="preserve"> </w:t>
      </w:r>
      <w:r w:rsidRPr="00F67943">
        <w:rPr>
          <w:rFonts w:cs="Arial"/>
          <w:sz w:val="22"/>
          <w:szCs w:val="22"/>
        </w:rPr>
        <w:t>mínima</w:t>
      </w:r>
      <w:r w:rsidRPr="00F67943">
        <w:rPr>
          <w:rFonts w:cs="Arial"/>
          <w:spacing w:val="-3"/>
          <w:sz w:val="22"/>
          <w:szCs w:val="22"/>
        </w:rPr>
        <w:t xml:space="preserve"> </w:t>
      </w:r>
      <w:r w:rsidRPr="00F67943">
        <w:rPr>
          <w:rFonts w:cs="Arial"/>
          <w:sz w:val="22"/>
          <w:szCs w:val="22"/>
        </w:rPr>
        <w:t>d’11 i</w:t>
      </w:r>
      <w:r w:rsidRPr="00F67943">
        <w:rPr>
          <w:rFonts w:cs="Arial"/>
          <w:spacing w:val="-3"/>
          <w:sz w:val="22"/>
          <w:szCs w:val="22"/>
        </w:rPr>
        <w:t xml:space="preserve"> </w:t>
      </w:r>
      <w:proofErr w:type="spellStart"/>
      <w:r w:rsidRPr="00F67943">
        <w:rPr>
          <w:rFonts w:cs="Arial"/>
          <w:sz w:val="22"/>
          <w:szCs w:val="22"/>
        </w:rPr>
        <w:t>interlineat</w:t>
      </w:r>
      <w:proofErr w:type="spellEnd"/>
      <w:r w:rsidRPr="00F67943">
        <w:rPr>
          <w:rFonts w:cs="Arial"/>
          <w:spacing w:val="-3"/>
          <w:sz w:val="22"/>
          <w:szCs w:val="22"/>
        </w:rPr>
        <w:t xml:space="preserve"> </w:t>
      </w:r>
      <w:r w:rsidRPr="00F67943">
        <w:rPr>
          <w:rFonts w:cs="Arial"/>
          <w:sz w:val="22"/>
          <w:szCs w:val="22"/>
        </w:rPr>
        <w:t>d’1</w:t>
      </w:r>
      <w:r w:rsidRPr="00F67943">
        <w:rPr>
          <w:rFonts w:cs="Arial"/>
          <w:spacing w:val="-3"/>
          <w:sz w:val="22"/>
          <w:szCs w:val="22"/>
        </w:rPr>
        <w:t xml:space="preserve"> </w:t>
      </w:r>
      <w:proofErr w:type="spellStart"/>
      <w:r w:rsidRPr="00F67943">
        <w:rPr>
          <w:rFonts w:cs="Arial"/>
          <w:sz w:val="22"/>
          <w:szCs w:val="22"/>
        </w:rPr>
        <w:t>punt</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Qualsevol</w:t>
      </w:r>
      <w:proofErr w:type="spellEnd"/>
      <w:r w:rsidRPr="00F67943">
        <w:rPr>
          <w:rFonts w:cs="Arial"/>
          <w:spacing w:val="-3"/>
          <w:sz w:val="22"/>
          <w:szCs w:val="22"/>
        </w:rPr>
        <w:t xml:space="preserve"> </w:t>
      </w:r>
      <w:proofErr w:type="spellStart"/>
      <w:r w:rsidRPr="00F67943">
        <w:rPr>
          <w:rFonts w:cs="Arial"/>
          <w:sz w:val="22"/>
          <w:szCs w:val="22"/>
        </w:rPr>
        <w:t>imatge</w:t>
      </w:r>
      <w:proofErr w:type="spellEnd"/>
      <w:r w:rsidRPr="00F67943">
        <w:rPr>
          <w:rFonts w:cs="Arial"/>
          <w:spacing w:val="-3"/>
          <w:sz w:val="22"/>
          <w:szCs w:val="22"/>
        </w:rPr>
        <w:t xml:space="preserve"> </w:t>
      </w:r>
      <w:r w:rsidRPr="00F67943">
        <w:rPr>
          <w:rFonts w:cs="Arial"/>
          <w:sz w:val="22"/>
          <w:szCs w:val="22"/>
        </w:rPr>
        <w:t xml:space="preserve">i/o </w:t>
      </w:r>
      <w:proofErr w:type="spellStart"/>
      <w:r w:rsidRPr="00F67943">
        <w:rPr>
          <w:rFonts w:cs="Arial"/>
          <w:sz w:val="22"/>
          <w:szCs w:val="22"/>
        </w:rPr>
        <w:t>objecte</w:t>
      </w:r>
      <w:proofErr w:type="spellEnd"/>
      <w:r w:rsidRPr="00F67943">
        <w:rPr>
          <w:rFonts w:cs="Arial"/>
          <w:sz w:val="22"/>
          <w:szCs w:val="22"/>
        </w:rPr>
        <w:t xml:space="preserve"> que </w:t>
      </w:r>
      <w:proofErr w:type="spellStart"/>
      <w:r w:rsidRPr="00F67943">
        <w:rPr>
          <w:rFonts w:cs="Arial"/>
          <w:sz w:val="22"/>
          <w:szCs w:val="22"/>
        </w:rPr>
        <w:t>contingui</w:t>
      </w:r>
      <w:proofErr w:type="spellEnd"/>
      <w:r w:rsidRPr="00F67943">
        <w:rPr>
          <w:rFonts w:cs="Arial"/>
          <w:sz w:val="22"/>
          <w:szCs w:val="22"/>
        </w:rPr>
        <w:t xml:space="preserve"> </w:t>
      </w:r>
      <w:proofErr w:type="spellStart"/>
      <w:r w:rsidRPr="00F67943">
        <w:rPr>
          <w:rFonts w:cs="Arial"/>
          <w:sz w:val="22"/>
          <w:szCs w:val="22"/>
        </w:rPr>
        <w:t>text</w:t>
      </w:r>
      <w:proofErr w:type="spellEnd"/>
      <w:r w:rsidRPr="00F67943">
        <w:rPr>
          <w:rFonts w:cs="Arial"/>
          <w:sz w:val="22"/>
          <w:szCs w:val="22"/>
        </w:rPr>
        <w:t xml:space="preserve"> ha de ser </w:t>
      </w:r>
      <w:proofErr w:type="spellStart"/>
      <w:r w:rsidRPr="00F67943">
        <w:rPr>
          <w:rFonts w:cs="Arial"/>
          <w:sz w:val="22"/>
          <w:szCs w:val="22"/>
        </w:rPr>
        <w:t>clarament</w:t>
      </w:r>
      <w:proofErr w:type="spellEnd"/>
      <w:r w:rsidRPr="00F67943">
        <w:rPr>
          <w:rFonts w:cs="Arial"/>
          <w:sz w:val="22"/>
          <w:szCs w:val="22"/>
        </w:rPr>
        <w:t xml:space="preserve"> </w:t>
      </w:r>
      <w:proofErr w:type="spellStart"/>
      <w:r w:rsidRPr="00F67943">
        <w:rPr>
          <w:rFonts w:cs="Arial"/>
          <w:sz w:val="22"/>
          <w:szCs w:val="22"/>
        </w:rPr>
        <w:t>llegible</w:t>
      </w:r>
      <w:proofErr w:type="spellEnd"/>
      <w:r w:rsidRPr="00F67943">
        <w:rPr>
          <w:rFonts w:cs="Arial"/>
          <w:sz w:val="22"/>
          <w:szCs w:val="22"/>
        </w:rPr>
        <w:t>.</w:t>
      </w:r>
    </w:p>
    <w:p w14:paraId="6A2E9CC7" w14:textId="77777777" w:rsidR="00367264" w:rsidRPr="00F67943" w:rsidRDefault="00367264" w:rsidP="001C0014">
      <w:pPr>
        <w:pStyle w:val="Textindependent"/>
        <w:spacing w:before="239"/>
        <w:ind w:left="568" w:right="-1"/>
        <w:rPr>
          <w:rFonts w:cs="Arial"/>
          <w:sz w:val="22"/>
          <w:szCs w:val="22"/>
        </w:rPr>
      </w:pPr>
      <w:proofErr w:type="spellStart"/>
      <w:r w:rsidRPr="00F67943">
        <w:rPr>
          <w:rFonts w:cs="Arial"/>
          <w:sz w:val="22"/>
          <w:szCs w:val="22"/>
        </w:rPr>
        <w:t>És</w:t>
      </w:r>
      <w:proofErr w:type="spellEnd"/>
      <w:r w:rsidRPr="00F67943">
        <w:rPr>
          <w:rFonts w:cs="Arial"/>
          <w:sz w:val="22"/>
          <w:szCs w:val="22"/>
        </w:rPr>
        <w:t xml:space="preserve"> </w:t>
      </w:r>
      <w:proofErr w:type="spellStart"/>
      <w:r w:rsidRPr="00F67943">
        <w:rPr>
          <w:rFonts w:cs="Arial"/>
          <w:sz w:val="22"/>
          <w:szCs w:val="22"/>
        </w:rPr>
        <w:t>obligatori</w:t>
      </w:r>
      <w:proofErr w:type="spellEnd"/>
      <w:r w:rsidRPr="00F67943">
        <w:rPr>
          <w:rFonts w:cs="Arial"/>
          <w:sz w:val="22"/>
          <w:szCs w:val="22"/>
        </w:rPr>
        <w:t xml:space="preserve"> que la </w:t>
      </w:r>
      <w:proofErr w:type="spellStart"/>
      <w:r w:rsidRPr="00F67943">
        <w:rPr>
          <w:rFonts w:cs="Arial"/>
          <w:sz w:val="22"/>
          <w:szCs w:val="22"/>
        </w:rPr>
        <w:t>informació</w:t>
      </w:r>
      <w:proofErr w:type="spellEnd"/>
      <w:r w:rsidRPr="00F67943">
        <w:rPr>
          <w:rFonts w:cs="Arial"/>
          <w:sz w:val="22"/>
          <w:szCs w:val="22"/>
        </w:rPr>
        <w:t xml:space="preserve"> que </w:t>
      </w:r>
      <w:proofErr w:type="spellStart"/>
      <w:r w:rsidRPr="00F67943">
        <w:rPr>
          <w:rFonts w:cs="Arial"/>
          <w:sz w:val="22"/>
          <w:szCs w:val="22"/>
        </w:rPr>
        <w:t>doni</w:t>
      </w:r>
      <w:proofErr w:type="spellEnd"/>
      <w:r w:rsidRPr="00F67943">
        <w:rPr>
          <w:rFonts w:cs="Arial"/>
          <w:sz w:val="22"/>
          <w:szCs w:val="22"/>
        </w:rPr>
        <w:t xml:space="preserve"> </w:t>
      </w:r>
      <w:proofErr w:type="spellStart"/>
      <w:r w:rsidRPr="00F67943">
        <w:rPr>
          <w:rFonts w:cs="Arial"/>
          <w:sz w:val="22"/>
          <w:szCs w:val="22"/>
        </w:rPr>
        <w:t>resposta</w:t>
      </w:r>
      <w:proofErr w:type="spellEnd"/>
      <w:r w:rsidRPr="00F67943">
        <w:rPr>
          <w:rFonts w:cs="Arial"/>
          <w:sz w:val="22"/>
          <w:szCs w:val="22"/>
        </w:rPr>
        <w:t xml:space="preserve"> a </w:t>
      </w:r>
      <w:proofErr w:type="spellStart"/>
      <w:r w:rsidRPr="00F67943">
        <w:rPr>
          <w:rFonts w:cs="Arial"/>
          <w:sz w:val="22"/>
          <w:szCs w:val="22"/>
        </w:rPr>
        <w:t>cadascun</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criteris</w:t>
      </w:r>
      <w:proofErr w:type="spellEnd"/>
      <w:r w:rsidRPr="00F67943">
        <w:rPr>
          <w:rFonts w:cs="Arial"/>
          <w:sz w:val="22"/>
          <w:szCs w:val="22"/>
        </w:rPr>
        <w:t xml:space="preserve"> de </w:t>
      </w:r>
      <w:proofErr w:type="spellStart"/>
      <w:r w:rsidRPr="00F67943">
        <w:rPr>
          <w:rFonts w:cs="Arial"/>
          <w:sz w:val="22"/>
          <w:szCs w:val="22"/>
        </w:rPr>
        <w:t>valoració</w:t>
      </w:r>
      <w:proofErr w:type="spellEnd"/>
      <w:r w:rsidRPr="00F67943">
        <w:rPr>
          <w:rFonts w:cs="Arial"/>
          <w:sz w:val="22"/>
          <w:szCs w:val="22"/>
        </w:rPr>
        <w:t xml:space="preserve"> de la </w:t>
      </w:r>
      <w:proofErr w:type="spellStart"/>
      <w:r w:rsidRPr="00F67943">
        <w:rPr>
          <w:rFonts w:cs="Arial"/>
          <w:sz w:val="22"/>
          <w:szCs w:val="22"/>
        </w:rPr>
        <w:t>memòria</w:t>
      </w:r>
      <w:proofErr w:type="spellEnd"/>
      <w:r w:rsidRPr="00F67943">
        <w:rPr>
          <w:rFonts w:cs="Arial"/>
          <w:spacing w:val="-3"/>
          <w:sz w:val="22"/>
          <w:szCs w:val="22"/>
        </w:rPr>
        <w:t xml:space="preserve"> </w:t>
      </w:r>
      <w:r w:rsidRPr="00F67943">
        <w:rPr>
          <w:rFonts w:cs="Arial"/>
          <w:sz w:val="22"/>
          <w:szCs w:val="22"/>
        </w:rPr>
        <w:t>es</w:t>
      </w:r>
      <w:r w:rsidRPr="00F67943">
        <w:rPr>
          <w:rFonts w:cs="Arial"/>
          <w:spacing w:val="-2"/>
          <w:sz w:val="22"/>
          <w:szCs w:val="22"/>
        </w:rPr>
        <w:t xml:space="preserve"> </w:t>
      </w:r>
      <w:proofErr w:type="spellStart"/>
      <w:r w:rsidRPr="00F67943">
        <w:rPr>
          <w:rFonts w:cs="Arial"/>
          <w:sz w:val="22"/>
          <w:szCs w:val="22"/>
        </w:rPr>
        <w:t>detalli</w:t>
      </w:r>
      <w:proofErr w:type="spellEnd"/>
      <w:r w:rsidRPr="00F67943">
        <w:rPr>
          <w:rFonts w:cs="Arial"/>
          <w:spacing w:val="-1"/>
          <w:sz w:val="22"/>
          <w:szCs w:val="22"/>
        </w:rPr>
        <w:t xml:space="preserve"> </w:t>
      </w:r>
      <w:r w:rsidRPr="00F67943">
        <w:rPr>
          <w:rFonts w:cs="Arial"/>
          <w:sz w:val="22"/>
          <w:szCs w:val="22"/>
        </w:rPr>
        <w:t>en</w:t>
      </w:r>
      <w:r w:rsidRPr="00F67943">
        <w:rPr>
          <w:rFonts w:cs="Arial"/>
          <w:spacing w:val="-2"/>
          <w:sz w:val="22"/>
          <w:szCs w:val="22"/>
        </w:rPr>
        <w:t xml:space="preserve"> </w:t>
      </w:r>
      <w:proofErr w:type="spellStart"/>
      <w:r w:rsidRPr="00F67943">
        <w:rPr>
          <w:rFonts w:cs="Arial"/>
          <w:sz w:val="22"/>
          <w:szCs w:val="22"/>
        </w:rPr>
        <w:t>l’espai</w:t>
      </w:r>
      <w:proofErr w:type="spellEnd"/>
      <w:r w:rsidRPr="00F67943">
        <w:rPr>
          <w:rFonts w:cs="Arial"/>
          <w:spacing w:val="-3"/>
          <w:sz w:val="22"/>
          <w:szCs w:val="22"/>
        </w:rPr>
        <w:t xml:space="preserve"> </w:t>
      </w:r>
      <w:proofErr w:type="spellStart"/>
      <w:r w:rsidRPr="00F67943">
        <w:rPr>
          <w:rFonts w:cs="Arial"/>
          <w:sz w:val="22"/>
          <w:szCs w:val="22"/>
        </w:rPr>
        <w:t>corresponent</w:t>
      </w:r>
      <w:proofErr w:type="spellEnd"/>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proofErr w:type="spellStart"/>
      <w:r w:rsidRPr="00F67943">
        <w:rPr>
          <w:rFonts w:cs="Arial"/>
          <w:sz w:val="22"/>
          <w:szCs w:val="22"/>
        </w:rPr>
        <w:t>aquell</w:t>
      </w:r>
      <w:proofErr w:type="spellEnd"/>
      <w:r w:rsidRPr="00F67943">
        <w:rPr>
          <w:rFonts w:cs="Arial"/>
          <w:spacing w:val="-2"/>
          <w:sz w:val="22"/>
          <w:szCs w:val="22"/>
        </w:rPr>
        <w:t xml:space="preserve"> </w:t>
      </w:r>
      <w:proofErr w:type="spellStart"/>
      <w:r w:rsidRPr="00F67943">
        <w:rPr>
          <w:rFonts w:cs="Arial"/>
          <w:sz w:val="22"/>
          <w:szCs w:val="22"/>
        </w:rPr>
        <w:t>criteri</w:t>
      </w:r>
      <w:proofErr w:type="spellEnd"/>
      <w:r w:rsidRPr="00F67943">
        <w:rPr>
          <w:rFonts w:cs="Arial"/>
          <w:spacing w:val="-3"/>
          <w:sz w:val="22"/>
          <w:szCs w:val="22"/>
        </w:rPr>
        <w:t xml:space="preserve"> </w:t>
      </w:r>
      <w:r w:rsidRPr="00F67943">
        <w:rPr>
          <w:rFonts w:cs="Arial"/>
          <w:sz w:val="22"/>
          <w:szCs w:val="22"/>
        </w:rPr>
        <w:t>(</w:t>
      </w:r>
      <w:proofErr w:type="spellStart"/>
      <w:r w:rsidRPr="00F67943">
        <w:rPr>
          <w:rFonts w:cs="Arial"/>
          <w:sz w:val="22"/>
          <w:szCs w:val="22"/>
        </w:rPr>
        <w:t>és</w:t>
      </w:r>
      <w:proofErr w:type="spellEnd"/>
      <w:r w:rsidRPr="00F67943">
        <w:rPr>
          <w:rFonts w:cs="Arial"/>
          <w:spacing w:val="-3"/>
          <w:sz w:val="22"/>
          <w:szCs w:val="22"/>
        </w:rPr>
        <w:t xml:space="preserve"> </w:t>
      </w:r>
      <w:r w:rsidRPr="00F67943">
        <w:rPr>
          <w:rFonts w:cs="Arial"/>
          <w:sz w:val="22"/>
          <w:szCs w:val="22"/>
        </w:rPr>
        <w:t>a</w:t>
      </w:r>
      <w:r w:rsidRPr="00F67943">
        <w:rPr>
          <w:rFonts w:cs="Arial"/>
          <w:spacing w:val="-3"/>
          <w:sz w:val="22"/>
          <w:szCs w:val="22"/>
        </w:rPr>
        <w:t xml:space="preserve"> </w:t>
      </w:r>
      <w:proofErr w:type="spellStart"/>
      <w:r w:rsidRPr="00F67943">
        <w:rPr>
          <w:rFonts w:cs="Arial"/>
          <w:sz w:val="22"/>
          <w:szCs w:val="22"/>
        </w:rPr>
        <w:t>dir</w:t>
      </w:r>
      <w:proofErr w:type="spellEnd"/>
      <w:r w:rsidRPr="00F67943">
        <w:rPr>
          <w:rFonts w:cs="Arial"/>
          <w:sz w:val="22"/>
          <w:szCs w:val="22"/>
        </w:rPr>
        <w:t>,</w:t>
      </w:r>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proofErr w:type="spellStart"/>
      <w:r w:rsidRPr="00F67943">
        <w:rPr>
          <w:rFonts w:cs="Arial"/>
          <w:sz w:val="22"/>
          <w:szCs w:val="22"/>
        </w:rPr>
        <w:t>continuació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3"/>
          <w:sz w:val="22"/>
          <w:szCs w:val="22"/>
        </w:rPr>
        <w:t xml:space="preserve"> </w:t>
      </w:r>
      <w:proofErr w:type="spellStart"/>
      <w:r w:rsidRPr="00F67943">
        <w:rPr>
          <w:rFonts w:cs="Arial"/>
          <w:sz w:val="22"/>
          <w:szCs w:val="22"/>
        </w:rPr>
        <w:t>títol</w:t>
      </w:r>
      <w:proofErr w:type="spellEnd"/>
      <w:r w:rsidRPr="00F67943">
        <w:rPr>
          <w:rFonts w:cs="Arial"/>
          <w:spacing w:val="-2"/>
          <w:sz w:val="22"/>
          <w:szCs w:val="22"/>
        </w:rPr>
        <w:t xml:space="preserve"> </w:t>
      </w:r>
      <w:r w:rsidRPr="00F67943">
        <w:rPr>
          <w:rFonts w:cs="Arial"/>
          <w:sz w:val="22"/>
          <w:szCs w:val="22"/>
        </w:rPr>
        <w:t xml:space="preserve">del </w:t>
      </w:r>
      <w:proofErr w:type="spellStart"/>
      <w:r w:rsidRPr="00F67943">
        <w:rPr>
          <w:rFonts w:cs="Arial"/>
          <w:sz w:val="22"/>
          <w:szCs w:val="22"/>
        </w:rPr>
        <w:t>criteri</w:t>
      </w:r>
      <w:proofErr w:type="spellEnd"/>
      <w:r w:rsidRPr="00F67943">
        <w:rPr>
          <w:rFonts w:cs="Arial"/>
          <w:sz w:val="22"/>
          <w:szCs w:val="22"/>
        </w:rPr>
        <w:t xml:space="preserve">) i no en un </w:t>
      </w:r>
      <w:proofErr w:type="spellStart"/>
      <w:r w:rsidRPr="00F67943">
        <w:rPr>
          <w:rFonts w:cs="Arial"/>
          <w:sz w:val="22"/>
          <w:szCs w:val="22"/>
        </w:rPr>
        <w:t>altre</w:t>
      </w:r>
      <w:proofErr w:type="spellEnd"/>
      <w:r w:rsidRPr="00F67943">
        <w:rPr>
          <w:rFonts w:cs="Arial"/>
          <w:sz w:val="22"/>
          <w:szCs w:val="22"/>
        </w:rPr>
        <w:t xml:space="preserve"> </w:t>
      </w:r>
      <w:proofErr w:type="spellStart"/>
      <w:r w:rsidRPr="00F67943">
        <w:rPr>
          <w:rFonts w:cs="Arial"/>
          <w:sz w:val="22"/>
          <w:szCs w:val="22"/>
        </w:rPr>
        <w:t>lloc</w:t>
      </w:r>
      <w:proofErr w:type="spellEnd"/>
      <w:r w:rsidRPr="00F67943">
        <w:rPr>
          <w:rFonts w:cs="Arial"/>
          <w:sz w:val="22"/>
          <w:szCs w:val="22"/>
        </w:rPr>
        <w:t xml:space="preserve"> del </w:t>
      </w:r>
      <w:proofErr w:type="spellStart"/>
      <w:r w:rsidRPr="00F67943">
        <w:rPr>
          <w:rFonts w:cs="Arial"/>
          <w:sz w:val="22"/>
          <w:szCs w:val="22"/>
        </w:rPr>
        <w:t>document</w:t>
      </w:r>
      <w:proofErr w:type="spellEnd"/>
      <w:r w:rsidRPr="00F67943">
        <w:rPr>
          <w:rFonts w:cs="Arial"/>
          <w:sz w:val="22"/>
          <w:szCs w:val="22"/>
        </w:rPr>
        <w:t>.</w:t>
      </w:r>
    </w:p>
    <w:p w14:paraId="19417701" w14:textId="77777777" w:rsidR="00367264" w:rsidRPr="00F67943" w:rsidRDefault="00367264" w:rsidP="001C0014">
      <w:pPr>
        <w:pStyle w:val="Textindependent"/>
        <w:spacing w:before="241"/>
        <w:ind w:left="568" w:right="-1"/>
        <w:rPr>
          <w:rFonts w:cs="Arial"/>
          <w:sz w:val="22"/>
          <w:szCs w:val="22"/>
        </w:rPr>
      </w:pPr>
      <w:r w:rsidRPr="00F67943">
        <w:rPr>
          <w:rFonts w:cs="Arial"/>
          <w:sz w:val="22"/>
          <w:szCs w:val="22"/>
        </w:rPr>
        <w:t>En</w:t>
      </w:r>
      <w:r w:rsidRPr="00F67943">
        <w:rPr>
          <w:rFonts w:cs="Arial"/>
          <w:spacing w:val="-9"/>
          <w:sz w:val="22"/>
          <w:szCs w:val="22"/>
        </w:rPr>
        <w:t xml:space="preserve"> </w:t>
      </w:r>
      <w:proofErr w:type="spellStart"/>
      <w:r w:rsidRPr="00F67943">
        <w:rPr>
          <w:rFonts w:cs="Arial"/>
          <w:sz w:val="22"/>
          <w:szCs w:val="22"/>
        </w:rPr>
        <w:t>aquesta</w:t>
      </w:r>
      <w:proofErr w:type="spellEnd"/>
      <w:r w:rsidRPr="00F67943">
        <w:rPr>
          <w:rFonts w:cs="Arial"/>
          <w:spacing w:val="-8"/>
          <w:sz w:val="22"/>
          <w:szCs w:val="22"/>
        </w:rPr>
        <w:t xml:space="preserve"> </w:t>
      </w:r>
      <w:proofErr w:type="spellStart"/>
      <w:r w:rsidRPr="00F67943">
        <w:rPr>
          <w:rFonts w:cs="Arial"/>
          <w:sz w:val="22"/>
          <w:szCs w:val="22"/>
        </w:rPr>
        <w:t>memòria</w:t>
      </w:r>
      <w:proofErr w:type="spellEnd"/>
      <w:r w:rsidRPr="00F67943">
        <w:rPr>
          <w:rFonts w:cs="Arial"/>
          <w:spacing w:val="-9"/>
          <w:sz w:val="22"/>
          <w:szCs w:val="22"/>
        </w:rPr>
        <w:t xml:space="preserve"> </w:t>
      </w:r>
      <w:r w:rsidRPr="00F67943">
        <w:rPr>
          <w:rFonts w:cs="Arial"/>
          <w:sz w:val="22"/>
          <w:szCs w:val="22"/>
        </w:rPr>
        <w:t>es</w:t>
      </w:r>
      <w:r w:rsidRPr="00F67943">
        <w:rPr>
          <w:rFonts w:cs="Arial"/>
          <w:spacing w:val="-6"/>
          <w:sz w:val="22"/>
          <w:szCs w:val="22"/>
        </w:rPr>
        <w:t xml:space="preserve"> </w:t>
      </w:r>
      <w:r w:rsidRPr="00F67943">
        <w:rPr>
          <w:rFonts w:cs="Arial"/>
          <w:sz w:val="22"/>
          <w:szCs w:val="22"/>
        </w:rPr>
        <w:t>valoraran</w:t>
      </w:r>
      <w:r w:rsidRPr="00F67943">
        <w:rPr>
          <w:rFonts w:cs="Arial"/>
          <w:spacing w:val="-9"/>
          <w:sz w:val="22"/>
          <w:szCs w:val="22"/>
        </w:rPr>
        <w:t xml:space="preserve"> </w:t>
      </w:r>
      <w:proofErr w:type="spellStart"/>
      <w:r w:rsidRPr="00F67943">
        <w:rPr>
          <w:rFonts w:cs="Arial"/>
          <w:sz w:val="22"/>
          <w:szCs w:val="22"/>
        </w:rPr>
        <w:t>els</w:t>
      </w:r>
      <w:proofErr w:type="spellEnd"/>
      <w:r w:rsidRPr="00F67943">
        <w:rPr>
          <w:rFonts w:cs="Arial"/>
          <w:spacing w:val="-7"/>
          <w:sz w:val="22"/>
          <w:szCs w:val="22"/>
        </w:rPr>
        <w:t xml:space="preserve"> </w:t>
      </w:r>
      <w:proofErr w:type="spellStart"/>
      <w:r w:rsidRPr="00F67943">
        <w:rPr>
          <w:rFonts w:cs="Arial"/>
          <w:sz w:val="22"/>
          <w:szCs w:val="22"/>
        </w:rPr>
        <w:t>aspectes</w:t>
      </w:r>
      <w:proofErr w:type="spellEnd"/>
      <w:r w:rsidRPr="00F67943">
        <w:rPr>
          <w:rFonts w:cs="Arial"/>
          <w:spacing w:val="-8"/>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F7F2CBD" w14:textId="77777777" w:rsidR="00367264" w:rsidRPr="00F67943"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metodologia</w:t>
      </w:r>
      <w:r w:rsidRPr="00F67943">
        <w:rPr>
          <w:rFonts w:ascii="Arial" w:hAnsi="Arial" w:cs="Arial"/>
          <w:spacing w:val="-5"/>
          <w:sz w:val="22"/>
          <w:szCs w:val="22"/>
        </w:rPr>
        <w:t xml:space="preserve"> </w:t>
      </w:r>
      <w:r w:rsidRPr="00F67943">
        <w:rPr>
          <w:rFonts w:ascii="Arial" w:hAnsi="Arial" w:cs="Arial"/>
          <w:sz w:val="22"/>
          <w:szCs w:val="22"/>
        </w:rPr>
        <w:t>general</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treball</w:t>
      </w:r>
      <w:r w:rsidRPr="00F67943">
        <w:rPr>
          <w:rFonts w:ascii="Arial" w:hAnsi="Arial" w:cs="Arial"/>
          <w:spacing w:val="-1"/>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es</w:t>
      </w:r>
      <w:r w:rsidRPr="00F67943">
        <w:rPr>
          <w:rFonts w:ascii="Arial" w:hAnsi="Arial" w:cs="Arial"/>
          <w:spacing w:val="-4"/>
          <w:sz w:val="22"/>
          <w:szCs w:val="22"/>
        </w:rPr>
        <w:t xml:space="preserve"> </w:t>
      </w:r>
      <w:r w:rsidRPr="00F67943">
        <w:rPr>
          <w:rFonts w:ascii="Arial" w:hAnsi="Arial" w:cs="Arial"/>
          <w:sz w:val="22"/>
          <w:szCs w:val="22"/>
        </w:rPr>
        <w:t>desenvoluparà</w:t>
      </w:r>
      <w:r w:rsidRPr="00F67943">
        <w:rPr>
          <w:rFonts w:ascii="Arial" w:hAnsi="Arial" w:cs="Arial"/>
          <w:spacing w:val="-5"/>
          <w:sz w:val="22"/>
          <w:szCs w:val="22"/>
        </w:rPr>
        <w:t xml:space="preserve"> </w:t>
      </w:r>
      <w:r w:rsidRPr="00F67943">
        <w:rPr>
          <w:rFonts w:ascii="Arial" w:hAnsi="Arial" w:cs="Arial"/>
          <w:sz w:val="22"/>
          <w:szCs w:val="22"/>
        </w:rPr>
        <w:t>durant</w:t>
      </w:r>
      <w:r w:rsidRPr="00F67943">
        <w:rPr>
          <w:rFonts w:ascii="Arial" w:hAnsi="Arial" w:cs="Arial"/>
          <w:spacing w:val="-4"/>
          <w:sz w:val="22"/>
          <w:szCs w:val="22"/>
        </w:rPr>
        <w:t xml:space="preserve"> </w:t>
      </w:r>
      <w:r w:rsidRPr="00F67943">
        <w:rPr>
          <w:rFonts w:ascii="Arial" w:hAnsi="Arial" w:cs="Arial"/>
          <w:sz w:val="22"/>
          <w:szCs w:val="22"/>
        </w:rPr>
        <w:t>l’execució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lastRenderedPageBreak/>
        <w:t>treballs objecte del contracte.</w:t>
      </w:r>
    </w:p>
    <w:p w14:paraId="4CE44486" w14:textId="77777777" w:rsidR="00367264" w:rsidRPr="00F67943" w:rsidRDefault="00367264" w:rsidP="003568A3">
      <w:pPr>
        <w:pStyle w:val="Pargrafdellista"/>
        <w:widowControl w:val="0"/>
        <w:numPr>
          <w:ilvl w:val="0"/>
          <w:numId w:val="37"/>
        </w:numPr>
        <w:tabs>
          <w:tab w:val="left" w:pos="928"/>
        </w:tabs>
        <w:autoSpaceDE w:val="0"/>
        <w:autoSpaceDN w:val="0"/>
        <w:spacing w:before="239"/>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metodologia</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4"/>
          <w:sz w:val="22"/>
          <w:szCs w:val="22"/>
        </w:rPr>
        <w:t xml:space="preserve"> </w:t>
      </w:r>
      <w:r w:rsidRPr="00F67943">
        <w:rPr>
          <w:rFonts w:ascii="Arial" w:hAnsi="Arial" w:cs="Arial"/>
          <w:sz w:val="22"/>
          <w:szCs w:val="22"/>
        </w:rPr>
        <w:t>desenvolupar</w:t>
      </w:r>
      <w:r w:rsidRPr="00F67943">
        <w:rPr>
          <w:rFonts w:ascii="Arial" w:hAnsi="Arial" w:cs="Arial"/>
          <w:spacing w:val="-4"/>
          <w:sz w:val="22"/>
          <w:szCs w:val="22"/>
        </w:rPr>
        <w:t xml:space="preserve"> </w:t>
      </w:r>
      <w:r w:rsidRPr="00F67943">
        <w:rPr>
          <w:rFonts w:ascii="Arial" w:hAnsi="Arial" w:cs="Arial"/>
          <w:sz w:val="22"/>
          <w:szCs w:val="22"/>
        </w:rPr>
        <w:t>el</w:t>
      </w:r>
      <w:r w:rsidRPr="00F67943">
        <w:rPr>
          <w:rFonts w:ascii="Arial" w:hAnsi="Arial" w:cs="Arial"/>
          <w:spacing w:val="-4"/>
          <w:sz w:val="22"/>
          <w:szCs w:val="22"/>
        </w:rPr>
        <w:t xml:space="preserve"> </w:t>
      </w:r>
      <w:r w:rsidRPr="00F67943">
        <w:rPr>
          <w:rFonts w:ascii="Arial" w:hAnsi="Arial" w:cs="Arial"/>
          <w:sz w:val="22"/>
          <w:szCs w:val="22"/>
        </w:rPr>
        <w:t>mòdul</w:t>
      </w:r>
      <w:r w:rsidRPr="00F67943">
        <w:rPr>
          <w:rFonts w:ascii="Arial" w:hAnsi="Arial" w:cs="Arial"/>
          <w:spacing w:val="-3"/>
          <w:sz w:val="22"/>
          <w:szCs w:val="22"/>
        </w:rPr>
        <w:t xml:space="preserve"> </w:t>
      </w:r>
      <w:r w:rsidRPr="00F67943">
        <w:rPr>
          <w:rFonts w:ascii="Arial" w:hAnsi="Arial" w:cs="Arial"/>
          <w:sz w:val="22"/>
          <w:szCs w:val="22"/>
        </w:rPr>
        <w:t>d’ingesta</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detalla</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4"/>
          <w:sz w:val="22"/>
          <w:szCs w:val="22"/>
        </w:rPr>
        <w:t xml:space="preserve"> </w:t>
      </w:r>
      <w:r w:rsidRPr="00F67943">
        <w:rPr>
          <w:rFonts w:ascii="Arial" w:hAnsi="Arial" w:cs="Arial"/>
          <w:sz w:val="22"/>
          <w:szCs w:val="22"/>
        </w:rPr>
        <w:t>l’apartat 4 del PPT.</w:t>
      </w:r>
    </w:p>
    <w:p w14:paraId="6C2597E0" w14:textId="77777777" w:rsidR="00367264" w:rsidRPr="00F67943"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model</w:t>
      </w:r>
      <w:r w:rsidRPr="00F67943">
        <w:rPr>
          <w:rFonts w:ascii="Arial" w:hAnsi="Arial" w:cs="Arial"/>
          <w:spacing w:val="-7"/>
          <w:sz w:val="22"/>
          <w:szCs w:val="22"/>
        </w:rPr>
        <w:t xml:space="preserve"> </w:t>
      </w:r>
      <w:r w:rsidRPr="00F67943">
        <w:rPr>
          <w:rFonts w:ascii="Arial" w:hAnsi="Arial" w:cs="Arial"/>
          <w:sz w:val="22"/>
          <w:szCs w:val="22"/>
        </w:rPr>
        <w:t>i</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política</w:t>
      </w:r>
      <w:r w:rsidRPr="00F67943">
        <w:rPr>
          <w:rFonts w:ascii="Arial" w:hAnsi="Arial" w:cs="Arial"/>
          <w:spacing w:val="-7"/>
          <w:sz w:val="22"/>
          <w:szCs w:val="22"/>
        </w:rPr>
        <w:t xml:space="preserve"> </w:t>
      </w:r>
      <w:r w:rsidRPr="00F67943">
        <w:rPr>
          <w:rFonts w:ascii="Arial" w:hAnsi="Arial" w:cs="Arial"/>
          <w:sz w:val="22"/>
          <w:szCs w:val="22"/>
        </w:rPr>
        <w:t>d’usuaris,</w:t>
      </w:r>
      <w:r w:rsidRPr="00F67943">
        <w:rPr>
          <w:rFonts w:ascii="Arial" w:hAnsi="Arial" w:cs="Arial"/>
          <w:spacing w:val="-6"/>
          <w:sz w:val="22"/>
          <w:szCs w:val="22"/>
        </w:rPr>
        <w:t xml:space="preserve"> </w:t>
      </w:r>
      <w:r w:rsidRPr="00F67943">
        <w:rPr>
          <w:rFonts w:ascii="Arial" w:hAnsi="Arial" w:cs="Arial"/>
          <w:sz w:val="22"/>
          <w:szCs w:val="22"/>
        </w:rPr>
        <w:t>d’acord</w:t>
      </w:r>
      <w:r w:rsidRPr="00F67943">
        <w:rPr>
          <w:rFonts w:ascii="Arial" w:hAnsi="Arial" w:cs="Arial"/>
          <w:spacing w:val="-7"/>
          <w:sz w:val="22"/>
          <w:szCs w:val="22"/>
        </w:rPr>
        <w:t xml:space="preserve"> </w:t>
      </w:r>
      <w:r w:rsidRPr="00F67943">
        <w:rPr>
          <w:rFonts w:ascii="Arial" w:hAnsi="Arial" w:cs="Arial"/>
          <w:sz w:val="22"/>
          <w:szCs w:val="22"/>
        </w:rPr>
        <w:t>amb</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que</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6"/>
          <w:sz w:val="22"/>
          <w:szCs w:val="22"/>
        </w:rPr>
        <w:t xml:space="preserve"> </w:t>
      </w:r>
      <w:r w:rsidRPr="00F67943">
        <w:rPr>
          <w:rFonts w:ascii="Arial" w:hAnsi="Arial" w:cs="Arial"/>
          <w:sz w:val="22"/>
          <w:szCs w:val="22"/>
        </w:rPr>
        <w:t>detalla</w:t>
      </w:r>
      <w:r w:rsidRPr="00F67943">
        <w:rPr>
          <w:rFonts w:ascii="Arial" w:hAnsi="Arial" w:cs="Arial"/>
          <w:spacing w:val="-7"/>
          <w:sz w:val="22"/>
          <w:szCs w:val="22"/>
        </w:rPr>
        <w:t xml:space="preserve"> </w:t>
      </w:r>
      <w:r w:rsidRPr="00F67943">
        <w:rPr>
          <w:rFonts w:ascii="Arial" w:hAnsi="Arial" w:cs="Arial"/>
          <w:sz w:val="22"/>
          <w:szCs w:val="22"/>
        </w:rPr>
        <w:t>en</w:t>
      </w:r>
      <w:r w:rsidRPr="00F67943">
        <w:rPr>
          <w:rFonts w:ascii="Arial" w:hAnsi="Arial" w:cs="Arial"/>
          <w:spacing w:val="-6"/>
          <w:sz w:val="22"/>
          <w:szCs w:val="22"/>
        </w:rPr>
        <w:t xml:space="preserve"> </w:t>
      </w:r>
      <w:r w:rsidRPr="00F67943">
        <w:rPr>
          <w:rFonts w:ascii="Arial" w:hAnsi="Arial" w:cs="Arial"/>
          <w:sz w:val="22"/>
          <w:szCs w:val="22"/>
        </w:rPr>
        <w:t>l’apartat</w:t>
      </w:r>
      <w:r w:rsidRPr="00F67943">
        <w:rPr>
          <w:rFonts w:ascii="Arial" w:hAnsi="Arial" w:cs="Arial"/>
          <w:spacing w:val="-7"/>
          <w:sz w:val="22"/>
          <w:szCs w:val="22"/>
        </w:rPr>
        <w:t xml:space="preserve"> </w:t>
      </w:r>
      <w:r w:rsidRPr="00F67943">
        <w:rPr>
          <w:rFonts w:ascii="Arial" w:hAnsi="Arial" w:cs="Arial"/>
          <w:sz w:val="22"/>
          <w:szCs w:val="22"/>
        </w:rPr>
        <w:t>4</w:t>
      </w:r>
      <w:r w:rsidRPr="00F67943">
        <w:rPr>
          <w:rFonts w:ascii="Arial" w:hAnsi="Arial" w:cs="Arial"/>
          <w:spacing w:val="-7"/>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pacing w:val="-4"/>
          <w:sz w:val="22"/>
          <w:szCs w:val="22"/>
        </w:rPr>
        <w:t>PPT.</w:t>
      </w:r>
    </w:p>
    <w:p w14:paraId="79406C59" w14:textId="77777777" w:rsidR="00367264" w:rsidRPr="00F67943"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metodologia</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4"/>
          <w:sz w:val="22"/>
          <w:szCs w:val="22"/>
        </w:rPr>
        <w:t xml:space="preserve"> </w:t>
      </w:r>
      <w:r w:rsidRPr="00F67943">
        <w:rPr>
          <w:rFonts w:ascii="Arial" w:hAnsi="Arial" w:cs="Arial"/>
          <w:sz w:val="22"/>
          <w:szCs w:val="22"/>
        </w:rPr>
        <w:t>desenvolupar</w:t>
      </w:r>
      <w:r w:rsidRPr="00F67943">
        <w:rPr>
          <w:rFonts w:ascii="Arial" w:hAnsi="Arial" w:cs="Arial"/>
          <w:spacing w:val="-4"/>
          <w:sz w:val="22"/>
          <w:szCs w:val="22"/>
        </w:rPr>
        <w:t xml:space="preserve"> </w:t>
      </w:r>
      <w:r w:rsidRPr="00F67943">
        <w:rPr>
          <w:rFonts w:ascii="Arial" w:hAnsi="Arial" w:cs="Arial"/>
          <w:sz w:val="22"/>
          <w:szCs w:val="22"/>
        </w:rPr>
        <w:t>els</w:t>
      </w:r>
      <w:r w:rsidRPr="00F67943">
        <w:rPr>
          <w:rFonts w:ascii="Arial" w:hAnsi="Arial" w:cs="Arial"/>
          <w:spacing w:val="-4"/>
          <w:sz w:val="22"/>
          <w:szCs w:val="22"/>
        </w:rPr>
        <w:t xml:space="preserve"> </w:t>
      </w:r>
      <w:r w:rsidRPr="00F67943">
        <w:rPr>
          <w:rFonts w:ascii="Arial" w:hAnsi="Arial" w:cs="Arial"/>
          <w:sz w:val="22"/>
          <w:szCs w:val="22"/>
        </w:rPr>
        <w:t>11</w:t>
      </w:r>
      <w:r w:rsidRPr="00F67943">
        <w:rPr>
          <w:rFonts w:ascii="Arial" w:hAnsi="Arial" w:cs="Arial"/>
          <w:spacing w:val="-3"/>
          <w:sz w:val="22"/>
          <w:szCs w:val="22"/>
        </w:rPr>
        <w:t xml:space="preserve"> </w:t>
      </w:r>
      <w:r w:rsidRPr="00F67943">
        <w:rPr>
          <w:rFonts w:ascii="Arial" w:hAnsi="Arial" w:cs="Arial"/>
          <w:sz w:val="22"/>
          <w:szCs w:val="22"/>
        </w:rPr>
        <w:t>casos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3"/>
          <w:sz w:val="22"/>
          <w:szCs w:val="22"/>
        </w:rPr>
        <w:t xml:space="preserve"> </w:t>
      </w:r>
      <w:r w:rsidRPr="00F67943">
        <w:rPr>
          <w:rFonts w:ascii="Arial" w:hAnsi="Arial" w:cs="Arial"/>
          <w:sz w:val="22"/>
          <w:szCs w:val="22"/>
        </w:rPr>
        <w:t>obligatoris,</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detallen</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l’annex 3 del PPT.</w:t>
      </w:r>
    </w:p>
    <w:p w14:paraId="37899BD4" w14:textId="77777777" w:rsidR="00367264" w:rsidRPr="00F67943"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metodologia</w:t>
      </w:r>
      <w:r w:rsidRPr="00F67943">
        <w:rPr>
          <w:rFonts w:ascii="Arial" w:hAnsi="Arial" w:cs="Arial"/>
          <w:spacing w:val="-3"/>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desenvolupar</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1"/>
          <w:sz w:val="22"/>
          <w:szCs w:val="22"/>
        </w:rPr>
        <w:t xml:space="preserve"> </w:t>
      </w:r>
      <w:r w:rsidRPr="00F67943">
        <w:rPr>
          <w:rFonts w:ascii="Arial" w:hAnsi="Arial" w:cs="Arial"/>
          <w:sz w:val="22"/>
          <w:szCs w:val="22"/>
        </w:rPr>
        <w:t>Fase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3"/>
          <w:sz w:val="22"/>
          <w:szCs w:val="22"/>
        </w:rPr>
        <w:t xml:space="preserve"> </w:t>
      </w:r>
      <w:r w:rsidRPr="00F67943">
        <w:rPr>
          <w:rFonts w:ascii="Arial" w:hAnsi="Arial" w:cs="Arial"/>
          <w:sz w:val="22"/>
          <w:szCs w:val="22"/>
        </w:rPr>
        <w:t>bessó</w:t>
      </w:r>
      <w:r w:rsidRPr="00F67943">
        <w:rPr>
          <w:rFonts w:ascii="Arial" w:hAnsi="Arial" w:cs="Arial"/>
          <w:spacing w:val="-3"/>
          <w:sz w:val="22"/>
          <w:szCs w:val="22"/>
        </w:rPr>
        <w:t xml:space="preserve"> </w:t>
      </w:r>
      <w:r w:rsidRPr="00F67943">
        <w:rPr>
          <w:rFonts w:ascii="Arial" w:hAnsi="Arial" w:cs="Arial"/>
          <w:sz w:val="22"/>
          <w:szCs w:val="22"/>
        </w:rPr>
        <w:t>digital</w:t>
      </w:r>
      <w:r w:rsidRPr="00F67943">
        <w:rPr>
          <w:rFonts w:ascii="Arial" w:hAnsi="Arial" w:cs="Arial"/>
          <w:spacing w:val="-2"/>
          <w:sz w:val="22"/>
          <w:szCs w:val="22"/>
        </w:rPr>
        <w:t xml:space="preserve"> </w:t>
      </w:r>
      <w:r w:rsidRPr="00F67943">
        <w:rPr>
          <w:rFonts w:ascii="Arial" w:hAnsi="Arial" w:cs="Arial"/>
          <w:sz w:val="22"/>
          <w:szCs w:val="22"/>
        </w:rPr>
        <w:t>prescriptiu</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d'operació,</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es detalla a l’apartat 5.2.4 del PPT.</w:t>
      </w:r>
    </w:p>
    <w:p w14:paraId="352BD37B" w14:textId="77777777" w:rsidR="00367264" w:rsidRPr="00F67943"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metodologia</w:t>
      </w:r>
      <w:r w:rsidRPr="00F67943">
        <w:rPr>
          <w:rFonts w:ascii="Arial" w:hAnsi="Arial" w:cs="Arial"/>
          <w:spacing w:val="-2"/>
          <w:sz w:val="22"/>
          <w:szCs w:val="22"/>
        </w:rPr>
        <w:t xml:space="preserve"> </w:t>
      </w:r>
      <w:r w:rsidRPr="00F67943">
        <w:rPr>
          <w:rFonts w:ascii="Arial" w:hAnsi="Arial" w:cs="Arial"/>
          <w:sz w:val="22"/>
          <w:szCs w:val="22"/>
        </w:rPr>
        <w:t>per</w:t>
      </w:r>
      <w:r w:rsidRPr="00F67943">
        <w:rPr>
          <w:rFonts w:ascii="Arial" w:hAnsi="Arial" w:cs="Arial"/>
          <w:spacing w:val="-2"/>
          <w:sz w:val="22"/>
          <w:szCs w:val="22"/>
        </w:rPr>
        <w:t xml:space="preserve"> </w:t>
      </w:r>
      <w:r w:rsidRPr="00F67943">
        <w:rPr>
          <w:rFonts w:ascii="Arial" w:hAnsi="Arial" w:cs="Arial"/>
          <w:sz w:val="22"/>
          <w:szCs w:val="22"/>
        </w:rPr>
        <w:t>desenvolupar</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Fase</w:t>
      </w:r>
      <w:r w:rsidRPr="00F67943">
        <w:rPr>
          <w:rFonts w:ascii="Arial" w:hAnsi="Arial" w:cs="Arial"/>
          <w:spacing w:val="-3"/>
          <w:sz w:val="22"/>
          <w:szCs w:val="22"/>
        </w:rPr>
        <w:t xml:space="preserve"> </w:t>
      </w:r>
      <w:r w:rsidRPr="00F67943">
        <w:rPr>
          <w:rFonts w:ascii="Arial" w:hAnsi="Arial" w:cs="Arial"/>
          <w:sz w:val="22"/>
          <w:szCs w:val="22"/>
        </w:rPr>
        <w:t>4,</w:t>
      </w:r>
      <w:r w:rsidRPr="00F67943">
        <w:rPr>
          <w:rFonts w:ascii="Arial" w:hAnsi="Arial" w:cs="Arial"/>
          <w:spacing w:val="-2"/>
          <w:sz w:val="22"/>
          <w:szCs w:val="22"/>
        </w:rPr>
        <w:t xml:space="preserve"> </w:t>
      </w:r>
      <w:r w:rsidRPr="00F67943">
        <w:rPr>
          <w:rFonts w:ascii="Arial" w:hAnsi="Arial" w:cs="Arial"/>
          <w:sz w:val="22"/>
          <w:szCs w:val="22"/>
        </w:rPr>
        <w:t>exportació</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presentació</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resultats,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es detalla a l’apartat 5.2.5 del PPT.</w:t>
      </w:r>
    </w:p>
    <w:p w14:paraId="6D5CE9C0" w14:textId="77777777" w:rsidR="00367264" w:rsidRPr="00F67943"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matriu</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riscos</w:t>
      </w:r>
      <w:r w:rsidRPr="00F67943">
        <w:rPr>
          <w:rFonts w:ascii="Arial" w:hAnsi="Arial" w:cs="Arial"/>
          <w:spacing w:val="-5"/>
          <w:sz w:val="22"/>
          <w:szCs w:val="22"/>
        </w:rPr>
        <w:t xml:space="preserve"> </w:t>
      </w:r>
      <w:r w:rsidRPr="00F67943">
        <w:rPr>
          <w:rFonts w:ascii="Arial" w:hAnsi="Arial" w:cs="Arial"/>
          <w:spacing w:val="-2"/>
          <w:sz w:val="22"/>
          <w:szCs w:val="22"/>
        </w:rPr>
        <w:t>proposada.</w:t>
      </w:r>
    </w:p>
    <w:p w14:paraId="20806350" w14:textId="38A60B64" w:rsidR="00367264" w:rsidRPr="00F67943" w:rsidRDefault="00367264" w:rsidP="00367264">
      <w:pPr>
        <w:pStyle w:val="Textindependent"/>
        <w:spacing w:before="239"/>
        <w:ind w:left="568" w:right="-1"/>
        <w:rPr>
          <w:rFonts w:cs="Arial"/>
          <w:b/>
          <w:bCs/>
          <w:sz w:val="22"/>
          <w:szCs w:val="22"/>
        </w:rPr>
      </w:pPr>
      <w:r w:rsidRPr="00F67943">
        <w:rPr>
          <w:rFonts w:cs="Arial"/>
          <w:b/>
          <w:bCs/>
          <w:sz w:val="22"/>
          <w:szCs w:val="22"/>
        </w:rPr>
        <w:t>La</w:t>
      </w:r>
      <w:r w:rsidRPr="00F67943">
        <w:rPr>
          <w:rFonts w:cs="Arial"/>
          <w:b/>
          <w:bCs/>
          <w:spacing w:val="-3"/>
          <w:sz w:val="22"/>
          <w:szCs w:val="22"/>
        </w:rPr>
        <w:t xml:space="preserve"> </w:t>
      </w:r>
      <w:proofErr w:type="spellStart"/>
      <w:r w:rsidRPr="00F67943">
        <w:rPr>
          <w:rFonts w:cs="Arial"/>
          <w:b/>
          <w:bCs/>
          <w:sz w:val="22"/>
          <w:szCs w:val="22"/>
        </w:rPr>
        <w:t>puntuació</w:t>
      </w:r>
      <w:proofErr w:type="spellEnd"/>
      <w:r w:rsidRPr="00F67943">
        <w:rPr>
          <w:rFonts w:cs="Arial"/>
          <w:b/>
          <w:bCs/>
          <w:spacing w:val="-3"/>
          <w:sz w:val="22"/>
          <w:szCs w:val="22"/>
        </w:rPr>
        <w:t xml:space="preserve"> </w:t>
      </w:r>
      <w:proofErr w:type="spellStart"/>
      <w:r w:rsidRPr="00F67943">
        <w:rPr>
          <w:rFonts w:cs="Arial"/>
          <w:b/>
          <w:bCs/>
          <w:sz w:val="22"/>
          <w:szCs w:val="22"/>
        </w:rPr>
        <w:t>màxima</w:t>
      </w:r>
      <w:proofErr w:type="spellEnd"/>
      <w:r w:rsidRPr="00F67943">
        <w:rPr>
          <w:rFonts w:cs="Arial"/>
          <w:b/>
          <w:bCs/>
          <w:spacing w:val="-3"/>
          <w:sz w:val="22"/>
          <w:szCs w:val="22"/>
        </w:rPr>
        <w:t xml:space="preserve"> </w:t>
      </w:r>
      <w:r w:rsidRPr="00F67943">
        <w:rPr>
          <w:rFonts w:cs="Arial"/>
          <w:b/>
          <w:bCs/>
          <w:sz w:val="22"/>
          <w:szCs w:val="22"/>
        </w:rPr>
        <w:t>de</w:t>
      </w:r>
      <w:r w:rsidRPr="00F67943">
        <w:rPr>
          <w:rFonts w:cs="Arial"/>
          <w:b/>
          <w:bCs/>
          <w:spacing w:val="-3"/>
          <w:sz w:val="22"/>
          <w:szCs w:val="22"/>
        </w:rPr>
        <w:t xml:space="preserve"> </w:t>
      </w:r>
      <w:r w:rsidRPr="00F67943">
        <w:rPr>
          <w:rFonts w:cs="Arial"/>
          <w:b/>
          <w:bCs/>
          <w:sz w:val="22"/>
          <w:szCs w:val="22"/>
        </w:rPr>
        <w:t>la</w:t>
      </w:r>
      <w:r w:rsidRPr="00F67943">
        <w:rPr>
          <w:rFonts w:cs="Arial"/>
          <w:b/>
          <w:bCs/>
          <w:spacing w:val="-3"/>
          <w:sz w:val="22"/>
          <w:szCs w:val="22"/>
        </w:rPr>
        <w:t xml:space="preserve"> </w:t>
      </w:r>
      <w:proofErr w:type="spellStart"/>
      <w:r w:rsidRPr="00F67943">
        <w:rPr>
          <w:rFonts w:cs="Arial"/>
          <w:b/>
          <w:bCs/>
          <w:sz w:val="22"/>
          <w:szCs w:val="22"/>
        </w:rPr>
        <w:t>memòria</w:t>
      </w:r>
      <w:proofErr w:type="spellEnd"/>
      <w:r w:rsidRPr="00F67943">
        <w:rPr>
          <w:rFonts w:cs="Arial"/>
          <w:b/>
          <w:bCs/>
          <w:spacing w:val="-3"/>
          <w:sz w:val="22"/>
          <w:szCs w:val="22"/>
        </w:rPr>
        <w:t xml:space="preserve"> </w:t>
      </w:r>
      <w:proofErr w:type="spellStart"/>
      <w:r w:rsidRPr="00F67943">
        <w:rPr>
          <w:rFonts w:cs="Arial"/>
          <w:b/>
          <w:bCs/>
          <w:sz w:val="22"/>
          <w:szCs w:val="22"/>
        </w:rPr>
        <w:t>tècnica</w:t>
      </w:r>
      <w:proofErr w:type="spellEnd"/>
      <w:r w:rsidRPr="00F67943">
        <w:rPr>
          <w:rFonts w:cs="Arial"/>
          <w:b/>
          <w:bCs/>
          <w:spacing w:val="-3"/>
          <w:sz w:val="22"/>
          <w:szCs w:val="22"/>
        </w:rPr>
        <w:t xml:space="preserve"> </w:t>
      </w:r>
      <w:proofErr w:type="spellStart"/>
      <w:r w:rsidRPr="00F67943">
        <w:rPr>
          <w:rFonts w:cs="Arial"/>
          <w:b/>
          <w:bCs/>
          <w:sz w:val="22"/>
          <w:szCs w:val="22"/>
        </w:rPr>
        <w:t>és</w:t>
      </w:r>
      <w:proofErr w:type="spellEnd"/>
      <w:r w:rsidRPr="00F67943">
        <w:rPr>
          <w:rFonts w:cs="Arial"/>
          <w:b/>
          <w:bCs/>
          <w:spacing w:val="-4"/>
          <w:sz w:val="22"/>
          <w:szCs w:val="22"/>
        </w:rPr>
        <w:t xml:space="preserve"> </w:t>
      </w:r>
      <w:r w:rsidRPr="00F67943">
        <w:rPr>
          <w:rFonts w:cs="Arial"/>
          <w:b/>
          <w:bCs/>
          <w:sz w:val="22"/>
          <w:szCs w:val="22"/>
        </w:rPr>
        <w:t>de</w:t>
      </w:r>
      <w:r w:rsidRPr="00F67943">
        <w:rPr>
          <w:rFonts w:cs="Arial"/>
          <w:b/>
          <w:bCs/>
          <w:spacing w:val="-2"/>
          <w:sz w:val="22"/>
          <w:szCs w:val="22"/>
        </w:rPr>
        <w:t xml:space="preserve"> </w:t>
      </w:r>
      <w:r w:rsidRPr="00F67943">
        <w:rPr>
          <w:rFonts w:cs="Arial"/>
          <w:b/>
          <w:bCs/>
          <w:sz w:val="22"/>
          <w:szCs w:val="22"/>
        </w:rPr>
        <w:t>244</w:t>
      </w:r>
      <w:r w:rsidRPr="00F67943">
        <w:rPr>
          <w:rFonts w:cs="Arial"/>
          <w:b/>
          <w:bCs/>
          <w:spacing w:val="-3"/>
          <w:sz w:val="22"/>
          <w:szCs w:val="22"/>
        </w:rPr>
        <w:t xml:space="preserve"> </w:t>
      </w:r>
      <w:proofErr w:type="spellStart"/>
      <w:r w:rsidRPr="00F67943">
        <w:rPr>
          <w:rFonts w:cs="Arial"/>
          <w:b/>
          <w:bCs/>
          <w:sz w:val="22"/>
          <w:szCs w:val="22"/>
        </w:rPr>
        <w:t>punts</w:t>
      </w:r>
      <w:proofErr w:type="spellEnd"/>
      <w:r w:rsidRPr="00F67943">
        <w:rPr>
          <w:rFonts w:cs="Arial"/>
          <w:b/>
          <w:bCs/>
          <w:sz w:val="22"/>
          <w:szCs w:val="22"/>
        </w:rPr>
        <w:t>,</w:t>
      </w:r>
      <w:r w:rsidRPr="00F67943">
        <w:rPr>
          <w:rFonts w:cs="Arial"/>
          <w:b/>
          <w:bCs/>
          <w:spacing w:val="-4"/>
          <w:sz w:val="22"/>
          <w:szCs w:val="22"/>
        </w:rPr>
        <w:t xml:space="preserve"> </w:t>
      </w:r>
      <w:proofErr w:type="spellStart"/>
      <w:r w:rsidRPr="00F67943">
        <w:rPr>
          <w:rFonts w:cs="Arial"/>
          <w:b/>
          <w:bCs/>
          <w:sz w:val="22"/>
          <w:szCs w:val="22"/>
        </w:rPr>
        <w:t>d’acord</w:t>
      </w:r>
      <w:proofErr w:type="spellEnd"/>
      <w:r w:rsidRPr="00F67943">
        <w:rPr>
          <w:rFonts w:cs="Arial"/>
          <w:b/>
          <w:bCs/>
          <w:spacing w:val="-3"/>
          <w:sz w:val="22"/>
          <w:szCs w:val="22"/>
        </w:rPr>
        <w:t xml:space="preserve"> </w:t>
      </w:r>
      <w:proofErr w:type="spellStart"/>
      <w:r w:rsidRPr="00F67943">
        <w:rPr>
          <w:rFonts w:cs="Arial"/>
          <w:b/>
          <w:bCs/>
          <w:sz w:val="22"/>
          <w:szCs w:val="22"/>
        </w:rPr>
        <w:t>amb</w:t>
      </w:r>
      <w:proofErr w:type="spellEnd"/>
      <w:r w:rsidRPr="00F67943">
        <w:rPr>
          <w:rFonts w:cs="Arial"/>
          <w:b/>
          <w:bCs/>
          <w:spacing w:val="-4"/>
          <w:sz w:val="22"/>
          <w:szCs w:val="22"/>
        </w:rPr>
        <w:t xml:space="preserve"> </w:t>
      </w:r>
      <w:proofErr w:type="spellStart"/>
      <w:r w:rsidRPr="00F67943">
        <w:rPr>
          <w:rFonts w:cs="Arial"/>
          <w:b/>
          <w:bCs/>
          <w:sz w:val="22"/>
          <w:szCs w:val="22"/>
        </w:rPr>
        <w:t>els</w:t>
      </w:r>
      <w:proofErr w:type="spellEnd"/>
      <w:r w:rsidRPr="00F67943">
        <w:rPr>
          <w:rFonts w:cs="Arial"/>
          <w:b/>
          <w:bCs/>
          <w:spacing w:val="-3"/>
          <w:sz w:val="22"/>
          <w:szCs w:val="22"/>
        </w:rPr>
        <w:t xml:space="preserve"> </w:t>
      </w:r>
      <w:proofErr w:type="spellStart"/>
      <w:r w:rsidRPr="00F67943">
        <w:rPr>
          <w:rFonts w:cs="Arial"/>
          <w:b/>
          <w:bCs/>
          <w:sz w:val="22"/>
          <w:szCs w:val="22"/>
        </w:rPr>
        <w:t>criteris</w:t>
      </w:r>
      <w:proofErr w:type="spellEnd"/>
      <w:r w:rsidRPr="00F67943">
        <w:rPr>
          <w:rFonts w:cs="Arial"/>
          <w:b/>
          <w:bCs/>
          <w:sz w:val="22"/>
          <w:szCs w:val="22"/>
        </w:rPr>
        <w:t xml:space="preserve"> </w:t>
      </w:r>
      <w:proofErr w:type="spellStart"/>
      <w:r w:rsidR="00CC1D2D" w:rsidRPr="00F67943">
        <w:rPr>
          <w:rFonts w:cs="Arial"/>
          <w:b/>
          <w:bCs/>
          <w:sz w:val="22"/>
          <w:szCs w:val="22"/>
        </w:rPr>
        <w:t>recollits</w:t>
      </w:r>
      <w:proofErr w:type="spellEnd"/>
      <w:r w:rsidR="00CC1D2D" w:rsidRPr="00F67943">
        <w:rPr>
          <w:rFonts w:cs="Arial"/>
          <w:b/>
          <w:bCs/>
          <w:sz w:val="22"/>
          <w:szCs w:val="22"/>
        </w:rPr>
        <w:t xml:space="preserve"> en </w:t>
      </w:r>
      <w:proofErr w:type="spellStart"/>
      <w:r w:rsidR="00CC1D2D" w:rsidRPr="00F67943">
        <w:rPr>
          <w:rFonts w:cs="Arial"/>
          <w:b/>
          <w:bCs/>
          <w:sz w:val="22"/>
          <w:szCs w:val="22"/>
        </w:rPr>
        <w:t>aquest</w:t>
      </w:r>
      <w:proofErr w:type="spellEnd"/>
      <w:r w:rsidR="00CC1D2D" w:rsidRPr="00F67943">
        <w:rPr>
          <w:rFonts w:cs="Arial"/>
          <w:b/>
          <w:bCs/>
          <w:sz w:val="22"/>
          <w:szCs w:val="22"/>
        </w:rPr>
        <w:t xml:space="preserve"> </w:t>
      </w:r>
      <w:proofErr w:type="spellStart"/>
      <w:r w:rsidR="00CC1D2D" w:rsidRPr="00F67943">
        <w:rPr>
          <w:rFonts w:cs="Arial"/>
          <w:b/>
          <w:bCs/>
          <w:sz w:val="22"/>
          <w:szCs w:val="22"/>
        </w:rPr>
        <w:t>apartat</w:t>
      </w:r>
      <w:proofErr w:type="spellEnd"/>
    </w:p>
    <w:p w14:paraId="20DF1C41" w14:textId="77777777" w:rsidR="00367264" w:rsidRPr="00F67943" w:rsidRDefault="00367264" w:rsidP="00367264">
      <w:pPr>
        <w:pStyle w:val="Textindependent"/>
        <w:spacing w:before="131"/>
        <w:ind w:right="-1"/>
        <w:rPr>
          <w:rFonts w:cs="Arial"/>
          <w:sz w:val="22"/>
          <w:szCs w:val="22"/>
        </w:rPr>
      </w:pPr>
      <w:bookmarkStart w:id="3" w:name="12.1.2._Puntuació_mínima_requerida_per_p"/>
      <w:bookmarkStart w:id="4" w:name="_bookmark24"/>
      <w:bookmarkEnd w:id="3"/>
      <w:bookmarkEnd w:id="4"/>
    </w:p>
    <w:p w14:paraId="2A4B9C1E" w14:textId="77777777" w:rsidR="00367264" w:rsidRPr="00F67943" w:rsidRDefault="00367264" w:rsidP="003568A3">
      <w:pPr>
        <w:pStyle w:val="Ttol4"/>
        <w:numPr>
          <w:ilvl w:val="0"/>
          <w:numId w:val="40"/>
        </w:numPr>
        <w:tabs>
          <w:tab w:val="left" w:pos="1274"/>
        </w:tabs>
        <w:ind w:right="-1"/>
        <w:jc w:val="both"/>
        <w:rPr>
          <w:rFonts w:ascii="Arial" w:hAnsi="Arial" w:cs="Arial"/>
          <w:i w:val="0"/>
          <w:iCs w:val="0"/>
          <w:color w:val="auto"/>
          <w:u w:val="single"/>
        </w:rPr>
      </w:pPr>
      <w:bookmarkStart w:id="5" w:name="12.1.3._Descripció_dels_criteris_i_barem"/>
      <w:bookmarkStart w:id="6" w:name="_bookmark25"/>
      <w:bookmarkEnd w:id="5"/>
      <w:bookmarkEnd w:id="6"/>
      <w:r w:rsidRPr="00F67943">
        <w:rPr>
          <w:rFonts w:ascii="Arial" w:hAnsi="Arial" w:cs="Arial"/>
          <w:i w:val="0"/>
          <w:iCs w:val="0"/>
          <w:color w:val="auto"/>
          <w:u w:val="single"/>
        </w:rPr>
        <w:t>Descripció</w:t>
      </w:r>
      <w:r w:rsidRPr="00F67943">
        <w:rPr>
          <w:rFonts w:ascii="Arial" w:hAnsi="Arial" w:cs="Arial"/>
          <w:i w:val="0"/>
          <w:iCs w:val="0"/>
          <w:color w:val="auto"/>
          <w:spacing w:val="-9"/>
          <w:u w:val="single"/>
        </w:rPr>
        <w:t xml:space="preserve"> </w:t>
      </w:r>
      <w:r w:rsidRPr="00F67943">
        <w:rPr>
          <w:rFonts w:ascii="Arial" w:hAnsi="Arial" w:cs="Arial"/>
          <w:i w:val="0"/>
          <w:iCs w:val="0"/>
          <w:color w:val="auto"/>
          <w:u w:val="single"/>
        </w:rPr>
        <w:t>dels</w:t>
      </w:r>
      <w:r w:rsidRPr="00F67943">
        <w:rPr>
          <w:rFonts w:ascii="Arial" w:hAnsi="Arial" w:cs="Arial"/>
          <w:i w:val="0"/>
          <w:iCs w:val="0"/>
          <w:color w:val="auto"/>
          <w:spacing w:val="-9"/>
          <w:u w:val="single"/>
        </w:rPr>
        <w:t xml:space="preserve"> </w:t>
      </w:r>
      <w:r w:rsidRPr="00F67943">
        <w:rPr>
          <w:rFonts w:ascii="Arial" w:hAnsi="Arial" w:cs="Arial"/>
          <w:i w:val="0"/>
          <w:iCs w:val="0"/>
          <w:color w:val="auto"/>
          <w:u w:val="single"/>
        </w:rPr>
        <w:t>criteris</w:t>
      </w:r>
      <w:r w:rsidRPr="00F67943">
        <w:rPr>
          <w:rFonts w:ascii="Arial" w:hAnsi="Arial" w:cs="Arial"/>
          <w:i w:val="0"/>
          <w:iCs w:val="0"/>
          <w:color w:val="auto"/>
          <w:spacing w:val="-8"/>
          <w:u w:val="single"/>
        </w:rPr>
        <w:t xml:space="preserve"> </w:t>
      </w:r>
      <w:r w:rsidRPr="00F67943">
        <w:rPr>
          <w:rFonts w:ascii="Arial" w:hAnsi="Arial" w:cs="Arial"/>
          <w:i w:val="0"/>
          <w:iCs w:val="0"/>
          <w:color w:val="auto"/>
          <w:u w:val="single"/>
        </w:rPr>
        <w:t>i</w:t>
      </w:r>
      <w:r w:rsidRPr="00F67943">
        <w:rPr>
          <w:rFonts w:ascii="Arial" w:hAnsi="Arial" w:cs="Arial"/>
          <w:i w:val="0"/>
          <w:iCs w:val="0"/>
          <w:color w:val="auto"/>
          <w:spacing w:val="-6"/>
          <w:u w:val="single"/>
        </w:rPr>
        <w:t xml:space="preserve"> </w:t>
      </w:r>
      <w:r w:rsidRPr="00F67943">
        <w:rPr>
          <w:rFonts w:ascii="Arial" w:hAnsi="Arial" w:cs="Arial"/>
          <w:i w:val="0"/>
          <w:iCs w:val="0"/>
          <w:color w:val="auto"/>
          <w:u w:val="single"/>
        </w:rPr>
        <w:t>barems</w:t>
      </w:r>
      <w:r w:rsidRPr="00F67943">
        <w:rPr>
          <w:rFonts w:ascii="Arial" w:hAnsi="Arial" w:cs="Arial"/>
          <w:i w:val="0"/>
          <w:iCs w:val="0"/>
          <w:color w:val="auto"/>
          <w:spacing w:val="-9"/>
          <w:u w:val="single"/>
        </w:rPr>
        <w:t xml:space="preserve"> </w:t>
      </w:r>
      <w:r w:rsidRPr="00F67943">
        <w:rPr>
          <w:rFonts w:ascii="Arial" w:hAnsi="Arial" w:cs="Arial"/>
          <w:i w:val="0"/>
          <w:iCs w:val="0"/>
          <w:color w:val="auto"/>
          <w:u w:val="single"/>
        </w:rPr>
        <w:t>de</w:t>
      </w:r>
      <w:r w:rsidRPr="00F67943">
        <w:rPr>
          <w:rFonts w:ascii="Arial" w:hAnsi="Arial" w:cs="Arial"/>
          <w:i w:val="0"/>
          <w:iCs w:val="0"/>
          <w:color w:val="auto"/>
          <w:spacing w:val="-9"/>
          <w:u w:val="single"/>
        </w:rPr>
        <w:t xml:space="preserve"> </w:t>
      </w:r>
      <w:r w:rsidRPr="00F67943">
        <w:rPr>
          <w:rFonts w:ascii="Arial" w:hAnsi="Arial" w:cs="Arial"/>
          <w:i w:val="0"/>
          <w:iCs w:val="0"/>
          <w:color w:val="auto"/>
          <w:spacing w:val="-2"/>
          <w:u w:val="single"/>
        </w:rPr>
        <w:t>puntuació</w:t>
      </w:r>
    </w:p>
    <w:p w14:paraId="31B0EEB6" w14:textId="77777777" w:rsidR="00367264" w:rsidRPr="00F67943" w:rsidRDefault="00367264" w:rsidP="00367264">
      <w:pPr>
        <w:pStyle w:val="Textindependent"/>
        <w:spacing w:before="107"/>
        <w:ind w:right="-1"/>
        <w:rPr>
          <w:rFonts w:cs="Arial"/>
          <w:b/>
          <w:sz w:val="22"/>
          <w:szCs w:val="22"/>
        </w:rPr>
      </w:pPr>
    </w:p>
    <w:p w14:paraId="6BC27E5A" w14:textId="77777777" w:rsidR="00367264" w:rsidRPr="00F67943" w:rsidRDefault="00367264" w:rsidP="003568A3">
      <w:pPr>
        <w:pStyle w:val="Pargrafdellista"/>
        <w:widowControl w:val="0"/>
        <w:numPr>
          <w:ilvl w:val="0"/>
          <w:numId w:val="39"/>
        </w:numPr>
        <w:tabs>
          <w:tab w:val="left" w:pos="851"/>
          <w:tab w:val="left" w:pos="853"/>
        </w:tabs>
        <w:autoSpaceDE w:val="0"/>
        <w:autoSpaceDN w:val="0"/>
        <w:ind w:right="-1"/>
        <w:contextualSpacing w:val="0"/>
        <w:jc w:val="both"/>
        <w:rPr>
          <w:rFonts w:ascii="Arial" w:hAnsi="Arial" w:cs="Arial"/>
          <w:b/>
          <w:sz w:val="22"/>
          <w:szCs w:val="22"/>
        </w:rPr>
      </w:pPr>
      <w:bookmarkStart w:id="7" w:name="a._Metodologia_general_i_plantejament_pe"/>
      <w:bookmarkEnd w:id="7"/>
      <w:r w:rsidRPr="00F67943">
        <w:rPr>
          <w:rFonts w:ascii="Arial" w:hAnsi="Arial" w:cs="Arial"/>
          <w:b/>
          <w:sz w:val="22"/>
          <w:szCs w:val="22"/>
        </w:rPr>
        <w:t>Metodologia</w:t>
      </w:r>
      <w:r w:rsidRPr="00F67943">
        <w:rPr>
          <w:rFonts w:ascii="Arial" w:hAnsi="Arial" w:cs="Arial"/>
          <w:b/>
          <w:spacing w:val="-3"/>
          <w:sz w:val="22"/>
          <w:szCs w:val="22"/>
        </w:rPr>
        <w:t xml:space="preserve"> </w:t>
      </w:r>
      <w:r w:rsidRPr="00F67943">
        <w:rPr>
          <w:rFonts w:ascii="Arial" w:hAnsi="Arial" w:cs="Arial"/>
          <w:b/>
          <w:sz w:val="22"/>
          <w:szCs w:val="22"/>
        </w:rPr>
        <w:t>general</w:t>
      </w:r>
      <w:r w:rsidRPr="00F67943">
        <w:rPr>
          <w:rFonts w:ascii="Arial" w:hAnsi="Arial" w:cs="Arial"/>
          <w:b/>
          <w:spacing w:val="-4"/>
          <w:sz w:val="22"/>
          <w:szCs w:val="22"/>
        </w:rPr>
        <w:t xml:space="preserve"> </w:t>
      </w:r>
      <w:r w:rsidRPr="00F67943">
        <w:rPr>
          <w:rFonts w:ascii="Arial" w:hAnsi="Arial" w:cs="Arial"/>
          <w:b/>
          <w:sz w:val="22"/>
          <w:szCs w:val="22"/>
        </w:rPr>
        <w:t>i</w:t>
      </w:r>
      <w:r w:rsidRPr="00F67943">
        <w:rPr>
          <w:rFonts w:ascii="Arial" w:hAnsi="Arial" w:cs="Arial"/>
          <w:b/>
          <w:spacing w:val="-5"/>
          <w:sz w:val="22"/>
          <w:szCs w:val="22"/>
        </w:rPr>
        <w:t xml:space="preserve"> </w:t>
      </w:r>
      <w:r w:rsidRPr="00F67943">
        <w:rPr>
          <w:rFonts w:ascii="Arial" w:hAnsi="Arial" w:cs="Arial"/>
          <w:b/>
          <w:sz w:val="22"/>
          <w:szCs w:val="22"/>
        </w:rPr>
        <w:t>plantejament</w:t>
      </w:r>
      <w:r w:rsidRPr="00F67943">
        <w:rPr>
          <w:rFonts w:ascii="Arial" w:hAnsi="Arial" w:cs="Arial"/>
          <w:b/>
          <w:spacing w:val="-4"/>
          <w:sz w:val="22"/>
          <w:szCs w:val="22"/>
        </w:rPr>
        <w:t xml:space="preserve"> </w:t>
      </w:r>
      <w:r w:rsidRPr="00F67943">
        <w:rPr>
          <w:rFonts w:ascii="Arial" w:hAnsi="Arial" w:cs="Arial"/>
          <w:b/>
          <w:sz w:val="22"/>
          <w:szCs w:val="22"/>
        </w:rPr>
        <w:t>per</w:t>
      </w:r>
      <w:r w:rsidRPr="00F67943">
        <w:rPr>
          <w:rFonts w:ascii="Arial" w:hAnsi="Arial" w:cs="Arial"/>
          <w:b/>
          <w:spacing w:val="-5"/>
          <w:sz w:val="22"/>
          <w:szCs w:val="22"/>
        </w:rPr>
        <w:t xml:space="preserve"> </w:t>
      </w:r>
      <w:r w:rsidRPr="00F67943">
        <w:rPr>
          <w:rFonts w:ascii="Arial" w:hAnsi="Arial" w:cs="Arial"/>
          <w:b/>
          <w:sz w:val="22"/>
          <w:szCs w:val="22"/>
        </w:rPr>
        <w:t>desenvolupar</w:t>
      </w:r>
      <w:r w:rsidRPr="00F67943">
        <w:rPr>
          <w:rFonts w:ascii="Arial" w:hAnsi="Arial" w:cs="Arial"/>
          <w:b/>
          <w:spacing w:val="-5"/>
          <w:sz w:val="22"/>
          <w:szCs w:val="22"/>
        </w:rPr>
        <w:t xml:space="preserve"> </w:t>
      </w:r>
      <w:r w:rsidRPr="00F67943">
        <w:rPr>
          <w:rFonts w:ascii="Arial" w:hAnsi="Arial" w:cs="Arial"/>
          <w:b/>
          <w:sz w:val="22"/>
          <w:szCs w:val="22"/>
        </w:rPr>
        <w:t>els</w:t>
      </w:r>
      <w:r w:rsidRPr="00F67943">
        <w:rPr>
          <w:rFonts w:ascii="Arial" w:hAnsi="Arial" w:cs="Arial"/>
          <w:b/>
          <w:spacing w:val="-4"/>
          <w:sz w:val="22"/>
          <w:szCs w:val="22"/>
        </w:rPr>
        <w:t xml:space="preserve"> </w:t>
      </w:r>
      <w:r w:rsidRPr="00F67943">
        <w:rPr>
          <w:rFonts w:ascii="Arial" w:hAnsi="Arial" w:cs="Arial"/>
          <w:b/>
          <w:sz w:val="22"/>
          <w:szCs w:val="22"/>
        </w:rPr>
        <w:t>treballs</w:t>
      </w:r>
      <w:r w:rsidRPr="00F67943">
        <w:rPr>
          <w:rFonts w:ascii="Arial" w:hAnsi="Arial" w:cs="Arial"/>
          <w:b/>
          <w:spacing w:val="-4"/>
          <w:sz w:val="22"/>
          <w:szCs w:val="22"/>
        </w:rPr>
        <w:t xml:space="preserve"> </w:t>
      </w:r>
      <w:r w:rsidRPr="00F67943">
        <w:rPr>
          <w:rFonts w:ascii="Arial" w:hAnsi="Arial" w:cs="Arial"/>
          <w:b/>
          <w:sz w:val="22"/>
          <w:szCs w:val="22"/>
        </w:rPr>
        <w:t>previstos al</w:t>
      </w:r>
      <w:r w:rsidRPr="00F67943">
        <w:rPr>
          <w:rFonts w:ascii="Arial" w:hAnsi="Arial" w:cs="Arial"/>
          <w:b/>
          <w:spacing w:val="-4"/>
          <w:sz w:val="22"/>
          <w:szCs w:val="22"/>
        </w:rPr>
        <w:t xml:space="preserve"> </w:t>
      </w:r>
      <w:r w:rsidRPr="00F67943">
        <w:rPr>
          <w:rFonts w:ascii="Arial" w:hAnsi="Arial" w:cs="Arial"/>
          <w:b/>
          <w:sz w:val="22"/>
          <w:szCs w:val="22"/>
        </w:rPr>
        <w:t>bessó digital: fins a 20 punts</w:t>
      </w:r>
    </w:p>
    <w:p w14:paraId="1F76326A"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z w:val="22"/>
          <w:szCs w:val="22"/>
        </w:rPr>
        <w:t xml:space="preserve"> una </w:t>
      </w:r>
      <w:proofErr w:type="spellStart"/>
      <w:r w:rsidRPr="00F67943">
        <w:rPr>
          <w:rFonts w:cs="Arial"/>
          <w:sz w:val="22"/>
          <w:szCs w:val="22"/>
        </w:rPr>
        <w:t>proposta</w:t>
      </w:r>
      <w:proofErr w:type="spellEnd"/>
      <w:r w:rsidRPr="00F67943">
        <w:rPr>
          <w:rFonts w:cs="Arial"/>
          <w:sz w:val="22"/>
          <w:szCs w:val="22"/>
        </w:rPr>
        <w:t xml:space="preserve"> </w:t>
      </w:r>
      <w:proofErr w:type="spellStart"/>
      <w:r w:rsidRPr="00F67943">
        <w:rPr>
          <w:rFonts w:cs="Arial"/>
          <w:sz w:val="22"/>
          <w:szCs w:val="22"/>
        </w:rPr>
        <w:t>metodològica</w:t>
      </w:r>
      <w:proofErr w:type="spellEnd"/>
      <w:r w:rsidRPr="00F67943">
        <w:rPr>
          <w:rFonts w:cs="Arial"/>
          <w:sz w:val="22"/>
          <w:szCs w:val="22"/>
        </w:rPr>
        <w:t xml:space="preserve"> general de </w:t>
      </w:r>
      <w:proofErr w:type="spellStart"/>
      <w:r w:rsidRPr="00F67943">
        <w:rPr>
          <w:rFonts w:cs="Arial"/>
          <w:sz w:val="22"/>
          <w:szCs w:val="22"/>
        </w:rPr>
        <w:t>com</w:t>
      </w:r>
      <w:proofErr w:type="spellEnd"/>
      <w:r w:rsidRPr="00F67943">
        <w:rPr>
          <w:rFonts w:cs="Arial"/>
          <w:sz w:val="22"/>
          <w:szCs w:val="22"/>
        </w:rPr>
        <w:t xml:space="preserve"> la </w:t>
      </w:r>
      <w:proofErr w:type="spellStart"/>
      <w:r w:rsidRPr="00F67943">
        <w:rPr>
          <w:rFonts w:cs="Arial"/>
          <w:sz w:val="22"/>
          <w:szCs w:val="22"/>
        </w:rPr>
        <w:t>solució</w:t>
      </w:r>
      <w:proofErr w:type="spellEnd"/>
      <w:r w:rsidRPr="00F67943">
        <w:rPr>
          <w:rFonts w:cs="Arial"/>
          <w:sz w:val="22"/>
          <w:szCs w:val="22"/>
        </w:rPr>
        <w:t xml:space="preserve"> global </w:t>
      </w:r>
      <w:proofErr w:type="spellStart"/>
      <w:r w:rsidRPr="00F67943">
        <w:rPr>
          <w:rFonts w:cs="Arial"/>
          <w:sz w:val="22"/>
          <w:szCs w:val="22"/>
        </w:rPr>
        <w:t>plantejada</w:t>
      </w:r>
      <w:proofErr w:type="spellEnd"/>
      <w:r w:rsidRPr="00F67943">
        <w:rPr>
          <w:rFonts w:cs="Arial"/>
          <w:sz w:val="22"/>
          <w:szCs w:val="22"/>
        </w:rPr>
        <w:t xml:space="preserve"> a la </w:t>
      </w:r>
      <w:proofErr w:type="spellStart"/>
      <w:r w:rsidRPr="00F67943">
        <w:rPr>
          <w:rFonts w:cs="Arial"/>
          <w:sz w:val="22"/>
          <w:szCs w:val="22"/>
        </w:rPr>
        <w:t>proposta</w:t>
      </w:r>
      <w:proofErr w:type="spellEnd"/>
      <w:r w:rsidRPr="00F67943">
        <w:rPr>
          <w:rFonts w:cs="Arial"/>
          <w:spacing w:val="-4"/>
          <w:sz w:val="22"/>
          <w:szCs w:val="22"/>
        </w:rPr>
        <w:t xml:space="preserve"> </w:t>
      </w:r>
      <w:proofErr w:type="spellStart"/>
      <w:r w:rsidRPr="00F67943">
        <w:rPr>
          <w:rFonts w:cs="Arial"/>
          <w:sz w:val="22"/>
          <w:szCs w:val="22"/>
        </w:rPr>
        <w:t>respon</w:t>
      </w:r>
      <w:proofErr w:type="spellEnd"/>
      <w:r w:rsidRPr="00F67943">
        <w:rPr>
          <w:rFonts w:cs="Arial"/>
          <w:spacing w:val="-3"/>
          <w:sz w:val="22"/>
          <w:szCs w:val="22"/>
        </w:rPr>
        <w:t xml:space="preserve"> </w:t>
      </w:r>
      <w:r w:rsidRPr="00F67943">
        <w:rPr>
          <w:rFonts w:cs="Arial"/>
          <w:sz w:val="22"/>
          <w:szCs w:val="22"/>
        </w:rPr>
        <w:t>a</w:t>
      </w:r>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necessitats</w:t>
      </w:r>
      <w:proofErr w:type="spellEnd"/>
      <w:r w:rsidRPr="00F67943">
        <w:rPr>
          <w:rFonts w:cs="Arial"/>
          <w:spacing w:val="-4"/>
          <w:sz w:val="22"/>
          <w:szCs w:val="22"/>
        </w:rPr>
        <w:t xml:space="preserve"> </w:t>
      </w:r>
      <w:r w:rsidRPr="00F67943">
        <w:rPr>
          <w:rFonts w:cs="Arial"/>
          <w:sz w:val="22"/>
          <w:szCs w:val="22"/>
        </w:rPr>
        <w:t>identificades</w:t>
      </w:r>
      <w:r w:rsidRPr="00F67943">
        <w:rPr>
          <w:rFonts w:cs="Arial"/>
          <w:spacing w:val="-4"/>
          <w:sz w:val="22"/>
          <w:szCs w:val="22"/>
        </w:rPr>
        <w:t xml:space="preserve"> </w:t>
      </w:r>
      <w:r w:rsidRPr="00F67943">
        <w:rPr>
          <w:rFonts w:cs="Arial"/>
          <w:sz w:val="22"/>
          <w:szCs w:val="22"/>
        </w:rPr>
        <w:t>per</w:t>
      </w:r>
      <w:r w:rsidRPr="00F67943">
        <w:rPr>
          <w:rFonts w:cs="Arial"/>
          <w:spacing w:val="-4"/>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Generalitat</w:t>
      </w:r>
      <w:r w:rsidRPr="00F67943">
        <w:rPr>
          <w:rFonts w:cs="Arial"/>
          <w:spacing w:val="-4"/>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Catalunya</w:t>
      </w:r>
      <w:r w:rsidRPr="00F67943">
        <w:rPr>
          <w:rFonts w:cs="Arial"/>
          <w:spacing w:val="-4"/>
          <w:sz w:val="22"/>
          <w:szCs w:val="22"/>
        </w:rPr>
        <w:t xml:space="preserve"> </w:t>
      </w:r>
      <w:r w:rsidRPr="00F67943">
        <w:rPr>
          <w:rFonts w:cs="Arial"/>
          <w:sz w:val="22"/>
          <w:szCs w:val="22"/>
        </w:rPr>
        <w:t>en</w:t>
      </w:r>
      <w:r w:rsidRPr="00F67943">
        <w:rPr>
          <w:rFonts w:cs="Arial"/>
          <w:spacing w:val="-4"/>
          <w:sz w:val="22"/>
          <w:szCs w:val="22"/>
        </w:rPr>
        <w:t xml:space="preserve"> </w:t>
      </w:r>
      <w:proofErr w:type="spellStart"/>
      <w:r w:rsidRPr="00F67943">
        <w:rPr>
          <w:rFonts w:cs="Arial"/>
          <w:sz w:val="22"/>
          <w:szCs w:val="22"/>
        </w:rPr>
        <w:t>relació</w:t>
      </w:r>
      <w:proofErr w:type="spellEnd"/>
      <w:r w:rsidRPr="00F67943">
        <w:rPr>
          <w:rFonts w:cs="Arial"/>
          <w:spacing w:val="-3"/>
          <w:sz w:val="22"/>
          <w:szCs w:val="22"/>
        </w:rPr>
        <w:t xml:space="preserve"> </w:t>
      </w:r>
      <w:r w:rsidRPr="00F67943">
        <w:rPr>
          <w:rFonts w:cs="Arial"/>
          <w:sz w:val="22"/>
          <w:szCs w:val="22"/>
        </w:rPr>
        <w:t xml:space="preserve">al </w:t>
      </w:r>
      <w:proofErr w:type="spellStart"/>
      <w:r w:rsidRPr="00F67943">
        <w:rPr>
          <w:rFonts w:cs="Arial"/>
          <w:sz w:val="22"/>
          <w:szCs w:val="22"/>
        </w:rPr>
        <w:t>bessó</w:t>
      </w:r>
      <w:proofErr w:type="spellEnd"/>
      <w:r w:rsidRPr="00F67943">
        <w:rPr>
          <w:rFonts w:cs="Arial"/>
          <w:sz w:val="22"/>
          <w:szCs w:val="22"/>
        </w:rPr>
        <w:t xml:space="preserve"> digital que es busca i </w:t>
      </w:r>
      <w:proofErr w:type="spellStart"/>
      <w:r w:rsidRPr="00F67943">
        <w:rPr>
          <w:rFonts w:cs="Arial"/>
          <w:sz w:val="22"/>
          <w:szCs w:val="22"/>
        </w:rPr>
        <w:t>proposta</w:t>
      </w:r>
      <w:proofErr w:type="spellEnd"/>
      <w:r w:rsidRPr="00F67943">
        <w:rPr>
          <w:rFonts w:cs="Arial"/>
          <w:sz w:val="22"/>
          <w:szCs w:val="22"/>
        </w:rPr>
        <w:t xml:space="preserve"> </w:t>
      </w:r>
      <w:proofErr w:type="spellStart"/>
      <w:r w:rsidRPr="00F67943">
        <w:rPr>
          <w:rFonts w:cs="Arial"/>
          <w:sz w:val="22"/>
          <w:szCs w:val="22"/>
        </w:rPr>
        <w:t>metodològica</w:t>
      </w:r>
      <w:proofErr w:type="spellEnd"/>
      <w:r w:rsidRPr="00F67943">
        <w:rPr>
          <w:rFonts w:cs="Arial"/>
          <w:sz w:val="22"/>
          <w:szCs w:val="22"/>
        </w:rPr>
        <w:t xml:space="preserve"> per </w:t>
      </w:r>
      <w:proofErr w:type="spellStart"/>
      <w:r w:rsidRPr="00F67943">
        <w:rPr>
          <w:rFonts w:cs="Arial"/>
          <w:sz w:val="22"/>
          <w:szCs w:val="22"/>
        </w:rPr>
        <w:t>desenvolupar</w:t>
      </w:r>
      <w:proofErr w:type="spellEnd"/>
      <w:r w:rsidRPr="00F67943">
        <w:rPr>
          <w:rFonts w:cs="Arial"/>
          <w:sz w:val="22"/>
          <w:szCs w:val="22"/>
        </w:rPr>
        <w:t xml:space="preserve"> les tasques previstes en </w:t>
      </w:r>
      <w:proofErr w:type="spellStart"/>
      <w:r w:rsidRPr="00F67943">
        <w:rPr>
          <w:rFonts w:cs="Arial"/>
          <w:sz w:val="22"/>
          <w:szCs w:val="22"/>
        </w:rPr>
        <w:t>col·laboració</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w:t>
      </w:r>
      <w:proofErr w:type="spellStart"/>
      <w:r w:rsidRPr="00F67943">
        <w:rPr>
          <w:rFonts w:cs="Arial"/>
          <w:sz w:val="22"/>
          <w:szCs w:val="22"/>
        </w:rPr>
        <w:t>unitats</w:t>
      </w:r>
      <w:proofErr w:type="spellEnd"/>
      <w:r w:rsidRPr="00F67943">
        <w:rPr>
          <w:rFonts w:cs="Arial"/>
          <w:sz w:val="22"/>
          <w:szCs w:val="22"/>
        </w:rPr>
        <w:t xml:space="preserve"> promotores del repte.</w:t>
      </w:r>
    </w:p>
    <w:p w14:paraId="1478DFC2"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9"/>
          <w:sz w:val="22"/>
          <w:szCs w:val="22"/>
        </w:rPr>
        <w:t xml:space="preserve"> </w:t>
      </w:r>
      <w:proofErr w:type="spellStart"/>
      <w:r w:rsidRPr="00F67943">
        <w:rPr>
          <w:rFonts w:cs="Arial"/>
          <w:sz w:val="22"/>
          <w:szCs w:val="22"/>
        </w:rPr>
        <w:t>metodologia</w:t>
      </w:r>
      <w:proofErr w:type="spellEnd"/>
      <w:r w:rsidRPr="00F67943">
        <w:rPr>
          <w:rFonts w:cs="Arial"/>
          <w:spacing w:val="-9"/>
          <w:sz w:val="22"/>
          <w:szCs w:val="22"/>
        </w:rPr>
        <w:t xml:space="preserve"> </w:t>
      </w:r>
      <w:r w:rsidRPr="00F67943">
        <w:rPr>
          <w:rFonts w:cs="Arial"/>
          <w:sz w:val="22"/>
          <w:szCs w:val="22"/>
        </w:rPr>
        <w:t>es</w:t>
      </w:r>
      <w:r w:rsidRPr="00F67943">
        <w:rPr>
          <w:rFonts w:cs="Arial"/>
          <w:spacing w:val="-9"/>
          <w:sz w:val="22"/>
          <w:szCs w:val="22"/>
        </w:rPr>
        <w:t xml:space="preserve"> </w:t>
      </w:r>
      <w:r w:rsidRPr="00F67943">
        <w:rPr>
          <w:rFonts w:cs="Arial"/>
          <w:sz w:val="22"/>
          <w:szCs w:val="22"/>
        </w:rPr>
        <w:t>valoren</w:t>
      </w:r>
      <w:r w:rsidRPr="00F67943">
        <w:rPr>
          <w:rFonts w:cs="Arial"/>
          <w:spacing w:val="-11"/>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C2CC162"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plantejament</w:t>
      </w:r>
      <w:r w:rsidRPr="00F67943">
        <w:rPr>
          <w:rFonts w:ascii="Arial" w:hAnsi="Arial" w:cs="Arial"/>
          <w:spacing w:val="-4"/>
          <w:sz w:val="22"/>
          <w:szCs w:val="22"/>
        </w:rPr>
        <w:t xml:space="preserve"> </w:t>
      </w:r>
      <w:r w:rsidRPr="00F67943">
        <w:rPr>
          <w:rFonts w:ascii="Arial" w:hAnsi="Arial" w:cs="Arial"/>
          <w:sz w:val="22"/>
          <w:szCs w:val="22"/>
        </w:rPr>
        <w:t>global</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proposta</w:t>
      </w:r>
      <w:r w:rsidRPr="00F67943">
        <w:rPr>
          <w:rFonts w:ascii="Arial" w:hAnsi="Arial" w:cs="Arial"/>
          <w:spacing w:val="-1"/>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coherència</w:t>
      </w:r>
      <w:r w:rsidRPr="00F67943">
        <w:rPr>
          <w:rFonts w:ascii="Arial" w:hAnsi="Arial" w:cs="Arial"/>
          <w:spacing w:val="-3"/>
          <w:sz w:val="22"/>
          <w:szCs w:val="22"/>
        </w:rPr>
        <w:t xml:space="preserve"> </w:t>
      </w:r>
      <w:r w:rsidRPr="00F67943">
        <w:rPr>
          <w:rFonts w:ascii="Arial" w:hAnsi="Arial" w:cs="Arial"/>
          <w:sz w:val="22"/>
          <w:szCs w:val="22"/>
        </w:rPr>
        <w:t>entre</w:t>
      </w:r>
      <w:r w:rsidRPr="00F67943">
        <w:rPr>
          <w:rFonts w:ascii="Arial" w:hAnsi="Arial" w:cs="Arial"/>
          <w:spacing w:val="-4"/>
          <w:sz w:val="22"/>
          <w:szCs w:val="22"/>
        </w:rPr>
        <w:t xml:space="preserve"> </w:t>
      </w:r>
      <w:r w:rsidRPr="00F67943">
        <w:rPr>
          <w:rFonts w:ascii="Arial" w:hAnsi="Arial" w:cs="Arial"/>
          <w:sz w:val="22"/>
          <w:szCs w:val="22"/>
        </w:rPr>
        <w:t>els diferents components de la memòria (fins a 10 punts)</w:t>
      </w:r>
    </w:p>
    <w:p w14:paraId="5C03B75F"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interrelació</w:t>
      </w:r>
      <w:r w:rsidRPr="00F67943">
        <w:rPr>
          <w:rFonts w:ascii="Arial" w:hAnsi="Arial" w:cs="Arial"/>
          <w:spacing w:val="-4"/>
          <w:sz w:val="22"/>
          <w:szCs w:val="22"/>
        </w:rPr>
        <w:t xml:space="preserve"> </w:t>
      </w:r>
      <w:r w:rsidRPr="00F67943">
        <w:rPr>
          <w:rFonts w:ascii="Arial" w:hAnsi="Arial" w:cs="Arial"/>
          <w:sz w:val="22"/>
          <w:szCs w:val="22"/>
        </w:rPr>
        <w:t>d’objectius,</w:t>
      </w:r>
      <w:r w:rsidRPr="00F67943">
        <w:rPr>
          <w:rFonts w:ascii="Arial" w:hAnsi="Arial" w:cs="Arial"/>
          <w:spacing w:val="-5"/>
          <w:sz w:val="22"/>
          <w:szCs w:val="22"/>
        </w:rPr>
        <w:t xml:space="preserve"> </w:t>
      </w:r>
      <w:r w:rsidRPr="00F67943">
        <w:rPr>
          <w:rFonts w:ascii="Arial" w:hAnsi="Arial" w:cs="Arial"/>
          <w:sz w:val="22"/>
          <w:szCs w:val="22"/>
        </w:rPr>
        <w:t>tasques</w:t>
      </w:r>
      <w:r w:rsidRPr="00F67943">
        <w:rPr>
          <w:rFonts w:ascii="Arial" w:hAnsi="Arial" w:cs="Arial"/>
          <w:spacing w:val="-6"/>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calendari,</w:t>
      </w:r>
      <w:r w:rsidRPr="00F67943">
        <w:rPr>
          <w:rFonts w:ascii="Arial" w:hAnsi="Arial" w:cs="Arial"/>
          <w:spacing w:val="-5"/>
          <w:sz w:val="22"/>
          <w:szCs w:val="22"/>
        </w:rPr>
        <w:t xml:space="preserve"> </w:t>
      </w:r>
      <w:r w:rsidRPr="00F67943">
        <w:rPr>
          <w:rFonts w:ascii="Arial" w:hAnsi="Arial" w:cs="Arial"/>
          <w:sz w:val="22"/>
          <w:szCs w:val="22"/>
        </w:rPr>
        <w:t>de manera que sigui clara, consistent i efectiva (fins a 10 punts)</w:t>
      </w:r>
    </w:p>
    <w:p w14:paraId="159EB193"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9"/>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40F03C3" w14:textId="7777777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equívoca,</w:t>
      </w:r>
      <w:r w:rsidRPr="00F67943">
        <w:rPr>
          <w:rFonts w:ascii="Arial" w:hAnsi="Arial" w:cs="Arial"/>
          <w:spacing w:val="-4"/>
          <w:sz w:val="22"/>
          <w:szCs w:val="22"/>
        </w:rPr>
        <w:t xml:space="preserve"> </w:t>
      </w:r>
      <w:r w:rsidRPr="00F67943">
        <w:rPr>
          <w:rFonts w:ascii="Arial" w:hAnsi="Arial" w:cs="Arial"/>
          <w:sz w:val="22"/>
          <w:szCs w:val="22"/>
        </w:rPr>
        <w:t>conté</w:t>
      </w:r>
      <w:r w:rsidRPr="00F67943">
        <w:rPr>
          <w:rFonts w:ascii="Arial" w:hAnsi="Arial" w:cs="Arial"/>
          <w:spacing w:val="-4"/>
          <w:sz w:val="22"/>
          <w:szCs w:val="22"/>
        </w:rPr>
        <w:t xml:space="preserve"> </w:t>
      </w:r>
      <w:r w:rsidRPr="00F67943">
        <w:rPr>
          <w:rFonts w:ascii="Arial" w:hAnsi="Arial" w:cs="Arial"/>
          <w:sz w:val="22"/>
          <w:szCs w:val="22"/>
        </w:rPr>
        <w:t>errades</w:t>
      </w:r>
      <w:r w:rsidRPr="00F67943">
        <w:rPr>
          <w:rFonts w:ascii="Arial" w:hAnsi="Arial" w:cs="Arial"/>
          <w:spacing w:val="-1"/>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manera</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impossibilita 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1"/>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serà</w:t>
      </w:r>
      <w:r w:rsidRPr="00F67943">
        <w:rPr>
          <w:rFonts w:ascii="Arial" w:hAnsi="Arial" w:cs="Arial"/>
          <w:spacing w:val="-3"/>
          <w:sz w:val="22"/>
          <w:szCs w:val="22"/>
        </w:rPr>
        <w:t xml:space="preserve"> </w:t>
      </w:r>
      <w:r w:rsidRPr="00F67943">
        <w:rPr>
          <w:rFonts w:ascii="Arial" w:hAnsi="Arial" w:cs="Arial"/>
          <w:sz w:val="22"/>
          <w:szCs w:val="22"/>
        </w:rPr>
        <w:t xml:space="preserve">de </w:t>
      </w:r>
      <w:r w:rsidRPr="00F67943">
        <w:rPr>
          <w:rFonts w:ascii="Arial" w:hAnsi="Arial" w:cs="Arial"/>
          <w:b/>
          <w:sz w:val="22"/>
          <w:szCs w:val="22"/>
        </w:rPr>
        <w:t>0</w:t>
      </w:r>
      <w:r w:rsidRPr="00F67943">
        <w:rPr>
          <w:rFonts w:ascii="Arial" w:hAnsi="Arial" w:cs="Arial"/>
          <w:b/>
          <w:spacing w:val="-3"/>
          <w:sz w:val="22"/>
          <w:szCs w:val="22"/>
        </w:rPr>
        <w:t xml:space="preserve"> </w:t>
      </w:r>
      <w:r w:rsidRPr="00F67943">
        <w:rPr>
          <w:rFonts w:ascii="Arial" w:hAnsi="Arial" w:cs="Arial"/>
          <w:b/>
          <w:sz w:val="22"/>
          <w:szCs w:val="22"/>
        </w:rPr>
        <w:t>punts</w:t>
      </w:r>
      <w:r w:rsidRPr="00F67943">
        <w:rPr>
          <w:rFonts w:ascii="Arial" w:hAnsi="Arial" w:cs="Arial"/>
          <w:sz w:val="22"/>
          <w:szCs w:val="22"/>
        </w:rPr>
        <w:t>.</w:t>
      </w:r>
    </w:p>
    <w:p w14:paraId="4F0FFB86"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d’acord amb allò descrit al PPT és correcta però no aporta</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4"/>
          <w:sz w:val="22"/>
          <w:szCs w:val="22"/>
        </w:rPr>
        <w:t xml:space="preserve"> </w:t>
      </w:r>
      <w:r w:rsidRPr="00F67943">
        <w:rPr>
          <w:rFonts w:ascii="Arial" w:hAnsi="Arial" w:cs="Arial"/>
          <w:sz w:val="22"/>
          <w:szCs w:val="22"/>
        </w:rPr>
        <w:t>valor</w:t>
      </w:r>
      <w:r w:rsidRPr="00F67943">
        <w:rPr>
          <w:rFonts w:ascii="Arial" w:hAnsi="Arial" w:cs="Arial"/>
          <w:spacing w:val="-4"/>
          <w:sz w:val="22"/>
          <w:szCs w:val="22"/>
        </w:rPr>
        <w:t xml:space="preserve"> </w:t>
      </w:r>
      <w:r w:rsidRPr="00F67943">
        <w:rPr>
          <w:rFonts w:ascii="Arial" w:hAnsi="Arial" w:cs="Arial"/>
          <w:sz w:val="22"/>
          <w:szCs w:val="22"/>
        </w:rPr>
        <w:t>afegit</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fan</w:t>
      </w:r>
      <w:r w:rsidRPr="00F67943">
        <w:rPr>
          <w:rFonts w:ascii="Arial" w:hAnsi="Arial" w:cs="Arial"/>
          <w:spacing w:val="-3"/>
          <w:sz w:val="22"/>
          <w:szCs w:val="22"/>
        </w:rPr>
        <w:t xml:space="preserve"> </w:t>
      </w:r>
      <w:r w:rsidRPr="00F67943">
        <w:rPr>
          <w:rFonts w:ascii="Arial" w:hAnsi="Arial" w:cs="Arial"/>
          <w:sz w:val="22"/>
          <w:szCs w:val="22"/>
        </w:rPr>
        <w:t>aportacions</w:t>
      </w:r>
      <w:r w:rsidRPr="00F67943">
        <w:rPr>
          <w:rFonts w:ascii="Arial" w:hAnsi="Arial" w:cs="Arial"/>
          <w:spacing w:val="-3"/>
          <w:sz w:val="22"/>
          <w:szCs w:val="22"/>
        </w:rPr>
        <w:t xml:space="preserve"> </w:t>
      </w:r>
      <w:r w:rsidRPr="00F67943">
        <w:rPr>
          <w:rFonts w:ascii="Arial" w:hAnsi="Arial" w:cs="Arial"/>
          <w:sz w:val="22"/>
          <w:szCs w:val="22"/>
        </w:rPr>
        <w:t>addicionals</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4"/>
          <w:sz w:val="22"/>
          <w:szCs w:val="22"/>
        </w:rPr>
        <w:t xml:space="preserve"> </w:t>
      </w:r>
      <w:r w:rsidRPr="00F67943">
        <w:rPr>
          <w:rFonts w:ascii="Arial" w:hAnsi="Arial" w:cs="Arial"/>
          <w:sz w:val="22"/>
          <w:szCs w:val="22"/>
        </w:rPr>
        <w:t>relació</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 xml:space="preserve">a valorar, la valoració serà de </w:t>
      </w:r>
      <w:r w:rsidRPr="00F67943">
        <w:rPr>
          <w:rFonts w:ascii="Arial" w:hAnsi="Arial" w:cs="Arial"/>
          <w:b/>
          <w:sz w:val="22"/>
          <w:szCs w:val="22"/>
        </w:rPr>
        <w:t>5 punts</w:t>
      </w:r>
      <w:r w:rsidRPr="00F67943">
        <w:rPr>
          <w:rFonts w:ascii="Arial" w:hAnsi="Arial" w:cs="Arial"/>
          <w:sz w:val="22"/>
          <w:szCs w:val="22"/>
        </w:rPr>
        <w:t>.</w:t>
      </w:r>
    </w:p>
    <w:p w14:paraId="3331198C"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lastRenderedPageBreak/>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1"/>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1"/>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correcta</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 xml:space="preserve">a més aporta un valor afegit o es fan aportacions addicionals en relació amb l’aspecte a valorar, la valoració serà de </w:t>
      </w:r>
      <w:r w:rsidRPr="00F67943">
        <w:rPr>
          <w:rFonts w:ascii="Arial" w:hAnsi="Arial" w:cs="Arial"/>
          <w:b/>
          <w:sz w:val="22"/>
          <w:szCs w:val="22"/>
        </w:rPr>
        <w:t>10 punts</w:t>
      </w:r>
      <w:r w:rsidRPr="00F67943">
        <w:rPr>
          <w:rFonts w:ascii="Arial" w:hAnsi="Arial" w:cs="Arial"/>
          <w:sz w:val="22"/>
          <w:szCs w:val="22"/>
        </w:rPr>
        <w:t>.</w:t>
      </w:r>
    </w:p>
    <w:p w14:paraId="39D6D545" w14:textId="77777777" w:rsidR="000B2366" w:rsidRPr="00F67943" w:rsidRDefault="000B2366" w:rsidP="00367264">
      <w:pPr>
        <w:pStyle w:val="Textindependent"/>
        <w:spacing w:before="105"/>
        <w:ind w:right="-1"/>
        <w:rPr>
          <w:rFonts w:cs="Arial"/>
          <w:sz w:val="22"/>
          <w:szCs w:val="22"/>
        </w:rPr>
      </w:pPr>
    </w:p>
    <w:p w14:paraId="14D6FF19" w14:textId="77777777" w:rsidR="00367264" w:rsidRPr="00F67943" w:rsidRDefault="00367264" w:rsidP="003568A3">
      <w:pPr>
        <w:pStyle w:val="Pargrafdellista"/>
        <w:widowControl w:val="0"/>
        <w:numPr>
          <w:ilvl w:val="0"/>
          <w:numId w:val="39"/>
        </w:numPr>
        <w:tabs>
          <w:tab w:val="left" w:pos="851"/>
        </w:tabs>
        <w:autoSpaceDE w:val="0"/>
        <w:autoSpaceDN w:val="0"/>
        <w:ind w:left="567" w:firstLine="0"/>
        <w:contextualSpacing w:val="0"/>
        <w:jc w:val="both"/>
        <w:rPr>
          <w:rFonts w:ascii="Arial" w:hAnsi="Arial" w:cs="Arial"/>
          <w:sz w:val="22"/>
          <w:szCs w:val="22"/>
        </w:rPr>
      </w:pPr>
      <w:bookmarkStart w:id="8" w:name="b._Metodologia_per_desenvolupar_el_mòdul"/>
      <w:bookmarkEnd w:id="8"/>
      <w:r w:rsidRPr="00F67943">
        <w:rPr>
          <w:rFonts w:ascii="Arial" w:hAnsi="Arial" w:cs="Arial"/>
          <w:b/>
          <w:sz w:val="22"/>
          <w:szCs w:val="22"/>
        </w:rPr>
        <w:t xml:space="preserve">Metodologia per desenvolupar el mòdul d’ingesta de dades: fins a 14 punts </w:t>
      </w:r>
      <w:r w:rsidRPr="00F67943">
        <w:rPr>
          <w:rFonts w:ascii="Arial" w:hAnsi="Arial" w:cs="Arial"/>
          <w:sz w:val="22"/>
          <w:szCs w:val="22"/>
        </w:rPr>
        <w:t>Realitzar</w:t>
      </w:r>
      <w:r w:rsidRPr="00F67943">
        <w:rPr>
          <w:rFonts w:ascii="Arial" w:hAnsi="Arial" w:cs="Arial"/>
          <w:spacing w:val="-4"/>
          <w:sz w:val="22"/>
          <w:szCs w:val="22"/>
        </w:rPr>
        <w:t xml:space="preserve"> </w:t>
      </w:r>
      <w:r w:rsidRPr="00F67943">
        <w:rPr>
          <w:rFonts w:ascii="Arial" w:hAnsi="Arial" w:cs="Arial"/>
          <w:sz w:val="22"/>
          <w:szCs w:val="22"/>
        </w:rPr>
        <w:t>una</w:t>
      </w:r>
      <w:r w:rsidRPr="00F67943">
        <w:rPr>
          <w:rFonts w:ascii="Arial" w:hAnsi="Arial" w:cs="Arial"/>
          <w:spacing w:val="-3"/>
          <w:sz w:val="22"/>
          <w:szCs w:val="22"/>
        </w:rPr>
        <w:t xml:space="preserve"> </w:t>
      </w:r>
      <w:r w:rsidRPr="00F67943">
        <w:rPr>
          <w:rFonts w:ascii="Arial" w:hAnsi="Arial" w:cs="Arial"/>
          <w:sz w:val="22"/>
          <w:szCs w:val="22"/>
        </w:rPr>
        <w:t>proposta</w:t>
      </w:r>
      <w:r w:rsidRPr="00F67943">
        <w:rPr>
          <w:rFonts w:ascii="Arial" w:hAnsi="Arial" w:cs="Arial"/>
          <w:spacing w:val="-4"/>
          <w:sz w:val="22"/>
          <w:szCs w:val="22"/>
        </w:rPr>
        <w:t xml:space="preserve"> </w:t>
      </w:r>
      <w:r w:rsidRPr="00F67943">
        <w:rPr>
          <w:rFonts w:ascii="Arial" w:hAnsi="Arial" w:cs="Arial"/>
          <w:sz w:val="22"/>
          <w:szCs w:val="22"/>
        </w:rPr>
        <w:t>metodològica</w:t>
      </w:r>
      <w:r w:rsidRPr="00F67943">
        <w:rPr>
          <w:rFonts w:ascii="Arial" w:hAnsi="Arial" w:cs="Arial"/>
          <w:spacing w:val="-2"/>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desenvolupar</w:t>
      </w:r>
      <w:r w:rsidRPr="00F67943">
        <w:rPr>
          <w:rFonts w:ascii="Arial" w:hAnsi="Arial" w:cs="Arial"/>
          <w:spacing w:val="-4"/>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3"/>
          <w:sz w:val="22"/>
          <w:szCs w:val="22"/>
        </w:rPr>
        <w:t xml:space="preserve"> </w:t>
      </w:r>
      <w:r w:rsidRPr="00F67943">
        <w:rPr>
          <w:rFonts w:ascii="Arial" w:hAnsi="Arial" w:cs="Arial"/>
          <w:sz w:val="22"/>
          <w:szCs w:val="22"/>
        </w:rPr>
        <w:t>d’ingesta</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 Per aquesta metodologia es valoren els aspectes rellevants següents:</w:t>
      </w:r>
    </w:p>
    <w:p w14:paraId="465474A0" w14:textId="77777777" w:rsidR="00CC1D2D" w:rsidRPr="00F67943" w:rsidRDefault="00CC1D2D" w:rsidP="00CC1D2D">
      <w:pPr>
        <w:pStyle w:val="Pargrafdellista"/>
        <w:widowControl w:val="0"/>
        <w:tabs>
          <w:tab w:val="left" w:pos="851"/>
        </w:tabs>
        <w:autoSpaceDE w:val="0"/>
        <w:autoSpaceDN w:val="0"/>
        <w:ind w:left="567"/>
        <w:contextualSpacing w:val="0"/>
        <w:jc w:val="both"/>
        <w:rPr>
          <w:rFonts w:ascii="Arial" w:hAnsi="Arial" w:cs="Arial"/>
          <w:sz w:val="22"/>
          <w:szCs w:val="22"/>
        </w:rPr>
      </w:pPr>
    </w:p>
    <w:p w14:paraId="17051C74" w14:textId="77777777" w:rsidR="00367264" w:rsidRPr="00F67943"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3A2154B9" w14:textId="77777777" w:rsidR="00367264" w:rsidRPr="00F67943" w:rsidRDefault="00367264" w:rsidP="003568A3">
      <w:pPr>
        <w:pStyle w:val="Pargrafdellista"/>
        <w:widowControl w:val="0"/>
        <w:numPr>
          <w:ilvl w:val="1"/>
          <w:numId w:val="39"/>
        </w:numPr>
        <w:tabs>
          <w:tab w:val="left" w:pos="1561"/>
        </w:tabs>
        <w:autoSpaceDE w:val="0"/>
        <w:autoSpaceDN w:val="0"/>
        <w:spacing w:before="239" w:line="259" w:lineRule="auto"/>
        <w:ind w:left="1561"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5"/>
          <w:sz w:val="22"/>
          <w:szCs w:val="22"/>
        </w:rPr>
        <w:t xml:space="preserve"> </w:t>
      </w:r>
      <w:r w:rsidRPr="00F67943">
        <w:rPr>
          <w:rFonts w:ascii="Arial" w:hAnsi="Arial" w:cs="Arial"/>
          <w:sz w:val="22"/>
          <w:szCs w:val="22"/>
        </w:rPr>
        <w:t>llenguatges</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programació</w:t>
      </w:r>
      <w:r w:rsidRPr="00F67943">
        <w:rPr>
          <w:rFonts w:ascii="Arial" w:hAnsi="Arial" w:cs="Arial"/>
          <w:spacing w:val="-5"/>
          <w:sz w:val="22"/>
          <w:szCs w:val="22"/>
        </w:rPr>
        <w:t xml:space="preserve"> </w:t>
      </w:r>
      <w:r w:rsidRPr="00F67943">
        <w:rPr>
          <w:rFonts w:ascii="Arial" w:hAnsi="Arial" w:cs="Arial"/>
          <w:sz w:val="22"/>
          <w:szCs w:val="22"/>
        </w:rPr>
        <w:t>que</w:t>
      </w:r>
      <w:r w:rsidRPr="00F67943">
        <w:rPr>
          <w:rFonts w:ascii="Arial" w:hAnsi="Arial" w:cs="Arial"/>
          <w:spacing w:val="-6"/>
          <w:sz w:val="22"/>
          <w:szCs w:val="22"/>
        </w:rPr>
        <w:t xml:space="preserve"> </w:t>
      </w:r>
      <w:r w:rsidRPr="00F67943">
        <w:rPr>
          <w:rFonts w:ascii="Arial" w:hAnsi="Arial" w:cs="Arial"/>
          <w:sz w:val="22"/>
          <w:szCs w:val="22"/>
        </w:rPr>
        <w:t>s’usaran</w:t>
      </w:r>
      <w:r w:rsidRPr="00F67943">
        <w:rPr>
          <w:rFonts w:ascii="Arial" w:hAnsi="Arial" w:cs="Arial"/>
          <w:spacing w:val="-5"/>
          <w:sz w:val="22"/>
          <w:szCs w:val="22"/>
        </w:rPr>
        <w:t xml:space="preserve"> </w:t>
      </w:r>
      <w:r w:rsidRPr="00F67943">
        <w:rPr>
          <w:rFonts w:ascii="Arial" w:hAnsi="Arial" w:cs="Arial"/>
          <w:sz w:val="22"/>
          <w:szCs w:val="22"/>
        </w:rPr>
        <w:t>en</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desenvolupament especificant quins seran en codi obert (fins a 2 punts)</w:t>
      </w:r>
    </w:p>
    <w:p w14:paraId="2BBC1B18" w14:textId="77777777" w:rsidR="00367264" w:rsidRPr="00F67943" w:rsidRDefault="00367264" w:rsidP="003568A3">
      <w:pPr>
        <w:pStyle w:val="Pargrafdellista"/>
        <w:widowControl w:val="0"/>
        <w:numPr>
          <w:ilvl w:val="1"/>
          <w:numId w:val="39"/>
        </w:numPr>
        <w:tabs>
          <w:tab w:val="left" w:pos="1558"/>
        </w:tabs>
        <w:autoSpaceDE w:val="0"/>
        <w:autoSpaceDN w:val="0"/>
        <w:spacing w:before="239"/>
        <w:ind w:left="1558"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les</w:t>
      </w:r>
      <w:r w:rsidRPr="00F67943">
        <w:rPr>
          <w:rFonts w:ascii="Arial" w:hAnsi="Arial" w:cs="Arial"/>
          <w:spacing w:val="-6"/>
          <w:sz w:val="22"/>
          <w:szCs w:val="22"/>
        </w:rPr>
        <w:t xml:space="preserve"> </w:t>
      </w:r>
      <w:r w:rsidRPr="00F67943">
        <w:rPr>
          <w:rFonts w:ascii="Arial" w:hAnsi="Arial" w:cs="Arial"/>
          <w:sz w:val="22"/>
          <w:szCs w:val="22"/>
        </w:rPr>
        <w:t>funcionalitats</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l’estructura</w:t>
      </w:r>
      <w:r w:rsidRPr="00F67943">
        <w:rPr>
          <w:rFonts w:ascii="Arial" w:hAnsi="Arial" w:cs="Arial"/>
          <w:spacing w:val="-7"/>
          <w:sz w:val="22"/>
          <w:szCs w:val="22"/>
        </w:rPr>
        <w:t xml:space="preserve"> </w:t>
      </w:r>
      <w:r w:rsidRPr="00F67943">
        <w:rPr>
          <w:rFonts w:ascii="Arial" w:hAnsi="Arial" w:cs="Arial"/>
          <w:sz w:val="22"/>
          <w:szCs w:val="22"/>
        </w:rPr>
        <w:t>del</w:t>
      </w:r>
      <w:r w:rsidRPr="00F67943">
        <w:rPr>
          <w:rFonts w:ascii="Arial" w:hAnsi="Arial" w:cs="Arial"/>
          <w:spacing w:val="-8"/>
          <w:sz w:val="22"/>
          <w:szCs w:val="22"/>
        </w:rPr>
        <w:t xml:space="preserve"> </w:t>
      </w:r>
      <w:r w:rsidRPr="00F67943">
        <w:rPr>
          <w:rFonts w:ascii="Arial" w:hAnsi="Arial" w:cs="Arial"/>
          <w:sz w:val="22"/>
          <w:szCs w:val="22"/>
        </w:rPr>
        <w:t>mòdul</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2</w:t>
      </w:r>
      <w:r w:rsidRPr="00F67943">
        <w:rPr>
          <w:rFonts w:ascii="Arial" w:hAnsi="Arial" w:cs="Arial"/>
          <w:spacing w:val="-8"/>
          <w:sz w:val="22"/>
          <w:szCs w:val="22"/>
        </w:rPr>
        <w:t xml:space="preserve"> </w:t>
      </w:r>
      <w:r w:rsidRPr="00F67943">
        <w:rPr>
          <w:rFonts w:ascii="Arial" w:hAnsi="Arial" w:cs="Arial"/>
          <w:spacing w:val="-2"/>
          <w:sz w:val="22"/>
          <w:szCs w:val="22"/>
        </w:rPr>
        <w:t>punts)</w:t>
      </w:r>
    </w:p>
    <w:p w14:paraId="6A68320C" w14:textId="77777777" w:rsidR="00367264" w:rsidRPr="00F67943" w:rsidRDefault="00367264" w:rsidP="00367264">
      <w:pPr>
        <w:pStyle w:val="Textindependent"/>
        <w:spacing w:before="7"/>
        <w:ind w:right="-1"/>
        <w:rPr>
          <w:rFonts w:cs="Arial"/>
          <w:sz w:val="22"/>
          <w:szCs w:val="22"/>
        </w:rPr>
      </w:pPr>
    </w:p>
    <w:p w14:paraId="472D8B0B" w14:textId="2793B4B5" w:rsidR="00367264" w:rsidRPr="00F67943" w:rsidRDefault="00367264" w:rsidP="003568A3">
      <w:pPr>
        <w:pStyle w:val="Pargrafdellista"/>
        <w:widowControl w:val="0"/>
        <w:numPr>
          <w:ilvl w:val="1"/>
          <w:numId w:val="39"/>
        </w:numPr>
        <w:tabs>
          <w:tab w:val="left" w:pos="1559"/>
          <w:tab w:val="left" w:pos="1561"/>
        </w:tabs>
        <w:autoSpaceDE w:val="0"/>
        <w:autoSpaceDN w:val="0"/>
        <w:spacing w:line="259" w:lineRule="auto"/>
        <w:ind w:left="1561"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4"/>
          <w:sz w:val="22"/>
          <w:szCs w:val="22"/>
        </w:rPr>
        <w:t xml:space="preserve"> </w:t>
      </w:r>
      <w:r w:rsidRPr="00F67943">
        <w:rPr>
          <w:rFonts w:ascii="Arial" w:hAnsi="Arial" w:cs="Arial"/>
          <w:sz w:val="22"/>
          <w:szCs w:val="22"/>
        </w:rPr>
        <w:t>funcional</w:t>
      </w:r>
      <w:r w:rsidRPr="00F67943">
        <w:rPr>
          <w:rFonts w:ascii="Arial" w:hAnsi="Arial" w:cs="Arial"/>
          <w:spacing w:val="-2"/>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w:t>
      </w:r>
      <w:r w:rsidRPr="00F67943">
        <w:rPr>
          <w:rFonts w:ascii="Arial" w:hAnsi="Arial" w:cs="Arial"/>
          <w:spacing w:val="-2"/>
          <w:sz w:val="22"/>
          <w:szCs w:val="22"/>
        </w:rPr>
        <w:t xml:space="preserve"> </w:t>
      </w:r>
      <w:r w:rsidRPr="00F67943">
        <w:rPr>
          <w:rFonts w:ascii="Arial" w:hAnsi="Arial" w:cs="Arial"/>
          <w:sz w:val="22"/>
          <w:szCs w:val="22"/>
        </w:rPr>
        <w:t>territorial (fins a 2 punts)</w:t>
      </w:r>
    </w:p>
    <w:p w14:paraId="51AC6B34" w14:textId="77777777" w:rsidR="00CC1D2D" w:rsidRPr="00F67943" w:rsidRDefault="00CC1D2D" w:rsidP="00CC1D2D">
      <w:pPr>
        <w:widowControl w:val="0"/>
        <w:tabs>
          <w:tab w:val="left" w:pos="1559"/>
          <w:tab w:val="left" w:pos="1561"/>
        </w:tabs>
        <w:autoSpaceDE w:val="0"/>
        <w:autoSpaceDN w:val="0"/>
        <w:spacing w:line="259" w:lineRule="auto"/>
        <w:ind w:right="-1"/>
        <w:jc w:val="both"/>
        <w:rPr>
          <w:rFonts w:cs="Arial"/>
        </w:rPr>
      </w:pPr>
    </w:p>
    <w:p w14:paraId="393BF266" w14:textId="77777777" w:rsidR="00367264" w:rsidRPr="00F67943"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mòdul</w:t>
      </w:r>
      <w:r w:rsidRPr="00F67943">
        <w:rPr>
          <w:rFonts w:ascii="Arial" w:hAnsi="Arial" w:cs="Arial"/>
          <w:spacing w:val="-4"/>
          <w:sz w:val="22"/>
          <w:szCs w:val="22"/>
        </w:rPr>
        <w:t xml:space="preserve"> </w:t>
      </w:r>
      <w:r w:rsidRPr="00F67943">
        <w:rPr>
          <w:rFonts w:ascii="Arial" w:hAnsi="Arial" w:cs="Arial"/>
          <w:sz w:val="22"/>
          <w:szCs w:val="22"/>
        </w:rPr>
        <w:t>(fins a 2 punts)</w:t>
      </w:r>
    </w:p>
    <w:p w14:paraId="4BCEFEE2" w14:textId="77777777" w:rsidR="00367264" w:rsidRPr="00F67943" w:rsidRDefault="00367264" w:rsidP="003568A3">
      <w:pPr>
        <w:pStyle w:val="Pargrafdellista"/>
        <w:widowControl w:val="0"/>
        <w:numPr>
          <w:ilvl w:val="1"/>
          <w:numId w:val="39"/>
        </w:numPr>
        <w:tabs>
          <w:tab w:val="left" w:pos="1558"/>
          <w:tab w:val="left" w:pos="1561"/>
        </w:tabs>
        <w:autoSpaceDE w:val="0"/>
        <w:autoSpaceDN w:val="0"/>
        <w:spacing w:before="240" w:line="259" w:lineRule="auto"/>
        <w:ind w:left="1561"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5"/>
          <w:sz w:val="22"/>
          <w:szCs w:val="22"/>
        </w:rPr>
        <w:t xml:space="preserve"> </w:t>
      </w:r>
      <w:r w:rsidRPr="00F67943">
        <w:rPr>
          <w:rFonts w:ascii="Arial" w:hAnsi="Arial" w:cs="Arial"/>
          <w:sz w:val="22"/>
          <w:szCs w:val="22"/>
        </w:rPr>
        <w:t>anàlisi</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5"/>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actors implicats i mesures per evitar-los (fins a 2 punts)</w:t>
      </w:r>
    </w:p>
    <w:p w14:paraId="5F14F70C" w14:textId="77777777" w:rsidR="00367264" w:rsidRPr="00F67943" w:rsidRDefault="00367264" w:rsidP="003568A3">
      <w:pPr>
        <w:pStyle w:val="Pargrafdellista"/>
        <w:widowControl w:val="0"/>
        <w:numPr>
          <w:ilvl w:val="1"/>
          <w:numId w:val="39"/>
        </w:numPr>
        <w:tabs>
          <w:tab w:val="left" w:pos="1558"/>
          <w:tab w:val="left" w:pos="1561"/>
        </w:tabs>
        <w:autoSpaceDE w:val="0"/>
        <w:autoSpaceDN w:val="0"/>
        <w:spacing w:before="239" w:line="259" w:lineRule="auto"/>
        <w:ind w:left="1561"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3"/>
          <w:sz w:val="22"/>
          <w:szCs w:val="22"/>
        </w:rPr>
        <w:t xml:space="preserve"> </w:t>
      </w:r>
      <w:r w:rsidRPr="00F67943">
        <w:rPr>
          <w:rFonts w:ascii="Arial" w:hAnsi="Arial" w:cs="Arial"/>
          <w:sz w:val="22"/>
          <w:szCs w:val="22"/>
        </w:rPr>
        <w:t>i justificació d’aquests costos (fins a 2 punts)</w:t>
      </w:r>
    </w:p>
    <w:p w14:paraId="4256641F"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74BCE29"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0230A6A8" w14:textId="7777777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p>
    <w:p w14:paraId="1F763182" w14:textId="77777777" w:rsidR="00367264" w:rsidRPr="00F67943" w:rsidRDefault="00367264" w:rsidP="00367264">
      <w:pPr>
        <w:pStyle w:val="Textindependent"/>
        <w:spacing w:line="253" w:lineRule="exact"/>
        <w:ind w:left="928" w:right="-1"/>
        <w:rPr>
          <w:rFonts w:cs="Arial"/>
          <w:sz w:val="22"/>
          <w:szCs w:val="22"/>
        </w:rPr>
      </w:pPr>
      <w:proofErr w:type="spellStart"/>
      <w:r w:rsidRPr="00F67943">
        <w:rPr>
          <w:rFonts w:cs="Arial"/>
          <w:sz w:val="22"/>
          <w:szCs w:val="22"/>
        </w:rPr>
        <w:t>l’aspecte</w:t>
      </w:r>
      <w:proofErr w:type="spellEnd"/>
      <w:r w:rsidRPr="00F67943">
        <w:rPr>
          <w:rFonts w:cs="Arial"/>
          <w:spacing w:val="-7"/>
          <w:sz w:val="22"/>
          <w:szCs w:val="22"/>
        </w:rPr>
        <w:t xml:space="preserve"> </w:t>
      </w:r>
      <w:r w:rsidRPr="00F67943">
        <w:rPr>
          <w:rFonts w:cs="Arial"/>
          <w:sz w:val="22"/>
          <w:szCs w:val="22"/>
        </w:rPr>
        <w:t>a</w:t>
      </w:r>
      <w:r w:rsidRPr="00F67943">
        <w:rPr>
          <w:rFonts w:cs="Arial"/>
          <w:spacing w:val="-5"/>
          <w:sz w:val="22"/>
          <w:szCs w:val="22"/>
        </w:rPr>
        <w:t xml:space="preserve"> </w:t>
      </w:r>
      <w:r w:rsidRPr="00F67943">
        <w:rPr>
          <w:rFonts w:cs="Arial"/>
          <w:sz w:val="22"/>
          <w:szCs w:val="22"/>
        </w:rPr>
        <w:t>valorar,</w:t>
      </w:r>
      <w:r w:rsidRPr="00F67943">
        <w:rPr>
          <w:rFonts w:cs="Arial"/>
          <w:spacing w:val="-6"/>
          <w:sz w:val="22"/>
          <w:szCs w:val="22"/>
        </w:rPr>
        <w:t xml:space="preserve"> </w:t>
      </w:r>
      <w:r w:rsidRPr="00F67943">
        <w:rPr>
          <w:rFonts w:cs="Arial"/>
          <w:sz w:val="22"/>
          <w:szCs w:val="22"/>
        </w:rPr>
        <w:t>la</w:t>
      </w:r>
      <w:r w:rsidRPr="00F67943">
        <w:rPr>
          <w:rFonts w:cs="Arial"/>
          <w:spacing w:val="-5"/>
          <w:sz w:val="22"/>
          <w:szCs w:val="22"/>
        </w:rPr>
        <w:t xml:space="preserve"> </w:t>
      </w:r>
      <w:proofErr w:type="spellStart"/>
      <w:r w:rsidRPr="00F67943">
        <w:rPr>
          <w:rFonts w:cs="Arial"/>
          <w:sz w:val="22"/>
          <w:szCs w:val="22"/>
        </w:rPr>
        <w:t>valoració</w:t>
      </w:r>
      <w:proofErr w:type="spellEnd"/>
      <w:r w:rsidRPr="00F67943">
        <w:rPr>
          <w:rFonts w:cs="Arial"/>
          <w:spacing w:val="-5"/>
          <w:sz w:val="22"/>
          <w:szCs w:val="22"/>
        </w:rPr>
        <w:t xml:space="preserve"> </w:t>
      </w:r>
      <w:proofErr w:type="spellStart"/>
      <w:r w:rsidRPr="00F67943">
        <w:rPr>
          <w:rFonts w:cs="Arial"/>
          <w:sz w:val="22"/>
          <w:szCs w:val="22"/>
        </w:rPr>
        <w:t>serà</w:t>
      </w:r>
      <w:proofErr w:type="spellEnd"/>
      <w:r w:rsidRPr="00F67943">
        <w:rPr>
          <w:rFonts w:cs="Arial"/>
          <w:spacing w:val="-6"/>
          <w:sz w:val="22"/>
          <w:szCs w:val="22"/>
        </w:rPr>
        <w:t xml:space="preserve"> </w:t>
      </w:r>
      <w:r w:rsidRPr="00F67943">
        <w:rPr>
          <w:rFonts w:cs="Arial"/>
          <w:sz w:val="22"/>
          <w:szCs w:val="22"/>
        </w:rPr>
        <w:t>de</w:t>
      </w:r>
      <w:r w:rsidRPr="00F67943">
        <w:rPr>
          <w:rFonts w:cs="Arial"/>
          <w:spacing w:val="-5"/>
          <w:sz w:val="22"/>
          <w:szCs w:val="22"/>
        </w:rPr>
        <w:t xml:space="preserve"> </w:t>
      </w:r>
      <w:r w:rsidRPr="00F67943">
        <w:rPr>
          <w:rFonts w:cs="Arial"/>
          <w:b/>
          <w:sz w:val="22"/>
          <w:szCs w:val="22"/>
        </w:rPr>
        <w:t>1</w:t>
      </w:r>
      <w:r w:rsidRPr="00F67943">
        <w:rPr>
          <w:rFonts w:cs="Arial"/>
          <w:b/>
          <w:spacing w:val="-5"/>
          <w:sz w:val="22"/>
          <w:szCs w:val="22"/>
        </w:rPr>
        <w:t xml:space="preserve"> </w:t>
      </w:r>
      <w:proofErr w:type="spellStart"/>
      <w:r w:rsidRPr="00F67943">
        <w:rPr>
          <w:rFonts w:cs="Arial"/>
          <w:b/>
          <w:spacing w:val="-2"/>
          <w:sz w:val="22"/>
          <w:szCs w:val="22"/>
        </w:rPr>
        <w:t>punt</w:t>
      </w:r>
      <w:proofErr w:type="spellEnd"/>
      <w:r w:rsidRPr="00F67943">
        <w:rPr>
          <w:rFonts w:cs="Arial"/>
          <w:spacing w:val="-2"/>
          <w:sz w:val="22"/>
          <w:szCs w:val="22"/>
        </w:rPr>
        <w:t>.</w:t>
      </w:r>
    </w:p>
    <w:p w14:paraId="1455FDBB" w14:textId="77777777" w:rsidR="00367264" w:rsidRPr="00F67943" w:rsidRDefault="00367264" w:rsidP="00367264">
      <w:pPr>
        <w:pStyle w:val="Textindependent"/>
        <w:spacing w:before="7"/>
        <w:ind w:right="-1"/>
        <w:rPr>
          <w:rFonts w:cs="Arial"/>
          <w:sz w:val="22"/>
          <w:szCs w:val="22"/>
        </w:rPr>
      </w:pPr>
    </w:p>
    <w:p w14:paraId="41F3AD93" w14:textId="77777777" w:rsidR="00367264" w:rsidRPr="00F67943"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p>
    <w:p w14:paraId="65593806" w14:textId="22DE88C9" w:rsidR="00367264" w:rsidRPr="00F67943" w:rsidRDefault="00367264" w:rsidP="001C0014">
      <w:pPr>
        <w:pStyle w:val="Textindependent"/>
        <w:spacing w:line="253" w:lineRule="exact"/>
        <w:ind w:left="928" w:right="-1"/>
        <w:rPr>
          <w:rFonts w:cs="Arial"/>
          <w:sz w:val="22"/>
          <w:szCs w:val="22"/>
        </w:rPr>
      </w:pPr>
      <w:proofErr w:type="spellStart"/>
      <w:r w:rsidRPr="00F67943">
        <w:rPr>
          <w:rFonts w:cs="Arial"/>
          <w:sz w:val="22"/>
          <w:szCs w:val="22"/>
        </w:rPr>
        <w:t>l’aspecte</w:t>
      </w:r>
      <w:proofErr w:type="spellEnd"/>
      <w:r w:rsidRPr="00F67943">
        <w:rPr>
          <w:rFonts w:cs="Arial"/>
          <w:spacing w:val="-7"/>
          <w:sz w:val="22"/>
          <w:szCs w:val="22"/>
        </w:rPr>
        <w:t xml:space="preserve"> </w:t>
      </w:r>
      <w:r w:rsidRPr="00F67943">
        <w:rPr>
          <w:rFonts w:cs="Arial"/>
          <w:sz w:val="22"/>
          <w:szCs w:val="22"/>
        </w:rPr>
        <w:t>a</w:t>
      </w:r>
      <w:r w:rsidRPr="00F67943">
        <w:rPr>
          <w:rFonts w:cs="Arial"/>
          <w:spacing w:val="-5"/>
          <w:sz w:val="22"/>
          <w:szCs w:val="22"/>
        </w:rPr>
        <w:t xml:space="preserve"> </w:t>
      </w:r>
      <w:r w:rsidRPr="00F67943">
        <w:rPr>
          <w:rFonts w:cs="Arial"/>
          <w:sz w:val="22"/>
          <w:szCs w:val="22"/>
        </w:rPr>
        <w:t>valorar,</w:t>
      </w:r>
      <w:r w:rsidRPr="00F67943">
        <w:rPr>
          <w:rFonts w:cs="Arial"/>
          <w:spacing w:val="-6"/>
          <w:sz w:val="22"/>
          <w:szCs w:val="22"/>
        </w:rPr>
        <w:t xml:space="preserve"> </w:t>
      </w:r>
      <w:r w:rsidRPr="00F67943">
        <w:rPr>
          <w:rFonts w:cs="Arial"/>
          <w:sz w:val="22"/>
          <w:szCs w:val="22"/>
        </w:rPr>
        <w:t>la</w:t>
      </w:r>
      <w:r w:rsidRPr="00F67943">
        <w:rPr>
          <w:rFonts w:cs="Arial"/>
          <w:spacing w:val="-5"/>
          <w:sz w:val="22"/>
          <w:szCs w:val="22"/>
        </w:rPr>
        <w:t xml:space="preserve"> </w:t>
      </w:r>
      <w:proofErr w:type="spellStart"/>
      <w:r w:rsidRPr="00F67943">
        <w:rPr>
          <w:rFonts w:cs="Arial"/>
          <w:sz w:val="22"/>
          <w:szCs w:val="22"/>
        </w:rPr>
        <w:t>valoració</w:t>
      </w:r>
      <w:proofErr w:type="spellEnd"/>
      <w:r w:rsidRPr="00F67943">
        <w:rPr>
          <w:rFonts w:cs="Arial"/>
          <w:spacing w:val="-5"/>
          <w:sz w:val="22"/>
          <w:szCs w:val="22"/>
        </w:rPr>
        <w:t xml:space="preserve"> </w:t>
      </w:r>
      <w:proofErr w:type="spellStart"/>
      <w:r w:rsidRPr="00F67943">
        <w:rPr>
          <w:rFonts w:cs="Arial"/>
          <w:sz w:val="22"/>
          <w:szCs w:val="22"/>
        </w:rPr>
        <w:t>serà</w:t>
      </w:r>
      <w:proofErr w:type="spellEnd"/>
      <w:r w:rsidRPr="00F67943">
        <w:rPr>
          <w:rFonts w:cs="Arial"/>
          <w:spacing w:val="-6"/>
          <w:sz w:val="22"/>
          <w:szCs w:val="22"/>
        </w:rPr>
        <w:t xml:space="preserve"> </w:t>
      </w:r>
      <w:r w:rsidRPr="00F67943">
        <w:rPr>
          <w:rFonts w:cs="Arial"/>
          <w:sz w:val="22"/>
          <w:szCs w:val="22"/>
        </w:rPr>
        <w:t>de</w:t>
      </w:r>
      <w:r w:rsidRPr="00F67943">
        <w:rPr>
          <w:rFonts w:cs="Arial"/>
          <w:spacing w:val="-5"/>
          <w:sz w:val="22"/>
          <w:szCs w:val="22"/>
        </w:rPr>
        <w:t xml:space="preserve"> </w:t>
      </w:r>
      <w:r w:rsidRPr="00F67943">
        <w:rPr>
          <w:rFonts w:cs="Arial"/>
          <w:b/>
          <w:sz w:val="22"/>
          <w:szCs w:val="22"/>
        </w:rPr>
        <w:t>2</w:t>
      </w:r>
      <w:r w:rsidRPr="00F67943">
        <w:rPr>
          <w:rFonts w:cs="Arial"/>
          <w:b/>
          <w:spacing w:val="-6"/>
          <w:sz w:val="22"/>
          <w:szCs w:val="22"/>
        </w:rPr>
        <w:t xml:space="preserve"> </w:t>
      </w:r>
      <w:proofErr w:type="spellStart"/>
      <w:r w:rsidRPr="00F67943">
        <w:rPr>
          <w:rFonts w:cs="Arial"/>
          <w:b/>
          <w:spacing w:val="-2"/>
          <w:sz w:val="22"/>
          <w:szCs w:val="22"/>
        </w:rPr>
        <w:t>punts</w:t>
      </w:r>
      <w:proofErr w:type="spellEnd"/>
      <w:r w:rsidRPr="00F67943">
        <w:rPr>
          <w:rFonts w:cs="Arial"/>
          <w:spacing w:val="-2"/>
          <w:sz w:val="22"/>
          <w:szCs w:val="22"/>
        </w:rPr>
        <w:t>.</w:t>
      </w:r>
    </w:p>
    <w:p w14:paraId="7D19BE78" w14:textId="77777777" w:rsidR="001C0014" w:rsidRPr="00F67943" w:rsidRDefault="001C0014" w:rsidP="001C0014">
      <w:pPr>
        <w:pStyle w:val="Textindependent"/>
        <w:spacing w:line="253" w:lineRule="exact"/>
        <w:ind w:left="928" w:right="-1"/>
        <w:rPr>
          <w:rFonts w:cs="Arial"/>
          <w:sz w:val="22"/>
          <w:szCs w:val="22"/>
        </w:rPr>
      </w:pPr>
    </w:p>
    <w:p w14:paraId="2AC71DDD"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9" w:name="c._Metodologia_per_desenvolupar_el_mòdul"/>
      <w:bookmarkEnd w:id="9"/>
      <w:r w:rsidRPr="00F67943">
        <w:rPr>
          <w:rFonts w:ascii="Arial" w:hAnsi="Arial" w:cs="Arial"/>
          <w:b/>
          <w:bCs/>
          <w:i w:val="0"/>
          <w:iCs w:val="0"/>
          <w:color w:val="auto"/>
        </w:rPr>
        <w:lastRenderedPageBreak/>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mòdul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configuració</w:t>
      </w:r>
      <w:r w:rsidRPr="00F67943">
        <w:rPr>
          <w:rFonts w:ascii="Arial" w:hAnsi="Arial" w:cs="Arial"/>
          <w:b/>
          <w:bCs/>
          <w:i w:val="0"/>
          <w:iCs w:val="0"/>
          <w:color w:val="auto"/>
          <w:spacing w:val="-3"/>
        </w:rPr>
        <w:t xml:space="preserve"> </w:t>
      </w:r>
      <w:r w:rsidRPr="00F67943">
        <w:rPr>
          <w:rFonts w:ascii="Arial" w:hAnsi="Arial" w:cs="Arial"/>
          <w:b/>
          <w:bCs/>
          <w:i w:val="0"/>
          <w:iCs w:val="0"/>
          <w:color w:val="auto"/>
        </w:rPr>
        <w:t>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gestió</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d’usuaris: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a</w:t>
      </w:r>
      <w:r w:rsidRPr="00F67943">
        <w:rPr>
          <w:rFonts w:ascii="Arial" w:hAnsi="Arial" w:cs="Arial"/>
          <w:b/>
          <w:bCs/>
          <w:i w:val="0"/>
          <w:iCs w:val="0"/>
          <w:color w:val="auto"/>
          <w:spacing w:val="-3"/>
        </w:rPr>
        <w:t xml:space="preserve"> </w:t>
      </w:r>
      <w:r w:rsidRPr="00F67943">
        <w:rPr>
          <w:rFonts w:ascii="Arial" w:hAnsi="Arial" w:cs="Arial"/>
          <w:b/>
          <w:bCs/>
          <w:i w:val="0"/>
          <w:iCs w:val="0"/>
          <w:color w:val="auto"/>
        </w:rPr>
        <w:t xml:space="preserve">14 </w:t>
      </w:r>
      <w:r w:rsidRPr="00F67943">
        <w:rPr>
          <w:rFonts w:ascii="Arial" w:hAnsi="Arial" w:cs="Arial"/>
          <w:b/>
          <w:bCs/>
          <w:i w:val="0"/>
          <w:iCs w:val="0"/>
          <w:color w:val="auto"/>
          <w:spacing w:val="-2"/>
        </w:rPr>
        <w:t>punts.</w:t>
      </w:r>
    </w:p>
    <w:p w14:paraId="33D17F67"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2"/>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mòdul</w:t>
      </w:r>
      <w:proofErr w:type="spellEnd"/>
      <w:r w:rsidRPr="00F67943">
        <w:rPr>
          <w:rFonts w:cs="Arial"/>
          <w:spacing w:val="-4"/>
          <w:sz w:val="22"/>
          <w:szCs w:val="22"/>
        </w:rPr>
        <w:t xml:space="preserve"> </w:t>
      </w:r>
      <w:r w:rsidRPr="00F67943">
        <w:rPr>
          <w:rFonts w:cs="Arial"/>
          <w:sz w:val="22"/>
          <w:szCs w:val="22"/>
        </w:rPr>
        <w:t>de</w:t>
      </w:r>
      <w:r w:rsidRPr="00F67943">
        <w:rPr>
          <w:rFonts w:cs="Arial"/>
          <w:spacing w:val="-4"/>
          <w:sz w:val="22"/>
          <w:szCs w:val="22"/>
        </w:rPr>
        <w:t xml:space="preserve"> </w:t>
      </w:r>
      <w:proofErr w:type="spellStart"/>
      <w:r w:rsidRPr="00F67943">
        <w:rPr>
          <w:rFonts w:cs="Arial"/>
          <w:sz w:val="22"/>
          <w:szCs w:val="22"/>
        </w:rPr>
        <w:t>configuració</w:t>
      </w:r>
      <w:proofErr w:type="spellEnd"/>
      <w:r w:rsidRPr="00F67943">
        <w:rPr>
          <w:rFonts w:cs="Arial"/>
          <w:spacing w:val="-4"/>
          <w:sz w:val="22"/>
          <w:szCs w:val="22"/>
        </w:rPr>
        <w:t xml:space="preserve"> </w:t>
      </w:r>
      <w:r w:rsidRPr="00F67943">
        <w:rPr>
          <w:rFonts w:cs="Arial"/>
          <w:sz w:val="22"/>
          <w:szCs w:val="22"/>
        </w:rPr>
        <w:t>i</w:t>
      </w:r>
      <w:r w:rsidRPr="00F67943">
        <w:rPr>
          <w:rFonts w:cs="Arial"/>
          <w:spacing w:val="-4"/>
          <w:sz w:val="22"/>
          <w:szCs w:val="22"/>
        </w:rPr>
        <w:t xml:space="preserve"> </w:t>
      </w:r>
      <w:proofErr w:type="spellStart"/>
      <w:r w:rsidRPr="00F67943">
        <w:rPr>
          <w:rFonts w:cs="Arial"/>
          <w:sz w:val="22"/>
          <w:szCs w:val="22"/>
        </w:rPr>
        <w:t>gestió</w:t>
      </w:r>
      <w:proofErr w:type="spellEnd"/>
      <w:r w:rsidRPr="00F67943">
        <w:rPr>
          <w:rFonts w:cs="Arial"/>
          <w:sz w:val="22"/>
          <w:szCs w:val="22"/>
        </w:rPr>
        <w:t xml:space="preserve"> </w:t>
      </w:r>
      <w:proofErr w:type="spellStart"/>
      <w:r w:rsidRPr="00F67943">
        <w:rPr>
          <w:rFonts w:cs="Arial"/>
          <w:spacing w:val="-2"/>
          <w:sz w:val="22"/>
          <w:szCs w:val="22"/>
        </w:rPr>
        <w:t>d’usuaris</w:t>
      </w:r>
      <w:proofErr w:type="spellEnd"/>
      <w:r w:rsidRPr="00F67943">
        <w:rPr>
          <w:rFonts w:cs="Arial"/>
          <w:spacing w:val="-2"/>
          <w:sz w:val="22"/>
          <w:szCs w:val="22"/>
        </w:rPr>
        <w:t>.</w:t>
      </w:r>
    </w:p>
    <w:p w14:paraId="07115D46"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40340B84"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1"/>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27AA8C90" w14:textId="77777777" w:rsidR="00367264" w:rsidRPr="00F67943"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54DF4056" w14:textId="77777777" w:rsidR="00367264" w:rsidRPr="00F67943"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les</w:t>
      </w:r>
      <w:r w:rsidRPr="00F67943">
        <w:rPr>
          <w:rFonts w:ascii="Arial" w:hAnsi="Arial" w:cs="Arial"/>
          <w:spacing w:val="-6"/>
          <w:sz w:val="22"/>
          <w:szCs w:val="22"/>
        </w:rPr>
        <w:t xml:space="preserve"> </w:t>
      </w:r>
      <w:r w:rsidRPr="00F67943">
        <w:rPr>
          <w:rFonts w:ascii="Arial" w:hAnsi="Arial" w:cs="Arial"/>
          <w:sz w:val="22"/>
          <w:szCs w:val="22"/>
        </w:rPr>
        <w:t>funcionalitats</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l’estructura</w:t>
      </w:r>
      <w:r w:rsidRPr="00F67943">
        <w:rPr>
          <w:rFonts w:ascii="Arial" w:hAnsi="Arial" w:cs="Arial"/>
          <w:spacing w:val="-7"/>
          <w:sz w:val="22"/>
          <w:szCs w:val="22"/>
        </w:rPr>
        <w:t xml:space="preserve"> </w:t>
      </w:r>
      <w:r w:rsidRPr="00F67943">
        <w:rPr>
          <w:rFonts w:ascii="Arial" w:hAnsi="Arial" w:cs="Arial"/>
          <w:sz w:val="22"/>
          <w:szCs w:val="22"/>
        </w:rPr>
        <w:t>del</w:t>
      </w:r>
      <w:r w:rsidRPr="00F67943">
        <w:rPr>
          <w:rFonts w:ascii="Arial" w:hAnsi="Arial" w:cs="Arial"/>
          <w:spacing w:val="-8"/>
          <w:sz w:val="22"/>
          <w:szCs w:val="22"/>
        </w:rPr>
        <w:t xml:space="preserve"> </w:t>
      </w:r>
      <w:r w:rsidRPr="00F67943">
        <w:rPr>
          <w:rFonts w:ascii="Arial" w:hAnsi="Arial" w:cs="Arial"/>
          <w:sz w:val="22"/>
          <w:szCs w:val="22"/>
        </w:rPr>
        <w:t>mòdul</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2</w:t>
      </w:r>
      <w:r w:rsidRPr="00F67943">
        <w:rPr>
          <w:rFonts w:ascii="Arial" w:hAnsi="Arial" w:cs="Arial"/>
          <w:spacing w:val="-8"/>
          <w:sz w:val="22"/>
          <w:szCs w:val="22"/>
        </w:rPr>
        <w:t xml:space="preserve"> </w:t>
      </w:r>
      <w:r w:rsidRPr="00F67943">
        <w:rPr>
          <w:rFonts w:ascii="Arial" w:hAnsi="Arial" w:cs="Arial"/>
          <w:spacing w:val="-2"/>
          <w:sz w:val="22"/>
          <w:szCs w:val="22"/>
        </w:rPr>
        <w:t>punts)</w:t>
      </w:r>
    </w:p>
    <w:p w14:paraId="13B3FCC9" w14:textId="77777777" w:rsidR="00367264" w:rsidRPr="00F67943" w:rsidRDefault="00367264" w:rsidP="00367264">
      <w:pPr>
        <w:pStyle w:val="Textindependent"/>
        <w:spacing w:before="6"/>
        <w:ind w:right="-1"/>
        <w:rPr>
          <w:rFonts w:cs="Arial"/>
          <w:sz w:val="22"/>
          <w:szCs w:val="22"/>
        </w:rPr>
      </w:pPr>
    </w:p>
    <w:p w14:paraId="7AF560D1"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4"/>
          <w:sz w:val="22"/>
          <w:szCs w:val="22"/>
        </w:rPr>
        <w:t xml:space="preserve"> </w:t>
      </w:r>
      <w:r w:rsidRPr="00F67943">
        <w:rPr>
          <w:rFonts w:ascii="Arial" w:hAnsi="Arial" w:cs="Arial"/>
          <w:sz w:val="22"/>
          <w:szCs w:val="22"/>
        </w:rPr>
        <w:t>funcional</w:t>
      </w:r>
      <w:r w:rsidRPr="00F67943">
        <w:rPr>
          <w:rFonts w:ascii="Arial" w:hAnsi="Arial" w:cs="Arial"/>
          <w:spacing w:val="-1"/>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w:t>
      </w:r>
      <w:r w:rsidRPr="00F67943">
        <w:rPr>
          <w:rFonts w:ascii="Arial" w:hAnsi="Arial" w:cs="Arial"/>
          <w:spacing w:val="-2"/>
          <w:sz w:val="22"/>
          <w:szCs w:val="22"/>
        </w:rPr>
        <w:t xml:space="preserve"> </w:t>
      </w:r>
      <w:r w:rsidRPr="00F67943">
        <w:rPr>
          <w:rFonts w:ascii="Arial" w:hAnsi="Arial" w:cs="Arial"/>
          <w:sz w:val="22"/>
          <w:szCs w:val="22"/>
        </w:rPr>
        <w:t>territorial (fins a 2 punts)</w:t>
      </w:r>
    </w:p>
    <w:p w14:paraId="32901BCD"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 mòdul</w:t>
      </w:r>
      <w:r w:rsidRPr="00F67943">
        <w:rPr>
          <w:rFonts w:ascii="Arial" w:hAnsi="Arial" w:cs="Arial"/>
          <w:spacing w:val="-3"/>
          <w:sz w:val="22"/>
          <w:szCs w:val="22"/>
        </w:rPr>
        <w:t xml:space="preserve"> </w:t>
      </w:r>
      <w:r w:rsidRPr="00F67943">
        <w:rPr>
          <w:rFonts w:ascii="Arial" w:hAnsi="Arial" w:cs="Arial"/>
          <w:sz w:val="22"/>
          <w:szCs w:val="22"/>
        </w:rPr>
        <w:t>(fins a 2 punts)</w:t>
      </w:r>
    </w:p>
    <w:p w14:paraId="5D875446"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54ECB88E"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mòdul</w:t>
      </w:r>
      <w:r w:rsidRPr="00F67943">
        <w:rPr>
          <w:rFonts w:ascii="Arial" w:hAnsi="Arial" w:cs="Arial"/>
          <w:spacing w:val="-3"/>
          <w:sz w:val="22"/>
          <w:szCs w:val="22"/>
        </w:rPr>
        <w:t xml:space="preserve"> </w:t>
      </w:r>
      <w:r w:rsidRPr="00F67943">
        <w:rPr>
          <w:rFonts w:ascii="Arial" w:hAnsi="Arial" w:cs="Arial"/>
          <w:sz w:val="22"/>
          <w:szCs w:val="22"/>
        </w:rPr>
        <w:t>i justificació d’aquests costos (fins a 2 punts)</w:t>
      </w:r>
    </w:p>
    <w:p w14:paraId="18710770"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8"/>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43372416"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p>
    <w:p w14:paraId="2CD4D8A6" w14:textId="085E1D49"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6"/>
          <w:sz w:val="22"/>
          <w:szCs w:val="22"/>
        </w:rPr>
        <w:t xml:space="preserve"> </w:t>
      </w:r>
      <w:r w:rsidRPr="00F67943">
        <w:rPr>
          <w:rFonts w:ascii="Arial" w:hAnsi="Arial" w:cs="Arial"/>
          <w:b/>
          <w:spacing w:val="-2"/>
          <w:sz w:val="22"/>
          <w:szCs w:val="22"/>
        </w:rPr>
        <w:t>punt.</w:t>
      </w:r>
    </w:p>
    <w:p w14:paraId="7C881DAF" w14:textId="77777777" w:rsidR="00367264" w:rsidRPr="00F67943" w:rsidRDefault="00367264" w:rsidP="00367264">
      <w:pPr>
        <w:pStyle w:val="Textindependent"/>
        <w:spacing w:before="7"/>
        <w:ind w:right="-1"/>
        <w:rPr>
          <w:rFonts w:cs="Arial"/>
          <w:b/>
          <w:sz w:val="22"/>
          <w:szCs w:val="22"/>
        </w:rPr>
      </w:pPr>
    </w:p>
    <w:p w14:paraId="334D50D9" w14:textId="749D70CD" w:rsidR="00367264" w:rsidRPr="00F67943" w:rsidRDefault="00367264" w:rsidP="003568A3">
      <w:pPr>
        <w:pStyle w:val="Pargrafdellista"/>
        <w:widowControl w:val="0"/>
        <w:numPr>
          <w:ilvl w:val="0"/>
          <w:numId w:val="38"/>
        </w:numPr>
        <w:tabs>
          <w:tab w:val="left" w:pos="926"/>
        </w:tabs>
        <w:autoSpaceDE w:val="0"/>
        <w:autoSpaceDN w:val="0"/>
        <w:spacing w:line="259" w:lineRule="auto"/>
        <w:ind w:left="926" w:right="-1" w:hanging="358"/>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 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382376D7" w14:textId="77777777" w:rsidR="00367264" w:rsidRPr="00F67943" w:rsidRDefault="00367264" w:rsidP="00367264">
      <w:pPr>
        <w:pStyle w:val="Textindependent"/>
        <w:spacing w:before="127"/>
        <w:ind w:right="-1"/>
        <w:rPr>
          <w:rFonts w:cs="Arial"/>
          <w:sz w:val="22"/>
          <w:szCs w:val="22"/>
        </w:rPr>
      </w:pPr>
    </w:p>
    <w:p w14:paraId="4392E00F"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0" w:name="d._Metodologia_per_desenvolupar_el_cas_d"/>
      <w:bookmarkEnd w:id="10"/>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 1.</w:t>
      </w:r>
      <w:r w:rsidRPr="00F67943">
        <w:rPr>
          <w:rFonts w:ascii="Arial" w:hAnsi="Arial" w:cs="Arial"/>
          <w:b/>
          <w:bCs/>
          <w:i w:val="0"/>
          <w:iCs w:val="0"/>
          <w:color w:val="auto"/>
          <w:spacing w:val="-3"/>
        </w:rPr>
        <w:t xml:space="preserve"> </w:t>
      </w:r>
      <w:r w:rsidRPr="00F67943">
        <w:rPr>
          <w:rFonts w:ascii="Arial" w:hAnsi="Arial" w:cs="Arial"/>
          <w:b/>
          <w:bCs/>
          <w:i w:val="0"/>
          <w:iCs w:val="0"/>
          <w:color w:val="auto"/>
        </w:rPr>
        <w:t>Graf</w:t>
      </w:r>
      <w:r w:rsidRPr="00F67943">
        <w:rPr>
          <w:rFonts w:ascii="Arial" w:hAnsi="Arial" w:cs="Arial"/>
          <w:b/>
          <w:bCs/>
          <w:i w:val="0"/>
          <w:iCs w:val="0"/>
          <w:color w:val="auto"/>
          <w:spacing w:val="-4"/>
        </w:rPr>
        <w:t xml:space="preserve"> </w:t>
      </w:r>
      <w:r w:rsidRPr="00F67943">
        <w:rPr>
          <w:rFonts w:ascii="Arial" w:hAnsi="Arial" w:cs="Arial"/>
          <w:b/>
          <w:bCs/>
          <w:i w:val="0"/>
          <w:iCs w:val="0"/>
          <w:color w:val="auto"/>
        </w:rPr>
        <w:t>i</w:t>
      </w:r>
      <w:r w:rsidRPr="00F67943">
        <w:rPr>
          <w:rFonts w:ascii="Arial" w:hAnsi="Arial" w:cs="Arial"/>
          <w:b/>
          <w:bCs/>
          <w:i w:val="0"/>
          <w:iCs w:val="0"/>
          <w:color w:val="auto"/>
          <w:spacing w:val="-4"/>
        </w:rPr>
        <w:t xml:space="preserve"> </w:t>
      </w:r>
      <w:r w:rsidRPr="00F67943">
        <w:rPr>
          <w:rFonts w:ascii="Arial" w:hAnsi="Arial" w:cs="Arial"/>
          <w:b/>
          <w:bCs/>
          <w:i w:val="0"/>
          <w:iCs w:val="0"/>
          <w:color w:val="auto"/>
        </w:rPr>
        <w:t>representació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gràfica del bessó digital: fins a 14 punts</w:t>
      </w:r>
    </w:p>
    <w:p w14:paraId="74AA8400"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5"/>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4"/>
          <w:sz w:val="22"/>
          <w:szCs w:val="22"/>
        </w:rPr>
        <w:t xml:space="preserve"> </w:t>
      </w:r>
      <w:r w:rsidRPr="00F67943">
        <w:rPr>
          <w:rFonts w:cs="Arial"/>
          <w:sz w:val="22"/>
          <w:szCs w:val="22"/>
        </w:rPr>
        <w:t>Graf</w:t>
      </w:r>
      <w:r w:rsidRPr="00F67943">
        <w:rPr>
          <w:rFonts w:cs="Arial"/>
          <w:spacing w:val="-5"/>
          <w:sz w:val="22"/>
          <w:szCs w:val="22"/>
        </w:rPr>
        <w:t xml:space="preserve"> </w:t>
      </w:r>
      <w:r w:rsidRPr="00F67943">
        <w:rPr>
          <w:rFonts w:cs="Arial"/>
          <w:sz w:val="22"/>
          <w:szCs w:val="22"/>
        </w:rPr>
        <w:t xml:space="preserve">i </w:t>
      </w:r>
      <w:proofErr w:type="spellStart"/>
      <w:r w:rsidRPr="00F67943">
        <w:rPr>
          <w:rFonts w:cs="Arial"/>
          <w:sz w:val="22"/>
          <w:szCs w:val="22"/>
        </w:rPr>
        <w:t>representació</w:t>
      </w:r>
      <w:proofErr w:type="spellEnd"/>
      <w:r w:rsidRPr="00F67943">
        <w:rPr>
          <w:rFonts w:cs="Arial"/>
          <w:sz w:val="22"/>
          <w:szCs w:val="22"/>
        </w:rPr>
        <w:t xml:space="preserve"> </w:t>
      </w:r>
      <w:proofErr w:type="spellStart"/>
      <w:r w:rsidRPr="00F67943">
        <w:rPr>
          <w:rFonts w:cs="Arial"/>
          <w:sz w:val="22"/>
          <w:szCs w:val="22"/>
        </w:rPr>
        <w:t>gràfica</w:t>
      </w:r>
      <w:proofErr w:type="spellEnd"/>
      <w:r w:rsidRPr="00F67943">
        <w:rPr>
          <w:rFonts w:cs="Arial"/>
          <w:sz w:val="22"/>
          <w:szCs w:val="22"/>
        </w:rPr>
        <w:t xml:space="preserve"> del </w:t>
      </w:r>
      <w:proofErr w:type="spellStart"/>
      <w:r w:rsidRPr="00F67943">
        <w:rPr>
          <w:rFonts w:cs="Arial"/>
          <w:sz w:val="22"/>
          <w:szCs w:val="22"/>
        </w:rPr>
        <w:t>bessó</w:t>
      </w:r>
      <w:proofErr w:type="spellEnd"/>
      <w:r w:rsidRPr="00F67943">
        <w:rPr>
          <w:rFonts w:cs="Arial"/>
          <w:sz w:val="22"/>
          <w:szCs w:val="22"/>
        </w:rPr>
        <w:t xml:space="preserve"> digital.</w:t>
      </w:r>
    </w:p>
    <w:p w14:paraId="4C96EB10"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4C4906A"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13E516EA"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56ACD1C5"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3EF84656"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55AF2DED"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3C81D16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5B4A9935"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dels</w:t>
      </w:r>
      <w:r w:rsidRPr="00F67943">
        <w:rPr>
          <w:rFonts w:ascii="Arial" w:hAnsi="Arial" w:cs="Arial"/>
          <w:spacing w:val="-2"/>
          <w:sz w:val="22"/>
          <w:szCs w:val="22"/>
        </w:rPr>
        <w:t xml:space="preserve"> </w:t>
      </w:r>
      <w:r w:rsidRPr="00F67943">
        <w:rPr>
          <w:rFonts w:ascii="Arial" w:hAnsi="Arial" w:cs="Arial"/>
          <w:sz w:val="22"/>
          <w:szCs w:val="22"/>
        </w:rPr>
        <w:t>costos</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manteniment</w:t>
      </w:r>
      <w:r w:rsidRPr="00F67943">
        <w:rPr>
          <w:rFonts w:ascii="Arial" w:hAnsi="Arial" w:cs="Arial"/>
          <w:spacing w:val="-3"/>
          <w:sz w:val="22"/>
          <w:szCs w:val="22"/>
        </w:rPr>
        <w:t xml:space="preserve"> </w:t>
      </w:r>
      <w:r w:rsidRPr="00F67943">
        <w:rPr>
          <w:rFonts w:ascii="Arial" w:hAnsi="Arial" w:cs="Arial"/>
          <w:sz w:val="22"/>
          <w:szCs w:val="22"/>
        </w:rPr>
        <w:t>anuals</w:t>
      </w:r>
      <w:r w:rsidRPr="00F67943">
        <w:rPr>
          <w:rFonts w:ascii="Arial" w:hAnsi="Arial" w:cs="Arial"/>
          <w:spacing w:val="-2"/>
          <w:sz w:val="22"/>
          <w:szCs w:val="22"/>
        </w:rPr>
        <w:t xml:space="preserve"> </w:t>
      </w:r>
      <w:r w:rsidRPr="00F67943">
        <w:rPr>
          <w:rFonts w:ascii="Arial" w:hAnsi="Arial" w:cs="Arial"/>
          <w:sz w:val="22"/>
          <w:szCs w:val="22"/>
        </w:rPr>
        <w:t>un</w:t>
      </w:r>
      <w:r w:rsidRPr="00F67943">
        <w:rPr>
          <w:rFonts w:ascii="Arial" w:hAnsi="Arial" w:cs="Arial"/>
          <w:spacing w:val="-3"/>
          <w:sz w:val="22"/>
          <w:szCs w:val="22"/>
        </w:rPr>
        <w:t xml:space="preserve"> </w:t>
      </w:r>
      <w:r w:rsidRPr="00F67943">
        <w:rPr>
          <w:rFonts w:ascii="Arial" w:hAnsi="Arial" w:cs="Arial"/>
          <w:sz w:val="22"/>
          <w:szCs w:val="22"/>
        </w:rPr>
        <w:t>cop</w:t>
      </w:r>
      <w:r w:rsidRPr="00F67943">
        <w:rPr>
          <w:rFonts w:ascii="Arial" w:hAnsi="Arial" w:cs="Arial"/>
          <w:spacing w:val="-2"/>
          <w:sz w:val="22"/>
          <w:szCs w:val="22"/>
        </w:rPr>
        <w:t xml:space="preserve"> </w:t>
      </w:r>
      <w:r w:rsidRPr="00F67943">
        <w:rPr>
          <w:rFonts w:ascii="Arial" w:hAnsi="Arial" w:cs="Arial"/>
          <w:sz w:val="22"/>
          <w:szCs w:val="22"/>
        </w:rPr>
        <w:t>desenvolupat</w:t>
      </w:r>
      <w:r w:rsidRPr="00F67943">
        <w:rPr>
          <w:rFonts w:ascii="Arial" w:hAnsi="Arial" w:cs="Arial"/>
          <w:spacing w:val="-2"/>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1"/>
          <w:sz w:val="22"/>
          <w:szCs w:val="22"/>
        </w:rPr>
        <w:t xml:space="preserve"> </w:t>
      </w:r>
      <w:r w:rsidRPr="00F67943">
        <w:rPr>
          <w:rFonts w:ascii="Arial" w:hAnsi="Arial" w:cs="Arial"/>
          <w:sz w:val="22"/>
          <w:szCs w:val="22"/>
        </w:rPr>
        <w:t>i justificació d’aquests costos (fins a 2 punts)</w:t>
      </w:r>
    </w:p>
    <w:p w14:paraId="7F32928C" w14:textId="77777777" w:rsidR="00CC1D2D" w:rsidRPr="00F67943" w:rsidRDefault="00CC1D2D" w:rsidP="00CC1D2D">
      <w:pPr>
        <w:pStyle w:val="Pargrafdellista"/>
        <w:widowControl w:val="0"/>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
    <w:p w14:paraId="57E462B7" w14:textId="77777777" w:rsidR="00367264" w:rsidRPr="00F67943" w:rsidRDefault="00367264" w:rsidP="00CC1D2D">
      <w:pPr>
        <w:pStyle w:val="Textindependent"/>
        <w:ind w:left="568"/>
        <w:rPr>
          <w:rFonts w:cs="Arial"/>
          <w:spacing w:val="-2"/>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BDCD3B9" w14:textId="77777777" w:rsidR="00CC1D2D" w:rsidRPr="00F67943" w:rsidRDefault="00CC1D2D" w:rsidP="00CC1D2D">
      <w:pPr>
        <w:pStyle w:val="Textindependent"/>
        <w:ind w:left="568"/>
        <w:rPr>
          <w:rFonts w:cs="Arial"/>
          <w:sz w:val="22"/>
          <w:szCs w:val="22"/>
        </w:rPr>
      </w:pPr>
    </w:p>
    <w:p w14:paraId="1F726025" w14:textId="77777777" w:rsidR="00367264" w:rsidRPr="00F67943" w:rsidRDefault="00367264" w:rsidP="003568A3">
      <w:pPr>
        <w:pStyle w:val="Pargrafdellista"/>
        <w:widowControl w:val="0"/>
        <w:numPr>
          <w:ilvl w:val="0"/>
          <w:numId w:val="38"/>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6AC2ABBC" w14:textId="262040B4"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49433E8A" w14:textId="77777777" w:rsidR="00367264" w:rsidRPr="00F67943" w:rsidRDefault="00367264" w:rsidP="00367264">
      <w:pPr>
        <w:pStyle w:val="Textindependent"/>
        <w:spacing w:before="6"/>
        <w:ind w:right="-1"/>
        <w:rPr>
          <w:rFonts w:cs="Arial"/>
          <w:sz w:val="22"/>
          <w:szCs w:val="22"/>
        </w:rPr>
      </w:pPr>
    </w:p>
    <w:p w14:paraId="5CC53D96" w14:textId="1404F0BD" w:rsidR="00367264" w:rsidRPr="00F67943" w:rsidRDefault="00367264" w:rsidP="003568A3">
      <w:pPr>
        <w:pStyle w:val="Pargrafdellista"/>
        <w:widowControl w:val="0"/>
        <w:numPr>
          <w:ilvl w:val="0"/>
          <w:numId w:val="38"/>
        </w:numPr>
        <w:tabs>
          <w:tab w:val="left" w:pos="926"/>
        </w:tabs>
        <w:autoSpaceDE w:val="0"/>
        <w:autoSpaceDN w:val="0"/>
        <w:spacing w:before="1" w:line="259" w:lineRule="auto"/>
        <w:ind w:left="926" w:right="-1" w:hanging="358"/>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8"/>
          <w:sz w:val="22"/>
          <w:szCs w:val="22"/>
        </w:rPr>
        <w:t xml:space="preserve"> </w:t>
      </w:r>
      <w:r w:rsidRPr="00F67943">
        <w:rPr>
          <w:rFonts w:ascii="Arial" w:hAnsi="Arial" w:cs="Arial"/>
          <w:sz w:val="22"/>
          <w:szCs w:val="22"/>
        </w:rPr>
        <w:t>a</w:t>
      </w:r>
      <w:r w:rsidRPr="00F67943">
        <w:rPr>
          <w:rFonts w:ascii="Arial" w:hAnsi="Arial" w:cs="Arial"/>
          <w:spacing w:val="-6"/>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15D87E75" w14:textId="77777777" w:rsidR="00367264" w:rsidRPr="00F67943" w:rsidRDefault="00367264" w:rsidP="00367264">
      <w:pPr>
        <w:pStyle w:val="Textindependent"/>
        <w:spacing w:before="126"/>
        <w:ind w:right="-1"/>
        <w:rPr>
          <w:rFonts w:cs="Arial"/>
          <w:sz w:val="22"/>
          <w:szCs w:val="22"/>
        </w:rPr>
      </w:pPr>
    </w:p>
    <w:p w14:paraId="2D78159D"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1" w:name="e._Metodologia_per_desenvolupar_el_cas_d"/>
      <w:bookmarkEnd w:id="11"/>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 2.</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volum</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de vehicles, velocitat mitjana i la tipologia: fins a 14 punts</w:t>
      </w:r>
    </w:p>
    <w:p w14:paraId="72E1E9F8"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1"/>
          <w:sz w:val="22"/>
          <w:szCs w:val="22"/>
        </w:rPr>
        <w:t xml:space="preserve"> </w:t>
      </w:r>
      <w:proofErr w:type="spellStart"/>
      <w:r w:rsidRPr="00F67943">
        <w:rPr>
          <w:rFonts w:cs="Arial"/>
          <w:sz w:val="22"/>
          <w:szCs w:val="22"/>
        </w:rPr>
        <w:t>obligatori</w:t>
      </w:r>
      <w:proofErr w:type="spellEnd"/>
      <w:r w:rsidRPr="00F67943">
        <w:rPr>
          <w:rFonts w:cs="Arial"/>
          <w:spacing w:val="-4"/>
          <w:sz w:val="22"/>
          <w:szCs w:val="22"/>
        </w:rPr>
        <w:t xml:space="preserve"> </w:t>
      </w:r>
      <w:proofErr w:type="spellStart"/>
      <w:r w:rsidRPr="00F67943">
        <w:rPr>
          <w:rFonts w:cs="Arial"/>
          <w:sz w:val="22"/>
          <w:szCs w:val="22"/>
        </w:rPr>
        <w:t>predicció</w:t>
      </w:r>
      <w:proofErr w:type="spellEnd"/>
      <w:r w:rsidRPr="00F67943">
        <w:rPr>
          <w:rFonts w:cs="Arial"/>
          <w:spacing w:val="-4"/>
          <w:sz w:val="22"/>
          <w:szCs w:val="22"/>
        </w:rPr>
        <w:t xml:space="preserve"> </w:t>
      </w:r>
      <w:r w:rsidRPr="00F67943">
        <w:rPr>
          <w:rFonts w:cs="Arial"/>
          <w:sz w:val="22"/>
          <w:szCs w:val="22"/>
        </w:rPr>
        <w:t xml:space="preserve">del </w:t>
      </w:r>
      <w:proofErr w:type="spellStart"/>
      <w:r w:rsidRPr="00F67943">
        <w:rPr>
          <w:rFonts w:cs="Arial"/>
          <w:sz w:val="22"/>
          <w:szCs w:val="22"/>
        </w:rPr>
        <w:t>volum</w:t>
      </w:r>
      <w:proofErr w:type="spellEnd"/>
      <w:r w:rsidRPr="00F67943">
        <w:rPr>
          <w:rFonts w:cs="Arial"/>
          <w:sz w:val="22"/>
          <w:szCs w:val="22"/>
        </w:rPr>
        <w:t xml:space="preserve"> de </w:t>
      </w:r>
      <w:proofErr w:type="spellStart"/>
      <w:r w:rsidRPr="00F67943">
        <w:rPr>
          <w:rFonts w:cs="Arial"/>
          <w:sz w:val="22"/>
          <w:szCs w:val="22"/>
        </w:rPr>
        <w:t>vehicles</w:t>
      </w:r>
      <w:proofErr w:type="spellEnd"/>
      <w:r w:rsidRPr="00F67943">
        <w:rPr>
          <w:rFonts w:cs="Arial"/>
          <w:sz w:val="22"/>
          <w:szCs w:val="22"/>
        </w:rPr>
        <w:t xml:space="preserve">, </w:t>
      </w:r>
      <w:proofErr w:type="spellStart"/>
      <w:r w:rsidRPr="00F67943">
        <w:rPr>
          <w:rFonts w:cs="Arial"/>
          <w:sz w:val="22"/>
          <w:szCs w:val="22"/>
        </w:rPr>
        <w:t>velocitat</w:t>
      </w:r>
      <w:proofErr w:type="spellEnd"/>
      <w:r w:rsidRPr="00F67943">
        <w:rPr>
          <w:rFonts w:cs="Arial"/>
          <w:sz w:val="22"/>
          <w:szCs w:val="22"/>
        </w:rPr>
        <w:t xml:space="preserve"> </w:t>
      </w:r>
      <w:proofErr w:type="spellStart"/>
      <w:r w:rsidRPr="00F67943">
        <w:rPr>
          <w:rFonts w:cs="Arial"/>
          <w:sz w:val="22"/>
          <w:szCs w:val="22"/>
        </w:rPr>
        <w:t>mitjana</w:t>
      </w:r>
      <w:proofErr w:type="spellEnd"/>
      <w:r w:rsidRPr="00F67943">
        <w:rPr>
          <w:rFonts w:cs="Arial"/>
          <w:sz w:val="22"/>
          <w:szCs w:val="22"/>
        </w:rPr>
        <w:t xml:space="preserve"> i la </w:t>
      </w:r>
      <w:proofErr w:type="spellStart"/>
      <w:r w:rsidRPr="00F67943">
        <w:rPr>
          <w:rFonts w:cs="Arial"/>
          <w:sz w:val="22"/>
          <w:szCs w:val="22"/>
        </w:rPr>
        <w:t>tipologia</w:t>
      </w:r>
      <w:proofErr w:type="spellEnd"/>
      <w:r w:rsidRPr="00F67943">
        <w:rPr>
          <w:rFonts w:cs="Arial"/>
          <w:sz w:val="22"/>
          <w:szCs w:val="22"/>
        </w:rPr>
        <w:t>.</w:t>
      </w:r>
    </w:p>
    <w:p w14:paraId="5FD9C94D"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410C72B4"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1599342B"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317301C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2417226E"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26909D38"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14EC3D38"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2"/>
          <w:sz w:val="22"/>
          <w:szCs w:val="22"/>
        </w:rPr>
        <w:t xml:space="preserve"> </w:t>
      </w:r>
      <w:r w:rsidRPr="00F67943">
        <w:rPr>
          <w:rFonts w:ascii="Arial" w:hAnsi="Arial" w:cs="Arial"/>
          <w:sz w:val="22"/>
          <w:szCs w:val="22"/>
        </w:rPr>
        <w:t>punts</w:t>
      </w:r>
      <w:r w:rsidRPr="00F67943">
        <w:rPr>
          <w:rFonts w:ascii="Arial" w:hAnsi="Arial" w:cs="Arial"/>
          <w:spacing w:val="-3"/>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3"/>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45F558F2"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70622051"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6"/>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453069F1" w14:textId="77777777" w:rsidR="00CC1D2D"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67852D44" w14:textId="02869F5D"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7B267898" w14:textId="77777777" w:rsidR="00367264" w:rsidRPr="00F67943" w:rsidRDefault="00367264" w:rsidP="00367264">
      <w:pPr>
        <w:pStyle w:val="Textindependent"/>
        <w:spacing w:before="7"/>
        <w:ind w:right="-1"/>
        <w:rPr>
          <w:rFonts w:cs="Arial"/>
          <w:sz w:val="22"/>
          <w:szCs w:val="22"/>
        </w:rPr>
      </w:pPr>
    </w:p>
    <w:p w14:paraId="65758F5C" w14:textId="019E1B52"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6A09AE29" w14:textId="77777777" w:rsidR="00367264" w:rsidRPr="00F67943" w:rsidRDefault="00367264" w:rsidP="00367264">
      <w:pPr>
        <w:pStyle w:val="Textindependent"/>
        <w:spacing w:before="127"/>
        <w:ind w:right="-1"/>
        <w:rPr>
          <w:rFonts w:cs="Arial"/>
          <w:sz w:val="22"/>
          <w:szCs w:val="22"/>
        </w:rPr>
      </w:pPr>
    </w:p>
    <w:p w14:paraId="106B50C3"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2" w:name="f._Metodologia_per_desenvolupar_el_cas_d"/>
      <w:bookmarkEnd w:id="12"/>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1"/>
        </w:rPr>
        <w:t xml:space="preserve"> </w:t>
      </w:r>
      <w:r w:rsidRPr="00F67943">
        <w:rPr>
          <w:rFonts w:ascii="Arial" w:hAnsi="Arial" w:cs="Arial"/>
          <w:b/>
          <w:bCs/>
          <w:i w:val="0"/>
          <w:iCs w:val="0"/>
          <w:color w:val="auto"/>
        </w:rPr>
        <w:t>3.</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les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emissions dels vehicles: fins a 14 punts</w:t>
      </w:r>
    </w:p>
    <w:p w14:paraId="0005F19B"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Realitzar</w:t>
      </w:r>
      <w:proofErr w:type="spellEnd"/>
      <w:r w:rsidRPr="00F67943">
        <w:rPr>
          <w:rFonts w:cs="Arial"/>
          <w:spacing w:val="-4"/>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4"/>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3"/>
          <w:sz w:val="22"/>
          <w:szCs w:val="22"/>
        </w:rPr>
        <w:t xml:space="preserve"> </w:t>
      </w:r>
      <w:proofErr w:type="spellStart"/>
      <w:r w:rsidRPr="00F67943">
        <w:rPr>
          <w:rFonts w:cs="Arial"/>
          <w:sz w:val="22"/>
          <w:szCs w:val="22"/>
        </w:rPr>
        <w:t>desenvolupar</w:t>
      </w:r>
      <w:proofErr w:type="spellEnd"/>
      <w:r w:rsidRPr="00F67943">
        <w:rPr>
          <w:rFonts w:cs="Arial"/>
          <w:spacing w:val="-3"/>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cas</w:t>
      </w:r>
      <w:proofErr w:type="spellEnd"/>
      <w:r w:rsidRPr="00F67943">
        <w:rPr>
          <w:rFonts w:cs="Arial"/>
          <w:spacing w:val="-4"/>
          <w:sz w:val="22"/>
          <w:szCs w:val="22"/>
        </w:rPr>
        <w:t xml:space="preserve"> </w:t>
      </w:r>
      <w:proofErr w:type="spellStart"/>
      <w:r w:rsidRPr="00F67943">
        <w:rPr>
          <w:rFonts w:cs="Arial"/>
          <w:sz w:val="22"/>
          <w:szCs w:val="22"/>
        </w:rPr>
        <w:t>d’ús</w:t>
      </w:r>
      <w:proofErr w:type="spellEnd"/>
      <w:r w:rsidRPr="00F67943">
        <w:rPr>
          <w:rFonts w:cs="Arial"/>
          <w:spacing w:val="-3"/>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predicció</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 xml:space="preserve">les </w:t>
      </w:r>
      <w:proofErr w:type="spellStart"/>
      <w:r w:rsidRPr="00F67943">
        <w:rPr>
          <w:rFonts w:cs="Arial"/>
          <w:sz w:val="22"/>
          <w:szCs w:val="22"/>
        </w:rPr>
        <w:t>emissions</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vehicles</w:t>
      </w:r>
      <w:proofErr w:type="spellEnd"/>
      <w:r w:rsidRPr="00F67943">
        <w:rPr>
          <w:rFonts w:cs="Arial"/>
          <w:sz w:val="22"/>
          <w:szCs w:val="22"/>
        </w:rPr>
        <w:t>.</w:t>
      </w:r>
    </w:p>
    <w:p w14:paraId="7F127396"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1E94F1D"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6E8CB21F"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269A3E0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0649AF1E"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53CFC3F3"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 d’ús (fins a 2 punts)</w:t>
      </w:r>
    </w:p>
    <w:p w14:paraId="649D280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7C14895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3AE522A0"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36E1624"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050A66DB" w14:textId="77777777" w:rsidR="00CC1D2D"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12E246D4" w14:textId="5AE31AEC"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0DC3E3B9" w14:textId="77777777" w:rsidR="00367264" w:rsidRPr="00F67943" w:rsidRDefault="00367264" w:rsidP="00367264">
      <w:pPr>
        <w:pStyle w:val="Textindependent"/>
        <w:spacing w:before="126"/>
        <w:ind w:right="-1"/>
        <w:rPr>
          <w:rFonts w:cs="Arial"/>
          <w:sz w:val="22"/>
          <w:szCs w:val="22"/>
        </w:rPr>
      </w:pPr>
    </w:p>
    <w:p w14:paraId="2F03E63B"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3" w:name="g._Metodologia_per_desenvolupar_el_cas_d"/>
      <w:bookmarkEnd w:id="13"/>
      <w:r w:rsidRPr="00F67943">
        <w:rPr>
          <w:rFonts w:ascii="Arial" w:hAnsi="Arial" w:cs="Arial"/>
          <w:i w:val="0"/>
          <w:iCs w:val="0"/>
          <w:color w:val="auto"/>
        </w:rPr>
        <w:t>M</w:t>
      </w:r>
      <w:r w:rsidRPr="00F67943">
        <w:rPr>
          <w:rFonts w:ascii="Arial" w:hAnsi="Arial" w:cs="Arial"/>
          <w:b/>
          <w:bCs/>
          <w:i w:val="0"/>
          <w:iCs w:val="0"/>
          <w:color w:val="auto"/>
        </w:rPr>
        <w:t>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 4.</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l’estat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les necessitats de millora de la infraestructura: fins a 14 punts</w:t>
      </w:r>
    </w:p>
    <w:p w14:paraId="43A43DD9"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3"/>
          <w:sz w:val="22"/>
          <w:szCs w:val="22"/>
        </w:rPr>
        <w:t xml:space="preserve"> </w:t>
      </w:r>
      <w:r w:rsidRPr="00F67943">
        <w:rPr>
          <w:rFonts w:cs="Arial"/>
          <w:sz w:val="22"/>
          <w:szCs w:val="22"/>
        </w:rPr>
        <w:t>una</w:t>
      </w:r>
      <w:r w:rsidRPr="00F67943">
        <w:rPr>
          <w:rFonts w:cs="Arial"/>
          <w:spacing w:val="-5"/>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predicció</w:t>
      </w:r>
      <w:proofErr w:type="spellEnd"/>
      <w:r w:rsidRPr="00F67943">
        <w:rPr>
          <w:rFonts w:cs="Arial"/>
          <w:spacing w:val="-4"/>
          <w:sz w:val="22"/>
          <w:szCs w:val="22"/>
        </w:rPr>
        <w:t xml:space="preserve"> </w:t>
      </w:r>
      <w:r w:rsidRPr="00F67943">
        <w:rPr>
          <w:rFonts w:cs="Arial"/>
          <w:sz w:val="22"/>
          <w:szCs w:val="22"/>
        </w:rPr>
        <w:t xml:space="preserve">de </w:t>
      </w:r>
      <w:proofErr w:type="spellStart"/>
      <w:r w:rsidRPr="00F67943">
        <w:rPr>
          <w:rFonts w:cs="Arial"/>
          <w:sz w:val="22"/>
          <w:szCs w:val="22"/>
        </w:rPr>
        <w:t>l’estat</w:t>
      </w:r>
      <w:proofErr w:type="spellEnd"/>
      <w:r w:rsidRPr="00F67943">
        <w:rPr>
          <w:rFonts w:cs="Arial"/>
          <w:sz w:val="22"/>
          <w:szCs w:val="22"/>
        </w:rPr>
        <w:t xml:space="preserve"> i les </w:t>
      </w:r>
      <w:proofErr w:type="spellStart"/>
      <w:r w:rsidRPr="00F67943">
        <w:rPr>
          <w:rFonts w:cs="Arial"/>
          <w:sz w:val="22"/>
          <w:szCs w:val="22"/>
        </w:rPr>
        <w:t>necessitats</w:t>
      </w:r>
      <w:proofErr w:type="spellEnd"/>
      <w:r w:rsidRPr="00F67943">
        <w:rPr>
          <w:rFonts w:cs="Arial"/>
          <w:sz w:val="22"/>
          <w:szCs w:val="22"/>
        </w:rPr>
        <w:t xml:space="preserve"> de </w:t>
      </w:r>
      <w:proofErr w:type="spellStart"/>
      <w:r w:rsidRPr="00F67943">
        <w:rPr>
          <w:rFonts w:cs="Arial"/>
          <w:sz w:val="22"/>
          <w:szCs w:val="22"/>
        </w:rPr>
        <w:t>millora</w:t>
      </w:r>
      <w:proofErr w:type="spellEnd"/>
      <w:r w:rsidRPr="00F67943">
        <w:rPr>
          <w:rFonts w:cs="Arial"/>
          <w:sz w:val="22"/>
          <w:szCs w:val="22"/>
        </w:rPr>
        <w:t xml:space="preserve"> de la infraestructura.</w:t>
      </w:r>
    </w:p>
    <w:p w14:paraId="0EE59490"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8810CEA"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1"/>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29D9341E"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0CB124D7"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02DEF997"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3F19D326"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5CC6229C"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382AA84B"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5787151E"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9"/>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44211DD"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3"/>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0C965C11" w14:textId="2D8AF10C"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7F56A594" w14:textId="77777777" w:rsidR="00367264" w:rsidRPr="00F67943" w:rsidRDefault="00367264" w:rsidP="00367264">
      <w:pPr>
        <w:pStyle w:val="Textindependent"/>
        <w:spacing w:before="7"/>
        <w:ind w:right="-1"/>
        <w:rPr>
          <w:rFonts w:cs="Arial"/>
          <w:sz w:val="22"/>
          <w:szCs w:val="22"/>
        </w:rPr>
      </w:pPr>
    </w:p>
    <w:p w14:paraId="3DED1CED" w14:textId="23361176"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4B13FF89" w14:textId="77777777" w:rsidR="00367264" w:rsidRPr="00F67943" w:rsidRDefault="00367264" w:rsidP="00367264">
      <w:pPr>
        <w:pStyle w:val="Textindependent"/>
        <w:spacing w:before="131"/>
        <w:ind w:right="-1"/>
        <w:rPr>
          <w:rFonts w:cs="Arial"/>
          <w:sz w:val="22"/>
          <w:szCs w:val="22"/>
        </w:rPr>
      </w:pPr>
    </w:p>
    <w:p w14:paraId="593F10D2"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4" w:name="h._Metodologia_per_desenvolupar_el_cas_d"/>
      <w:bookmarkEnd w:id="14"/>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2"/>
        </w:rPr>
        <w:t xml:space="preserve"> </w:t>
      </w:r>
      <w:r w:rsidRPr="00F67943">
        <w:rPr>
          <w:rFonts w:ascii="Arial" w:hAnsi="Arial" w:cs="Arial"/>
          <w:b/>
          <w:bCs/>
          <w:i w:val="0"/>
          <w:iCs w:val="0"/>
          <w:color w:val="auto"/>
        </w:rPr>
        <w:t>5.</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Optimització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les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rutes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per l’execució dels treballs de conservació: fins a 14 punts</w:t>
      </w:r>
    </w:p>
    <w:p w14:paraId="63753143"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optimització</w:t>
      </w:r>
      <w:proofErr w:type="spellEnd"/>
      <w:r w:rsidRPr="00F67943">
        <w:rPr>
          <w:rFonts w:cs="Arial"/>
          <w:spacing w:val="-4"/>
          <w:sz w:val="22"/>
          <w:szCs w:val="22"/>
        </w:rPr>
        <w:t xml:space="preserve"> </w:t>
      </w:r>
      <w:r w:rsidRPr="00F67943">
        <w:rPr>
          <w:rFonts w:cs="Arial"/>
          <w:sz w:val="22"/>
          <w:szCs w:val="22"/>
        </w:rPr>
        <w:t xml:space="preserve">de les rutes per </w:t>
      </w:r>
      <w:proofErr w:type="spellStart"/>
      <w:r w:rsidRPr="00F67943">
        <w:rPr>
          <w:rFonts w:cs="Arial"/>
          <w:sz w:val="22"/>
          <w:szCs w:val="22"/>
        </w:rPr>
        <w:t>l’execució</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treballs</w:t>
      </w:r>
      <w:proofErr w:type="spellEnd"/>
      <w:r w:rsidRPr="00F67943">
        <w:rPr>
          <w:rFonts w:cs="Arial"/>
          <w:sz w:val="22"/>
          <w:szCs w:val="22"/>
        </w:rPr>
        <w:t xml:space="preserve"> de </w:t>
      </w:r>
      <w:proofErr w:type="spellStart"/>
      <w:r w:rsidRPr="00F67943">
        <w:rPr>
          <w:rFonts w:cs="Arial"/>
          <w:sz w:val="22"/>
          <w:szCs w:val="22"/>
        </w:rPr>
        <w:t>conservació</w:t>
      </w:r>
      <w:proofErr w:type="spellEnd"/>
      <w:r w:rsidRPr="00F67943">
        <w:rPr>
          <w:rFonts w:cs="Arial"/>
          <w:sz w:val="22"/>
          <w:szCs w:val="22"/>
        </w:rPr>
        <w:t>.</w:t>
      </w:r>
    </w:p>
    <w:p w14:paraId="21EFC38A"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62D43B4"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118AF735"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1B3A632E"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29FB94A8"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3382CCAB"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3BF29B95"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65476656"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2"/>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7F2DEED2"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02FD89D"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lastRenderedPageBreak/>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1C3DEB9A" w14:textId="56B91522"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2"/>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2"/>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w:t>
      </w:r>
      <w:r w:rsidRPr="00F67943">
        <w:rPr>
          <w:rFonts w:ascii="Arial" w:hAnsi="Arial" w:cs="Arial"/>
          <w:spacing w:val="-1"/>
          <w:sz w:val="22"/>
          <w:szCs w:val="22"/>
        </w:rPr>
        <w:t xml:space="preserve"> </w:t>
      </w:r>
      <w:r w:rsidRPr="00F67943">
        <w:rPr>
          <w:rFonts w:ascii="Arial" w:hAnsi="Arial" w:cs="Arial"/>
          <w:sz w:val="22"/>
          <w:szCs w:val="22"/>
        </w:rPr>
        <w:t>PPT</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0E8442BF" w14:textId="77777777" w:rsidR="00367264" w:rsidRPr="00F67943" w:rsidRDefault="00367264" w:rsidP="00367264">
      <w:pPr>
        <w:pStyle w:val="Textindependent"/>
        <w:spacing w:before="6"/>
        <w:ind w:right="-1"/>
        <w:rPr>
          <w:rFonts w:cs="Arial"/>
          <w:sz w:val="22"/>
          <w:szCs w:val="22"/>
        </w:rPr>
      </w:pPr>
    </w:p>
    <w:p w14:paraId="6680CE57" w14:textId="45F4721B"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2"/>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7678C85B" w14:textId="77777777" w:rsidR="00367264" w:rsidRPr="00F67943" w:rsidRDefault="00367264" w:rsidP="00367264">
      <w:pPr>
        <w:pStyle w:val="Textindependent"/>
        <w:spacing w:before="126"/>
        <w:ind w:right="-1"/>
        <w:rPr>
          <w:rFonts w:cs="Arial"/>
          <w:sz w:val="22"/>
          <w:szCs w:val="22"/>
        </w:rPr>
      </w:pPr>
    </w:p>
    <w:p w14:paraId="12AB395B" w14:textId="77777777" w:rsidR="00367264" w:rsidRPr="00F67943"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5" w:name="i._Metodologia_per_desenvolupar_el_cas_d"/>
      <w:bookmarkEnd w:id="15"/>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 obligatori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6.</w:t>
      </w:r>
      <w:r w:rsidRPr="00F67943">
        <w:rPr>
          <w:rFonts w:ascii="Arial" w:hAnsi="Arial" w:cs="Arial"/>
          <w:b/>
          <w:bCs/>
          <w:i w:val="0"/>
          <w:iCs w:val="0"/>
          <w:color w:val="auto"/>
          <w:spacing w:val="-3"/>
        </w:rPr>
        <w:t xml:space="preserve"> </w:t>
      </w:r>
      <w:r w:rsidRPr="00F67943">
        <w:rPr>
          <w:rFonts w:ascii="Arial" w:hAnsi="Arial" w:cs="Arial"/>
          <w:b/>
          <w:bCs/>
          <w:i w:val="0"/>
          <w:iCs w:val="0"/>
          <w:color w:val="auto"/>
        </w:rPr>
        <w:t>Accidentalitat:</w:t>
      </w:r>
      <w:r w:rsidRPr="00F67943">
        <w:rPr>
          <w:rFonts w:ascii="Arial" w:hAnsi="Arial" w:cs="Arial"/>
          <w:b/>
          <w:bCs/>
          <w:i w:val="0"/>
          <w:iCs w:val="0"/>
          <w:color w:val="auto"/>
          <w:spacing w:val="-3"/>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 xml:space="preserve">14 </w:t>
      </w:r>
      <w:r w:rsidRPr="00F67943">
        <w:rPr>
          <w:rFonts w:ascii="Arial" w:hAnsi="Arial" w:cs="Arial"/>
          <w:b/>
          <w:bCs/>
          <w:i w:val="0"/>
          <w:iCs w:val="0"/>
          <w:color w:val="auto"/>
          <w:spacing w:val="-2"/>
        </w:rPr>
        <w:t>punts</w:t>
      </w:r>
    </w:p>
    <w:p w14:paraId="4DC419EC"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pacing w:val="-11"/>
          <w:sz w:val="22"/>
          <w:szCs w:val="22"/>
        </w:rPr>
        <w:t xml:space="preserve"> </w:t>
      </w:r>
      <w:r w:rsidRPr="00F67943">
        <w:rPr>
          <w:rFonts w:cs="Arial"/>
          <w:sz w:val="22"/>
          <w:szCs w:val="22"/>
        </w:rPr>
        <w:t>una</w:t>
      </w:r>
      <w:r w:rsidRPr="00F67943">
        <w:rPr>
          <w:rFonts w:cs="Arial"/>
          <w:spacing w:val="-9"/>
          <w:sz w:val="22"/>
          <w:szCs w:val="22"/>
        </w:rPr>
        <w:t xml:space="preserve"> </w:t>
      </w:r>
      <w:proofErr w:type="spellStart"/>
      <w:r w:rsidRPr="00F67943">
        <w:rPr>
          <w:rFonts w:cs="Arial"/>
          <w:sz w:val="22"/>
          <w:szCs w:val="22"/>
        </w:rPr>
        <w:t>proposta</w:t>
      </w:r>
      <w:proofErr w:type="spellEnd"/>
      <w:r w:rsidRPr="00F67943">
        <w:rPr>
          <w:rFonts w:cs="Arial"/>
          <w:spacing w:val="-11"/>
          <w:sz w:val="22"/>
          <w:szCs w:val="22"/>
        </w:rPr>
        <w:t xml:space="preserve"> </w:t>
      </w:r>
      <w:proofErr w:type="spellStart"/>
      <w:r w:rsidRPr="00F67943">
        <w:rPr>
          <w:rFonts w:cs="Arial"/>
          <w:sz w:val="22"/>
          <w:szCs w:val="22"/>
        </w:rPr>
        <w:t>metodològica</w:t>
      </w:r>
      <w:proofErr w:type="spellEnd"/>
      <w:r w:rsidRPr="00F67943">
        <w:rPr>
          <w:rFonts w:cs="Arial"/>
          <w:spacing w:val="-9"/>
          <w:sz w:val="22"/>
          <w:szCs w:val="22"/>
        </w:rPr>
        <w:t xml:space="preserve"> </w:t>
      </w:r>
      <w:r w:rsidRPr="00F67943">
        <w:rPr>
          <w:rFonts w:cs="Arial"/>
          <w:sz w:val="22"/>
          <w:szCs w:val="22"/>
        </w:rPr>
        <w:t>per</w:t>
      </w:r>
      <w:r w:rsidRPr="00F67943">
        <w:rPr>
          <w:rFonts w:cs="Arial"/>
          <w:spacing w:val="-10"/>
          <w:sz w:val="22"/>
          <w:szCs w:val="22"/>
        </w:rPr>
        <w:t xml:space="preserve"> </w:t>
      </w:r>
      <w:proofErr w:type="spellStart"/>
      <w:r w:rsidRPr="00F67943">
        <w:rPr>
          <w:rFonts w:cs="Arial"/>
          <w:sz w:val="22"/>
          <w:szCs w:val="22"/>
        </w:rPr>
        <w:t>desenvolupar</w:t>
      </w:r>
      <w:proofErr w:type="spellEnd"/>
      <w:r w:rsidRPr="00F67943">
        <w:rPr>
          <w:rFonts w:cs="Arial"/>
          <w:spacing w:val="-10"/>
          <w:sz w:val="22"/>
          <w:szCs w:val="22"/>
        </w:rPr>
        <w:t xml:space="preserve"> </w:t>
      </w:r>
      <w:r w:rsidRPr="00F67943">
        <w:rPr>
          <w:rFonts w:cs="Arial"/>
          <w:sz w:val="22"/>
          <w:szCs w:val="22"/>
        </w:rPr>
        <w:t>el</w:t>
      </w:r>
      <w:r w:rsidRPr="00F67943">
        <w:rPr>
          <w:rFonts w:cs="Arial"/>
          <w:spacing w:val="-11"/>
          <w:sz w:val="22"/>
          <w:szCs w:val="22"/>
        </w:rPr>
        <w:t xml:space="preserve"> </w:t>
      </w:r>
      <w:proofErr w:type="spellStart"/>
      <w:r w:rsidRPr="00F67943">
        <w:rPr>
          <w:rFonts w:cs="Arial"/>
          <w:sz w:val="22"/>
          <w:szCs w:val="22"/>
        </w:rPr>
        <w:t>cas</w:t>
      </w:r>
      <w:proofErr w:type="spellEnd"/>
      <w:r w:rsidRPr="00F67943">
        <w:rPr>
          <w:rFonts w:cs="Arial"/>
          <w:spacing w:val="-11"/>
          <w:sz w:val="22"/>
          <w:szCs w:val="22"/>
        </w:rPr>
        <w:t xml:space="preserve"> </w:t>
      </w:r>
      <w:proofErr w:type="spellStart"/>
      <w:r w:rsidRPr="00F67943">
        <w:rPr>
          <w:rFonts w:cs="Arial"/>
          <w:sz w:val="22"/>
          <w:szCs w:val="22"/>
        </w:rPr>
        <w:t>d’ús</w:t>
      </w:r>
      <w:proofErr w:type="spellEnd"/>
      <w:r w:rsidRPr="00F67943">
        <w:rPr>
          <w:rFonts w:cs="Arial"/>
          <w:spacing w:val="-10"/>
          <w:sz w:val="22"/>
          <w:szCs w:val="22"/>
        </w:rPr>
        <w:t xml:space="preserve"> </w:t>
      </w:r>
      <w:proofErr w:type="spellStart"/>
      <w:r w:rsidRPr="00F67943">
        <w:rPr>
          <w:rFonts w:cs="Arial"/>
          <w:sz w:val="22"/>
          <w:szCs w:val="22"/>
        </w:rPr>
        <w:t>obligatori</w:t>
      </w:r>
      <w:proofErr w:type="spellEnd"/>
      <w:r w:rsidRPr="00F67943">
        <w:rPr>
          <w:rFonts w:cs="Arial"/>
          <w:spacing w:val="-7"/>
          <w:sz w:val="22"/>
          <w:szCs w:val="22"/>
        </w:rPr>
        <w:t xml:space="preserve"> </w:t>
      </w:r>
      <w:proofErr w:type="spellStart"/>
      <w:r w:rsidRPr="00F67943">
        <w:rPr>
          <w:rFonts w:cs="Arial"/>
          <w:spacing w:val="-2"/>
          <w:sz w:val="22"/>
          <w:szCs w:val="22"/>
        </w:rPr>
        <w:t>accidentalitat</w:t>
      </w:r>
      <w:proofErr w:type="spellEnd"/>
      <w:r w:rsidRPr="00F67943">
        <w:rPr>
          <w:rFonts w:cs="Arial"/>
          <w:spacing w:val="-2"/>
          <w:sz w:val="22"/>
          <w:szCs w:val="22"/>
        </w:rPr>
        <w:t>.</w:t>
      </w:r>
    </w:p>
    <w:p w14:paraId="2C41A06C" w14:textId="77777777" w:rsidR="00CC1D2D" w:rsidRPr="00F67943" w:rsidRDefault="00CC1D2D" w:rsidP="00367264">
      <w:pPr>
        <w:pStyle w:val="Textindependent"/>
        <w:ind w:left="568" w:right="-1"/>
        <w:rPr>
          <w:rFonts w:cs="Arial"/>
          <w:sz w:val="22"/>
          <w:szCs w:val="22"/>
        </w:rPr>
      </w:pPr>
    </w:p>
    <w:p w14:paraId="0853D9CA" w14:textId="413F1627" w:rsidR="00367264" w:rsidRPr="00F67943" w:rsidRDefault="00367264" w:rsidP="00367264">
      <w:pPr>
        <w:pStyle w:val="Textindependent"/>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3D6BD27"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30233F6F"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53455CFD"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270D43AF"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42EA4805"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30D9D18B"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5"/>
          <w:sz w:val="22"/>
          <w:szCs w:val="22"/>
        </w:rPr>
        <w:t xml:space="preserve"> </w:t>
      </w:r>
      <w:r w:rsidRPr="00F67943">
        <w:rPr>
          <w:rFonts w:ascii="Arial" w:hAnsi="Arial" w:cs="Arial"/>
          <w:sz w:val="22"/>
          <w:szCs w:val="22"/>
        </w:rPr>
        <w:t>anàlisi</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5"/>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1"/>
          <w:sz w:val="22"/>
          <w:szCs w:val="22"/>
        </w:rPr>
        <w:t xml:space="preserve"> </w:t>
      </w:r>
      <w:r w:rsidRPr="00F67943">
        <w:rPr>
          <w:rFonts w:ascii="Arial" w:hAnsi="Arial" w:cs="Arial"/>
          <w:sz w:val="22"/>
          <w:szCs w:val="22"/>
        </w:rPr>
        <w:t>actors implicats i mesures per evitar-los (fins a 2 punts)</w:t>
      </w:r>
    </w:p>
    <w:p w14:paraId="2F48804A"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0B6E529B"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6"/>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263AEDF"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3"/>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3E0B05B4" w14:textId="1F461EE4"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 xml:space="preserve">correcta però no aporta cap valor afegit o no es fan aportacions addicionals en </w:t>
      </w:r>
      <w:r w:rsidRPr="00F67943">
        <w:rPr>
          <w:rFonts w:ascii="Arial" w:hAnsi="Arial" w:cs="Arial"/>
          <w:sz w:val="22"/>
          <w:szCs w:val="22"/>
        </w:rPr>
        <w:lastRenderedPageBreak/>
        <w:t>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47E69266" w14:textId="77777777" w:rsidR="00367264" w:rsidRPr="00F67943" w:rsidRDefault="00367264" w:rsidP="00367264">
      <w:pPr>
        <w:pStyle w:val="Textindependent"/>
        <w:spacing w:before="7"/>
        <w:ind w:right="-1"/>
        <w:rPr>
          <w:rFonts w:cs="Arial"/>
          <w:sz w:val="22"/>
          <w:szCs w:val="22"/>
        </w:rPr>
      </w:pPr>
    </w:p>
    <w:p w14:paraId="3AB99C39" w14:textId="756C5A9E"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 al</w:t>
      </w:r>
      <w:r w:rsidRPr="00F67943">
        <w:rPr>
          <w:rFonts w:ascii="Arial" w:hAnsi="Arial" w:cs="Arial"/>
          <w:spacing w:val="-3"/>
          <w:sz w:val="22"/>
          <w:szCs w:val="22"/>
        </w:rPr>
        <w:t xml:space="preserve"> </w:t>
      </w:r>
      <w:r w:rsidRPr="00F67943">
        <w:rPr>
          <w:rFonts w:ascii="Arial" w:hAnsi="Arial" w:cs="Arial"/>
          <w:sz w:val="22"/>
          <w:szCs w:val="22"/>
        </w:rPr>
        <w:t>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w:t>
      </w:r>
      <w:r w:rsidR="00CC1D2D" w:rsidRPr="00F67943">
        <w:rPr>
          <w:rFonts w:ascii="Arial" w:hAnsi="Arial" w:cs="Arial"/>
          <w:sz w:val="22"/>
          <w:szCs w:val="22"/>
        </w:rPr>
        <w:t xml:space="preserve">b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7DAAF891" w14:textId="77777777" w:rsidR="00367264" w:rsidRPr="00F67943" w:rsidRDefault="00367264" w:rsidP="00367264">
      <w:pPr>
        <w:pStyle w:val="Textindependent"/>
        <w:spacing w:before="127"/>
        <w:ind w:right="-1"/>
        <w:rPr>
          <w:rFonts w:cs="Arial"/>
          <w:sz w:val="22"/>
          <w:szCs w:val="22"/>
        </w:rPr>
      </w:pPr>
    </w:p>
    <w:p w14:paraId="230EC5EB"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6" w:name="j._Metodologia_per_desenvolupar_el_cas_d"/>
      <w:bookmarkEnd w:id="16"/>
      <w:r w:rsidRPr="00F67943">
        <w:rPr>
          <w:rFonts w:ascii="Arial" w:hAnsi="Arial" w:cs="Arial"/>
          <w:b/>
          <w:bCs/>
          <w:i w:val="0"/>
          <w:iCs w:val="0"/>
          <w:color w:val="auto"/>
        </w:rPr>
        <w:t>Metodologia</w:t>
      </w:r>
      <w:r w:rsidRPr="00F67943">
        <w:rPr>
          <w:rFonts w:ascii="Arial" w:hAnsi="Arial" w:cs="Arial"/>
          <w:b/>
          <w:bCs/>
          <w:i w:val="0"/>
          <w:iCs w:val="0"/>
          <w:color w:val="auto"/>
          <w:spacing w:val="-5"/>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5"/>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5"/>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4"/>
        </w:rPr>
        <w:t xml:space="preserve"> </w:t>
      </w:r>
      <w:r w:rsidRPr="00F67943">
        <w:rPr>
          <w:rFonts w:ascii="Arial" w:hAnsi="Arial" w:cs="Arial"/>
          <w:b/>
          <w:bCs/>
          <w:i w:val="0"/>
          <w:iCs w:val="0"/>
          <w:color w:val="auto"/>
        </w:rPr>
        <w:t>7.</w:t>
      </w:r>
      <w:r w:rsidRPr="00F67943">
        <w:rPr>
          <w:rFonts w:ascii="Arial" w:hAnsi="Arial" w:cs="Arial"/>
          <w:b/>
          <w:bCs/>
          <w:i w:val="0"/>
          <w:iCs w:val="0"/>
          <w:color w:val="auto"/>
          <w:spacing w:val="-4"/>
        </w:rPr>
        <w:t xml:space="preserve"> </w:t>
      </w:r>
      <w:r w:rsidRPr="00F67943">
        <w:rPr>
          <w:rFonts w:ascii="Arial" w:hAnsi="Arial" w:cs="Arial"/>
          <w:b/>
          <w:bCs/>
          <w:i w:val="0"/>
          <w:iCs w:val="0"/>
          <w:color w:val="auto"/>
        </w:rPr>
        <w:t>Simulació</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d'afectacions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al trànsit: fins a 14 punts</w:t>
      </w:r>
    </w:p>
    <w:p w14:paraId="08CB89F0" w14:textId="77777777" w:rsidR="00367264" w:rsidRPr="00F67943" w:rsidRDefault="00367264" w:rsidP="00367264">
      <w:pPr>
        <w:pStyle w:val="Textindependent"/>
        <w:spacing w:before="240" w:line="259" w:lineRule="auto"/>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4"/>
          <w:sz w:val="22"/>
          <w:szCs w:val="22"/>
        </w:rPr>
        <w:t xml:space="preserve"> </w:t>
      </w:r>
      <w:proofErr w:type="spellStart"/>
      <w:r w:rsidRPr="00F67943">
        <w:rPr>
          <w:rFonts w:cs="Arial"/>
          <w:sz w:val="22"/>
          <w:szCs w:val="22"/>
        </w:rPr>
        <w:t>simulació</w:t>
      </w:r>
      <w:proofErr w:type="spellEnd"/>
      <w:r w:rsidRPr="00F67943">
        <w:rPr>
          <w:rFonts w:cs="Arial"/>
          <w:sz w:val="22"/>
          <w:szCs w:val="22"/>
        </w:rPr>
        <w:t xml:space="preserve"> </w:t>
      </w:r>
      <w:proofErr w:type="spellStart"/>
      <w:r w:rsidRPr="00F67943">
        <w:rPr>
          <w:rFonts w:cs="Arial"/>
          <w:sz w:val="22"/>
          <w:szCs w:val="22"/>
        </w:rPr>
        <w:t>d'afectacions</w:t>
      </w:r>
      <w:proofErr w:type="spellEnd"/>
      <w:r w:rsidRPr="00F67943">
        <w:rPr>
          <w:rFonts w:cs="Arial"/>
          <w:sz w:val="22"/>
          <w:szCs w:val="22"/>
        </w:rPr>
        <w:t xml:space="preserve"> al </w:t>
      </w:r>
      <w:proofErr w:type="spellStart"/>
      <w:r w:rsidRPr="00F67943">
        <w:rPr>
          <w:rFonts w:cs="Arial"/>
          <w:sz w:val="22"/>
          <w:szCs w:val="22"/>
        </w:rPr>
        <w:t>trànsit</w:t>
      </w:r>
      <w:proofErr w:type="spellEnd"/>
      <w:r w:rsidRPr="00F67943">
        <w:rPr>
          <w:rFonts w:cs="Arial"/>
          <w:sz w:val="22"/>
          <w:szCs w:val="22"/>
        </w:rPr>
        <w:t>.</w:t>
      </w:r>
    </w:p>
    <w:p w14:paraId="03776D32"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7A4C2B3" w14:textId="77777777" w:rsidR="00367264" w:rsidRPr="00F67943" w:rsidRDefault="00367264" w:rsidP="00367264">
      <w:pPr>
        <w:pStyle w:val="Textindependent"/>
        <w:spacing w:before="7"/>
        <w:ind w:right="-1"/>
        <w:rPr>
          <w:rFonts w:cs="Arial"/>
          <w:sz w:val="22"/>
          <w:szCs w:val="22"/>
        </w:rPr>
      </w:pPr>
    </w:p>
    <w:p w14:paraId="5D264C83" w14:textId="714E980A" w:rsidR="00367264" w:rsidRPr="00F67943"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1"/>
          <w:sz w:val="22"/>
          <w:szCs w:val="22"/>
        </w:rPr>
        <w:t xml:space="preserve"> </w:t>
      </w:r>
      <w:r w:rsidRPr="00F67943">
        <w:rPr>
          <w:rFonts w:ascii="Arial" w:hAnsi="Arial" w:cs="Arial"/>
          <w:sz w:val="22"/>
          <w:szCs w:val="22"/>
        </w:rPr>
        <w:t>(fins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7ACE0358" w14:textId="77777777" w:rsidR="00CC1D2D" w:rsidRPr="00F67943" w:rsidRDefault="00CC1D2D" w:rsidP="00CC1D2D">
      <w:pPr>
        <w:pStyle w:val="Pargrafdellista"/>
        <w:widowControl w:val="0"/>
        <w:tabs>
          <w:tab w:val="left" w:pos="1648"/>
        </w:tabs>
        <w:autoSpaceDE w:val="0"/>
        <w:autoSpaceDN w:val="0"/>
        <w:spacing w:line="259" w:lineRule="auto"/>
        <w:ind w:left="1648" w:right="-1"/>
        <w:contextualSpacing w:val="0"/>
        <w:jc w:val="both"/>
        <w:rPr>
          <w:rFonts w:ascii="Arial" w:hAnsi="Arial" w:cs="Arial"/>
          <w:sz w:val="22"/>
          <w:szCs w:val="22"/>
        </w:rPr>
      </w:pPr>
    </w:p>
    <w:p w14:paraId="2152339B" w14:textId="77777777" w:rsidR="00367264" w:rsidRPr="00F67943"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6992780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3312AF22"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6ED56CFC"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0CC30440"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3086B2BD"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dels</w:t>
      </w:r>
      <w:r w:rsidRPr="00F67943">
        <w:rPr>
          <w:rFonts w:ascii="Arial" w:hAnsi="Arial" w:cs="Arial"/>
          <w:spacing w:val="-2"/>
          <w:sz w:val="22"/>
          <w:szCs w:val="22"/>
        </w:rPr>
        <w:t xml:space="preserve"> </w:t>
      </w:r>
      <w:r w:rsidRPr="00F67943">
        <w:rPr>
          <w:rFonts w:ascii="Arial" w:hAnsi="Arial" w:cs="Arial"/>
          <w:sz w:val="22"/>
          <w:szCs w:val="22"/>
        </w:rPr>
        <w:t>costos</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manteniment</w:t>
      </w:r>
      <w:r w:rsidRPr="00F67943">
        <w:rPr>
          <w:rFonts w:ascii="Arial" w:hAnsi="Arial" w:cs="Arial"/>
          <w:spacing w:val="-3"/>
          <w:sz w:val="22"/>
          <w:szCs w:val="22"/>
        </w:rPr>
        <w:t xml:space="preserve"> </w:t>
      </w:r>
      <w:r w:rsidRPr="00F67943">
        <w:rPr>
          <w:rFonts w:ascii="Arial" w:hAnsi="Arial" w:cs="Arial"/>
          <w:sz w:val="22"/>
          <w:szCs w:val="22"/>
        </w:rPr>
        <w:t>anuals</w:t>
      </w:r>
      <w:r w:rsidRPr="00F67943">
        <w:rPr>
          <w:rFonts w:ascii="Arial" w:hAnsi="Arial" w:cs="Arial"/>
          <w:spacing w:val="-2"/>
          <w:sz w:val="22"/>
          <w:szCs w:val="22"/>
        </w:rPr>
        <w:t xml:space="preserve"> </w:t>
      </w:r>
      <w:r w:rsidRPr="00F67943">
        <w:rPr>
          <w:rFonts w:ascii="Arial" w:hAnsi="Arial" w:cs="Arial"/>
          <w:sz w:val="22"/>
          <w:szCs w:val="22"/>
        </w:rPr>
        <w:t>un</w:t>
      </w:r>
      <w:r w:rsidRPr="00F67943">
        <w:rPr>
          <w:rFonts w:ascii="Arial" w:hAnsi="Arial" w:cs="Arial"/>
          <w:spacing w:val="-3"/>
          <w:sz w:val="22"/>
          <w:szCs w:val="22"/>
        </w:rPr>
        <w:t xml:space="preserve"> </w:t>
      </w:r>
      <w:r w:rsidRPr="00F67943">
        <w:rPr>
          <w:rFonts w:ascii="Arial" w:hAnsi="Arial" w:cs="Arial"/>
          <w:sz w:val="22"/>
          <w:szCs w:val="22"/>
        </w:rPr>
        <w:t>cop</w:t>
      </w:r>
      <w:r w:rsidRPr="00F67943">
        <w:rPr>
          <w:rFonts w:ascii="Arial" w:hAnsi="Arial" w:cs="Arial"/>
          <w:spacing w:val="-2"/>
          <w:sz w:val="22"/>
          <w:szCs w:val="22"/>
        </w:rPr>
        <w:t xml:space="preserve"> </w:t>
      </w:r>
      <w:r w:rsidRPr="00F67943">
        <w:rPr>
          <w:rFonts w:ascii="Arial" w:hAnsi="Arial" w:cs="Arial"/>
          <w:sz w:val="22"/>
          <w:szCs w:val="22"/>
        </w:rPr>
        <w:t>desenvolupat</w:t>
      </w:r>
      <w:r w:rsidRPr="00F67943">
        <w:rPr>
          <w:rFonts w:ascii="Arial" w:hAnsi="Arial" w:cs="Arial"/>
          <w:spacing w:val="-2"/>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1"/>
          <w:sz w:val="22"/>
          <w:szCs w:val="22"/>
        </w:rPr>
        <w:t xml:space="preserve"> </w:t>
      </w:r>
      <w:r w:rsidRPr="00F67943">
        <w:rPr>
          <w:rFonts w:ascii="Arial" w:hAnsi="Arial" w:cs="Arial"/>
          <w:sz w:val="22"/>
          <w:szCs w:val="22"/>
        </w:rPr>
        <w:t>i justificació d’aquests costos (fins a 2 punts)</w:t>
      </w:r>
    </w:p>
    <w:p w14:paraId="3A83CBEF"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6D337068"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74CC3F82" w14:textId="517F824A"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2"/>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2"/>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w:t>
      </w:r>
      <w:r w:rsidRPr="00F67943">
        <w:rPr>
          <w:rFonts w:ascii="Arial" w:hAnsi="Arial" w:cs="Arial"/>
          <w:spacing w:val="-1"/>
          <w:sz w:val="22"/>
          <w:szCs w:val="22"/>
        </w:rPr>
        <w:t xml:space="preserve"> </w:t>
      </w:r>
      <w:r w:rsidRPr="00F67943">
        <w:rPr>
          <w:rFonts w:ascii="Arial" w:hAnsi="Arial" w:cs="Arial"/>
          <w:sz w:val="22"/>
          <w:szCs w:val="22"/>
        </w:rPr>
        <w:t>PPT</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5AAD4E2B" w14:textId="77777777" w:rsidR="00367264" w:rsidRPr="00F67943" w:rsidRDefault="00367264" w:rsidP="00367264">
      <w:pPr>
        <w:pStyle w:val="Textindependent"/>
        <w:spacing w:before="7"/>
        <w:ind w:right="-1"/>
        <w:rPr>
          <w:rFonts w:cs="Arial"/>
          <w:sz w:val="22"/>
          <w:szCs w:val="22"/>
        </w:rPr>
      </w:pPr>
    </w:p>
    <w:p w14:paraId="2712E4B6" w14:textId="26997513" w:rsidR="00367264" w:rsidRPr="00F67943"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2"/>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1ADCDB88" w14:textId="77777777" w:rsidR="00367264" w:rsidRPr="00F67943" w:rsidRDefault="00367264" w:rsidP="00367264">
      <w:pPr>
        <w:pStyle w:val="Textindependent"/>
        <w:spacing w:before="126"/>
        <w:ind w:right="-1"/>
        <w:rPr>
          <w:rFonts w:cs="Arial"/>
          <w:sz w:val="22"/>
          <w:szCs w:val="22"/>
        </w:rPr>
      </w:pPr>
    </w:p>
    <w:p w14:paraId="25DEB9D7"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7" w:name="k._Metodologia_per_desenvolupar_el_cas_d"/>
      <w:bookmarkEnd w:id="17"/>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 obligatori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8.</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retencions: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fins a 14 punts</w:t>
      </w:r>
    </w:p>
    <w:p w14:paraId="6C8C20E1"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predicció</w:t>
      </w:r>
      <w:proofErr w:type="spellEnd"/>
      <w:r w:rsidRPr="00F67943">
        <w:rPr>
          <w:rFonts w:cs="Arial"/>
          <w:spacing w:val="-4"/>
          <w:sz w:val="22"/>
          <w:szCs w:val="22"/>
        </w:rPr>
        <w:t xml:space="preserve"> </w:t>
      </w:r>
      <w:r w:rsidRPr="00F67943">
        <w:rPr>
          <w:rFonts w:cs="Arial"/>
          <w:sz w:val="22"/>
          <w:szCs w:val="22"/>
        </w:rPr>
        <w:t xml:space="preserve">de </w:t>
      </w:r>
      <w:proofErr w:type="spellStart"/>
      <w:r w:rsidRPr="00F67943">
        <w:rPr>
          <w:rFonts w:cs="Arial"/>
          <w:spacing w:val="-2"/>
          <w:sz w:val="22"/>
          <w:szCs w:val="22"/>
        </w:rPr>
        <w:t>retencions</w:t>
      </w:r>
      <w:proofErr w:type="spellEnd"/>
      <w:r w:rsidRPr="00F67943">
        <w:rPr>
          <w:rFonts w:cs="Arial"/>
          <w:spacing w:val="-2"/>
          <w:sz w:val="22"/>
          <w:szCs w:val="22"/>
        </w:rPr>
        <w:t>.</w:t>
      </w:r>
    </w:p>
    <w:p w14:paraId="56D64548"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52CCA92"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61E3A0A3" w14:textId="77777777" w:rsidR="00CC1D2D" w:rsidRPr="00F67943"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69817D59" w14:textId="3AAEE067" w:rsidR="00367264" w:rsidRPr="00F67943"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27B2BE56"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0F3CBE84"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2865763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5773FE08"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17E556A5"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9"/>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439B455"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493A5BE0" w14:textId="73D302BF"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5EE374D1" w14:textId="77777777" w:rsidR="00367264" w:rsidRPr="00F67943" w:rsidRDefault="00367264" w:rsidP="00367264">
      <w:pPr>
        <w:pStyle w:val="Textindependent"/>
        <w:spacing w:before="7"/>
        <w:ind w:right="-1"/>
        <w:rPr>
          <w:rFonts w:cs="Arial"/>
          <w:sz w:val="22"/>
          <w:szCs w:val="22"/>
        </w:rPr>
      </w:pPr>
    </w:p>
    <w:p w14:paraId="05E554EF" w14:textId="5571330C" w:rsidR="00367264" w:rsidRPr="00F67943"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49F80813" w14:textId="77777777" w:rsidR="00367264" w:rsidRPr="00F67943" w:rsidRDefault="00367264" w:rsidP="00367264">
      <w:pPr>
        <w:pStyle w:val="Textindependent"/>
        <w:spacing w:before="126"/>
        <w:ind w:right="-1"/>
        <w:rPr>
          <w:rFonts w:cs="Arial"/>
          <w:sz w:val="22"/>
          <w:szCs w:val="22"/>
        </w:rPr>
      </w:pPr>
    </w:p>
    <w:p w14:paraId="4B5AA408"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8" w:name="l._Metodologia_per_desenvolupar_el_cas_d"/>
      <w:bookmarkEnd w:id="18"/>
      <w:r w:rsidRPr="00F67943">
        <w:rPr>
          <w:rFonts w:ascii="Arial" w:hAnsi="Arial" w:cs="Arial"/>
          <w:b/>
          <w:bCs/>
          <w:i w:val="0"/>
          <w:iCs w:val="0"/>
          <w:color w:val="auto"/>
        </w:rPr>
        <w:lastRenderedPageBreak/>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 obligatori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9.</w:t>
      </w:r>
      <w:r w:rsidRPr="00F67943">
        <w:rPr>
          <w:rFonts w:ascii="Arial" w:hAnsi="Arial" w:cs="Arial"/>
          <w:b/>
          <w:bCs/>
          <w:i w:val="0"/>
          <w:iCs w:val="0"/>
          <w:color w:val="auto"/>
          <w:spacing w:val="-3"/>
        </w:rPr>
        <w:t xml:space="preserve"> </w:t>
      </w:r>
      <w:r w:rsidRPr="00F67943">
        <w:rPr>
          <w:rFonts w:ascii="Arial" w:hAnsi="Arial" w:cs="Arial"/>
          <w:b/>
          <w:bCs/>
          <w:i w:val="0"/>
          <w:iCs w:val="0"/>
          <w:color w:val="auto"/>
        </w:rPr>
        <w:t>Balanceig</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trànsit: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a 14 punts</w:t>
      </w:r>
    </w:p>
    <w:p w14:paraId="6F53ACA8"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balanceig</w:t>
      </w:r>
      <w:proofErr w:type="spellEnd"/>
      <w:r w:rsidRPr="00F67943">
        <w:rPr>
          <w:rFonts w:cs="Arial"/>
          <w:spacing w:val="-5"/>
          <w:sz w:val="22"/>
          <w:szCs w:val="22"/>
        </w:rPr>
        <w:t xml:space="preserve"> </w:t>
      </w:r>
      <w:r w:rsidRPr="00F67943">
        <w:rPr>
          <w:rFonts w:cs="Arial"/>
          <w:sz w:val="22"/>
          <w:szCs w:val="22"/>
        </w:rPr>
        <w:t xml:space="preserve">de </w:t>
      </w:r>
      <w:proofErr w:type="spellStart"/>
      <w:r w:rsidRPr="00F67943">
        <w:rPr>
          <w:rFonts w:cs="Arial"/>
          <w:spacing w:val="-2"/>
          <w:sz w:val="22"/>
          <w:szCs w:val="22"/>
        </w:rPr>
        <w:t>trànsit</w:t>
      </w:r>
      <w:proofErr w:type="spellEnd"/>
      <w:r w:rsidRPr="00F67943">
        <w:rPr>
          <w:rFonts w:cs="Arial"/>
          <w:spacing w:val="-2"/>
          <w:sz w:val="22"/>
          <w:szCs w:val="22"/>
        </w:rPr>
        <w:t>.</w:t>
      </w:r>
    </w:p>
    <w:p w14:paraId="78139C7E"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3678A88"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1"/>
          <w:sz w:val="22"/>
          <w:szCs w:val="22"/>
        </w:rPr>
        <w:t xml:space="preserve"> </w:t>
      </w:r>
      <w:r w:rsidRPr="00F67943">
        <w:rPr>
          <w:rFonts w:ascii="Arial" w:hAnsi="Arial" w:cs="Arial"/>
          <w:sz w:val="22"/>
          <w:szCs w:val="22"/>
        </w:rPr>
        <w:t>(fins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563A4784"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14D6711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79D8FA76"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140D8A97"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668A70EF"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5"/>
          <w:sz w:val="22"/>
          <w:szCs w:val="22"/>
        </w:rPr>
        <w:t xml:space="preserve"> </w:t>
      </w:r>
      <w:r w:rsidRPr="00F67943">
        <w:rPr>
          <w:rFonts w:ascii="Arial" w:hAnsi="Arial" w:cs="Arial"/>
          <w:sz w:val="22"/>
          <w:szCs w:val="22"/>
        </w:rPr>
        <w:t>anàlisi</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5"/>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actors implicats i mesures per evitar-los (fins a 2 punts)</w:t>
      </w:r>
    </w:p>
    <w:p w14:paraId="681B75DC"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00856E7D"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9EC64AA"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3"/>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207527F0" w14:textId="73E5194A" w:rsidR="00367264" w:rsidRPr="00F67943"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4989D793" w14:textId="77777777" w:rsidR="00367264" w:rsidRPr="00F67943" w:rsidRDefault="00367264" w:rsidP="00367264">
      <w:pPr>
        <w:pStyle w:val="Textindependent"/>
        <w:spacing w:before="8"/>
        <w:ind w:right="-1"/>
        <w:rPr>
          <w:rFonts w:cs="Arial"/>
          <w:sz w:val="22"/>
          <w:szCs w:val="22"/>
        </w:rPr>
      </w:pPr>
    </w:p>
    <w:p w14:paraId="0DA55D87" w14:textId="211DCB46"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1"/>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1C01C528" w14:textId="77777777" w:rsidR="00367264" w:rsidRPr="00F67943" w:rsidRDefault="00367264" w:rsidP="00367264">
      <w:pPr>
        <w:pStyle w:val="Textindependent"/>
        <w:spacing w:before="126"/>
        <w:ind w:right="-1"/>
        <w:rPr>
          <w:rFonts w:cs="Arial"/>
          <w:sz w:val="22"/>
          <w:szCs w:val="22"/>
        </w:rPr>
      </w:pPr>
    </w:p>
    <w:p w14:paraId="0AF56374" w14:textId="77777777" w:rsidR="00367264" w:rsidRPr="00F67943"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9" w:name="m._Metodologia_per_desenvolupar_el_cas_d"/>
      <w:bookmarkEnd w:id="19"/>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10.</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Optimització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dels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sistemes ITS existents: fins a 14 punts</w:t>
      </w:r>
    </w:p>
    <w:p w14:paraId="02F51D68"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optimització</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sistemes</w:t>
      </w:r>
      <w:proofErr w:type="spellEnd"/>
      <w:r w:rsidRPr="00F67943">
        <w:rPr>
          <w:rFonts w:cs="Arial"/>
          <w:sz w:val="22"/>
          <w:szCs w:val="22"/>
        </w:rPr>
        <w:t xml:space="preserve"> ITS </w:t>
      </w:r>
      <w:proofErr w:type="spellStart"/>
      <w:r w:rsidRPr="00F67943">
        <w:rPr>
          <w:rFonts w:cs="Arial"/>
          <w:sz w:val="22"/>
          <w:szCs w:val="22"/>
        </w:rPr>
        <w:t>existents</w:t>
      </w:r>
      <w:proofErr w:type="spellEnd"/>
      <w:r w:rsidRPr="00F67943">
        <w:rPr>
          <w:rFonts w:cs="Arial"/>
          <w:sz w:val="22"/>
          <w:szCs w:val="22"/>
        </w:rPr>
        <w:t>.</w:t>
      </w:r>
    </w:p>
    <w:p w14:paraId="1075BE1B"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0"/>
          <w:sz w:val="22"/>
          <w:szCs w:val="22"/>
        </w:rPr>
        <w:t xml:space="preserve"> </w:t>
      </w:r>
      <w:proofErr w:type="spellStart"/>
      <w:r w:rsidRPr="00F67943">
        <w:rPr>
          <w:rFonts w:cs="Arial"/>
          <w:sz w:val="22"/>
          <w:szCs w:val="22"/>
        </w:rPr>
        <w:t>metodologia</w:t>
      </w:r>
      <w:proofErr w:type="spellEnd"/>
      <w:r w:rsidRPr="00F67943">
        <w:rPr>
          <w:rFonts w:cs="Arial"/>
          <w:spacing w:val="-11"/>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6"/>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00AC271" w14:textId="77777777" w:rsidR="00367264" w:rsidRPr="00F67943"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07D22F1D"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256618A5"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2"/>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58CC32C1"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3B682FDC" w14:textId="77777777" w:rsidR="00367264" w:rsidRPr="00F67943"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2700D40E"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65D3DB59"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0B92E35D"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D292E32"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0FA4A966" w14:textId="61F1062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3B036CD8" w14:textId="77777777" w:rsidR="00367264" w:rsidRPr="00F67943" w:rsidRDefault="00367264" w:rsidP="00367264">
      <w:pPr>
        <w:pStyle w:val="Textindependent"/>
        <w:spacing w:before="7"/>
        <w:ind w:right="-1"/>
        <w:rPr>
          <w:rFonts w:cs="Arial"/>
          <w:sz w:val="22"/>
          <w:szCs w:val="22"/>
        </w:rPr>
      </w:pPr>
    </w:p>
    <w:p w14:paraId="227DFE26" w14:textId="144EA35D" w:rsidR="00367264" w:rsidRPr="00F67943"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568BB1E0" w14:textId="77777777" w:rsidR="00367264" w:rsidRPr="00F67943" w:rsidRDefault="00367264" w:rsidP="00367264">
      <w:pPr>
        <w:pStyle w:val="Textindependent"/>
        <w:spacing w:before="126"/>
        <w:ind w:right="-1"/>
        <w:rPr>
          <w:rFonts w:cs="Arial"/>
          <w:sz w:val="22"/>
          <w:szCs w:val="22"/>
        </w:rPr>
      </w:pPr>
    </w:p>
    <w:p w14:paraId="4833AF72"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0" w:name="n._Metodologia_per_desenvolupar_el_cas_d"/>
      <w:bookmarkEnd w:id="20"/>
      <w:r w:rsidRPr="00F67943">
        <w:rPr>
          <w:rFonts w:ascii="Arial" w:hAnsi="Arial" w:cs="Arial"/>
          <w:b/>
          <w:bCs/>
          <w:i w:val="0"/>
          <w:iCs w:val="0"/>
          <w:color w:val="auto"/>
        </w:rPr>
        <w:t>Metodologia</w:t>
      </w:r>
      <w:r w:rsidRPr="00F67943">
        <w:rPr>
          <w:rFonts w:ascii="Arial" w:hAnsi="Arial" w:cs="Arial"/>
          <w:b/>
          <w:bCs/>
          <w:i w:val="0"/>
          <w:iCs w:val="0"/>
          <w:color w:val="auto"/>
          <w:spacing w:val="-5"/>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5"/>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5"/>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4"/>
        </w:rPr>
        <w:t xml:space="preserve"> </w:t>
      </w:r>
      <w:r w:rsidRPr="00F67943">
        <w:rPr>
          <w:rFonts w:ascii="Arial" w:hAnsi="Arial" w:cs="Arial"/>
          <w:b/>
          <w:bCs/>
          <w:i w:val="0"/>
          <w:iCs w:val="0"/>
          <w:color w:val="auto"/>
        </w:rPr>
        <w:t>11.</w:t>
      </w:r>
      <w:r w:rsidRPr="00F67943">
        <w:rPr>
          <w:rFonts w:ascii="Arial" w:hAnsi="Arial" w:cs="Arial"/>
          <w:b/>
          <w:bCs/>
          <w:i w:val="0"/>
          <w:iCs w:val="0"/>
          <w:color w:val="auto"/>
          <w:spacing w:val="-4"/>
        </w:rPr>
        <w:t xml:space="preserve"> </w:t>
      </w:r>
      <w:r w:rsidRPr="00F67943">
        <w:rPr>
          <w:rFonts w:ascii="Arial" w:hAnsi="Arial" w:cs="Arial"/>
          <w:b/>
          <w:bCs/>
          <w:i w:val="0"/>
          <w:iCs w:val="0"/>
          <w:color w:val="auto"/>
        </w:rPr>
        <w:t>Reserva</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5"/>
        </w:rPr>
        <w:t xml:space="preserve"> </w:t>
      </w:r>
      <w:r w:rsidRPr="00F67943">
        <w:rPr>
          <w:rFonts w:ascii="Arial" w:hAnsi="Arial" w:cs="Arial"/>
          <w:b/>
          <w:bCs/>
          <w:i w:val="0"/>
          <w:iCs w:val="0"/>
          <w:color w:val="auto"/>
        </w:rPr>
        <w:t>carrils preferents: fins a 14 punts</w:t>
      </w:r>
    </w:p>
    <w:p w14:paraId="01DE96CA"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r w:rsidRPr="00F67943">
        <w:rPr>
          <w:rFonts w:cs="Arial"/>
          <w:sz w:val="22"/>
          <w:szCs w:val="22"/>
        </w:rPr>
        <w:t>reserva</w:t>
      </w:r>
      <w:r w:rsidRPr="00F67943">
        <w:rPr>
          <w:rFonts w:cs="Arial"/>
          <w:spacing w:val="-5"/>
          <w:sz w:val="22"/>
          <w:szCs w:val="22"/>
        </w:rPr>
        <w:t xml:space="preserve"> </w:t>
      </w:r>
      <w:r w:rsidRPr="00F67943">
        <w:rPr>
          <w:rFonts w:cs="Arial"/>
          <w:sz w:val="22"/>
          <w:szCs w:val="22"/>
        </w:rPr>
        <w:t xml:space="preserve">de </w:t>
      </w:r>
      <w:proofErr w:type="spellStart"/>
      <w:r w:rsidRPr="00F67943">
        <w:rPr>
          <w:rFonts w:cs="Arial"/>
          <w:sz w:val="22"/>
          <w:szCs w:val="22"/>
        </w:rPr>
        <w:t>carrils</w:t>
      </w:r>
      <w:proofErr w:type="spellEnd"/>
      <w:r w:rsidRPr="00F67943">
        <w:rPr>
          <w:rFonts w:cs="Arial"/>
          <w:sz w:val="22"/>
          <w:szCs w:val="22"/>
        </w:rPr>
        <w:t xml:space="preserve"> </w:t>
      </w:r>
      <w:proofErr w:type="spellStart"/>
      <w:r w:rsidRPr="00F67943">
        <w:rPr>
          <w:rFonts w:cs="Arial"/>
          <w:sz w:val="22"/>
          <w:szCs w:val="22"/>
        </w:rPr>
        <w:t>preferents</w:t>
      </w:r>
      <w:proofErr w:type="spellEnd"/>
      <w:r w:rsidRPr="00F67943">
        <w:rPr>
          <w:rFonts w:cs="Arial"/>
          <w:sz w:val="22"/>
          <w:szCs w:val="22"/>
        </w:rPr>
        <w:t>.</w:t>
      </w:r>
    </w:p>
    <w:p w14:paraId="534B65D9"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E8F24F5"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24897D6F" w14:textId="77777777" w:rsidR="00367264" w:rsidRPr="00F67943"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499DC82A"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lastRenderedPageBreak/>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4514DFFB"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4CE1692A"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3C9AB68D"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165A0C2D"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1791E2BB"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2B3E53E" w14:textId="77777777" w:rsidR="00367264" w:rsidRPr="00F67943"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55E7814B" w14:textId="490D759C" w:rsidR="00367264" w:rsidRPr="00F67943"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4"/>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2D57F4E9" w14:textId="77777777" w:rsidR="00367264" w:rsidRPr="00F67943" w:rsidRDefault="00367264" w:rsidP="00367264">
      <w:pPr>
        <w:pStyle w:val="Textindependent"/>
        <w:spacing w:before="8"/>
        <w:ind w:right="-1"/>
        <w:rPr>
          <w:rFonts w:cs="Arial"/>
          <w:sz w:val="22"/>
          <w:szCs w:val="22"/>
        </w:rPr>
      </w:pPr>
    </w:p>
    <w:p w14:paraId="2687FCF2" w14:textId="34258C32"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49FFA243" w14:textId="77777777" w:rsidR="00367264" w:rsidRPr="00F67943" w:rsidRDefault="00367264" w:rsidP="00367264">
      <w:pPr>
        <w:pStyle w:val="Textindependent"/>
        <w:spacing w:before="126"/>
        <w:ind w:right="-1"/>
        <w:rPr>
          <w:rFonts w:cs="Arial"/>
          <w:sz w:val="22"/>
          <w:szCs w:val="22"/>
        </w:rPr>
      </w:pPr>
    </w:p>
    <w:p w14:paraId="6F00AFB7" w14:textId="77777777" w:rsidR="00367264" w:rsidRPr="00F67943"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1" w:name="o._Metodologia_per_desenvolupar_la_fase_"/>
      <w:bookmarkEnd w:id="21"/>
      <w:r w:rsidRPr="00F67943">
        <w:rPr>
          <w:rFonts w:ascii="Arial" w:hAnsi="Arial" w:cs="Arial"/>
          <w:b/>
          <w:bCs/>
          <w:i w:val="0"/>
          <w:iCs w:val="0"/>
          <w:color w:val="auto"/>
        </w:rPr>
        <w:t>Metodologia</w:t>
      </w:r>
      <w:r w:rsidRPr="00F67943">
        <w:rPr>
          <w:rFonts w:ascii="Arial" w:hAnsi="Arial" w:cs="Arial"/>
          <w:b/>
          <w:bCs/>
          <w:i w:val="0"/>
          <w:iCs w:val="0"/>
          <w:color w:val="auto"/>
          <w:spacing w:val="-9"/>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8"/>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9"/>
        </w:rPr>
        <w:t xml:space="preserve"> </w:t>
      </w:r>
      <w:r w:rsidRPr="00F67943">
        <w:rPr>
          <w:rFonts w:ascii="Arial" w:hAnsi="Arial" w:cs="Arial"/>
          <w:b/>
          <w:bCs/>
          <w:i w:val="0"/>
          <w:iCs w:val="0"/>
          <w:color w:val="auto"/>
        </w:rPr>
        <w:t>la</w:t>
      </w:r>
      <w:r w:rsidRPr="00F67943">
        <w:rPr>
          <w:rFonts w:ascii="Arial" w:hAnsi="Arial" w:cs="Arial"/>
          <w:b/>
          <w:bCs/>
          <w:i w:val="0"/>
          <w:iCs w:val="0"/>
          <w:color w:val="auto"/>
          <w:spacing w:val="-8"/>
        </w:rPr>
        <w:t xml:space="preserve"> </w:t>
      </w:r>
      <w:r w:rsidRPr="00F67943">
        <w:rPr>
          <w:rFonts w:ascii="Arial" w:hAnsi="Arial" w:cs="Arial"/>
          <w:b/>
          <w:bCs/>
          <w:i w:val="0"/>
          <w:iCs w:val="0"/>
          <w:color w:val="auto"/>
        </w:rPr>
        <w:t>fase</w:t>
      </w:r>
      <w:r w:rsidRPr="00F67943">
        <w:rPr>
          <w:rFonts w:ascii="Arial" w:hAnsi="Arial" w:cs="Arial"/>
          <w:b/>
          <w:bCs/>
          <w:i w:val="0"/>
          <w:iCs w:val="0"/>
          <w:color w:val="auto"/>
          <w:spacing w:val="-7"/>
        </w:rPr>
        <w:t xml:space="preserve"> </w:t>
      </w:r>
      <w:r w:rsidRPr="00F67943">
        <w:rPr>
          <w:rFonts w:ascii="Arial" w:hAnsi="Arial" w:cs="Arial"/>
          <w:b/>
          <w:bCs/>
          <w:i w:val="0"/>
          <w:iCs w:val="0"/>
          <w:color w:val="auto"/>
        </w:rPr>
        <w:t>3</w:t>
      </w:r>
      <w:r w:rsidRPr="00F67943">
        <w:rPr>
          <w:rFonts w:ascii="Arial" w:hAnsi="Arial" w:cs="Arial"/>
          <w:b/>
          <w:bCs/>
          <w:i w:val="0"/>
          <w:iCs w:val="0"/>
          <w:color w:val="auto"/>
          <w:spacing w:val="-9"/>
        </w:rPr>
        <w:t xml:space="preserve"> </w:t>
      </w:r>
      <w:r w:rsidRPr="00F67943">
        <w:rPr>
          <w:rFonts w:ascii="Arial" w:hAnsi="Arial" w:cs="Arial"/>
          <w:b/>
          <w:bCs/>
          <w:i w:val="0"/>
          <w:iCs w:val="0"/>
          <w:color w:val="auto"/>
        </w:rPr>
        <w:t>prescriptiva</w:t>
      </w:r>
      <w:r w:rsidRPr="00F67943">
        <w:rPr>
          <w:rFonts w:ascii="Arial" w:hAnsi="Arial" w:cs="Arial"/>
          <w:b/>
          <w:bCs/>
          <w:i w:val="0"/>
          <w:iCs w:val="0"/>
          <w:color w:val="auto"/>
          <w:spacing w:val="-8"/>
        </w:rPr>
        <w:t xml:space="preserve"> </w:t>
      </w:r>
      <w:r w:rsidRPr="00F67943">
        <w:rPr>
          <w:rFonts w:ascii="Arial" w:hAnsi="Arial" w:cs="Arial"/>
          <w:b/>
          <w:bCs/>
          <w:i w:val="0"/>
          <w:iCs w:val="0"/>
          <w:color w:val="auto"/>
        </w:rPr>
        <w:t>i</w:t>
      </w:r>
      <w:r w:rsidRPr="00F67943">
        <w:rPr>
          <w:rFonts w:ascii="Arial" w:hAnsi="Arial" w:cs="Arial"/>
          <w:b/>
          <w:bCs/>
          <w:i w:val="0"/>
          <w:iCs w:val="0"/>
          <w:color w:val="auto"/>
          <w:spacing w:val="-7"/>
        </w:rPr>
        <w:t xml:space="preserve"> </w:t>
      </w:r>
      <w:r w:rsidRPr="00F67943">
        <w:rPr>
          <w:rFonts w:ascii="Arial" w:hAnsi="Arial" w:cs="Arial"/>
          <w:b/>
          <w:bCs/>
          <w:i w:val="0"/>
          <w:iCs w:val="0"/>
          <w:color w:val="auto"/>
        </w:rPr>
        <w:t>d'operació:</w:t>
      </w:r>
      <w:r w:rsidRPr="00F67943">
        <w:rPr>
          <w:rFonts w:ascii="Arial" w:hAnsi="Arial" w:cs="Arial"/>
          <w:b/>
          <w:bCs/>
          <w:i w:val="0"/>
          <w:iCs w:val="0"/>
          <w:color w:val="auto"/>
          <w:spacing w:val="-9"/>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8"/>
        </w:rPr>
        <w:t xml:space="preserve"> </w:t>
      </w:r>
      <w:r w:rsidRPr="00F67943">
        <w:rPr>
          <w:rFonts w:ascii="Arial" w:hAnsi="Arial" w:cs="Arial"/>
          <w:b/>
          <w:bCs/>
          <w:i w:val="0"/>
          <w:iCs w:val="0"/>
          <w:color w:val="auto"/>
        </w:rPr>
        <w:t>a</w:t>
      </w:r>
      <w:r w:rsidRPr="00F67943">
        <w:rPr>
          <w:rFonts w:ascii="Arial" w:hAnsi="Arial" w:cs="Arial"/>
          <w:b/>
          <w:bCs/>
          <w:i w:val="0"/>
          <w:iCs w:val="0"/>
          <w:color w:val="auto"/>
          <w:spacing w:val="-8"/>
        </w:rPr>
        <w:t xml:space="preserve"> </w:t>
      </w:r>
      <w:r w:rsidRPr="00F67943">
        <w:rPr>
          <w:rFonts w:ascii="Arial" w:hAnsi="Arial" w:cs="Arial"/>
          <w:b/>
          <w:bCs/>
          <w:i w:val="0"/>
          <w:iCs w:val="0"/>
          <w:color w:val="auto"/>
        </w:rPr>
        <w:t>14</w:t>
      </w:r>
      <w:r w:rsidRPr="00F67943">
        <w:rPr>
          <w:rFonts w:ascii="Arial" w:hAnsi="Arial" w:cs="Arial"/>
          <w:b/>
          <w:bCs/>
          <w:i w:val="0"/>
          <w:iCs w:val="0"/>
          <w:color w:val="auto"/>
          <w:spacing w:val="-7"/>
        </w:rPr>
        <w:t xml:space="preserve"> </w:t>
      </w:r>
      <w:r w:rsidRPr="00F67943">
        <w:rPr>
          <w:rFonts w:ascii="Arial" w:hAnsi="Arial" w:cs="Arial"/>
          <w:b/>
          <w:bCs/>
          <w:i w:val="0"/>
          <w:iCs w:val="0"/>
          <w:color w:val="auto"/>
          <w:spacing w:val="-2"/>
        </w:rPr>
        <w:t>punts</w:t>
      </w:r>
    </w:p>
    <w:p w14:paraId="0861F559"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4"/>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4"/>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3"/>
          <w:sz w:val="22"/>
          <w:szCs w:val="22"/>
        </w:rPr>
        <w:t xml:space="preserve"> </w:t>
      </w:r>
      <w:proofErr w:type="spellStart"/>
      <w:r w:rsidRPr="00F67943">
        <w:rPr>
          <w:rFonts w:cs="Arial"/>
          <w:sz w:val="22"/>
          <w:szCs w:val="22"/>
        </w:rPr>
        <w:t>desenvolupar</w:t>
      </w:r>
      <w:proofErr w:type="spellEnd"/>
      <w:r w:rsidRPr="00F67943">
        <w:rPr>
          <w:rFonts w:cs="Arial"/>
          <w:spacing w:val="-2"/>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fase</w:t>
      </w:r>
      <w:r w:rsidRPr="00F67943">
        <w:rPr>
          <w:rFonts w:cs="Arial"/>
          <w:spacing w:val="-4"/>
          <w:sz w:val="22"/>
          <w:szCs w:val="22"/>
        </w:rPr>
        <w:t xml:space="preserve"> </w:t>
      </w:r>
      <w:r w:rsidRPr="00F67943">
        <w:rPr>
          <w:rFonts w:cs="Arial"/>
          <w:sz w:val="22"/>
          <w:szCs w:val="22"/>
        </w:rPr>
        <w:t>3</w:t>
      </w:r>
      <w:r w:rsidRPr="00F67943">
        <w:rPr>
          <w:rFonts w:cs="Arial"/>
          <w:spacing w:val="-3"/>
          <w:sz w:val="22"/>
          <w:szCs w:val="22"/>
        </w:rPr>
        <w:t xml:space="preserve"> </w:t>
      </w:r>
      <w:r w:rsidRPr="00F67943">
        <w:rPr>
          <w:rFonts w:cs="Arial"/>
          <w:sz w:val="22"/>
          <w:szCs w:val="22"/>
        </w:rPr>
        <w:t>prescriptiva</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d'operació</w:t>
      </w:r>
      <w:proofErr w:type="spellEnd"/>
      <w:r w:rsidRPr="00F67943">
        <w:rPr>
          <w:rFonts w:cs="Arial"/>
          <w:sz w:val="22"/>
          <w:szCs w:val="22"/>
        </w:rPr>
        <w:t xml:space="preserve">, que </w:t>
      </w:r>
      <w:proofErr w:type="spellStart"/>
      <w:r w:rsidRPr="00F67943">
        <w:rPr>
          <w:rFonts w:cs="Arial"/>
          <w:sz w:val="22"/>
          <w:szCs w:val="22"/>
        </w:rPr>
        <w:t>comprèn</w:t>
      </w:r>
      <w:proofErr w:type="spellEnd"/>
      <w:r w:rsidRPr="00F67943">
        <w:rPr>
          <w:rFonts w:cs="Arial"/>
          <w:sz w:val="22"/>
          <w:szCs w:val="22"/>
        </w:rPr>
        <w:t xml:space="preserve"> el </w:t>
      </w:r>
      <w:proofErr w:type="spellStart"/>
      <w:r w:rsidRPr="00F67943">
        <w:rPr>
          <w:rFonts w:cs="Arial"/>
          <w:sz w:val="22"/>
          <w:szCs w:val="22"/>
        </w:rPr>
        <w:t>desenvolupament</w:t>
      </w:r>
      <w:proofErr w:type="spellEnd"/>
      <w:r w:rsidRPr="00F67943">
        <w:rPr>
          <w:rFonts w:cs="Arial"/>
          <w:sz w:val="22"/>
          <w:szCs w:val="22"/>
        </w:rPr>
        <w:t xml:space="preserve"> del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d’IA</w:t>
      </w:r>
      <w:proofErr w:type="spellEnd"/>
      <w:r w:rsidRPr="00F67943">
        <w:rPr>
          <w:rFonts w:cs="Arial"/>
          <w:sz w:val="22"/>
          <w:szCs w:val="22"/>
        </w:rPr>
        <w:t xml:space="preserve"> </w:t>
      </w:r>
      <w:proofErr w:type="spellStart"/>
      <w:r w:rsidRPr="00F67943">
        <w:rPr>
          <w:rFonts w:cs="Arial"/>
          <w:sz w:val="22"/>
          <w:szCs w:val="22"/>
        </w:rPr>
        <w:t>prescriptiu</w:t>
      </w:r>
      <w:proofErr w:type="spellEnd"/>
      <w:r w:rsidRPr="00F67943">
        <w:rPr>
          <w:rFonts w:cs="Arial"/>
          <w:sz w:val="22"/>
          <w:szCs w:val="22"/>
        </w:rPr>
        <w:t xml:space="preserve"> </w:t>
      </w:r>
      <w:proofErr w:type="spellStart"/>
      <w:r w:rsidRPr="00F67943">
        <w:rPr>
          <w:rFonts w:cs="Arial"/>
          <w:sz w:val="22"/>
          <w:szCs w:val="22"/>
        </w:rPr>
        <w:t>d’optimització</w:t>
      </w:r>
      <w:proofErr w:type="spellEnd"/>
      <w:r w:rsidRPr="00F67943">
        <w:rPr>
          <w:rFonts w:cs="Arial"/>
          <w:sz w:val="22"/>
          <w:szCs w:val="22"/>
        </w:rPr>
        <w:t xml:space="preserve"> i del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d’operació</w:t>
      </w:r>
      <w:proofErr w:type="spellEnd"/>
      <w:r w:rsidRPr="00F67943">
        <w:rPr>
          <w:rFonts w:cs="Arial"/>
          <w:sz w:val="22"/>
          <w:szCs w:val="22"/>
        </w:rPr>
        <w:t xml:space="preserve"> tal </w:t>
      </w:r>
      <w:proofErr w:type="spellStart"/>
      <w:r w:rsidRPr="00F67943">
        <w:rPr>
          <w:rFonts w:cs="Arial"/>
          <w:sz w:val="22"/>
          <w:szCs w:val="22"/>
        </w:rPr>
        <w:t>com</w:t>
      </w:r>
      <w:proofErr w:type="spellEnd"/>
      <w:r w:rsidRPr="00F67943">
        <w:rPr>
          <w:rFonts w:cs="Arial"/>
          <w:sz w:val="22"/>
          <w:szCs w:val="22"/>
        </w:rPr>
        <w:t xml:space="preserve"> es detalla a </w:t>
      </w:r>
      <w:proofErr w:type="spellStart"/>
      <w:r w:rsidRPr="00F67943">
        <w:rPr>
          <w:rFonts w:cs="Arial"/>
          <w:sz w:val="22"/>
          <w:szCs w:val="22"/>
        </w:rPr>
        <w:t>l’apartat</w:t>
      </w:r>
      <w:proofErr w:type="spellEnd"/>
      <w:r w:rsidRPr="00F67943">
        <w:rPr>
          <w:rFonts w:cs="Arial"/>
          <w:sz w:val="22"/>
          <w:szCs w:val="22"/>
        </w:rPr>
        <w:t xml:space="preserve"> 5.2.4 del PPT.</w:t>
      </w:r>
    </w:p>
    <w:p w14:paraId="310E002B"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1294B3D"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28381FEE"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0C2DACDB" w14:textId="77777777" w:rsidR="00367264" w:rsidRPr="00F67943" w:rsidRDefault="00367264" w:rsidP="003568A3">
      <w:pPr>
        <w:pStyle w:val="Pargrafdellista"/>
        <w:widowControl w:val="0"/>
        <w:numPr>
          <w:ilvl w:val="1"/>
          <w:numId w:val="39"/>
        </w:numPr>
        <w:tabs>
          <w:tab w:val="left" w:pos="1645"/>
        </w:tabs>
        <w:autoSpaceDE w:val="0"/>
        <w:autoSpaceDN w:val="0"/>
        <w:spacing w:before="241"/>
        <w:ind w:left="1645"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les</w:t>
      </w:r>
      <w:r w:rsidRPr="00F67943">
        <w:rPr>
          <w:rFonts w:ascii="Arial" w:hAnsi="Arial" w:cs="Arial"/>
          <w:spacing w:val="-5"/>
          <w:sz w:val="22"/>
          <w:szCs w:val="22"/>
        </w:rPr>
        <w:t xml:space="preserve"> </w:t>
      </w:r>
      <w:r w:rsidRPr="00F67943">
        <w:rPr>
          <w:rFonts w:ascii="Arial" w:hAnsi="Arial" w:cs="Arial"/>
          <w:sz w:val="22"/>
          <w:szCs w:val="22"/>
        </w:rPr>
        <w:t>funcionalitats</w:t>
      </w:r>
      <w:r w:rsidRPr="00F67943">
        <w:rPr>
          <w:rFonts w:ascii="Arial" w:hAnsi="Arial" w:cs="Arial"/>
          <w:spacing w:val="-7"/>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l’estructura</w:t>
      </w:r>
      <w:r w:rsidRPr="00F67943">
        <w:rPr>
          <w:rFonts w:ascii="Arial" w:hAnsi="Arial" w:cs="Arial"/>
          <w:spacing w:val="-6"/>
          <w:sz w:val="22"/>
          <w:szCs w:val="22"/>
        </w:rPr>
        <w:t xml:space="preserve"> </w:t>
      </w:r>
      <w:r w:rsidRPr="00F67943">
        <w:rPr>
          <w:rFonts w:ascii="Arial" w:hAnsi="Arial" w:cs="Arial"/>
          <w:sz w:val="22"/>
          <w:szCs w:val="22"/>
        </w:rPr>
        <w:t>dels</w:t>
      </w:r>
      <w:r w:rsidRPr="00F67943">
        <w:rPr>
          <w:rFonts w:ascii="Arial" w:hAnsi="Arial" w:cs="Arial"/>
          <w:spacing w:val="-7"/>
          <w:sz w:val="22"/>
          <w:szCs w:val="22"/>
        </w:rPr>
        <w:t xml:space="preserve"> </w:t>
      </w:r>
      <w:r w:rsidRPr="00F67943">
        <w:rPr>
          <w:rFonts w:ascii="Arial" w:hAnsi="Arial" w:cs="Arial"/>
          <w:sz w:val="22"/>
          <w:szCs w:val="22"/>
        </w:rPr>
        <w:t>mòduls</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pacing w:val="-2"/>
          <w:sz w:val="22"/>
          <w:szCs w:val="22"/>
        </w:rPr>
        <w:t>punts)</w:t>
      </w:r>
    </w:p>
    <w:p w14:paraId="4F4CFFCC" w14:textId="77777777" w:rsidR="00367264" w:rsidRPr="00F67943" w:rsidRDefault="00367264" w:rsidP="00367264">
      <w:pPr>
        <w:pStyle w:val="Textindependent"/>
        <w:spacing w:before="6"/>
        <w:ind w:right="-1"/>
        <w:rPr>
          <w:rFonts w:cs="Arial"/>
          <w:sz w:val="22"/>
          <w:szCs w:val="22"/>
        </w:rPr>
      </w:pPr>
    </w:p>
    <w:p w14:paraId="57FE1A13"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1"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mòduls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1"/>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w:t>
      </w:r>
      <w:r w:rsidRPr="00F67943">
        <w:rPr>
          <w:rFonts w:ascii="Arial" w:hAnsi="Arial" w:cs="Arial"/>
          <w:spacing w:val="-2"/>
          <w:sz w:val="22"/>
          <w:szCs w:val="22"/>
        </w:rPr>
        <w:t xml:space="preserve"> </w:t>
      </w:r>
      <w:r w:rsidRPr="00F67943">
        <w:rPr>
          <w:rFonts w:ascii="Arial" w:hAnsi="Arial" w:cs="Arial"/>
          <w:sz w:val="22"/>
          <w:szCs w:val="22"/>
        </w:rPr>
        <w:t>(fins</w:t>
      </w:r>
      <w:r w:rsidRPr="00F67943">
        <w:rPr>
          <w:rFonts w:ascii="Arial" w:hAnsi="Arial" w:cs="Arial"/>
          <w:spacing w:val="-3"/>
          <w:sz w:val="22"/>
          <w:szCs w:val="22"/>
        </w:rPr>
        <w:t xml:space="preserve"> </w:t>
      </w:r>
      <w:r w:rsidRPr="00F67943">
        <w:rPr>
          <w:rFonts w:ascii="Arial" w:hAnsi="Arial" w:cs="Arial"/>
          <w:sz w:val="22"/>
          <w:szCs w:val="22"/>
        </w:rPr>
        <w:t>a 2 punts)</w:t>
      </w:r>
    </w:p>
    <w:p w14:paraId="4A3B2EB5"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aquests</w:t>
      </w:r>
      <w:r w:rsidRPr="00F67943">
        <w:rPr>
          <w:rFonts w:ascii="Arial" w:hAnsi="Arial" w:cs="Arial"/>
          <w:spacing w:val="-4"/>
          <w:sz w:val="22"/>
          <w:szCs w:val="22"/>
        </w:rPr>
        <w:t xml:space="preserve"> </w:t>
      </w:r>
      <w:r w:rsidRPr="00F67943">
        <w:rPr>
          <w:rFonts w:ascii="Arial" w:hAnsi="Arial" w:cs="Arial"/>
          <w:sz w:val="22"/>
          <w:szCs w:val="22"/>
        </w:rPr>
        <w:t>mòduls (fins a 2 punts)</w:t>
      </w:r>
    </w:p>
    <w:p w14:paraId="5B7BAD7E"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Identificació,</w:t>
      </w:r>
      <w:r w:rsidRPr="00F67943">
        <w:rPr>
          <w:rFonts w:ascii="Arial" w:hAnsi="Arial" w:cs="Arial"/>
          <w:spacing w:val="-5"/>
          <w:sz w:val="22"/>
          <w:szCs w:val="22"/>
        </w:rPr>
        <w:t xml:space="preserve"> </w:t>
      </w:r>
      <w:r w:rsidRPr="00F67943">
        <w:rPr>
          <w:rFonts w:ascii="Arial" w:hAnsi="Arial" w:cs="Arial"/>
          <w:sz w:val="22"/>
          <w:szCs w:val="22"/>
        </w:rPr>
        <w:t>anàlisi</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5"/>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5"/>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actors implicats i mesures per evitar-los (fins a 2 punts)</w:t>
      </w:r>
    </w:p>
    <w:p w14:paraId="32BBAF8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desenvolupats els</w:t>
      </w:r>
      <w:r w:rsidRPr="00F67943">
        <w:rPr>
          <w:rFonts w:ascii="Arial" w:hAnsi="Arial" w:cs="Arial"/>
          <w:spacing w:val="-4"/>
          <w:sz w:val="22"/>
          <w:szCs w:val="22"/>
        </w:rPr>
        <w:t xml:space="preserve"> </w:t>
      </w:r>
      <w:r w:rsidRPr="00F67943">
        <w:rPr>
          <w:rFonts w:ascii="Arial" w:hAnsi="Arial" w:cs="Arial"/>
          <w:sz w:val="22"/>
          <w:szCs w:val="22"/>
        </w:rPr>
        <w:t>mòduls</w:t>
      </w:r>
      <w:r w:rsidRPr="00F67943">
        <w:rPr>
          <w:rFonts w:ascii="Arial" w:hAnsi="Arial" w:cs="Arial"/>
          <w:spacing w:val="-3"/>
          <w:sz w:val="22"/>
          <w:szCs w:val="22"/>
        </w:rPr>
        <w:t xml:space="preserve"> </w:t>
      </w:r>
      <w:r w:rsidRPr="00F67943">
        <w:rPr>
          <w:rFonts w:ascii="Arial" w:hAnsi="Arial" w:cs="Arial"/>
          <w:sz w:val="22"/>
          <w:szCs w:val="22"/>
        </w:rPr>
        <w:t>i justificació d’aquests costos (fins a 2 punts)</w:t>
      </w:r>
    </w:p>
    <w:p w14:paraId="71FA16CA" w14:textId="77777777" w:rsidR="00CC1D2D" w:rsidRPr="00F67943" w:rsidRDefault="00CC1D2D" w:rsidP="00367264">
      <w:pPr>
        <w:pStyle w:val="Textindependent"/>
        <w:ind w:left="568" w:right="-1"/>
        <w:rPr>
          <w:rFonts w:cs="Arial"/>
          <w:sz w:val="22"/>
          <w:szCs w:val="22"/>
        </w:rPr>
      </w:pPr>
    </w:p>
    <w:p w14:paraId="6AC1A07A" w14:textId="466D80FC" w:rsidR="00367264" w:rsidRPr="00F67943" w:rsidRDefault="00367264" w:rsidP="00367264">
      <w:pPr>
        <w:pStyle w:val="Textindependent"/>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13661EE"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467D25B5" w14:textId="3907D883"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4A1C6460" w14:textId="77777777" w:rsidR="00367264" w:rsidRPr="00F67943" w:rsidRDefault="00367264" w:rsidP="00367264">
      <w:pPr>
        <w:pStyle w:val="Textindependent"/>
        <w:spacing w:before="8"/>
        <w:ind w:right="-1"/>
        <w:rPr>
          <w:rFonts w:cs="Arial"/>
          <w:sz w:val="22"/>
          <w:szCs w:val="22"/>
        </w:rPr>
      </w:pPr>
    </w:p>
    <w:p w14:paraId="3F6A214B" w14:textId="03374D8F"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658C0FBD" w14:textId="77777777" w:rsidR="00367264" w:rsidRPr="00F67943" w:rsidRDefault="00367264" w:rsidP="00367264">
      <w:pPr>
        <w:pStyle w:val="Textindependent"/>
        <w:spacing w:before="126"/>
        <w:ind w:right="-1"/>
        <w:rPr>
          <w:rFonts w:cs="Arial"/>
          <w:sz w:val="22"/>
          <w:szCs w:val="22"/>
        </w:rPr>
      </w:pPr>
    </w:p>
    <w:p w14:paraId="4944A92A"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2" w:name="p._Metodologia_per_desenvolupar_la_fase_"/>
      <w:bookmarkEnd w:id="22"/>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la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fase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4</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exportació</w:t>
      </w:r>
      <w:r w:rsidRPr="00F67943">
        <w:rPr>
          <w:rFonts w:ascii="Arial" w:hAnsi="Arial" w:cs="Arial"/>
          <w:b/>
          <w:bCs/>
          <w:i w:val="0"/>
          <w:iCs w:val="0"/>
          <w:color w:val="auto"/>
          <w:spacing w:val="-3"/>
        </w:rPr>
        <w:t xml:space="preserve"> </w:t>
      </w:r>
      <w:r w:rsidRPr="00F67943">
        <w:rPr>
          <w:rFonts w:ascii="Arial" w:hAnsi="Arial" w:cs="Arial"/>
          <w:b/>
          <w:bCs/>
          <w:i w:val="0"/>
          <w:iCs w:val="0"/>
          <w:color w:val="auto"/>
        </w:rPr>
        <w:t>i</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presentació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resultats: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a 14 punts</w:t>
      </w:r>
    </w:p>
    <w:p w14:paraId="6A1A927D"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4"/>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4"/>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3"/>
          <w:sz w:val="22"/>
          <w:szCs w:val="22"/>
        </w:rPr>
        <w:t xml:space="preserve"> </w:t>
      </w:r>
      <w:r w:rsidRPr="00F67943">
        <w:rPr>
          <w:rFonts w:cs="Arial"/>
          <w:sz w:val="22"/>
          <w:szCs w:val="22"/>
        </w:rPr>
        <w:t>fase</w:t>
      </w:r>
      <w:r w:rsidRPr="00F67943">
        <w:rPr>
          <w:rFonts w:cs="Arial"/>
          <w:spacing w:val="-4"/>
          <w:sz w:val="22"/>
          <w:szCs w:val="22"/>
        </w:rPr>
        <w:t xml:space="preserve"> </w:t>
      </w:r>
      <w:r w:rsidRPr="00F67943">
        <w:rPr>
          <w:rFonts w:cs="Arial"/>
          <w:sz w:val="22"/>
          <w:szCs w:val="22"/>
        </w:rPr>
        <w:t>4</w:t>
      </w:r>
      <w:r w:rsidRPr="00F67943">
        <w:rPr>
          <w:rFonts w:cs="Arial"/>
          <w:spacing w:val="-4"/>
          <w:sz w:val="22"/>
          <w:szCs w:val="22"/>
        </w:rPr>
        <w:t xml:space="preserve"> </w:t>
      </w:r>
      <w:proofErr w:type="spellStart"/>
      <w:r w:rsidRPr="00F67943">
        <w:rPr>
          <w:rFonts w:cs="Arial"/>
          <w:sz w:val="22"/>
          <w:szCs w:val="22"/>
        </w:rPr>
        <w:t>exportació</w:t>
      </w:r>
      <w:proofErr w:type="spellEnd"/>
      <w:r w:rsidRPr="00F67943">
        <w:rPr>
          <w:rFonts w:cs="Arial"/>
          <w:spacing w:val="-4"/>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presentació</w:t>
      </w:r>
      <w:proofErr w:type="spellEnd"/>
      <w:r w:rsidRPr="00F67943">
        <w:rPr>
          <w:rFonts w:cs="Arial"/>
          <w:spacing w:val="-3"/>
          <w:sz w:val="22"/>
          <w:szCs w:val="22"/>
        </w:rPr>
        <w:t xml:space="preserve"> </w:t>
      </w:r>
      <w:r w:rsidRPr="00F67943">
        <w:rPr>
          <w:rFonts w:cs="Arial"/>
          <w:sz w:val="22"/>
          <w:szCs w:val="22"/>
        </w:rPr>
        <w:t xml:space="preserve">de </w:t>
      </w:r>
      <w:proofErr w:type="spellStart"/>
      <w:r w:rsidRPr="00F67943">
        <w:rPr>
          <w:rFonts w:cs="Arial"/>
          <w:sz w:val="22"/>
          <w:szCs w:val="22"/>
        </w:rPr>
        <w:t>resultats</w:t>
      </w:r>
      <w:proofErr w:type="spellEnd"/>
      <w:r w:rsidRPr="00F67943">
        <w:rPr>
          <w:rFonts w:cs="Arial"/>
          <w:sz w:val="22"/>
          <w:szCs w:val="22"/>
        </w:rPr>
        <w:t xml:space="preserve">, que es detalla a </w:t>
      </w:r>
      <w:proofErr w:type="spellStart"/>
      <w:r w:rsidRPr="00F67943">
        <w:rPr>
          <w:rFonts w:cs="Arial"/>
          <w:sz w:val="22"/>
          <w:szCs w:val="22"/>
        </w:rPr>
        <w:t>l’apartat</w:t>
      </w:r>
      <w:proofErr w:type="spellEnd"/>
      <w:r w:rsidRPr="00F67943">
        <w:rPr>
          <w:rFonts w:cs="Arial"/>
          <w:sz w:val="22"/>
          <w:szCs w:val="22"/>
        </w:rPr>
        <w:t xml:space="preserve"> 5.2.5 del PPT.</w:t>
      </w:r>
    </w:p>
    <w:p w14:paraId="1872A446"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114C343"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14938CCD"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7B8D556F" w14:textId="77777777" w:rsidR="00367264" w:rsidRPr="00F67943"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les</w:t>
      </w:r>
      <w:r w:rsidRPr="00F67943">
        <w:rPr>
          <w:rFonts w:ascii="Arial" w:hAnsi="Arial" w:cs="Arial"/>
          <w:spacing w:val="-6"/>
          <w:sz w:val="22"/>
          <w:szCs w:val="22"/>
        </w:rPr>
        <w:t xml:space="preserve"> </w:t>
      </w:r>
      <w:r w:rsidRPr="00F67943">
        <w:rPr>
          <w:rFonts w:ascii="Arial" w:hAnsi="Arial" w:cs="Arial"/>
          <w:sz w:val="22"/>
          <w:szCs w:val="22"/>
        </w:rPr>
        <w:t>funcionalitats</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l’estructura</w:t>
      </w:r>
      <w:r w:rsidRPr="00F67943">
        <w:rPr>
          <w:rFonts w:ascii="Arial" w:hAnsi="Arial" w:cs="Arial"/>
          <w:spacing w:val="-7"/>
          <w:sz w:val="22"/>
          <w:szCs w:val="22"/>
        </w:rPr>
        <w:t xml:space="preserve"> </w:t>
      </w:r>
      <w:r w:rsidRPr="00F67943">
        <w:rPr>
          <w:rFonts w:ascii="Arial" w:hAnsi="Arial" w:cs="Arial"/>
          <w:sz w:val="22"/>
          <w:szCs w:val="22"/>
        </w:rPr>
        <w:t>del</w:t>
      </w:r>
      <w:r w:rsidRPr="00F67943">
        <w:rPr>
          <w:rFonts w:ascii="Arial" w:hAnsi="Arial" w:cs="Arial"/>
          <w:spacing w:val="-8"/>
          <w:sz w:val="22"/>
          <w:szCs w:val="22"/>
        </w:rPr>
        <w:t xml:space="preserve"> </w:t>
      </w:r>
      <w:r w:rsidRPr="00F67943">
        <w:rPr>
          <w:rFonts w:ascii="Arial" w:hAnsi="Arial" w:cs="Arial"/>
          <w:sz w:val="22"/>
          <w:szCs w:val="22"/>
        </w:rPr>
        <w:t>mòdul</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2</w:t>
      </w:r>
      <w:r w:rsidRPr="00F67943">
        <w:rPr>
          <w:rFonts w:ascii="Arial" w:hAnsi="Arial" w:cs="Arial"/>
          <w:spacing w:val="-8"/>
          <w:sz w:val="22"/>
          <w:szCs w:val="22"/>
        </w:rPr>
        <w:t xml:space="preserve"> </w:t>
      </w:r>
      <w:r w:rsidRPr="00F67943">
        <w:rPr>
          <w:rFonts w:ascii="Arial" w:hAnsi="Arial" w:cs="Arial"/>
          <w:spacing w:val="-2"/>
          <w:sz w:val="22"/>
          <w:szCs w:val="22"/>
        </w:rPr>
        <w:t>punts)</w:t>
      </w:r>
    </w:p>
    <w:p w14:paraId="78137B2B" w14:textId="77777777" w:rsidR="00367264" w:rsidRPr="00F67943" w:rsidRDefault="00367264" w:rsidP="00367264">
      <w:pPr>
        <w:pStyle w:val="Textindependent"/>
        <w:spacing w:before="7"/>
        <w:ind w:right="-1"/>
        <w:rPr>
          <w:rFonts w:cs="Arial"/>
          <w:sz w:val="22"/>
          <w:szCs w:val="22"/>
        </w:rPr>
      </w:pPr>
    </w:p>
    <w:p w14:paraId="1E69222D"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4"/>
          <w:sz w:val="22"/>
          <w:szCs w:val="22"/>
        </w:rPr>
        <w:t xml:space="preserve"> </w:t>
      </w:r>
      <w:r w:rsidRPr="00F67943">
        <w:rPr>
          <w:rFonts w:ascii="Arial" w:hAnsi="Arial" w:cs="Arial"/>
          <w:sz w:val="22"/>
          <w:szCs w:val="22"/>
        </w:rPr>
        <w:t>funcional</w:t>
      </w:r>
      <w:r w:rsidRPr="00F67943">
        <w:rPr>
          <w:rFonts w:ascii="Arial" w:hAnsi="Arial" w:cs="Arial"/>
          <w:spacing w:val="-1"/>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w:t>
      </w:r>
      <w:r w:rsidRPr="00F67943">
        <w:rPr>
          <w:rFonts w:ascii="Arial" w:hAnsi="Arial" w:cs="Arial"/>
          <w:spacing w:val="-2"/>
          <w:sz w:val="22"/>
          <w:szCs w:val="22"/>
        </w:rPr>
        <w:t xml:space="preserve"> </w:t>
      </w:r>
      <w:r w:rsidRPr="00F67943">
        <w:rPr>
          <w:rFonts w:ascii="Arial" w:hAnsi="Arial" w:cs="Arial"/>
          <w:sz w:val="22"/>
          <w:szCs w:val="22"/>
        </w:rPr>
        <w:t>(fins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4250CE12"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 mòdul</w:t>
      </w:r>
      <w:r w:rsidRPr="00F67943">
        <w:rPr>
          <w:rFonts w:ascii="Arial" w:hAnsi="Arial" w:cs="Arial"/>
          <w:spacing w:val="-3"/>
          <w:sz w:val="22"/>
          <w:szCs w:val="22"/>
        </w:rPr>
        <w:t xml:space="preserve"> </w:t>
      </w:r>
      <w:r w:rsidRPr="00F67943">
        <w:rPr>
          <w:rFonts w:ascii="Arial" w:hAnsi="Arial" w:cs="Arial"/>
          <w:sz w:val="22"/>
          <w:szCs w:val="22"/>
        </w:rPr>
        <w:t>(fins a 2 punts)</w:t>
      </w:r>
    </w:p>
    <w:p w14:paraId="30FE6B72"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2B6CC54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3"/>
          <w:sz w:val="22"/>
          <w:szCs w:val="22"/>
        </w:rPr>
        <w:t xml:space="preserve"> </w:t>
      </w:r>
      <w:r w:rsidRPr="00F67943">
        <w:rPr>
          <w:rFonts w:ascii="Arial" w:hAnsi="Arial" w:cs="Arial"/>
          <w:sz w:val="22"/>
          <w:szCs w:val="22"/>
        </w:rPr>
        <w:t>i justificació d’aquests costos (fins a 2 punts)</w:t>
      </w:r>
    </w:p>
    <w:p w14:paraId="06D874CF"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lastRenderedPageBreak/>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2AE8C06" w14:textId="77777777" w:rsidR="00CC1D2D"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729A505F" w14:textId="6B55608B"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250A34BD" w14:textId="77777777" w:rsidR="00367264" w:rsidRPr="00F67943" w:rsidRDefault="00367264" w:rsidP="00367264">
      <w:pPr>
        <w:pStyle w:val="Textindependent"/>
        <w:spacing w:before="7"/>
        <w:ind w:right="-1"/>
        <w:rPr>
          <w:rFonts w:cs="Arial"/>
          <w:sz w:val="22"/>
          <w:szCs w:val="22"/>
        </w:rPr>
      </w:pPr>
    </w:p>
    <w:p w14:paraId="7D15666A" w14:textId="31612C88"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3906DC2E" w14:textId="77777777" w:rsidR="00367264" w:rsidRPr="00F67943" w:rsidRDefault="00367264" w:rsidP="00367264">
      <w:pPr>
        <w:pStyle w:val="Textindependent"/>
        <w:spacing w:before="127"/>
        <w:ind w:right="-1"/>
        <w:rPr>
          <w:rFonts w:cs="Arial"/>
          <w:sz w:val="22"/>
          <w:szCs w:val="22"/>
        </w:rPr>
      </w:pPr>
    </w:p>
    <w:p w14:paraId="5739AB4C" w14:textId="77777777" w:rsidR="00367264" w:rsidRPr="00F67943"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3" w:name="q._Matriu_de_riscos:_fins_a_14_punts"/>
      <w:bookmarkEnd w:id="23"/>
      <w:r w:rsidRPr="00F67943">
        <w:rPr>
          <w:rFonts w:ascii="Arial" w:hAnsi="Arial" w:cs="Arial"/>
          <w:b/>
          <w:bCs/>
          <w:i w:val="0"/>
          <w:iCs w:val="0"/>
          <w:color w:val="auto"/>
        </w:rPr>
        <w:t>Matriu</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riscos:</w:t>
      </w:r>
      <w:r w:rsidRPr="00F67943">
        <w:rPr>
          <w:rFonts w:ascii="Arial" w:hAnsi="Arial" w:cs="Arial"/>
          <w:b/>
          <w:bCs/>
          <w:i w:val="0"/>
          <w:iCs w:val="0"/>
          <w:color w:val="auto"/>
          <w:spacing w:val="-6"/>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a</w:t>
      </w:r>
      <w:r w:rsidRPr="00F67943">
        <w:rPr>
          <w:rFonts w:ascii="Arial" w:hAnsi="Arial" w:cs="Arial"/>
          <w:b/>
          <w:bCs/>
          <w:i w:val="0"/>
          <w:iCs w:val="0"/>
          <w:color w:val="auto"/>
          <w:spacing w:val="-5"/>
        </w:rPr>
        <w:t xml:space="preserve"> </w:t>
      </w:r>
      <w:r w:rsidRPr="00F67943">
        <w:rPr>
          <w:rFonts w:ascii="Arial" w:hAnsi="Arial" w:cs="Arial"/>
          <w:b/>
          <w:bCs/>
          <w:i w:val="0"/>
          <w:iCs w:val="0"/>
          <w:color w:val="auto"/>
        </w:rPr>
        <w:t>14</w:t>
      </w:r>
      <w:r w:rsidRPr="00F67943">
        <w:rPr>
          <w:rFonts w:ascii="Arial" w:hAnsi="Arial" w:cs="Arial"/>
          <w:b/>
          <w:bCs/>
          <w:i w:val="0"/>
          <w:iCs w:val="0"/>
          <w:color w:val="auto"/>
          <w:spacing w:val="-5"/>
        </w:rPr>
        <w:t xml:space="preserve"> </w:t>
      </w:r>
      <w:r w:rsidRPr="00F67943">
        <w:rPr>
          <w:rFonts w:ascii="Arial" w:hAnsi="Arial" w:cs="Arial"/>
          <w:b/>
          <w:bCs/>
          <w:i w:val="0"/>
          <w:iCs w:val="0"/>
          <w:color w:val="auto"/>
          <w:spacing w:val="-2"/>
        </w:rPr>
        <w:t>punts</w:t>
      </w:r>
    </w:p>
    <w:p w14:paraId="5A6D739A"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pacing w:val="-4"/>
          <w:sz w:val="22"/>
          <w:szCs w:val="22"/>
        </w:rPr>
        <w:t xml:space="preserve"> </w:t>
      </w:r>
      <w:r w:rsidRPr="00F67943">
        <w:rPr>
          <w:rFonts w:cs="Arial"/>
          <w:sz w:val="22"/>
          <w:szCs w:val="22"/>
        </w:rPr>
        <w:t>una</w:t>
      </w:r>
      <w:r w:rsidRPr="00F67943">
        <w:rPr>
          <w:rFonts w:cs="Arial"/>
          <w:spacing w:val="-2"/>
          <w:sz w:val="22"/>
          <w:szCs w:val="22"/>
        </w:rPr>
        <w:t xml:space="preserve"> </w:t>
      </w:r>
      <w:proofErr w:type="spellStart"/>
      <w:r w:rsidRPr="00F67943">
        <w:rPr>
          <w:rFonts w:cs="Arial"/>
          <w:sz w:val="22"/>
          <w:szCs w:val="22"/>
        </w:rPr>
        <w:t>matriu</w:t>
      </w:r>
      <w:proofErr w:type="spellEnd"/>
      <w:r w:rsidRPr="00F67943">
        <w:rPr>
          <w:rFonts w:cs="Arial"/>
          <w:spacing w:val="-3"/>
          <w:sz w:val="22"/>
          <w:szCs w:val="22"/>
        </w:rPr>
        <w:t xml:space="preserve"> </w:t>
      </w:r>
      <w:r w:rsidRPr="00F67943">
        <w:rPr>
          <w:rFonts w:cs="Arial"/>
          <w:sz w:val="22"/>
          <w:szCs w:val="22"/>
        </w:rPr>
        <w:t>que</w:t>
      </w:r>
      <w:r w:rsidRPr="00F67943">
        <w:rPr>
          <w:rFonts w:cs="Arial"/>
          <w:spacing w:val="-4"/>
          <w:sz w:val="22"/>
          <w:szCs w:val="22"/>
        </w:rPr>
        <w:t xml:space="preserve"> </w:t>
      </w:r>
      <w:proofErr w:type="spellStart"/>
      <w:r w:rsidRPr="00F67943">
        <w:rPr>
          <w:rFonts w:cs="Arial"/>
          <w:sz w:val="22"/>
          <w:szCs w:val="22"/>
        </w:rPr>
        <w:t>ajudi</w:t>
      </w:r>
      <w:proofErr w:type="spellEnd"/>
      <w:r w:rsidRPr="00F67943">
        <w:rPr>
          <w:rFonts w:cs="Arial"/>
          <w:spacing w:val="-3"/>
          <w:sz w:val="22"/>
          <w:szCs w:val="22"/>
        </w:rPr>
        <w:t xml:space="preserve"> </w:t>
      </w:r>
      <w:r w:rsidRPr="00F67943">
        <w:rPr>
          <w:rFonts w:cs="Arial"/>
          <w:sz w:val="22"/>
          <w:szCs w:val="22"/>
        </w:rPr>
        <w:t>a</w:t>
      </w:r>
      <w:r w:rsidRPr="00F67943">
        <w:rPr>
          <w:rFonts w:cs="Arial"/>
          <w:spacing w:val="-4"/>
          <w:sz w:val="22"/>
          <w:szCs w:val="22"/>
        </w:rPr>
        <w:t xml:space="preserve"> </w:t>
      </w:r>
      <w:r w:rsidRPr="00F67943">
        <w:rPr>
          <w:rFonts w:cs="Arial"/>
          <w:sz w:val="22"/>
          <w:szCs w:val="22"/>
        </w:rPr>
        <w:t>avaluar,</w:t>
      </w:r>
      <w:r w:rsidRPr="00F67943">
        <w:rPr>
          <w:rFonts w:cs="Arial"/>
          <w:spacing w:val="-4"/>
          <w:sz w:val="22"/>
          <w:szCs w:val="22"/>
        </w:rPr>
        <w:t xml:space="preserve"> </w:t>
      </w:r>
      <w:r w:rsidRPr="00F67943">
        <w:rPr>
          <w:rFonts w:cs="Arial"/>
          <w:sz w:val="22"/>
          <w:szCs w:val="22"/>
        </w:rPr>
        <w:t>identificar</w:t>
      </w:r>
      <w:r w:rsidRPr="00F67943">
        <w:rPr>
          <w:rFonts w:cs="Arial"/>
          <w:spacing w:val="-4"/>
          <w:sz w:val="22"/>
          <w:szCs w:val="22"/>
        </w:rPr>
        <w:t xml:space="preserve"> </w:t>
      </w:r>
      <w:r w:rsidRPr="00F67943">
        <w:rPr>
          <w:rFonts w:cs="Arial"/>
          <w:sz w:val="22"/>
          <w:szCs w:val="22"/>
        </w:rPr>
        <w:t>i</w:t>
      </w:r>
      <w:r w:rsidRPr="00F67943">
        <w:rPr>
          <w:rFonts w:cs="Arial"/>
          <w:spacing w:val="-4"/>
          <w:sz w:val="22"/>
          <w:szCs w:val="22"/>
        </w:rPr>
        <w:t xml:space="preserve"> </w:t>
      </w:r>
      <w:proofErr w:type="spellStart"/>
      <w:r w:rsidRPr="00F67943">
        <w:rPr>
          <w:rFonts w:cs="Arial"/>
          <w:sz w:val="22"/>
          <w:szCs w:val="22"/>
        </w:rPr>
        <w:t>prioritzar</w:t>
      </w:r>
      <w:proofErr w:type="spellEnd"/>
      <w:r w:rsidRPr="00F67943">
        <w:rPr>
          <w:rFonts w:cs="Arial"/>
          <w:spacing w:val="-5"/>
          <w:sz w:val="22"/>
          <w:szCs w:val="22"/>
        </w:rPr>
        <w:t xml:space="preserve"> </w:t>
      </w:r>
      <w:proofErr w:type="spellStart"/>
      <w:r w:rsidRPr="00F67943">
        <w:rPr>
          <w:rFonts w:cs="Arial"/>
          <w:sz w:val="22"/>
          <w:szCs w:val="22"/>
        </w:rPr>
        <w:t>els</w:t>
      </w:r>
      <w:proofErr w:type="spellEnd"/>
      <w:r w:rsidRPr="00F67943">
        <w:rPr>
          <w:rFonts w:cs="Arial"/>
          <w:spacing w:val="-3"/>
          <w:sz w:val="22"/>
          <w:szCs w:val="22"/>
        </w:rPr>
        <w:t xml:space="preserve"> </w:t>
      </w:r>
      <w:r w:rsidRPr="00F67943">
        <w:rPr>
          <w:rFonts w:cs="Arial"/>
          <w:sz w:val="22"/>
          <w:szCs w:val="22"/>
        </w:rPr>
        <w:t>riscos</w:t>
      </w:r>
      <w:r w:rsidRPr="00F67943">
        <w:rPr>
          <w:rFonts w:cs="Arial"/>
          <w:spacing w:val="-3"/>
          <w:sz w:val="22"/>
          <w:szCs w:val="22"/>
        </w:rPr>
        <w:t xml:space="preserve"> </w:t>
      </w:r>
      <w:r w:rsidRPr="00F67943">
        <w:rPr>
          <w:rFonts w:cs="Arial"/>
          <w:sz w:val="22"/>
          <w:szCs w:val="22"/>
        </w:rPr>
        <w:t>que</w:t>
      </w:r>
      <w:r w:rsidRPr="00F67943">
        <w:rPr>
          <w:rFonts w:cs="Arial"/>
          <w:spacing w:val="-3"/>
          <w:sz w:val="22"/>
          <w:szCs w:val="22"/>
        </w:rPr>
        <w:t xml:space="preserve"> </w:t>
      </w:r>
      <w:r w:rsidRPr="00F67943">
        <w:rPr>
          <w:rFonts w:cs="Arial"/>
          <w:sz w:val="22"/>
          <w:szCs w:val="22"/>
        </w:rPr>
        <w:t>poden</w:t>
      </w:r>
      <w:r w:rsidRPr="00F67943">
        <w:rPr>
          <w:rFonts w:cs="Arial"/>
          <w:spacing w:val="-3"/>
          <w:sz w:val="22"/>
          <w:szCs w:val="22"/>
        </w:rPr>
        <w:t xml:space="preserve"> </w:t>
      </w:r>
      <w:r w:rsidRPr="00F67943">
        <w:rPr>
          <w:rFonts w:cs="Arial"/>
          <w:sz w:val="22"/>
          <w:szCs w:val="22"/>
        </w:rPr>
        <w:t>afectar</w:t>
      </w:r>
      <w:r w:rsidRPr="00F67943">
        <w:rPr>
          <w:rFonts w:cs="Arial"/>
          <w:spacing w:val="-3"/>
          <w:sz w:val="22"/>
          <w:szCs w:val="22"/>
        </w:rPr>
        <w:t xml:space="preserve"> </w:t>
      </w:r>
      <w:r w:rsidRPr="00F67943">
        <w:rPr>
          <w:rFonts w:cs="Arial"/>
          <w:sz w:val="22"/>
          <w:szCs w:val="22"/>
        </w:rPr>
        <w:t xml:space="preserve">al </w:t>
      </w:r>
      <w:proofErr w:type="spellStart"/>
      <w:r w:rsidRPr="00F67943">
        <w:rPr>
          <w:rFonts w:cs="Arial"/>
          <w:sz w:val="22"/>
          <w:szCs w:val="22"/>
        </w:rPr>
        <w:t>desenvolupament</w:t>
      </w:r>
      <w:proofErr w:type="spellEnd"/>
      <w:r w:rsidRPr="00F67943">
        <w:rPr>
          <w:rFonts w:cs="Arial"/>
          <w:sz w:val="22"/>
          <w:szCs w:val="22"/>
        </w:rPr>
        <w:t xml:space="preserve"> del </w:t>
      </w:r>
      <w:proofErr w:type="spellStart"/>
      <w:r w:rsidRPr="00F67943">
        <w:rPr>
          <w:rFonts w:cs="Arial"/>
          <w:sz w:val="22"/>
          <w:szCs w:val="22"/>
        </w:rPr>
        <w:t>bessó</w:t>
      </w:r>
      <w:proofErr w:type="spellEnd"/>
      <w:r w:rsidRPr="00F67943">
        <w:rPr>
          <w:rFonts w:cs="Arial"/>
          <w:sz w:val="22"/>
          <w:szCs w:val="22"/>
        </w:rPr>
        <w:t xml:space="preserve"> digital.</w:t>
      </w:r>
    </w:p>
    <w:p w14:paraId="33F8B17D" w14:textId="77777777" w:rsidR="00367264" w:rsidRPr="00F67943" w:rsidRDefault="00367264" w:rsidP="00367264">
      <w:pPr>
        <w:pStyle w:val="Textindependent"/>
        <w:spacing w:before="239"/>
        <w:ind w:left="568" w:right="-1"/>
        <w:rPr>
          <w:rFonts w:cs="Arial"/>
          <w:sz w:val="22"/>
          <w:szCs w:val="22"/>
        </w:rPr>
      </w:pPr>
      <w:r w:rsidRPr="00F67943">
        <w:rPr>
          <w:rFonts w:cs="Arial"/>
          <w:sz w:val="22"/>
          <w:szCs w:val="22"/>
        </w:rPr>
        <w:t>Es</w:t>
      </w:r>
      <w:r w:rsidRPr="00F67943">
        <w:rPr>
          <w:rFonts w:cs="Arial"/>
          <w:spacing w:val="-9"/>
          <w:sz w:val="22"/>
          <w:szCs w:val="22"/>
        </w:rPr>
        <w:t xml:space="preserve"> </w:t>
      </w:r>
      <w:r w:rsidRPr="00F67943">
        <w:rPr>
          <w:rFonts w:cs="Arial"/>
          <w:sz w:val="22"/>
          <w:szCs w:val="22"/>
        </w:rPr>
        <w:t>valoren</w:t>
      </w:r>
      <w:r w:rsidRPr="00F67943">
        <w:rPr>
          <w:rFonts w:cs="Arial"/>
          <w:spacing w:val="-8"/>
          <w:sz w:val="22"/>
          <w:szCs w:val="22"/>
        </w:rPr>
        <w:t xml:space="preserve"> </w:t>
      </w:r>
      <w:proofErr w:type="spellStart"/>
      <w:r w:rsidRPr="00F67943">
        <w:rPr>
          <w:rFonts w:cs="Arial"/>
          <w:sz w:val="22"/>
          <w:szCs w:val="22"/>
        </w:rPr>
        <w:t>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8"/>
          <w:sz w:val="22"/>
          <w:szCs w:val="22"/>
        </w:rPr>
        <w:t xml:space="preserve"> </w:t>
      </w:r>
      <w:proofErr w:type="spellStart"/>
      <w:r w:rsidRPr="00F67943">
        <w:rPr>
          <w:rFonts w:cs="Arial"/>
          <w:sz w:val="22"/>
          <w:szCs w:val="22"/>
        </w:rPr>
        <w:t>rellevants</w:t>
      </w:r>
      <w:proofErr w:type="spellEnd"/>
      <w:r w:rsidRPr="00F67943">
        <w:rPr>
          <w:rFonts w:cs="Arial"/>
          <w:spacing w:val="-9"/>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66BDDA61" w14:textId="77777777" w:rsidR="00367264" w:rsidRPr="00F67943"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riscos</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l’avaluació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impactes</w:t>
      </w:r>
      <w:r w:rsidRPr="00F67943">
        <w:rPr>
          <w:rFonts w:ascii="Arial" w:hAnsi="Arial" w:cs="Arial"/>
          <w:spacing w:val="-4"/>
          <w:sz w:val="22"/>
          <w:szCs w:val="22"/>
        </w:rPr>
        <w:t xml:space="preserve"> </w:t>
      </w:r>
      <w:r w:rsidRPr="00F67943">
        <w:rPr>
          <w:rFonts w:ascii="Arial" w:hAnsi="Arial" w:cs="Arial"/>
          <w:sz w:val="22"/>
          <w:szCs w:val="22"/>
        </w:rPr>
        <w:t>potencials</w:t>
      </w:r>
      <w:r w:rsidRPr="00F67943">
        <w:rPr>
          <w:rFonts w:ascii="Arial" w:hAnsi="Arial" w:cs="Arial"/>
          <w:spacing w:val="-4"/>
          <w:sz w:val="22"/>
          <w:szCs w:val="22"/>
        </w:rPr>
        <w:t xml:space="preserve"> </w:t>
      </w:r>
      <w:r w:rsidRPr="00F67943">
        <w:rPr>
          <w:rFonts w:ascii="Arial" w:hAnsi="Arial" w:cs="Arial"/>
          <w:sz w:val="22"/>
          <w:szCs w:val="22"/>
        </w:rPr>
        <w:t>de cada risc (fins a 3,5 punts)</w:t>
      </w:r>
    </w:p>
    <w:p w14:paraId="1C6FB081" w14:textId="77777777" w:rsidR="00367264" w:rsidRPr="00F67943" w:rsidRDefault="00367264" w:rsidP="003568A3">
      <w:pPr>
        <w:pStyle w:val="Pargrafdellista"/>
        <w:widowControl w:val="0"/>
        <w:numPr>
          <w:ilvl w:val="1"/>
          <w:numId w:val="39"/>
        </w:numPr>
        <w:tabs>
          <w:tab w:val="left" w:pos="1647"/>
        </w:tabs>
        <w:autoSpaceDE w:val="0"/>
        <w:autoSpaceDN w:val="0"/>
        <w:spacing w:before="239"/>
        <w:ind w:left="1647" w:right="-1" w:hanging="359"/>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l’avaluació</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probabilitat</w:t>
      </w:r>
      <w:r w:rsidRPr="00F67943">
        <w:rPr>
          <w:rFonts w:ascii="Arial" w:hAnsi="Arial" w:cs="Arial"/>
          <w:spacing w:val="-7"/>
          <w:sz w:val="22"/>
          <w:szCs w:val="22"/>
        </w:rPr>
        <w:t xml:space="preserve"> </w:t>
      </w:r>
      <w:r w:rsidRPr="00F67943">
        <w:rPr>
          <w:rFonts w:ascii="Arial" w:hAnsi="Arial" w:cs="Arial"/>
          <w:sz w:val="22"/>
          <w:szCs w:val="22"/>
        </w:rPr>
        <w:t>dels</w:t>
      </w:r>
      <w:r w:rsidRPr="00F67943">
        <w:rPr>
          <w:rFonts w:ascii="Arial" w:hAnsi="Arial" w:cs="Arial"/>
          <w:spacing w:val="-8"/>
          <w:sz w:val="22"/>
          <w:szCs w:val="22"/>
        </w:rPr>
        <w:t xml:space="preserve"> </w:t>
      </w:r>
      <w:r w:rsidRPr="00F67943">
        <w:rPr>
          <w:rFonts w:ascii="Arial" w:hAnsi="Arial" w:cs="Arial"/>
          <w:sz w:val="22"/>
          <w:szCs w:val="22"/>
        </w:rPr>
        <w:t>riscos</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8"/>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3,5</w:t>
      </w:r>
      <w:r w:rsidRPr="00F67943">
        <w:rPr>
          <w:rFonts w:ascii="Arial" w:hAnsi="Arial" w:cs="Arial"/>
          <w:spacing w:val="-7"/>
          <w:sz w:val="22"/>
          <w:szCs w:val="22"/>
        </w:rPr>
        <w:t xml:space="preserve"> </w:t>
      </w:r>
      <w:r w:rsidRPr="00F67943">
        <w:rPr>
          <w:rFonts w:ascii="Arial" w:hAnsi="Arial" w:cs="Arial"/>
          <w:spacing w:val="-2"/>
          <w:sz w:val="22"/>
          <w:szCs w:val="22"/>
        </w:rPr>
        <w:t>punts)</w:t>
      </w:r>
    </w:p>
    <w:p w14:paraId="03D3029C" w14:textId="77777777" w:rsidR="00367264" w:rsidRPr="00F67943" w:rsidRDefault="00367264" w:rsidP="00367264">
      <w:pPr>
        <w:pStyle w:val="Textindependent"/>
        <w:spacing w:before="8"/>
        <w:ind w:right="-1"/>
        <w:rPr>
          <w:rFonts w:cs="Arial"/>
          <w:sz w:val="22"/>
          <w:szCs w:val="22"/>
        </w:rPr>
      </w:pPr>
    </w:p>
    <w:p w14:paraId="5117C18F" w14:textId="77777777" w:rsidR="00367264" w:rsidRPr="00F67943" w:rsidRDefault="00367264" w:rsidP="003568A3">
      <w:pPr>
        <w:pStyle w:val="Pargrafdellista"/>
        <w:widowControl w:val="0"/>
        <w:numPr>
          <w:ilvl w:val="1"/>
          <w:numId w:val="39"/>
        </w:numPr>
        <w:tabs>
          <w:tab w:val="left" w:pos="1645"/>
        </w:tabs>
        <w:autoSpaceDE w:val="0"/>
        <w:autoSpaceDN w:val="0"/>
        <w:ind w:left="1645"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priorització</w:t>
      </w:r>
      <w:r w:rsidRPr="00F67943">
        <w:rPr>
          <w:rFonts w:ascii="Arial" w:hAnsi="Arial" w:cs="Arial"/>
          <w:spacing w:val="-7"/>
          <w:sz w:val="22"/>
          <w:szCs w:val="22"/>
        </w:rPr>
        <w:t xml:space="preserve"> </w:t>
      </w:r>
      <w:r w:rsidRPr="00F67943">
        <w:rPr>
          <w:rFonts w:ascii="Arial" w:hAnsi="Arial" w:cs="Arial"/>
          <w:sz w:val="22"/>
          <w:szCs w:val="22"/>
        </w:rPr>
        <w:t>dels</w:t>
      </w:r>
      <w:r w:rsidRPr="00F67943">
        <w:rPr>
          <w:rFonts w:ascii="Arial" w:hAnsi="Arial" w:cs="Arial"/>
          <w:spacing w:val="-7"/>
          <w:sz w:val="22"/>
          <w:szCs w:val="22"/>
        </w:rPr>
        <w:t xml:space="preserve"> </w:t>
      </w:r>
      <w:r w:rsidRPr="00F67943">
        <w:rPr>
          <w:rFonts w:ascii="Arial" w:hAnsi="Arial" w:cs="Arial"/>
          <w:sz w:val="22"/>
          <w:szCs w:val="22"/>
        </w:rPr>
        <w:t>riscos</w:t>
      </w:r>
      <w:r w:rsidRPr="00F67943">
        <w:rPr>
          <w:rFonts w:ascii="Arial" w:hAnsi="Arial" w:cs="Arial"/>
          <w:spacing w:val="-4"/>
          <w:sz w:val="22"/>
          <w:szCs w:val="22"/>
        </w:rPr>
        <w:t xml:space="preserve"> </w:t>
      </w:r>
      <w:r w:rsidRPr="00F67943">
        <w:rPr>
          <w:rFonts w:ascii="Arial" w:hAnsi="Arial" w:cs="Arial"/>
          <w:sz w:val="22"/>
          <w:szCs w:val="22"/>
        </w:rPr>
        <w:t>(fins</w:t>
      </w:r>
      <w:r w:rsidRPr="00F67943">
        <w:rPr>
          <w:rFonts w:ascii="Arial" w:hAnsi="Arial" w:cs="Arial"/>
          <w:spacing w:val="-6"/>
          <w:sz w:val="22"/>
          <w:szCs w:val="22"/>
        </w:rPr>
        <w:t xml:space="preserve"> </w:t>
      </w:r>
      <w:r w:rsidRPr="00F67943">
        <w:rPr>
          <w:rFonts w:ascii="Arial" w:hAnsi="Arial" w:cs="Arial"/>
          <w:sz w:val="22"/>
          <w:szCs w:val="22"/>
        </w:rPr>
        <w:t>a</w:t>
      </w:r>
      <w:r w:rsidRPr="00F67943">
        <w:rPr>
          <w:rFonts w:ascii="Arial" w:hAnsi="Arial" w:cs="Arial"/>
          <w:spacing w:val="-7"/>
          <w:sz w:val="22"/>
          <w:szCs w:val="22"/>
        </w:rPr>
        <w:t xml:space="preserve"> </w:t>
      </w:r>
      <w:r w:rsidRPr="00F67943">
        <w:rPr>
          <w:rFonts w:ascii="Arial" w:hAnsi="Arial" w:cs="Arial"/>
          <w:sz w:val="22"/>
          <w:szCs w:val="22"/>
        </w:rPr>
        <w:t>3,5</w:t>
      </w:r>
      <w:r w:rsidRPr="00F67943">
        <w:rPr>
          <w:rFonts w:ascii="Arial" w:hAnsi="Arial" w:cs="Arial"/>
          <w:spacing w:val="-8"/>
          <w:sz w:val="22"/>
          <w:szCs w:val="22"/>
        </w:rPr>
        <w:t xml:space="preserve"> </w:t>
      </w:r>
      <w:r w:rsidRPr="00F67943">
        <w:rPr>
          <w:rFonts w:ascii="Arial" w:hAnsi="Arial" w:cs="Arial"/>
          <w:spacing w:val="-2"/>
          <w:sz w:val="22"/>
          <w:szCs w:val="22"/>
        </w:rPr>
        <w:t>punts)</w:t>
      </w:r>
    </w:p>
    <w:p w14:paraId="17696F35" w14:textId="77777777" w:rsidR="00367264" w:rsidRPr="00F67943" w:rsidRDefault="00367264" w:rsidP="00367264">
      <w:pPr>
        <w:pStyle w:val="Textindependent"/>
        <w:spacing w:before="6"/>
        <w:ind w:right="-1"/>
        <w:rPr>
          <w:rFonts w:cs="Arial"/>
          <w:sz w:val="22"/>
          <w:szCs w:val="22"/>
        </w:rPr>
      </w:pPr>
    </w:p>
    <w:p w14:paraId="42DBF914" w14:textId="77777777" w:rsidR="00367264" w:rsidRPr="00F67943" w:rsidRDefault="00367264" w:rsidP="003568A3">
      <w:pPr>
        <w:pStyle w:val="Pargrafdellista"/>
        <w:widowControl w:val="0"/>
        <w:numPr>
          <w:ilvl w:val="1"/>
          <w:numId w:val="39"/>
        </w:numPr>
        <w:tabs>
          <w:tab w:val="left" w:pos="1646"/>
        </w:tabs>
        <w:autoSpaceDE w:val="0"/>
        <w:autoSpaceDN w:val="0"/>
        <w:ind w:left="1646" w:right="-1" w:hanging="358"/>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w:t>
      </w:r>
      <w:r w:rsidRPr="00F67943">
        <w:rPr>
          <w:rFonts w:ascii="Arial" w:hAnsi="Arial" w:cs="Arial"/>
          <w:spacing w:val="-6"/>
          <w:sz w:val="22"/>
          <w:szCs w:val="22"/>
        </w:rPr>
        <w:t xml:space="preserve"> </w:t>
      </w:r>
      <w:r w:rsidRPr="00F67943">
        <w:rPr>
          <w:rFonts w:ascii="Arial" w:hAnsi="Arial" w:cs="Arial"/>
          <w:sz w:val="22"/>
          <w:szCs w:val="22"/>
        </w:rPr>
        <w:t>Pla</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sz w:val="22"/>
          <w:szCs w:val="22"/>
        </w:rPr>
        <w:t>gestió</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riscos</w:t>
      </w:r>
      <w:r w:rsidRPr="00F67943">
        <w:rPr>
          <w:rFonts w:ascii="Arial" w:hAnsi="Arial" w:cs="Arial"/>
          <w:spacing w:val="-5"/>
          <w:sz w:val="22"/>
          <w:szCs w:val="22"/>
        </w:rPr>
        <w:t xml:space="preserve"> </w:t>
      </w:r>
      <w:r w:rsidRPr="00F67943">
        <w:rPr>
          <w:rFonts w:ascii="Arial" w:hAnsi="Arial" w:cs="Arial"/>
          <w:sz w:val="22"/>
          <w:szCs w:val="22"/>
        </w:rPr>
        <w:t>(fins</w:t>
      </w:r>
      <w:r w:rsidRPr="00F67943">
        <w:rPr>
          <w:rFonts w:ascii="Arial" w:hAnsi="Arial" w:cs="Arial"/>
          <w:spacing w:val="-6"/>
          <w:sz w:val="22"/>
          <w:szCs w:val="22"/>
        </w:rPr>
        <w:t xml:space="preserve"> </w:t>
      </w:r>
      <w:r w:rsidRPr="00F67943">
        <w:rPr>
          <w:rFonts w:ascii="Arial" w:hAnsi="Arial" w:cs="Arial"/>
          <w:sz w:val="22"/>
          <w:szCs w:val="22"/>
        </w:rPr>
        <w:t>a</w:t>
      </w:r>
      <w:r w:rsidRPr="00F67943">
        <w:rPr>
          <w:rFonts w:ascii="Arial" w:hAnsi="Arial" w:cs="Arial"/>
          <w:spacing w:val="-7"/>
          <w:sz w:val="22"/>
          <w:szCs w:val="22"/>
        </w:rPr>
        <w:t xml:space="preserve"> </w:t>
      </w:r>
      <w:r w:rsidRPr="00F67943">
        <w:rPr>
          <w:rFonts w:ascii="Arial" w:hAnsi="Arial" w:cs="Arial"/>
          <w:sz w:val="22"/>
          <w:szCs w:val="22"/>
        </w:rPr>
        <w:t>3,5</w:t>
      </w:r>
      <w:r w:rsidRPr="00F67943">
        <w:rPr>
          <w:rFonts w:ascii="Arial" w:hAnsi="Arial" w:cs="Arial"/>
          <w:spacing w:val="-7"/>
          <w:sz w:val="22"/>
          <w:szCs w:val="22"/>
        </w:rPr>
        <w:t xml:space="preserve"> </w:t>
      </w:r>
      <w:r w:rsidRPr="00F67943">
        <w:rPr>
          <w:rFonts w:ascii="Arial" w:hAnsi="Arial" w:cs="Arial"/>
          <w:spacing w:val="-2"/>
          <w:sz w:val="22"/>
          <w:szCs w:val="22"/>
        </w:rPr>
        <w:t>punts)</w:t>
      </w:r>
    </w:p>
    <w:p w14:paraId="0BEF5048" w14:textId="77777777" w:rsidR="00367264" w:rsidRPr="00F67943" w:rsidRDefault="00367264" w:rsidP="00367264">
      <w:pPr>
        <w:pStyle w:val="Textindependent"/>
        <w:spacing w:before="8"/>
        <w:ind w:right="-1"/>
        <w:rPr>
          <w:rFonts w:cs="Arial"/>
          <w:sz w:val="22"/>
          <w:szCs w:val="22"/>
        </w:rPr>
      </w:pPr>
    </w:p>
    <w:p w14:paraId="76E78FBA" w14:textId="77777777" w:rsidR="00367264" w:rsidRPr="00F67943" w:rsidRDefault="00367264" w:rsidP="00367264">
      <w:pPr>
        <w:pStyle w:val="Textindependent"/>
        <w:ind w:left="568" w:right="-1"/>
        <w:rPr>
          <w:rFonts w:cs="Arial"/>
          <w:sz w:val="22"/>
          <w:szCs w:val="22"/>
        </w:rPr>
      </w:pPr>
      <w:proofErr w:type="spellStart"/>
      <w:r w:rsidRPr="00F67943">
        <w:rPr>
          <w:rFonts w:cs="Arial"/>
          <w:sz w:val="22"/>
          <w:szCs w:val="22"/>
        </w:rPr>
        <w:t>Cadascun</w:t>
      </w:r>
      <w:proofErr w:type="spellEnd"/>
      <w:r w:rsidRPr="00F67943">
        <w:rPr>
          <w:rFonts w:cs="Arial"/>
          <w:spacing w:val="-9"/>
          <w:sz w:val="22"/>
          <w:szCs w:val="22"/>
        </w:rPr>
        <w:t xml:space="preserve"> </w:t>
      </w:r>
      <w:proofErr w:type="spellStart"/>
      <w:r w:rsidRPr="00F67943">
        <w:rPr>
          <w:rFonts w:cs="Arial"/>
          <w:sz w:val="22"/>
          <w:szCs w:val="22"/>
        </w:rPr>
        <w:t>dels</w:t>
      </w:r>
      <w:proofErr w:type="spellEnd"/>
      <w:r w:rsidRPr="00F67943">
        <w:rPr>
          <w:rFonts w:cs="Arial"/>
          <w:spacing w:val="-9"/>
          <w:sz w:val="22"/>
          <w:szCs w:val="22"/>
        </w:rPr>
        <w:t xml:space="preserve"> </w:t>
      </w:r>
      <w:proofErr w:type="spellStart"/>
      <w:r w:rsidRPr="00F67943">
        <w:rPr>
          <w:rFonts w:cs="Arial"/>
          <w:sz w:val="22"/>
          <w:szCs w:val="22"/>
        </w:rPr>
        <w:t>aspectes</w:t>
      </w:r>
      <w:proofErr w:type="spellEnd"/>
      <w:r w:rsidRPr="00F67943">
        <w:rPr>
          <w:rFonts w:cs="Arial"/>
          <w:spacing w:val="-9"/>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9"/>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C81CDE7" w14:textId="77777777" w:rsidR="00367264" w:rsidRPr="00F67943"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equívoca,</w:t>
      </w:r>
      <w:r w:rsidRPr="00F67943">
        <w:rPr>
          <w:rFonts w:ascii="Arial" w:hAnsi="Arial" w:cs="Arial"/>
          <w:spacing w:val="-4"/>
          <w:sz w:val="22"/>
          <w:szCs w:val="22"/>
        </w:rPr>
        <w:t xml:space="preserve"> </w:t>
      </w:r>
      <w:r w:rsidRPr="00F67943">
        <w:rPr>
          <w:rFonts w:ascii="Arial" w:hAnsi="Arial" w:cs="Arial"/>
          <w:sz w:val="22"/>
          <w:szCs w:val="22"/>
        </w:rPr>
        <w:t>conté</w:t>
      </w:r>
      <w:r w:rsidRPr="00F67943">
        <w:rPr>
          <w:rFonts w:ascii="Arial" w:hAnsi="Arial" w:cs="Arial"/>
          <w:spacing w:val="-3"/>
          <w:sz w:val="22"/>
          <w:szCs w:val="22"/>
        </w:rPr>
        <w:t xml:space="preserve"> </w:t>
      </w:r>
      <w:r w:rsidRPr="00F67943">
        <w:rPr>
          <w:rFonts w:ascii="Arial" w:hAnsi="Arial" w:cs="Arial"/>
          <w:sz w:val="22"/>
          <w:szCs w:val="22"/>
        </w:rPr>
        <w:t>errades</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manera</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impossibilita 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1"/>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serà</w:t>
      </w:r>
      <w:r w:rsidRPr="00F67943">
        <w:rPr>
          <w:rFonts w:ascii="Arial" w:hAnsi="Arial" w:cs="Arial"/>
          <w:spacing w:val="-3"/>
          <w:sz w:val="22"/>
          <w:szCs w:val="22"/>
        </w:rPr>
        <w:t xml:space="preserve"> </w:t>
      </w:r>
      <w:r w:rsidRPr="00F67943">
        <w:rPr>
          <w:rFonts w:ascii="Arial" w:hAnsi="Arial" w:cs="Arial"/>
          <w:sz w:val="22"/>
          <w:szCs w:val="22"/>
        </w:rPr>
        <w:t xml:space="preserve">de </w:t>
      </w:r>
      <w:r w:rsidRPr="00F67943">
        <w:rPr>
          <w:rFonts w:ascii="Arial" w:hAnsi="Arial" w:cs="Arial"/>
          <w:b/>
          <w:sz w:val="22"/>
          <w:szCs w:val="22"/>
        </w:rPr>
        <w:t>0</w:t>
      </w:r>
      <w:r w:rsidRPr="00F67943">
        <w:rPr>
          <w:rFonts w:ascii="Arial" w:hAnsi="Arial" w:cs="Arial"/>
          <w:b/>
          <w:spacing w:val="-3"/>
          <w:sz w:val="22"/>
          <w:szCs w:val="22"/>
        </w:rPr>
        <w:t xml:space="preserve"> </w:t>
      </w:r>
      <w:r w:rsidRPr="00F67943">
        <w:rPr>
          <w:rFonts w:ascii="Arial" w:hAnsi="Arial" w:cs="Arial"/>
          <w:b/>
          <w:sz w:val="22"/>
          <w:szCs w:val="22"/>
        </w:rPr>
        <w:t>punts</w:t>
      </w:r>
      <w:r w:rsidRPr="00F67943">
        <w:rPr>
          <w:rFonts w:ascii="Arial" w:hAnsi="Arial" w:cs="Arial"/>
          <w:sz w:val="22"/>
          <w:szCs w:val="22"/>
        </w:rPr>
        <w:t>.</w:t>
      </w:r>
    </w:p>
    <w:p w14:paraId="0AC4F029" w14:textId="7777777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 la identificació i/o descripció d’acord amb allò descrit al PPT és correcta però no aporta</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4"/>
          <w:sz w:val="22"/>
          <w:szCs w:val="22"/>
        </w:rPr>
        <w:t xml:space="preserve"> </w:t>
      </w:r>
      <w:r w:rsidRPr="00F67943">
        <w:rPr>
          <w:rFonts w:ascii="Arial" w:hAnsi="Arial" w:cs="Arial"/>
          <w:sz w:val="22"/>
          <w:szCs w:val="22"/>
        </w:rPr>
        <w:t>valor</w:t>
      </w:r>
      <w:r w:rsidRPr="00F67943">
        <w:rPr>
          <w:rFonts w:ascii="Arial" w:hAnsi="Arial" w:cs="Arial"/>
          <w:spacing w:val="-4"/>
          <w:sz w:val="22"/>
          <w:szCs w:val="22"/>
        </w:rPr>
        <w:t xml:space="preserve"> </w:t>
      </w:r>
      <w:r w:rsidRPr="00F67943">
        <w:rPr>
          <w:rFonts w:ascii="Arial" w:hAnsi="Arial" w:cs="Arial"/>
          <w:sz w:val="22"/>
          <w:szCs w:val="22"/>
        </w:rPr>
        <w:t>afegit</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fan</w:t>
      </w:r>
      <w:r w:rsidRPr="00F67943">
        <w:rPr>
          <w:rFonts w:ascii="Arial" w:hAnsi="Arial" w:cs="Arial"/>
          <w:spacing w:val="-3"/>
          <w:sz w:val="22"/>
          <w:szCs w:val="22"/>
        </w:rPr>
        <w:t xml:space="preserve"> </w:t>
      </w:r>
      <w:r w:rsidRPr="00F67943">
        <w:rPr>
          <w:rFonts w:ascii="Arial" w:hAnsi="Arial" w:cs="Arial"/>
          <w:sz w:val="22"/>
          <w:szCs w:val="22"/>
        </w:rPr>
        <w:t>aportacions</w:t>
      </w:r>
      <w:r w:rsidRPr="00F67943">
        <w:rPr>
          <w:rFonts w:ascii="Arial" w:hAnsi="Arial" w:cs="Arial"/>
          <w:spacing w:val="-3"/>
          <w:sz w:val="22"/>
          <w:szCs w:val="22"/>
        </w:rPr>
        <w:t xml:space="preserve"> </w:t>
      </w:r>
      <w:r w:rsidRPr="00F67943">
        <w:rPr>
          <w:rFonts w:ascii="Arial" w:hAnsi="Arial" w:cs="Arial"/>
          <w:sz w:val="22"/>
          <w:szCs w:val="22"/>
        </w:rPr>
        <w:t>addicionals</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4"/>
          <w:sz w:val="22"/>
          <w:szCs w:val="22"/>
        </w:rPr>
        <w:t xml:space="preserve"> </w:t>
      </w:r>
      <w:r w:rsidRPr="00F67943">
        <w:rPr>
          <w:rFonts w:ascii="Arial" w:hAnsi="Arial" w:cs="Arial"/>
          <w:sz w:val="22"/>
          <w:szCs w:val="22"/>
        </w:rPr>
        <w:t>relació</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 xml:space="preserve">a valorar, la valoració serà de </w:t>
      </w:r>
      <w:r w:rsidRPr="00F67943">
        <w:rPr>
          <w:rFonts w:ascii="Arial" w:hAnsi="Arial" w:cs="Arial"/>
          <w:b/>
          <w:sz w:val="22"/>
          <w:szCs w:val="22"/>
        </w:rPr>
        <w:t>1,75 punts</w:t>
      </w:r>
      <w:r w:rsidRPr="00F67943">
        <w:rPr>
          <w:rFonts w:ascii="Arial" w:hAnsi="Arial" w:cs="Arial"/>
          <w:sz w:val="22"/>
          <w:szCs w:val="22"/>
        </w:rPr>
        <w:t>.</w:t>
      </w:r>
    </w:p>
    <w:p w14:paraId="403E152F" w14:textId="7777777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2"/>
          <w:sz w:val="22"/>
          <w:szCs w:val="22"/>
        </w:rPr>
        <w:t xml:space="preserve"> </w:t>
      </w:r>
      <w:r w:rsidRPr="00F67943">
        <w:rPr>
          <w:rFonts w:ascii="Arial" w:hAnsi="Arial" w:cs="Arial"/>
          <w:sz w:val="22"/>
          <w:szCs w:val="22"/>
        </w:rPr>
        <w:t>descripció</w:t>
      </w:r>
      <w:r w:rsidRPr="00F67943">
        <w:rPr>
          <w:rFonts w:ascii="Arial" w:hAnsi="Arial" w:cs="Arial"/>
          <w:spacing w:val="-1"/>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2"/>
          <w:sz w:val="22"/>
          <w:szCs w:val="22"/>
        </w:rPr>
        <w:t xml:space="preserve"> </w:t>
      </w:r>
      <w:r w:rsidRPr="00F67943">
        <w:rPr>
          <w:rFonts w:ascii="Arial" w:hAnsi="Arial" w:cs="Arial"/>
          <w:sz w:val="22"/>
          <w:szCs w:val="22"/>
        </w:rPr>
        <w:t>al PPT</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2"/>
          <w:sz w:val="22"/>
          <w:szCs w:val="22"/>
        </w:rPr>
        <w:t xml:space="preserve"> </w:t>
      </w:r>
      <w:r w:rsidRPr="00F67943">
        <w:rPr>
          <w:rFonts w:ascii="Arial" w:hAnsi="Arial" w:cs="Arial"/>
          <w:sz w:val="22"/>
          <w:szCs w:val="22"/>
        </w:rPr>
        <w:t>coherent</w:t>
      </w:r>
      <w:r w:rsidRPr="00F67943">
        <w:rPr>
          <w:rFonts w:ascii="Arial" w:hAnsi="Arial" w:cs="Arial"/>
          <w:spacing w:val="-2"/>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correcta</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 xml:space="preserve">a més aporta un valor afegit o es fan aportacions addicionals en relació amb l’aspecte a valorar, la valoració serà de </w:t>
      </w:r>
      <w:r w:rsidRPr="00F67943">
        <w:rPr>
          <w:rFonts w:ascii="Arial" w:hAnsi="Arial" w:cs="Arial"/>
          <w:b/>
          <w:sz w:val="22"/>
          <w:szCs w:val="22"/>
        </w:rPr>
        <w:t>3,5 punts</w:t>
      </w:r>
      <w:r w:rsidRPr="00F67943">
        <w:rPr>
          <w:rFonts w:ascii="Arial" w:hAnsi="Arial" w:cs="Arial"/>
          <w:sz w:val="22"/>
          <w:szCs w:val="22"/>
        </w:rPr>
        <w:t>.</w:t>
      </w:r>
    </w:p>
    <w:p w14:paraId="6CD1C9CC" w14:textId="77777777" w:rsidR="00020DD7" w:rsidRPr="00F67943" w:rsidRDefault="00020DD7" w:rsidP="00BF1733">
      <w:pPr>
        <w:pStyle w:val="Textindependent2"/>
        <w:spacing w:after="0" w:line="240" w:lineRule="auto"/>
        <w:jc w:val="both"/>
        <w:outlineLvl w:val="0"/>
        <w:rPr>
          <w:rFonts w:ascii="Arial" w:hAnsi="Arial" w:cs="Arial"/>
          <w:sz w:val="22"/>
          <w:szCs w:val="22"/>
          <w:u w:val="single"/>
        </w:rPr>
      </w:pPr>
    </w:p>
    <w:p w14:paraId="0717A108" w14:textId="77777777" w:rsidR="008A6968" w:rsidRPr="00F67943" w:rsidRDefault="008A6968" w:rsidP="00BF1733">
      <w:pPr>
        <w:pStyle w:val="Textindependent2"/>
        <w:spacing w:after="0" w:line="240" w:lineRule="auto"/>
        <w:jc w:val="both"/>
        <w:outlineLvl w:val="0"/>
        <w:rPr>
          <w:rFonts w:ascii="Arial" w:hAnsi="Arial" w:cs="Arial"/>
          <w:sz w:val="22"/>
          <w:szCs w:val="22"/>
          <w:u w:val="single"/>
        </w:rPr>
      </w:pPr>
    </w:p>
    <w:p w14:paraId="1F32953F" w14:textId="77777777" w:rsidR="008A6968" w:rsidRPr="00F67943" w:rsidRDefault="008A6968" w:rsidP="00BF1733">
      <w:pPr>
        <w:pStyle w:val="Textindependent2"/>
        <w:spacing w:after="0" w:line="240" w:lineRule="auto"/>
        <w:jc w:val="both"/>
        <w:outlineLvl w:val="0"/>
        <w:rPr>
          <w:rFonts w:ascii="Arial" w:hAnsi="Arial" w:cs="Arial"/>
          <w:sz w:val="22"/>
          <w:szCs w:val="22"/>
          <w:u w:val="single"/>
        </w:rPr>
      </w:pPr>
    </w:p>
    <w:p w14:paraId="3D808F18" w14:textId="77777777" w:rsidR="008A6968" w:rsidRPr="00F67943" w:rsidRDefault="008A6968" w:rsidP="00BF1733">
      <w:pPr>
        <w:pStyle w:val="Textindependent2"/>
        <w:spacing w:after="0" w:line="240" w:lineRule="auto"/>
        <w:jc w:val="both"/>
        <w:outlineLvl w:val="0"/>
        <w:rPr>
          <w:rFonts w:ascii="Arial" w:hAnsi="Arial" w:cs="Arial"/>
          <w:sz w:val="22"/>
          <w:szCs w:val="22"/>
          <w:u w:val="single"/>
        </w:rPr>
      </w:pPr>
    </w:p>
    <w:p w14:paraId="46AA63B0" w14:textId="77777777" w:rsidR="008A6968" w:rsidRPr="00F67943" w:rsidRDefault="008A6968" w:rsidP="00BF1733">
      <w:pPr>
        <w:pStyle w:val="Textindependent2"/>
        <w:spacing w:after="0" w:line="240" w:lineRule="auto"/>
        <w:jc w:val="both"/>
        <w:outlineLvl w:val="0"/>
        <w:rPr>
          <w:rFonts w:ascii="Arial" w:hAnsi="Arial" w:cs="Arial"/>
          <w:sz w:val="22"/>
          <w:szCs w:val="22"/>
          <w:u w:val="single"/>
        </w:rPr>
      </w:pPr>
    </w:p>
    <w:p w14:paraId="473799EF" w14:textId="39BC2343" w:rsidR="007E7EFB" w:rsidRPr="00F67943" w:rsidRDefault="00367264" w:rsidP="00BF1733">
      <w:pPr>
        <w:pStyle w:val="Textindependent2"/>
        <w:spacing w:after="0" w:line="240" w:lineRule="auto"/>
        <w:jc w:val="both"/>
        <w:outlineLvl w:val="0"/>
        <w:rPr>
          <w:rFonts w:ascii="Arial" w:hAnsi="Arial" w:cs="Arial"/>
          <w:sz w:val="22"/>
          <w:szCs w:val="22"/>
          <w:u w:val="single"/>
        </w:rPr>
      </w:pPr>
      <w:r w:rsidRPr="00F67943">
        <w:rPr>
          <w:rFonts w:ascii="Arial" w:hAnsi="Arial" w:cs="Arial"/>
          <w:sz w:val="22"/>
          <w:szCs w:val="22"/>
          <w:u w:val="single"/>
        </w:rPr>
        <w:lastRenderedPageBreak/>
        <w:t xml:space="preserve">H.1.2 </w:t>
      </w:r>
      <w:r w:rsidR="007E7EFB" w:rsidRPr="00F67943">
        <w:rPr>
          <w:rFonts w:ascii="Arial" w:hAnsi="Arial" w:cs="Arial"/>
          <w:sz w:val="22"/>
          <w:szCs w:val="22"/>
          <w:u w:val="single"/>
        </w:rPr>
        <w:t xml:space="preserve">CRITERIS </w:t>
      </w:r>
      <w:r w:rsidR="00FB0DB7" w:rsidRPr="00F67943">
        <w:rPr>
          <w:rFonts w:ascii="Arial" w:hAnsi="Arial" w:cs="Arial"/>
          <w:sz w:val="22"/>
          <w:szCs w:val="22"/>
          <w:u w:val="single"/>
        </w:rPr>
        <w:t xml:space="preserve">VALORABLES </w:t>
      </w:r>
      <w:r w:rsidR="008A6968" w:rsidRPr="00F67943">
        <w:rPr>
          <w:rFonts w:ascii="Arial" w:hAnsi="Arial" w:cs="Arial"/>
          <w:sz w:val="22"/>
          <w:szCs w:val="22"/>
          <w:u w:val="single"/>
        </w:rPr>
        <w:t xml:space="preserve">AUTOMÀTICAMENT </w:t>
      </w:r>
      <w:r w:rsidR="0017009A" w:rsidRPr="00F67943">
        <w:rPr>
          <w:rFonts w:ascii="Arial" w:hAnsi="Arial" w:cs="Arial"/>
          <w:sz w:val="22"/>
          <w:szCs w:val="22"/>
          <w:u w:val="single"/>
        </w:rPr>
        <w:t>(màxim 36</w:t>
      </w:r>
      <w:r w:rsidR="00D54997" w:rsidRPr="00F67943">
        <w:rPr>
          <w:rFonts w:ascii="Arial" w:hAnsi="Arial" w:cs="Arial"/>
          <w:sz w:val="22"/>
          <w:szCs w:val="22"/>
          <w:u w:val="single"/>
        </w:rPr>
        <w:t>0</w:t>
      </w:r>
      <w:r w:rsidR="0017009A" w:rsidRPr="00F67943">
        <w:rPr>
          <w:rFonts w:ascii="Arial" w:hAnsi="Arial" w:cs="Arial"/>
          <w:sz w:val="22"/>
          <w:szCs w:val="22"/>
          <w:u w:val="single"/>
        </w:rPr>
        <w:t xml:space="preserve"> punts)</w:t>
      </w:r>
    </w:p>
    <w:p w14:paraId="3B19455C" w14:textId="77777777" w:rsidR="00006CCA" w:rsidRPr="00F67943" w:rsidRDefault="00006CCA" w:rsidP="00417A65">
      <w:pPr>
        <w:pStyle w:val="Textindependent2"/>
        <w:spacing w:after="0" w:line="240" w:lineRule="auto"/>
        <w:jc w:val="both"/>
        <w:outlineLvl w:val="0"/>
        <w:rPr>
          <w:rFonts w:ascii="Arial" w:hAnsi="Arial" w:cs="Arial"/>
          <w:sz w:val="22"/>
          <w:szCs w:val="22"/>
        </w:rPr>
      </w:pPr>
    </w:p>
    <w:p w14:paraId="5386A49A" w14:textId="78315BE9" w:rsidR="007E7EFB" w:rsidRPr="00F67943" w:rsidRDefault="005F48F0" w:rsidP="00417A65">
      <w:pPr>
        <w:pStyle w:val="Textindependent2"/>
        <w:numPr>
          <w:ilvl w:val="0"/>
          <w:numId w:val="28"/>
        </w:numPr>
        <w:spacing w:after="0" w:line="240" w:lineRule="auto"/>
        <w:jc w:val="both"/>
        <w:outlineLvl w:val="0"/>
        <w:rPr>
          <w:rFonts w:ascii="Arial" w:hAnsi="Arial" w:cs="Arial"/>
          <w:b/>
          <w:sz w:val="22"/>
          <w:szCs w:val="22"/>
        </w:rPr>
      </w:pPr>
      <w:r w:rsidRPr="00F67943">
        <w:rPr>
          <w:rFonts w:ascii="Arial" w:hAnsi="Arial" w:cs="Arial"/>
          <w:b/>
          <w:sz w:val="22"/>
          <w:szCs w:val="22"/>
          <w:u w:val="single"/>
        </w:rPr>
        <w:t>Casos d’ús addicionals opcionals de la simulació/predicció de situacions i a</w:t>
      </w:r>
      <w:r w:rsidR="00D47D24" w:rsidRPr="00F67943">
        <w:rPr>
          <w:rFonts w:ascii="Arial" w:hAnsi="Arial" w:cs="Arial"/>
          <w:b/>
          <w:sz w:val="22"/>
          <w:szCs w:val="22"/>
          <w:u w:val="single"/>
        </w:rPr>
        <w:t xml:space="preserve"> </w:t>
      </w:r>
      <w:r w:rsidRPr="00F67943">
        <w:rPr>
          <w:rFonts w:ascii="Arial" w:hAnsi="Arial" w:cs="Arial"/>
          <w:b/>
          <w:sz w:val="22"/>
          <w:szCs w:val="22"/>
          <w:u w:val="single"/>
        </w:rPr>
        <w:t>la IA d’aprenentatge de situacions històriques</w:t>
      </w:r>
      <w:r w:rsidR="009C1484" w:rsidRPr="00F67943">
        <w:rPr>
          <w:rFonts w:ascii="Arial" w:hAnsi="Arial" w:cs="Arial"/>
          <w:b/>
          <w:sz w:val="22"/>
          <w:szCs w:val="22"/>
          <w:u w:val="single"/>
        </w:rPr>
        <w:t>:  fins a 60</w:t>
      </w:r>
      <w:r w:rsidR="007E7EFB" w:rsidRPr="00F67943">
        <w:rPr>
          <w:rFonts w:ascii="Arial" w:hAnsi="Arial" w:cs="Arial"/>
          <w:b/>
          <w:sz w:val="22"/>
          <w:szCs w:val="22"/>
          <w:u w:val="single"/>
        </w:rPr>
        <w:t xml:space="preserve"> punts</w:t>
      </w:r>
    </w:p>
    <w:p w14:paraId="269315F6" w14:textId="77777777" w:rsidR="00734750" w:rsidRPr="00F67943" w:rsidRDefault="00734750" w:rsidP="00417A65">
      <w:pPr>
        <w:pStyle w:val="Textindependent"/>
        <w:spacing w:before="108"/>
        <w:rPr>
          <w:rFonts w:cs="Arial"/>
          <w:b/>
          <w:sz w:val="22"/>
          <w:szCs w:val="22"/>
        </w:rPr>
      </w:pPr>
    </w:p>
    <w:p w14:paraId="73BE4B3E" w14:textId="77777777" w:rsidR="00734750" w:rsidRPr="00F67943" w:rsidRDefault="00734750" w:rsidP="003568A3">
      <w:pPr>
        <w:pStyle w:val="Pargrafdellista"/>
        <w:widowControl w:val="0"/>
        <w:numPr>
          <w:ilvl w:val="0"/>
          <w:numId w:val="43"/>
        </w:numPr>
        <w:tabs>
          <w:tab w:val="left" w:pos="851"/>
        </w:tabs>
        <w:autoSpaceDE w:val="0"/>
        <w:autoSpaceDN w:val="0"/>
        <w:ind w:left="851" w:hanging="283"/>
        <w:contextualSpacing w:val="0"/>
        <w:jc w:val="both"/>
        <w:rPr>
          <w:rFonts w:ascii="Arial" w:hAnsi="Arial" w:cs="Arial"/>
          <w:b/>
          <w:sz w:val="22"/>
          <w:szCs w:val="22"/>
        </w:rPr>
      </w:pPr>
      <w:bookmarkStart w:id="24" w:name="a._Cas_d’ús_addicional_opcional_1._Predi"/>
      <w:bookmarkEnd w:id="24"/>
      <w:r w:rsidRPr="00F67943">
        <w:rPr>
          <w:rFonts w:ascii="Arial" w:hAnsi="Arial" w:cs="Arial"/>
          <w:b/>
          <w:sz w:val="22"/>
          <w:szCs w:val="22"/>
        </w:rPr>
        <w:t>Cas</w:t>
      </w:r>
      <w:r w:rsidRPr="00F67943">
        <w:rPr>
          <w:rFonts w:ascii="Arial" w:hAnsi="Arial" w:cs="Arial"/>
          <w:b/>
          <w:spacing w:val="-9"/>
          <w:sz w:val="22"/>
          <w:szCs w:val="22"/>
        </w:rPr>
        <w:t xml:space="preserve"> </w:t>
      </w:r>
      <w:r w:rsidRPr="00F67943">
        <w:rPr>
          <w:rFonts w:ascii="Arial" w:hAnsi="Arial" w:cs="Arial"/>
          <w:b/>
          <w:sz w:val="22"/>
          <w:szCs w:val="22"/>
        </w:rPr>
        <w:t>d’ús</w:t>
      </w:r>
      <w:r w:rsidRPr="00F67943">
        <w:rPr>
          <w:rFonts w:ascii="Arial" w:hAnsi="Arial" w:cs="Arial"/>
          <w:b/>
          <w:spacing w:val="-7"/>
          <w:sz w:val="22"/>
          <w:szCs w:val="22"/>
        </w:rPr>
        <w:t xml:space="preserve"> </w:t>
      </w:r>
      <w:r w:rsidRPr="00F67943">
        <w:rPr>
          <w:rFonts w:ascii="Arial" w:hAnsi="Arial" w:cs="Arial"/>
          <w:b/>
          <w:sz w:val="22"/>
          <w:szCs w:val="22"/>
        </w:rPr>
        <w:t>addicional</w:t>
      </w:r>
      <w:r w:rsidRPr="00F67943">
        <w:rPr>
          <w:rFonts w:ascii="Arial" w:hAnsi="Arial" w:cs="Arial"/>
          <w:b/>
          <w:spacing w:val="-6"/>
          <w:sz w:val="22"/>
          <w:szCs w:val="22"/>
        </w:rPr>
        <w:t xml:space="preserve"> </w:t>
      </w:r>
      <w:r w:rsidRPr="00F67943">
        <w:rPr>
          <w:rFonts w:ascii="Arial" w:hAnsi="Arial" w:cs="Arial"/>
          <w:b/>
          <w:sz w:val="22"/>
          <w:szCs w:val="22"/>
        </w:rPr>
        <w:t>opcional</w:t>
      </w:r>
      <w:r w:rsidRPr="00F67943">
        <w:rPr>
          <w:rFonts w:ascii="Arial" w:hAnsi="Arial" w:cs="Arial"/>
          <w:b/>
          <w:spacing w:val="-8"/>
          <w:sz w:val="22"/>
          <w:szCs w:val="22"/>
        </w:rPr>
        <w:t xml:space="preserve"> </w:t>
      </w:r>
      <w:r w:rsidRPr="00F67943">
        <w:rPr>
          <w:rFonts w:ascii="Arial" w:hAnsi="Arial" w:cs="Arial"/>
          <w:b/>
          <w:sz w:val="22"/>
          <w:szCs w:val="22"/>
        </w:rPr>
        <w:t>1.</w:t>
      </w:r>
      <w:r w:rsidRPr="00F67943">
        <w:rPr>
          <w:rFonts w:ascii="Arial" w:hAnsi="Arial" w:cs="Arial"/>
          <w:b/>
          <w:spacing w:val="-7"/>
          <w:sz w:val="22"/>
          <w:szCs w:val="22"/>
        </w:rPr>
        <w:t xml:space="preserve"> </w:t>
      </w:r>
      <w:r w:rsidRPr="00F67943">
        <w:rPr>
          <w:rFonts w:ascii="Arial" w:hAnsi="Arial" w:cs="Arial"/>
          <w:b/>
          <w:sz w:val="22"/>
          <w:szCs w:val="22"/>
        </w:rPr>
        <w:t>Predicció</w:t>
      </w:r>
      <w:r w:rsidRPr="00F67943">
        <w:rPr>
          <w:rFonts w:ascii="Arial" w:hAnsi="Arial" w:cs="Arial"/>
          <w:b/>
          <w:spacing w:val="-7"/>
          <w:sz w:val="22"/>
          <w:szCs w:val="22"/>
        </w:rPr>
        <w:t xml:space="preserve"> </w:t>
      </w:r>
      <w:r w:rsidRPr="00F67943">
        <w:rPr>
          <w:rFonts w:ascii="Arial" w:hAnsi="Arial" w:cs="Arial"/>
          <w:b/>
          <w:sz w:val="22"/>
          <w:szCs w:val="22"/>
        </w:rPr>
        <w:t>de</w:t>
      </w:r>
      <w:r w:rsidRPr="00F67943">
        <w:rPr>
          <w:rFonts w:ascii="Arial" w:hAnsi="Arial" w:cs="Arial"/>
          <w:b/>
          <w:spacing w:val="-8"/>
          <w:sz w:val="22"/>
          <w:szCs w:val="22"/>
        </w:rPr>
        <w:t xml:space="preserve"> </w:t>
      </w:r>
      <w:r w:rsidRPr="00F67943">
        <w:rPr>
          <w:rFonts w:ascii="Arial" w:hAnsi="Arial" w:cs="Arial"/>
          <w:b/>
          <w:sz w:val="22"/>
          <w:szCs w:val="22"/>
        </w:rPr>
        <w:t>l’estat</w:t>
      </w:r>
      <w:r w:rsidRPr="00F67943">
        <w:rPr>
          <w:rFonts w:ascii="Arial" w:hAnsi="Arial" w:cs="Arial"/>
          <w:b/>
          <w:spacing w:val="-8"/>
          <w:sz w:val="22"/>
          <w:szCs w:val="22"/>
        </w:rPr>
        <w:t xml:space="preserve"> </w:t>
      </w:r>
      <w:r w:rsidRPr="00F67943">
        <w:rPr>
          <w:rFonts w:ascii="Arial" w:hAnsi="Arial" w:cs="Arial"/>
          <w:b/>
          <w:sz w:val="22"/>
          <w:szCs w:val="22"/>
        </w:rPr>
        <w:t>i</w:t>
      </w:r>
      <w:r w:rsidRPr="00F67943">
        <w:rPr>
          <w:rFonts w:ascii="Arial" w:hAnsi="Arial" w:cs="Arial"/>
          <w:b/>
          <w:spacing w:val="-8"/>
          <w:sz w:val="22"/>
          <w:szCs w:val="22"/>
        </w:rPr>
        <w:t xml:space="preserve"> </w:t>
      </w:r>
      <w:r w:rsidRPr="00F67943">
        <w:rPr>
          <w:rFonts w:ascii="Arial" w:hAnsi="Arial" w:cs="Arial"/>
          <w:b/>
          <w:sz w:val="22"/>
          <w:szCs w:val="22"/>
        </w:rPr>
        <w:t>la</w:t>
      </w:r>
      <w:r w:rsidRPr="00F67943">
        <w:rPr>
          <w:rFonts w:ascii="Arial" w:hAnsi="Arial" w:cs="Arial"/>
          <w:b/>
          <w:spacing w:val="-8"/>
          <w:sz w:val="22"/>
          <w:szCs w:val="22"/>
        </w:rPr>
        <w:t xml:space="preserve"> </w:t>
      </w:r>
      <w:r w:rsidRPr="00F67943">
        <w:rPr>
          <w:rFonts w:ascii="Arial" w:hAnsi="Arial" w:cs="Arial"/>
          <w:b/>
          <w:sz w:val="22"/>
          <w:szCs w:val="22"/>
        </w:rPr>
        <w:t>millora</w:t>
      </w:r>
      <w:r w:rsidRPr="00F67943">
        <w:rPr>
          <w:rFonts w:ascii="Arial" w:hAnsi="Arial" w:cs="Arial"/>
          <w:b/>
          <w:spacing w:val="-8"/>
          <w:sz w:val="22"/>
          <w:szCs w:val="22"/>
        </w:rPr>
        <w:t xml:space="preserve"> </w:t>
      </w:r>
      <w:r w:rsidRPr="00F67943">
        <w:rPr>
          <w:rFonts w:ascii="Arial" w:hAnsi="Arial" w:cs="Arial"/>
          <w:b/>
          <w:sz w:val="22"/>
          <w:szCs w:val="22"/>
        </w:rPr>
        <w:t>dels</w:t>
      </w:r>
      <w:r w:rsidRPr="00F67943">
        <w:rPr>
          <w:rFonts w:ascii="Arial" w:hAnsi="Arial" w:cs="Arial"/>
          <w:b/>
          <w:spacing w:val="-8"/>
          <w:sz w:val="22"/>
          <w:szCs w:val="22"/>
        </w:rPr>
        <w:t xml:space="preserve"> </w:t>
      </w:r>
      <w:r w:rsidRPr="00F67943">
        <w:rPr>
          <w:rFonts w:ascii="Arial" w:hAnsi="Arial" w:cs="Arial"/>
          <w:b/>
          <w:spacing w:val="-2"/>
          <w:sz w:val="22"/>
          <w:szCs w:val="22"/>
        </w:rPr>
        <w:t>ferms</w:t>
      </w:r>
    </w:p>
    <w:p w14:paraId="6659884D"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 xml:space="preserve">Es valora el </w:t>
      </w:r>
      <w:proofErr w:type="spellStart"/>
      <w:r w:rsidRPr="00F67943">
        <w:rPr>
          <w:rFonts w:cs="Arial"/>
          <w:sz w:val="22"/>
          <w:szCs w:val="22"/>
        </w:rPr>
        <w:t>desenvolupament</w:t>
      </w:r>
      <w:proofErr w:type="spellEnd"/>
      <w:r w:rsidRPr="00F67943">
        <w:rPr>
          <w:rFonts w:cs="Arial"/>
          <w:sz w:val="22"/>
          <w:szCs w:val="22"/>
        </w:rPr>
        <w:t xml:space="preserve"> del </w:t>
      </w:r>
      <w:proofErr w:type="spellStart"/>
      <w:r w:rsidRPr="00F67943">
        <w:rPr>
          <w:rFonts w:cs="Arial"/>
          <w:sz w:val="22"/>
          <w:szCs w:val="22"/>
        </w:rPr>
        <w:t>cas</w:t>
      </w:r>
      <w:proofErr w:type="spellEnd"/>
      <w:r w:rsidRPr="00F67943">
        <w:rPr>
          <w:rFonts w:cs="Arial"/>
          <w:sz w:val="22"/>
          <w:szCs w:val="22"/>
        </w:rPr>
        <w:t xml:space="preserve"> </w:t>
      </w:r>
      <w:proofErr w:type="spellStart"/>
      <w:r w:rsidRPr="00F67943">
        <w:rPr>
          <w:rFonts w:cs="Arial"/>
          <w:sz w:val="22"/>
          <w:szCs w:val="22"/>
        </w:rPr>
        <w:t>d’ús</w:t>
      </w:r>
      <w:proofErr w:type="spellEnd"/>
      <w:r w:rsidRPr="00F67943">
        <w:rPr>
          <w:rFonts w:cs="Arial"/>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predicció</w:t>
      </w:r>
      <w:proofErr w:type="spellEnd"/>
      <w:r w:rsidRPr="00F67943">
        <w:rPr>
          <w:rFonts w:cs="Arial"/>
          <w:sz w:val="22"/>
          <w:szCs w:val="22"/>
        </w:rPr>
        <w:t xml:space="preserve"> de </w:t>
      </w:r>
      <w:proofErr w:type="spellStart"/>
      <w:r w:rsidRPr="00F67943">
        <w:rPr>
          <w:rFonts w:cs="Arial"/>
          <w:sz w:val="22"/>
          <w:szCs w:val="22"/>
        </w:rPr>
        <w:t>l’estat</w:t>
      </w:r>
      <w:proofErr w:type="spellEnd"/>
      <w:r w:rsidRPr="00F67943">
        <w:rPr>
          <w:rFonts w:cs="Arial"/>
          <w:sz w:val="22"/>
          <w:szCs w:val="22"/>
        </w:rPr>
        <w:t xml:space="preserve"> i la </w:t>
      </w:r>
      <w:proofErr w:type="spellStart"/>
      <w:r w:rsidRPr="00F67943">
        <w:rPr>
          <w:rFonts w:cs="Arial"/>
          <w:sz w:val="22"/>
          <w:szCs w:val="22"/>
        </w:rPr>
        <w:t>millora</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ferms</w:t>
      </w:r>
      <w:proofErr w:type="spellEnd"/>
      <w:r w:rsidRPr="00F67943">
        <w:rPr>
          <w:rFonts w:cs="Arial"/>
          <w:spacing w:val="-2"/>
          <w:sz w:val="22"/>
          <w:szCs w:val="22"/>
        </w:rPr>
        <w:t xml:space="preserve"> </w:t>
      </w:r>
      <w:proofErr w:type="spellStart"/>
      <w:r w:rsidRPr="00F67943">
        <w:rPr>
          <w:rFonts w:cs="Arial"/>
          <w:sz w:val="22"/>
          <w:szCs w:val="22"/>
        </w:rPr>
        <w:t>sense</w:t>
      </w:r>
      <w:proofErr w:type="spellEnd"/>
      <w:r w:rsidRPr="00F67943">
        <w:rPr>
          <w:rFonts w:cs="Arial"/>
          <w:spacing w:val="-3"/>
          <w:sz w:val="22"/>
          <w:szCs w:val="22"/>
        </w:rPr>
        <w:t xml:space="preserve"> </w:t>
      </w:r>
      <w:proofErr w:type="spellStart"/>
      <w:r w:rsidRPr="00F67943">
        <w:rPr>
          <w:rFonts w:cs="Arial"/>
          <w:sz w:val="22"/>
          <w:szCs w:val="22"/>
        </w:rPr>
        <w:t>cost</w:t>
      </w:r>
      <w:proofErr w:type="spellEnd"/>
      <w:r w:rsidRPr="00F67943">
        <w:rPr>
          <w:rFonts w:cs="Arial"/>
          <w:spacing w:val="-3"/>
          <w:sz w:val="22"/>
          <w:szCs w:val="22"/>
        </w:rPr>
        <w:t xml:space="preserve"> </w:t>
      </w:r>
      <w:r w:rsidRPr="00F67943">
        <w:rPr>
          <w:rFonts w:cs="Arial"/>
          <w:sz w:val="22"/>
          <w:szCs w:val="22"/>
        </w:rPr>
        <w:t>per</w:t>
      </w:r>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d’acord</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3"/>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pacing w:val="-1"/>
          <w:sz w:val="22"/>
          <w:szCs w:val="22"/>
        </w:rPr>
        <w:t xml:space="preserve"> </w:t>
      </w:r>
      <w:r w:rsidRPr="00F67943">
        <w:rPr>
          <w:rFonts w:cs="Arial"/>
          <w:sz w:val="22"/>
          <w:szCs w:val="22"/>
        </w:rPr>
        <w:t>del</w:t>
      </w:r>
      <w:r w:rsidRPr="00F67943">
        <w:rPr>
          <w:rFonts w:cs="Arial"/>
          <w:spacing w:val="-2"/>
          <w:sz w:val="22"/>
          <w:szCs w:val="22"/>
        </w:rPr>
        <w:t xml:space="preserve"> </w:t>
      </w:r>
      <w:r w:rsidRPr="00F67943">
        <w:rPr>
          <w:rFonts w:cs="Arial"/>
          <w:sz w:val="22"/>
          <w:szCs w:val="22"/>
        </w:rPr>
        <w:t>PPT</w:t>
      </w:r>
      <w:r w:rsidRPr="00F67943">
        <w:rPr>
          <w:rFonts w:cs="Arial"/>
          <w:spacing w:val="-4"/>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d’acord</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3"/>
          <w:sz w:val="22"/>
          <w:szCs w:val="22"/>
        </w:rPr>
        <w:t xml:space="preserve"> </w:t>
      </w:r>
      <w:r w:rsidRPr="00F67943">
        <w:rPr>
          <w:rFonts w:cs="Arial"/>
          <w:sz w:val="22"/>
          <w:szCs w:val="22"/>
        </w:rPr>
        <w:t>les persones responsables del contracte.</w:t>
      </w:r>
    </w:p>
    <w:p w14:paraId="13CED8B4"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7"/>
          <w:sz w:val="22"/>
          <w:szCs w:val="22"/>
        </w:rPr>
        <w:t xml:space="preserve"> </w:t>
      </w:r>
      <w:proofErr w:type="spellStart"/>
      <w:r w:rsidRPr="00F67943">
        <w:rPr>
          <w:rFonts w:cs="Arial"/>
          <w:sz w:val="22"/>
          <w:szCs w:val="22"/>
        </w:rPr>
        <w:t>amb</w:t>
      </w:r>
      <w:proofErr w:type="spellEnd"/>
      <w:r w:rsidRPr="00F67943">
        <w:rPr>
          <w:rFonts w:cs="Arial"/>
          <w:spacing w:val="-8"/>
          <w:sz w:val="22"/>
          <w:szCs w:val="22"/>
        </w:rPr>
        <w:t xml:space="preserve"> </w:t>
      </w:r>
      <w:r w:rsidRPr="00F67943">
        <w:rPr>
          <w:rFonts w:cs="Arial"/>
          <w:sz w:val="22"/>
          <w:szCs w:val="22"/>
        </w:rPr>
        <w:t>el</w:t>
      </w:r>
      <w:r w:rsidRPr="00F67943">
        <w:rPr>
          <w:rFonts w:cs="Arial"/>
          <w:spacing w:val="-6"/>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015C25FF" w14:textId="77777777" w:rsidR="00734750" w:rsidRPr="00F67943" w:rsidRDefault="00734750" w:rsidP="003568A3">
      <w:pPr>
        <w:pStyle w:val="Pargrafdellista"/>
        <w:widowControl w:val="0"/>
        <w:numPr>
          <w:ilvl w:val="0"/>
          <w:numId w:val="42"/>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472A4861" w14:textId="77777777" w:rsidR="00734750" w:rsidRPr="00F67943" w:rsidRDefault="00734750" w:rsidP="00417A65">
      <w:pPr>
        <w:pStyle w:val="Textindependent"/>
        <w:spacing w:before="6"/>
        <w:rPr>
          <w:rFonts w:cs="Arial"/>
          <w:b/>
          <w:sz w:val="22"/>
          <w:szCs w:val="22"/>
        </w:rPr>
      </w:pPr>
    </w:p>
    <w:p w14:paraId="3C27998A" w14:textId="77777777" w:rsidR="00734750" w:rsidRPr="00F67943" w:rsidRDefault="00734750" w:rsidP="003568A3">
      <w:pPr>
        <w:pStyle w:val="Pargrafdellista"/>
        <w:widowControl w:val="0"/>
        <w:numPr>
          <w:ilvl w:val="0"/>
          <w:numId w:val="42"/>
        </w:numPr>
        <w:tabs>
          <w:tab w:val="left" w:pos="928"/>
        </w:tabs>
        <w:autoSpaceDE w:val="0"/>
        <w:autoSpaceDN w:val="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5"/>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4"/>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563A2271" w14:textId="77777777" w:rsidR="00734750" w:rsidRPr="00F67943" w:rsidRDefault="00734750" w:rsidP="00417A65">
      <w:pPr>
        <w:pStyle w:val="Textindependent"/>
        <w:spacing w:before="128"/>
        <w:rPr>
          <w:rFonts w:cs="Arial"/>
          <w:b/>
          <w:sz w:val="22"/>
          <w:szCs w:val="22"/>
        </w:rPr>
      </w:pPr>
    </w:p>
    <w:p w14:paraId="0F4824B1" w14:textId="77777777" w:rsidR="00734750" w:rsidRPr="00F67943"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5" w:name="b._Cas_d’ús_addicional_opcional_2._Optim"/>
      <w:bookmarkEnd w:id="25"/>
      <w:r w:rsidRPr="00F67943">
        <w:rPr>
          <w:rFonts w:ascii="Arial" w:hAnsi="Arial" w:cs="Arial"/>
          <w:b/>
          <w:bCs/>
          <w:i w:val="0"/>
          <w:iCs w:val="0"/>
          <w:color w:val="auto"/>
        </w:rPr>
        <w:t>Cas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9"/>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9"/>
        </w:rPr>
        <w:t xml:space="preserve"> </w:t>
      </w:r>
      <w:r w:rsidRPr="00F67943">
        <w:rPr>
          <w:rFonts w:ascii="Arial" w:hAnsi="Arial" w:cs="Arial"/>
          <w:b/>
          <w:bCs/>
          <w:i w:val="0"/>
          <w:iCs w:val="0"/>
          <w:color w:val="auto"/>
        </w:rPr>
        <w:t>2.</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Optimització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dels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algorismes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velocitat</w:t>
      </w:r>
      <w:r w:rsidRPr="00F67943">
        <w:rPr>
          <w:rFonts w:ascii="Arial" w:hAnsi="Arial" w:cs="Arial"/>
          <w:b/>
          <w:bCs/>
          <w:i w:val="0"/>
          <w:iCs w:val="0"/>
          <w:color w:val="auto"/>
          <w:spacing w:val="-11"/>
        </w:rPr>
        <w:t xml:space="preserve"> </w:t>
      </w:r>
      <w:r w:rsidRPr="00F67943">
        <w:rPr>
          <w:rFonts w:ascii="Arial" w:hAnsi="Arial" w:cs="Arial"/>
          <w:b/>
          <w:bCs/>
          <w:i w:val="0"/>
          <w:iCs w:val="0"/>
          <w:color w:val="auto"/>
          <w:spacing w:val="-2"/>
        </w:rPr>
        <w:t>variable</w:t>
      </w:r>
    </w:p>
    <w:p w14:paraId="5DB45365"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Es</w:t>
      </w:r>
      <w:r w:rsidRPr="00F67943">
        <w:rPr>
          <w:rFonts w:cs="Arial"/>
          <w:spacing w:val="-4"/>
          <w:sz w:val="22"/>
          <w:szCs w:val="22"/>
        </w:rPr>
        <w:t xml:space="preserve"> </w:t>
      </w:r>
      <w:r w:rsidRPr="00F67943">
        <w:rPr>
          <w:rFonts w:cs="Arial"/>
          <w:sz w:val="22"/>
          <w:szCs w:val="22"/>
        </w:rPr>
        <w:t>valora</w:t>
      </w:r>
      <w:r w:rsidRPr="00F67943">
        <w:rPr>
          <w:rFonts w:cs="Arial"/>
          <w:spacing w:val="-3"/>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desenvolupament</w:t>
      </w:r>
      <w:proofErr w:type="spellEnd"/>
      <w:r w:rsidRPr="00F67943">
        <w:rPr>
          <w:rFonts w:cs="Arial"/>
          <w:spacing w:val="-4"/>
          <w:sz w:val="22"/>
          <w:szCs w:val="22"/>
        </w:rPr>
        <w:t xml:space="preserve"> </w:t>
      </w:r>
      <w:r w:rsidRPr="00F67943">
        <w:rPr>
          <w:rFonts w:cs="Arial"/>
          <w:sz w:val="22"/>
          <w:szCs w:val="22"/>
        </w:rPr>
        <w:t>del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4"/>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optimització</w:t>
      </w:r>
      <w:proofErr w:type="spellEnd"/>
      <w:r w:rsidRPr="00F67943">
        <w:rPr>
          <w:rFonts w:cs="Arial"/>
          <w:spacing w:val="-4"/>
          <w:sz w:val="22"/>
          <w:szCs w:val="22"/>
        </w:rPr>
        <w:t xml:space="preserve"> </w:t>
      </w:r>
      <w:proofErr w:type="spellStart"/>
      <w:r w:rsidRPr="00F67943">
        <w:rPr>
          <w:rFonts w:cs="Arial"/>
          <w:sz w:val="22"/>
          <w:szCs w:val="22"/>
        </w:rPr>
        <w:t>dels</w:t>
      </w:r>
      <w:proofErr w:type="spellEnd"/>
      <w:r w:rsidRPr="00F67943">
        <w:rPr>
          <w:rFonts w:cs="Arial"/>
          <w:spacing w:val="-4"/>
          <w:sz w:val="22"/>
          <w:szCs w:val="22"/>
        </w:rPr>
        <w:t xml:space="preserve"> </w:t>
      </w:r>
      <w:proofErr w:type="spellStart"/>
      <w:r w:rsidRPr="00F67943">
        <w:rPr>
          <w:rFonts w:cs="Arial"/>
          <w:sz w:val="22"/>
          <w:szCs w:val="22"/>
        </w:rPr>
        <w:t>algorismes</w:t>
      </w:r>
      <w:proofErr w:type="spellEnd"/>
      <w:r w:rsidRPr="00F67943">
        <w:rPr>
          <w:rFonts w:cs="Arial"/>
          <w:spacing w:val="-4"/>
          <w:sz w:val="22"/>
          <w:szCs w:val="22"/>
        </w:rPr>
        <w:t xml:space="preserve"> </w:t>
      </w:r>
      <w:r w:rsidRPr="00F67943">
        <w:rPr>
          <w:rFonts w:cs="Arial"/>
          <w:sz w:val="22"/>
          <w:szCs w:val="22"/>
        </w:rPr>
        <w:t xml:space="preserve">de </w:t>
      </w:r>
      <w:proofErr w:type="spellStart"/>
      <w:r w:rsidRPr="00F67943">
        <w:rPr>
          <w:rFonts w:cs="Arial"/>
          <w:sz w:val="22"/>
          <w:szCs w:val="22"/>
        </w:rPr>
        <w:t>velocitat</w:t>
      </w:r>
      <w:proofErr w:type="spellEnd"/>
      <w:r w:rsidRPr="00F67943">
        <w:rPr>
          <w:rFonts w:cs="Arial"/>
          <w:spacing w:val="-1"/>
          <w:sz w:val="22"/>
          <w:szCs w:val="22"/>
        </w:rPr>
        <w:t xml:space="preserve"> </w:t>
      </w:r>
      <w:r w:rsidRPr="00F67943">
        <w:rPr>
          <w:rFonts w:cs="Arial"/>
          <w:sz w:val="22"/>
          <w:szCs w:val="22"/>
        </w:rPr>
        <w:t xml:space="preserve">variable </w:t>
      </w:r>
      <w:proofErr w:type="spellStart"/>
      <w:r w:rsidRPr="00F67943">
        <w:rPr>
          <w:rFonts w:cs="Arial"/>
          <w:sz w:val="22"/>
          <w:szCs w:val="22"/>
        </w:rPr>
        <w:t>sense</w:t>
      </w:r>
      <w:proofErr w:type="spellEnd"/>
      <w:r w:rsidRPr="00F67943">
        <w:rPr>
          <w:rFonts w:cs="Arial"/>
          <w:spacing w:val="-1"/>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w:t>
      </w:r>
      <w:r w:rsidRPr="00F67943">
        <w:rPr>
          <w:rFonts w:cs="Arial"/>
          <w:spacing w:val="-1"/>
          <w:sz w:val="22"/>
          <w:szCs w:val="22"/>
        </w:rPr>
        <w:t xml:space="preserve"> </w:t>
      </w:r>
      <w:r w:rsidRPr="00F67943">
        <w:rPr>
          <w:rFonts w:cs="Arial"/>
          <w:sz w:val="22"/>
          <w:szCs w:val="22"/>
        </w:rPr>
        <w:t xml:space="preserve">a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1"/>
          <w:sz w:val="22"/>
          <w:szCs w:val="22"/>
        </w:rPr>
        <w:t xml:space="preserve"> </w:t>
      </w:r>
      <w:proofErr w:type="spellStart"/>
      <w:r w:rsidRPr="00F67943">
        <w:rPr>
          <w:rFonts w:cs="Arial"/>
          <w:sz w:val="22"/>
          <w:szCs w:val="22"/>
        </w:rPr>
        <w:t>d’acord</w:t>
      </w:r>
      <w:proofErr w:type="spellEnd"/>
      <w:r w:rsidRPr="00F67943">
        <w:rPr>
          <w:rFonts w:cs="Arial"/>
          <w:spacing w:val="-1"/>
          <w:sz w:val="22"/>
          <w:szCs w:val="22"/>
        </w:rPr>
        <w:t xml:space="preserve"> </w:t>
      </w:r>
      <w:proofErr w:type="spellStart"/>
      <w:r w:rsidRPr="00F67943">
        <w:rPr>
          <w:rFonts w:cs="Arial"/>
          <w:sz w:val="22"/>
          <w:szCs w:val="22"/>
        </w:rPr>
        <w:t>amb</w:t>
      </w:r>
      <w:proofErr w:type="spellEnd"/>
      <w:r w:rsidRPr="00F67943">
        <w:rPr>
          <w:rFonts w:cs="Arial"/>
          <w:spacing w:val="-1"/>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PPT</w:t>
      </w:r>
      <w:r w:rsidRPr="00F67943">
        <w:rPr>
          <w:rFonts w:cs="Arial"/>
          <w:spacing w:val="-2"/>
          <w:sz w:val="22"/>
          <w:szCs w:val="22"/>
        </w:rPr>
        <w:t xml:space="preserve"> </w:t>
      </w:r>
      <w:r w:rsidRPr="00F67943">
        <w:rPr>
          <w:rFonts w:cs="Arial"/>
          <w:sz w:val="22"/>
          <w:szCs w:val="22"/>
        </w:rPr>
        <w:t xml:space="preserve">i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persones responsables del contracte.</w:t>
      </w:r>
    </w:p>
    <w:p w14:paraId="69F03343"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3EEB8EEC" w14:textId="77777777" w:rsidR="00734750" w:rsidRPr="00F67943" w:rsidRDefault="00734750" w:rsidP="003568A3">
      <w:pPr>
        <w:pStyle w:val="Pargrafdellista"/>
        <w:widowControl w:val="0"/>
        <w:numPr>
          <w:ilvl w:val="0"/>
          <w:numId w:val="42"/>
        </w:numPr>
        <w:tabs>
          <w:tab w:val="left" w:pos="927"/>
        </w:tabs>
        <w:autoSpaceDE w:val="0"/>
        <w:autoSpaceDN w:val="0"/>
        <w:spacing w:before="241"/>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DD6B7B1" w14:textId="77777777" w:rsidR="00734750" w:rsidRPr="00F67943" w:rsidRDefault="00734750" w:rsidP="00417A65">
      <w:pPr>
        <w:pStyle w:val="Textindependent"/>
        <w:spacing w:before="6"/>
        <w:rPr>
          <w:rFonts w:cs="Arial"/>
          <w:b/>
          <w:sz w:val="22"/>
          <w:szCs w:val="22"/>
        </w:rPr>
      </w:pPr>
    </w:p>
    <w:p w14:paraId="6151F7D6" w14:textId="77777777" w:rsidR="00734750" w:rsidRPr="00F67943" w:rsidRDefault="00734750" w:rsidP="003568A3">
      <w:pPr>
        <w:pStyle w:val="Pargrafdellista"/>
        <w:widowControl w:val="0"/>
        <w:numPr>
          <w:ilvl w:val="0"/>
          <w:numId w:val="42"/>
        </w:numPr>
        <w:tabs>
          <w:tab w:val="left" w:pos="927"/>
        </w:tabs>
        <w:autoSpaceDE w:val="0"/>
        <w:autoSpaceDN w:val="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4"/>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209DB45F" w14:textId="77777777" w:rsidR="00734750" w:rsidRPr="00F67943" w:rsidRDefault="00734750" w:rsidP="00417A65">
      <w:pPr>
        <w:pStyle w:val="Textindependent"/>
        <w:spacing w:before="128"/>
        <w:rPr>
          <w:rFonts w:cs="Arial"/>
          <w:b/>
          <w:sz w:val="22"/>
          <w:szCs w:val="22"/>
        </w:rPr>
      </w:pPr>
    </w:p>
    <w:p w14:paraId="5D1D5C01" w14:textId="77777777" w:rsidR="00734750" w:rsidRPr="00F67943"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6" w:name="c._Cas_d’ús_addicional_opcional_3._Restr"/>
      <w:bookmarkEnd w:id="26"/>
      <w:r w:rsidRPr="00F67943">
        <w:rPr>
          <w:rFonts w:ascii="Arial" w:hAnsi="Arial" w:cs="Arial"/>
          <w:b/>
          <w:bCs/>
          <w:i w:val="0"/>
          <w:iCs w:val="0"/>
          <w:color w:val="auto"/>
        </w:rPr>
        <w:t>Cas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8"/>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7"/>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7"/>
        </w:rPr>
        <w:t xml:space="preserve"> </w:t>
      </w:r>
      <w:r w:rsidRPr="00F67943">
        <w:rPr>
          <w:rFonts w:ascii="Arial" w:hAnsi="Arial" w:cs="Arial"/>
          <w:b/>
          <w:bCs/>
          <w:i w:val="0"/>
          <w:iCs w:val="0"/>
          <w:color w:val="auto"/>
        </w:rPr>
        <w:t>3.</w:t>
      </w:r>
      <w:r w:rsidRPr="00F67943">
        <w:rPr>
          <w:rFonts w:ascii="Arial" w:hAnsi="Arial" w:cs="Arial"/>
          <w:b/>
          <w:bCs/>
          <w:i w:val="0"/>
          <w:iCs w:val="0"/>
          <w:color w:val="auto"/>
          <w:spacing w:val="-9"/>
        </w:rPr>
        <w:t xml:space="preserve"> </w:t>
      </w:r>
      <w:r w:rsidRPr="00F67943">
        <w:rPr>
          <w:rFonts w:ascii="Arial" w:hAnsi="Arial" w:cs="Arial"/>
          <w:b/>
          <w:bCs/>
          <w:i w:val="0"/>
          <w:iCs w:val="0"/>
          <w:color w:val="auto"/>
        </w:rPr>
        <w:t>Restriccions</w:t>
      </w:r>
      <w:r w:rsidRPr="00F67943">
        <w:rPr>
          <w:rFonts w:ascii="Arial" w:hAnsi="Arial" w:cs="Arial"/>
          <w:b/>
          <w:bCs/>
          <w:i w:val="0"/>
          <w:iCs w:val="0"/>
          <w:color w:val="auto"/>
          <w:spacing w:val="-8"/>
        </w:rPr>
        <w:t xml:space="preserve"> </w:t>
      </w:r>
      <w:r w:rsidRPr="00F67943">
        <w:rPr>
          <w:rFonts w:ascii="Arial" w:hAnsi="Arial" w:cs="Arial"/>
          <w:b/>
          <w:bCs/>
          <w:i w:val="0"/>
          <w:iCs w:val="0"/>
          <w:color w:val="auto"/>
        </w:rPr>
        <w:t>o</w:t>
      </w:r>
      <w:r w:rsidRPr="00F67943">
        <w:rPr>
          <w:rFonts w:ascii="Arial" w:hAnsi="Arial" w:cs="Arial"/>
          <w:b/>
          <w:bCs/>
          <w:i w:val="0"/>
          <w:iCs w:val="0"/>
          <w:color w:val="auto"/>
          <w:spacing w:val="-8"/>
        </w:rPr>
        <w:t xml:space="preserve"> </w:t>
      </w:r>
      <w:r w:rsidRPr="00F67943">
        <w:rPr>
          <w:rFonts w:ascii="Arial" w:hAnsi="Arial" w:cs="Arial"/>
          <w:b/>
          <w:bCs/>
          <w:i w:val="0"/>
          <w:iCs w:val="0"/>
          <w:color w:val="auto"/>
        </w:rPr>
        <w:t>limitacions</w:t>
      </w:r>
      <w:r w:rsidRPr="00F67943">
        <w:rPr>
          <w:rFonts w:ascii="Arial" w:hAnsi="Arial" w:cs="Arial"/>
          <w:b/>
          <w:bCs/>
          <w:i w:val="0"/>
          <w:iCs w:val="0"/>
          <w:color w:val="auto"/>
          <w:spacing w:val="-8"/>
        </w:rPr>
        <w:t xml:space="preserve"> </w:t>
      </w:r>
      <w:r w:rsidRPr="00F67943">
        <w:rPr>
          <w:rFonts w:ascii="Arial" w:hAnsi="Arial" w:cs="Arial"/>
          <w:b/>
          <w:bCs/>
          <w:i w:val="0"/>
          <w:iCs w:val="0"/>
          <w:color w:val="auto"/>
        </w:rPr>
        <w:t>a</w:t>
      </w:r>
      <w:r w:rsidRPr="00F67943">
        <w:rPr>
          <w:rFonts w:ascii="Arial" w:hAnsi="Arial" w:cs="Arial"/>
          <w:b/>
          <w:bCs/>
          <w:i w:val="0"/>
          <w:iCs w:val="0"/>
          <w:color w:val="auto"/>
          <w:spacing w:val="-8"/>
        </w:rPr>
        <w:t xml:space="preserve"> </w:t>
      </w:r>
      <w:r w:rsidRPr="00F67943">
        <w:rPr>
          <w:rFonts w:ascii="Arial" w:hAnsi="Arial" w:cs="Arial"/>
          <w:b/>
          <w:bCs/>
          <w:i w:val="0"/>
          <w:iCs w:val="0"/>
          <w:color w:val="auto"/>
        </w:rPr>
        <w:t>la</w:t>
      </w:r>
      <w:r w:rsidRPr="00F67943">
        <w:rPr>
          <w:rFonts w:ascii="Arial" w:hAnsi="Arial" w:cs="Arial"/>
          <w:b/>
          <w:bCs/>
          <w:i w:val="0"/>
          <w:iCs w:val="0"/>
          <w:color w:val="auto"/>
          <w:spacing w:val="-9"/>
        </w:rPr>
        <w:t xml:space="preserve"> </w:t>
      </w:r>
      <w:r w:rsidRPr="00F67943">
        <w:rPr>
          <w:rFonts w:ascii="Arial" w:hAnsi="Arial" w:cs="Arial"/>
          <w:b/>
          <w:bCs/>
          <w:i w:val="0"/>
          <w:iCs w:val="0"/>
          <w:color w:val="auto"/>
          <w:spacing w:val="-2"/>
        </w:rPr>
        <w:t>circulació</w:t>
      </w:r>
    </w:p>
    <w:p w14:paraId="4A5F74BE"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Es</w:t>
      </w:r>
      <w:r w:rsidRPr="00F67943">
        <w:rPr>
          <w:rFonts w:cs="Arial"/>
          <w:spacing w:val="-3"/>
          <w:sz w:val="22"/>
          <w:szCs w:val="22"/>
        </w:rPr>
        <w:t xml:space="preserve"> </w:t>
      </w:r>
      <w:r w:rsidRPr="00F67943">
        <w:rPr>
          <w:rFonts w:cs="Arial"/>
          <w:sz w:val="22"/>
          <w:szCs w:val="22"/>
        </w:rPr>
        <w:t>valora</w:t>
      </w:r>
      <w:r w:rsidRPr="00F67943">
        <w:rPr>
          <w:rFonts w:cs="Arial"/>
          <w:spacing w:val="-2"/>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desenvolupament</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proofErr w:type="spellStart"/>
      <w:r w:rsidRPr="00F67943">
        <w:rPr>
          <w:rFonts w:cs="Arial"/>
          <w:sz w:val="22"/>
          <w:szCs w:val="22"/>
        </w:rPr>
        <w:t>cas</w:t>
      </w:r>
      <w:proofErr w:type="spellEnd"/>
      <w:r w:rsidRPr="00F67943">
        <w:rPr>
          <w:rFonts w:cs="Arial"/>
          <w:spacing w:val="-3"/>
          <w:sz w:val="22"/>
          <w:szCs w:val="22"/>
        </w:rPr>
        <w:t xml:space="preserve"> </w:t>
      </w:r>
      <w:proofErr w:type="spellStart"/>
      <w:r w:rsidRPr="00F67943">
        <w:rPr>
          <w:rFonts w:cs="Arial"/>
          <w:sz w:val="22"/>
          <w:szCs w:val="22"/>
        </w:rPr>
        <w:t>d’ús</w:t>
      </w:r>
      <w:proofErr w:type="spellEnd"/>
      <w:r w:rsidRPr="00F67943">
        <w:rPr>
          <w:rFonts w:cs="Arial"/>
          <w:spacing w:val="-3"/>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restriccions</w:t>
      </w:r>
      <w:proofErr w:type="spellEnd"/>
      <w:r w:rsidRPr="00F67943">
        <w:rPr>
          <w:rFonts w:cs="Arial"/>
          <w:spacing w:val="-3"/>
          <w:sz w:val="22"/>
          <w:szCs w:val="22"/>
        </w:rPr>
        <w:t xml:space="preserve"> </w:t>
      </w:r>
      <w:r w:rsidRPr="00F67943">
        <w:rPr>
          <w:rFonts w:cs="Arial"/>
          <w:sz w:val="22"/>
          <w:szCs w:val="22"/>
        </w:rPr>
        <w:t>o</w:t>
      </w:r>
      <w:r w:rsidRPr="00F67943">
        <w:rPr>
          <w:rFonts w:cs="Arial"/>
          <w:spacing w:val="-4"/>
          <w:sz w:val="22"/>
          <w:szCs w:val="22"/>
        </w:rPr>
        <w:t xml:space="preserve"> </w:t>
      </w:r>
      <w:proofErr w:type="spellStart"/>
      <w:r w:rsidRPr="00F67943">
        <w:rPr>
          <w:rFonts w:cs="Arial"/>
          <w:sz w:val="22"/>
          <w:szCs w:val="22"/>
        </w:rPr>
        <w:t>limitacions</w:t>
      </w:r>
      <w:proofErr w:type="spellEnd"/>
      <w:r w:rsidRPr="00F67943">
        <w:rPr>
          <w:rFonts w:cs="Arial"/>
          <w:spacing w:val="-3"/>
          <w:sz w:val="22"/>
          <w:szCs w:val="22"/>
        </w:rPr>
        <w:t xml:space="preserve"> </w:t>
      </w:r>
      <w:r w:rsidRPr="00F67943">
        <w:rPr>
          <w:rFonts w:cs="Arial"/>
          <w:sz w:val="22"/>
          <w:szCs w:val="22"/>
        </w:rPr>
        <w:t>a</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circulació</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PPT i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persones responsables del contracte.</w:t>
      </w:r>
    </w:p>
    <w:p w14:paraId="4B0E89D2"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07CA0D3E" w14:textId="77777777" w:rsidR="00734750" w:rsidRPr="00F67943"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D6AAFBB" w14:textId="77777777" w:rsidR="00734750" w:rsidRPr="00F67943"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0E47938" w14:textId="77777777" w:rsidR="00734750" w:rsidRPr="00F67943" w:rsidRDefault="00734750" w:rsidP="00417A65">
      <w:pPr>
        <w:pStyle w:val="Textindependent"/>
        <w:spacing w:before="108"/>
        <w:rPr>
          <w:rFonts w:cs="Arial"/>
          <w:b/>
          <w:sz w:val="22"/>
          <w:szCs w:val="22"/>
        </w:rPr>
      </w:pPr>
    </w:p>
    <w:p w14:paraId="480B1C8E" w14:textId="77777777" w:rsidR="00734750" w:rsidRPr="00F67943"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7" w:name="d._Cas_d’ús_addicional_opcional_4._Ramp-"/>
      <w:bookmarkEnd w:id="27"/>
      <w:r w:rsidRPr="00F67943">
        <w:rPr>
          <w:rFonts w:ascii="Arial" w:hAnsi="Arial" w:cs="Arial"/>
          <w:b/>
          <w:bCs/>
          <w:i w:val="0"/>
          <w:iCs w:val="0"/>
          <w:color w:val="auto"/>
        </w:rPr>
        <w:t>Cas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9"/>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9"/>
        </w:rPr>
        <w:t xml:space="preserve"> </w:t>
      </w:r>
      <w:r w:rsidRPr="00F67943">
        <w:rPr>
          <w:rFonts w:ascii="Arial" w:hAnsi="Arial" w:cs="Arial"/>
          <w:b/>
          <w:bCs/>
          <w:i w:val="0"/>
          <w:iCs w:val="0"/>
          <w:color w:val="auto"/>
        </w:rPr>
        <w:t>4.</w:t>
      </w:r>
      <w:r w:rsidRPr="00F67943">
        <w:rPr>
          <w:rFonts w:ascii="Arial" w:hAnsi="Arial" w:cs="Arial"/>
          <w:b/>
          <w:bCs/>
          <w:i w:val="0"/>
          <w:iCs w:val="0"/>
          <w:color w:val="auto"/>
          <w:spacing w:val="-11"/>
        </w:rPr>
        <w:t xml:space="preserve"> </w:t>
      </w:r>
      <w:proofErr w:type="spellStart"/>
      <w:r w:rsidRPr="00F67943">
        <w:rPr>
          <w:rFonts w:ascii="Arial" w:hAnsi="Arial" w:cs="Arial"/>
          <w:b/>
          <w:bCs/>
          <w:i w:val="0"/>
          <w:iCs w:val="0"/>
          <w:color w:val="auto"/>
        </w:rPr>
        <w:t>Ramp-</w:t>
      </w:r>
      <w:r w:rsidRPr="00F67943">
        <w:rPr>
          <w:rFonts w:ascii="Arial" w:hAnsi="Arial" w:cs="Arial"/>
          <w:b/>
          <w:bCs/>
          <w:i w:val="0"/>
          <w:iCs w:val="0"/>
          <w:color w:val="auto"/>
          <w:spacing w:val="-2"/>
        </w:rPr>
        <w:t>metering</w:t>
      </w:r>
      <w:proofErr w:type="spellEnd"/>
    </w:p>
    <w:p w14:paraId="6D534ACD"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 xml:space="preserve">Es valora el </w:t>
      </w:r>
      <w:proofErr w:type="spellStart"/>
      <w:r w:rsidRPr="00F67943">
        <w:rPr>
          <w:rFonts w:cs="Arial"/>
          <w:sz w:val="22"/>
          <w:szCs w:val="22"/>
        </w:rPr>
        <w:t>desenvolupament</w:t>
      </w:r>
      <w:proofErr w:type="spellEnd"/>
      <w:r w:rsidRPr="00F67943">
        <w:rPr>
          <w:rFonts w:cs="Arial"/>
          <w:sz w:val="22"/>
          <w:szCs w:val="22"/>
        </w:rPr>
        <w:t xml:space="preserve"> del </w:t>
      </w:r>
      <w:proofErr w:type="spellStart"/>
      <w:r w:rsidRPr="00F67943">
        <w:rPr>
          <w:rFonts w:cs="Arial"/>
          <w:sz w:val="22"/>
          <w:szCs w:val="22"/>
        </w:rPr>
        <w:t>cas</w:t>
      </w:r>
      <w:proofErr w:type="spellEnd"/>
      <w:r w:rsidRPr="00F67943">
        <w:rPr>
          <w:rFonts w:cs="Arial"/>
          <w:sz w:val="22"/>
          <w:szCs w:val="22"/>
        </w:rPr>
        <w:t xml:space="preserve"> </w:t>
      </w:r>
      <w:proofErr w:type="spellStart"/>
      <w:r w:rsidRPr="00F67943">
        <w:rPr>
          <w:rFonts w:cs="Arial"/>
          <w:sz w:val="22"/>
          <w:szCs w:val="22"/>
        </w:rPr>
        <w:t>d’ús</w:t>
      </w:r>
      <w:proofErr w:type="spellEnd"/>
      <w:r w:rsidRPr="00F67943">
        <w:rPr>
          <w:rFonts w:cs="Arial"/>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ramp-metering</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4"/>
          <w:sz w:val="22"/>
          <w:szCs w:val="22"/>
        </w:rPr>
        <w:t xml:space="preserve"> </w:t>
      </w:r>
      <w:proofErr w:type="spellStart"/>
      <w:r w:rsidRPr="00F67943">
        <w:rPr>
          <w:rFonts w:cs="Arial"/>
          <w:sz w:val="22"/>
          <w:szCs w:val="22"/>
        </w:rPr>
        <w:t>d’acord</w:t>
      </w:r>
      <w:proofErr w:type="spellEnd"/>
      <w:r w:rsidRPr="00F67943">
        <w:rPr>
          <w:rFonts w:cs="Arial"/>
          <w:spacing w:val="-4"/>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proofErr w:type="spellStart"/>
      <w:r w:rsidRPr="00F67943">
        <w:rPr>
          <w:rFonts w:cs="Arial"/>
          <w:sz w:val="22"/>
          <w:szCs w:val="22"/>
        </w:rPr>
        <w:t>els</w:t>
      </w:r>
      <w:proofErr w:type="spellEnd"/>
      <w:r w:rsidRPr="00F67943">
        <w:rPr>
          <w:rFonts w:cs="Arial"/>
          <w:spacing w:val="-1"/>
          <w:sz w:val="22"/>
          <w:szCs w:val="22"/>
        </w:rPr>
        <w:t xml:space="preserve"> </w:t>
      </w:r>
      <w:proofErr w:type="spellStart"/>
      <w:r w:rsidRPr="00F67943">
        <w:rPr>
          <w:rFonts w:cs="Arial"/>
          <w:sz w:val="22"/>
          <w:szCs w:val="22"/>
        </w:rPr>
        <w:t>requisits</w:t>
      </w:r>
      <w:proofErr w:type="spellEnd"/>
      <w:r w:rsidRPr="00F67943">
        <w:rPr>
          <w:rFonts w:cs="Arial"/>
          <w:spacing w:val="-1"/>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PPT</w:t>
      </w:r>
      <w:r w:rsidRPr="00F67943">
        <w:rPr>
          <w:rFonts w:cs="Arial"/>
          <w:spacing w:val="-3"/>
          <w:sz w:val="22"/>
          <w:szCs w:val="22"/>
        </w:rPr>
        <w:t xml:space="preserve"> </w:t>
      </w:r>
      <w:r w:rsidRPr="00F67943">
        <w:rPr>
          <w:rFonts w:cs="Arial"/>
          <w:sz w:val="22"/>
          <w:szCs w:val="22"/>
        </w:rPr>
        <w:t>i</w:t>
      </w:r>
      <w:r w:rsidRPr="00F67943">
        <w:rPr>
          <w:rFonts w:cs="Arial"/>
          <w:spacing w:val="-4"/>
          <w:sz w:val="22"/>
          <w:szCs w:val="22"/>
        </w:rPr>
        <w:t xml:space="preserve"> </w:t>
      </w:r>
      <w:proofErr w:type="spellStart"/>
      <w:r w:rsidRPr="00F67943">
        <w:rPr>
          <w:rFonts w:cs="Arial"/>
          <w:sz w:val="22"/>
          <w:szCs w:val="22"/>
        </w:rPr>
        <w:t>d’acord</w:t>
      </w:r>
      <w:proofErr w:type="spellEnd"/>
      <w:r w:rsidRPr="00F67943">
        <w:rPr>
          <w:rFonts w:cs="Arial"/>
          <w:spacing w:val="-4"/>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r w:rsidRPr="00F67943">
        <w:rPr>
          <w:rFonts w:cs="Arial"/>
          <w:sz w:val="22"/>
          <w:szCs w:val="22"/>
        </w:rPr>
        <w:t>persones</w:t>
      </w:r>
      <w:r w:rsidRPr="00F67943">
        <w:rPr>
          <w:rFonts w:cs="Arial"/>
          <w:spacing w:val="-3"/>
          <w:sz w:val="22"/>
          <w:szCs w:val="22"/>
        </w:rPr>
        <w:t xml:space="preserve"> </w:t>
      </w:r>
      <w:r w:rsidRPr="00F67943">
        <w:rPr>
          <w:rFonts w:cs="Arial"/>
          <w:sz w:val="22"/>
          <w:szCs w:val="22"/>
        </w:rPr>
        <w:t>responsables del contracte.</w:t>
      </w:r>
    </w:p>
    <w:p w14:paraId="3966816A" w14:textId="77777777" w:rsidR="003D0E61" w:rsidRPr="00F67943" w:rsidRDefault="003D0E61" w:rsidP="00417A65">
      <w:pPr>
        <w:pStyle w:val="Textindependent"/>
        <w:spacing w:before="240"/>
        <w:ind w:left="568"/>
        <w:rPr>
          <w:rFonts w:cs="Arial"/>
          <w:sz w:val="22"/>
          <w:szCs w:val="22"/>
        </w:rPr>
      </w:pPr>
    </w:p>
    <w:p w14:paraId="2F6984CC" w14:textId="5619DE00" w:rsidR="00734750" w:rsidRPr="00F67943" w:rsidRDefault="00734750" w:rsidP="00417A65">
      <w:pPr>
        <w:pStyle w:val="Textindependent"/>
        <w:spacing w:before="240"/>
        <w:ind w:left="568"/>
        <w:rPr>
          <w:rFonts w:cs="Arial"/>
          <w:sz w:val="22"/>
          <w:szCs w:val="22"/>
        </w:rPr>
      </w:pPr>
      <w:r w:rsidRPr="00F67943">
        <w:rPr>
          <w:rFonts w:cs="Arial"/>
          <w:sz w:val="22"/>
          <w:szCs w:val="22"/>
        </w:rPr>
        <w:lastRenderedPageBreak/>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7E18565B" w14:textId="77777777" w:rsidR="00734750" w:rsidRPr="00F67943"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E1C9C67" w14:textId="77777777" w:rsidR="00734750" w:rsidRPr="00F67943" w:rsidRDefault="00734750" w:rsidP="003568A3">
      <w:pPr>
        <w:pStyle w:val="Pargrafdellista"/>
        <w:widowControl w:val="0"/>
        <w:numPr>
          <w:ilvl w:val="0"/>
          <w:numId w:val="41"/>
        </w:numPr>
        <w:tabs>
          <w:tab w:val="left" w:pos="927"/>
        </w:tabs>
        <w:autoSpaceDE w:val="0"/>
        <w:autoSpaceDN w:val="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5AA90A29" w14:textId="77777777" w:rsidR="00734750" w:rsidRPr="00F67943" w:rsidRDefault="00734750" w:rsidP="00417A65">
      <w:pPr>
        <w:pStyle w:val="Textindependent"/>
        <w:spacing w:before="107"/>
        <w:rPr>
          <w:rFonts w:cs="Arial"/>
          <w:b/>
          <w:sz w:val="22"/>
          <w:szCs w:val="22"/>
        </w:rPr>
      </w:pPr>
    </w:p>
    <w:p w14:paraId="21F7B2B8" w14:textId="77777777" w:rsidR="00734750" w:rsidRPr="00F67943" w:rsidRDefault="00734750" w:rsidP="003568A3">
      <w:pPr>
        <w:pStyle w:val="Ttol4"/>
        <w:numPr>
          <w:ilvl w:val="0"/>
          <w:numId w:val="43"/>
        </w:numPr>
        <w:tabs>
          <w:tab w:val="left" w:pos="851"/>
          <w:tab w:val="left" w:pos="853"/>
        </w:tabs>
        <w:ind w:left="851" w:hanging="284"/>
        <w:jc w:val="both"/>
        <w:rPr>
          <w:rFonts w:ascii="Arial" w:hAnsi="Arial" w:cs="Arial"/>
          <w:b/>
          <w:bCs/>
          <w:i w:val="0"/>
          <w:iCs w:val="0"/>
          <w:color w:val="auto"/>
        </w:rPr>
      </w:pPr>
      <w:bookmarkStart w:id="28" w:name="e._Cas_d’ús_addicional_opcional_5._Trans"/>
      <w:bookmarkEnd w:id="28"/>
      <w:r w:rsidRPr="00F67943">
        <w:rPr>
          <w:rFonts w:ascii="Arial" w:hAnsi="Arial" w:cs="Arial"/>
          <w:b/>
          <w:bCs/>
          <w:i w:val="0"/>
          <w:iCs w:val="0"/>
          <w:color w:val="auto"/>
        </w:rPr>
        <w:t>Cas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5.</w:t>
      </w:r>
      <w:r w:rsidRPr="00F67943">
        <w:rPr>
          <w:rFonts w:ascii="Arial" w:hAnsi="Arial" w:cs="Arial"/>
          <w:b/>
          <w:bCs/>
          <w:i w:val="0"/>
          <w:iCs w:val="0"/>
          <w:color w:val="auto"/>
          <w:spacing w:val="-4"/>
        </w:rPr>
        <w:t xml:space="preserve"> </w:t>
      </w:r>
      <w:r w:rsidRPr="00F67943">
        <w:rPr>
          <w:rFonts w:ascii="Arial" w:hAnsi="Arial" w:cs="Arial"/>
          <w:b/>
          <w:bCs/>
          <w:i w:val="0"/>
          <w:iCs w:val="0"/>
          <w:color w:val="auto"/>
        </w:rPr>
        <w:t>Transvasament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mobilitat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transport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públic</w:t>
      </w:r>
      <w:r w:rsidRPr="00F67943">
        <w:rPr>
          <w:rFonts w:ascii="Arial" w:hAnsi="Arial" w:cs="Arial"/>
          <w:b/>
          <w:bCs/>
          <w:i w:val="0"/>
          <w:iCs w:val="0"/>
          <w:color w:val="auto"/>
          <w:spacing w:val="-1"/>
        </w:rPr>
        <w:t xml:space="preserve"> </w:t>
      </w:r>
      <w:r w:rsidRPr="00F67943">
        <w:rPr>
          <w:rFonts w:ascii="Arial" w:hAnsi="Arial" w:cs="Arial"/>
          <w:b/>
          <w:bCs/>
          <w:i w:val="0"/>
          <w:iCs w:val="0"/>
          <w:color w:val="auto"/>
        </w:rPr>
        <w:t>- vehicle privat</w:t>
      </w:r>
    </w:p>
    <w:p w14:paraId="368FFEEE"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Es</w:t>
      </w:r>
      <w:r w:rsidRPr="00F67943">
        <w:rPr>
          <w:rFonts w:cs="Arial"/>
          <w:spacing w:val="-4"/>
          <w:sz w:val="22"/>
          <w:szCs w:val="22"/>
        </w:rPr>
        <w:t xml:space="preserve"> </w:t>
      </w:r>
      <w:r w:rsidRPr="00F67943">
        <w:rPr>
          <w:rFonts w:cs="Arial"/>
          <w:sz w:val="22"/>
          <w:szCs w:val="22"/>
        </w:rPr>
        <w:t>valora</w:t>
      </w:r>
      <w:r w:rsidRPr="00F67943">
        <w:rPr>
          <w:rFonts w:cs="Arial"/>
          <w:spacing w:val="-3"/>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desenvolupament</w:t>
      </w:r>
      <w:proofErr w:type="spellEnd"/>
      <w:r w:rsidRPr="00F67943">
        <w:rPr>
          <w:rFonts w:cs="Arial"/>
          <w:spacing w:val="-4"/>
          <w:sz w:val="22"/>
          <w:szCs w:val="22"/>
        </w:rPr>
        <w:t xml:space="preserve"> </w:t>
      </w:r>
      <w:r w:rsidRPr="00F67943">
        <w:rPr>
          <w:rFonts w:cs="Arial"/>
          <w:sz w:val="22"/>
          <w:szCs w:val="22"/>
        </w:rPr>
        <w:t>del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4"/>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transvasament</w:t>
      </w:r>
      <w:proofErr w:type="spellEnd"/>
      <w:r w:rsidRPr="00F67943">
        <w:rPr>
          <w:rFonts w:cs="Arial"/>
          <w:spacing w:val="-5"/>
          <w:sz w:val="22"/>
          <w:szCs w:val="22"/>
        </w:rPr>
        <w:t xml:space="preserve"> </w:t>
      </w:r>
      <w:r w:rsidRPr="00F67943">
        <w:rPr>
          <w:rFonts w:cs="Arial"/>
          <w:sz w:val="22"/>
          <w:szCs w:val="22"/>
        </w:rPr>
        <w:t>de</w:t>
      </w:r>
      <w:r w:rsidRPr="00F67943">
        <w:rPr>
          <w:rFonts w:cs="Arial"/>
          <w:spacing w:val="-5"/>
          <w:sz w:val="22"/>
          <w:szCs w:val="22"/>
        </w:rPr>
        <w:t xml:space="preserve"> </w:t>
      </w:r>
      <w:proofErr w:type="spellStart"/>
      <w:r w:rsidRPr="00F67943">
        <w:rPr>
          <w:rFonts w:cs="Arial"/>
          <w:sz w:val="22"/>
          <w:szCs w:val="22"/>
        </w:rPr>
        <w:t>mobilitat</w:t>
      </w:r>
      <w:proofErr w:type="spellEnd"/>
      <w:r w:rsidRPr="00F67943">
        <w:rPr>
          <w:rFonts w:cs="Arial"/>
          <w:spacing w:val="-4"/>
          <w:sz w:val="22"/>
          <w:szCs w:val="22"/>
        </w:rPr>
        <w:t xml:space="preserve"> </w:t>
      </w:r>
      <w:proofErr w:type="spellStart"/>
      <w:r w:rsidRPr="00F67943">
        <w:rPr>
          <w:rFonts w:cs="Arial"/>
          <w:sz w:val="22"/>
          <w:szCs w:val="22"/>
        </w:rPr>
        <w:t>transport</w:t>
      </w:r>
      <w:proofErr w:type="spellEnd"/>
      <w:r w:rsidRPr="00F67943">
        <w:rPr>
          <w:rFonts w:cs="Arial"/>
          <w:sz w:val="22"/>
          <w:szCs w:val="22"/>
        </w:rPr>
        <w:t xml:space="preserve"> </w:t>
      </w:r>
      <w:proofErr w:type="spellStart"/>
      <w:r w:rsidRPr="00F67943">
        <w:rPr>
          <w:rFonts w:cs="Arial"/>
          <w:sz w:val="22"/>
          <w:szCs w:val="22"/>
        </w:rPr>
        <w:t>públic</w:t>
      </w:r>
      <w:proofErr w:type="spellEnd"/>
      <w:r w:rsidRPr="00F67943">
        <w:rPr>
          <w:rFonts w:cs="Arial"/>
          <w:sz w:val="22"/>
          <w:szCs w:val="22"/>
        </w:rPr>
        <w:t xml:space="preserve"> - </w:t>
      </w:r>
      <w:proofErr w:type="spellStart"/>
      <w:r w:rsidRPr="00F67943">
        <w:rPr>
          <w:rFonts w:cs="Arial"/>
          <w:sz w:val="22"/>
          <w:szCs w:val="22"/>
        </w:rPr>
        <w:t>vehicle</w:t>
      </w:r>
      <w:proofErr w:type="spellEnd"/>
      <w:r w:rsidRPr="00F67943">
        <w:rPr>
          <w:rFonts w:cs="Arial"/>
          <w:sz w:val="22"/>
          <w:szCs w:val="22"/>
        </w:rPr>
        <w:t xml:space="preserve"> </w:t>
      </w:r>
      <w:proofErr w:type="spellStart"/>
      <w:r w:rsidRPr="00F67943">
        <w:rPr>
          <w:rFonts w:cs="Arial"/>
          <w:sz w:val="22"/>
          <w:szCs w:val="22"/>
        </w:rPr>
        <w:t>privat</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PPT i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persones responsables del contracte.</w:t>
      </w:r>
    </w:p>
    <w:p w14:paraId="4D33D23E"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58156FEF" w14:textId="77777777" w:rsidR="00734750" w:rsidRPr="00F67943" w:rsidRDefault="00734750" w:rsidP="003568A3">
      <w:pPr>
        <w:pStyle w:val="Pargrafdellista"/>
        <w:widowControl w:val="0"/>
        <w:numPr>
          <w:ilvl w:val="0"/>
          <w:numId w:val="41"/>
        </w:numPr>
        <w:tabs>
          <w:tab w:val="left" w:pos="927"/>
        </w:tabs>
        <w:autoSpaceDE w:val="0"/>
        <w:autoSpaceDN w:val="0"/>
        <w:spacing w:before="239"/>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497414BE" w14:textId="77777777" w:rsidR="00734750" w:rsidRPr="00F67943" w:rsidRDefault="00734750" w:rsidP="003568A3">
      <w:pPr>
        <w:pStyle w:val="Pargrafdellista"/>
        <w:widowControl w:val="0"/>
        <w:numPr>
          <w:ilvl w:val="0"/>
          <w:numId w:val="41"/>
        </w:numPr>
        <w:tabs>
          <w:tab w:val="left" w:pos="927"/>
        </w:tabs>
        <w:autoSpaceDE w:val="0"/>
        <w:autoSpaceDN w:val="0"/>
        <w:spacing w:before="242"/>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054C8C9A" w14:textId="77777777" w:rsidR="00734750" w:rsidRPr="00F67943" w:rsidRDefault="00734750" w:rsidP="00417A65">
      <w:pPr>
        <w:pStyle w:val="Textindependent"/>
        <w:spacing w:before="106"/>
        <w:rPr>
          <w:rFonts w:cs="Arial"/>
          <w:b/>
          <w:sz w:val="22"/>
          <w:szCs w:val="22"/>
        </w:rPr>
      </w:pPr>
    </w:p>
    <w:p w14:paraId="64BA9FAC" w14:textId="77777777" w:rsidR="00734750" w:rsidRPr="00F67943" w:rsidRDefault="00734750" w:rsidP="003568A3">
      <w:pPr>
        <w:pStyle w:val="Ttol4"/>
        <w:numPr>
          <w:ilvl w:val="0"/>
          <w:numId w:val="43"/>
        </w:numPr>
        <w:tabs>
          <w:tab w:val="left" w:pos="851"/>
          <w:tab w:val="num" w:pos="1428"/>
        </w:tabs>
        <w:spacing w:before="1"/>
        <w:ind w:left="851" w:hanging="283"/>
        <w:jc w:val="both"/>
        <w:rPr>
          <w:rFonts w:ascii="Arial" w:hAnsi="Arial" w:cs="Arial"/>
          <w:b/>
          <w:bCs/>
          <w:i w:val="0"/>
          <w:iCs w:val="0"/>
          <w:color w:val="auto"/>
        </w:rPr>
      </w:pPr>
      <w:bookmarkStart w:id="29" w:name="f._Cas_d’ús_addicional_opcional_6._Predi"/>
      <w:bookmarkEnd w:id="29"/>
      <w:r w:rsidRPr="00F67943">
        <w:rPr>
          <w:rFonts w:ascii="Arial" w:hAnsi="Arial" w:cs="Arial"/>
          <w:b/>
          <w:bCs/>
          <w:i w:val="0"/>
          <w:iCs w:val="0"/>
          <w:color w:val="auto"/>
        </w:rPr>
        <w:t>Cas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6.</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d’incidències</w:t>
      </w:r>
      <w:r w:rsidRPr="00F67943">
        <w:rPr>
          <w:rFonts w:ascii="Arial" w:hAnsi="Arial" w:cs="Arial"/>
          <w:b/>
          <w:bCs/>
          <w:i w:val="0"/>
          <w:iCs w:val="0"/>
          <w:color w:val="auto"/>
          <w:spacing w:val="-11"/>
        </w:rPr>
        <w:t xml:space="preserve"> </w:t>
      </w:r>
      <w:r w:rsidRPr="00F67943">
        <w:rPr>
          <w:rFonts w:ascii="Arial" w:hAnsi="Arial" w:cs="Arial"/>
          <w:b/>
          <w:bCs/>
          <w:i w:val="0"/>
          <w:iCs w:val="0"/>
          <w:color w:val="auto"/>
          <w:spacing w:val="-2"/>
        </w:rPr>
        <w:t>viàries</w:t>
      </w:r>
    </w:p>
    <w:p w14:paraId="668C7E5F"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4"/>
          <w:sz w:val="22"/>
          <w:szCs w:val="22"/>
        </w:rPr>
        <w:t xml:space="preserve"> </w:t>
      </w:r>
      <w:r w:rsidRPr="00F67943">
        <w:rPr>
          <w:rFonts w:cs="Arial"/>
          <w:sz w:val="22"/>
          <w:szCs w:val="22"/>
        </w:rPr>
        <w:t>valora</w:t>
      </w:r>
      <w:r w:rsidRPr="00F67943">
        <w:rPr>
          <w:rFonts w:cs="Arial"/>
          <w:spacing w:val="-3"/>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desenvolupament</w:t>
      </w:r>
      <w:proofErr w:type="spellEnd"/>
      <w:r w:rsidRPr="00F67943">
        <w:rPr>
          <w:rFonts w:cs="Arial"/>
          <w:spacing w:val="-4"/>
          <w:sz w:val="22"/>
          <w:szCs w:val="22"/>
        </w:rPr>
        <w:t xml:space="preserve"> </w:t>
      </w:r>
      <w:r w:rsidRPr="00F67943">
        <w:rPr>
          <w:rFonts w:cs="Arial"/>
          <w:sz w:val="22"/>
          <w:szCs w:val="22"/>
        </w:rPr>
        <w:t>del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4"/>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predicció</w:t>
      </w:r>
      <w:proofErr w:type="spellEnd"/>
      <w:r w:rsidRPr="00F67943">
        <w:rPr>
          <w:rFonts w:cs="Arial"/>
          <w:spacing w:val="-4"/>
          <w:sz w:val="22"/>
          <w:szCs w:val="22"/>
        </w:rPr>
        <w:t xml:space="preserve"> </w:t>
      </w:r>
      <w:proofErr w:type="spellStart"/>
      <w:r w:rsidRPr="00F67943">
        <w:rPr>
          <w:rFonts w:cs="Arial"/>
          <w:sz w:val="22"/>
          <w:szCs w:val="22"/>
        </w:rPr>
        <w:t>d’incidències</w:t>
      </w:r>
      <w:proofErr w:type="spellEnd"/>
      <w:r w:rsidRPr="00F67943">
        <w:rPr>
          <w:rFonts w:cs="Arial"/>
          <w:spacing w:val="-4"/>
          <w:sz w:val="22"/>
          <w:szCs w:val="22"/>
        </w:rPr>
        <w:t xml:space="preserve"> </w:t>
      </w:r>
      <w:proofErr w:type="spellStart"/>
      <w:r w:rsidRPr="00F67943">
        <w:rPr>
          <w:rFonts w:cs="Arial"/>
          <w:sz w:val="22"/>
          <w:szCs w:val="22"/>
        </w:rPr>
        <w:t>viàries</w:t>
      </w:r>
      <w:proofErr w:type="spellEnd"/>
      <w:r w:rsidRPr="00F67943">
        <w:rPr>
          <w:rFonts w:cs="Arial"/>
          <w:spacing w:val="-2"/>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PPT i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persones responsables del contracte.</w:t>
      </w:r>
    </w:p>
    <w:p w14:paraId="36D8EA23"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3A9B2292" w14:textId="77777777" w:rsidR="00734750" w:rsidRPr="00F67943"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C8A1D6B" w14:textId="77777777" w:rsidR="00734750" w:rsidRPr="00F67943" w:rsidRDefault="00734750" w:rsidP="003568A3">
      <w:pPr>
        <w:pStyle w:val="Pargrafdellista"/>
        <w:widowControl w:val="0"/>
        <w:numPr>
          <w:ilvl w:val="0"/>
          <w:numId w:val="41"/>
        </w:numPr>
        <w:tabs>
          <w:tab w:val="left" w:pos="927"/>
        </w:tabs>
        <w:autoSpaceDE w:val="0"/>
        <w:autoSpaceDN w:val="0"/>
        <w:spacing w:before="241"/>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4475708" w14:textId="77777777" w:rsidR="005F48F0" w:rsidRPr="00F67943" w:rsidRDefault="005F48F0" w:rsidP="00417A65">
      <w:pPr>
        <w:pStyle w:val="Textindependent2"/>
        <w:spacing w:after="0" w:line="240" w:lineRule="auto"/>
        <w:jc w:val="both"/>
        <w:outlineLvl w:val="0"/>
        <w:rPr>
          <w:rFonts w:ascii="Arial" w:hAnsi="Arial" w:cs="Arial"/>
          <w:b/>
          <w:sz w:val="22"/>
          <w:szCs w:val="22"/>
        </w:rPr>
      </w:pPr>
    </w:p>
    <w:p w14:paraId="16CEB54E" w14:textId="60DDDC50" w:rsidR="00734750" w:rsidRPr="00F67943" w:rsidRDefault="00734750" w:rsidP="00417A65">
      <w:pPr>
        <w:pStyle w:val="Textindependent2"/>
        <w:numPr>
          <w:ilvl w:val="0"/>
          <w:numId w:val="28"/>
        </w:numPr>
        <w:spacing w:after="0" w:line="240" w:lineRule="auto"/>
        <w:jc w:val="both"/>
        <w:outlineLvl w:val="0"/>
        <w:rPr>
          <w:rFonts w:ascii="Arial" w:hAnsi="Arial" w:cs="Arial"/>
          <w:b/>
          <w:sz w:val="22"/>
          <w:szCs w:val="22"/>
        </w:rPr>
      </w:pPr>
      <w:r w:rsidRPr="00F67943">
        <w:rPr>
          <w:rFonts w:ascii="Arial" w:hAnsi="Arial" w:cs="Arial"/>
          <w:b/>
          <w:sz w:val="22"/>
          <w:szCs w:val="22"/>
          <w:u w:val="single"/>
        </w:rPr>
        <w:t>Altres casos d’ús:  fins a 120 punts</w:t>
      </w:r>
    </w:p>
    <w:p w14:paraId="130E3B12" w14:textId="77777777" w:rsidR="00734750" w:rsidRPr="00F67943" w:rsidRDefault="00734750" w:rsidP="00417A65">
      <w:pPr>
        <w:pStyle w:val="Textindependent2"/>
        <w:spacing w:after="0" w:line="240" w:lineRule="auto"/>
        <w:ind w:left="360"/>
        <w:jc w:val="both"/>
        <w:outlineLvl w:val="0"/>
        <w:rPr>
          <w:rFonts w:ascii="Arial" w:hAnsi="Arial" w:cs="Arial"/>
          <w:b/>
          <w:sz w:val="22"/>
          <w:szCs w:val="22"/>
          <w:u w:val="single"/>
        </w:rPr>
      </w:pPr>
    </w:p>
    <w:p w14:paraId="39F2DD16" w14:textId="7AA85646" w:rsidR="00734750" w:rsidRPr="00F67943" w:rsidRDefault="00734750" w:rsidP="00E63F28">
      <w:pPr>
        <w:pStyle w:val="Pargrafdellista"/>
        <w:widowControl w:val="0"/>
        <w:numPr>
          <w:ilvl w:val="0"/>
          <w:numId w:val="43"/>
        </w:numPr>
        <w:tabs>
          <w:tab w:val="left" w:pos="853"/>
        </w:tabs>
        <w:autoSpaceDE w:val="0"/>
        <w:autoSpaceDN w:val="0"/>
        <w:jc w:val="both"/>
        <w:rPr>
          <w:rFonts w:ascii="Arial" w:hAnsi="Arial" w:cs="Arial"/>
          <w:b/>
          <w:sz w:val="22"/>
          <w:szCs w:val="22"/>
        </w:rPr>
      </w:pPr>
      <w:r w:rsidRPr="00F67943">
        <w:rPr>
          <w:rFonts w:ascii="Arial" w:hAnsi="Arial" w:cs="Arial"/>
          <w:b/>
          <w:sz w:val="22"/>
          <w:szCs w:val="22"/>
        </w:rPr>
        <w:t>Nous</w:t>
      </w:r>
      <w:r w:rsidRPr="00F67943">
        <w:rPr>
          <w:rFonts w:ascii="Arial" w:hAnsi="Arial" w:cs="Arial"/>
          <w:b/>
          <w:spacing w:val="-3"/>
          <w:sz w:val="22"/>
          <w:szCs w:val="22"/>
        </w:rPr>
        <w:t xml:space="preserve"> </w:t>
      </w:r>
      <w:r w:rsidRPr="00F67943">
        <w:rPr>
          <w:rFonts w:ascii="Arial" w:hAnsi="Arial" w:cs="Arial"/>
          <w:b/>
          <w:sz w:val="22"/>
          <w:szCs w:val="22"/>
        </w:rPr>
        <w:t>casos</w:t>
      </w:r>
      <w:r w:rsidRPr="00F67943">
        <w:rPr>
          <w:rFonts w:ascii="Arial" w:hAnsi="Arial" w:cs="Arial"/>
          <w:b/>
          <w:spacing w:val="-3"/>
          <w:sz w:val="22"/>
          <w:szCs w:val="22"/>
        </w:rPr>
        <w:t xml:space="preserve"> </w:t>
      </w:r>
      <w:r w:rsidRPr="00F67943">
        <w:rPr>
          <w:rFonts w:ascii="Arial" w:hAnsi="Arial" w:cs="Arial"/>
          <w:b/>
          <w:sz w:val="22"/>
          <w:szCs w:val="22"/>
        </w:rPr>
        <w:t>d’ús</w:t>
      </w:r>
      <w:r w:rsidRPr="00F67943">
        <w:rPr>
          <w:rFonts w:ascii="Arial" w:hAnsi="Arial" w:cs="Arial"/>
          <w:b/>
          <w:spacing w:val="-3"/>
          <w:sz w:val="22"/>
          <w:szCs w:val="22"/>
        </w:rPr>
        <w:t xml:space="preserve"> </w:t>
      </w:r>
      <w:r w:rsidRPr="00F67943">
        <w:rPr>
          <w:rFonts w:ascii="Arial" w:hAnsi="Arial" w:cs="Arial"/>
          <w:b/>
          <w:sz w:val="22"/>
          <w:szCs w:val="22"/>
        </w:rPr>
        <w:t>addicionals</w:t>
      </w:r>
      <w:r w:rsidRPr="00F67943">
        <w:rPr>
          <w:rFonts w:ascii="Arial" w:hAnsi="Arial" w:cs="Arial"/>
          <w:b/>
          <w:spacing w:val="-4"/>
          <w:sz w:val="22"/>
          <w:szCs w:val="22"/>
        </w:rPr>
        <w:t xml:space="preserve"> </w:t>
      </w:r>
      <w:r w:rsidRPr="00F67943">
        <w:rPr>
          <w:rFonts w:ascii="Arial" w:hAnsi="Arial" w:cs="Arial"/>
          <w:b/>
          <w:sz w:val="22"/>
          <w:szCs w:val="22"/>
        </w:rPr>
        <w:t>de</w:t>
      </w:r>
      <w:r w:rsidRPr="00F67943">
        <w:rPr>
          <w:rFonts w:ascii="Arial" w:hAnsi="Arial" w:cs="Arial"/>
          <w:b/>
          <w:spacing w:val="-4"/>
          <w:sz w:val="22"/>
          <w:szCs w:val="22"/>
        </w:rPr>
        <w:t xml:space="preserve"> </w:t>
      </w:r>
      <w:r w:rsidRPr="00F67943">
        <w:rPr>
          <w:rFonts w:ascii="Arial" w:hAnsi="Arial" w:cs="Arial"/>
          <w:b/>
          <w:sz w:val="22"/>
          <w:szCs w:val="22"/>
        </w:rPr>
        <w:t>la</w:t>
      </w:r>
      <w:r w:rsidRPr="00F67943">
        <w:rPr>
          <w:rFonts w:ascii="Arial" w:hAnsi="Arial" w:cs="Arial"/>
          <w:b/>
          <w:spacing w:val="-4"/>
          <w:sz w:val="22"/>
          <w:szCs w:val="22"/>
        </w:rPr>
        <w:t xml:space="preserve"> </w:t>
      </w:r>
      <w:r w:rsidRPr="00F67943">
        <w:rPr>
          <w:rFonts w:ascii="Arial" w:hAnsi="Arial" w:cs="Arial"/>
          <w:b/>
          <w:sz w:val="22"/>
          <w:szCs w:val="22"/>
        </w:rPr>
        <w:t>simulació/predicció</w:t>
      </w:r>
      <w:r w:rsidRPr="00F67943">
        <w:rPr>
          <w:rFonts w:ascii="Arial" w:hAnsi="Arial" w:cs="Arial"/>
          <w:b/>
          <w:spacing w:val="-4"/>
          <w:sz w:val="22"/>
          <w:szCs w:val="22"/>
        </w:rPr>
        <w:t xml:space="preserve"> </w:t>
      </w:r>
      <w:r w:rsidRPr="00F67943">
        <w:rPr>
          <w:rFonts w:ascii="Arial" w:hAnsi="Arial" w:cs="Arial"/>
          <w:b/>
          <w:sz w:val="22"/>
          <w:szCs w:val="22"/>
        </w:rPr>
        <w:t>de</w:t>
      </w:r>
      <w:r w:rsidRPr="00F67943">
        <w:rPr>
          <w:rFonts w:ascii="Arial" w:hAnsi="Arial" w:cs="Arial"/>
          <w:b/>
          <w:spacing w:val="-4"/>
          <w:sz w:val="22"/>
          <w:szCs w:val="22"/>
        </w:rPr>
        <w:t xml:space="preserve"> </w:t>
      </w:r>
      <w:r w:rsidRPr="00F67943">
        <w:rPr>
          <w:rFonts w:ascii="Arial" w:hAnsi="Arial" w:cs="Arial"/>
          <w:b/>
          <w:sz w:val="22"/>
          <w:szCs w:val="22"/>
        </w:rPr>
        <w:t>situacions</w:t>
      </w:r>
      <w:r w:rsidRPr="00F67943">
        <w:rPr>
          <w:rFonts w:ascii="Arial" w:hAnsi="Arial" w:cs="Arial"/>
          <w:b/>
          <w:spacing w:val="-3"/>
          <w:sz w:val="22"/>
          <w:szCs w:val="22"/>
        </w:rPr>
        <w:t xml:space="preserve"> </w:t>
      </w:r>
      <w:r w:rsidRPr="00F67943">
        <w:rPr>
          <w:rFonts w:ascii="Arial" w:hAnsi="Arial" w:cs="Arial"/>
          <w:b/>
          <w:sz w:val="22"/>
          <w:szCs w:val="22"/>
        </w:rPr>
        <w:t>i</w:t>
      </w:r>
      <w:r w:rsidRPr="00F67943">
        <w:rPr>
          <w:rFonts w:ascii="Arial" w:hAnsi="Arial" w:cs="Arial"/>
          <w:b/>
          <w:spacing w:val="-4"/>
          <w:sz w:val="22"/>
          <w:szCs w:val="22"/>
        </w:rPr>
        <w:t xml:space="preserve"> </w:t>
      </w:r>
      <w:r w:rsidRPr="00F67943">
        <w:rPr>
          <w:rFonts w:ascii="Arial" w:hAnsi="Arial" w:cs="Arial"/>
          <w:b/>
          <w:sz w:val="22"/>
          <w:szCs w:val="22"/>
        </w:rPr>
        <w:t>a</w:t>
      </w:r>
      <w:r w:rsidRPr="00F67943">
        <w:rPr>
          <w:rFonts w:ascii="Arial" w:hAnsi="Arial" w:cs="Arial"/>
          <w:b/>
          <w:spacing w:val="-3"/>
          <w:sz w:val="22"/>
          <w:szCs w:val="22"/>
        </w:rPr>
        <w:t xml:space="preserve"> </w:t>
      </w:r>
      <w:r w:rsidRPr="00F67943">
        <w:rPr>
          <w:rFonts w:ascii="Arial" w:hAnsi="Arial" w:cs="Arial"/>
          <w:b/>
          <w:sz w:val="22"/>
          <w:szCs w:val="22"/>
        </w:rPr>
        <w:t>la</w:t>
      </w:r>
      <w:r w:rsidRPr="00F67943">
        <w:rPr>
          <w:rFonts w:ascii="Arial" w:hAnsi="Arial" w:cs="Arial"/>
          <w:b/>
          <w:spacing w:val="-4"/>
          <w:sz w:val="22"/>
          <w:szCs w:val="22"/>
        </w:rPr>
        <w:t xml:space="preserve"> </w:t>
      </w:r>
      <w:r w:rsidRPr="00F67943">
        <w:rPr>
          <w:rFonts w:ascii="Arial" w:hAnsi="Arial" w:cs="Arial"/>
          <w:b/>
          <w:sz w:val="22"/>
          <w:szCs w:val="22"/>
        </w:rPr>
        <w:t>IA d’aprenentatge de situacions històriques</w:t>
      </w:r>
    </w:p>
    <w:p w14:paraId="35186564"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 xml:space="preserve">Es valora el </w:t>
      </w:r>
      <w:proofErr w:type="spellStart"/>
      <w:r w:rsidRPr="00F67943">
        <w:rPr>
          <w:rFonts w:cs="Arial"/>
          <w:sz w:val="22"/>
          <w:szCs w:val="22"/>
        </w:rPr>
        <w:t>major</w:t>
      </w:r>
      <w:proofErr w:type="spellEnd"/>
      <w:r w:rsidRPr="00F67943">
        <w:rPr>
          <w:rFonts w:cs="Arial"/>
          <w:sz w:val="22"/>
          <w:szCs w:val="22"/>
        </w:rPr>
        <w:t xml:space="preserve"> nombre de </w:t>
      </w:r>
      <w:proofErr w:type="spellStart"/>
      <w:r w:rsidRPr="00F67943">
        <w:rPr>
          <w:rFonts w:cs="Arial"/>
          <w:sz w:val="22"/>
          <w:szCs w:val="22"/>
        </w:rPr>
        <w:t>desenvolupaments</w:t>
      </w:r>
      <w:proofErr w:type="spellEnd"/>
      <w:r w:rsidRPr="00F67943">
        <w:rPr>
          <w:rFonts w:cs="Arial"/>
          <w:sz w:val="22"/>
          <w:szCs w:val="22"/>
        </w:rPr>
        <w:t xml:space="preserve"> de </w:t>
      </w:r>
      <w:proofErr w:type="spellStart"/>
      <w:r w:rsidRPr="00F67943">
        <w:rPr>
          <w:rFonts w:cs="Arial"/>
          <w:sz w:val="22"/>
          <w:szCs w:val="22"/>
        </w:rPr>
        <w:t>nous</w:t>
      </w:r>
      <w:proofErr w:type="spellEnd"/>
      <w:r w:rsidRPr="00F67943">
        <w:rPr>
          <w:rFonts w:cs="Arial"/>
          <w:sz w:val="22"/>
          <w:szCs w:val="22"/>
        </w:rPr>
        <w:t xml:space="preserve"> casos </w:t>
      </w:r>
      <w:proofErr w:type="spellStart"/>
      <w:r w:rsidRPr="00F67943">
        <w:rPr>
          <w:rFonts w:cs="Arial"/>
          <w:sz w:val="22"/>
          <w:szCs w:val="22"/>
        </w:rPr>
        <w:t>d’ús</w:t>
      </w:r>
      <w:proofErr w:type="spellEnd"/>
      <w:r w:rsidRPr="00F67943">
        <w:rPr>
          <w:rFonts w:cs="Arial"/>
          <w:sz w:val="22"/>
          <w:szCs w:val="22"/>
        </w:rPr>
        <w:t xml:space="preserve"> </w:t>
      </w:r>
      <w:proofErr w:type="spellStart"/>
      <w:r w:rsidRPr="00F67943">
        <w:rPr>
          <w:rFonts w:cs="Arial"/>
          <w:sz w:val="22"/>
          <w:szCs w:val="22"/>
        </w:rPr>
        <w:t>addicionals</w:t>
      </w:r>
      <w:proofErr w:type="spellEnd"/>
      <w:r w:rsidRPr="00F67943">
        <w:rPr>
          <w:rFonts w:cs="Arial"/>
          <w:sz w:val="22"/>
          <w:szCs w:val="22"/>
        </w:rPr>
        <w:t xml:space="preserve"> de la </w:t>
      </w:r>
      <w:proofErr w:type="spellStart"/>
      <w:r w:rsidRPr="00F67943">
        <w:rPr>
          <w:rFonts w:cs="Arial"/>
          <w:sz w:val="22"/>
          <w:szCs w:val="22"/>
        </w:rPr>
        <w:t>simulació</w:t>
      </w:r>
      <w:proofErr w:type="spellEnd"/>
      <w:r w:rsidRPr="00F67943">
        <w:rPr>
          <w:rFonts w:cs="Arial"/>
          <w:sz w:val="22"/>
          <w:szCs w:val="22"/>
        </w:rPr>
        <w:t>/</w:t>
      </w:r>
      <w:proofErr w:type="spellStart"/>
      <w:r w:rsidRPr="00F67943">
        <w:rPr>
          <w:rFonts w:cs="Arial"/>
          <w:sz w:val="22"/>
          <w:szCs w:val="22"/>
        </w:rPr>
        <w:t>predicció</w:t>
      </w:r>
      <w:proofErr w:type="spellEnd"/>
      <w:r w:rsidRPr="00F67943">
        <w:rPr>
          <w:rFonts w:cs="Arial"/>
          <w:sz w:val="22"/>
          <w:szCs w:val="22"/>
        </w:rPr>
        <w:t xml:space="preserve"> de </w:t>
      </w:r>
      <w:proofErr w:type="spellStart"/>
      <w:r w:rsidRPr="00F67943">
        <w:rPr>
          <w:rFonts w:cs="Arial"/>
          <w:sz w:val="22"/>
          <w:szCs w:val="22"/>
        </w:rPr>
        <w:t>situacions</w:t>
      </w:r>
      <w:proofErr w:type="spellEnd"/>
      <w:r w:rsidRPr="00F67943">
        <w:rPr>
          <w:rFonts w:cs="Arial"/>
          <w:sz w:val="22"/>
          <w:szCs w:val="22"/>
        </w:rPr>
        <w:t xml:space="preserve"> i a la IA </w:t>
      </w:r>
      <w:proofErr w:type="spellStart"/>
      <w:r w:rsidRPr="00F67943">
        <w:rPr>
          <w:rFonts w:cs="Arial"/>
          <w:sz w:val="22"/>
          <w:szCs w:val="22"/>
        </w:rPr>
        <w:t>d’aprenentatge</w:t>
      </w:r>
      <w:proofErr w:type="spellEnd"/>
      <w:r w:rsidRPr="00F67943">
        <w:rPr>
          <w:rFonts w:cs="Arial"/>
          <w:sz w:val="22"/>
          <w:szCs w:val="22"/>
        </w:rPr>
        <w:t xml:space="preserve"> de </w:t>
      </w:r>
      <w:proofErr w:type="spellStart"/>
      <w:r w:rsidRPr="00F67943">
        <w:rPr>
          <w:rFonts w:cs="Arial"/>
          <w:sz w:val="22"/>
          <w:szCs w:val="22"/>
        </w:rPr>
        <w:t>situacions</w:t>
      </w:r>
      <w:proofErr w:type="spellEnd"/>
      <w:r w:rsidRPr="00F67943">
        <w:rPr>
          <w:rFonts w:cs="Arial"/>
          <w:sz w:val="22"/>
          <w:szCs w:val="22"/>
        </w:rPr>
        <w:t xml:space="preserve"> </w:t>
      </w:r>
      <w:proofErr w:type="spellStart"/>
      <w:r w:rsidRPr="00F67943">
        <w:rPr>
          <w:rFonts w:cs="Arial"/>
          <w:sz w:val="22"/>
          <w:szCs w:val="22"/>
        </w:rPr>
        <w:t>històriques</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pacing w:val="-2"/>
          <w:sz w:val="22"/>
          <w:szCs w:val="22"/>
        </w:rPr>
        <w:t xml:space="preserve"> </w:t>
      </w:r>
      <w:r w:rsidRPr="00F67943">
        <w:rPr>
          <w:rFonts w:cs="Arial"/>
          <w:sz w:val="22"/>
          <w:szCs w:val="22"/>
        </w:rPr>
        <w:t>per</w:t>
      </w:r>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d’acord</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3"/>
          <w:sz w:val="22"/>
          <w:szCs w:val="22"/>
        </w:rPr>
        <w:t xml:space="preserve"> </w:t>
      </w:r>
      <w:proofErr w:type="spellStart"/>
      <w:r w:rsidRPr="00F67943">
        <w:rPr>
          <w:rFonts w:cs="Arial"/>
          <w:sz w:val="22"/>
          <w:szCs w:val="22"/>
        </w:rPr>
        <w:t>els</w:t>
      </w:r>
      <w:proofErr w:type="spellEnd"/>
      <w:r w:rsidRPr="00F67943">
        <w:rPr>
          <w:rFonts w:cs="Arial"/>
          <w:spacing w:val="-2"/>
          <w:sz w:val="22"/>
          <w:szCs w:val="22"/>
        </w:rPr>
        <w:t xml:space="preserve"> </w:t>
      </w:r>
      <w:proofErr w:type="spellStart"/>
      <w:r w:rsidRPr="00F67943">
        <w:rPr>
          <w:rFonts w:cs="Arial"/>
          <w:sz w:val="22"/>
          <w:szCs w:val="22"/>
        </w:rPr>
        <w:t>requisits</w:t>
      </w:r>
      <w:proofErr w:type="spellEnd"/>
      <w:r w:rsidRPr="00F67943">
        <w:rPr>
          <w:rFonts w:cs="Arial"/>
          <w:spacing w:val="-1"/>
          <w:sz w:val="22"/>
          <w:szCs w:val="22"/>
        </w:rPr>
        <w:t xml:space="preserve"> </w:t>
      </w:r>
      <w:proofErr w:type="spellStart"/>
      <w:r w:rsidRPr="00F67943">
        <w:rPr>
          <w:rFonts w:cs="Arial"/>
          <w:sz w:val="22"/>
          <w:szCs w:val="22"/>
        </w:rPr>
        <w:t>descrits</w:t>
      </w:r>
      <w:proofErr w:type="spellEnd"/>
      <w:r w:rsidRPr="00F67943">
        <w:rPr>
          <w:rFonts w:cs="Arial"/>
          <w:spacing w:val="-4"/>
          <w:sz w:val="22"/>
          <w:szCs w:val="22"/>
        </w:rPr>
        <w:t xml:space="preserve"> </w:t>
      </w:r>
      <w:r w:rsidRPr="00F67943">
        <w:rPr>
          <w:rFonts w:cs="Arial"/>
          <w:sz w:val="22"/>
          <w:szCs w:val="22"/>
        </w:rPr>
        <w:t>a</w:t>
      </w:r>
      <w:r w:rsidRPr="00F67943">
        <w:rPr>
          <w:rFonts w:cs="Arial"/>
          <w:spacing w:val="-3"/>
          <w:sz w:val="22"/>
          <w:szCs w:val="22"/>
        </w:rPr>
        <w:t xml:space="preserve"> </w:t>
      </w:r>
      <w:proofErr w:type="spellStart"/>
      <w:r w:rsidRPr="00F67943">
        <w:rPr>
          <w:rFonts w:cs="Arial"/>
          <w:sz w:val="22"/>
          <w:szCs w:val="22"/>
        </w:rPr>
        <w:t>l’apartat</w:t>
      </w:r>
      <w:proofErr w:type="spellEnd"/>
      <w:r w:rsidRPr="00F67943">
        <w:rPr>
          <w:rFonts w:cs="Arial"/>
          <w:sz w:val="22"/>
          <w:szCs w:val="22"/>
        </w:rPr>
        <w:t xml:space="preserve"> 4.2.6</w:t>
      </w:r>
      <w:r w:rsidRPr="00F67943">
        <w:rPr>
          <w:rFonts w:cs="Arial"/>
          <w:spacing w:val="-2"/>
          <w:sz w:val="22"/>
          <w:szCs w:val="22"/>
        </w:rPr>
        <w:t xml:space="preserve"> </w:t>
      </w:r>
      <w:r w:rsidRPr="00F67943">
        <w:rPr>
          <w:rFonts w:cs="Arial"/>
          <w:sz w:val="22"/>
          <w:szCs w:val="22"/>
        </w:rPr>
        <w:t>del</w:t>
      </w:r>
      <w:r w:rsidRPr="00F67943">
        <w:rPr>
          <w:rFonts w:cs="Arial"/>
          <w:spacing w:val="-2"/>
          <w:sz w:val="22"/>
          <w:szCs w:val="22"/>
        </w:rPr>
        <w:t xml:space="preserve"> </w:t>
      </w:r>
      <w:r w:rsidRPr="00F67943">
        <w:rPr>
          <w:rFonts w:cs="Arial"/>
          <w:sz w:val="22"/>
          <w:szCs w:val="22"/>
        </w:rPr>
        <w:t>PPT,</w:t>
      </w:r>
      <w:r w:rsidRPr="00F67943">
        <w:rPr>
          <w:rFonts w:cs="Arial"/>
          <w:spacing w:val="-2"/>
          <w:sz w:val="22"/>
          <w:szCs w:val="22"/>
        </w:rPr>
        <w:t xml:space="preserve"> </w:t>
      </w:r>
      <w:proofErr w:type="spellStart"/>
      <w:r w:rsidRPr="00F67943">
        <w:rPr>
          <w:rFonts w:cs="Arial"/>
          <w:sz w:val="22"/>
          <w:szCs w:val="22"/>
        </w:rPr>
        <w:t>fins</w:t>
      </w:r>
      <w:proofErr w:type="spellEnd"/>
      <w:r w:rsidRPr="00F67943">
        <w:rPr>
          <w:rFonts w:cs="Arial"/>
          <w:spacing w:val="-2"/>
          <w:sz w:val="22"/>
          <w:szCs w:val="22"/>
        </w:rPr>
        <w:t xml:space="preserve"> </w:t>
      </w:r>
      <w:r w:rsidRPr="00F67943">
        <w:rPr>
          <w:rFonts w:cs="Arial"/>
          <w:sz w:val="22"/>
          <w:szCs w:val="22"/>
        </w:rPr>
        <w:t xml:space="preserve">a un </w:t>
      </w:r>
      <w:proofErr w:type="spellStart"/>
      <w:r w:rsidRPr="00F67943">
        <w:rPr>
          <w:rFonts w:cs="Arial"/>
          <w:sz w:val="22"/>
          <w:szCs w:val="22"/>
        </w:rPr>
        <w:t>màxim</w:t>
      </w:r>
      <w:proofErr w:type="spellEnd"/>
      <w:r w:rsidRPr="00F67943">
        <w:rPr>
          <w:rFonts w:cs="Arial"/>
          <w:sz w:val="22"/>
          <w:szCs w:val="22"/>
        </w:rPr>
        <w:t xml:space="preserve"> de 10 </w:t>
      </w:r>
      <w:proofErr w:type="spellStart"/>
      <w:r w:rsidRPr="00F67943">
        <w:rPr>
          <w:rFonts w:cs="Arial"/>
          <w:sz w:val="22"/>
          <w:szCs w:val="22"/>
        </w:rPr>
        <w:t>desenvolupaments</w:t>
      </w:r>
      <w:proofErr w:type="spellEnd"/>
      <w:r w:rsidRPr="00F67943">
        <w:rPr>
          <w:rFonts w:cs="Arial"/>
          <w:sz w:val="22"/>
          <w:szCs w:val="22"/>
        </w:rPr>
        <w:t>.</w:t>
      </w:r>
    </w:p>
    <w:p w14:paraId="03F6835A"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Durant</w:t>
      </w:r>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contracte,</w:t>
      </w:r>
      <w:r w:rsidRPr="00F67943">
        <w:rPr>
          <w:rFonts w:cs="Arial"/>
          <w:spacing w:val="-4"/>
          <w:sz w:val="22"/>
          <w:szCs w:val="22"/>
        </w:rPr>
        <w:t xml:space="preserve"> </w:t>
      </w:r>
      <w:proofErr w:type="spellStart"/>
      <w:r w:rsidRPr="00F67943">
        <w:rPr>
          <w:rFonts w:cs="Arial"/>
          <w:sz w:val="22"/>
          <w:szCs w:val="22"/>
        </w:rPr>
        <w:t>s’acordarà</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unitats</w:t>
      </w:r>
      <w:proofErr w:type="spellEnd"/>
      <w:r w:rsidRPr="00F67943">
        <w:rPr>
          <w:rFonts w:cs="Arial"/>
          <w:spacing w:val="-3"/>
          <w:sz w:val="22"/>
          <w:szCs w:val="22"/>
        </w:rPr>
        <w:t xml:space="preserve"> </w:t>
      </w:r>
      <w:r w:rsidRPr="00F67943">
        <w:rPr>
          <w:rFonts w:cs="Arial"/>
          <w:sz w:val="22"/>
          <w:szCs w:val="22"/>
        </w:rPr>
        <w:t>promotores</w:t>
      </w:r>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repte la</w:t>
      </w:r>
      <w:r w:rsidRPr="00F67943">
        <w:rPr>
          <w:rFonts w:cs="Arial"/>
          <w:spacing w:val="-3"/>
          <w:sz w:val="22"/>
          <w:szCs w:val="22"/>
        </w:rPr>
        <w:t xml:space="preserve"> </w:t>
      </w:r>
      <w:proofErr w:type="spellStart"/>
      <w:r w:rsidRPr="00F67943">
        <w:rPr>
          <w:rFonts w:cs="Arial"/>
          <w:sz w:val="22"/>
          <w:szCs w:val="22"/>
        </w:rPr>
        <w:t>seva</w:t>
      </w:r>
      <w:proofErr w:type="spellEnd"/>
      <w:r w:rsidRPr="00F67943">
        <w:rPr>
          <w:rFonts w:cs="Arial"/>
          <w:sz w:val="22"/>
          <w:szCs w:val="22"/>
        </w:rPr>
        <w:t xml:space="preserve"> </w:t>
      </w:r>
      <w:proofErr w:type="spellStart"/>
      <w:r w:rsidRPr="00F67943">
        <w:rPr>
          <w:rFonts w:cs="Arial"/>
          <w:spacing w:val="-2"/>
          <w:sz w:val="22"/>
          <w:szCs w:val="22"/>
        </w:rPr>
        <w:t>implementació</w:t>
      </w:r>
      <w:proofErr w:type="spellEnd"/>
      <w:r w:rsidRPr="00F67943">
        <w:rPr>
          <w:rFonts w:cs="Arial"/>
          <w:spacing w:val="-2"/>
          <w:sz w:val="22"/>
          <w:szCs w:val="22"/>
        </w:rPr>
        <w:t>.</w:t>
      </w:r>
    </w:p>
    <w:p w14:paraId="2319B4E4"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2C3D5437"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10</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8"/>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30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47D47D19"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9</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27</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3DD00DFC"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lastRenderedPageBreak/>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8</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5D26D53" w14:textId="77777777" w:rsidR="00734750" w:rsidRPr="00F67943" w:rsidRDefault="00734750" w:rsidP="00417A65">
      <w:pPr>
        <w:pStyle w:val="Textindependent2"/>
        <w:spacing w:after="0" w:line="240" w:lineRule="auto"/>
        <w:ind w:left="360"/>
        <w:jc w:val="both"/>
        <w:outlineLvl w:val="0"/>
        <w:rPr>
          <w:rFonts w:ascii="Arial" w:hAnsi="Arial" w:cs="Arial"/>
          <w:b/>
          <w:sz w:val="22"/>
          <w:szCs w:val="22"/>
          <w:u w:val="single"/>
        </w:rPr>
      </w:pPr>
    </w:p>
    <w:p w14:paraId="4BA29BED" w14:textId="77777777" w:rsidR="00734750" w:rsidRPr="00F67943" w:rsidRDefault="00734750" w:rsidP="003568A3">
      <w:pPr>
        <w:pStyle w:val="Pargrafdellista"/>
        <w:widowControl w:val="0"/>
        <w:numPr>
          <w:ilvl w:val="0"/>
          <w:numId w:val="44"/>
        </w:numPr>
        <w:tabs>
          <w:tab w:val="left" w:pos="928"/>
        </w:tabs>
        <w:autoSpaceDE w:val="0"/>
        <w:autoSpaceDN w:val="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7</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21</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3844B03D"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6</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3E29D62C"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15</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60A30CC"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4</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12</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2FFEE1A5"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9</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023411E"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4386155B"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d’1</w:t>
      </w:r>
      <w:r w:rsidRPr="00F67943">
        <w:rPr>
          <w:rFonts w:ascii="Arial" w:hAnsi="Arial" w:cs="Arial"/>
          <w:spacing w:val="-7"/>
          <w:sz w:val="22"/>
          <w:szCs w:val="22"/>
        </w:rPr>
        <w:t xml:space="preserve"> </w:t>
      </w:r>
      <w:r w:rsidRPr="00F67943">
        <w:rPr>
          <w:rFonts w:ascii="Arial" w:hAnsi="Arial" w:cs="Arial"/>
          <w:sz w:val="22"/>
          <w:szCs w:val="22"/>
        </w:rPr>
        <w:t>cas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3</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9EE2EC3"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no</w:t>
      </w:r>
      <w:r w:rsidRPr="00F67943">
        <w:rPr>
          <w:rFonts w:ascii="Arial" w:hAnsi="Arial" w:cs="Arial"/>
          <w:spacing w:val="-7"/>
          <w:sz w:val="22"/>
          <w:szCs w:val="22"/>
        </w:rPr>
        <w:t xml:space="preserve"> </w:t>
      </w:r>
      <w:r w:rsidRPr="00F67943">
        <w:rPr>
          <w:rFonts w:ascii="Arial" w:hAnsi="Arial" w:cs="Arial"/>
          <w:sz w:val="22"/>
          <w:szCs w:val="22"/>
        </w:rPr>
        <w:t>s’aporta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b/>
          <w:sz w:val="22"/>
          <w:szCs w:val="22"/>
        </w:rPr>
        <w:t>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1849522" w14:textId="77777777" w:rsidR="00734750" w:rsidRPr="00F67943" w:rsidRDefault="00734750" w:rsidP="00417A65">
      <w:pPr>
        <w:pStyle w:val="Textindependent"/>
        <w:spacing w:before="107"/>
        <w:rPr>
          <w:rFonts w:cs="Arial"/>
          <w:b/>
          <w:sz w:val="22"/>
          <w:szCs w:val="22"/>
        </w:rPr>
      </w:pPr>
    </w:p>
    <w:p w14:paraId="2659E5DC" w14:textId="74AED03F" w:rsidR="00734750" w:rsidRPr="00F67943" w:rsidRDefault="00734750" w:rsidP="00E63F28">
      <w:pPr>
        <w:pStyle w:val="Ttol4"/>
        <w:numPr>
          <w:ilvl w:val="0"/>
          <w:numId w:val="43"/>
        </w:numPr>
        <w:tabs>
          <w:tab w:val="left" w:pos="851"/>
        </w:tabs>
        <w:jc w:val="both"/>
        <w:rPr>
          <w:rFonts w:ascii="Arial" w:hAnsi="Arial" w:cs="Arial"/>
          <w:b/>
          <w:bCs/>
          <w:i w:val="0"/>
          <w:iCs w:val="0"/>
          <w:color w:val="auto"/>
        </w:rPr>
      </w:pPr>
      <w:bookmarkStart w:id="30" w:name="h._Nous_casos_d’ús_addicionals_del_mòdul"/>
      <w:bookmarkEnd w:id="30"/>
      <w:r w:rsidRPr="00F67943">
        <w:rPr>
          <w:rFonts w:ascii="Arial" w:hAnsi="Arial" w:cs="Arial"/>
          <w:b/>
          <w:bCs/>
          <w:i w:val="0"/>
          <w:iCs w:val="0"/>
          <w:color w:val="auto"/>
        </w:rPr>
        <w:t>Nous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casos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addicionals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mòdul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d’IA</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prescriptiu</w:t>
      </w:r>
      <w:r w:rsidRPr="00F67943">
        <w:rPr>
          <w:rFonts w:ascii="Arial" w:hAnsi="Arial" w:cs="Arial"/>
          <w:b/>
          <w:bCs/>
          <w:i w:val="0"/>
          <w:iCs w:val="0"/>
          <w:color w:val="auto"/>
          <w:spacing w:val="-9"/>
        </w:rPr>
        <w:t xml:space="preserve"> </w:t>
      </w:r>
      <w:r w:rsidRPr="00F67943">
        <w:rPr>
          <w:rFonts w:ascii="Arial" w:hAnsi="Arial" w:cs="Arial"/>
          <w:b/>
          <w:bCs/>
          <w:i w:val="0"/>
          <w:iCs w:val="0"/>
          <w:color w:val="auto"/>
          <w:spacing w:val="-2"/>
        </w:rPr>
        <w:t>d’optimització</w:t>
      </w:r>
    </w:p>
    <w:p w14:paraId="61D3FEB7"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 xml:space="preserve">Es valora el </w:t>
      </w:r>
      <w:proofErr w:type="spellStart"/>
      <w:r w:rsidRPr="00F67943">
        <w:rPr>
          <w:rFonts w:cs="Arial"/>
          <w:sz w:val="22"/>
          <w:szCs w:val="22"/>
        </w:rPr>
        <w:t>major</w:t>
      </w:r>
      <w:proofErr w:type="spellEnd"/>
      <w:r w:rsidRPr="00F67943">
        <w:rPr>
          <w:rFonts w:cs="Arial"/>
          <w:sz w:val="22"/>
          <w:szCs w:val="22"/>
        </w:rPr>
        <w:t xml:space="preserve"> nombre de </w:t>
      </w:r>
      <w:proofErr w:type="spellStart"/>
      <w:r w:rsidRPr="00F67943">
        <w:rPr>
          <w:rFonts w:cs="Arial"/>
          <w:sz w:val="22"/>
          <w:szCs w:val="22"/>
        </w:rPr>
        <w:t>desenvolupaments</w:t>
      </w:r>
      <w:proofErr w:type="spellEnd"/>
      <w:r w:rsidRPr="00F67943">
        <w:rPr>
          <w:rFonts w:cs="Arial"/>
          <w:sz w:val="22"/>
          <w:szCs w:val="22"/>
        </w:rPr>
        <w:t xml:space="preserve"> de </w:t>
      </w:r>
      <w:proofErr w:type="spellStart"/>
      <w:r w:rsidRPr="00F67943">
        <w:rPr>
          <w:rFonts w:cs="Arial"/>
          <w:sz w:val="22"/>
          <w:szCs w:val="22"/>
        </w:rPr>
        <w:t>nous</w:t>
      </w:r>
      <w:proofErr w:type="spellEnd"/>
      <w:r w:rsidRPr="00F67943">
        <w:rPr>
          <w:rFonts w:cs="Arial"/>
          <w:sz w:val="22"/>
          <w:szCs w:val="22"/>
        </w:rPr>
        <w:t xml:space="preserve"> casos </w:t>
      </w:r>
      <w:proofErr w:type="spellStart"/>
      <w:r w:rsidRPr="00F67943">
        <w:rPr>
          <w:rFonts w:cs="Arial"/>
          <w:sz w:val="22"/>
          <w:szCs w:val="22"/>
        </w:rPr>
        <w:t>d’ús</w:t>
      </w:r>
      <w:proofErr w:type="spellEnd"/>
      <w:r w:rsidRPr="00F67943">
        <w:rPr>
          <w:rFonts w:cs="Arial"/>
          <w:sz w:val="22"/>
          <w:szCs w:val="22"/>
        </w:rPr>
        <w:t xml:space="preserve"> </w:t>
      </w:r>
      <w:proofErr w:type="spellStart"/>
      <w:r w:rsidRPr="00F67943">
        <w:rPr>
          <w:rFonts w:cs="Arial"/>
          <w:sz w:val="22"/>
          <w:szCs w:val="22"/>
        </w:rPr>
        <w:t>addicionals</w:t>
      </w:r>
      <w:proofErr w:type="spellEnd"/>
      <w:r w:rsidRPr="00F67943">
        <w:rPr>
          <w:rFonts w:cs="Arial"/>
          <w:sz w:val="22"/>
          <w:szCs w:val="22"/>
        </w:rPr>
        <w:t xml:space="preserve"> del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d’IA</w:t>
      </w:r>
      <w:proofErr w:type="spellEnd"/>
      <w:r w:rsidRPr="00F67943">
        <w:rPr>
          <w:rFonts w:cs="Arial"/>
          <w:spacing w:val="-5"/>
          <w:sz w:val="22"/>
          <w:szCs w:val="22"/>
        </w:rPr>
        <w:t xml:space="preserve"> </w:t>
      </w:r>
      <w:proofErr w:type="spellStart"/>
      <w:r w:rsidRPr="00F67943">
        <w:rPr>
          <w:rFonts w:cs="Arial"/>
          <w:sz w:val="22"/>
          <w:szCs w:val="22"/>
        </w:rPr>
        <w:t>prescriptiu</w:t>
      </w:r>
      <w:proofErr w:type="spellEnd"/>
      <w:r w:rsidRPr="00F67943">
        <w:rPr>
          <w:rFonts w:cs="Arial"/>
          <w:spacing w:val="-4"/>
          <w:sz w:val="22"/>
          <w:szCs w:val="22"/>
        </w:rPr>
        <w:t xml:space="preserve"> </w:t>
      </w:r>
      <w:proofErr w:type="spellStart"/>
      <w:r w:rsidRPr="00F67943">
        <w:rPr>
          <w:rFonts w:cs="Arial"/>
          <w:sz w:val="22"/>
          <w:szCs w:val="22"/>
        </w:rPr>
        <w:t>d’optimització</w:t>
      </w:r>
      <w:proofErr w:type="spellEnd"/>
      <w:r w:rsidRPr="00F67943">
        <w:rPr>
          <w:rFonts w:cs="Arial"/>
          <w:spacing w:val="-2"/>
          <w:sz w:val="22"/>
          <w:szCs w:val="22"/>
        </w:rPr>
        <w:t xml:space="preserve"> </w:t>
      </w:r>
      <w:proofErr w:type="spellStart"/>
      <w:r w:rsidRPr="00F67943">
        <w:rPr>
          <w:rFonts w:cs="Arial"/>
          <w:sz w:val="22"/>
          <w:szCs w:val="22"/>
        </w:rPr>
        <w:t>sense</w:t>
      </w:r>
      <w:proofErr w:type="spellEnd"/>
      <w:r w:rsidRPr="00F67943">
        <w:rPr>
          <w:rFonts w:cs="Arial"/>
          <w:spacing w:val="-4"/>
          <w:sz w:val="22"/>
          <w:szCs w:val="22"/>
        </w:rPr>
        <w:t xml:space="preserve"> </w:t>
      </w:r>
      <w:proofErr w:type="spellStart"/>
      <w:r w:rsidRPr="00F67943">
        <w:rPr>
          <w:rFonts w:cs="Arial"/>
          <w:sz w:val="22"/>
          <w:szCs w:val="22"/>
        </w:rPr>
        <w:t>cost</w:t>
      </w:r>
      <w:proofErr w:type="spellEnd"/>
      <w:r w:rsidRPr="00F67943">
        <w:rPr>
          <w:rFonts w:cs="Arial"/>
          <w:spacing w:val="-4"/>
          <w:sz w:val="22"/>
          <w:szCs w:val="22"/>
        </w:rPr>
        <w:t xml:space="preserve"> </w:t>
      </w:r>
      <w:r w:rsidRPr="00F67943">
        <w:rPr>
          <w:rFonts w:cs="Arial"/>
          <w:sz w:val="22"/>
          <w:szCs w:val="22"/>
        </w:rPr>
        <w:t>per</w:t>
      </w:r>
      <w:r w:rsidRPr="00F67943">
        <w:rPr>
          <w:rFonts w:cs="Arial"/>
          <w:spacing w:val="-4"/>
          <w:sz w:val="22"/>
          <w:szCs w:val="22"/>
        </w:rPr>
        <w:t xml:space="preserve"> </w:t>
      </w:r>
      <w:r w:rsidRPr="00F67943">
        <w:rPr>
          <w:rFonts w:cs="Arial"/>
          <w:sz w:val="22"/>
          <w:szCs w:val="22"/>
        </w:rPr>
        <w:t>a</w:t>
      </w:r>
      <w:r w:rsidRPr="00F67943">
        <w:rPr>
          <w:rFonts w:cs="Arial"/>
          <w:spacing w:val="-5"/>
          <w:sz w:val="22"/>
          <w:szCs w:val="22"/>
        </w:rPr>
        <w:t xml:space="preserve">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5"/>
          <w:sz w:val="22"/>
          <w:szCs w:val="22"/>
        </w:rPr>
        <w:t xml:space="preserve"> </w:t>
      </w:r>
      <w:proofErr w:type="spellStart"/>
      <w:r w:rsidRPr="00F67943">
        <w:rPr>
          <w:rFonts w:cs="Arial"/>
          <w:sz w:val="22"/>
          <w:szCs w:val="22"/>
        </w:rPr>
        <w:t>d’acord</w:t>
      </w:r>
      <w:proofErr w:type="spellEnd"/>
      <w:r w:rsidRPr="00F67943">
        <w:rPr>
          <w:rFonts w:cs="Arial"/>
          <w:spacing w:val="-5"/>
          <w:sz w:val="22"/>
          <w:szCs w:val="22"/>
        </w:rPr>
        <w:t xml:space="preserve"> </w:t>
      </w:r>
      <w:proofErr w:type="spellStart"/>
      <w:r w:rsidRPr="00F67943">
        <w:rPr>
          <w:rFonts w:cs="Arial"/>
          <w:sz w:val="22"/>
          <w:szCs w:val="22"/>
        </w:rPr>
        <w:t>amb</w:t>
      </w:r>
      <w:proofErr w:type="spellEnd"/>
      <w:r w:rsidRPr="00F67943">
        <w:rPr>
          <w:rFonts w:cs="Arial"/>
          <w:spacing w:val="-5"/>
          <w:sz w:val="22"/>
          <w:szCs w:val="22"/>
        </w:rPr>
        <w:t xml:space="preserve"> </w:t>
      </w:r>
      <w:proofErr w:type="spellStart"/>
      <w:r w:rsidRPr="00F67943">
        <w:rPr>
          <w:rFonts w:cs="Arial"/>
          <w:sz w:val="22"/>
          <w:szCs w:val="22"/>
        </w:rPr>
        <w:t>els</w:t>
      </w:r>
      <w:proofErr w:type="spellEnd"/>
      <w:r w:rsidRPr="00F67943">
        <w:rPr>
          <w:rFonts w:cs="Arial"/>
          <w:spacing w:val="-4"/>
          <w:sz w:val="22"/>
          <w:szCs w:val="22"/>
        </w:rPr>
        <w:t xml:space="preserve"> </w:t>
      </w:r>
      <w:proofErr w:type="spellStart"/>
      <w:r w:rsidRPr="00F67943">
        <w:rPr>
          <w:rFonts w:cs="Arial"/>
          <w:sz w:val="22"/>
          <w:szCs w:val="22"/>
        </w:rPr>
        <w:t>requeriments</w:t>
      </w:r>
      <w:proofErr w:type="spellEnd"/>
      <w:r w:rsidRPr="00F67943">
        <w:rPr>
          <w:rFonts w:cs="Arial"/>
          <w:sz w:val="22"/>
          <w:szCs w:val="22"/>
        </w:rPr>
        <w:t xml:space="preserve"> del </w:t>
      </w:r>
      <w:proofErr w:type="spellStart"/>
      <w:r w:rsidRPr="00F67943">
        <w:rPr>
          <w:rFonts w:cs="Arial"/>
          <w:sz w:val="22"/>
          <w:szCs w:val="22"/>
        </w:rPr>
        <w:t>plec</w:t>
      </w:r>
      <w:proofErr w:type="spellEnd"/>
      <w:r w:rsidRPr="00F67943">
        <w:rPr>
          <w:rFonts w:cs="Arial"/>
          <w:sz w:val="22"/>
          <w:szCs w:val="22"/>
        </w:rPr>
        <w:t xml:space="preserve">, </w:t>
      </w:r>
      <w:proofErr w:type="spellStart"/>
      <w:r w:rsidRPr="00F67943">
        <w:rPr>
          <w:rFonts w:cs="Arial"/>
          <w:sz w:val="22"/>
          <w:szCs w:val="22"/>
        </w:rPr>
        <w:t>fins</w:t>
      </w:r>
      <w:proofErr w:type="spellEnd"/>
      <w:r w:rsidRPr="00F67943">
        <w:rPr>
          <w:rFonts w:cs="Arial"/>
          <w:sz w:val="22"/>
          <w:szCs w:val="22"/>
        </w:rPr>
        <w:t xml:space="preserve"> a un </w:t>
      </w:r>
      <w:proofErr w:type="spellStart"/>
      <w:r w:rsidRPr="00F67943">
        <w:rPr>
          <w:rFonts w:cs="Arial"/>
          <w:sz w:val="22"/>
          <w:szCs w:val="22"/>
        </w:rPr>
        <w:t>màxim</w:t>
      </w:r>
      <w:proofErr w:type="spellEnd"/>
      <w:r w:rsidRPr="00F67943">
        <w:rPr>
          <w:rFonts w:cs="Arial"/>
          <w:sz w:val="22"/>
          <w:szCs w:val="22"/>
        </w:rPr>
        <w:t xml:space="preserve"> de 10 </w:t>
      </w:r>
      <w:proofErr w:type="spellStart"/>
      <w:r w:rsidRPr="00F67943">
        <w:rPr>
          <w:rFonts w:cs="Arial"/>
          <w:sz w:val="22"/>
          <w:szCs w:val="22"/>
        </w:rPr>
        <w:t>desenvolupaments</w:t>
      </w:r>
      <w:proofErr w:type="spellEnd"/>
      <w:r w:rsidRPr="00F67943">
        <w:rPr>
          <w:rFonts w:cs="Arial"/>
          <w:sz w:val="22"/>
          <w:szCs w:val="22"/>
        </w:rPr>
        <w:t>.</w:t>
      </w:r>
    </w:p>
    <w:p w14:paraId="1CDF8B7F"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Durant</w:t>
      </w:r>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contracte,</w:t>
      </w:r>
      <w:r w:rsidRPr="00F67943">
        <w:rPr>
          <w:rFonts w:cs="Arial"/>
          <w:spacing w:val="-4"/>
          <w:sz w:val="22"/>
          <w:szCs w:val="22"/>
        </w:rPr>
        <w:t xml:space="preserve"> </w:t>
      </w:r>
      <w:proofErr w:type="spellStart"/>
      <w:r w:rsidRPr="00F67943">
        <w:rPr>
          <w:rFonts w:cs="Arial"/>
          <w:sz w:val="22"/>
          <w:szCs w:val="22"/>
        </w:rPr>
        <w:t>s’acordarà</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unitats</w:t>
      </w:r>
      <w:proofErr w:type="spellEnd"/>
      <w:r w:rsidRPr="00F67943">
        <w:rPr>
          <w:rFonts w:cs="Arial"/>
          <w:spacing w:val="-3"/>
          <w:sz w:val="22"/>
          <w:szCs w:val="22"/>
        </w:rPr>
        <w:t xml:space="preserve"> </w:t>
      </w:r>
      <w:r w:rsidRPr="00F67943">
        <w:rPr>
          <w:rFonts w:cs="Arial"/>
          <w:sz w:val="22"/>
          <w:szCs w:val="22"/>
        </w:rPr>
        <w:t>promotores</w:t>
      </w:r>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repte</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seva</w:t>
      </w:r>
      <w:proofErr w:type="spellEnd"/>
      <w:r w:rsidRPr="00F67943">
        <w:rPr>
          <w:rFonts w:cs="Arial"/>
          <w:sz w:val="22"/>
          <w:szCs w:val="22"/>
        </w:rPr>
        <w:t xml:space="preserve"> </w:t>
      </w:r>
      <w:proofErr w:type="spellStart"/>
      <w:r w:rsidRPr="00F67943">
        <w:rPr>
          <w:rFonts w:cs="Arial"/>
          <w:spacing w:val="-2"/>
          <w:sz w:val="22"/>
          <w:szCs w:val="22"/>
        </w:rPr>
        <w:t>implementació</w:t>
      </w:r>
      <w:proofErr w:type="spellEnd"/>
      <w:r w:rsidRPr="00F67943">
        <w:rPr>
          <w:rFonts w:cs="Arial"/>
          <w:spacing w:val="-2"/>
          <w:sz w:val="22"/>
          <w:szCs w:val="22"/>
        </w:rPr>
        <w:t>.</w:t>
      </w:r>
    </w:p>
    <w:p w14:paraId="46F758E2"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1A19B676"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10</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8"/>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30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77996F8"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9</w:t>
      </w:r>
      <w:r w:rsidRPr="00F67943">
        <w:rPr>
          <w:rFonts w:ascii="Arial" w:hAnsi="Arial" w:cs="Arial"/>
          <w:spacing w:val="-4"/>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b/>
          <w:sz w:val="22"/>
          <w:szCs w:val="22"/>
        </w:rPr>
        <w:t>27</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EA19A96"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8</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58B434F2"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7</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21</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4601A8F"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6</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45E78FFA"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lastRenderedPageBreak/>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15</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5F8B5438"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4</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12</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7F2ABF7B"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9</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600DB67"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9EDD2DE"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d’1</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3</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3BF36F7"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no</w:t>
      </w:r>
      <w:r w:rsidRPr="00F67943">
        <w:rPr>
          <w:rFonts w:ascii="Arial" w:hAnsi="Arial" w:cs="Arial"/>
          <w:spacing w:val="-7"/>
          <w:sz w:val="22"/>
          <w:szCs w:val="22"/>
        </w:rPr>
        <w:t xml:space="preserve"> </w:t>
      </w:r>
      <w:r w:rsidRPr="00F67943">
        <w:rPr>
          <w:rFonts w:ascii="Arial" w:hAnsi="Arial" w:cs="Arial"/>
          <w:sz w:val="22"/>
          <w:szCs w:val="22"/>
        </w:rPr>
        <w:t>s’aporta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nou,</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4520BDC" w14:textId="77777777" w:rsidR="007F229E" w:rsidRPr="00F67943" w:rsidRDefault="007F229E" w:rsidP="007F229E">
      <w:pPr>
        <w:pStyle w:val="Pargrafdellista"/>
        <w:widowControl w:val="0"/>
        <w:tabs>
          <w:tab w:val="left" w:pos="928"/>
        </w:tabs>
        <w:autoSpaceDE w:val="0"/>
        <w:autoSpaceDN w:val="0"/>
        <w:spacing w:before="240"/>
        <w:ind w:left="928"/>
        <w:contextualSpacing w:val="0"/>
        <w:jc w:val="both"/>
        <w:rPr>
          <w:rFonts w:ascii="Arial" w:hAnsi="Arial" w:cs="Arial"/>
          <w:b/>
          <w:sz w:val="22"/>
          <w:szCs w:val="22"/>
        </w:rPr>
      </w:pPr>
    </w:p>
    <w:p w14:paraId="19AB292B" w14:textId="5DDA0AC4" w:rsidR="00734750" w:rsidRPr="00F67943" w:rsidRDefault="00734750" w:rsidP="00E63F28">
      <w:pPr>
        <w:pStyle w:val="Ttol4"/>
        <w:numPr>
          <w:ilvl w:val="0"/>
          <w:numId w:val="43"/>
        </w:numPr>
        <w:tabs>
          <w:tab w:val="left" w:pos="567"/>
          <w:tab w:val="left" w:pos="851"/>
        </w:tabs>
        <w:jc w:val="both"/>
        <w:rPr>
          <w:rFonts w:ascii="Arial" w:hAnsi="Arial" w:cs="Arial"/>
          <w:b/>
          <w:bCs/>
          <w:i w:val="0"/>
          <w:iCs w:val="0"/>
          <w:color w:val="auto"/>
        </w:rPr>
      </w:pPr>
      <w:r w:rsidRPr="00F67943">
        <w:rPr>
          <w:rFonts w:ascii="Arial" w:hAnsi="Arial" w:cs="Arial"/>
          <w:b/>
          <w:bCs/>
          <w:i w:val="0"/>
          <w:iCs w:val="0"/>
          <w:color w:val="auto"/>
        </w:rPr>
        <w:t>Nous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casos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addicionals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mòdul</w:t>
      </w:r>
      <w:r w:rsidRPr="00F67943">
        <w:rPr>
          <w:rFonts w:ascii="Arial" w:hAnsi="Arial" w:cs="Arial"/>
          <w:b/>
          <w:bCs/>
          <w:i w:val="0"/>
          <w:iCs w:val="0"/>
          <w:color w:val="auto"/>
          <w:spacing w:val="-9"/>
        </w:rPr>
        <w:t xml:space="preserve"> </w:t>
      </w:r>
      <w:r w:rsidRPr="00F67943">
        <w:rPr>
          <w:rFonts w:ascii="Arial" w:hAnsi="Arial" w:cs="Arial"/>
          <w:b/>
          <w:bCs/>
          <w:i w:val="0"/>
          <w:iCs w:val="0"/>
          <w:color w:val="auto"/>
          <w:spacing w:val="-2"/>
        </w:rPr>
        <w:t>d’operació</w:t>
      </w:r>
    </w:p>
    <w:p w14:paraId="56570DD8"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3"/>
          <w:sz w:val="22"/>
          <w:szCs w:val="22"/>
        </w:rPr>
        <w:t xml:space="preserve"> </w:t>
      </w:r>
      <w:r w:rsidRPr="00F67943">
        <w:rPr>
          <w:rFonts w:cs="Arial"/>
          <w:sz w:val="22"/>
          <w:szCs w:val="22"/>
        </w:rPr>
        <w:t>valora</w:t>
      </w:r>
      <w:r w:rsidRPr="00F67943">
        <w:rPr>
          <w:rFonts w:cs="Arial"/>
          <w:spacing w:val="-2"/>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major</w:t>
      </w:r>
      <w:proofErr w:type="spellEnd"/>
      <w:r w:rsidRPr="00F67943">
        <w:rPr>
          <w:rFonts w:cs="Arial"/>
          <w:spacing w:val="-3"/>
          <w:sz w:val="22"/>
          <w:szCs w:val="22"/>
        </w:rPr>
        <w:t xml:space="preserve"> </w:t>
      </w:r>
      <w:r w:rsidRPr="00F67943">
        <w:rPr>
          <w:rFonts w:cs="Arial"/>
          <w:sz w:val="22"/>
          <w:szCs w:val="22"/>
        </w:rPr>
        <w:t>nombre</w:t>
      </w:r>
      <w:r w:rsidRPr="00F67943">
        <w:rPr>
          <w:rFonts w:cs="Arial"/>
          <w:spacing w:val="-4"/>
          <w:sz w:val="22"/>
          <w:szCs w:val="22"/>
        </w:rPr>
        <w:t xml:space="preserve"> </w:t>
      </w:r>
      <w:r w:rsidRPr="00F67943">
        <w:rPr>
          <w:rFonts w:cs="Arial"/>
          <w:sz w:val="22"/>
          <w:szCs w:val="22"/>
        </w:rPr>
        <w:t>de</w:t>
      </w:r>
      <w:r w:rsidRPr="00F67943">
        <w:rPr>
          <w:rFonts w:cs="Arial"/>
          <w:spacing w:val="-4"/>
          <w:sz w:val="22"/>
          <w:szCs w:val="22"/>
        </w:rPr>
        <w:t xml:space="preserve"> </w:t>
      </w:r>
      <w:proofErr w:type="spellStart"/>
      <w:r w:rsidRPr="00F67943">
        <w:rPr>
          <w:rFonts w:cs="Arial"/>
          <w:sz w:val="22"/>
          <w:szCs w:val="22"/>
        </w:rPr>
        <w:t>desenvolupaments</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proofErr w:type="spellStart"/>
      <w:r w:rsidRPr="00F67943">
        <w:rPr>
          <w:rFonts w:cs="Arial"/>
          <w:sz w:val="22"/>
          <w:szCs w:val="22"/>
        </w:rPr>
        <w:t>nous</w:t>
      </w:r>
      <w:proofErr w:type="spellEnd"/>
      <w:r w:rsidRPr="00F67943">
        <w:rPr>
          <w:rFonts w:cs="Arial"/>
          <w:spacing w:val="-3"/>
          <w:sz w:val="22"/>
          <w:szCs w:val="22"/>
        </w:rPr>
        <w:t xml:space="preserve"> </w:t>
      </w:r>
      <w:r w:rsidRPr="00F67943">
        <w:rPr>
          <w:rFonts w:cs="Arial"/>
          <w:sz w:val="22"/>
          <w:szCs w:val="22"/>
        </w:rPr>
        <w:t>casos</w:t>
      </w:r>
      <w:r w:rsidRPr="00F67943">
        <w:rPr>
          <w:rFonts w:cs="Arial"/>
          <w:spacing w:val="-3"/>
          <w:sz w:val="22"/>
          <w:szCs w:val="22"/>
        </w:rPr>
        <w:t xml:space="preserve"> </w:t>
      </w:r>
      <w:proofErr w:type="spellStart"/>
      <w:r w:rsidRPr="00F67943">
        <w:rPr>
          <w:rFonts w:cs="Arial"/>
          <w:sz w:val="22"/>
          <w:szCs w:val="22"/>
        </w:rPr>
        <w:t>d’ús</w:t>
      </w:r>
      <w:proofErr w:type="spellEnd"/>
      <w:r w:rsidRPr="00F67943">
        <w:rPr>
          <w:rFonts w:cs="Arial"/>
          <w:spacing w:val="-3"/>
          <w:sz w:val="22"/>
          <w:szCs w:val="22"/>
        </w:rPr>
        <w:t xml:space="preserve"> </w:t>
      </w:r>
      <w:proofErr w:type="spellStart"/>
      <w:r w:rsidRPr="00F67943">
        <w:rPr>
          <w:rFonts w:cs="Arial"/>
          <w:sz w:val="22"/>
          <w:szCs w:val="22"/>
        </w:rPr>
        <w:t>addicionals</w:t>
      </w:r>
      <w:proofErr w:type="spellEnd"/>
      <w:r w:rsidRPr="00F67943">
        <w:rPr>
          <w:rFonts w:cs="Arial"/>
          <w:spacing w:val="-3"/>
          <w:sz w:val="22"/>
          <w:szCs w:val="22"/>
        </w:rPr>
        <w:t xml:space="preserve"> </w:t>
      </w:r>
      <w:r w:rsidRPr="00F67943">
        <w:rPr>
          <w:rFonts w:cs="Arial"/>
          <w:sz w:val="22"/>
          <w:szCs w:val="22"/>
        </w:rPr>
        <w:t xml:space="preserve">del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d’operació</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w:t>
      </w:r>
      <w:proofErr w:type="spellStart"/>
      <w:r w:rsidRPr="00F67943">
        <w:rPr>
          <w:rFonts w:cs="Arial"/>
          <w:sz w:val="22"/>
          <w:szCs w:val="22"/>
        </w:rPr>
        <w:t>plec</w:t>
      </w:r>
      <w:proofErr w:type="spellEnd"/>
      <w:r w:rsidRPr="00F67943">
        <w:rPr>
          <w:rFonts w:cs="Arial"/>
          <w:sz w:val="22"/>
          <w:szCs w:val="22"/>
        </w:rPr>
        <w:t xml:space="preserve">, </w:t>
      </w:r>
      <w:proofErr w:type="spellStart"/>
      <w:r w:rsidRPr="00F67943">
        <w:rPr>
          <w:rFonts w:cs="Arial"/>
          <w:sz w:val="22"/>
          <w:szCs w:val="22"/>
        </w:rPr>
        <w:t>fins</w:t>
      </w:r>
      <w:proofErr w:type="spellEnd"/>
      <w:r w:rsidRPr="00F67943">
        <w:rPr>
          <w:rFonts w:cs="Arial"/>
          <w:sz w:val="22"/>
          <w:szCs w:val="22"/>
        </w:rPr>
        <w:t xml:space="preserve"> a un </w:t>
      </w:r>
      <w:proofErr w:type="spellStart"/>
      <w:r w:rsidRPr="00F67943">
        <w:rPr>
          <w:rFonts w:cs="Arial"/>
          <w:sz w:val="22"/>
          <w:szCs w:val="22"/>
        </w:rPr>
        <w:t>màxim</w:t>
      </w:r>
      <w:proofErr w:type="spellEnd"/>
      <w:r w:rsidRPr="00F67943">
        <w:rPr>
          <w:rFonts w:cs="Arial"/>
          <w:sz w:val="22"/>
          <w:szCs w:val="22"/>
        </w:rPr>
        <w:t xml:space="preserve"> de 10 </w:t>
      </w:r>
      <w:proofErr w:type="spellStart"/>
      <w:r w:rsidRPr="00F67943">
        <w:rPr>
          <w:rFonts w:cs="Arial"/>
          <w:sz w:val="22"/>
          <w:szCs w:val="22"/>
        </w:rPr>
        <w:t>desenvolupaments</w:t>
      </w:r>
      <w:proofErr w:type="spellEnd"/>
      <w:r w:rsidRPr="00F67943">
        <w:rPr>
          <w:rFonts w:cs="Arial"/>
          <w:sz w:val="22"/>
          <w:szCs w:val="22"/>
        </w:rPr>
        <w:t>.</w:t>
      </w:r>
    </w:p>
    <w:p w14:paraId="64BAEC49"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Durant</w:t>
      </w:r>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contracte,</w:t>
      </w:r>
      <w:r w:rsidRPr="00F67943">
        <w:rPr>
          <w:rFonts w:cs="Arial"/>
          <w:spacing w:val="-4"/>
          <w:sz w:val="22"/>
          <w:szCs w:val="22"/>
        </w:rPr>
        <w:t xml:space="preserve"> </w:t>
      </w:r>
      <w:proofErr w:type="spellStart"/>
      <w:r w:rsidRPr="00F67943">
        <w:rPr>
          <w:rFonts w:cs="Arial"/>
          <w:sz w:val="22"/>
          <w:szCs w:val="22"/>
        </w:rPr>
        <w:t>s’acordarà</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unitats</w:t>
      </w:r>
      <w:proofErr w:type="spellEnd"/>
      <w:r w:rsidRPr="00F67943">
        <w:rPr>
          <w:rFonts w:cs="Arial"/>
          <w:spacing w:val="-3"/>
          <w:sz w:val="22"/>
          <w:szCs w:val="22"/>
        </w:rPr>
        <w:t xml:space="preserve"> </w:t>
      </w:r>
      <w:r w:rsidRPr="00F67943">
        <w:rPr>
          <w:rFonts w:cs="Arial"/>
          <w:sz w:val="22"/>
          <w:szCs w:val="22"/>
        </w:rPr>
        <w:t>promotores</w:t>
      </w:r>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repte</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seva</w:t>
      </w:r>
      <w:proofErr w:type="spellEnd"/>
      <w:r w:rsidRPr="00F67943">
        <w:rPr>
          <w:rFonts w:cs="Arial"/>
          <w:sz w:val="22"/>
          <w:szCs w:val="22"/>
        </w:rPr>
        <w:t xml:space="preserve"> </w:t>
      </w:r>
      <w:proofErr w:type="spellStart"/>
      <w:r w:rsidRPr="00F67943">
        <w:rPr>
          <w:rFonts w:cs="Arial"/>
          <w:spacing w:val="-2"/>
          <w:sz w:val="22"/>
          <w:szCs w:val="22"/>
        </w:rPr>
        <w:t>implementació</w:t>
      </w:r>
      <w:proofErr w:type="spellEnd"/>
      <w:r w:rsidRPr="00F67943">
        <w:rPr>
          <w:rFonts w:cs="Arial"/>
          <w:spacing w:val="-2"/>
          <w:sz w:val="22"/>
          <w:szCs w:val="22"/>
        </w:rPr>
        <w:t>.</w:t>
      </w:r>
    </w:p>
    <w:p w14:paraId="72079E08"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6"/>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6"/>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7"/>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2946A03A"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10</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8"/>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30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57DACB6"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9</w:t>
      </w:r>
      <w:r w:rsidRPr="00F67943">
        <w:rPr>
          <w:rFonts w:ascii="Arial" w:hAnsi="Arial" w:cs="Arial"/>
          <w:spacing w:val="-4"/>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27</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1577B37"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8</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41EB030"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7</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21</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85A1F05"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6</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464C6C8"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15</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92A9078"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4</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12</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0F50CB4"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9</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33F54FAD"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lastRenderedPageBreak/>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4FE641B"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d’1</w:t>
      </w:r>
      <w:r w:rsidRPr="00F67943">
        <w:rPr>
          <w:rFonts w:ascii="Arial" w:hAnsi="Arial" w:cs="Arial"/>
          <w:spacing w:val="-7"/>
          <w:sz w:val="22"/>
          <w:szCs w:val="22"/>
        </w:rPr>
        <w:t xml:space="preserve"> </w:t>
      </w:r>
      <w:r w:rsidRPr="00F67943">
        <w:rPr>
          <w:rFonts w:ascii="Arial" w:hAnsi="Arial" w:cs="Arial"/>
          <w:sz w:val="22"/>
          <w:szCs w:val="22"/>
        </w:rPr>
        <w:t>cas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3</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E534BDC"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no</w:t>
      </w:r>
      <w:r w:rsidRPr="00F67943">
        <w:rPr>
          <w:rFonts w:ascii="Arial" w:hAnsi="Arial" w:cs="Arial"/>
          <w:spacing w:val="-7"/>
          <w:sz w:val="22"/>
          <w:szCs w:val="22"/>
        </w:rPr>
        <w:t xml:space="preserve"> </w:t>
      </w:r>
      <w:r w:rsidRPr="00F67943">
        <w:rPr>
          <w:rFonts w:ascii="Arial" w:hAnsi="Arial" w:cs="Arial"/>
          <w:sz w:val="22"/>
          <w:szCs w:val="22"/>
        </w:rPr>
        <w:t>s’aporta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nou,</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és</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2C91E78D" w14:textId="77777777" w:rsidR="00734750" w:rsidRPr="00F67943" w:rsidRDefault="00734750" w:rsidP="00417A65">
      <w:pPr>
        <w:pStyle w:val="Textindependent"/>
        <w:spacing w:before="107"/>
        <w:rPr>
          <w:rFonts w:cs="Arial"/>
          <w:b/>
          <w:sz w:val="22"/>
          <w:szCs w:val="22"/>
        </w:rPr>
      </w:pPr>
    </w:p>
    <w:p w14:paraId="746CE1A3" w14:textId="01E90472" w:rsidR="00734750" w:rsidRPr="00F67943" w:rsidRDefault="00734750" w:rsidP="00E63F28">
      <w:pPr>
        <w:pStyle w:val="Ttol4"/>
        <w:numPr>
          <w:ilvl w:val="0"/>
          <w:numId w:val="43"/>
        </w:numPr>
        <w:tabs>
          <w:tab w:val="left" w:pos="567"/>
        </w:tabs>
        <w:jc w:val="both"/>
        <w:rPr>
          <w:rFonts w:ascii="Arial" w:hAnsi="Arial" w:cs="Arial"/>
          <w:b/>
          <w:bCs/>
          <w:i w:val="0"/>
          <w:iCs w:val="0"/>
          <w:color w:val="auto"/>
        </w:rPr>
      </w:pPr>
      <w:bookmarkStart w:id="31" w:name="j._Noves_sortides_a_incorporar_al_mòdul_"/>
      <w:bookmarkEnd w:id="31"/>
      <w:r w:rsidRPr="00F67943">
        <w:rPr>
          <w:rFonts w:ascii="Arial" w:hAnsi="Arial" w:cs="Arial"/>
          <w:b/>
          <w:bCs/>
          <w:i w:val="0"/>
          <w:iCs w:val="0"/>
          <w:color w:val="auto"/>
        </w:rPr>
        <w:t>Noves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sortides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w:t>
      </w:r>
      <w:r w:rsidRPr="00F67943">
        <w:rPr>
          <w:rFonts w:ascii="Arial" w:hAnsi="Arial" w:cs="Arial"/>
          <w:b/>
          <w:bCs/>
          <w:i w:val="0"/>
          <w:iCs w:val="0"/>
          <w:color w:val="auto"/>
          <w:spacing w:val="-9"/>
        </w:rPr>
        <w:t xml:space="preserve"> </w:t>
      </w:r>
      <w:r w:rsidRPr="00F67943">
        <w:rPr>
          <w:rFonts w:ascii="Arial" w:hAnsi="Arial" w:cs="Arial"/>
          <w:b/>
          <w:bCs/>
          <w:i w:val="0"/>
          <w:iCs w:val="0"/>
          <w:color w:val="auto"/>
        </w:rPr>
        <w:t>incorporar</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mòdul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d’exportació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i</w:t>
      </w:r>
      <w:r w:rsidRPr="00F67943">
        <w:rPr>
          <w:rFonts w:ascii="Arial" w:hAnsi="Arial" w:cs="Arial"/>
          <w:b/>
          <w:bCs/>
          <w:i w:val="0"/>
          <w:iCs w:val="0"/>
          <w:color w:val="auto"/>
          <w:spacing w:val="-9"/>
        </w:rPr>
        <w:t xml:space="preserve"> </w:t>
      </w:r>
      <w:r w:rsidRPr="00F67943">
        <w:rPr>
          <w:rFonts w:ascii="Arial" w:hAnsi="Arial" w:cs="Arial"/>
          <w:b/>
          <w:bCs/>
          <w:i w:val="0"/>
          <w:iCs w:val="0"/>
          <w:color w:val="auto"/>
        </w:rPr>
        <w:t>presentació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9"/>
        </w:rPr>
        <w:t xml:space="preserve"> </w:t>
      </w:r>
      <w:r w:rsidRPr="00F67943">
        <w:rPr>
          <w:rFonts w:ascii="Arial" w:hAnsi="Arial" w:cs="Arial"/>
          <w:b/>
          <w:bCs/>
          <w:i w:val="0"/>
          <w:iCs w:val="0"/>
          <w:color w:val="auto"/>
          <w:spacing w:val="-2"/>
        </w:rPr>
        <w:t>resultats</w:t>
      </w:r>
    </w:p>
    <w:p w14:paraId="10192D1E"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Es</w:t>
      </w:r>
      <w:r w:rsidRPr="00F67943">
        <w:rPr>
          <w:rFonts w:cs="Arial"/>
          <w:spacing w:val="-3"/>
          <w:sz w:val="22"/>
          <w:szCs w:val="22"/>
        </w:rPr>
        <w:t xml:space="preserve"> </w:t>
      </w:r>
      <w:r w:rsidRPr="00F67943">
        <w:rPr>
          <w:rFonts w:cs="Arial"/>
          <w:sz w:val="22"/>
          <w:szCs w:val="22"/>
        </w:rPr>
        <w:t>valora</w:t>
      </w:r>
      <w:r w:rsidRPr="00F67943">
        <w:rPr>
          <w:rFonts w:cs="Arial"/>
          <w:spacing w:val="-4"/>
          <w:sz w:val="22"/>
          <w:szCs w:val="22"/>
        </w:rPr>
        <w:t xml:space="preserve"> </w:t>
      </w:r>
      <w:r w:rsidRPr="00F67943">
        <w:rPr>
          <w:rFonts w:cs="Arial"/>
          <w:sz w:val="22"/>
          <w:szCs w:val="22"/>
        </w:rPr>
        <w:t>el</w:t>
      </w:r>
      <w:r w:rsidRPr="00F67943">
        <w:rPr>
          <w:rFonts w:cs="Arial"/>
          <w:spacing w:val="-3"/>
          <w:sz w:val="22"/>
          <w:szCs w:val="22"/>
        </w:rPr>
        <w:t xml:space="preserve"> </w:t>
      </w:r>
      <w:proofErr w:type="spellStart"/>
      <w:r w:rsidRPr="00F67943">
        <w:rPr>
          <w:rFonts w:cs="Arial"/>
          <w:sz w:val="22"/>
          <w:szCs w:val="22"/>
        </w:rPr>
        <w:t>major</w:t>
      </w:r>
      <w:proofErr w:type="spellEnd"/>
      <w:r w:rsidRPr="00F67943">
        <w:rPr>
          <w:rFonts w:cs="Arial"/>
          <w:spacing w:val="-3"/>
          <w:sz w:val="22"/>
          <w:szCs w:val="22"/>
        </w:rPr>
        <w:t xml:space="preserve"> </w:t>
      </w:r>
      <w:r w:rsidRPr="00F67943">
        <w:rPr>
          <w:rFonts w:cs="Arial"/>
          <w:sz w:val="22"/>
          <w:szCs w:val="22"/>
        </w:rPr>
        <w:t>nombre</w:t>
      </w:r>
      <w:r w:rsidRPr="00F67943">
        <w:rPr>
          <w:rFonts w:cs="Arial"/>
          <w:spacing w:val="-4"/>
          <w:sz w:val="22"/>
          <w:szCs w:val="22"/>
        </w:rPr>
        <w:t xml:space="preserve"> </w:t>
      </w:r>
      <w:r w:rsidRPr="00F67943">
        <w:rPr>
          <w:rFonts w:cs="Arial"/>
          <w:sz w:val="22"/>
          <w:szCs w:val="22"/>
        </w:rPr>
        <w:t>de</w:t>
      </w:r>
      <w:r w:rsidRPr="00F67943">
        <w:rPr>
          <w:rFonts w:cs="Arial"/>
          <w:spacing w:val="-2"/>
          <w:sz w:val="22"/>
          <w:szCs w:val="22"/>
        </w:rPr>
        <w:t xml:space="preserve"> </w:t>
      </w:r>
      <w:proofErr w:type="spellStart"/>
      <w:r w:rsidRPr="00F67943">
        <w:rPr>
          <w:rFonts w:cs="Arial"/>
          <w:sz w:val="22"/>
          <w:szCs w:val="22"/>
        </w:rPr>
        <w:t>desenvolupaments</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noves</w:t>
      </w:r>
      <w:r w:rsidRPr="00F67943">
        <w:rPr>
          <w:rFonts w:cs="Arial"/>
          <w:spacing w:val="-4"/>
          <w:sz w:val="22"/>
          <w:szCs w:val="22"/>
        </w:rPr>
        <w:t xml:space="preserve"> </w:t>
      </w:r>
      <w:proofErr w:type="spellStart"/>
      <w:r w:rsidRPr="00F67943">
        <w:rPr>
          <w:rFonts w:cs="Arial"/>
          <w:sz w:val="22"/>
          <w:szCs w:val="22"/>
        </w:rPr>
        <w:t>sortides</w:t>
      </w:r>
      <w:proofErr w:type="spellEnd"/>
      <w:r w:rsidRPr="00F67943">
        <w:rPr>
          <w:rFonts w:cs="Arial"/>
          <w:spacing w:val="-3"/>
          <w:sz w:val="22"/>
          <w:szCs w:val="22"/>
        </w:rPr>
        <w:t xml:space="preserve"> </w:t>
      </w:r>
      <w:r w:rsidRPr="00F67943">
        <w:rPr>
          <w:rFonts w:cs="Arial"/>
          <w:sz w:val="22"/>
          <w:szCs w:val="22"/>
        </w:rPr>
        <w:t>a</w:t>
      </w:r>
      <w:r w:rsidRPr="00F67943">
        <w:rPr>
          <w:rFonts w:cs="Arial"/>
          <w:spacing w:val="-4"/>
          <w:sz w:val="22"/>
          <w:szCs w:val="22"/>
        </w:rPr>
        <w:t xml:space="preserve"> </w:t>
      </w:r>
      <w:r w:rsidRPr="00F67943">
        <w:rPr>
          <w:rFonts w:cs="Arial"/>
          <w:sz w:val="22"/>
          <w:szCs w:val="22"/>
        </w:rPr>
        <w:t>incorporar</w:t>
      </w:r>
      <w:r w:rsidRPr="00F67943">
        <w:rPr>
          <w:rFonts w:cs="Arial"/>
          <w:spacing w:val="-4"/>
          <w:sz w:val="22"/>
          <w:szCs w:val="22"/>
        </w:rPr>
        <w:t xml:space="preserve"> </w:t>
      </w:r>
      <w:r w:rsidRPr="00F67943">
        <w:rPr>
          <w:rFonts w:cs="Arial"/>
          <w:sz w:val="22"/>
          <w:szCs w:val="22"/>
        </w:rPr>
        <w:t>al</w:t>
      </w:r>
      <w:r w:rsidRPr="00F67943">
        <w:rPr>
          <w:rFonts w:cs="Arial"/>
          <w:spacing w:val="-4"/>
          <w:sz w:val="22"/>
          <w:szCs w:val="22"/>
        </w:rPr>
        <w:t xml:space="preserve">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d’exportació</w:t>
      </w:r>
      <w:proofErr w:type="spellEnd"/>
      <w:r w:rsidRPr="00F67943">
        <w:rPr>
          <w:rFonts w:cs="Arial"/>
          <w:sz w:val="22"/>
          <w:szCs w:val="22"/>
        </w:rPr>
        <w:t xml:space="preserve"> i </w:t>
      </w:r>
      <w:proofErr w:type="spellStart"/>
      <w:r w:rsidRPr="00F67943">
        <w:rPr>
          <w:rFonts w:cs="Arial"/>
          <w:sz w:val="22"/>
          <w:szCs w:val="22"/>
        </w:rPr>
        <w:t>presentació</w:t>
      </w:r>
      <w:proofErr w:type="spellEnd"/>
      <w:r w:rsidRPr="00F67943">
        <w:rPr>
          <w:rFonts w:cs="Arial"/>
          <w:sz w:val="22"/>
          <w:szCs w:val="22"/>
        </w:rPr>
        <w:t xml:space="preserve"> de </w:t>
      </w:r>
      <w:proofErr w:type="spellStart"/>
      <w:r w:rsidRPr="00F67943">
        <w:rPr>
          <w:rFonts w:cs="Arial"/>
          <w:sz w:val="22"/>
          <w:szCs w:val="22"/>
        </w:rPr>
        <w:t>resultats</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requeriments</w:t>
      </w:r>
      <w:proofErr w:type="spellEnd"/>
      <w:r w:rsidRPr="00F67943">
        <w:rPr>
          <w:rFonts w:cs="Arial"/>
          <w:sz w:val="22"/>
          <w:szCs w:val="22"/>
        </w:rPr>
        <w:t xml:space="preserve"> del </w:t>
      </w:r>
      <w:proofErr w:type="spellStart"/>
      <w:r w:rsidRPr="00F67943">
        <w:rPr>
          <w:rFonts w:cs="Arial"/>
          <w:sz w:val="22"/>
          <w:szCs w:val="22"/>
        </w:rPr>
        <w:t>plec</w:t>
      </w:r>
      <w:proofErr w:type="spellEnd"/>
      <w:r w:rsidRPr="00F67943">
        <w:rPr>
          <w:rFonts w:cs="Arial"/>
          <w:sz w:val="22"/>
          <w:szCs w:val="22"/>
        </w:rPr>
        <w:t xml:space="preserve">, </w:t>
      </w:r>
      <w:proofErr w:type="spellStart"/>
      <w:r w:rsidRPr="00F67943">
        <w:rPr>
          <w:rFonts w:cs="Arial"/>
          <w:sz w:val="22"/>
          <w:szCs w:val="22"/>
        </w:rPr>
        <w:t>fins</w:t>
      </w:r>
      <w:proofErr w:type="spellEnd"/>
      <w:r w:rsidRPr="00F67943">
        <w:rPr>
          <w:rFonts w:cs="Arial"/>
          <w:sz w:val="22"/>
          <w:szCs w:val="22"/>
        </w:rPr>
        <w:t xml:space="preserve"> a un </w:t>
      </w:r>
      <w:proofErr w:type="spellStart"/>
      <w:r w:rsidRPr="00F67943">
        <w:rPr>
          <w:rFonts w:cs="Arial"/>
          <w:sz w:val="22"/>
          <w:szCs w:val="22"/>
        </w:rPr>
        <w:t>màxim</w:t>
      </w:r>
      <w:proofErr w:type="spellEnd"/>
      <w:r w:rsidRPr="00F67943">
        <w:rPr>
          <w:rFonts w:cs="Arial"/>
          <w:sz w:val="22"/>
          <w:szCs w:val="22"/>
        </w:rPr>
        <w:t xml:space="preserve"> de 15 </w:t>
      </w:r>
      <w:proofErr w:type="spellStart"/>
      <w:r w:rsidRPr="00F67943">
        <w:rPr>
          <w:rFonts w:cs="Arial"/>
          <w:sz w:val="22"/>
          <w:szCs w:val="22"/>
        </w:rPr>
        <w:t>desenvolupaments</w:t>
      </w:r>
      <w:proofErr w:type="spellEnd"/>
      <w:r w:rsidRPr="00F67943">
        <w:rPr>
          <w:rFonts w:cs="Arial"/>
          <w:sz w:val="22"/>
          <w:szCs w:val="22"/>
        </w:rPr>
        <w:t>.</w:t>
      </w:r>
    </w:p>
    <w:p w14:paraId="30E497F7"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Durant</w:t>
      </w:r>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contracte,</w:t>
      </w:r>
      <w:r w:rsidRPr="00F67943">
        <w:rPr>
          <w:rFonts w:cs="Arial"/>
          <w:spacing w:val="-4"/>
          <w:sz w:val="22"/>
          <w:szCs w:val="22"/>
        </w:rPr>
        <w:t xml:space="preserve"> </w:t>
      </w:r>
      <w:proofErr w:type="spellStart"/>
      <w:r w:rsidRPr="00F67943">
        <w:rPr>
          <w:rFonts w:cs="Arial"/>
          <w:sz w:val="22"/>
          <w:szCs w:val="22"/>
        </w:rPr>
        <w:t>s’acordarà</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unitats</w:t>
      </w:r>
      <w:proofErr w:type="spellEnd"/>
      <w:r w:rsidRPr="00F67943">
        <w:rPr>
          <w:rFonts w:cs="Arial"/>
          <w:spacing w:val="-4"/>
          <w:sz w:val="22"/>
          <w:szCs w:val="22"/>
        </w:rPr>
        <w:t xml:space="preserve"> </w:t>
      </w:r>
      <w:r w:rsidRPr="00F67943">
        <w:rPr>
          <w:rFonts w:cs="Arial"/>
          <w:sz w:val="22"/>
          <w:szCs w:val="22"/>
        </w:rPr>
        <w:t>promotores</w:t>
      </w:r>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repte</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seva</w:t>
      </w:r>
      <w:proofErr w:type="spellEnd"/>
      <w:r w:rsidRPr="00F67943">
        <w:rPr>
          <w:rFonts w:cs="Arial"/>
          <w:sz w:val="22"/>
          <w:szCs w:val="22"/>
        </w:rPr>
        <w:t xml:space="preserve"> </w:t>
      </w:r>
      <w:proofErr w:type="spellStart"/>
      <w:r w:rsidRPr="00F67943">
        <w:rPr>
          <w:rFonts w:cs="Arial"/>
          <w:spacing w:val="-2"/>
          <w:sz w:val="22"/>
          <w:szCs w:val="22"/>
        </w:rPr>
        <w:t>implementació</w:t>
      </w:r>
      <w:proofErr w:type="spellEnd"/>
      <w:r w:rsidRPr="00F67943">
        <w:rPr>
          <w:rFonts w:cs="Arial"/>
          <w:spacing w:val="-2"/>
          <w:sz w:val="22"/>
          <w:szCs w:val="22"/>
        </w:rPr>
        <w:t>.</w:t>
      </w:r>
    </w:p>
    <w:p w14:paraId="4CA69DD2"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2F0158E2"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15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30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1BB968A"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14</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28</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1833FBBB" w14:textId="77777777" w:rsidR="007F229E"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26</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27F4145" w14:textId="74310905"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24</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56F7CF07"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11</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22</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7BCE2D03"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10</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2FA1B464"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9</w:t>
      </w:r>
      <w:r w:rsidRPr="00F67943">
        <w:rPr>
          <w:rFonts w:ascii="Arial" w:hAnsi="Arial" w:cs="Arial"/>
          <w:spacing w:val="-4"/>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992342C"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8</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8E85FA4"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7</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75A9E061"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6</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12</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111E639"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76B9CB48"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lastRenderedPageBreak/>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4</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50B87A4C"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50389A3D"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681EDD4"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d’1</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18DA56C"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7"/>
          <w:sz w:val="22"/>
          <w:szCs w:val="22"/>
        </w:rPr>
        <w:t xml:space="preserve"> </w:t>
      </w:r>
      <w:r w:rsidRPr="00F67943">
        <w:rPr>
          <w:rFonts w:ascii="Arial" w:hAnsi="Arial" w:cs="Arial"/>
          <w:sz w:val="22"/>
          <w:szCs w:val="22"/>
        </w:rPr>
        <w:t>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nou,</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0DCBE053" w14:textId="77777777" w:rsidR="0097368C" w:rsidRPr="00F67943" w:rsidRDefault="0097368C" w:rsidP="00417A65">
      <w:pPr>
        <w:pStyle w:val="Textindependent2"/>
        <w:spacing w:after="0" w:line="240" w:lineRule="auto"/>
        <w:ind w:left="360"/>
        <w:jc w:val="both"/>
        <w:outlineLvl w:val="0"/>
        <w:rPr>
          <w:rFonts w:ascii="Arial" w:hAnsi="Arial" w:cs="Arial"/>
          <w:b/>
          <w:sz w:val="22"/>
          <w:szCs w:val="22"/>
          <w:u w:val="single"/>
        </w:rPr>
      </w:pPr>
    </w:p>
    <w:p w14:paraId="3E9C24C3" w14:textId="310CF6E6" w:rsidR="00734750" w:rsidRPr="00F67943" w:rsidRDefault="00734750" w:rsidP="00417A65">
      <w:pPr>
        <w:pStyle w:val="Textindependent2"/>
        <w:numPr>
          <w:ilvl w:val="0"/>
          <w:numId w:val="28"/>
        </w:numPr>
        <w:spacing w:after="0" w:line="240" w:lineRule="auto"/>
        <w:jc w:val="both"/>
        <w:outlineLvl w:val="0"/>
        <w:rPr>
          <w:rFonts w:ascii="Arial" w:hAnsi="Arial" w:cs="Arial"/>
          <w:b/>
          <w:sz w:val="22"/>
          <w:szCs w:val="22"/>
        </w:rPr>
      </w:pPr>
      <w:r w:rsidRPr="00F67943">
        <w:rPr>
          <w:rFonts w:ascii="Arial" w:hAnsi="Arial" w:cs="Arial"/>
          <w:b/>
          <w:sz w:val="22"/>
          <w:szCs w:val="22"/>
          <w:u w:val="single"/>
        </w:rPr>
        <w:t>Criteris relacionats amb l’equip mínim de treball:  fins a 12</w:t>
      </w:r>
      <w:r w:rsidR="00D54997" w:rsidRPr="00F67943">
        <w:rPr>
          <w:rFonts w:ascii="Arial" w:hAnsi="Arial" w:cs="Arial"/>
          <w:b/>
          <w:sz w:val="22"/>
          <w:szCs w:val="22"/>
          <w:u w:val="single"/>
        </w:rPr>
        <w:t>0</w:t>
      </w:r>
      <w:r w:rsidRPr="00F67943">
        <w:rPr>
          <w:rFonts w:ascii="Arial" w:hAnsi="Arial" w:cs="Arial"/>
          <w:b/>
          <w:sz w:val="22"/>
          <w:szCs w:val="22"/>
          <w:u w:val="single"/>
        </w:rPr>
        <w:t xml:space="preserve"> punts</w:t>
      </w:r>
    </w:p>
    <w:p w14:paraId="2A2E2706" w14:textId="77777777" w:rsidR="00734750" w:rsidRPr="00F67943" w:rsidRDefault="00734750" w:rsidP="00417A65">
      <w:pPr>
        <w:pStyle w:val="Textindependent"/>
        <w:spacing w:before="106"/>
        <w:rPr>
          <w:rFonts w:cs="Arial"/>
          <w:b/>
          <w:sz w:val="22"/>
          <w:szCs w:val="22"/>
        </w:rPr>
      </w:pPr>
    </w:p>
    <w:p w14:paraId="479BCC86" w14:textId="77777777" w:rsidR="00734750" w:rsidRPr="00F67943" w:rsidRDefault="00734750" w:rsidP="00E63F28">
      <w:pPr>
        <w:pStyle w:val="Pargrafdellista"/>
        <w:widowControl w:val="0"/>
        <w:numPr>
          <w:ilvl w:val="0"/>
          <w:numId w:val="43"/>
        </w:numPr>
        <w:tabs>
          <w:tab w:val="left" w:pos="851"/>
        </w:tabs>
        <w:autoSpaceDE w:val="0"/>
        <w:autoSpaceDN w:val="0"/>
        <w:jc w:val="both"/>
        <w:rPr>
          <w:rFonts w:ascii="Arial" w:hAnsi="Arial" w:cs="Arial"/>
          <w:b/>
          <w:sz w:val="22"/>
          <w:szCs w:val="22"/>
        </w:rPr>
      </w:pPr>
      <w:bookmarkStart w:id="32" w:name="k._Experiència_prèvia_addicional_del/la_"/>
      <w:bookmarkEnd w:id="32"/>
      <w:r w:rsidRPr="00F67943">
        <w:rPr>
          <w:rFonts w:ascii="Arial" w:hAnsi="Arial" w:cs="Arial"/>
          <w:b/>
          <w:sz w:val="22"/>
          <w:szCs w:val="22"/>
        </w:rPr>
        <w:t>Experiència</w:t>
      </w:r>
      <w:r w:rsidRPr="00F67943">
        <w:rPr>
          <w:rFonts w:ascii="Arial" w:hAnsi="Arial" w:cs="Arial"/>
          <w:b/>
          <w:spacing w:val="-12"/>
          <w:sz w:val="22"/>
          <w:szCs w:val="22"/>
        </w:rPr>
        <w:t xml:space="preserve"> </w:t>
      </w:r>
      <w:r w:rsidRPr="00F67943">
        <w:rPr>
          <w:rFonts w:ascii="Arial" w:hAnsi="Arial" w:cs="Arial"/>
          <w:b/>
          <w:sz w:val="22"/>
          <w:szCs w:val="22"/>
        </w:rPr>
        <w:t>prèvia</w:t>
      </w:r>
      <w:r w:rsidRPr="00F67943">
        <w:rPr>
          <w:rFonts w:ascii="Arial" w:hAnsi="Arial" w:cs="Arial"/>
          <w:b/>
          <w:spacing w:val="-11"/>
          <w:sz w:val="22"/>
          <w:szCs w:val="22"/>
        </w:rPr>
        <w:t xml:space="preserve"> </w:t>
      </w:r>
      <w:r w:rsidRPr="00F67943">
        <w:rPr>
          <w:rFonts w:ascii="Arial" w:hAnsi="Arial" w:cs="Arial"/>
          <w:b/>
          <w:sz w:val="22"/>
          <w:szCs w:val="22"/>
        </w:rPr>
        <w:t>addicional</w:t>
      </w:r>
      <w:r w:rsidRPr="00F67943">
        <w:rPr>
          <w:rFonts w:ascii="Arial" w:hAnsi="Arial" w:cs="Arial"/>
          <w:b/>
          <w:spacing w:val="-9"/>
          <w:sz w:val="22"/>
          <w:szCs w:val="22"/>
        </w:rPr>
        <w:t xml:space="preserve"> </w:t>
      </w:r>
      <w:r w:rsidRPr="00F67943">
        <w:rPr>
          <w:rFonts w:ascii="Arial" w:hAnsi="Arial" w:cs="Arial"/>
          <w:b/>
          <w:sz w:val="22"/>
          <w:szCs w:val="22"/>
        </w:rPr>
        <w:t>del/la</w:t>
      </w:r>
      <w:r w:rsidRPr="00F67943">
        <w:rPr>
          <w:rFonts w:ascii="Arial" w:hAnsi="Arial" w:cs="Arial"/>
          <w:b/>
          <w:spacing w:val="-11"/>
          <w:sz w:val="22"/>
          <w:szCs w:val="22"/>
        </w:rPr>
        <w:t xml:space="preserve"> </w:t>
      </w:r>
      <w:r w:rsidRPr="00F67943">
        <w:rPr>
          <w:rFonts w:ascii="Arial" w:hAnsi="Arial" w:cs="Arial"/>
          <w:b/>
          <w:sz w:val="22"/>
          <w:szCs w:val="22"/>
        </w:rPr>
        <w:t>cap</w:t>
      </w:r>
      <w:r w:rsidRPr="00F67943">
        <w:rPr>
          <w:rFonts w:ascii="Arial" w:hAnsi="Arial" w:cs="Arial"/>
          <w:b/>
          <w:spacing w:val="-12"/>
          <w:sz w:val="22"/>
          <w:szCs w:val="22"/>
        </w:rPr>
        <w:t xml:space="preserve"> </w:t>
      </w:r>
      <w:r w:rsidRPr="00F67943">
        <w:rPr>
          <w:rFonts w:ascii="Arial" w:hAnsi="Arial" w:cs="Arial"/>
          <w:b/>
          <w:sz w:val="22"/>
          <w:szCs w:val="22"/>
        </w:rPr>
        <w:t>de</w:t>
      </w:r>
      <w:r w:rsidRPr="00F67943">
        <w:rPr>
          <w:rFonts w:ascii="Arial" w:hAnsi="Arial" w:cs="Arial"/>
          <w:b/>
          <w:spacing w:val="-11"/>
          <w:sz w:val="22"/>
          <w:szCs w:val="22"/>
        </w:rPr>
        <w:t xml:space="preserve"> </w:t>
      </w:r>
      <w:r w:rsidRPr="00F67943">
        <w:rPr>
          <w:rFonts w:ascii="Arial" w:hAnsi="Arial" w:cs="Arial"/>
          <w:b/>
          <w:spacing w:val="-2"/>
          <w:sz w:val="22"/>
          <w:szCs w:val="22"/>
        </w:rPr>
        <w:t>projecte</w:t>
      </w:r>
    </w:p>
    <w:p w14:paraId="77759220" w14:textId="77777777" w:rsidR="00734750" w:rsidRPr="00F67943" w:rsidRDefault="00734750" w:rsidP="000019FE">
      <w:pPr>
        <w:pStyle w:val="Textindependent2"/>
        <w:spacing w:after="0" w:line="240" w:lineRule="auto"/>
        <w:jc w:val="both"/>
        <w:outlineLvl w:val="0"/>
        <w:rPr>
          <w:rFonts w:ascii="Arial" w:hAnsi="Arial" w:cs="Arial"/>
          <w:b/>
          <w:sz w:val="22"/>
          <w:szCs w:val="22"/>
        </w:rPr>
      </w:pPr>
      <w:bookmarkStart w:id="33" w:name="q._Acreditació_del_Curs_de_formació_“Dat"/>
      <w:bookmarkEnd w:id="33"/>
    </w:p>
    <w:p w14:paraId="78DA10DF" w14:textId="77777777" w:rsidR="00D54997" w:rsidRPr="00F67943" w:rsidRDefault="00D54997" w:rsidP="00D54997">
      <w:pPr>
        <w:spacing w:after="0" w:line="240" w:lineRule="auto"/>
        <w:ind w:left="426"/>
        <w:jc w:val="both"/>
        <w:rPr>
          <w:rFonts w:cs="Arial"/>
        </w:rPr>
      </w:pPr>
      <w:r w:rsidRPr="00F67943">
        <w:rPr>
          <w:rFonts w:cs="Arial"/>
        </w:rPr>
        <w:t>Es valora l’experiència prèvia addicional a la requerida com a requisit de solvència tècnica (és a dir, addicional al requisit mínim de 3 anys d’experiència) de la persona que compleixi amb el perfil com a cap de projecte.</w:t>
      </w:r>
    </w:p>
    <w:p w14:paraId="50D64E28" w14:textId="77777777" w:rsidR="00D54997" w:rsidRPr="00F67943" w:rsidRDefault="00D54997" w:rsidP="00D54997">
      <w:pPr>
        <w:spacing w:after="0" w:line="240" w:lineRule="auto"/>
        <w:ind w:left="426"/>
        <w:jc w:val="both"/>
        <w:rPr>
          <w:rFonts w:cs="Arial"/>
        </w:rPr>
      </w:pPr>
    </w:p>
    <w:p w14:paraId="60C63D76" w14:textId="77777777" w:rsidR="00D54997" w:rsidRPr="00F67943" w:rsidRDefault="00D54997" w:rsidP="00D54997">
      <w:pPr>
        <w:spacing w:after="0" w:line="240" w:lineRule="auto"/>
        <w:ind w:left="426"/>
        <w:jc w:val="both"/>
        <w:rPr>
          <w:rFonts w:cs="Arial"/>
        </w:rPr>
      </w:pPr>
      <w:r w:rsidRPr="00F67943">
        <w:rPr>
          <w:rFonts w:cs="Arial"/>
        </w:rPr>
        <w:t xml:space="preserve">Concretament, es valora l’experiència addicional en tasques relacionades amb la planificació, execució i realització de seguiment de projectes, amb experiència professional en la direcció i projectes d’innovació, gestió d’equips, recursos, riscos i pressupost, i comunicació amb </w:t>
      </w:r>
      <w:proofErr w:type="spellStart"/>
      <w:r w:rsidRPr="00F67943">
        <w:rPr>
          <w:rFonts w:cs="Arial"/>
        </w:rPr>
        <w:t>stakeholders</w:t>
      </w:r>
      <w:proofErr w:type="spellEnd"/>
      <w:r w:rsidRPr="00F67943">
        <w:rPr>
          <w:rFonts w:cs="Arial"/>
        </w:rPr>
        <w:t>.</w:t>
      </w:r>
    </w:p>
    <w:p w14:paraId="1E69C95C" w14:textId="77777777" w:rsidR="00D54997" w:rsidRPr="00F67943" w:rsidRDefault="00D54997" w:rsidP="00D54997">
      <w:pPr>
        <w:spacing w:after="0" w:line="240" w:lineRule="auto"/>
        <w:ind w:left="426"/>
        <w:jc w:val="both"/>
        <w:rPr>
          <w:rFonts w:cs="Arial"/>
        </w:rPr>
      </w:pPr>
    </w:p>
    <w:p w14:paraId="3030BAD9"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detallada i certificada d’actuacions en què ha participat, relacionades amb l’objecte del contracte.</w:t>
      </w:r>
    </w:p>
    <w:p w14:paraId="554DD358" w14:textId="77777777" w:rsidR="00D54997" w:rsidRPr="00F67943" w:rsidRDefault="00D54997" w:rsidP="00D54997">
      <w:pPr>
        <w:spacing w:after="0" w:line="240" w:lineRule="auto"/>
        <w:ind w:left="426"/>
        <w:jc w:val="both"/>
        <w:rPr>
          <w:rFonts w:cs="Arial"/>
        </w:rPr>
      </w:pPr>
    </w:p>
    <w:p w14:paraId="587CEEA6" w14:textId="77777777" w:rsidR="00D54997" w:rsidRPr="00F67943" w:rsidRDefault="00D54997" w:rsidP="00D54997">
      <w:pPr>
        <w:spacing w:after="0" w:line="240" w:lineRule="auto"/>
        <w:ind w:left="426"/>
        <w:jc w:val="both"/>
        <w:rPr>
          <w:rFonts w:cs="Arial"/>
        </w:rPr>
      </w:pPr>
      <w:r w:rsidRPr="00F67943">
        <w:rPr>
          <w:rFonts w:cs="Arial"/>
        </w:rPr>
        <w:t xml:space="preserve">La puntuació s'atorgarà per anys complets d'experiència, no sent vàlida cap fracció inferior a l'any. </w:t>
      </w:r>
    </w:p>
    <w:p w14:paraId="2E9932B3" w14:textId="77777777" w:rsidR="00D54997" w:rsidRPr="00F67943" w:rsidRDefault="00D54997" w:rsidP="00D54997">
      <w:pPr>
        <w:spacing w:after="0" w:line="240" w:lineRule="auto"/>
        <w:ind w:left="426"/>
        <w:jc w:val="both"/>
        <w:rPr>
          <w:rFonts w:cs="Arial"/>
        </w:rPr>
      </w:pPr>
    </w:p>
    <w:p w14:paraId="1AB76E0C" w14:textId="472C86B8" w:rsidR="00D54997" w:rsidRPr="00F67943" w:rsidRDefault="00D54997" w:rsidP="00D54997">
      <w:pPr>
        <w:spacing w:after="0" w:line="240" w:lineRule="auto"/>
        <w:ind w:left="426"/>
        <w:jc w:val="both"/>
        <w:rPr>
          <w:rFonts w:cs="Arial"/>
        </w:rPr>
      </w:pPr>
      <w:r w:rsidRPr="00F67943">
        <w:rPr>
          <w:rFonts w:cs="Arial"/>
        </w:rPr>
        <w:t>Es valora d’acord amb el criteri següent:</w:t>
      </w:r>
    </w:p>
    <w:p w14:paraId="588354D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10 anys d’experiència addicional, la valoració és de </w:t>
      </w:r>
      <w:r w:rsidRPr="00F67943">
        <w:rPr>
          <w:rFonts w:cs="Arial"/>
          <w:b/>
          <w:bCs/>
        </w:rPr>
        <w:t>30 punts</w:t>
      </w:r>
    </w:p>
    <w:p w14:paraId="415BD97C"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9 anys d’experiència addicional, la valoració és de </w:t>
      </w:r>
      <w:r w:rsidRPr="00F67943">
        <w:rPr>
          <w:rFonts w:cs="Arial"/>
          <w:b/>
          <w:bCs/>
        </w:rPr>
        <w:t>27 punts</w:t>
      </w:r>
    </w:p>
    <w:p w14:paraId="7BB34827"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8 anys d’experiència addicional, la valoració és de </w:t>
      </w:r>
      <w:r w:rsidRPr="00F67943">
        <w:rPr>
          <w:rFonts w:cs="Arial"/>
          <w:b/>
          <w:bCs/>
        </w:rPr>
        <w:t>24 punts</w:t>
      </w:r>
    </w:p>
    <w:p w14:paraId="27E405C4"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7 anys d’experiència addicional, la valoració és de </w:t>
      </w:r>
      <w:r w:rsidRPr="00F67943">
        <w:rPr>
          <w:rFonts w:cs="Arial"/>
          <w:b/>
          <w:bCs/>
        </w:rPr>
        <w:t>21 punts</w:t>
      </w:r>
    </w:p>
    <w:p w14:paraId="71BE04F2"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6 anys d’experiència addicional, la valoració és de </w:t>
      </w:r>
      <w:r w:rsidRPr="00F67943">
        <w:rPr>
          <w:rFonts w:cs="Arial"/>
          <w:b/>
          <w:bCs/>
        </w:rPr>
        <w:t>18 punts</w:t>
      </w:r>
    </w:p>
    <w:p w14:paraId="21D0A277"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5 anys d’experiència addicional, la valoració és de </w:t>
      </w:r>
      <w:r w:rsidRPr="00F67943">
        <w:rPr>
          <w:rFonts w:cs="Arial"/>
          <w:b/>
          <w:bCs/>
        </w:rPr>
        <w:t>15 punts</w:t>
      </w:r>
    </w:p>
    <w:p w14:paraId="5BF56E18"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4 anys d’experiència addicional, la valoració és de </w:t>
      </w:r>
      <w:r w:rsidRPr="00F67943">
        <w:rPr>
          <w:rFonts w:cs="Arial"/>
          <w:b/>
          <w:bCs/>
        </w:rPr>
        <w:t>12 punts</w:t>
      </w:r>
    </w:p>
    <w:p w14:paraId="718D77C4"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3 anys d’experiència addicional, la valoració és de </w:t>
      </w:r>
      <w:r w:rsidRPr="00F67943">
        <w:rPr>
          <w:rFonts w:cs="Arial"/>
          <w:b/>
          <w:bCs/>
        </w:rPr>
        <w:t>9 punts</w:t>
      </w:r>
    </w:p>
    <w:p w14:paraId="5B388D5E"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2 anys d’experiència addicional, la valoració és de </w:t>
      </w:r>
      <w:r w:rsidRPr="00F67943">
        <w:rPr>
          <w:rFonts w:cs="Arial"/>
          <w:b/>
          <w:bCs/>
        </w:rPr>
        <w:t>6 punts</w:t>
      </w:r>
    </w:p>
    <w:p w14:paraId="23943008"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s’aporta 1 any d’experiència addicional, la valoració és de </w:t>
      </w:r>
      <w:r w:rsidRPr="00F67943">
        <w:rPr>
          <w:rFonts w:cs="Arial"/>
          <w:b/>
          <w:bCs/>
        </w:rPr>
        <w:t>3 punts</w:t>
      </w:r>
    </w:p>
    <w:p w14:paraId="0703776E"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no s’aporta cap any d’experiència addicional, la valoració és de </w:t>
      </w:r>
      <w:r w:rsidRPr="00F67943">
        <w:rPr>
          <w:rFonts w:cs="Arial"/>
          <w:b/>
          <w:bCs/>
        </w:rPr>
        <w:t>0 punts</w:t>
      </w:r>
    </w:p>
    <w:p w14:paraId="55E54746" w14:textId="77777777" w:rsidR="00D54997" w:rsidRPr="00F67943" w:rsidRDefault="00D54997" w:rsidP="00D54997">
      <w:pPr>
        <w:spacing w:after="0" w:line="240" w:lineRule="auto"/>
        <w:ind w:left="426"/>
        <w:jc w:val="both"/>
        <w:rPr>
          <w:rFonts w:cs="Arial"/>
        </w:rPr>
      </w:pPr>
    </w:p>
    <w:p w14:paraId="2B09663E" w14:textId="77777777" w:rsidR="00D54997" w:rsidRPr="00F67943" w:rsidRDefault="00D54997" w:rsidP="00D54997">
      <w:pPr>
        <w:spacing w:after="0" w:line="240" w:lineRule="auto"/>
        <w:ind w:left="426"/>
        <w:jc w:val="both"/>
        <w:rPr>
          <w:rFonts w:cs="Arial"/>
          <w:b/>
          <w:bCs/>
        </w:rPr>
      </w:pPr>
      <w:r w:rsidRPr="00F67943">
        <w:rPr>
          <w:rFonts w:cs="Arial"/>
          <w:b/>
          <w:bCs/>
        </w:rPr>
        <w:t>l.</w:t>
      </w:r>
      <w:r w:rsidRPr="00F67943">
        <w:rPr>
          <w:rFonts w:cs="Arial"/>
          <w:b/>
          <w:bCs/>
        </w:rPr>
        <w:tab/>
        <w:t>Experiència prèvia addicional de l’enginyer /a de trànsit</w:t>
      </w:r>
    </w:p>
    <w:p w14:paraId="36877D4E" w14:textId="77777777" w:rsidR="00D54997" w:rsidRPr="00F67943" w:rsidRDefault="00D54997" w:rsidP="00D54997">
      <w:pPr>
        <w:spacing w:after="0" w:line="240" w:lineRule="auto"/>
        <w:ind w:left="426"/>
        <w:jc w:val="both"/>
        <w:rPr>
          <w:rFonts w:cs="Arial"/>
        </w:rPr>
      </w:pPr>
    </w:p>
    <w:p w14:paraId="22A4239B" w14:textId="12392D31" w:rsidR="00D54997" w:rsidRPr="00F67943" w:rsidRDefault="00D54997" w:rsidP="00D54997">
      <w:pPr>
        <w:spacing w:after="0" w:line="240" w:lineRule="auto"/>
        <w:ind w:left="426"/>
        <w:jc w:val="both"/>
        <w:rPr>
          <w:rFonts w:cs="Arial"/>
        </w:rPr>
      </w:pPr>
      <w:r w:rsidRPr="00F67943">
        <w:rPr>
          <w:rFonts w:cs="Arial"/>
        </w:rPr>
        <w:t>Es valora l’experiència prèvia addicional a la requerida com a requisit de solvència tècnica (és a dir, addicional al requisit mínim de 3 anys d’experiència) de la persona que compleixi amb el perfil com a enginyer/a de trànsit.</w:t>
      </w:r>
    </w:p>
    <w:p w14:paraId="2F01DB1A" w14:textId="77777777" w:rsidR="00D54997" w:rsidRPr="00F67943" w:rsidRDefault="00D54997" w:rsidP="00D54997">
      <w:pPr>
        <w:spacing w:after="0" w:line="240" w:lineRule="auto"/>
        <w:ind w:left="426"/>
        <w:jc w:val="both"/>
        <w:rPr>
          <w:rFonts w:cs="Arial"/>
        </w:rPr>
      </w:pPr>
    </w:p>
    <w:p w14:paraId="0DF6A4F0" w14:textId="77777777" w:rsidR="00D54997" w:rsidRPr="00F67943" w:rsidRDefault="00D54997" w:rsidP="00D54997">
      <w:pPr>
        <w:spacing w:after="0" w:line="240" w:lineRule="auto"/>
        <w:ind w:left="426"/>
        <w:jc w:val="both"/>
        <w:rPr>
          <w:rFonts w:cs="Arial"/>
        </w:rPr>
      </w:pPr>
      <w:r w:rsidRPr="00F67943">
        <w:rPr>
          <w:rFonts w:cs="Arial"/>
        </w:rPr>
        <w:t>Concretament, es valora l’experiència addicional en tasques relacionades amb definició i desenvolupament de funcionalitats relatives al trànsit, la mobilitat i les seves externalitats associades, amb experiència professional en projectes d’innovació amb dades de mobilitat i trànsit.</w:t>
      </w:r>
    </w:p>
    <w:p w14:paraId="186EBAE9" w14:textId="77777777" w:rsidR="00D54997" w:rsidRPr="00F67943" w:rsidRDefault="00D54997" w:rsidP="00D54997">
      <w:pPr>
        <w:spacing w:after="0" w:line="240" w:lineRule="auto"/>
        <w:ind w:left="426"/>
        <w:jc w:val="both"/>
        <w:rPr>
          <w:rFonts w:cs="Arial"/>
        </w:rPr>
      </w:pPr>
    </w:p>
    <w:p w14:paraId="4A22446F"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detallada i certificada d’actuacions en què ha participat, relacionades amb l’objecte del contracte.</w:t>
      </w:r>
    </w:p>
    <w:p w14:paraId="427E16A4" w14:textId="77777777" w:rsidR="00D54997" w:rsidRPr="00F67943" w:rsidRDefault="00D54997" w:rsidP="00D54997">
      <w:pPr>
        <w:spacing w:after="0" w:line="240" w:lineRule="auto"/>
        <w:ind w:left="426"/>
        <w:jc w:val="both"/>
        <w:rPr>
          <w:rFonts w:cs="Arial"/>
        </w:rPr>
      </w:pPr>
    </w:p>
    <w:p w14:paraId="1FA82779" w14:textId="77777777" w:rsidR="00D54997" w:rsidRPr="00F67943" w:rsidRDefault="00D54997" w:rsidP="00D54997">
      <w:pPr>
        <w:spacing w:after="0" w:line="240" w:lineRule="auto"/>
        <w:ind w:left="426"/>
        <w:jc w:val="both"/>
        <w:rPr>
          <w:rFonts w:cs="Arial"/>
        </w:rPr>
      </w:pPr>
      <w:r w:rsidRPr="00F67943">
        <w:rPr>
          <w:rFonts w:cs="Arial"/>
        </w:rPr>
        <w:t>La puntuació s'atorgarà per anys complets d'experiència, no sent vàlida cap fracció inferior a l'any.</w:t>
      </w:r>
    </w:p>
    <w:p w14:paraId="37FBDDC1" w14:textId="77777777" w:rsidR="00D54997" w:rsidRPr="00F67943" w:rsidRDefault="00D54997" w:rsidP="00D54997">
      <w:pPr>
        <w:spacing w:after="0" w:line="240" w:lineRule="auto"/>
        <w:ind w:left="426"/>
        <w:jc w:val="both"/>
        <w:rPr>
          <w:rFonts w:cs="Arial"/>
        </w:rPr>
      </w:pPr>
    </w:p>
    <w:p w14:paraId="10FF1BEF" w14:textId="77777777" w:rsidR="00D54997" w:rsidRPr="00F67943" w:rsidRDefault="00D54997" w:rsidP="00D54997">
      <w:pPr>
        <w:spacing w:after="0" w:line="240" w:lineRule="auto"/>
        <w:ind w:left="426"/>
        <w:jc w:val="both"/>
        <w:rPr>
          <w:rFonts w:cs="Arial"/>
        </w:rPr>
      </w:pPr>
      <w:r w:rsidRPr="00F67943">
        <w:rPr>
          <w:rFonts w:cs="Arial"/>
        </w:rPr>
        <w:t>Es valora d’acord amb el criteri següent:</w:t>
      </w:r>
    </w:p>
    <w:p w14:paraId="25DF6489"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10 anys d’experiència addicional, la valoració és de </w:t>
      </w:r>
      <w:r w:rsidRPr="00F67943">
        <w:rPr>
          <w:rFonts w:cs="Arial"/>
          <w:b/>
          <w:bCs/>
        </w:rPr>
        <w:t>30 punts</w:t>
      </w:r>
    </w:p>
    <w:p w14:paraId="0620A4E7"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9 anys d’experiència addicional, la valoració és de </w:t>
      </w:r>
      <w:r w:rsidRPr="00F67943">
        <w:rPr>
          <w:rFonts w:cs="Arial"/>
          <w:b/>
          <w:bCs/>
        </w:rPr>
        <w:t>27 punts</w:t>
      </w:r>
    </w:p>
    <w:p w14:paraId="2D62F02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8 anys d’experiència addicional, la valoració és de </w:t>
      </w:r>
      <w:r w:rsidRPr="00F67943">
        <w:rPr>
          <w:rFonts w:cs="Arial"/>
          <w:b/>
          <w:bCs/>
        </w:rPr>
        <w:t>24 punts</w:t>
      </w:r>
    </w:p>
    <w:p w14:paraId="47A512BD"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7 anys d’experiència addicional, la valoració és de </w:t>
      </w:r>
      <w:r w:rsidRPr="00F67943">
        <w:rPr>
          <w:rFonts w:cs="Arial"/>
          <w:b/>
          <w:bCs/>
        </w:rPr>
        <w:t>21 punts</w:t>
      </w:r>
    </w:p>
    <w:p w14:paraId="22CCCA6F"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6 anys d’experiència addicional, la valoració és de </w:t>
      </w:r>
      <w:r w:rsidRPr="00F67943">
        <w:rPr>
          <w:rFonts w:cs="Arial"/>
          <w:b/>
          <w:bCs/>
        </w:rPr>
        <w:t>18 punts</w:t>
      </w:r>
    </w:p>
    <w:p w14:paraId="257EBBC6"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5 anys d’experiència addicional, la valoració és de </w:t>
      </w:r>
      <w:r w:rsidRPr="00F67943">
        <w:rPr>
          <w:rFonts w:cs="Arial"/>
          <w:b/>
          <w:bCs/>
        </w:rPr>
        <w:t>15 punts</w:t>
      </w:r>
    </w:p>
    <w:p w14:paraId="09F65E4B"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4 anys d’experiència addicional, la valoració és de </w:t>
      </w:r>
      <w:r w:rsidRPr="00F67943">
        <w:rPr>
          <w:rFonts w:cs="Arial"/>
          <w:b/>
          <w:bCs/>
        </w:rPr>
        <w:t>12 punts</w:t>
      </w:r>
    </w:p>
    <w:p w14:paraId="4B8C2209"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3 anys d’experiència addicional, la valoració és de </w:t>
      </w:r>
      <w:r w:rsidRPr="00F67943">
        <w:rPr>
          <w:rFonts w:cs="Arial"/>
          <w:b/>
          <w:bCs/>
        </w:rPr>
        <w:t>9 punts</w:t>
      </w:r>
    </w:p>
    <w:p w14:paraId="5A029559"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2 anys d’experiència addicional, la valoració és de </w:t>
      </w:r>
      <w:r w:rsidRPr="00F67943">
        <w:rPr>
          <w:rFonts w:cs="Arial"/>
          <w:b/>
          <w:bCs/>
        </w:rPr>
        <w:t>6 punts</w:t>
      </w:r>
    </w:p>
    <w:p w14:paraId="30286E9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s’aporta 1 any d’experiència addicional, la valoració és de </w:t>
      </w:r>
      <w:r w:rsidRPr="00F67943">
        <w:rPr>
          <w:rFonts w:cs="Arial"/>
          <w:b/>
          <w:bCs/>
        </w:rPr>
        <w:t>3 punts</w:t>
      </w:r>
    </w:p>
    <w:p w14:paraId="1A2883D5"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no s’aporta cap any d’experiència addicional, la valoració és de </w:t>
      </w:r>
      <w:r w:rsidRPr="00F67943">
        <w:rPr>
          <w:rFonts w:cs="Arial"/>
          <w:b/>
          <w:bCs/>
        </w:rPr>
        <w:t>0 punts</w:t>
      </w:r>
    </w:p>
    <w:p w14:paraId="76ECF3A7" w14:textId="77777777" w:rsidR="00D54997" w:rsidRPr="00F67943" w:rsidRDefault="00D54997" w:rsidP="00D54997">
      <w:pPr>
        <w:spacing w:before="120" w:after="0" w:line="240" w:lineRule="auto"/>
        <w:ind w:left="425"/>
        <w:jc w:val="both"/>
        <w:rPr>
          <w:rFonts w:cs="Arial"/>
        </w:rPr>
      </w:pPr>
    </w:p>
    <w:p w14:paraId="1F565374" w14:textId="77777777" w:rsidR="00D54997" w:rsidRPr="00F67943" w:rsidRDefault="00D54997" w:rsidP="00D54997">
      <w:pPr>
        <w:spacing w:after="0" w:line="240" w:lineRule="auto"/>
        <w:ind w:left="426"/>
        <w:jc w:val="both"/>
        <w:rPr>
          <w:rFonts w:cs="Arial"/>
          <w:b/>
          <w:bCs/>
        </w:rPr>
      </w:pPr>
      <w:r w:rsidRPr="00F67943">
        <w:rPr>
          <w:rFonts w:cs="Arial"/>
          <w:b/>
          <w:bCs/>
        </w:rPr>
        <w:t>m.</w:t>
      </w:r>
      <w:r w:rsidRPr="00F67943">
        <w:rPr>
          <w:rFonts w:cs="Arial"/>
          <w:b/>
          <w:bCs/>
        </w:rPr>
        <w:tab/>
        <w:t>Experiència prèvia addicional de l’enginyer/a vial</w:t>
      </w:r>
    </w:p>
    <w:p w14:paraId="3A066DBE" w14:textId="77777777" w:rsidR="00D54997" w:rsidRPr="00F67943" w:rsidRDefault="00D54997" w:rsidP="00D54997">
      <w:pPr>
        <w:spacing w:after="0" w:line="240" w:lineRule="auto"/>
        <w:ind w:left="426"/>
        <w:jc w:val="both"/>
        <w:rPr>
          <w:rFonts w:cs="Arial"/>
          <w:b/>
          <w:bCs/>
        </w:rPr>
      </w:pPr>
    </w:p>
    <w:p w14:paraId="4DCC5125" w14:textId="77777777" w:rsidR="00D54997" w:rsidRPr="00F67943" w:rsidRDefault="00D54997" w:rsidP="00D54997">
      <w:pPr>
        <w:spacing w:after="0" w:line="240" w:lineRule="auto"/>
        <w:ind w:left="426"/>
        <w:jc w:val="both"/>
        <w:rPr>
          <w:rFonts w:cs="Arial"/>
        </w:rPr>
      </w:pPr>
      <w:r w:rsidRPr="00F67943">
        <w:rPr>
          <w:rFonts w:cs="Arial"/>
        </w:rPr>
        <w:t>Es valora l’experiència prèvia addicional a la requerida com a requisit de solvència tècnica (és a dir, addicional al requisit mínim de 3 anys d’experiència) de la persona que compleixi amb el perfil com a enginyer/a vial.</w:t>
      </w:r>
    </w:p>
    <w:p w14:paraId="6C35B44A" w14:textId="77777777" w:rsidR="00D54997" w:rsidRPr="00F67943" w:rsidRDefault="00D54997" w:rsidP="00D54997">
      <w:pPr>
        <w:spacing w:after="0" w:line="240" w:lineRule="auto"/>
        <w:ind w:left="426"/>
        <w:jc w:val="both"/>
        <w:rPr>
          <w:rFonts w:cs="Arial"/>
        </w:rPr>
      </w:pPr>
    </w:p>
    <w:p w14:paraId="3251E7A3" w14:textId="77777777" w:rsidR="00D54997" w:rsidRPr="00F67943" w:rsidRDefault="00D54997" w:rsidP="00D54997">
      <w:pPr>
        <w:spacing w:after="0" w:line="240" w:lineRule="auto"/>
        <w:ind w:left="426"/>
        <w:jc w:val="both"/>
        <w:rPr>
          <w:rFonts w:cs="Arial"/>
        </w:rPr>
      </w:pPr>
      <w:r w:rsidRPr="00F67943">
        <w:rPr>
          <w:rFonts w:cs="Arial"/>
        </w:rPr>
        <w:t>Concretament es valora l’experiència addicional  en tasques relacionades amb definició i desenvolupament de funcionalitats relatives a la gestió i conservació de les infraestructures viàries, amb experiència professional en projectes d’innovació en l’àmbit de les infraestructures viàries.</w:t>
      </w:r>
    </w:p>
    <w:p w14:paraId="6BF2E7A3" w14:textId="77777777" w:rsidR="00D54997" w:rsidRPr="00F67943" w:rsidRDefault="00D54997" w:rsidP="00D54997">
      <w:pPr>
        <w:spacing w:after="0" w:line="240" w:lineRule="auto"/>
        <w:ind w:left="426"/>
        <w:jc w:val="both"/>
        <w:rPr>
          <w:rFonts w:cs="Arial"/>
        </w:rPr>
      </w:pPr>
    </w:p>
    <w:p w14:paraId="0B3020F9"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w:t>
      </w:r>
      <w:r w:rsidRPr="00F67943">
        <w:rPr>
          <w:rFonts w:cs="Arial"/>
        </w:rPr>
        <w:lastRenderedPageBreak/>
        <w:t xml:space="preserve">detallada i certificada d’actuacions en què ha participat, relacionades amb l’objecte del contracte. </w:t>
      </w:r>
    </w:p>
    <w:p w14:paraId="725A12E4" w14:textId="77777777" w:rsidR="00D54997" w:rsidRPr="00F67943" w:rsidRDefault="00D54997" w:rsidP="00D54997">
      <w:pPr>
        <w:spacing w:after="0" w:line="240" w:lineRule="auto"/>
        <w:ind w:left="426"/>
        <w:jc w:val="both"/>
        <w:rPr>
          <w:rFonts w:cs="Arial"/>
        </w:rPr>
      </w:pPr>
    </w:p>
    <w:p w14:paraId="506DB23E" w14:textId="77777777" w:rsidR="00D54997" w:rsidRPr="00F67943" w:rsidRDefault="00D54997" w:rsidP="00D54997">
      <w:pPr>
        <w:spacing w:after="0" w:line="240" w:lineRule="auto"/>
        <w:ind w:left="426"/>
        <w:jc w:val="both"/>
        <w:rPr>
          <w:rFonts w:cs="Arial"/>
        </w:rPr>
      </w:pPr>
      <w:r w:rsidRPr="00F67943">
        <w:rPr>
          <w:rFonts w:cs="Arial"/>
        </w:rPr>
        <w:t>La puntuació s'atorgarà per anys complets d'experiència, no sent vàlida cap fracció inferior a l'any.</w:t>
      </w:r>
    </w:p>
    <w:p w14:paraId="32275F22" w14:textId="77777777" w:rsidR="00D54997" w:rsidRPr="00F67943" w:rsidRDefault="00D54997" w:rsidP="00D54997">
      <w:pPr>
        <w:spacing w:after="0" w:line="240" w:lineRule="auto"/>
        <w:ind w:left="426"/>
        <w:jc w:val="both"/>
        <w:rPr>
          <w:rFonts w:cs="Arial"/>
        </w:rPr>
      </w:pPr>
    </w:p>
    <w:p w14:paraId="1B5BE0CC" w14:textId="77777777" w:rsidR="00D54997" w:rsidRPr="00F67943" w:rsidRDefault="00D54997" w:rsidP="00D54997">
      <w:pPr>
        <w:spacing w:after="0" w:line="240" w:lineRule="auto"/>
        <w:ind w:left="426"/>
        <w:jc w:val="both"/>
        <w:rPr>
          <w:rFonts w:cs="Arial"/>
        </w:rPr>
      </w:pPr>
      <w:r w:rsidRPr="00F67943">
        <w:rPr>
          <w:rFonts w:cs="Arial"/>
        </w:rPr>
        <w:t>Es valora d’acord amb el criteri següent:</w:t>
      </w:r>
    </w:p>
    <w:p w14:paraId="2ECBB7A5"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10 anys d’experiència addicional, la valoració és de </w:t>
      </w:r>
      <w:r w:rsidRPr="00F67943">
        <w:rPr>
          <w:rFonts w:cs="Arial"/>
          <w:b/>
          <w:bCs/>
        </w:rPr>
        <w:t>30 punts</w:t>
      </w:r>
    </w:p>
    <w:p w14:paraId="5850FDF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9 anys d’experiència addicional, la valoració és de </w:t>
      </w:r>
      <w:r w:rsidRPr="00F67943">
        <w:rPr>
          <w:rFonts w:cs="Arial"/>
          <w:b/>
          <w:bCs/>
        </w:rPr>
        <w:t>27 punts</w:t>
      </w:r>
    </w:p>
    <w:p w14:paraId="362CFD4C"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8 anys d’experiència addicional, la valoració és de </w:t>
      </w:r>
      <w:r w:rsidRPr="00F67943">
        <w:rPr>
          <w:rFonts w:cs="Arial"/>
          <w:b/>
          <w:bCs/>
        </w:rPr>
        <w:t>24 punts</w:t>
      </w:r>
    </w:p>
    <w:p w14:paraId="76FE2865"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7 anys d’experiència addicional, la valoració és de </w:t>
      </w:r>
      <w:r w:rsidRPr="00F67943">
        <w:rPr>
          <w:rFonts w:cs="Arial"/>
          <w:b/>
          <w:bCs/>
        </w:rPr>
        <w:t>21 punts</w:t>
      </w:r>
    </w:p>
    <w:p w14:paraId="0F609817"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6 anys d’experiència addicional, la valoració és de </w:t>
      </w:r>
      <w:r w:rsidRPr="00F67943">
        <w:rPr>
          <w:rFonts w:cs="Arial"/>
          <w:b/>
          <w:bCs/>
        </w:rPr>
        <w:t>18 punts</w:t>
      </w:r>
    </w:p>
    <w:p w14:paraId="07B76554"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5 anys d’experiència addicional, la valoració és de </w:t>
      </w:r>
      <w:r w:rsidRPr="00F67943">
        <w:rPr>
          <w:rFonts w:cs="Arial"/>
          <w:b/>
          <w:bCs/>
        </w:rPr>
        <w:t>15 punts</w:t>
      </w:r>
    </w:p>
    <w:p w14:paraId="21B6F91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4 anys d’experiència addicional, la valoració és de </w:t>
      </w:r>
      <w:r w:rsidRPr="00F67943">
        <w:rPr>
          <w:rFonts w:cs="Arial"/>
          <w:b/>
          <w:bCs/>
        </w:rPr>
        <w:t>12 punts</w:t>
      </w:r>
    </w:p>
    <w:p w14:paraId="037FD72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3 anys d’experiència addicional, la valoració és de </w:t>
      </w:r>
      <w:r w:rsidRPr="00F67943">
        <w:rPr>
          <w:rFonts w:cs="Arial"/>
          <w:b/>
          <w:bCs/>
        </w:rPr>
        <w:t>9 punts</w:t>
      </w:r>
    </w:p>
    <w:p w14:paraId="5A6ECD09"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2 anys d’experiència addicional, la valoració és de </w:t>
      </w:r>
      <w:r w:rsidRPr="00F67943">
        <w:rPr>
          <w:rFonts w:cs="Arial"/>
          <w:b/>
          <w:bCs/>
        </w:rPr>
        <w:t>6 punts</w:t>
      </w:r>
    </w:p>
    <w:p w14:paraId="67BCBD7D"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s’aporta 1 any d’experiència addicional, la valoració és de </w:t>
      </w:r>
      <w:r w:rsidRPr="00F67943">
        <w:rPr>
          <w:rFonts w:cs="Arial"/>
          <w:b/>
          <w:bCs/>
        </w:rPr>
        <w:t>3 punts</w:t>
      </w:r>
    </w:p>
    <w:p w14:paraId="4EBE61D7"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no s’aporta cap any d’experiència addicional, la valoració és de </w:t>
      </w:r>
      <w:r w:rsidRPr="00F67943">
        <w:rPr>
          <w:rFonts w:cs="Arial"/>
          <w:b/>
          <w:bCs/>
        </w:rPr>
        <w:t>0 punts</w:t>
      </w:r>
    </w:p>
    <w:p w14:paraId="6CD6D2E0" w14:textId="77777777" w:rsidR="00D54997" w:rsidRPr="00F67943" w:rsidRDefault="00D54997" w:rsidP="00D54997">
      <w:pPr>
        <w:spacing w:before="120" w:after="0" w:line="240" w:lineRule="auto"/>
        <w:ind w:left="425"/>
        <w:jc w:val="both"/>
        <w:rPr>
          <w:rFonts w:cs="Arial"/>
        </w:rPr>
      </w:pPr>
    </w:p>
    <w:p w14:paraId="78BC517D" w14:textId="77777777" w:rsidR="00D54997" w:rsidRPr="00F67943" w:rsidRDefault="00D54997" w:rsidP="00D54997">
      <w:pPr>
        <w:spacing w:after="0" w:line="240" w:lineRule="auto"/>
        <w:ind w:left="426"/>
        <w:jc w:val="both"/>
        <w:rPr>
          <w:rFonts w:cs="Arial"/>
          <w:b/>
          <w:bCs/>
        </w:rPr>
      </w:pPr>
      <w:r w:rsidRPr="00F67943">
        <w:rPr>
          <w:rFonts w:cs="Arial"/>
          <w:b/>
          <w:bCs/>
        </w:rPr>
        <w:t>n.</w:t>
      </w:r>
      <w:r w:rsidRPr="00F67943">
        <w:rPr>
          <w:rFonts w:cs="Arial"/>
          <w:b/>
          <w:bCs/>
        </w:rPr>
        <w:tab/>
        <w:t xml:space="preserve">Aportació d’un/a enginyer/a de trànsit addicional </w:t>
      </w:r>
    </w:p>
    <w:p w14:paraId="201D7061" w14:textId="77777777" w:rsidR="00D54997" w:rsidRPr="00F67943" w:rsidRDefault="00D54997" w:rsidP="00D54997">
      <w:pPr>
        <w:spacing w:after="0" w:line="240" w:lineRule="auto"/>
        <w:ind w:left="426"/>
        <w:jc w:val="both"/>
        <w:rPr>
          <w:rFonts w:cs="Arial"/>
        </w:rPr>
      </w:pPr>
    </w:p>
    <w:p w14:paraId="05347274" w14:textId="77777777" w:rsidR="00D54997" w:rsidRPr="00F67943" w:rsidRDefault="00D54997" w:rsidP="00D54997">
      <w:pPr>
        <w:spacing w:after="0" w:line="240" w:lineRule="auto"/>
        <w:ind w:left="426"/>
        <w:jc w:val="both"/>
        <w:rPr>
          <w:rFonts w:cs="Arial"/>
        </w:rPr>
      </w:pPr>
      <w:r w:rsidRPr="00F67943">
        <w:rPr>
          <w:rFonts w:cs="Arial"/>
        </w:rPr>
        <w:t>Es valora l’aportació d’un/a enginyer/a de trànsit addicional dins de l’equip mínim de treball del bessó digital que ha de ser equivalent al que es detalla per aquest perfil en l’apartat 11 del PPT.</w:t>
      </w:r>
    </w:p>
    <w:p w14:paraId="6B8F2730" w14:textId="246D03B8" w:rsidR="00D54997" w:rsidRPr="00F67943" w:rsidRDefault="00D54997" w:rsidP="00D54997">
      <w:pPr>
        <w:spacing w:after="0" w:line="240" w:lineRule="auto"/>
        <w:ind w:left="426"/>
        <w:jc w:val="both"/>
        <w:rPr>
          <w:rFonts w:cs="Arial"/>
        </w:rPr>
      </w:pPr>
      <w:r w:rsidRPr="00F67943">
        <w:rPr>
          <w:rFonts w:cs="Arial"/>
        </w:rPr>
        <w:t xml:space="preserve"> </w:t>
      </w:r>
    </w:p>
    <w:p w14:paraId="6DDF4329"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detallada i certificada d’actuacions en què ha participat, relacionades amb l’objecte del contracte. </w:t>
      </w:r>
    </w:p>
    <w:p w14:paraId="4896016C" w14:textId="77777777" w:rsidR="00D54997" w:rsidRPr="00F67943" w:rsidRDefault="00D54997" w:rsidP="00D54997">
      <w:pPr>
        <w:spacing w:after="0" w:line="240" w:lineRule="auto"/>
        <w:ind w:left="426"/>
        <w:jc w:val="both"/>
        <w:rPr>
          <w:rFonts w:cs="Arial"/>
        </w:rPr>
      </w:pPr>
    </w:p>
    <w:p w14:paraId="29207D4C" w14:textId="48177FFE" w:rsidR="00D54997" w:rsidRPr="00F67943" w:rsidRDefault="00D54997" w:rsidP="00D54997">
      <w:pPr>
        <w:spacing w:after="0" w:line="240" w:lineRule="auto"/>
        <w:ind w:left="426"/>
        <w:jc w:val="both"/>
        <w:rPr>
          <w:rFonts w:cs="Arial"/>
        </w:rPr>
      </w:pPr>
      <w:r w:rsidRPr="00F67943">
        <w:rPr>
          <w:rFonts w:cs="Arial"/>
        </w:rPr>
        <w:t>Es valora d’acord amb el criteri següent:</w:t>
      </w:r>
    </w:p>
    <w:p w14:paraId="420DBAB3" w14:textId="77777777" w:rsidR="00D54997" w:rsidRPr="00F67943" w:rsidRDefault="00D54997" w:rsidP="00D54997">
      <w:pPr>
        <w:spacing w:after="0" w:line="240" w:lineRule="auto"/>
        <w:ind w:left="426"/>
        <w:jc w:val="both"/>
        <w:rPr>
          <w:rFonts w:cs="Arial"/>
        </w:rPr>
      </w:pPr>
    </w:p>
    <w:p w14:paraId="5E739AC2"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s’aporta un/a enginyer/a de trànsit addicional, la valoració és de </w:t>
      </w:r>
      <w:r w:rsidRPr="00F67943">
        <w:rPr>
          <w:rFonts w:cs="Arial"/>
          <w:b/>
          <w:bCs/>
        </w:rPr>
        <w:t>10 punts.</w:t>
      </w:r>
    </w:p>
    <w:p w14:paraId="1404EFA1"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no s’aporta un/a enginyer/a de trànsit addicional, la valoració és de </w:t>
      </w:r>
      <w:r w:rsidRPr="00F67943">
        <w:rPr>
          <w:rFonts w:cs="Arial"/>
          <w:b/>
          <w:bCs/>
        </w:rPr>
        <w:t>0 punts</w:t>
      </w:r>
      <w:r w:rsidRPr="00F67943">
        <w:rPr>
          <w:rFonts w:cs="Arial"/>
        </w:rPr>
        <w:t>.</w:t>
      </w:r>
    </w:p>
    <w:p w14:paraId="223870D0" w14:textId="77777777" w:rsidR="00D54997" w:rsidRPr="00F67943" w:rsidRDefault="00D54997" w:rsidP="00D54997">
      <w:pPr>
        <w:spacing w:after="0" w:line="240" w:lineRule="auto"/>
        <w:ind w:left="426"/>
        <w:jc w:val="both"/>
        <w:rPr>
          <w:rFonts w:cs="Arial"/>
        </w:rPr>
      </w:pPr>
    </w:p>
    <w:p w14:paraId="1C699D3A" w14:textId="77777777" w:rsidR="00D54997" w:rsidRPr="00F67943" w:rsidRDefault="00D54997" w:rsidP="00D54997">
      <w:pPr>
        <w:spacing w:after="0" w:line="240" w:lineRule="auto"/>
        <w:ind w:left="426"/>
        <w:jc w:val="both"/>
        <w:rPr>
          <w:rFonts w:cs="Arial"/>
          <w:b/>
          <w:bCs/>
        </w:rPr>
      </w:pPr>
      <w:r w:rsidRPr="00F67943">
        <w:rPr>
          <w:rFonts w:cs="Arial"/>
          <w:b/>
          <w:bCs/>
        </w:rPr>
        <w:t>o.</w:t>
      </w:r>
      <w:r w:rsidRPr="00F67943">
        <w:rPr>
          <w:rFonts w:cs="Arial"/>
          <w:b/>
          <w:bCs/>
        </w:rPr>
        <w:tab/>
        <w:t xml:space="preserve">Aportació d’un/a enginyer/a vial addicional </w:t>
      </w:r>
    </w:p>
    <w:p w14:paraId="188DC7FC" w14:textId="77777777" w:rsidR="00D54997" w:rsidRPr="00F67943" w:rsidRDefault="00D54997" w:rsidP="00D54997">
      <w:pPr>
        <w:spacing w:after="0" w:line="240" w:lineRule="auto"/>
        <w:ind w:left="426"/>
        <w:jc w:val="both"/>
        <w:rPr>
          <w:rFonts w:cs="Arial"/>
        </w:rPr>
      </w:pPr>
    </w:p>
    <w:p w14:paraId="1AC17438" w14:textId="6A4C9F72" w:rsidR="00D54997" w:rsidRPr="00F67943" w:rsidRDefault="00D54997" w:rsidP="00D54997">
      <w:pPr>
        <w:spacing w:after="0" w:line="240" w:lineRule="auto"/>
        <w:ind w:left="426"/>
        <w:jc w:val="both"/>
        <w:rPr>
          <w:rFonts w:cs="Arial"/>
        </w:rPr>
      </w:pPr>
      <w:r w:rsidRPr="00F67943">
        <w:rPr>
          <w:rFonts w:cs="Arial"/>
        </w:rPr>
        <w:t>Es valora l’aportació d’un/a enginyer/a vial addicional dins de l’equip mínim de treball del bessó digital que ha de ser equivalent al que es detalla per aquest perfil en l’apartat 11 del PPT.</w:t>
      </w:r>
    </w:p>
    <w:p w14:paraId="68F27333" w14:textId="77777777" w:rsidR="00D54997" w:rsidRPr="00F67943" w:rsidRDefault="00D54997" w:rsidP="00D54997">
      <w:pPr>
        <w:spacing w:after="0" w:line="240" w:lineRule="auto"/>
        <w:ind w:left="426"/>
        <w:jc w:val="both"/>
        <w:rPr>
          <w:rFonts w:cs="Arial"/>
        </w:rPr>
      </w:pPr>
    </w:p>
    <w:p w14:paraId="0A943A06"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detallada i certificada d’actuacions en què ha participat, relacionades amb l’objecte del contracte. </w:t>
      </w:r>
    </w:p>
    <w:p w14:paraId="318EF5C6" w14:textId="77777777" w:rsidR="00D54997" w:rsidRPr="00F67943" w:rsidRDefault="00D54997" w:rsidP="00D54997">
      <w:pPr>
        <w:spacing w:after="0" w:line="240" w:lineRule="auto"/>
        <w:ind w:left="426"/>
        <w:jc w:val="both"/>
        <w:rPr>
          <w:rFonts w:cs="Arial"/>
        </w:rPr>
      </w:pPr>
    </w:p>
    <w:p w14:paraId="7382BC10" w14:textId="77777777" w:rsidR="00D54997" w:rsidRPr="00F67943" w:rsidRDefault="00D54997" w:rsidP="00D54997">
      <w:pPr>
        <w:spacing w:after="0" w:line="240" w:lineRule="auto"/>
        <w:ind w:left="426"/>
        <w:jc w:val="both"/>
        <w:rPr>
          <w:rFonts w:cs="Arial"/>
        </w:rPr>
      </w:pPr>
      <w:r w:rsidRPr="00F67943">
        <w:rPr>
          <w:rFonts w:cs="Arial"/>
        </w:rPr>
        <w:lastRenderedPageBreak/>
        <w:t>Es valora d’acord amb el criteri següent:</w:t>
      </w:r>
    </w:p>
    <w:p w14:paraId="07C4ED64" w14:textId="77777777" w:rsidR="00D54997" w:rsidRPr="00F67943" w:rsidRDefault="00D54997" w:rsidP="00D54997">
      <w:pPr>
        <w:spacing w:after="0" w:line="240" w:lineRule="auto"/>
        <w:ind w:left="426"/>
        <w:jc w:val="both"/>
        <w:rPr>
          <w:rFonts w:cs="Arial"/>
        </w:rPr>
      </w:pPr>
    </w:p>
    <w:p w14:paraId="7975A161"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s’aporta un/a enginyer/a de trànsit addicional, la valoració és de </w:t>
      </w:r>
      <w:r w:rsidRPr="00F67943">
        <w:rPr>
          <w:rFonts w:cs="Arial"/>
          <w:b/>
          <w:bCs/>
        </w:rPr>
        <w:t>10 punts.</w:t>
      </w:r>
    </w:p>
    <w:p w14:paraId="30BCF1E9"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no s’aporta un/a enginyer/a de trànsit addicional, la valoració és de </w:t>
      </w:r>
      <w:r w:rsidRPr="00F67943">
        <w:rPr>
          <w:rFonts w:cs="Arial"/>
          <w:b/>
          <w:bCs/>
        </w:rPr>
        <w:t>0 punts.</w:t>
      </w:r>
    </w:p>
    <w:p w14:paraId="5E6408AC" w14:textId="77777777" w:rsidR="00D54997" w:rsidRPr="00F67943" w:rsidRDefault="00D54997" w:rsidP="00D54997">
      <w:pPr>
        <w:spacing w:after="0" w:line="240" w:lineRule="auto"/>
        <w:ind w:left="426"/>
        <w:jc w:val="both"/>
        <w:rPr>
          <w:rFonts w:cs="Arial"/>
        </w:rPr>
      </w:pPr>
    </w:p>
    <w:p w14:paraId="5B99523B" w14:textId="77777777" w:rsidR="00D54997" w:rsidRPr="00F67943" w:rsidRDefault="00D54997" w:rsidP="00D54997">
      <w:pPr>
        <w:spacing w:after="0" w:line="240" w:lineRule="auto"/>
        <w:ind w:left="426"/>
        <w:jc w:val="both"/>
        <w:rPr>
          <w:rFonts w:cs="Arial"/>
          <w:b/>
          <w:bCs/>
        </w:rPr>
      </w:pPr>
      <w:r w:rsidRPr="00F67943">
        <w:rPr>
          <w:rFonts w:cs="Arial"/>
          <w:b/>
          <w:bCs/>
        </w:rPr>
        <w:t>p.</w:t>
      </w:r>
      <w:r w:rsidRPr="00F67943">
        <w:rPr>
          <w:rFonts w:cs="Arial"/>
          <w:b/>
          <w:bCs/>
        </w:rPr>
        <w:tab/>
        <w:t xml:space="preserve">Acreditació de la titulació de màster BIM d'un membre de l'equip mínim de treball </w:t>
      </w:r>
    </w:p>
    <w:p w14:paraId="24B7EE48" w14:textId="77777777" w:rsidR="00D54997" w:rsidRPr="00F67943" w:rsidRDefault="00D54997" w:rsidP="00D54997">
      <w:pPr>
        <w:spacing w:after="0" w:line="240" w:lineRule="auto"/>
        <w:ind w:left="426"/>
        <w:jc w:val="both"/>
        <w:rPr>
          <w:rFonts w:cs="Arial"/>
        </w:rPr>
      </w:pPr>
    </w:p>
    <w:p w14:paraId="23F4926D" w14:textId="3EAD9849" w:rsidR="00D54997" w:rsidRPr="00F67943" w:rsidRDefault="00D54997" w:rsidP="00D54997">
      <w:pPr>
        <w:spacing w:after="0" w:line="240" w:lineRule="auto"/>
        <w:ind w:left="426"/>
        <w:jc w:val="both"/>
        <w:rPr>
          <w:rFonts w:cs="Arial"/>
        </w:rPr>
      </w:pPr>
      <w:r w:rsidRPr="00F67943">
        <w:rPr>
          <w:rFonts w:cs="Arial"/>
        </w:rPr>
        <w:t xml:space="preserve">Es valora l’acreditació d’estar en possessió de titulació en formació a nivell de màster BIM d'un dels membres de l'equip mínim de treball del bessó digital. </w:t>
      </w:r>
    </w:p>
    <w:p w14:paraId="78A23623" w14:textId="77777777" w:rsidR="00D54997" w:rsidRPr="00F67943" w:rsidRDefault="00D54997" w:rsidP="00D54997">
      <w:pPr>
        <w:spacing w:after="0" w:line="240" w:lineRule="auto"/>
        <w:ind w:left="426"/>
        <w:jc w:val="both"/>
        <w:rPr>
          <w:rFonts w:cs="Arial"/>
        </w:rPr>
      </w:pPr>
      <w:r w:rsidRPr="00F67943">
        <w:rPr>
          <w:rFonts w:cs="Arial"/>
        </w:rPr>
        <w:t>Aquesta titulació s’haurà d’acreditar aportant el certificat de la titulació en el sobre C i indicant nom i cognoms de la persona i el perfil de l’equip mínim al que correspon.</w:t>
      </w:r>
    </w:p>
    <w:p w14:paraId="20F9786A" w14:textId="77777777" w:rsidR="00D54997" w:rsidRPr="00F67943" w:rsidRDefault="00D54997" w:rsidP="00D54997">
      <w:pPr>
        <w:spacing w:after="0" w:line="240" w:lineRule="auto"/>
        <w:ind w:left="426"/>
        <w:jc w:val="both"/>
        <w:rPr>
          <w:rFonts w:cs="Arial"/>
        </w:rPr>
      </w:pPr>
    </w:p>
    <w:p w14:paraId="0203D50E" w14:textId="77777777" w:rsidR="00D54997" w:rsidRPr="00F67943" w:rsidRDefault="00D54997" w:rsidP="00D54997">
      <w:pPr>
        <w:spacing w:after="0" w:line="240" w:lineRule="auto"/>
        <w:ind w:left="426"/>
        <w:jc w:val="both"/>
        <w:rPr>
          <w:rFonts w:cs="Arial"/>
        </w:rPr>
      </w:pPr>
      <w:r w:rsidRPr="00F67943">
        <w:rPr>
          <w:rFonts w:cs="Arial"/>
        </w:rPr>
        <w:t>Aquest criteri es valora de la manera següent:</w:t>
      </w:r>
    </w:p>
    <w:p w14:paraId="4C9FC8EA" w14:textId="77777777" w:rsidR="00D54997" w:rsidRPr="00F67943" w:rsidRDefault="00D54997" w:rsidP="00D54997">
      <w:pPr>
        <w:spacing w:after="0" w:line="240" w:lineRule="auto"/>
        <w:ind w:left="426"/>
        <w:jc w:val="both"/>
        <w:rPr>
          <w:rFonts w:cs="Arial"/>
        </w:rPr>
      </w:pPr>
    </w:p>
    <w:p w14:paraId="681122C5"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com a mínim, un dels perfils de l’equip mínim de treball disposa de la certificació, s’atorguen </w:t>
      </w:r>
      <w:r w:rsidRPr="00F67943">
        <w:rPr>
          <w:rFonts w:cs="Arial"/>
          <w:b/>
          <w:bCs/>
        </w:rPr>
        <w:t>10 punts</w:t>
      </w:r>
      <w:r w:rsidRPr="00F67943">
        <w:rPr>
          <w:rFonts w:cs="Arial"/>
        </w:rPr>
        <w:t>.</w:t>
      </w:r>
    </w:p>
    <w:p w14:paraId="73C8D9D5" w14:textId="77777777" w:rsidR="00D54997" w:rsidRPr="00F67943" w:rsidRDefault="00D54997" w:rsidP="00D54997">
      <w:pPr>
        <w:spacing w:after="0" w:line="240" w:lineRule="auto"/>
        <w:ind w:left="426"/>
        <w:jc w:val="both"/>
        <w:rPr>
          <w:rFonts w:cs="Arial"/>
        </w:rPr>
      </w:pPr>
    </w:p>
    <w:p w14:paraId="746FD19B"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cap dels perfils de l’equip mínim de treball disposa de la certificació, s’atorguen </w:t>
      </w:r>
      <w:r w:rsidRPr="00F67943">
        <w:rPr>
          <w:rFonts w:cs="Arial"/>
          <w:b/>
          <w:bCs/>
        </w:rPr>
        <w:t>0 punts.</w:t>
      </w:r>
    </w:p>
    <w:p w14:paraId="4F97425F" w14:textId="77777777" w:rsidR="00D54997" w:rsidRPr="00F67943" w:rsidRDefault="00D54997" w:rsidP="000019FE">
      <w:pPr>
        <w:pStyle w:val="Textindependent2"/>
        <w:spacing w:after="0" w:line="240" w:lineRule="auto"/>
        <w:jc w:val="both"/>
        <w:outlineLvl w:val="0"/>
        <w:rPr>
          <w:rFonts w:ascii="Arial" w:hAnsi="Arial" w:cs="Arial"/>
          <w:b/>
          <w:sz w:val="22"/>
          <w:szCs w:val="22"/>
        </w:rPr>
      </w:pPr>
    </w:p>
    <w:p w14:paraId="466CEF47" w14:textId="30AEAA7C" w:rsidR="005F48F0" w:rsidRPr="00F67943" w:rsidRDefault="00417A65" w:rsidP="00417A65">
      <w:pPr>
        <w:pStyle w:val="Textindependent2"/>
        <w:numPr>
          <w:ilvl w:val="0"/>
          <w:numId w:val="28"/>
        </w:numPr>
        <w:spacing w:after="0" w:line="240" w:lineRule="auto"/>
        <w:jc w:val="both"/>
        <w:outlineLvl w:val="0"/>
        <w:rPr>
          <w:rFonts w:ascii="Arial" w:hAnsi="Arial" w:cs="Arial"/>
          <w:b/>
          <w:sz w:val="22"/>
          <w:szCs w:val="22"/>
        </w:rPr>
      </w:pPr>
      <w:r w:rsidRPr="00F67943">
        <w:rPr>
          <w:rFonts w:ascii="Arial" w:hAnsi="Arial" w:cs="Arial"/>
          <w:b/>
          <w:sz w:val="22"/>
          <w:szCs w:val="22"/>
          <w:u w:val="single"/>
        </w:rPr>
        <w:t>Altres criteris:  fins a 60 punts</w:t>
      </w:r>
    </w:p>
    <w:p w14:paraId="535D905D" w14:textId="77777777" w:rsidR="000B5155" w:rsidRPr="00F67943" w:rsidRDefault="000B5155" w:rsidP="000B5155">
      <w:pPr>
        <w:pStyle w:val="Textindependent2"/>
        <w:spacing w:after="0" w:line="240" w:lineRule="auto"/>
        <w:ind w:left="360"/>
        <w:jc w:val="both"/>
        <w:outlineLvl w:val="0"/>
        <w:rPr>
          <w:rFonts w:ascii="Arial" w:hAnsi="Arial" w:cs="Arial"/>
          <w:b/>
          <w:sz w:val="22"/>
          <w:szCs w:val="22"/>
        </w:rPr>
      </w:pPr>
    </w:p>
    <w:p w14:paraId="4B18DCA7" w14:textId="6A7495FE" w:rsidR="00417A65" w:rsidRPr="00F67943" w:rsidRDefault="0037373A" w:rsidP="0037373A">
      <w:pPr>
        <w:widowControl w:val="0"/>
        <w:tabs>
          <w:tab w:val="left" w:pos="709"/>
        </w:tabs>
        <w:autoSpaceDE w:val="0"/>
        <w:autoSpaceDN w:val="0"/>
        <w:ind w:left="426"/>
        <w:jc w:val="both"/>
        <w:rPr>
          <w:rFonts w:cs="Arial"/>
          <w:b/>
        </w:rPr>
      </w:pPr>
      <w:r w:rsidRPr="00F67943">
        <w:rPr>
          <w:rFonts w:cs="Arial"/>
          <w:b/>
        </w:rPr>
        <w:t xml:space="preserve">q. </w:t>
      </w:r>
      <w:r w:rsidR="00417A65" w:rsidRPr="00F67943">
        <w:rPr>
          <w:rFonts w:cs="Arial"/>
          <w:b/>
        </w:rPr>
        <w:t>Càlcul,</w:t>
      </w:r>
      <w:r w:rsidR="00417A65" w:rsidRPr="00F67943">
        <w:rPr>
          <w:rFonts w:cs="Arial"/>
          <w:b/>
          <w:spacing w:val="-7"/>
        </w:rPr>
        <w:t xml:space="preserve"> </w:t>
      </w:r>
      <w:r w:rsidR="00417A65" w:rsidRPr="00F67943">
        <w:rPr>
          <w:rFonts w:cs="Arial"/>
          <w:b/>
        </w:rPr>
        <w:t>mitigació</w:t>
      </w:r>
      <w:r w:rsidR="00417A65" w:rsidRPr="00F67943">
        <w:rPr>
          <w:rFonts w:cs="Arial"/>
          <w:b/>
          <w:spacing w:val="-4"/>
        </w:rPr>
        <w:t xml:space="preserve"> </w:t>
      </w:r>
      <w:r w:rsidR="00417A65" w:rsidRPr="00F67943">
        <w:rPr>
          <w:rFonts w:cs="Arial"/>
          <w:b/>
        </w:rPr>
        <w:t>i</w:t>
      </w:r>
      <w:r w:rsidR="00417A65" w:rsidRPr="00F67943">
        <w:rPr>
          <w:rFonts w:cs="Arial"/>
          <w:b/>
          <w:spacing w:val="-5"/>
        </w:rPr>
        <w:t xml:space="preserve"> </w:t>
      </w:r>
      <w:r w:rsidR="00417A65" w:rsidRPr="00F67943">
        <w:rPr>
          <w:rFonts w:cs="Arial"/>
          <w:b/>
        </w:rPr>
        <w:t>percentatge</w:t>
      </w:r>
      <w:r w:rsidR="00417A65" w:rsidRPr="00F67943">
        <w:rPr>
          <w:rFonts w:cs="Arial"/>
          <w:b/>
          <w:spacing w:val="-4"/>
        </w:rPr>
        <w:t xml:space="preserve"> </w:t>
      </w:r>
      <w:r w:rsidR="00417A65" w:rsidRPr="00F67943">
        <w:rPr>
          <w:rFonts w:cs="Arial"/>
          <w:b/>
        </w:rPr>
        <w:t>de</w:t>
      </w:r>
      <w:r w:rsidR="00417A65" w:rsidRPr="00F67943">
        <w:rPr>
          <w:rFonts w:cs="Arial"/>
          <w:b/>
          <w:spacing w:val="-4"/>
        </w:rPr>
        <w:t xml:space="preserve"> </w:t>
      </w:r>
      <w:r w:rsidR="00417A65" w:rsidRPr="00F67943">
        <w:rPr>
          <w:rFonts w:cs="Arial"/>
          <w:b/>
        </w:rPr>
        <w:t>compensació</w:t>
      </w:r>
      <w:r w:rsidR="00417A65" w:rsidRPr="00F67943">
        <w:rPr>
          <w:rFonts w:cs="Arial"/>
          <w:b/>
          <w:spacing w:val="-5"/>
        </w:rPr>
        <w:t xml:space="preserve"> </w:t>
      </w:r>
      <w:r w:rsidR="00417A65" w:rsidRPr="00F67943">
        <w:rPr>
          <w:rFonts w:cs="Arial"/>
          <w:b/>
        </w:rPr>
        <w:t>d’emissions de</w:t>
      </w:r>
      <w:r w:rsidR="00417A65" w:rsidRPr="00F67943">
        <w:rPr>
          <w:rFonts w:cs="Arial"/>
          <w:b/>
          <w:spacing w:val="-4"/>
        </w:rPr>
        <w:t xml:space="preserve"> </w:t>
      </w:r>
      <w:r w:rsidR="00417A65" w:rsidRPr="00F67943">
        <w:rPr>
          <w:rFonts w:cs="Arial"/>
          <w:b/>
        </w:rPr>
        <w:t>CO</w:t>
      </w:r>
      <w:r w:rsidR="00417A65" w:rsidRPr="00F67943">
        <w:rPr>
          <w:rFonts w:cs="Arial"/>
          <w:b/>
          <w:vertAlign w:val="subscript"/>
        </w:rPr>
        <w:t>2</w:t>
      </w:r>
      <w:r w:rsidR="00417A65" w:rsidRPr="00F67943">
        <w:rPr>
          <w:rFonts w:cs="Arial"/>
          <w:b/>
          <w:spacing w:val="-22"/>
        </w:rPr>
        <w:t xml:space="preserve"> </w:t>
      </w:r>
      <w:r w:rsidR="00417A65" w:rsidRPr="00F67943">
        <w:rPr>
          <w:rFonts w:cs="Arial"/>
          <w:b/>
        </w:rPr>
        <w:t>equivalent durant l’execució del contracte</w:t>
      </w:r>
    </w:p>
    <w:p w14:paraId="13D5C6BE" w14:textId="77777777" w:rsidR="00417A65" w:rsidRPr="00F67943" w:rsidRDefault="00417A65" w:rsidP="00417A65">
      <w:pPr>
        <w:pStyle w:val="Textindependent"/>
        <w:spacing w:before="240"/>
        <w:ind w:left="568"/>
        <w:rPr>
          <w:rFonts w:cs="Arial"/>
          <w:sz w:val="22"/>
          <w:szCs w:val="22"/>
        </w:rPr>
      </w:pPr>
      <w:r w:rsidRPr="00F67943">
        <w:rPr>
          <w:rFonts w:cs="Arial"/>
          <w:sz w:val="22"/>
          <w:szCs w:val="22"/>
        </w:rPr>
        <w:t xml:space="preserve">Es valora el </w:t>
      </w:r>
      <w:proofErr w:type="spellStart"/>
      <w:r w:rsidRPr="00F67943">
        <w:rPr>
          <w:rFonts w:cs="Arial"/>
          <w:sz w:val="22"/>
          <w:szCs w:val="22"/>
        </w:rPr>
        <w:t>compromís</w:t>
      </w:r>
      <w:proofErr w:type="spellEnd"/>
      <w:r w:rsidRPr="00F67943">
        <w:rPr>
          <w:rFonts w:cs="Arial"/>
          <w:sz w:val="22"/>
          <w:szCs w:val="22"/>
        </w:rPr>
        <w:t xml:space="preserve"> de es </w:t>
      </w:r>
      <w:proofErr w:type="spellStart"/>
      <w:r w:rsidRPr="00F67943">
        <w:rPr>
          <w:rFonts w:cs="Arial"/>
          <w:sz w:val="22"/>
          <w:szCs w:val="22"/>
        </w:rPr>
        <w:t>empreses</w:t>
      </w:r>
      <w:proofErr w:type="spellEnd"/>
      <w:r w:rsidRPr="00F67943">
        <w:rPr>
          <w:rFonts w:cs="Arial"/>
          <w:sz w:val="22"/>
          <w:szCs w:val="22"/>
        </w:rPr>
        <w:t xml:space="preserve"> licitadores del contracte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l’objectiu</w:t>
      </w:r>
      <w:proofErr w:type="spellEnd"/>
      <w:r w:rsidRPr="00F67943">
        <w:rPr>
          <w:rFonts w:cs="Arial"/>
          <w:sz w:val="22"/>
          <w:szCs w:val="22"/>
        </w:rPr>
        <w:t xml:space="preserve"> de </w:t>
      </w:r>
      <w:proofErr w:type="spellStart"/>
      <w:r w:rsidRPr="00F67943">
        <w:rPr>
          <w:rFonts w:cs="Arial"/>
          <w:sz w:val="22"/>
          <w:szCs w:val="22"/>
        </w:rPr>
        <w:t>descarbonitzar</w:t>
      </w:r>
      <w:proofErr w:type="spellEnd"/>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4"/>
          <w:sz w:val="22"/>
          <w:szCs w:val="22"/>
        </w:rPr>
        <w:t xml:space="preserve"> </w:t>
      </w:r>
      <w:r w:rsidRPr="00F67943">
        <w:rPr>
          <w:rFonts w:cs="Arial"/>
          <w:sz w:val="22"/>
          <w:szCs w:val="22"/>
        </w:rPr>
        <w:t>del</w:t>
      </w:r>
      <w:r w:rsidRPr="00F67943">
        <w:rPr>
          <w:rFonts w:cs="Arial"/>
          <w:spacing w:val="-3"/>
          <w:sz w:val="22"/>
          <w:szCs w:val="22"/>
        </w:rPr>
        <w:t xml:space="preserve"> </w:t>
      </w:r>
      <w:r w:rsidRPr="00F67943">
        <w:rPr>
          <w:rFonts w:cs="Arial"/>
          <w:sz w:val="22"/>
          <w:szCs w:val="22"/>
        </w:rPr>
        <w:t xml:space="preserve">contracte </w:t>
      </w:r>
      <w:proofErr w:type="spellStart"/>
      <w:r w:rsidRPr="00F67943">
        <w:rPr>
          <w:rFonts w:cs="Arial"/>
          <w:sz w:val="22"/>
          <w:szCs w:val="22"/>
        </w:rPr>
        <w:t>amb</w:t>
      </w:r>
      <w:proofErr w:type="spellEnd"/>
      <w:r w:rsidRPr="00F67943">
        <w:rPr>
          <w:rFonts w:cs="Arial"/>
          <w:spacing w:val="-3"/>
          <w:sz w:val="22"/>
          <w:szCs w:val="22"/>
        </w:rPr>
        <w:t xml:space="preserve"> </w:t>
      </w:r>
      <w:r w:rsidRPr="00F67943">
        <w:rPr>
          <w:rFonts w:cs="Arial"/>
          <w:sz w:val="22"/>
          <w:szCs w:val="22"/>
        </w:rPr>
        <w:t>la</w:t>
      </w:r>
      <w:r w:rsidRPr="00F67943">
        <w:rPr>
          <w:rFonts w:cs="Arial"/>
          <w:spacing w:val="-3"/>
          <w:sz w:val="22"/>
          <w:szCs w:val="22"/>
        </w:rPr>
        <w:t xml:space="preserve"> </w:t>
      </w:r>
      <w:proofErr w:type="spellStart"/>
      <w:r w:rsidRPr="00F67943">
        <w:rPr>
          <w:rFonts w:cs="Arial"/>
          <w:sz w:val="22"/>
          <w:szCs w:val="22"/>
        </w:rPr>
        <w:t>fita</w:t>
      </w:r>
      <w:proofErr w:type="spellEnd"/>
      <w:r w:rsidRPr="00F67943">
        <w:rPr>
          <w:rFonts w:cs="Arial"/>
          <w:spacing w:val="-3"/>
          <w:sz w:val="22"/>
          <w:szCs w:val="22"/>
        </w:rPr>
        <w:t xml:space="preserve"> </w:t>
      </w:r>
      <w:r w:rsidRPr="00F67943">
        <w:rPr>
          <w:rFonts w:cs="Arial"/>
          <w:sz w:val="22"/>
          <w:szCs w:val="22"/>
        </w:rPr>
        <w:t>que</w:t>
      </w:r>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r w:rsidRPr="00F67943">
        <w:rPr>
          <w:rFonts w:cs="Arial"/>
          <w:sz w:val="22"/>
          <w:szCs w:val="22"/>
        </w:rPr>
        <w:t>contracte</w:t>
      </w:r>
      <w:r w:rsidRPr="00F67943">
        <w:rPr>
          <w:rFonts w:cs="Arial"/>
          <w:spacing w:val="-3"/>
          <w:sz w:val="22"/>
          <w:szCs w:val="22"/>
        </w:rPr>
        <w:t xml:space="preserve"> </w:t>
      </w:r>
      <w:proofErr w:type="spellStart"/>
      <w:r w:rsidRPr="00F67943">
        <w:rPr>
          <w:rFonts w:cs="Arial"/>
          <w:sz w:val="22"/>
          <w:szCs w:val="22"/>
        </w:rPr>
        <w:t>sigui</w:t>
      </w:r>
      <w:proofErr w:type="spellEnd"/>
      <w:r w:rsidRPr="00F67943">
        <w:rPr>
          <w:rFonts w:cs="Arial"/>
          <w:spacing w:val="-4"/>
          <w:sz w:val="22"/>
          <w:szCs w:val="22"/>
        </w:rPr>
        <w:t xml:space="preserve"> </w:t>
      </w:r>
      <w:r w:rsidRPr="00F67943">
        <w:rPr>
          <w:rFonts w:cs="Arial"/>
          <w:sz w:val="22"/>
          <w:szCs w:val="22"/>
        </w:rPr>
        <w:t>el</w:t>
      </w:r>
      <w:r w:rsidRPr="00F67943">
        <w:rPr>
          <w:rFonts w:cs="Arial"/>
          <w:spacing w:val="-3"/>
          <w:sz w:val="22"/>
          <w:szCs w:val="22"/>
        </w:rPr>
        <w:t xml:space="preserve"> </w:t>
      </w:r>
      <w:proofErr w:type="spellStart"/>
      <w:r w:rsidRPr="00F67943">
        <w:rPr>
          <w:rFonts w:cs="Arial"/>
          <w:sz w:val="22"/>
          <w:szCs w:val="22"/>
        </w:rPr>
        <w:t>més</w:t>
      </w:r>
      <w:proofErr w:type="spellEnd"/>
      <w:r w:rsidRPr="00F67943">
        <w:rPr>
          <w:rFonts w:cs="Arial"/>
          <w:spacing w:val="-2"/>
          <w:sz w:val="22"/>
          <w:szCs w:val="22"/>
        </w:rPr>
        <w:t xml:space="preserve"> </w:t>
      </w:r>
      <w:r w:rsidRPr="00F67943">
        <w:rPr>
          <w:rFonts w:cs="Arial"/>
          <w:sz w:val="22"/>
          <w:szCs w:val="22"/>
        </w:rPr>
        <w:t>“</w:t>
      </w:r>
      <w:proofErr w:type="spellStart"/>
      <w:r w:rsidRPr="00F67943">
        <w:rPr>
          <w:rFonts w:cs="Arial"/>
          <w:sz w:val="22"/>
          <w:szCs w:val="22"/>
        </w:rPr>
        <w:t>netzero</w:t>
      </w:r>
      <w:proofErr w:type="spellEnd"/>
      <w:r w:rsidRPr="00F67943">
        <w:rPr>
          <w:rFonts w:cs="Arial"/>
          <w:sz w:val="22"/>
          <w:szCs w:val="22"/>
        </w:rPr>
        <w:t xml:space="preserve">” </w:t>
      </w:r>
      <w:proofErr w:type="spellStart"/>
      <w:r w:rsidRPr="00F67943">
        <w:rPr>
          <w:rFonts w:cs="Arial"/>
          <w:spacing w:val="-2"/>
          <w:sz w:val="22"/>
          <w:szCs w:val="22"/>
        </w:rPr>
        <w:t>possible</w:t>
      </w:r>
      <w:proofErr w:type="spellEnd"/>
      <w:r w:rsidRPr="00F67943">
        <w:rPr>
          <w:rFonts w:cs="Arial"/>
          <w:spacing w:val="-2"/>
          <w:sz w:val="22"/>
          <w:szCs w:val="22"/>
        </w:rPr>
        <w:t>.</w:t>
      </w:r>
    </w:p>
    <w:p w14:paraId="0B3612DC" w14:textId="77777777" w:rsidR="00417A65" w:rsidRPr="00F67943" w:rsidRDefault="00417A65" w:rsidP="00417A65">
      <w:pPr>
        <w:pStyle w:val="Textindependent"/>
        <w:spacing w:before="240"/>
        <w:ind w:left="568"/>
        <w:rPr>
          <w:rFonts w:cs="Arial"/>
          <w:sz w:val="22"/>
          <w:szCs w:val="22"/>
        </w:rPr>
      </w:pPr>
      <w:proofErr w:type="spellStart"/>
      <w:r w:rsidRPr="00F67943">
        <w:rPr>
          <w:rFonts w:cs="Arial"/>
          <w:sz w:val="22"/>
          <w:szCs w:val="22"/>
        </w:rPr>
        <w:t>Concretament</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empreses</w:t>
      </w:r>
      <w:proofErr w:type="spellEnd"/>
      <w:r w:rsidRPr="00F67943">
        <w:rPr>
          <w:rFonts w:cs="Arial"/>
          <w:spacing w:val="-2"/>
          <w:sz w:val="22"/>
          <w:szCs w:val="22"/>
        </w:rPr>
        <w:t xml:space="preserve"> </w:t>
      </w:r>
      <w:r w:rsidRPr="00F67943">
        <w:rPr>
          <w:rFonts w:cs="Arial"/>
          <w:sz w:val="22"/>
          <w:szCs w:val="22"/>
        </w:rPr>
        <w:t>licitadores</w:t>
      </w:r>
      <w:r w:rsidRPr="00F67943">
        <w:rPr>
          <w:rFonts w:cs="Arial"/>
          <w:spacing w:val="-3"/>
          <w:sz w:val="22"/>
          <w:szCs w:val="22"/>
        </w:rPr>
        <w:t xml:space="preserve"> </w:t>
      </w:r>
      <w:r w:rsidRPr="00F67943">
        <w:rPr>
          <w:rFonts w:cs="Arial"/>
          <w:sz w:val="22"/>
          <w:szCs w:val="22"/>
        </w:rPr>
        <w:t>es</w:t>
      </w:r>
      <w:r w:rsidRPr="00F67943">
        <w:rPr>
          <w:rFonts w:cs="Arial"/>
          <w:spacing w:val="-3"/>
          <w:sz w:val="22"/>
          <w:szCs w:val="22"/>
        </w:rPr>
        <w:t xml:space="preserve"> </w:t>
      </w:r>
      <w:r w:rsidRPr="00F67943">
        <w:rPr>
          <w:rFonts w:cs="Arial"/>
          <w:sz w:val="22"/>
          <w:szCs w:val="22"/>
        </w:rPr>
        <w:t>comprometen</w:t>
      </w:r>
      <w:r w:rsidRPr="00F67943">
        <w:rPr>
          <w:rFonts w:cs="Arial"/>
          <w:spacing w:val="-2"/>
          <w:sz w:val="22"/>
          <w:szCs w:val="22"/>
        </w:rPr>
        <w:t xml:space="preserve"> </w:t>
      </w:r>
      <w:r w:rsidRPr="00F67943">
        <w:rPr>
          <w:rFonts w:cs="Arial"/>
          <w:sz w:val="22"/>
          <w:szCs w:val="22"/>
        </w:rPr>
        <w:t>a</w:t>
      </w:r>
      <w:r w:rsidRPr="00F67943">
        <w:rPr>
          <w:rFonts w:cs="Arial"/>
          <w:spacing w:val="-3"/>
          <w:sz w:val="22"/>
          <w:szCs w:val="22"/>
        </w:rPr>
        <w:t xml:space="preserve"> </w:t>
      </w:r>
      <w:proofErr w:type="spellStart"/>
      <w:r w:rsidRPr="00F67943">
        <w:rPr>
          <w:rFonts w:cs="Arial"/>
          <w:sz w:val="22"/>
          <w:szCs w:val="22"/>
        </w:rPr>
        <w:t>fer</w:t>
      </w:r>
      <w:proofErr w:type="spellEnd"/>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proofErr w:type="spellStart"/>
      <w:r w:rsidRPr="00F67943">
        <w:rPr>
          <w:rFonts w:cs="Arial"/>
          <w:sz w:val="22"/>
          <w:szCs w:val="22"/>
        </w:rPr>
        <w:t>càlcul</w:t>
      </w:r>
      <w:proofErr w:type="spellEnd"/>
      <w:r w:rsidRPr="00F67943">
        <w:rPr>
          <w:rFonts w:cs="Arial"/>
          <w:spacing w:val="-4"/>
          <w:sz w:val="22"/>
          <w:szCs w:val="22"/>
        </w:rPr>
        <w:t xml:space="preserve"> </w:t>
      </w:r>
      <w:r w:rsidRPr="00F67943">
        <w:rPr>
          <w:rFonts w:cs="Arial"/>
          <w:sz w:val="22"/>
          <w:szCs w:val="22"/>
        </w:rPr>
        <w:t>anual</w:t>
      </w:r>
      <w:r w:rsidRPr="00F67943">
        <w:rPr>
          <w:rFonts w:cs="Arial"/>
          <w:spacing w:val="-2"/>
          <w:sz w:val="22"/>
          <w:szCs w:val="22"/>
        </w:rPr>
        <w:t xml:space="preserve"> </w:t>
      </w:r>
      <w:proofErr w:type="spellStart"/>
      <w:r w:rsidRPr="00F67943">
        <w:rPr>
          <w:rFonts w:cs="Arial"/>
          <w:sz w:val="22"/>
          <w:szCs w:val="22"/>
        </w:rPr>
        <w:t>d’emissions</w:t>
      </w:r>
      <w:proofErr w:type="spellEnd"/>
      <w:r w:rsidRPr="00F67943">
        <w:rPr>
          <w:rFonts w:cs="Arial"/>
          <w:spacing w:val="-2"/>
          <w:sz w:val="22"/>
          <w:szCs w:val="22"/>
        </w:rPr>
        <w:t xml:space="preserve"> </w:t>
      </w:r>
      <w:r w:rsidRPr="00F67943">
        <w:rPr>
          <w:rFonts w:cs="Arial"/>
          <w:sz w:val="22"/>
          <w:szCs w:val="22"/>
        </w:rPr>
        <w:t>de CO</w:t>
      </w:r>
      <w:r w:rsidRPr="00F67943">
        <w:rPr>
          <w:rFonts w:cs="Arial"/>
          <w:sz w:val="22"/>
          <w:szCs w:val="22"/>
          <w:vertAlign w:val="subscript"/>
        </w:rPr>
        <w:t>2</w:t>
      </w:r>
      <w:r w:rsidRPr="00F67943">
        <w:rPr>
          <w:rFonts w:cs="Arial"/>
          <w:sz w:val="22"/>
          <w:szCs w:val="22"/>
        </w:rPr>
        <w:t xml:space="preserve"> </w:t>
      </w:r>
      <w:proofErr w:type="spellStart"/>
      <w:r w:rsidRPr="00F67943">
        <w:rPr>
          <w:rFonts w:cs="Arial"/>
          <w:sz w:val="22"/>
          <w:szCs w:val="22"/>
        </w:rPr>
        <w:t>equivalent</w:t>
      </w:r>
      <w:proofErr w:type="spellEnd"/>
      <w:r w:rsidRPr="00F67943">
        <w:rPr>
          <w:rFonts w:cs="Arial"/>
          <w:sz w:val="22"/>
          <w:szCs w:val="22"/>
        </w:rPr>
        <w:t xml:space="preserve"> </w:t>
      </w:r>
      <w:proofErr w:type="spellStart"/>
      <w:r w:rsidRPr="00F67943">
        <w:rPr>
          <w:rFonts w:cs="Arial"/>
          <w:sz w:val="22"/>
          <w:szCs w:val="22"/>
        </w:rPr>
        <w:t>durant</w:t>
      </w:r>
      <w:proofErr w:type="spellEnd"/>
      <w:r w:rsidRPr="00F67943">
        <w:rPr>
          <w:rFonts w:cs="Arial"/>
          <w:sz w:val="22"/>
          <w:szCs w:val="22"/>
        </w:rPr>
        <w:t xml:space="preserve"> </w:t>
      </w:r>
      <w:proofErr w:type="spellStart"/>
      <w:r w:rsidRPr="00F67943">
        <w:rPr>
          <w:rFonts w:cs="Arial"/>
          <w:sz w:val="22"/>
          <w:szCs w:val="22"/>
        </w:rPr>
        <w:t>l’execució</w:t>
      </w:r>
      <w:proofErr w:type="spellEnd"/>
      <w:r w:rsidRPr="00F67943">
        <w:rPr>
          <w:rFonts w:cs="Arial"/>
          <w:sz w:val="22"/>
          <w:szCs w:val="22"/>
        </w:rPr>
        <w:t xml:space="preserve"> del contracte </w:t>
      </w:r>
      <w:proofErr w:type="spellStart"/>
      <w:r w:rsidRPr="00F67943">
        <w:rPr>
          <w:rFonts w:cs="Arial"/>
          <w:sz w:val="22"/>
          <w:szCs w:val="22"/>
        </w:rPr>
        <w:t>seguint</w:t>
      </w:r>
      <w:proofErr w:type="spellEnd"/>
      <w:r w:rsidRPr="00F67943">
        <w:rPr>
          <w:rFonts w:cs="Arial"/>
          <w:sz w:val="22"/>
          <w:szCs w:val="22"/>
        </w:rPr>
        <w:t xml:space="preserve"> </w:t>
      </w:r>
      <w:hyperlink r:id="rId18">
        <w:proofErr w:type="spellStart"/>
        <w:r w:rsidRPr="00F67943">
          <w:rPr>
            <w:rFonts w:cs="Arial"/>
            <w:sz w:val="22"/>
            <w:szCs w:val="22"/>
            <w:u w:val="single" w:color="0000FF"/>
          </w:rPr>
          <w:t>els</w:t>
        </w:r>
        <w:proofErr w:type="spellEnd"/>
        <w:r w:rsidRPr="00F67943">
          <w:rPr>
            <w:rFonts w:cs="Arial"/>
            <w:sz w:val="22"/>
            <w:szCs w:val="22"/>
            <w:u w:val="single" w:color="0000FF"/>
          </w:rPr>
          <w:t xml:space="preserve"> </w:t>
        </w:r>
        <w:proofErr w:type="spellStart"/>
        <w:r w:rsidRPr="00F67943">
          <w:rPr>
            <w:rFonts w:cs="Arial"/>
            <w:sz w:val="22"/>
            <w:szCs w:val="22"/>
            <w:u w:val="single" w:color="0000FF"/>
          </w:rPr>
          <w:t>criteris</w:t>
        </w:r>
        <w:proofErr w:type="spellEnd"/>
        <w:r w:rsidRPr="00F67943">
          <w:rPr>
            <w:rFonts w:cs="Arial"/>
            <w:sz w:val="22"/>
            <w:szCs w:val="22"/>
            <w:u w:val="single" w:color="0000FF"/>
          </w:rPr>
          <w:t xml:space="preserve"> que </w:t>
        </w:r>
        <w:proofErr w:type="spellStart"/>
        <w:r w:rsidRPr="00F67943">
          <w:rPr>
            <w:rFonts w:cs="Arial"/>
            <w:sz w:val="22"/>
            <w:szCs w:val="22"/>
            <w:u w:val="single" w:color="0000FF"/>
          </w:rPr>
          <w:t>fixa</w:t>
        </w:r>
        <w:proofErr w:type="spellEnd"/>
        <w:r w:rsidRPr="00F67943">
          <w:rPr>
            <w:rFonts w:cs="Arial"/>
            <w:sz w:val="22"/>
            <w:szCs w:val="22"/>
            <w:u w:val="single" w:color="0000FF"/>
          </w:rPr>
          <w:t xml:space="preserve"> </w:t>
        </w:r>
        <w:proofErr w:type="spellStart"/>
        <w:r w:rsidRPr="00F67943">
          <w:rPr>
            <w:rFonts w:cs="Arial"/>
            <w:sz w:val="22"/>
            <w:szCs w:val="22"/>
            <w:u w:val="single" w:color="0000FF"/>
          </w:rPr>
          <w:t>l’oficina</w:t>
        </w:r>
        <w:proofErr w:type="spellEnd"/>
        <w:r w:rsidRPr="00F67943">
          <w:rPr>
            <w:rFonts w:cs="Arial"/>
            <w:sz w:val="22"/>
            <w:szCs w:val="22"/>
            <w:u w:val="single" w:color="0000FF"/>
          </w:rPr>
          <w:t xml:space="preserve"> de </w:t>
        </w:r>
        <w:proofErr w:type="spellStart"/>
        <w:r w:rsidRPr="00F67943">
          <w:rPr>
            <w:rFonts w:cs="Arial"/>
            <w:sz w:val="22"/>
            <w:szCs w:val="22"/>
            <w:u w:val="single" w:color="0000FF"/>
          </w:rPr>
          <w:t>canvi</w:t>
        </w:r>
        <w:proofErr w:type="spellEnd"/>
      </w:hyperlink>
      <w:r w:rsidRPr="00F67943">
        <w:rPr>
          <w:rFonts w:cs="Arial"/>
          <w:sz w:val="22"/>
          <w:szCs w:val="22"/>
        </w:rPr>
        <w:t xml:space="preserve"> </w:t>
      </w:r>
      <w:hyperlink r:id="rId19">
        <w:proofErr w:type="spellStart"/>
        <w:r w:rsidRPr="00F67943">
          <w:rPr>
            <w:rFonts w:cs="Arial"/>
            <w:sz w:val="22"/>
            <w:szCs w:val="22"/>
            <w:u w:val="single" w:color="0000FF"/>
          </w:rPr>
          <w:t>climàtic</w:t>
        </w:r>
        <w:proofErr w:type="spellEnd"/>
        <w:r w:rsidRPr="00F67943">
          <w:rPr>
            <w:rFonts w:cs="Arial"/>
            <w:sz w:val="22"/>
            <w:szCs w:val="22"/>
            <w:u w:val="single" w:color="0000FF"/>
          </w:rPr>
          <w:t xml:space="preserve"> de la Generalitat de Catalunya</w:t>
        </w:r>
      </w:hyperlink>
      <w:r w:rsidRPr="00F67943">
        <w:rPr>
          <w:rFonts w:cs="Arial"/>
          <w:sz w:val="22"/>
          <w:szCs w:val="22"/>
        </w:rPr>
        <w:t xml:space="preserve">. </w:t>
      </w:r>
      <w:proofErr w:type="spellStart"/>
      <w:r w:rsidRPr="00F67943">
        <w:rPr>
          <w:rFonts w:cs="Arial"/>
          <w:sz w:val="22"/>
          <w:szCs w:val="22"/>
        </w:rPr>
        <w:t>Igualment</w:t>
      </w:r>
      <w:proofErr w:type="spellEnd"/>
      <w:r w:rsidRPr="00F67943">
        <w:rPr>
          <w:rFonts w:cs="Arial"/>
          <w:sz w:val="22"/>
          <w:szCs w:val="22"/>
        </w:rPr>
        <w:t xml:space="preserve"> presentaran un Pla de </w:t>
      </w:r>
      <w:proofErr w:type="spellStart"/>
      <w:r w:rsidRPr="00F67943">
        <w:rPr>
          <w:rFonts w:cs="Arial"/>
          <w:sz w:val="22"/>
          <w:szCs w:val="22"/>
        </w:rPr>
        <w:t>Descarbonització</w:t>
      </w:r>
      <w:proofErr w:type="spellEnd"/>
      <w:r w:rsidRPr="00F67943">
        <w:rPr>
          <w:rFonts w:cs="Arial"/>
          <w:sz w:val="22"/>
          <w:szCs w:val="22"/>
        </w:rPr>
        <w:t xml:space="preserve"> del contracte</w:t>
      </w:r>
      <w:r w:rsidRPr="00F67943">
        <w:rPr>
          <w:rFonts w:cs="Arial"/>
          <w:spacing w:val="-1"/>
          <w:sz w:val="22"/>
          <w:szCs w:val="22"/>
        </w:rPr>
        <w:t xml:space="preserve"> </w:t>
      </w:r>
      <w:r w:rsidRPr="00F67943">
        <w:rPr>
          <w:rFonts w:cs="Arial"/>
          <w:sz w:val="22"/>
          <w:szCs w:val="22"/>
        </w:rPr>
        <w:t>per</w:t>
      </w:r>
      <w:r w:rsidRPr="00F67943">
        <w:rPr>
          <w:rFonts w:cs="Arial"/>
          <w:spacing w:val="-1"/>
          <w:sz w:val="22"/>
          <w:szCs w:val="22"/>
        </w:rPr>
        <w:t xml:space="preserve"> </w:t>
      </w:r>
      <w:r w:rsidRPr="00F67943">
        <w:rPr>
          <w:rFonts w:cs="Arial"/>
          <w:sz w:val="22"/>
          <w:szCs w:val="22"/>
        </w:rPr>
        <w:t>tal de</w:t>
      </w:r>
      <w:r w:rsidRPr="00F67943">
        <w:rPr>
          <w:rFonts w:cs="Arial"/>
          <w:spacing w:val="-1"/>
          <w:sz w:val="22"/>
          <w:szCs w:val="22"/>
        </w:rPr>
        <w:t xml:space="preserve"> </w:t>
      </w:r>
      <w:r w:rsidRPr="00F67943">
        <w:rPr>
          <w:rFonts w:cs="Arial"/>
          <w:sz w:val="22"/>
          <w:szCs w:val="22"/>
        </w:rPr>
        <w:t>disminuir</w:t>
      </w:r>
      <w:r w:rsidRPr="00F67943">
        <w:rPr>
          <w:rFonts w:cs="Arial"/>
          <w:spacing w:val="-1"/>
          <w:sz w:val="22"/>
          <w:szCs w:val="22"/>
        </w:rPr>
        <w:t xml:space="preserve"> </w:t>
      </w:r>
      <w:r w:rsidRPr="00F67943">
        <w:rPr>
          <w:rFonts w:cs="Arial"/>
          <w:sz w:val="22"/>
          <w:szCs w:val="22"/>
        </w:rPr>
        <w:t>i</w:t>
      </w:r>
      <w:r w:rsidRPr="00F67943">
        <w:rPr>
          <w:rFonts w:cs="Arial"/>
          <w:spacing w:val="-1"/>
          <w:sz w:val="22"/>
          <w:szCs w:val="22"/>
        </w:rPr>
        <w:t xml:space="preserve"> </w:t>
      </w:r>
      <w:r w:rsidRPr="00F67943">
        <w:rPr>
          <w:rFonts w:cs="Arial"/>
          <w:sz w:val="22"/>
          <w:szCs w:val="22"/>
        </w:rPr>
        <w:t>mitigar</w:t>
      </w:r>
      <w:r w:rsidRPr="00F67943">
        <w:rPr>
          <w:rFonts w:cs="Arial"/>
          <w:spacing w:val="-1"/>
          <w:sz w:val="22"/>
          <w:szCs w:val="22"/>
        </w:rPr>
        <w:t xml:space="preserve"> </w:t>
      </w:r>
      <w:r w:rsidRPr="00F67943">
        <w:rPr>
          <w:rFonts w:cs="Arial"/>
          <w:sz w:val="22"/>
          <w:szCs w:val="22"/>
        </w:rPr>
        <w:t xml:space="preserve">les </w:t>
      </w:r>
      <w:proofErr w:type="spellStart"/>
      <w:r w:rsidRPr="00F67943">
        <w:rPr>
          <w:rFonts w:cs="Arial"/>
          <w:sz w:val="22"/>
          <w:szCs w:val="22"/>
        </w:rPr>
        <w:t>emissions</w:t>
      </w:r>
      <w:proofErr w:type="spellEnd"/>
      <w:r w:rsidRPr="00F67943">
        <w:rPr>
          <w:rFonts w:cs="Arial"/>
          <w:sz w:val="22"/>
          <w:szCs w:val="22"/>
        </w:rPr>
        <w:t xml:space="preserve"> de</w:t>
      </w:r>
      <w:r w:rsidRPr="00F67943">
        <w:rPr>
          <w:rFonts w:cs="Arial"/>
          <w:spacing w:val="-1"/>
          <w:sz w:val="22"/>
          <w:szCs w:val="22"/>
        </w:rPr>
        <w:t xml:space="preserve"> </w:t>
      </w:r>
      <w:r w:rsidRPr="00F67943">
        <w:rPr>
          <w:rFonts w:cs="Arial"/>
          <w:sz w:val="22"/>
          <w:szCs w:val="22"/>
        </w:rPr>
        <w:t>CO</w:t>
      </w:r>
      <w:r w:rsidRPr="00F67943">
        <w:rPr>
          <w:rFonts w:cs="Arial"/>
          <w:sz w:val="22"/>
          <w:szCs w:val="22"/>
          <w:vertAlign w:val="subscript"/>
        </w:rPr>
        <w:t>2</w:t>
      </w:r>
      <w:r w:rsidRPr="00F67943">
        <w:rPr>
          <w:rFonts w:cs="Arial"/>
          <w:sz w:val="22"/>
          <w:szCs w:val="22"/>
        </w:rPr>
        <w:t xml:space="preserve"> </w:t>
      </w:r>
      <w:proofErr w:type="spellStart"/>
      <w:r w:rsidRPr="00F67943">
        <w:rPr>
          <w:rFonts w:cs="Arial"/>
          <w:sz w:val="22"/>
          <w:szCs w:val="22"/>
        </w:rPr>
        <w:t>equivalent</w:t>
      </w:r>
      <w:proofErr w:type="spellEnd"/>
      <w:r w:rsidRPr="00F67943">
        <w:rPr>
          <w:rFonts w:cs="Arial"/>
          <w:sz w:val="22"/>
          <w:szCs w:val="22"/>
        </w:rPr>
        <w:t xml:space="preserve"> </w:t>
      </w:r>
      <w:proofErr w:type="spellStart"/>
      <w:r w:rsidRPr="00F67943">
        <w:rPr>
          <w:rFonts w:cs="Arial"/>
          <w:sz w:val="22"/>
          <w:szCs w:val="22"/>
        </w:rPr>
        <w:t>durant</w:t>
      </w:r>
      <w:proofErr w:type="spellEnd"/>
      <w:r w:rsidRPr="00F67943">
        <w:rPr>
          <w:rFonts w:cs="Arial"/>
          <w:spacing w:val="-1"/>
          <w:sz w:val="22"/>
          <w:szCs w:val="22"/>
        </w:rPr>
        <w:t xml:space="preserve"> </w:t>
      </w:r>
      <w:proofErr w:type="spellStart"/>
      <w:r w:rsidRPr="00F67943">
        <w:rPr>
          <w:rFonts w:cs="Arial"/>
          <w:sz w:val="22"/>
          <w:szCs w:val="22"/>
        </w:rPr>
        <w:t>l’execució</w:t>
      </w:r>
      <w:proofErr w:type="spellEnd"/>
      <w:r w:rsidRPr="00F67943">
        <w:rPr>
          <w:rFonts w:cs="Arial"/>
          <w:sz w:val="22"/>
          <w:szCs w:val="22"/>
        </w:rPr>
        <w:t xml:space="preserve"> del contracte i compensaran un </w:t>
      </w:r>
      <w:proofErr w:type="spellStart"/>
      <w:r w:rsidRPr="00F67943">
        <w:rPr>
          <w:rFonts w:cs="Arial"/>
          <w:sz w:val="22"/>
          <w:szCs w:val="22"/>
        </w:rPr>
        <w:t>percentatge</w:t>
      </w:r>
      <w:proofErr w:type="spellEnd"/>
      <w:r w:rsidRPr="00F67943">
        <w:rPr>
          <w:rFonts w:cs="Arial"/>
          <w:sz w:val="22"/>
          <w:szCs w:val="22"/>
        </w:rPr>
        <w:t xml:space="preserve"> de les </w:t>
      </w:r>
      <w:proofErr w:type="spellStart"/>
      <w:r w:rsidRPr="00F67943">
        <w:rPr>
          <w:rFonts w:cs="Arial"/>
          <w:sz w:val="22"/>
          <w:szCs w:val="22"/>
        </w:rPr>
        <w:t>emissions</w:t>
      </w:r>
      <w:proofErr w:type="spellEnd"/>
      <w:r w:rsidRPr="00F67943">
        <w:rPr>
          <w:rFonts w:cs="Arial"/>
          <w:sz w:val="22"/>
          <w:szCs w:val="22"/>
        </w:rPr>
        <w:t xml:space="preserve"> de CO</w:t>
      </w:r>
      <w:r w:rsidRPr="00F67943">
        <w:rPr>
          <w:rFonts w:cs="Arial"/>
          <w:sz w:val="22"/>
          <w:szCs w:val="22"/>
          <w:vertAlign w:val="subscript"/>
        </w:rPr>
        <w:t>2</w:t>
      </w:r>
      <w:r w:rsidRPr="00F67943">
        <w:rPr>
          <w:rFonts w:cs="Arial"/>
          <w:sz w:val="22"/>
          <w:szCs w:val="22"/>
        </w:rPr>
        <w:t xml:space="preserve"> </w:t>
      </w:r>
      <w:proofErr w:type="spellStart"/>
      <w:r w:rsidRPr="00F67943">
        <w:rPr>
          <w:rFonts w:cs="Arial"/>
          <w:sz w:val="22"/>
          <w:szCs w:val="22"/>
        </w:rPr>
        <w:t>equivalent</w:t>
      </w:r>
      <w:proofErr w:type="spellEnd"/>
      <w:r w:rsidRPr="00F67943">
        <w:rPr>
          <w:rFonts w:cs="Arial"/>
          <w:sz w:val="22"/>
          <w:szCs w:val="22"/>
        </w:rPr>
        <w:t xml:space="preserve"> que no </w:t>
      </w:r>
      <w:proofErr w:type="spellStart"/>
      <w:r w:rsidRPr="00F67943">
        <w:rPr>
          <w:rFonts w:cs="Arial"/>
          <w:sz w:val="22"/>
          <w:szCs w:val="22"/>
        </w:rPr>
        <w:t>hagin</w:t>
      </w:r>
      <w:proofErr w:type="spellEnd"/>
      <w:r w:rsidRPr="00F67943">
        <w:rPr>
          <w:rFonts w:cs="Arial"/>
          <w:sz w:val="22"/>
          <w:szCs w:val="22"/>
        </w:rPr>
        <w:t xml:space="preserve"> </w:t>
      </w:r>
      <w:proofErr w:type="spellStart"/>
      <w:r w:rsidRPr="00F67943">
        <w:rPr>
          <w:rFonts w:cs="Arial"/>
          <w:sz w:val="22"/>
          <w:szCs w:val="22"/>
        </w:rPr>
        <w:t>pogut</w:t>
      </w:r>
      <w:proofErr w:type="spellEnd"/>
      <w:r w:rsidRPr="00F67943">
        <w:rPr>
          <w:rFonts w:cs="Arial"/>
          <w:sz w:val="22"/>
          <w:szCs w:val="22"/>
        </w:rPr>
        <w:t xml:space="preserve"> mitigar </w:t>
      </w:r>
      <w:proofErr w:type="spellStart"/>
      <w:r w:rsidRPr="00F67943">
        <w:rPr>
          <w:rFonts w:cs="Arial"/>
          <w:sz w:val="22"/>
          <w:szCs w:val="22"/>
        </w:rPr>
        <w:t>invertint</w:t>
      </w:r>
      <w:proofErr w:type="spellEnd"/>
      <w:r w:rsidRPr="00F67943">
        <w:rPr>
          <w:rFonts w:cs="Arial"/>
          <w:sz w:val="22"/>
          <w:szCs w:val="22"/>
        </w:rPr>
        <w:t xml:space="preserve"> en la compra de </w:t>
      </w:r>
      <w:proofErr w:type="spellStart"/>
      <w:r w:rsidRPr="00F67943">
        <w:rPr>
          <w:rFonts w:cs="Arial"/>
          <w:sz w:val="22"/>
          <w:szCs w:val="22"/>
        </w:rPr>
        <w:t>crèdits</w:t>
      </w:r>
      <w:proofErr w:type="spellEnd"/>
      <w:r w:rsidRPr="00F67943">
        <w:rPr>
          <w:rFonts w:cs="Arial"/>
          <w:sz w:val="22"/>
          <w:szCs w:val="22"/>
        </w:rPr>
        <w:t xml:space="preserve"> de GEH </w:t>
      </w:r>
      <w:proofErr w:type="spellStart"/>
      <w:r w:rsidRPr="00F67943">
        <w:rPr>
          <w:rFonts w:cs="Arial"/>
          <w:sz w:val="22"/>
          <w:szCs w:val="22"/>
        </w:rPr>
        <w:t>als</w:t>
      </w:r>
      <w:proofErr w:type="spellEnd"/>
      <w:r w:rsidRPr="00F67943">
        <w:rPr>
          <w:rFonts w:cs="Arial"/>
          <w:sz w:val="22"/>
          <w:szCs w:val="22"/>
        </w:rPr>
        <w:t xml:space="preserve"> programes </w:t>
      </w:r>
      <w:proofErr w:type="spellStart"/>
      <w:r w:rsidRPr="00F67943">
        <w:rPr>
          <w:rFonts w:cs="Arial"/>
          <w:sz w:val="22"/>
          <w:szCs w:val="22"/>
        </w:rPr>
        <w:t>voluntaris</w:t>
      </w:r>
      <w:proofErr w:type="spellEnd"/>
      <w:r w:rsidRPr="00F67943">
        <w:rPr>
          <w:rFonts w:cs="Arial"/>
          <w:sz w:val="22"/>
          <w:szCs w:val="22"/>
        </w:rPr>
        <w:t xml:space="preserve"> de </w:t>
      </w:r>
      <w:proofErr w:type="spellStart"/>
      <w:r w:rsidRPr="00F67943">
        <w:rPr>
          <w:rFonts w:cs="Arial"/>
          <w:sz w:val="22"/>
          <w:szCs w:val="22"/>
        </w:rPr>
        <w:t>compensació</w:t>
      </w:r>
      <w:proofErr w:type="spellEnd"/>
      <w:r w:rsidRPr="00F67943">
        <w:rPr>
          <w:rFonts w:cs="Arial"/>
          <w:spacing w:val="-1"/>
          <w:sz w:val="22"/>
          <w:szCs w:val="22"/>
        </w:rPr>
        <w:t xml:space="preserve"> </w:t>
      </w:r>
      <w:proofErr w:type="spellStart"/>
      <w:r w:rsidRPr="00F67943">
        <w:rPr>
          <w:rFonts w:cs="Arial"/>
          <w:sz w:val="22"/>
          <w:szCs w:val="22"/>
        </w:rPr>
        <w:t>d’emissions</w:t>
      </w:r>
      <w:proofErr w:type="spellEnd"/>
      <w:r w:rsidRPr="00F67943">
        <w:rPr>
          <w:rFonts w:cs="Arial"/>
          <w:sz w:val="22"/>
          <w:szCs w:val="22"/>
        </w:rPr>
        <w:t xml:space="preserve"> de </w:t>
      </w:r>
      <w:proofErr w:type="spellStart"/>
      <w:r w:rsidRPr="00F67943">
        <w:rPr>
          <w:rFonts w:cs="Arial"/>
          <w:sz w:val="22"/>
          <w:szCs w:val="22"/>
        </w:rPr>
        <w:t>gasos</w:t>
      </w:r>
      <w:proofErr w:type="spellEnd"/>
      <w:r w:rsidRPr="00F67943">
        <w:rPr>
          <w:rFonts w:cs="Arial"/>
          <w:spacing w:val="-1"/>
          <w:sz w:val="22"/>
          <w:szCs w:val="22"/>
        </w:rPr>
        <w:t xml:space="preserve"> </w:t>
      </w:r>
      <w:proofErr w:type="spellStart"/>
      <w:r w:rsidRPr="00F67943">
        <w:rPr>
          <w:rFonts w:cs="Arial"/>
          <w:sz w:val="22"/>
          <w:szCs w:val="22"/>
        </w:rPr>
        <w:t>amb</w:t>
      </w:r>
      <w:proofErr w:type="spellEnd"/>
      <w:r w:rsidRPr="00F67943">
        <w:rPr>
          <w:rFonts w:cs="Arial"/>
          <w:spacing w:val="-1"/>
          <w:sz w:val="22"/>
          <w:szCs w:val="22"/>
        </w:rPr>
        <w:t xml:space="preserve"> </w:t>
      </w:r>
      <w:proofErr w:type="spellStart"/>
      <w:r w:rsidRPr="00F67943">
        <w:rPr>
          <w:rFonts w:cs="Arial"/>
          <w:sz w:val="22"/>
          <w:szCs w:val="22"/>
        </w:rPr>
        <w:t>efecte</w:t>
      </w:r>
      <w:proofErr w:type="spellEnd"/>
      <w:r w:rsidRPr="00F67943">
        <w:rPr>
          <w:rFonts w:cs="Arial"/>
          <w:spacing w:val="-1"/>
          <w:sz w:val="22"/>
          <w:szCs w:val="22"/>
        </w:rPr>
        <w:t xml:space="preserve"> </w:t>
      </w:r>
      <w:proofErr w:type="spellStart"/>
      <w:r w:rsidRPr="00F67943">
        <w:rPr>
          <w:rFonts w:cs="Arial"/>
          <w:sz w:val="22"/>
          <w:szCs w:val="22"/>
        </w:rPr>
        <w:t>d’hivernacle</w:t>
      </w:r>
      <w:proofErr w:type="spellEnd"/>
      <w:r w:rsidRPr="00F67943">
        <w:rPr>
          <w:rFonts w:cs="Arial"/>
          <w:spacing w:val="-1"/>
          <w:sz w:val="22"/>
          <w:szCs w:val="22"/>
        </w:rPr>
        <w:t xml:space="preserve"> </w:t>
      </w:r>
      <w:r w:rsidRPr="00F67943">
        <w:rPr>
          <w:rFonts w:cs="Arial"/>
          <w:sz w:val="22"/>
          <w:szCs w:val="22"/>
        </w:rPr>
        <w:t>de la Generalitat</w:t>
      </w:r>
      <w:r w:rsidRPr="00F67943">
        <w:rPr>
          <w:rFonts w:cs="Arial"/>
          <w:spacing w:val="-1"/>
          <w:sz w:val="22"/>
          <w:szCs w:val="22"/>
        </w:rPr>
        <w:t xml:space="preserve"> </w:t>
      </w:r>
      <w:r w:rsidRPr="00F67943">
        <w:rPr>
          <w:rFonts w:cs="Arial"/>
          <w:sz w:val="22"/>
          <w:szCs w:val="22"/>
        </w:rPr>
        <w:t>de Catalunya.</w:t>
      </w:r>
    </w:p>
    <w:p w14:paraId="347E3F5D" w14:textId="77777777" w:rsidR="00417A65" w:rsidRPr="00F67943" w:rsidRDefault="00417A65" w:rsidP="00417A65">
      <w:pPr>
        <w:pStyle w:val="Textindependent"/>
        <w:spacing w:before="240"/>
        <w:ind w:left="568"/>
        <w:rPr>
          <w:rFonts w:cs="Arial"/>
          <w:sz w:val="22"/>
          <w:szCs w:val="22"/>
        </w:rPr>
      </w:pP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contractista</w:t>
      </w:r>
      <w:proofErr w:type="spellEnd"/>
      <w:r w:rsidRPr="00F67943">
        <w:rPr>
          <w:rFonts w:cs="Arial"/>
          <w:spacing w:val="-4"/>
          <w:sz w:val="22"/>
          <w:szCs w:val="22"/>
        </w:rPr>
        <w:t xml:space="preserve"> </w:t>
      </w:r>
      <w:proofErr w:type="spellStart"/>
      <w:r w:rsidRPr="00F67943">
        <w:rPr>
          <w:rFonts w:cs="Arial"/>
          <w:sz w:val="22"/>
          <w:szCs w:val="22"/>
        </w:rPr>
        <w:t>haurà</w:t>
      </w:r>
      <w:proofErr w:type="spellEnd"/>
      <w:r w:rsidRPr="00F67943">
        <w:rPr>
          <w:rFonts w:cs="Arial"/>
          <w:spacing w:val="-4"/>
          <w:sz w:val="22"/>
          <w:szCs w:val="22"/>
        </w:rPr>
        <w:t xml:space="preserve"> </w:t>
      </w:r>
      <w:proofErr w:type="spellStart"/>
      <w:r w:rsidRPr="00F67943">
        <w:rPr>
          <w:rFonts w:cs="Arial"/>
          <w:sz w:val="22"/>
          <w:szCs w:val="22"/>
        </w:rPr>
        <w:t>d’acreditar</w:t>
      </w:r>
      <w:proofErr w:type="spellEnd"/>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r w:rsidRPr="00F67943">
        <w:rPr>
          <w:rFonts w:cs="Arial"/>
          <w:sz w:val="22"/>
          <w:szCs w:val="22"/>
        </w:rPr>
        <w:t>compra</w:t>
      </w:r>
      <w:r w:rsidRPr="00F67943">
        <w:rPr>
          <w:rFonts w:cs="Arial"/>
          <w:spacing w:val="-4"/>
          <w:sz w:val="22"/>
          <w:szCs w:val="22"/>
        </w:rPr>
        <w:t xml:space="preserve"> </w:t>
      </w:r>
      <w:proofErr w:type="spellStart"/>
      <w:r w:rsidRPr="00F67943">
        <w:rPr>
          <w:rFonts w:cs="Arial"/>
          <w:sz w:val="22"/>
          <w:szCs w:val="22"/>
        </w:rPr>
        <w:t>d’aquest</w:t>
      </w:r>
      <w:proofErr w:type="spellEnd"/>
      <w:r w:rsidRPr="00F67943">
        <w:rPr>
          <w:rFonts w:cs="Arial"/>
          <w:spacing w:val="-3"/>
          <w:sz w:val="22"/>
          <w:szCs w:val="22"/>
        </w:rPr>
        <w:t xml:space="preserve"> </w:t>
      </w:r>
      <w:proofErr w:type="spellStart"/>
      <w:r w:rsidRPr="00F67943">
        <w:rPr>
          <w:rFonts w:cs="Arial"/>
          <w:sz w:val="22"/>
          <w:szCs w:val="22"/>
        </w:rPr>
        <w:t>crèdits</w:t>
      </w:r>
      <w:proofErr w:type="spellEnd"/>
      <w:r w:rsidRPr="00F67943">
        <w:rPr>
          <w:rFonts w:cs="Arial"/>
          <w:spacing w:val="-5"/>
          <w:sz w:val="22"/>
          <w:szCs w:val="22"/>
        </w:rPr>
        <w:t xml:space="preserve"> </w:t>
      </w:r>
      <w:proofErr w:type="spellStart"/>
      <w:r w:rsidRPr="00F67943">
        <w:rPr>
          <w:rFonts w:cs="Arial"/>
          <w:sz w:val="22"/>
          <w:szCs w:val="22"/>
        </w:rPr>
        <w:t>mitjançant</w:t>
      </w:r>
      <w:proofErr w:type="spellEnd"/>
      <w:r w:rsidRPr="00F67943">
        <w:rPr>
          <w:rFonts w:cs="Arial"/>
          <w:spacing w:val="-3"/>
          <w:sz w:val="22"/>
          <w:szCs w:val="22"/>
        </w:rPr>
        <w:t xml:space="preserve"> </w:t>
      </w:r>
      <w:r w:rsidRPr="00F67943">
        <w:rPr>
          <w:rFonts w:cs="Arial"/>
          <w:sz w:val="22"/>
          <w:szCs w:val="22"/>
        </w:rPr>
        <w:t>una</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entitats</w:t>
      </w:r>
      <w:proofErr w:type="spellEnd"/>
      <w:r w:rsidRPr="00F67943">
        <w:rPr>
          <w:rFonts w:cs="Arial"/>
          <w:sz w:val="22"/>
          <w:szCs w:val="22"/>
        </w:rPr>
        <w:t xml:space="preserve"> </w:t>
      </w:r>
      <w:proofErr w:type="spellStart"/>
      <w:r w:rsidRPr="00F67943">
        <w:rPr>
          <w:rFonts w:cs="Arial"/>
          <w:sz w:val="22"/>
          <w:szCs w:val="22"/>
        </w:rPr>
        <w:t>col·laboradores</w:t>
      </w:r>
      <w:proofErr w:type="spellEnd"/>
      <w:r w:rsidRPr="00F67943">
        <w:rPr>
          <w:rFonts w:cs="Arial"/>
          <w:sz w:val="22"/>
          <w:szCs w:val="22"/>
        </w:rPr>
        <w:t xml:space="preserve">, </w:t>
      </w:r>
      <w:proofErr w:type="spellStart"/>
      <w:r w:rsidRPr="00F67943">
        <w:rPr>
          <w:rFonts w:cs="Arial"/>
          <w:sz w:val="22"/>
          <w:szCs w:val="22"/>
        </w:rPr>
        <w:t>com</w:t>
      </w:r>
      <w:proofErr w:type="spellEnd"/>
      <w:r w:rsidRPr="00F67943">
        <w:rPr>
          <w:rFonts w:cs="Arial"/>
          <w:sz w:val="22"/>
          <w:szCs w:val="22"/>
        </w:rPr>
        <w:t>:</w:t>
      </w:r>
    </w:p>
    <w:p w14:paraId="6A51AA86" w14:textId="77777777" w:rsidR="00417A65" w:rsidRPr="00F67943" w:rsidRDefault="00417A65" w:rsidP="003568A3">
      <w:pPr>
        <w:pStyle w:val="Pargrafdellista"/>
        <w:widowControl w:val="0"/>
        <w:numPr>
          <w:ilvl w:val="0"/>
          <w:numId w:val="50"/>
        </w:numPr>
        <w:tabs>
          <w:tab w:val="left" w:pos="928"/>
        </w:tabs>
        <w:autoSpaceDE w:val="0"/>
        <w:autoSpaceDN w:val="0"/>
        <w:spacing w:before="210"/>
        <w:ind w:left="928"/>
        <w:contextualSpacing w:val="0"/>
        <w:jc w:val="both"/>
        <w:rPr>
          <w:rFonts w:ascii="Arial" w:hAnsi="Arial" w:cs="Arial"/>
          <w:sz w:val="22"/>
          <w:szCs w:val="22"/>
        </w:rPr>
      </w:pPr>
      <w:r w:rsidRPr="00F67943">
        <w:rPr>
          <w:rFonts w:ascii="Arial" w:hAnsi="Arial" w:cs="Arial"/>
          <w:sz w:val="22"/>
          <w:szCs w:val="22"/>
        </w:rPr>
        <w:t xml:space="preserve">el Programa voluntari de compensació d’emissions de GEH: </w:t>
      </w:r>
      <w:r w:rsidRPr="00F67943">
        <w:rPr>
          <w:rFonts w:ascii="Arial" w:hAnsi="Arial" w:cs="Arial"/>
          <w:spacing w:val="-2"/>
          <w:sz w:val="22"/>
          <w:szCs w:val="22"/>
        </w:rPr>
        <w:t>(</w:t>
      </w:r>
      <w:hyperlink r:id="rId20">
        <w:r w:rsidRPr="00F67943">
          <w:rPr>
            <w:rFonts w:ascii="Arial" w:hAnsi="Arial" w:cs="Arial"/>
            <w:spacing w:val="-2"/>
            <w:sz w:val="22"/>
            <w:szCs w:val="22"/>
            <w:u w:val="single" w:color="0000FF"/>
          </w:rPr>
          <w:t>https://canviclimatic.gencat.cat/ca/ambits/mitigacio/programa-voluntari-de-compensacio-</w:t>
        </w:r>
      </w:hyperlink>
      <w:r w:rsidRPr="00F67943">
        <w:rPr>
          <w:rFonts w:ascii="Arial" w:hAnsi="Arial" w:cs="Arial"/>
          <w:spacing w:val="-2"/>
          <w:sz w:val="22"/>
          <w:szCs w:val="22"/>
        </w:rPr>
        <w:t xml:space="preserve"> </w:t>
      </w:r>
      <w:hyperlink r:id="rId21">
        <w:r w:rsidRPr="00F67943">
          <w:rPr>
            <w:rFonts w:ascii="Arial" w:hAnsi="Arial" w:cs="Arial"/>
            <w:spacing w:val="-2"/>
            <w:sz w:val="22"/>
            <w:szCs w:val="22"/>
            <w:u w:val="single" w:color="0000FF"/>
          </w:rPr>
          <w:t>de-gasos-amb-efecte-</w:t>
        </w:r>
        <w:proofErr w:type="spellStart"/>
        <w:r w:rsidRPr="00F67943">
          <w:rPr>
            <w:rFonts w:ascii="Arial" w:hAnsi="Arial" w:cs="Arial"/>
            <w:spacing w:val="-2"/>
            <w:sz w:val="22"/>
            <w:szCs w:val="22"/>
            <w:u w:val="single" w:color="0000FF"/>
          </w:rPr>
          <w:t>dhivernacle</w:t>
        </w:r>
        <w:proofErr w:type="spellEnd"/>
        <w:r w:rsidRPr="00F67943">
          <w:rPr>
            <w:rFonts w:ascii="Arial" w:hAnsi="Arial" w:cs="Arial"/>
            <w:spacing w:val="-2"/>
            <w:sz w:val="22"/>
            <w:szCs w:val="22"/>
            <w:u w:val="single" w:color="0000FF"/>
          </w:rPr>
          <w:t>/</w:t>
        </w:r>
      </w:hyperlink>
      <w:r w:rsidRPr="00F67943">
        <w:rPr>
          <w:rFonts w:ascii="Arial" w:hAnsi="Arial" w:cs="Arial"/>
          <w:spacing w:val="-2"/>
          <w:sz w:val="22"/>
          <w:szCs w:val="22"/>
        </w:rPr>
        <w:t>)</w:t>
      </w:r>
    </w:p>
    <w:p w14:paraId="5A07CB6B" w14:textId="77777777" w:rsidR="00417A65" w:rsidRPr="00F67943"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Sistema</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Crèdits</w:t>
      </w:r>
      <w:r w:rsidRPr="00F67943">
        <w:rPr>
          <w:rFonts w:ascii="Arial" w:hAnsi="Arial" w:cs="Arial"/>
          <w:spacing w:val="-4"/>
          <w:sz w:val="22"/>
          <w:szCs w:val="22"/>
        </w:rPr>
        <w:t xml:space="preserve"> </w:t>
      </w:r>
      <w:r w:rsidRPr="00F67943">
        <w:rPr>
          <w:rFonts w:ascii="Arial" w:hAnsi="Arial" w:cs="Arial"/>
          <w:sz w:val="22"/>
          <w:szCs w:val="22"/>
        </w:rPr>
        <w:t>Climàtics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Generalitat</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 xml:space="preserve">Catalunya: </w:t>
      </w:r>
      <w:r w:rsidRPr="00F67943">
        <w:rPr>
          <w:rFonts w:ascii="Arial" w:hAnsi="Arial" w:cs="Arial"/>
          <w:spacing w:val="-2"/>
          <w:sz w:val="22"/>
          <w:szCs w:val="22"/>
        </w:rPr>
        <w:t>(</w:t>
      </w:r>
      <w:hyperlink r:id="rId22">
        <w:r w:rsidRPr="00F67943">
          <w:rPr>
            <w:rFonts w:ascii="Arial" w:hAnsi="Arial" w:cs="Arial"/>
            <w:spacing w:val="-2"/>
            <w:sz w:val="22"/>
            <w:szCs w:val="22"/>
            <w:u w:val="single" w:color="0000FF"/>
          </w:rPr>
          <w:t>https://creditsclimaticsforestals.cat/</w:t>
        </w:r>
      </w:hyperlink>
      <w:r w:rsidRPr="00F67943">
        <w:rPr>
          <w:rFonts w:ascii="Arial" w:hAnsi="Arial" w:cs="Arial"/>
          <w:spacing w:val="-2"/>
          <w:sz w:val="22"/>
          <w:szCs w:val="22"/>
        </w:rPr>
        <w:t>)</w:t>
      </w:r>
    </w:p>
    <w:p w14:paraId="7813A18F" w14:textId="77777777" w:rsidR="00417A65" w:rsidRPr="00F67943" w:rsidRDefault="00417A65" w:rsidP="003568A3">
      <w:pPr>
        <w:pStyle w:val="Pargrafdellista"/>
        <w:widowControl w:val="0"/>
        <w:numPr>
          <w:ilvl w:val="0"/>
          <w:numId w:val="50"/>
        </w:numPr>
        <w:tabs>
          <w:tab w:val="left" w:pos="928"/>
        </w:tabs>
        <w:autoSpaceDE w:val="0"/>
        <w:autoSpaceDN w:val="0"/>
        <w:spacing w:before="209"/>
        <w:ind w:left="928"/>
        <w:contextualSpacing w:val="0"/>
        <w:jc w:val="both"/>
        <w:rPr>
          <w:rFonts w:ascii="Arial" w:hAnsi="Arial" w:cs="Arial"/>
          <w:sz w:val="22"/>
          <w:szCs w:val="22"/>
        </w:rPr>
      </w:pPr>
      <w:r w:rsidRPr="00F67943">
        <w:rPr>
          <w:rFonts w:ascii="Arial" w:hAnsi="Arial" w:cs="Arial"/>
          <w:sz w:val="22"/>
          <w:szCs w:val="22"/>
        </w:rPr>
        <w:t>Registro</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proofErr w:type="spellStart"/>
      <w:r w:rsidRPr="00F67943">
        <w:rPr>
          <w:rFonts w:ascii="Arial" w:hAnsi="Arial" w:cs="Arial"/>
          <w:sz w:val="22"/>
          <w:szCs w:val="22"/>
        </w:rPr>
        <w:t>huella</w:t>
      </w:r>
      <w:proofErr w:type="spellEnd"/>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carbono,</w:t>
      </w:r>
      <w:r w:rsidRPr="00F67943">
        <w:rPr>
          <w:rFonts w:ascii="Arial" w:hAnsi="Arial" w:cs="Arial"/>
          <w:spacing w:val="-3"/>
          <w:sz w:val="22"/>
          <w:szCs w:val="22"/>
        </w:rPr>
        <w:t xml:space="preserve"> </w:t>
      </w:r>
      <w:proofErr w:type="spellStart"/>
      <w:r w:rsidRPr="00F67943">
        <w:rPr>
          <w:rFonts w:ascii="Arial" w:hAnsi="Arial" w:cs="Arial"/>
          <w:sz w:val="22"/>
          <w:szCs w:val="22"/>
        </w:rPr>
        <w:t>compensación</w:t>
      </w:r>
      <w:proofErr w:type="spellEnd"/>
      <w:r w:rsidRPr="00F67943">
        <w:rPr>
          <w:rFonts w:ascii="Arial" w:hAnsi="Arial" w:cs="Arial"/>
          <w:spacing w:val="-4"/>
          <w:sz w:val="22"/>
          <w:szCs w:val="22"/>
        </w:rPr>
        <w:t xml:space="preserve"> </w:t>
      </w:r>
      <w:r w:rsidRPr="00F67943">
        <w:rPr>
          <w:rFonts w:ascii="Arial" w:hAnsi="Arial" w:cs="Arial"/>
          <w:sz w:val="22"/>
          <w:szCs w:val="22"/>
        </w:rPr>
        <w:t>y</w:t>
      </w:r>
      <w:r w:rsidRPr="00F67943">
        <w:rPr>
          <w:rFonts w:ascii="Arial" w:hAnsi="Arial" w:cs="Arial"/>
          <w:spacing w:val="-4"/>
          <w:sz w:val="22"/>
          <w:szCs w:val="22"/>
        </w:rPr>
        <w:t xml:space="preserve"> </w:t>
      </w:r>
      <w:proofErr w:type="spellStart"/>
      <w:r w:rsidRPr="00F67943">
        <w:rPr>
          <w:rFonts w:ascii="Arial" w:hAnsi="Arial" w:cs="Arial"/>
          <w:sz w:val="22"/>
          <w:szCs w:val="22"/>
        </w:rPr>
        <w:t>proyectos</w:t>
      </w:r>
      <w:proofErr w:type="spellEnd"/>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proofErr w:type="spellStart"/>
      <w:r w:rsidRPr="00F67943">
        <w:rPr>
          <w:rFonts w:ascii="Arial" w:hAnsi="Arial" w:cs="Arial"/>
          <w:sz w:val="22"/>
          <w:szCs w:val="22"/>
        </w:rPr>
        <w:t>absorción</w:t>
      </w:r>
      <w:proofErr w:type="spellEnd"/>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proofErr w:type="spellStart"/>
      <w:r w:rsidRPr="00F67943">
        <w:rPr>
          <w:rFonts w:ascii="Arial" w:hAnsi="Arial" w:cs="Arial"/>
          <w:sz w:val="22"/>
          <w:szCs w:val="22"/>
        </w:rPr>
        <w:t>dióxido</w:t>
      </w:r>
      <w:proofErr w:type="spellEnd"/>
      <w:r w:rsidRPr="00F67943">
        <w:rPr>
          <w:rFonts w:ascii="Arial" w:hAnsi="Arial" w:cs="Arial"/>
          <w:spacing w:val="-4"/>
          <w:sz w:val="22"/>
          <w:szCs w:val="22"/>
        </w:rPr>
        <w:t xml:space="preserve"> </w:t>
      </w:r>
      <w:r w:rsidRPr="00F67943">
        <w:rPr>
          <w:rFonts w:ascii="Arial" w:hAnsi="Arial" w:cs="Arial"/>
          <w:sz w:val="22"/>
          <w:szCs w:val="22"/>
        </w:rPr>
        <w:t xml:space="preserve">de carbono del </w:t>
      </w:r>
      <w:proofErr w:type="spellStart"/>
      <w:r w:rsidRPr="00F67943">
        <w:rPr>
          <w:rFonts w:ascii="Arial" w:hAnsi="Arial" w:cs="Arial"/>
          <w:sz w:val="22"/>
          <w:szCs w:val="22"/>
        </w:rPr>
        <w:t>Ministerio</w:t>
      </w:r>
      <w:proofErr w:type="spellEnd"/>
      <w:r w:rsidRPr="00F67943">
        <w:rPr>
          <w:rFonts w:ascii="Arial" w:hAnsi="Arial" w:cs="Arial"/>
          <w:sz w:val="22"/>
          <w:szCs w:val="22"/>
        </w:rPr>
        <w:t xml:space="preserve"> para la </w:t>
      </w:r>
      <w:proofErr w:type="spellStart"/>
      <w:r w:rsidRPr="00F67943">
        <w:rPr>
          <w:rFonts w:ascii="Arial" w:hAnsi="Arial" w:cs="Arial"/>
          <w:sz w:val="22"/>
          <w:szCs w:val="22"/>
        </w:rPr>
        <w:t>Transición</w:t>
      </w:r>
      <w:proofErr w:type="spellEnd"/>
      <w:r w:rsidRPr="00F67943">
        <w:rPr>
          <w:rFonts w:ascii="Arial" w:hAnsi="Arial" w:cs="Arial"/>
          <w:sz w:val="22"/>
          <w:szCs w:val="22"/>
        </w:rPr>
        <w:t xml:space="preserve"> </w:t>
      </w:r>
      <w:proofErr w:type="spellStart"/>
      <w:r w:rsidRPr="00F67943">
        <w:rPr>
          <w:rFonts w:ascii="Arial" w:hAnsi="Arial" w:cs="Arial"/>
          <w:sz w:val="22"/>
          <w:szCs w:val="22"/>
        </w:rPr>
        <w:t>Ecológica</w:t>
      </w:r>
      <w:proofErr w:type="spellEnd"/>
      <w:r w:rsidRPr="00F67943">
        <w:rPr>
          <w:rFonts w:ascii="Arial" w:hAnsi="Arial" w:cs="Arial"/>
          <w:sz w:val="22"/>
          <w:szCs w:val="22"/>
        </w:rPr>
        <w:t xml:space="preserve"> y Reto </w:t>
      </w:r>
      <w:proofErr w:type="spellStart"/>
      <w:r w:rsidRPr="00F67943">
        <w:rPr>
          <w:rFonts w:ascii="Arial" w:hAnsi="Arial" w:cs="Arial"/>
          <w:sz w:val="22"/>
          <w:szCs w:val="22"/>
        </w:rPr>
        <w:lastRenderedPageBreak/>
        <w:t>Demográfico</w:t>
      </w:r>
      <w:proofErr w:type="spellEnd"/>
      <w:r w:rsidRPr="00F67943">
        <w:rPr>
          <w:rFonts w:ascii="Arial" w:hAnsi="Arial" w:cs="Arial"/>
          <w:sz w:val="22"/>
          <w:szCs w:val="22"/>
        </w:rPr>
        <w:t xml:space="preserve"> </w:t>
      </w:r>
      <w:r w:rsidRPr="00F67943">
        <w:rPr>
          <w:rFonts w:ascii="Arial" w:hAnsi="Arial" w:cs="Arial"/>
          <w:spacing w:val="-2"/>
          <w:sz w:val="22"/>
          <w:szCs w:val="22"/>
        </w:rPr>
        <w:t>(</w:t>
      </w:r>
      <w:hyperlink r:id="rId23">
        <w:r w:rsidRPr="00F67943">
          <w:rPr>
            <w:rFonts w:ascii="Arial" w:hAnsi="Arial" w:cs="Arial"/>
            <w:spacing w:val="-2"/>
            <w:sz w:val="22"/>
            <w:szCs w:val="22"/>
            <w:u w:val="single" w:color="0000FF"/>
          </w:rPr>
          <w:t>https://www.miteco.gob.es/es/cambio-climatico/temas/registro-huella.html</w:t>
        </w:r>
      </w:hyperlink>
      <w:r w:rsidRPr="00F67943">
        <w:rPr>
          <w:rFonts w:ascii="Arial" w:hAnsi="Arial" w:cs="Arial"/>
          <w:spacing w:val="-2"/>
          <w:sz w:val="22"/>
          <w:szCs w:val="22"/>
        </w:rPr>
        <w:t>)</w:t>
      </w:r>
    </w:p>
    <w:p w14:paraId="2429D50D" w14:textId="77777777" w:rsidR="00417A65" w:rsidRPr="00F67943"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bé</w:t>
      </w:r>
      <w:r w:rsidRPr="00F67943">
        <w:rPr>
          <w:rFonts w:ascii="Arial" w:hAnsi="Arial" w:cs="Arial"/>
          <w:spacing w:val="-4"/>
          <w:sz w:val="22"/>
          <w:szCs w:val="22"/>
        </w:rPr>
        <w:t xml:space="preserve"> </w:t>
      </w:r>
      <w:r w:rsidRPr="00F67943">
        <w:rPr>
          <w:rFonts w:ascii="Arial" w:hAnsi="Arial" w:cs="Arial"/>
          <w:sz w:val="22"/>
          <w:szCs w:val="22"/>
        </w:rPr>
        <w:t>altres</w:t>
      </w:r>
      <w:r w:rsidRPr="00F67943">
        <w:rPr>
          <w:rFonts w:ascii="Arial" w:hAnsi="Arial" w:cs="Arial"/>
          <w:spacing w:val="-3"/>
          <w:sz w:val="22"/>
          <w:szCs w:val="22"/>
        </w:rPr>
        <w:t xml:space="preserve"> </w:t>
      </w:r>
      <w:r w:rsidRPr="00F67943">
        <w:rPr>
          <w:rFonts w:ascii="Arial" w:hAnsi="Arial" w:cs="Arial"/>
          <w:sz w:val="22"/>
          <w:szCs w:val="22"/>
        </w:rPr>
        <w:t>sistemes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crèdits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carboni,</w:t>
      </w:r>
      <w:r w:rsidRPr="00F67943">
        <w:rPr>
          <w:rFonts w:ascii="Arial" w:hAnsi="Arial" w:cs="Arial"/>
          <w:spacing w:val="-3"/>
          <w:sz w:val="22"/>
          <w:szCs w:val="22"/>
        </w:rPr>
        <w:t xml:space="preserve"> </w:t>
      </w:r>
      <w:r w:rsidRPr="00F67943">
        <w:rPr>
          <w:rFonts w:ascii="Arial" w:hAnsi="Arial" w:cs="Arial"/>
          <w:sz w:val="22"/>
          <w:szCs w:val="22"/>
        </w:rPr>
        <w:t>sempre</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els</w:t>
      </w:r>
      <w:r w:rsidRPr="00F67943">
        <w:rPr>
          <w:rFonts w:ascii="Arial" w:hAnsi="Arial" w:cs="Arial"/>
          <w:spacing w:val="-4"/>
          <w:sz w:val="22"/>
          <w:szCs w:val="22"/>
        </w:rPr>
        <w:t xml:space="preserve"> </w:t>
      </w:r>
      <w:r w:rsidRPr="00F67943">
        <w:rPr>
          <w:rFonts w:ascii="Arial" w:hAnsi="Arial" w:cs="Arial"/>
          <w:sz w:val="22"/>
          <w:szCs w:val="22"/>
        </w:rPr>
        <w:t>crèdits</w:t>
      </w:r>
      <w:r w:rsidRPr="00F67943">
        <w:rPr>
          <w:rFonts w:ascii="Arial" w:hAnsi="Arial" w:cs="Arial"/>
          <w:spacing w:val="-3"/>
          <w:sz w:val="22"/>
          <w:szCs w:val="22"/>
        </w:rPr>
        <w:t xml:space="preserve"> </w:t>
      </w:r>
      <w:r w:rsidRPr="00F67943">
        <w:rPr>
          <w:rFonts w:ascii="Arial" w:hAnsi="Arial" w:cs="Arial"/>
          <w:sz w:val="22"/>
          <w:szCs w:val="22"/>
        </w:rPr>
        <w:t>provinguin</w:t>
      </w:r>
      <w:r w:rsidRPr="00F67943">
        <w:rPr>
          <w:rFonts w:ascii="Arial" w:hAnsi="Arial" w:cs="Arial"/>
          <w:spacing w:val="-3"/>
          <w:sz w:val="22"/>
          <w:szCs w:val="22"/>
        </w:rPr>
        <w:t xml:space="preserve"> </w:t>
      </w:r>
      <w:r w:rsidRPr="00F67943">
        <w:rPr>
          <w:rFonts w:ascii="Arial" w:hAnsi="Arial" w:cs="Arial"/>
          <w:sz w:val="22"/>
          <w:szCs w:val="22"/>
        </w:rPr>
        <w:t>de projectes que compleixin els següents requisits:</w:t>
      </w:r>
    </w:p>
    <w:p w14:paraId="73DF0EFD" w14:textId="77777777" w:rsidR="00417A65" w:rsidRPr="00F67943" w:rsidRDefault="00417A65" w:rsidP="003568A3">
      <w:pPr>
        <w:pStyle w:val="Pargrafdellista"/>
        <w:widowControl w:val="0"/>
        <w:numPr>
          <w:ilvl w:val="1"/>
          <w:numId w:val="50"/>
        </w:numPr>
        <w:tabs>
          <w:tab w:val="left" w:pos="1647"/>
        </w:tabs>
        <w:autoSpaceDE w:val="0"/>
        <w:autoSpaceDN w:val="0"/>
        <w:spacing w:before="209"/>
        <w:ind w:left="1647" w:hanging="359"/>
        <w:contextualSpacing w:val="0"/>
        <w:jc w:val="both"/>
        <w:rPr>
          <w:rFonts w:ascii="Arial" w:hAnsi="Arial" w:cs="Arial"/>
          <w:sz w:val="22"/>
          <w:szCs w:val="22"/>
        </w:rPr>
      </w:pPr>
      <w:r w:rsidRPr="00F67943">
        <w:rPr>
          <w:rFonts w:ascii="Arial" w:hAnsi="Arial" w:cs="Arial"/>
          <w:sz w:val="22"/>
          <w:szCs w:val="22"/>
        </w:rPr>
        <w:t>que</w:t>
      </w:r>
      <w:r w:rsidRPr="00F67943">
        <w:rPr>
          <w:rFonts w:ascii="Arial" w:hAnsi="Arial" w:cs="Arial"/>
          <w:spacing w:val="-9"/>
          <w:sz w:val="22"/>
          <w:szCs w:val="22"/>
        </w:rPr>
        <w:t xml:space="preserve"> </w:t>
      </w:r>
      <w:r w:rsidRPr="00F67943">
        <w:rPr>
          <w:rFonts w:ascii="Arial" w:hAnsi="Arial" w:cs="Arial"/>
          <w:sz w:val="22"/>
          <w:szCs w:val="22"/>
        </w:rPr>
        <w:t>garanteixin</w:t>
      </w:r>
      <w:r w:rsidRPr="00F67943">
        <w:rPr>
          <w:rFonts w:ascii="Arial" w:hAnsi="Arial" w:cs="Arial"/>
          <w:spacing w:val="-9"/>
          <w:sz w:val="22"/>
          <w:szCs w:val="22"/>
        </w:rPr>
        <w:t xml:space="preserve"> </w:t>
      </w:r>
      <w:r w:rsidRPr="00F67943">
        <w:rPr>
          <w:rFonts w:ascii="Arial" w:hAnsi="Arial" w:cs="Arial"/>
          <w:sz w:val="22"/>
          <w:szCs w:val="22"/>
        </w:rPr>
        <w:t>la</w:t>
      </w:r>
      <w:r w:rsidRPr="00F67943">
        <w:rPr>
          <w:rFonts w:ascii="Arial" w:hAnsi="Arial" w:cs="Arial"/>
          <w:spacing w:val="-9"/>
          <w:sz w:val="22"/>
          <w:szCs w:val="22"/>
        </w:rPr>
        <w:t xml:space="preserve"> </w:t>
      </w:r>
      <w:r w:rsidRPr="00F67943">
        <w:rPr>
          <w:rFonts w:ascii="Arial" w:hAnsi="Arial" w:cs="Arial"/>
          <w:sz w:val="22"/>
          <w:szCs w:val="22"/>
        </w:rPr>
        <w:t>fiabilitat</w:t>
      </w:r>
      <w:r w:rsidRPr="00F67943">
        <w:rPr>
          <w:rFonts w:ascii="Arial" w:hAnsi="Arial" w:cs="Arial"/>
          <w:spacing w:val="-10"/>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9"/>
          <w:sz w:val="22"/>
          <w:szCs w:val="22"/>
        </w:rPr>
        <w:t xml:space="preserve"> </w:t>
      </w:r>
      <w:r w:rsidRPr="00F67943">
        <w:rPr>
          <w:rFonts w:ascii="Arial" w:hAnsi="Arial" w:cs="Arial"/>
          <w:sz w:val="22"/>
          <w:szCs w:val="22"/>
        </w:rPr>
        <w:t>permanència</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9"/>
          <w:sz w:val="22"/>
          <w:szCs w:val="22"/>
        </w:rPr>
        <w:t xml:space="preserve"> </w:t>
      </w:r>
      <w:r w:rsidRPr="00F67943">
        <w:rPr>
          <w:rFonts w:ascii="Arial" w:hAnsi="Arial" w:cs="Arial"/>
          <w:sz w:val="22"/>
          <w:szCs w:val="22"/>
        </w:rPr>
        <w:t>les</w:t>
      </w:r>
      <w:r w:rsidRPr="00F67943">
        <w:rPr>
          <w:rFonts w:ascii="Arial" w:hAnsi="Arial" w:cs="Arial"/>
          <w:spacing w:val="-9"/>
          <w:sz w:val="22"/>
          <w:szCs w:val="22"/>
        </w:rPr>
        <w:t xml:space="preserve"> </w:t>
      </w:r>
      <w:r w:rsidRPr="00F67943">
        <w:rPr>
          <w:rFonts w:ascii="Arial" w:hAnsi="Arial" w:cs="Arial"/>
          <w:sz w:val="22"/>
          <w:szCs w:val="22"/>
        </w:rPr>
        <w:t>reduccions</w:t>
      </w:r>
      <w:r w:rsidRPr="00F67943">
        <w:rPr>
          <w:rFonts w:ascii="Arial" w:hAnsi="Arial" w:cs="Arial"/>
          <w:spacing w:val="-8"/>
          <w:sz w:val="22"/>
          <w:szCs w:val="22"/>
        </w:rPr>
        <w:t xml:space="preserve"> </w:t>
      </w:r>
      <w:r w:rsidRPr="00F67943">
        <w:rPr>
          <w:rFonts w:ascii="Arial" w:hAnsi="Arial" w:cs="Arial"/>
          <w:spacing w:val="-2"/>
          <w:sz w:val="22"/>
          <w:szCs w:val="22"/>
        </w:rPr>
        <w:t>d’emissions,</w:t>
      </w:r>
    </w:p>
    <w:p w14:paraId="4F4EF3C0" w14:textId="77777777" w:rsidR="00417A65" w:rsidRPr="00F67943" w:rsidRDefault="00417A65" w:rsidP="003568A3">
      <w:pPr>
        <w:pStyle w:val="Pargrafdellista"/>
        <w:widowControl w:val="0"/>
        <w:numPr>
          <w:ilvl w:val="1"/>
          <w:numId w:val="50"/>
        </w:numPr>
        <w:tabs>
          <w:tab w:val="left" w:pos="1647"/>
        </w:tabs>
        <w:autoSpaceDE w:val="0"/>
        <w:autoSpaceDN w:val="0"/>
        <w:spacing w:before="191"/>
        <w:ind w:left="1647" w:hanging="359"/>
        <w:contextualSpacing w:val="0"/>
        <w:jc w:val="both"/>
        <w:rPr>
          <w:rFonts w:ascii="Arial" w:hAnsi="Arial" w:cs="Arial"/>
          <w:sz w:val="22"/>
          <w:szCs w:val="22"/>
        </w:rPr>
      </w:pPr>
      <w:r w:rsidRPr="00F67943">
        <w:rPr>
          <w:rFonts w:ascii="Arial" w:hAnsi="Arial" w:cs="Arial"/>
          <w:sz w:val="22"/>
          <w:szCs w:val="22"/>
        </w:rPr>
        <w:t>que</w:t>
      </w:r>
      <w:r w:rsidRPr="00F67943">
        <w:rPr>
          <w:rFonts w:ascii="Arial" w:hAnsi="Arial" w:cs="Arial"/>
          <w:spacing w:val="-7"/>
          <w:sz w:val="22"/>
          <w:szCs w:val="22"/>
        </w:rPr>
        <w:t xml:space="preserve"> </w:t>
      </w:r>
      <w:r w:rsidRPr="00F67943">
        <w:rPr>
          <w:rFonts w:ascii="Arial" w:hAnsi="Arial" w:cs="Arial"/>
          <w:sz w:val="22"/>
          <w:szCs w:val="22"/>
        </w:rPr>
        <w:t>hagin</w:t>
      </w:r>
      <w:r w:rsidRPr="00F67943">
        <w:rPr>
          <w:rFonts w:ascii="Arial" w:hAnsi="Arial" w:cs="Arial"/>
          <w:spacing w:val="-6"/>
          <w:sz w:val="22"/>
          <w:szCs w:val="22"/>
        </w:rPr>
        <w:t xml:space="preserve"> </w:t>
      </w:r>
      <w:r w:rsidRPr="00F67943">
        <w:rPr>
          <w:rFonts w:ascii="Arial" w:hAnsi="Arial" w:cs="Arial"/>
          <w:sz w:val="22"/>
          <w:szCs w:val="22"/>
        </w:rPr>
        <w:t>estat</w:t>
      </w:r>
      <w:r w:rsidRPr="00F67943">
        <w:rPr>
          <w:rFonts w:ascii="Arial" w:hAnsi="Arial" w:cs="Arial"/>
          <w:spacing w:val="-7"/>
          <w:sz w:val="22"/>
          <w:szCs w:val="22"/>
        </w:rPr>
        <w:t xml:space="preserve"> </w:t>
      </w:r>
      <w:r w:rsidRPr="00F67943">
        <w:rPr>
          <w:rFonts w:ascii="Arial" w:hAnsi="Arial" w:cs="Arial"/>
          <w:sz w:val="22"/>
          <w:szCs w:val="22"/>
        </w:rPr>
        <w:t>verificats</w:t>
      </w:r>
      <w:r w:rsidRPr="00F67943">
        <w:rPr>
          <w:rFonts w:ascii="Arial" w:hAnsi="Arial" w:cs="Arial"/>
          <w:spacing w:val="-6"/>
          <w:sz w:val="22"/>
          <w:szCs w:val="22"/>
        </w:rPr>
        <w:t xml:space="preserve"> </w:t>
      </w:r>
      <w:r w:rsidRPr="00F67943">
        <w:rPr>
          <w:rFonts w:ascii="Arial" w:hAnsi="Arial" w:cs="Arial"/>
          <w:sz w:val="22"/>
          <w:szCs w:val="22"/>
        </w:rPr>
        <w:t>per</w:t>
      </w:r>
      <w:r w:rsidRPr="00F67943">
        <w:rPr>
          <w:rFonts w:ascii="Arial" w:hAnsi="Arial" w:cs="Arial"/>
          <w:spacing w:val="-7"/>
          <w:sz w:val="22"/>
          <w:szCs w:val="22"/>
        </w:rPr>
        <w:t xml:space="preserve"> </w:t>
      </w:r>
      <w:r w:rsidRPr="00F67943">
        <w:rPr>
          <w:rFonts w:ascii="Arial" w:hAnsi="Arial" w:cs="Arial"/>
          <w:sz w:val="22"/>
          <w:szCs w:val="22"/>
        </w:rPr>
        <w:t>una</w:t>
      </w:r>
      <w:r w:rsidRPr="00F67943">
        <w:rPr>
          <w:rFonts w:ascii="Arial" w:hAnsi="Arial" w:cs="Arial"/>
          <w:spacing w:val="-6"/>
          <w:sz w:val="22"/>
          <w:szCs w:val="22"/>
        </w:rPr>
        <w:t xml:space="preserve"> </w:t>
      </w:r>
      <w:r w:rsidRPr="00F67943">
        <w:rPr>
          <w:rFonts w:ascii="Arial" w:hAnsi="Arial" w:cs="Arial"/>
          <w:sz w:val="22"/>
          <w:szCs w:val="22"/>
        </w:rPr>
        <w:t>entitat</w:t>
      </w:r>
      <w:r w:rsidRPr="00F67943">
        <w:rPr>
          <w:rFonts w:ascii="Arial" w:hAnsi="Arial" w:cs="Arial"/>
          <w:spacing w:val="-7"/>
          <w:sz w:val="22"/>
          <w:szCs w:val="22"/>
        </w:rPr>
        <w:t xml:space="preserve"> </w:t>
      </w:r>
      <w:r w:rsidRPr="00F67943">
        <w:rPr>
          <w:rFonts w:ascii="Arial" w:hAnsi="Arial" w:cs="Arial"/>
          <w:sz w:val="22"/>
          <w:szCs w:val="22"/>
        </w:rPr>
        <w:t>independent</w:t>
      </w:r>
      <w:r w:rsidRPr="00F67943">
        <w:rPr>
          <w:rFonts w:ascii="Arial" w:hAnsi="Arial" w:cs="Arial"/>
          <w:spacing w:val="-6"/>
          <w:sz w:val="22"/>
          <w:szCs w:val="22"/>
        </w:rPr>
        <w:t xml:space="preserve"> </w:t>
      </w:r>
      <w:r w:rsidRPr="00F67943">
        <w:rPr>
          <w:rFonts w:ascii="Arial" w:hAnsi="Arial" w:cs="Arial"/>
          <w:sz w:val="22"/>
          <w:szCs w:val="22"/>
        </w:rPr>
        <w:t>del</w:t>
      </w:r>
      <w:r w:rsidRPr="00F67943">
        <w:rPr>
          <w:rFonts w:ascii="Arial" w:hAnsi="Arial" w:cs="Arial"/>
          <w:spacing w:val="-7"/>
          <w:sz w:val="22"/>
          <w:szCs w:val="22"/>
        </w:rPr>
        <w:t xml:space="preserve"> </w:t>
      </w:r>
      <w:r w:rsidRPr="00F67943">
        <w:rPr>
          <w:rFonts w:ascii="Arial" w:hAnsi="Arial" w:cs="Arial"/>
          <w:spacing w:val="-2"/>
          <w:sz w:val="22"/>
          <w:szCs w:val="22"/>
        </w:rPr>
        <w:t>promotor,</w:t>
      </w:r>
    </w:p>
    <w:p w14:paraId="22E9DFB3" w14:textId="77777777" w:rsidR="00417A65" w:rsidRPr="00F67943" w:rsidRDefault="00417A65" w:rsidP="003568A3">
      <w:pPr>
        <w:pStyle w:val="Pargrafdellista"/>
        <w:widowControl w:val="0"/>
        <w:numPr>
          <w:ilvl w:val="1"/>
          <w:numId w:val="50"/>
        </w:numPr>
        <w:tabs>
          <w:tab w:val="left" w:pos="1647"/>
        </w:tabs>
        <w:autoSpaceDE w:val="0"/>
        <w:autoSpaceDN w:val="0"/>
        <w:spacing w:before="189"/>
        <w:ind w:left="1647" w:hanging="359"/>
        <w:contextualSpacing w:val="0"/>
        <w:jc w:val="both"/>
        <w:rPr>
          <w:rFonts w:ascii="Arial" w:hAnsi="Arial" w:cs="Arial"/>
          <w:sz w:val="22"/>
          <w:szCs w:val="22"/>
        </w:rPr>
      </w:pPr>
      <w:r w:rsidRPr="00F67943">
        <w:rPr>
          <w:rFonts w:ascii="Arial" w:hAnsi="Arial" w:cs="Arial"/>
          <w:sz w:val="22"/>
          <w:szCs w:val="22"/>
        </w:rPr>
        <w:t>que</w:t>
      </w:r>
      <w:r w:rsidRPr="00F67943">
        <w:rPr>
          <w:rFonts w:ascii="Arial" w:hAnsi="Arial" w:cs="Arial"/>
          <w:spacing w:val="-11"/>
          <w:sz w:val="22"/>
          <w:szCs w:val="22"/>
        </w:rPr>
        <w:t xml:space="preserve"> </w:t>
      </w:r>
      <w:r w:rsidRPr="00F67943">
        <w:rPr>
          <w:rFonts w:ascii="Arial" w:hAnsi="Arial" w:cs="Arial"/>
          <w:sz w:val="22"/>
          <w:szCs w:val="22"/>
        </w:rPr>
        <w:t>siguin</w:t>
      </w:r>
      <w:r w:rsidRPr="00F67943">
        <w:rPr>
          <w:rFonts w:ascii="Arial" w:hAnsi="Arial" w:cs="Arial"/>
          <w:spacing w:val="-11"/>
          <w:sz w:val="22"/>
          <w:szCs w:val="22"/>
        </w:rPr>
        <w:t xml:space="preserve"> </w:t>
      </w:r>
      <w:r w:rsidRPr="00F67943">
        <w:rPr>
          <w:rFonts w:ascii="Arial" w:hAnsi="Arial" w:cs="Arial"/>
          <w:sz w:val="22"/>
          <w:szCs w:val="22"/>
        </w:rPr>
        <w:t>realment</w:t>
      </w:r>
      <w:r w:rsidRPr="00F67943">
        <w:rPr>
          <w:rFonts w:ascii="Arial" w:hAnsi="Arial" w:cs="Arial"/>
          <w:spacing w:val="-11"/>
          <w:sz w:val="22"/>
          <w:szCs w:val="22"/>
        </w:rPr>
        <w:t xml:space="preserve"> </w:t>
      </w:r>
      <w:r w:rsidRPr="00F67943">
        <w:rPr>
          <w:rFonts w:ascii="Arial" w:hAnsi="Arial" w:cs="Arial"/>
          <w:sz w:val="22"/>
          <w:szCs w:val="22"/>
        </w:rPr>
        <w:t>addicionals,</w:t>
      </w:r>
      <w:r w:rsidRPr="00F67943">
        <w:rPr>
          <w:rFonts w:ascii="Arial" w:hAnsi="Arial" w:cs="Arial"/>
          <w:spacing w:val="-10"/>
          <w:sz w:val="22"/>
          <w:szCs w:val="22"/>
        </w:rPr>
        <w:t xml:space="preserve"> i</w:t>
      </w:r>
    </w:p>
    <w:p w14:paraId="01378C6E" w14:textId="77777777" w:rsidR="00417A65" w:rsidRPr="00F67943" w:rsidRDefault="00417A65" w:rsidP="003568A3">
      <w:pPr>
        <w:pStyle w:val="Pargrafdellista"/>
        <w:widowControl w:val="0"/>
        <w:numPr>
          <w:ilvl w:val="1"/>
          <w:numId w:val="50"/>
        </w:numPr>
        <w:tabs>
          <w:tab w:val="left" w:pos="1648"/>
        </w:tabs>
        <w:autoSpaceDE w:val="0"/>
        <w:autoSpaceDN w:val="0"/>
        <w:spacing w:before="195" w:line="235" w:lineRule="auto"/>
        <w:ind w:left="1648"/>
        <w:contextualSpacing w:val="0"/>
        <w:jc w:val="both"/>
        <w:rPr>
          <w:rFonts w:ascii="Arial" w:hAnsi="Arial" w:cs="Arial"/>
          <w:sz w:val="22"/>
          <w:szCs w:val="22"/>
        </w:rPr>
      </w:pPr>
      <w:r w:rsidRPr="00F67943">
        <w:rPr>
          <w:rFonts w:ascii="Arial" w:hAnsi="Arial" w:cs="Arial"/>
          <w:sz w:val="22"/>
          <w:szCs w:val="22"/>
        </w:rPr>
        <w:t>que es puguin traçar mitjançant un registre que sigui públic, consultable, en consonància amb els principis del Reglament (UE) 2024/3012 del Parlament Europeu</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Consell,</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27</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novembre</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2024,</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qual s’estableix</w:t>
      </w:r>
      <w:r w:rsidRPr="00F67943">
        <w:rPr>
          <w:rFonts w:ascii="Arial" w:hAnsi="Arial" w:cs="Arial"/>
          <w:spacing w:val="-4"/>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marc de certificació de la Unió per a l’absorció permanent de carboni, l’agricultura del carboni i l’emmagatzematge de carboni en productes.</w:t>
      </w:r>
    </w:p>
    <w:p w14:paraId="4B13067E" w14:textId="77777777" w:rsidR="00417A65" w:rsidRPr="00F67943" w:rsidRDefault="00417A65" w:rsidP="00417A65">
      <w:pPr>
        <w:pStyle w:val="Textindependent"/>
        <w:spacing w:before="212"/>
        <w:ind w:left="568"/>
        <w:rPr>
          <w:rFonts w:cs="Arial"/>
          <w:sz w:val="22"/>
          <w:szCs w:val="22"/>
        </w:rPr>
      </w:pPr>
      <w:proofErr w:type="spellStart"/>
      <w:r w:rsidRPr="00F67943">
        <w:rPr>
          <w:rFonts w:cs="Arial"/>
          <w:sz w:val="22"/>
          <w:szCs w:val="22"/>
        </w:rPr>
        <w:t>Aquest</w:t>
      </w:r>
      <w:proofErr w:type="spellEnd"/>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7"/>
          <w:sz w:val="22"/>
          <w:szCs w:val="22"/>
        </w:rPr>
        <w:t xml:space="preserve"> </w:t>
      </w: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r w:rsidRPr="00F67943">
        <w:rPr>
          <w:rFonts w:cs="Arial"/>
          <w:sz w:val="22"/>
          <w:szCs w:val="22"/>
        </w:rPr>
        <w:t>de</w:t>
      </w:r>
      <w:r w:rsidRPr="00F67943">
        <w:rPr>
          <w:rFonts w:cs="Arial"/>
          <w:spacing w:val="-7"/>
          <w:sz w:val="22"/>
          <w:szCs w:val="22"/>
        </w:rPr>
        <w:t xml:space="preserve"> </w:t>
      </w:r>
      <w:r w:rsidRPr="00F67943">
        <w:rPr>
          <w:rFonts w:cs="Arial"/>
          <w:sz w:val="22"/>
          <w:szCs w:val="22"/>
        </w:rPr>
        <w:t>la</w:t>
      </w:r>
      <w:r w:rsidRPr="00F67943">
        <w:rPr>
          <w:rFonts w:cs="Arial"/>
          <w:spacing w:val="-7"/>
          <w:sz w:val="22"/>
          <w:szCs w:val="22"/>
        </w:rPr>
        <w:t xml:space="preserve"> </w:t>
      </w:r>
      <w:r w:rsidRPr="00F67943">
        <w:rPr>
          <w:rFonts w:cs="Arial"/>
          <w:sz w:val="22"/>
          <w:szCs w:val="22"/>
        </w:rPr>
        <w:t>manera</w:t>
      </w:r>
      <w:r w:rsidRPr="00F67943">
        <w:rPr>
          <w:rFonts w:cs="Arial"/>
          <w:spacing w:val="-7"/>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55FAF19F" w14:textId="7A50BD20" w:rsidR="00417A65" w:rsidRPr="00F67943" w:rsidRDefault="00417A65" w:rsidP="003568A3">
      <w:pPr>
        <w:pStyle w:val="Pargrafdellista"/>
        <w:widowControl w:val="0"/>
        <w:numPr>
          <w:ilvl w:val="0"/>
          <w:numId w:val="49"/>
        </w:numPr>
        <w:tabs>
          <w:tab w:val="left" w:pos="947"/>
        </w:tabs>
        <w:autoSpaceDE w:val="0"/>
        <w:autoSpaceDN w:val="0"/>
        <w:spacing w:before="240"/>
        <w:contextualSpacing w:val="0"/>
        <w:jc w:val="both"/>
        <w:rPr>
          <w:rFonts w:ascii="Arial" w:hAnsi="Arial" w:cs="Arial"/>
          <w:sz w:val="22"/>
          <w:szCs w:val="22"/>
        </w:rPr>
      </w:pPr>
      <w:r w:rsidRPr="00F67943">
        <w:rPr>
          <w:rFonts w:ascii="Arial" w:hAnsi="Arial" w:cs="Arial"/>
          <w:sz w:val="22"/>
          <w:szCs w:val="22"/>
        </w:rPr>
        <w:t xml:space="preserve">Es valorarà en </w:t>
      </w:r>
      <w:r w:rsidRPr="00F67943">
        <w:rPr>
          <w:rFonts w:ascii="Arial" w:hAnsi="Arial" w:cs="Arial"/>
          <w:b/>
          <w:sz w:val="22"/>
          <w:szCs w:val="22"/>
        </w:rPr>
        <w:t xml:space="preserve">20 punts </w:t>
      </w:r>
      <w:r w:rsidRPr="00F67943">
        <w:rPr>
          <w:rFonts w:ascii="Arial" w:hAnsi="Arial" w:cs="Arial"/>
          <w:sz w:val="22"/>
          <w:szCs w:val="22"/>
        </w:rPr>
        <w:t>en cas que les empreses licitadores es comprometin a fer el càlcul</w:t>
      </w:r>
      <w:r w:rsidRPr="00F67943">
        <w:rPr>
          <w:rFonts w:ascii="Arial" w:hAnsi="Arial" w:cs="Arial"/>
          <w:spacing w:val="-3"/>
          <w:sz w:val="22"/>
          <w:szCs w:val="22"/>
        </w:rPr>
        <w:t xml:space="preserve"> </w:t>
      </w:r>
      <w:r w:rsidRPr="00F67943">
        <w:rPr>
          <w:rFonts w:ascii="Arial" w:hAnsi="Arial" w:cs="Arial"/>
          <w:sz w:val="22"/>
          <w:szCs w:val="22"/>
        </w:rPr>
        <w:t>anual</w:t>
      </w:r>
      <w:r w:rsidRPr="00F67943">
        <w:rPr>
          <w:rFonts w:ascii="Arial" w:hAnsi="Arial" w:cs="Arial"/>
          <w:spacing w:val="-4"/>
          <w:sz w:val="22"/>
          <w:szCs w:val="22"/>
        </w:rPr>
        <w:t xml:space="preserve"> </w:t>
      </w:r>
      <w:r w:rsidRPr="00F67943">
        <w:rPr>
          <w:rFonts w:ascii="Arial" w:hAnsi="Arial" w:cs="Arial"/>
          <w:sz w:val="22"/>
          <w:szCs w:val="22"/>
        </w:rPr>
        <w:t>d’emissions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CO</w:t>
      </w:r>
      <w:r w:rsidRPr="00F67943">
        <w:rPr>
          <w:rFonts w:ascii="Arial" w:hAnsi="Arial" w:cs="Arial"/>
          <w:sz w:val="22"/>
          <w:szCs w:val="22"/>
          <w:vertAlign w:val="subscript"/>
        </w:rPr>
        <w:t>2</w:t>
      </w:r>
      <w:r w:rsidRPr="00F67943">
        <w:rPr>
          <w:rFonts w:ascii="Arial" w:hAnsi="Arial" w:cs="Arial"/>
          <w:spacing w:val="-3"/>
          <w:sz w:val="22"/>
          <w:szCs w:val="22"/>
        </w:rPr>
        <w:t xml:space="preserve"> </w:t>
      </w:r>
      <w:r w:rsidRPr="00F67943">
        <w:rPr>
          <w:rFonts w:ascii="Arial" w:hAnsi="Arial" w:cs="Arial"/>
          <w:sz w:val="22"/>
          <w:szCs w:val="22"/>
        </w:rPr>
        <w:t>equivalent</w:t>
      </w:r>
      <w:r w:rsidRPr="00F67943">
        <w:rPr>
          <w:rFonts w:ascii="Arial" w:hAnsi="Arial" w:cs="Arial"/>
          <w:spacing w:val="-3"/>
          <w:sz w:val="22"/>
          <w:szCs w:val="22"/>
        </w:rPr>
        <w:t xml:space="preserve"> </w:t>
      </w:r>
      <w:r w:rsidRPr="00F67943">
        <w:rPr>
          <w:rFonts w:ascii="Arial" w:hAnsi="Arial" w:cs="Arial"/>
          <w:sz w:val="22"/>
          <w:szCs w:val="22"/>
        </w:rPr>
        <w:t>durant</w:t>
      </w:r>
      <w:r w:rsidRPr="00F67943">
        <w:rPr>
          <w:rFonts w:ascii="Arial" w:hAnsi="Arial" w:cs="Arial"/>
          <w:spacing w:val="-4"/>
          <w:sz w:val="22"/>
          <w:szCs w:val="22"/>
        </w:rPr>
        <w:t xml:space="preserve"> </w:t>
      </w:r>
      <w:r w:rsidRPr="00F67943">
        <w:rPr>
          <w:rFonts w:ascii="Arial" w:hAnsi="Arial" w:cs="Arial"/>
          <w:sz w:val="22"/>
          <w:szCs w:val="22"/>
        </w:rPr>
        <w:t>l’execució</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contracte</w:t>
      </w:r>
      <w:r w:rsidRPr="00F67943">
        <w:rPr>
          <w:rFonts w:ascii="Arial" w:hAnsi="Arial" w:cs="Arial"/>
          <w:spacing w:val="-4"/>
          <w:sz w:val="22"/>
          <w:szCs w:val="22"/>
        </w:rPr>
        <w:t xml:space="preserve"> </w:t>
      </w:r>
      <w:r w:rsidRPr="00F67943">
        <w:rPr>
          <w:rFonts w:ascii="Arial" w:hAnsi="Arial" w:cs="Arial"/>
          <w:sz w:val="22"/>
          <w:szCs w:val="22"/>
        </w:rPr>
        <w:t>seguint</w:t>
      </w:r>
      <w:r w:rsidRPr="00F67943">
        <w:rPr>
          <w:rFonts w:ascii="Arial" w:hAnsi="Arial" w:cs="Arial"/>
          <w:spacing w:val="-4"/>
          <w:sz w:val="22"/>
          <w:szCs w:val="22"/>
        </w:rPr>
        <w:t xml:space="preserve"> </w:t>
      </w:r>
      <w:r w:rsidRPr="00F67943">
        <w:rPr>
          <w:rFonts w:ascii="Arial" w:hAnsi="Arial" w:cs="Arial"/>
          <w:sz w:val="22"/>
          <w:szCs w:val="22"/>
        </w:rPr>
        <w:t>els</w:t>
      </w:r>
      <w:r w:rsidR="000C25C5" w:rsidRPr="00F67943">
        <w:rPr>
          <w:rFonts w:ascii="Arial" w:hAnsi="Arial" w:cs="Arial"/>
          <w:sz w:val="22"/>
          <w:szCs w:val="22"/>
        </w:rPr>
        <w:t xml:space="preserve"> </w:t>
      </w:r>
      <w:r w:rsidRPr="00F67943">
        <w:rPr>
          <w:rFonts w:ascii="Arial" w:hAnsi="Arial" w:cs="Arial"/>
          <w:sz w:val="22"/>
          <w:szCs w:val="22"/>
        </w:rPr>
        <w:t>criteris que fixa l’oficina de canvi climàtic de la Generalitat de Catalunya, presentin un Pla de Descarbonització</w:t>
      </w:r>
      <w:r w:rsidRPr="00F67943">
        <w:rPr>
          <w:rFonts w:ascii="Arial" w:hAnsi="Arial" w:cs="Arial"/>
          <w:spacing w:val="-1"/>
          <w:sz w:val="22"/>
          <w:szCs w:val="22"/>
        </w:rPr>
        <w:t xml:space="preserve"> </w:t>
      </w:r>
      <w:r w:rsidRPr="00F67943">
        <w:rPr>
          <w:rFonts w:ascii="Arial" w:hAnsi="Arial" w:cs="Arial"/>
          <w:sz w:val="22"/>
          <w:szCs w:val="22"/>
        </w:rPr>
        <w:t>del contracte</w:t>
      </w:r>
      <w:r w:rsidRPr="00F67943">
        <w:rPr>
          <w:rFonts w:ascii="Arial" w:hAnsi="Arial" w:cs="Arial"/>
          <w:spacing w:val="-1"/>
          <w:sz w:val="22"/>
          <w:szCs w:val="22"/>
        </w:rPr>
        <w:t xml:space="preserve"> </w:t>
      </w:r>
      <w:r w:rsidRPr="00F67943">
        <w:rPr>
          <w:rFonts w:ascii="Arial" w:hAnsi="Arial" w:cs="Arial"/>
          <w:sz w:val="22"/>
          <w:szCs w:val="22"/>
        </w:rPr>
        <w:t>per</w:t>
      </w:r>
      <w:r w:rsidRPr="00F67943">
        <w:rPr>
          <w:rFonts w:ascii="Arial" w:hAnsi="Arial" w:cs="Arial"/>
          <w:spacing w:val="-1"/>
          <w:sz w:val="22"/>
          <w:szCs w:val="22"/>
        </w:rPr>
        <w:t xml:space="preserve"> </w:t>
      </w:r>
      <w:r w:rsidRPr="00F67943">
        <w:rPr>
          <w:rFonts w:ascii="Arial" w:hAnsi="Arial" w:cs="Arial"/>
          <w:sz w:val="22"/>
          <w:szCs w:val="22"/>
        </w:rPr>
        <w:t>tal de</w:t>
      </w:r>
      <w:r w:rsidRPr="00F67943">
        <w:rPr>
          <w:rFonts w:ascii="Arial" w:hAnsi="Arial" w:cs="Arial"/>
          <w:spacing w:val="-1"/>
          <w:sz w:val="22"/>
          <w:szCs w:val="22"/>
        </w:rPr>
        <w:t xml:space="preserve"> </w:t>
      </w:r>
      <w:r w:rsidRPr="00F67943">
        <w:rPr>
          <w:rFonts w:ascii="Arial" w:hAnsi="Arial" w:cs="Arial"/>
          <w:sz w:val="22"/>
          <w:szCs w:val="22"/>
        </w:rPr>
        <w:t>disminuir</w:t>
      </w:r>
      <w:r w:rsidRPr="00F67943">
        <w:rPr>
          <w:rFonts w:ascii="Arial" w:hAnsi="Arial" w:cs="Arial"/>
          <w:spacing w:val="-1"/>
          <w:sz w:val="22"/>
          <w:szCs w:val="22"/>
        </w:rPr>
        <w:t xml:space="preserve"> </w:t>
      </w:r>
      <w:r w:rsidRPr="00F67943">
        <w:rPr>
          <w:rFonts w:ascii="Arial" w:hAnsi="Arial" w:cs="Arial"/>
          <w:sz w:val="22"/>
          <w:szCs w:val="22"/>
        </w:rPr>
        <w:t>i</w:t>
      </w:r>
      <w:r w:rsidRPr="00F67943">
        <w:rPr>
          <w:rFonts w:ascii="Arial" w:hAnsi="Arial" w:cs="Arial"/>
          <w:spacing w:val="-1"/>
          <w:sz w:val="22"/>
          <w:szCs w:val="22"/>
        </w:rPr>
        <w:t xml:space="preserve"> </w:t>
      </w:r>
      <w:r w:rsidRPr="00F67943">
        <w:rPr>
          <w:rFonts w:ascii="Arial" w:hAnsi="Arial" w:cs="Arial"/>
          <w:sz w:val="22"/>
          <w:szCs w:val="22"/>
        </w:rPr>
        <w:t>mitigar</w:t>
      </w:r>
      <w:r w:rsidRPr="00F67943">
        <w:rPr>
          <w:rFonts w:ascii="Arial" w:hAnsi="Arial" w:cs="Arial"/>
          <w:spacing w:val="-1"/>
          <w:sz w:val="22"/>
          <w:szCs w:val="22"/>
        </w:rPr>
        <w:t xml:space="preserve"> </w:t>
      </w:r>
      <w:r w:rsidRPr="00F67943">
        <w:rPr>
          <w:rFonts w:ascii="Arial" w:hAnsi="Arial" w:cs="Arial"/>
          <w:sz w:val="22"/>
          <w:szCs w:val="22"/>
        </w:rPr>
        <w:t>les emissions de</w:t>
      </w:r>
      <w:r w:rsidRPr="00F67943">
        <w:rPr>
          <w:rFonts w:ascii="Arial" w:hAnsi="Arial" w:cs="Arial"/>
          <w:spacing w:val="-1"/>
          <w:sz w:val="22"/>
          <w:szCs w:val="22"/>
        </w:rPr>
        <w:t xml:space="preserve"> </w:t>
      </w:r>
      <w:r w:rsidRPr="00F67943">
        <w:rPr>
          <w:rFonts w:ascii="Arial" w:hAnsi="Arial" w:cs="Arial"/>
          <w:sz w:val="22"/>
          <w:szCs w:val="22"/>
        </w:rPr>
        <w:t>CO</w:t>
      </w:r>
      <w:r w:rsidRPr="00F67943">
        <w:rPr>
          <w:rFonts w:ascii="Arial" w:hAnsi="Arial" w:cs="Arial"/>
          <w:sz w:val="22"/>
          <w:szCs w:val="22"/>
          <w:vertAlign w:val="subscript"/>
        </w:rPr>
        <w:t>2</w:t>
      </w:r>
      <w:r w:rsidRPr="00F67943">
        <w:rPr>
          <w:rFonts w:ascii="Arial" w:hAnsi="Arial" w:cs="Arial"/>
          <w:sz w:val="22"/>
          <w:szCs w:val="22"/>
        </w:rPr>
        <w:t xml:space="preserve"> equivalent</w:t>
      </w:r>
      <w:r w:rsidRPr="00F67943">
        <w:rPr>
          <w:rFonts w:ascii="Arial" w:hAnsi="Arial" w:cs="Arial"/>
          <w:spacing w:val="-4"/>
          <w:sz w:val="22"/>
          <w:szCs w:val="22"/>
        </w:rPr>
        <w:t xml:space="preserve"> </w:t>
      </w:r>
      <w:r w:rsidRPr="00F67943">
        <w:rPr>
          <w:rFonts w:ascii="Arial" w:hAnsi="Arial" w:cs="Arial"/>
          <w:sz w:val="22"/>
          <w:szCs w:val="22"/>
        </w:rPr>
        <w:t>durant</w:t>
      </w:r>
      <w:r w:rsidRPr="00F67943">
        <w:rPr>
          <w:rFonts w:ascii="Arial" w:hAnsi="Arial" w:cs="Arial"/>
          <w:spacing w:val="-4"/>
          <w:sz w:val="22"/>
          <w:szCs w:val="22"/>
        </w:rPr>
        <w:t xml:space="preserve"> </w:t>
      </w:r>
      <w:r w:rsidRPr="00F67943">
        <w:rPr>
          <w:rFonts w:ascii="Arial" w:hAnsi="Arial" w:cs="Arial"/>
          <w:sz w:val="22"/>
          <w:szCs w:val="22"/>
        </w:rPr>
        <w:t>l’execució</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contracte,</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4"/>
          <w:sz w:val="22"/>
          <w:szCs w:val="22"/>
        </w:rPr>
        <w:t xml:space="preserve"> </w:t>
      </w:r>
      <w:r w:rsidRPr="00F67943">
        <w:rPr>
          <w:rFonts w:ascii="Arial" w:hAnsi="Arial" w:cs="Arial"/>
          <w:sz w:val="22"/>
          <w:szCs w:val="22"/>
        </w:rPr>
        <w:t>comprometin</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compensaran</w:t>
      </w:r>
      <w:r w:rsidRPr="00F67943">
        <w:rPr>
          <w:rFonts w:ascii="Arial" w:hAnsi="Arial" w:cs="Arial"/>
          <w:spacing w:val="-4"/>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100%</w:t>
      </w:r>
      <w:r w:rsidRPr="00F67943">
        <w:rPr>
          <w:rFonts w:ascii="Arial" w:hAnsi="Arial" w:cs="Arial"/>
          <w:spacing w:val="-4"/>
          <w:sz w:val="22"/>
          <w:szCs w:val="22"/>
        </w:rPr>
        <w:t xml:space="preserve"> </w:t>
      </w:r>
      <w:r w:rsidRPr="00F67943">
        <w:rPr>
          <w:rFonts w:ascii="Arial" w:hAnsi="Arial" w:cs="Arial"/>
          <w:sz w:val="22"/>
          <w:szCs w:val="22"/>
        </w:rPr>
        <w:t>de les emissions de CO</w:t>
      </w:r>
      <w:r w:rsidRPr="00F67943">
        <w:rPr>
          <w:rFonts w:ascii="Arial" w:hAnsi="Arial" w:cs="Arial"/>
          <w:sz w:val="22"/>
          <w:szCs w:val="22"/>
          <w:vertAlign w:val="subscript"/>
        </w:rPr>
        <w:t>2</w:t>
      </w:r>
      <w:r w:rsidRPr="00F67943">
        <w:rPr>
          <w:rFonts w:ascii="Arial" w:hAnsi="Arial" w:cs="Arial"/>
          <w:sz w:val="22"/>
          <w:szCs w:val="22"/>
        </w:rPr>
        <w:t xml:space="preserve"> equivalent que no hagin pogut mitigar en l’execució del contracte.</w:t>
      </w:r>
    </w:p>
    <w:p w14:paraId="171453A1" w14:textId="77777777" w:rsidR="00417A65" w:rsidRPr="00F67943" w:rsidRDefault="00417A65" w:rsidP="003568A3">
      <w:pPr>
        <w:pStyle w:val="Pargrafdellista"/>
        <w:widowControl w:val="0"/>
        <w:numPr>
          <w:ilvl w:val="0"/>
          <w:numId w:val="49"/>
        </w:numPr>
        <w:tabs>
          <w:tab w:val="left" w:pos="947"/>
        </w:tabs>
        <w:autoSpaceDE w:val="0"/>
        <w:autoSpaceDN w:val="0"/>
        <w:spacing w:before="220"/>
        <w:contextualSpacing w:val="0"/>
        <w:jc w:val="both"/>
        <w:rPr>
          <w:rFonts w:ascii="Arial" w:hAnsi="Arial" w:cs="Arial"/>
          <w:sz w:val="22"/>
          <w:szCs w:val="22"/>
        </w:rPr>
      </w:pPr>
      <w:r w:rsidRPr="00F67943">
        <w:rPr>
          <w:rFonts w:ascii="Arial" w:hAnsi="Arial" w:cs="Arial"/>
          <w:sz w:val="22"/>
          <w:szCs w:val="22"/>
        </w:rPr>
        <w:t xml:space="preserve">Es valorarà en </w:t>
      </w:r>
      <w:r w:rsidRPr="00F67943">
        <w:rPr>
          <w:rFonts w:ascii="Arial" w:hAnsi="Arial" w:cs="Arial"/>
          <w:b/>
          <w:sz w:val="22"/>
          <w:szCs w:val="22"/>
        </w:rPr>
        <w:t xml:space="preserve">10 punts </w:t>
      </w:r>
      <w:r w:rsidRPr="00F67943">
        <w:rPr>
          <w:rFonts w:ascii="Arial" w:hAnsi="Arial" w:cs="Arial"/>
          <w:sz w:val="22"/>
          <w:szCs w:val="22"/>
        </w:rPr>
        <w:t>en cas que les empreses licitadores es comprometin a fer el càlcul anual d’emissions de CO</w:t>
      </w:r>
      <w:r w:rsidRPr="00F67943">
        <w:rPr>
          <w:rFonts w:ascii="Arial" w:hAnsi="Arial" w:cs="Arial"/>
          <w:sz w:val="22"/>
          <w:szCs w:val="22"/>
          <w:vertAlign w:val="subscript"/>
        </w:rPr>
        <w:t>2</w:t>
      </w:r>
      <w:r w:rsidRPr="00F67943">
        <w:rPr>
          <w:rFonts w:ascii="Arial" w:hAnsi="Arial" w:cs="Arial"/>
          <w:sz w:val="22"/>
          <w:szCs w:val="22"/>
        </w:rPr>
        <w:t xml:space="preserve"> equivalent durant l’execució del contracte seguint els criteris que fixa l’oficina de canvi climàtic de la Generalitat de Catalunya, presentin un Pla</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Descarbonització</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2"/>
          <w:sz w:val="22"/>
          <w:szCs w:val="22"/>
        </w:rPr>
        <w:t xml:space="preserve"> </w:t>
      </w:r>
      <w:r w:rsidRPr="00F67943">
        <w:rPr>
          <w:rFonts w:ascii="Arial" w:hAnsi="Arial" w:cs="Arial"/>
          <w:sz w:val="22"/>
          <w:szCs w:val="22"/>
        </w:rPr>
        <w:t>contracte</w:t>
      </w:r>
      <w:r w:rsidRPr="00F67943">
        <w:rPr>
          <w:rFonts w:ascii="Arial" w:hAnsi="Arial" w:cs="Arial"/>
          <w:spacing w:val="-3"/>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tal</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disminuir</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mitigar</w:t>
      </w:r>
      <w:r w:rsidRPr="00F67943">
        <w:rPr>
          <w:rFonts w:ascii="Arial" w:hAnsi="Arial" w:cs="Arial"/>
          <w:spacing w:val="-3"/>
          <w:sz w:val="22"/>
          <w:szCs w:val="22"/>
        </w:rPr>
        <w:t xml:space="preserve"> </w:t>
      </w:r>
      <w:r w:rsidRPr="00F67943">
        <w:rPr>
          <w:rFonts w:ascii="Arial" w:hAnsi="Arial" w:cs="Arial"/>
          <w:sz w:val="22"/>
          <w:szCs w:val="22"/>
        </w:rPr>
        <w:t>les</w:t>
      </w:r>
      <w:r w:rsidRPr="00F67943">
        <w:rPr>
          <w:rFonts w:ascii="Arial" w:hAnsi="Arial" w:cs="Arial"/>
          <w:spacing w:val="-2"/>
          <w:sz w:val="22"/>
          <w:szCs w:val="22"/>
        </w:rPr>
        <w:t xml:space="preserve"> </w:t>
      </w:r>
      <w:r w:rsidRPr="00F67943">
        <w:rPr>
          <w:rFonts w:ascii="Arial" w:hAnsi="Arial" w:cs="Arial"/>
          <w:sz w:val="22"/>
          <w:szCs w:val="22"/>
        </w:rPr>
        <w:t>emissions</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CO</w:t>
      </w:r>
      <w:r w:rsidRPr="00F67943">
        <w:rPr>
          <w:rFonts w:ascii="Arial" w:hAnsi="Arial" w:cs="Arial"/>
          <w:sz w:val="22"/>
          <w:szCs w:val="22"/>
          <w:vertAlign w:val="subscript"/>
        </w:rPr>
        <w:t>2</w:t>
      </w:r>
      <w:r w:rsidRPr="00F67943">
        <w:rPr>
          <w:rFonts w:ascii="Arial" w:hAnsi="Arial" w:cs="Arial"/>
          <w:sz w:val="22"/>
          <w:szCs w:val="22"/>
        </w:rPr>
        <w:t xml:space="preserve"> equivalent durant l’execució del contracte, i es comprometin a compensaran un 50% de les emissions de CO</w:t>
      </w:r>
      <w:r w:rsidRPr="00F67943">
        <w:rPr>
          <w:rFonts w:ascii="Arial" w:hAnsi="Arial" w:cs="Arial"/>
          <w:sz w:val="22"/>
          <w:szCs w:val="22"/>
          <w:vertAlign w:val="subscript"/>
        </w:rPr>
        <w:t>2</w:t>
      </w:r>
      <w:r w:rsidRPr="00F67943">
        <w:rPr>
          <w:rFonts w:ascii="Arial" w:hAnsi="Arial" w:cs="Arial"/>
          <w:sz w:val="22"/>
          <w:szCs w:val="22"/>
        </w:rPr>
        <w:t xml:space="preserve"> equivalent que no hagin pogut mitigar en l’execució del contracte.</w:t>
      </w:r>
    </w:p>
    <w:p w14:paraId="01D90C6D" w14:textId="77777777" w:rsidR="00417A65" w:rsidRPr="00F67943" w:rsidRDefault="00417A65" w:rsidP="003568A3">
      <w:pPr>
        <w:pStyle w:val="Pargrafdellista"/>
        <w:widowControl w:val="0"/>
        <w:numPr>
          <w:ilvl w:val="0"/>
          <w:numId w:val="49"/>
        </w:numPr>
        <w:tabs>
          <w:tab w:val="left" w:pos="947"/>
        </w:tabs>
        <w:autoSpaceDE w:val="0"/>
        <w:autoSpaceDN w:val="0"/>
        <w:spacing w:before="218"/>
        <w:contextualSpacing w:val="0"/>
        <w:jc w:val="both"/>
        <w:rPr>
          <w:rFonts w:ascii="Arial" w:hAnsi="Arial" w:cs="Arial"/>
          <w:sz w:val="22"/>
          <w:szCs w:val="22"/>
        </w:rPr>
      </w:pPr>
      <w:r w:rsidRPr="00F67943">
        <w:rPr>
          <w:rFonts w:ascii="Arial" w:hAnsi="Arial" w:cs="Arial"/>
          <w:sz w:val="22"/>
          <w:szCs w:val="22"/>
        </w:rPr>
        <w:t xml:space="preserve">Es valorarà en </w:t>
      </w:r>
      <w:r w:rsidRPr="00F67943">
        <w:rPr>
          <w:rFonts w:ascii="Arial" w:hAnsi="Arial" w:cs="Arial"/>
          <w:b/>
          <w:sz w:val="22"/>
          <w:szCs w:val="22"/>
        </w:rPr>
        <w:t xml:space="preserve">0 punts </w:t>
      </w:r>
      <w:r w:rsidRPr="00F67943">
        <w:rPr>
          <w:rFonts w:ascii="Arial" w:hAnsi="Arial" w:cs="Arial"/>
          <w:sz w:val="22"/>
          <w:szCs w:val="22"/>
        </w:rPr>
        <w:t>en cas que les empreses licitadores no es comprometin a fer el càlcul anual d’emissions de CO</w:t>
      </w:r>
      <w:r w:rsidRPr="00F67943">
        <w:rPr>
          <w:rFonts w:ascii="Arial" w:hAnsi="Arial" w:cs="Arial"/>
          <w:sz w:val="22"/>
          <w:szCs w:val="22"/>
          <w:vertAlign w:val="subscript"/>
        </w:rPr>
        <w:t>2</w:t>
      </w:r>
      <w:r w:rsidRPr="00F67943">
        <w:rPr>
          <w:rFonts w:ascii="Arial" w:hAnsi="Arial" w:cs="Arial"/>
          <w:sz w:val="22"/>
          <w:szCs w:val="22"/>
        </w:rPr>
        <w:t xml:space="preserve"> equivalent durant l’execució del contracte seguint els criteris que fixa l’oficina de canvi climàtic de la Generalitat de Catalunya, o no presentin un Pla de Descarbonització del contracte per tal de disminuir i mitigar les emissions de CO</w:t>
      </w:r>
      <w:r w:rsidRPr="00F67943">
        <w:rPr>
          <w:rFonts w:ascii="Arial" w:hAnsi="Arial" w:cs="Arial"/>
          <w:sz w:val="22"/>
          <w:szCs w:val="22"/>
          <w:vertAlign w:val="subscript"/>
        </w:rPr>
        <w:t>2</w:t>
      </w:r>
      <w:r w:rsidRPr="00F67943">
        <w:rPr>
          <w:rFonts w:ascii="Arial" w:hAnsi="Arial" w:cs="Arial"/>
          <w:sz w:val="22"/>
          <w:szCs w:val="22"/>
        </w:rPr>
        <w:t xml:space="preserve"> equivalent durant l’execució del contracte, o no es comprometin a compensaran un percentatge</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emissions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CO</w:t>
      </w:r>
      <w:r w:rsidRPr="00F67943">
        <w:rPr>
          <w:rFonts w:ascii="Arial" w:hAnsi="Arial" w:cs="Arial"/>
          <w:sz w:val="22"/>
          <w:szCs w:val="22"/>
          <w:vertAlign w:val="subscript"/>
        </w:rPr>
        <w:t>2</w:t>
      </w:r>
      <w:r w:rsidRPr="00F67943">
        <w:rPr>
          <w:rFonts w:ascii="Arial" w:hAnsi="Arial" w:cs="Arial"/>
          <w:spacing w:val="-3"/>
          <w:sz w:val="22"/>
          <w:szCs w:val="22"/>
        </w:rPr>
        <w:t xml:space="preserve"> </w:t>
      </w:r>
      <w:r w:rsidRPr="00F67943">
        <w:rPr>
          <w:rFonts w:ascii="Arial" w:hAnsi="Arial" w:cs="Arial"/>
          <w:sz w:val="22"/>
          <w:szCs w:val="22"/>
        </w:rPr>
        <w:t>equivalent</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hagin</w:t>
      </w:r>
      <w:r w:rsidRPr="00F67943">
        <w:rPr>
          <w:rFonts w:ascii="Arial" w:hAnsi="Arial" w:cs="Arial"/>
          <w:spacing w:val="-4"/>
          <w:sz w:val="22"/>
          <w:szCs w:val="22"/>
        </w:rPr>
        <w:t xml:space="preserve"> </w:t>
      </w:r>
      <w:r w:rsidRPr="00F67943">
        <w:rPr>
          <w:rFonts w:ascii="Arial" w:hAnsi="Arial" w:cs="Arial"/>
          <w:sz w:val="22"/>
          <w:szCs w:val="22"/>
        </w:rPr>
        <w:t>pogut</w:t>
      </w:r>
      <w:r w:rsidRPr="00F67943">
        <w:rPr>
          <w:rFonts w:ascii="Arial" w:hAnsi="Arial" w:cs="Arial"/>
          <w:spacing w:val="-4"/>
          <w:sz w:val="22"/>
          <w:szCs w:val="22"/>
        </w:rPr>
        <w:t xml:space="preserve"> </w:t>
      </w:r>
      <w:r w:rsidRPr="00F67943">
        <w:rPr>
          <w:rFonts w:ascii="Arial" w:hAnsi="Arial" w:cs="Arial"/>
          <w:sz w:val="22"/>
          <w:szCs w:val="22"/>
        </w:rPr>
        <w:t>mitigar en</w:t>
      </w:r>
      <w:r w:rsidRPr="00F67943">
        <w:rPr>
          <w:rFonts w:ascii="Arial" w:hAnsi="Arial" w:cs="Arial"/>
          <w:spacing w:val="-3"/>
          <w:sz w:val="22"/>
          <w:szCs w:val="22"/>
        </w:rPr>
        <w:t xml:space="preserve"> </w:t>
      </w:r>
      <w:r w:rsidRPr="00F67943">
        <w:rPr>
          <w:rFonts w:ascii="Arial" w:hAnsi="Arial" w:cs="Arial"/>
          <w:sz w:val="22"/>
          <w:szCs w:val="22"/>
        </w:rPr>
        <w:t>l’execució del contracte.</w:t>
      </w:r>
    </w:p>
    <w:p w14:paraId="7EBE6944" w14:textId="77777777" w:rsidR="00417A65" w:rsidRPr="00F67943" w:rsidRDefault="00417A65" w:rsidP="00417A65">
      <w:pPr>
        <w:pStyle w:val="Textindependent"/>
        <w:spacing w:before="107"/>
        <w:rPr>
          <w:rFonts w:cs="Arial"/>
          <w:sz w:val="22"/>
          <w:szCs w:val="22"/>
        </w:rPr>
      </w:pPr>
    </w:p>
    <w:p w14:paraId="69D95455" w14:textId="36053BDA" w:rsidR="00417A65" w:rsidRPr="00F67943" w:rsidRDefault="00417A65" w:rsidP="00097105">
      <w:pPr>
        <w:pStyle w:val="Ttol4"/>
        <w:numPr>
          <w:ilvl w:val="0"/>
          <w:numId w:val="39"/>
        </w:numPr>
        <w:tabs>
          <w:tab w:val="left" w:pos="851"/>
        </w:tabs>
        <w:jc w:val="both"/>
        <w:rPr>
          <w:rFonts w:ascii="Arial" w:hAnsi="Arial" w:cs="Arial"/>
          <w:b/>
          <w:bCs/>
          <w:i w:val="0"/>
          <w:iCs w:val="0"/>
          <w:color w:val="auto"/>
        </w:rPr>
      </w:pPr>
      <w:bookmarkStart w:id="34" w:name="y._Realització_i_organització_completa_d"/>
      <w:bookmarkEnd w:id="34"/>
      <w:r w:rsidRPr="00F67943">
        <w:rPr>
          <w:rFonts w:ascii="Arial" w:hAnsi="Arial" w:cs="Arial"/>
          <w:b/>
          <w:bCs/>
          <w:i w:val="0"/>
          <w:iCs w:val="0"/>
          <w:color w:val="auto"/>
        </w:rPr>
        <w:t>Realització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i</w:t>
      </w:r>
      <w:r w:rsidRPr="00F67943">
        <w:rPr>
          <w:rFonts w:ascii="Arial" w:hAnsi="Arial" w:cs="Arial"/>
          <w:b/>
          <w:bCs/>
          <w:i w:val="0"/>
          <w:iCs w:val="0"/>
          <w:color w:val="auto"/>
          <w:spacing w:val="-9"/>
        </w:rPr>
        <w:t xml:space="preserve"> </w:t>
      </w:r>
      <w:r w:rsidRPr="00F67943">
        <w:rPr>
          <w:rFonts w:ascii="Arial" w:hAnsi="Arial" w:cs="Arial"/>
          <w:b/>
          <w:bCs/>
          <w:i w:val="0"/>
          <w:iCs w:val="0"/>
          <w:color w:val="auto"/>
        </w:rPr>
        <w:t>organització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completa</w:t>
      </w:r>
      <w:r w:rsidRPr="00F67943">
        <w:rPr>
          <w:rFonts w:ascii="Arial" w:hAnsi="Arial" w:cs="Arial"/>
          <w:b/>
          <w:bCs/>
          <w:i w:val="0"/>
          <w:iCs w:val="0"/>
          <w:color w:val="auto"/>
          <w:spacing w:val="-9"/>
        </w:rPr>
        <w:t xml:space="preserve"> </w:t>
      </w:r>
      <w:r w:rsidRPr="00F67943">
        <w:rPr>
          <w:rFonts w:ascii="Arial" w:hAnsi="Arial" w:cs="Arial"/>
          <w:b/>
          <w:bCs/>
          <w:i w:val="0"/>
          <w:iCs w:val="0"/>
          <w:color w:val="auto"/>
        </w:rPr>
        <w:t>d’una</w:t>
      </w:r>
      <w:r w:rsidRPr="00F67943">
        <w:rPr>
          <w:rFonts w:ascii="Arial" w:hAnsi="Arial" w:cs="Arial"/>
          <w:b/>
          <w:bCs/>
          <w:i w:val="0"/>
          <w:iCs w:val="0"/>
          <w:color w:val="auto"/>
          <w:spacing w:val="-9"/>
        </w:rPr>
        <w:t xml:space="preserve"> </w:t>
      </w:r>
      <w:proofErr w:type="spellStart"/>
      <w:r w:rsidRPr="00F67943">
        <w:rPr>
          <w:rFonts w:ascii="Arial" w:hAnsi="Arial" w:cs="Arial"/>
          <w:b/>
          <w:bCs/>
          <w:i w:val="0"/>
          <w:iCs w:val="0"/>
          <w:color w:val="auto"/>
          <w:spacing w:val="-2"/>
        </w:rPr>
        <w:t>hackathon</w:t>
      </w:r>
      <w:proofErr w:type="spellEnd"/>
    </w:p>
    <w:p w14:paraId="518530BF" w14:textId="77777777" w:rsidR="00417A65" w:rsidRPr="00F67943" w:rsidRDefault="00417A65" w:rsidP="00417A65">
      <w:pPr>
        <w:pStyle w:val="Textindependent"/>
        <w:spacing w:before="239"/>
        <w:ind w:left="568"/>
        <w:rPr>
          <w:rFonts w:cs="Arial"/>
          <w:sz w:val="22"/>
          <w:szCs w:val="22"/>
        </w:rPr>
      </w:pPr>
      <w:r w:rsidRPr="00F67943">
        <w:rPr>
          <w:rFonts w:cs="Arial"/>
          <w:sz w:val="22"/>
          <w:szCs w:val="22"/>
        </w:rPr>
        <w:t xml:space="preserve">Es valora la </w:t>
      </w:r>
      <w:proofErr w:type="spellStart"/>
      <w:r w:rsidRPr="00F67943">
        <w:rPr>
          <w:rFonts w:cs="Arial"/>
          <w:sz w:val="22"/>
          <w:szCs w:val="22"/>
        </w:rPr>
        <w:t>realització</w:t>
      </w:r>
      <w:proofErr w:type="spellEnd"/>
      <w:r w:rsidRPr="00F67943">
        <w:rPr>
          <w:rFonts w:cs="Arial"/>
          <w:sz w:val="22"/>
          <w:szCs w:val="22"/>
        </w:rPr>
        <w:t xml:space="preserve"> i </w:t>
      </w:r>
      <w:proofErr w:type="spellStart"/>
      <w:r w:rsidRPr="00F67943">
        <w:rPr>
          <w:rFonts w:cs="Arial"/>
          <w:sz w:val="22"/>
          <w:szCs w:val="22"/>
        </w:rPr>
        <w:t>organització</w:t>
      </w:r>
      <w:proofErr w:type="spellEnd"/>
      <w:r w:rsidRPr="00F67943">
        <w:rPr>
          <w:rFonts w:cs="Arial"/>
          <w:sz w:val="22"/>
          <w:szCs w:val="22"/>
        </w:rPr>
        <w:t xml:space="preserve"> completa </w:t>
      </w:r>
      <w:proofErr w:type="spellStart"/>
      <w:r w:rsidRPr="00F67943">
        <w:rPr>
          <w:rFonts w:cs="Arial"/>
          <w:sz w:val="22"/>
          <w:szCs w:val="22"/>
        </w:rPr>
        <w:t>d’una</w:t>
      </w:r>
      <w:proofErr w:type="spellEnd"/>
      <w:r w:rsidRPr="00F67943">
        <w:rPr>
          <w:rFonts w:cs="Arial"/>
          <w:sz w:val="22"/>
          <w:szCs w:val="22"/>
        </w:rPr>
        <w:t xml:space="preserve"> hackathon centrada a explotar les dades</w:t>
      </w:r>
      <w:r w:rsidRPr="00F67943">
        <w:rPr>
          <w:rFonts w:cs="Arial"/>
          <w:spacing w:val="-2"/>
          <w:sz w:val="22"/>
          <w:szCs w:val="22"/>
        </w:rPr>
        <w:t xml:space="preserve"> </w:t>
      </w:r>
      <w:r w:rsidRPr="00F67943">
        <w:rPr>
          <w:rFonts w:cs="Arial"/>
          <w:sz w:val="22"/>
          <w:szCs w:val="22"/>
        </w:rPr>
        <w:t>de</w:t>
      </w:r>
      <w:r w:rsidRPr="00F67943">
        <w:rPr>
          <w:rFonts w:cs="Arial"/>
          <w:spacing w:val="-2"/>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DGIM</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l’SCT</w:t>
      </w:r>
      <w:proofErr w:type="spellEnd"/>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r w:rsidRPr="00F67943">
        <w:rPr>
          <w:rFonts w:cs="Arial"/>
          <w:sz w:val="22"/>
          <w:szCs w:val="22"/>
        </w:rPr>
        <w:t>través</w:t>
      </w:r>
      <w:r w:rsidRPr="00F67943">
        <w:rPr>
          <w:rFonts w:cs="Arial"/>
          <w:spacing w:val="-2"/>
          <w:sz w:val="22"/>
          <w:szCs w:val="22"/>
        </w:rPr>
        <w:t xml:space="preserve"> </w:t>
      </w:r>
      <w:r w:rsidRPr="00F67943">
        <w:rPr>
          <w:rFonts w:cs="Arial"/>
          <w:sz w:val="22"/>
          <w:szCs w:val="22"/>
        </w:rPr>
        <w:t>de</w:t>
      </w:r>
      <w:r w:rsidRPr="00F67943">
        <w:rPr>
          <w:rFonts w:cs="Arial"/>
          <w:spacing w:val="-3"/>
          <w:sz w:val="22"/>
          <w:szCs w:val="22"/>
        </w:rPr>
        <w:t xml:space="preserve"> </w:t>
      </w:r>
      <w:proofErr w:type="spellStart"/>
      <w:r w:rsidRPr="00F67943">
        <w:rPr>
          <w:rFonts w:cs="Arial"/>
          <w:sz w:val="22"/>
          <w:szCs w:val="22"/>
        </w:rPr>
        <w:t>processos</w:t>
      </w:r>
      <w:proofErr w:type="spellEnd"/>
      <w:r w:rsidRPr="00F67943">
        <w:rPr>
          <w:rFonts w:cs="Arial"/>
          <w:spacing w:val="-3"/>
          <w:sz w:val="22"/>
          <w:szCs w:val="22"/>
        </w:rPr>
        <w:t xml:space="preserve"> </w:t>
      </w:r>
      <w:proofErr w:type="spellStart"/>
      <w:r w:rsidRPr="00F67943">
        <w:rPr>
          <w:rFonts w:cs="Arial"/>
          <w:sz w:val="22"/>
          <w:szCs w:val="22"/>
        </w:rPr>
        <w:t>d’analítica</w:t>
      </w:r>
      <w:proofErr w:type="spellEnd"/>
      <w:r w:rsidRPr="00F67943">
        <w:rPr>
          <w:rFonts w:cs="Arial"/>
          <w:spacing w:val="-2"/>
          <w:sz w:val="22"/>
          <w:szCs w:val="22"/>
        </w:rPr>
        <w:t xml:space="preserve"> </w:t>
      </w:r>
      <w:r w:rsidRPr="00F67943">
        <w:rPr>
          <w:rFonts w:cs="Arial"/>
          <w:sz w:val="22"/>
          <w:szCs w:val="22"/>
        </w:rPr>
        <w:t>i</w:t>
      </w:r>
      <w:r w:rsidRPr="00F67943">
        <w:rPr>
          <w:rFonts w:cs="Arial"/>
          <w:spacing w:val="-3"/>
          <w:sz w:val="22"/>
          <w:szCs w:val="22"/>
        </w:rPr>
        <w:t xml:space="preserve"> </w:t>
      </w:r>
      <w:r w:rsidRPr="00F67943">
        <w:rPr>
          <w:rFonts w:cs="Arial"/>
          <w:sz w:val="22"/>
          <w:szCs w:val="22"/>
        </w:rPr>
        <w:t>IA</w:t>
      </w:r>
      <w:r w:rsidRPr="00F67943">
        <w:rPr>
          <w:rFonts w:cs="Arial"/>
          <w:spacing w:val="-3"/>
          <w:sz w:val="22"/>
          <w:szCs w:val="22"/>
        </w:rPr>
        <w:t xml:space="preserve"> </w:t>
      </w:r>
      <w:r w:rsidRPr="00F67943">
        <w:rPr>
          <w:rFonts w:cs="Arial"/>
          <w:sz w:val="22"/>
          <w:szCs w:val="22"/>
        </w:rPr>
        <w:t>per</w:t>
      </w:r>
      <w:r w:rsidRPr="00F67943">
        <w:rPr>
          <w:rFonts w:cs="Arial"/>
          <w:spacing w:val="-3"/>
          <w:sz w:val="22"/>
          <w:szCs w:val="22"/>
        </w:rPr>
        <w:t xml:space="preserve"> </w:t>
      </w:r>
      <w:r w:rsidRPr="00F67943">
        <w:rPr>
          <w:rFonts w:cs="Arial"/>
          <w:sz w:val="22"/>
          <w:szCs w:val="22"/>
        </w:rPr>
        <w:t>tal</w:t>
      </w:r>
      <w:r w:rsidRPr="00F67943">
        <w:rPr>
          <w:rFonts w:cs="Arial"/>
          <w:spacing w:val="-2"/>
          <w:sz w:val="22"/>
          <w:szCs w:val="22"/>
        </w:rPr>
        <w:t xml:space="preserve"> </w:t>
      </w:r>
      <w:r w:rsidRPr="00F67943">
        <w:rPr>
          <w:rFonts w:cs="Arial"/>
          <w:sz w:val="22"/>
          <w:szCs w:val="22"/>
        </w:rPr>
        <w:t>de</w:t>
      </w:r>
      <w:r w:rsidRPr="00F67943">
        <w:rPr>
          <w:rFonts w:cs="Arial"/>
          <w:spacing w:val="-2"/>
          <w:sz w:val="22"/>
          <w:szCs w:val="22"/>
        </w:rPr>
        <w:t xml:space="preserve"> </w:t>
      </w:r>
      <w:proofErr w:type="spellStart"/>
      <w:r w:rsidRPr="00F67943">
        <w:rPr>
          <w:rFonts w:cs="Arial"/>
          <w:sz w:val="22"/>
          <w:szCs w:val="22"/>
        </w:rPr>
        <w:t>descobrir</w:t>
      </w:r>
      <w:proofErr w:type="spellEnd"/>
      <w:r w:rsidRPr="00F67943">
        <w:rPr>
          <w:rFonts w:cs="Arial"/>
          <w:spacing w:val="-2"/>
          <w:sz w:val="22"/>
          <w:szCs w:val="22"/>
        </w:rPr>
        <w:t xml:space="preserve"> </w:t>
      </w:r>
      <w:r w:rsidRPr="00F67943">
        <w:rPr>
          <w:rFonts w:cs="Arial"/>
          <w:sz w:val="22"/>
          <w:szCs w:val="22"/>
        </w:rPr>
        <w:t xml:space="preserve">casos </w:t>
      </w:r>
      <w:proofErr w:type="spellStart"/>
      <w:r w:rsidRPr="00F67943">
        <w:rPr>
          <w:rFonts w:cs="Arial"/>
          <w:sz w:val="22"/>
          <w:szCs w:val="22"/>
        </w:rPr>
        <w:t>d’ús</w:t>
      </w:r>
      <w:proofErr w:type="spellEnd"/>
      <w:r w:rsidRPr="00F67943">
        <w:rPr>
          <w:rFonts w:cs="Arial"/>
          <w:sz w:val="22"/>
          <w:szCs w:val="22"/>
        </w:rPr>
        <w:t xml:space="preserve"> i la </w:t>
      </w:r>
      <w:proofErr w:type="spellStart"/>
      <w:r w:rsidRPr="00F67943">
        <w:rPr>
          <w:rFonts w:cs="Arial"/>
          <w:sz w:val="22"/>
          <w:szCs w:val="22"/>
        </w:rPr>
        <w:t>possibilitat</w:t>
      </w:r>
      <w:proofErr w:type="spellEnd"/>
      <w:r w:rsidRPr="00F67943">
        <w:rPr>
          <w:rFonts w:cs="Arial"/>
          <w:sz w:val="22"/>
          <w:szCs w:val="22"/>
        </w:rPr>
        <w:t xml:space="preserve"> de generar </w:t>
      </w:r>
      <w:proofErr w:type="spellStart"/>
      <w:r w:rsidRPr="00F67943">
        <w:rPr>
          <w:rFonts w:cs="Arial"/>
          <w:sz w:val="22"/>
          <w:szCs w:val="22"/>
        </w:rPr>
        <w:t>nou</w:t>
      </w:r>
      <w:proofErr w:type="spellEnd"/>
      <w:r w:rsidRPr="00F67943">
        <w:rPr>
          <w:rFonts w:cs="Arial"/>
          <w:sz w:val="22"/>
          <w:szCs w:val="22"/>
        </w:rPr>
        <w:t xml:space="preserve"> valor al </w:t>
      </w:r>
      <w:proofErr w:type="spellStart"/>
      <w:r w:rsidRPr="00F67943">
        <w:rPr>
          <w:rFonts w:cs="Arial"/>
          <w:sz w:val="22"/>
          <w:szCs w:val="22"/>
        </w:rPr>
        <w:t>ciutadà</w:t>
      </w:r>
      <w:proofErr w:type="spellEnd"/>
      <w:r w:rsidRPr="00F67943">
        <w:rPr>
          <w:rFonts w:cs="Arial"/>
          <w:sz w:val="22"/>
          <w:szCs w:val="22"/>
        </w:rPr>
        <w:t xml:space="preserve"> a través de les dades disponibles.</w:t>
      </w:r>
    </w:p>
    <w:p w14:paraId="7DABF07E" w14:textId="77777777" w:rsidR="00417A65" w:rsidRPr="00F67943" w:rsidRDefault="00417A65" w:rsidP="00417A65">
      <w:pPr>
        <w:pStyle w:val="Textindependent"/>
        <w:spacing w:before="240"/>
        <w:ind w:left="568"/>
        <w:rPr>
          <w:rFonts w:cs="Arial"/>
          <w:sz w:val="22"/>
          <w:szCs w:val="22"/>
        </w:rPr>
      </w:pPr>
      <w:proofErr w:type="spellStart"/>
      <w:r w:rsidRPr="00F67943">
        <w:rPr>
          <w:rFonts w:cs="Arial"/>
          <w:sz w:val="22"/>
          <w:szCs w:val="22"/>
        </w:rPr>
        <w:lastRenderedPageBreak/>
        <w:t>Aquest</w:t>
      </w:r>
      <w:proofErr w:type="spellEnd"/>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8"/>
          <w:sz w:val="22"/>
          <w:szCs w:val="22"/>
        </w:rPr>
        <w:t xml:space="preserve"> </w:t>
      </w:r>
      <w:r w:rsidRPr="00F67943">
        <w:rPr>
          <w:rFonts w:cs="Arial"/>
          <w:sz w:val="22"/>
          <w:szCs w:val="22"/>
        </w:rPr>
        <w:t>de</w:t>
      </w:r>
      <w:r w:rsidRPr="00F67943">
        <w:rPr>
          <w:rFonts w:cs="Arial"/>
          <w:spacing w:val="-7"/>
          <w:sz w:val="22"/>
          <w:szCs w:val="22"/>
        </w:rPr>
        <w:t xml:space="preserve"> </w:t>
      </w:r>
      <w:r w:rsidRPr="00F67943">
        <w:rPr>
          <w:rFonts w:cs="Arial"/>
          <w:sz w:val="22"/>
          <w:szCs w:val="22"/>
        </w:rPr>
        <w:t>la</w:t>
      </w:r>
      <w:r w:rsidRPr="00F67943">
        <w:rPr>
          <w:rFonts w:cs="Arial"/>
          <w:spacing w:val="-7"/>
          <w:sz w:val="22"/>
          <w:szCs w:val="22"/>
        </w:rPr>
        <w:t xml:space="preserve"> </w:t>
      </w:r>
      <w:r w:rsidRPr="00F67943">
        <w:rPr>
          <w:rFonts w:cs="Arial"/>
          <w:sz w:val="22"/>
          <w:szCs w:val="22"/>
        </w:rPr>
        <w:t>manera</w:t>
      </w:r>
      <w:r w:rsidRPr="00F67943">
        <w:rPr>
          <w:rFonts w:cs="Arial"/>
          <w:spacing w:val="-7"/>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4835FB33" w14:textId="77777777" w:rsidR="00417A65" w:rsidRPr="00F67943" w:rsidRDefault="00417A65" w:rsidP="00417A65">
      <w:pPr>
        <w:pStyle w:val="Textindependent"/>
        <w:rPr>
          <w:rFonts w:cs="Arial"/>
          <w:sz w:val="22"/>
          <w:szCs w:val="22"/>
        </w:rPr>
      </w:pPr>
    </w:p>
    <w:p w14:paraId="59F29CE2" w14:textId="77777777" w:rsidR="00417A65" w:rsidRPr="00F67943"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compromet</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realització</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organització</w:t>
      </w:r>
      <w:r w:rsidRPr="00F67943">
        <w:rPr>
          <w:rFonts w:ascii="Arial" w:hAnsi="Arial" w:cs="Arial"/>
          <w:spacing w:val="-3"/>
          <w:sz w:val="22"/>
          <w:szCs w:val="22"/>
        </w:rPr>
        <w:t xml:space="preserve"> </w:t>
      </w:r>
      <w:r w:rsidRPr="00F67943">
        <w:rPr>
          <w:rFonts w:ascii="Arial" w:hAnsi="Arial" w:cs="Arial"/>
          <w:sz w:val="22"/>
          <w:szCs w:val="22"/>
        </w:rPr>
        <w:t>completa</w:t>
      </w:r>
      <w:r w:rsidRPr="00F67943">
        <w:rPr>
          <w:rFonts w:ascii="Arial" w:hAnsi="Arial" w:cs="Arial"/>
          <w:spacing w:val="-3"/>
          <w:sz w:val="22"/>
          <w:szCs w:val="22"/>
        </w:rPr>
        <w:t xml:space="preserve"> </w:t>
      </w:r>
      <w:r w:rsidRPr="00F67943">
        <w:rPr>
          <w:rFonts w:ascii="Arial" w:hAnsi="Arial" w:cs="Arial"/>
          <w:sz w:val="22"/>
          <w:szCs w:val="22"/>
        </w:rPr>
        <w:t>d’una</w:t>
      </w:r>
      <w:r w:rsidRPr="00F67943">
        <w:rPr>
          <w:rFonts w:ascii="Arial" w:hAnsi="Arial" w:cs="Arial"/>
          <w:spacing w:val="-2"/>
          <w:sz w:val="22"/>
          <w:szCs w:val="22"/>
        </w:rPr>
        <w:t xml:space="preserve"> </w:t>
      </w:r>
      <w:proofErr w:type="spellStart"/>
      <w:r w:rsidRPr="00F67943">
        <w:rPr>
          <w:rFonts w:ascii="Arial" w:hAnsi="Arial" w:cs="Arial"/>
          <w:sz w:val="22"/>
          <w:szCs w:val="22"/>
        </w:rPr>
        <w:t>hackaton</w:t>
      </w:r>
      <w:proofErr w:type="spellEnd"/>
      <w:r w:rsidRPr="00F67943">
        <w:rPr>
          <w:rFonts w:ascii="Arial" w:hAnsi="Arial" w:cs="Arial"/>
          <w:sz w:val="22"/>
          <w:szCs w:val="22"/>
        </w:rPr>
        <w:t>,</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 xml:space="preserve">és de </w:t>
      </w:r>
      <w:r w:rsidRPr="00F67943">
        <w:rPr>
          <w:rFonts w:ascii="Arial" w:hAnsi="Arial" w:cs="Arial"/>
          <w:b/>
          <w:sz w:val="22"/>
          <w:szCs w:val="22"/>
        </w:rPr>
        <w:t>20 punts.</w:t>
      </w:r>
    </w:p>
    <w:p w14:paraId="4B795D46" w14:textId="77777777" w:rsidR="00417A65" w:rsidRPr="00F67943" w:rsidRDefault="00417A65" w:rsidP="00417A65">
      <w:pPr>
        <w:pStyle w:val="Textindependent"/>
        <w:spacing w:before="3"/>
        <w:rPr>
          <w:rFonts w:cs="Arial"/>
          <w:b/>
          <w:sz w:val="22"/>
          <w:szCs w:val="22"/>
        </w:rPr>
      </w:pPr>
    </w:p>
    <w:p w14:paraId="09FC11BC" w14:textId="77777777" w:rsidR="00417A65" w:rsidRPr="00F67943"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compromet</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realització</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organització</w:t>
      </w:r>
      <w:r w:rsidRPr="00F67943">
        <w:rPr>
          <w:rFonts w:ascii="Arial" w:hAnsi="Arial" w:cs="Arial"/>
          <w:spacing w:val="-4"/>
          <w:sz w:val="22"/>
          <w:szCs w:val="22"/>
        </w:rPr>
        <w:t xml:space="preserve"> </w:t>
      </w:r>
      <w:r w:rsidRPr="00F67943">
        <w:rPr>
          <w:rFonts w:ascii="Arial" w:hAnsi="Arial" w:cs="Arial"/>
          <w:sz w:val="22"/>
          <w:szCs w:val="22"/>
        </w:rPr>
        <w:t>completa</w:t>
      </w:r>
      <w:r w:rsidRPr="00F67943">
        <w:rPr>
          <w:rFonts w:ascii="Arial" w:hAnsi="Arial" w:cs="Arial"/>
          <w:spacing w:val="-4"/>
          <w:sz w:val="22"/>
          <w:szCs w:val="22"/>
        </w:rPr>
        <w:t xml:space="preserve"> </w:t>
      </w:r>
      <w:r w:rsidRPr="00F67943">
        <w:rPr>
          <w:rFonts w:ascii="Arial" w:hAnsi="Arial" w:cs="Arial"/>
          <w:sz w:val="22"/>
          <w:szCs w:val="22"/>
        </w:rPr>
        <w:t>d’una</w:t>
      </w:r>
      <w:r w:rsidRPr="00F67943">
        <w:rPr>
          <w:rFonts w:ascii="Arial" w:hAnsi="Arial" w:cs="Arial"/>
          <w:spacing w:val="-4"/>
          <w:sz w:val="22"/>
          <w:szCs w:val="22"/>
        </w:rPr>
        <w:t xml:space="preserve"> </w:t>
      </w:r>
      <w:proofErr w:type="spellStart"/>
      <w:r w:rsidRPr="00F67943">
        <w:rPr>
          <w:rFonts w:ascii="Arial" w:hAnsi="Arial" w:cs="Arial"/>
          <w:sz w:val="22"/>
          <w:szCs w:val="22"/>
        </w:rPr>
        <w:t>hackaton</w:t>
      </w:r>
      <w:proofErr w:type="spellEnd"/>
      <w:r w:rsidRPr="00F67943">
        <w:rPr>
          <w:rFonts w:ascii="Arial" w:hAnsi="Arial" w:cs="Arial"/>
          <w:sz w:val="22"/>
          <w:szCs w:val="22"/>
        </w:rPr>
        <w:t>,</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 xml:space="preserve">valoració és de </w:t>
      </w:r>
      <w:r w:rsidRPr="00F67943">
        <w:rPr>
          <w:rFonts w:ascii="Arial" w:hAnsi="Arial" w:cs="Arial"/>
          <w:b/>
          <w:sz w:val="22"/>
          <w:szCs w:val="22"/>
        </w:rPr>
        <w:t>0 punts.</w:t>
      </w:r>
    </w:p>
    <w:p w14:paraId="2BBB9543" w14:textId="10982CE9" w:rsidR="00417A65" w:rsidRPr="00F67943" w:rsidRDefault="00417A65" w:rsidP="000C25C5">
      <w:pPr>
        <w:pStyle w:val="Textindependent"/>
        <w:spacing w:before="243"/>
        <w:ind w:left="568"/>
        <w:rPr>
          <w:rFonts w:cs="Arial"/>
          <w:sz w:val="22"/>
          <w:szCs w:val="22"/>
        </w:rPr>
      </w:pPr>
      <w:r w:rsidRPr="00F67943">
        <w:rPr>
          <w:rFonts w:cs="Arial"/>
          <w:sz w:val="22"/>
          <w:szCs w:val="22"/>
        </w:rPr>
        <w:t xml:space="preserve">La Hackathon </w:t>
      </w:r>
      <w:proofErr w:type="spellStart"/>
      <w:r w:rsidRPr="00F67943">
        <w:rPr>
          <w:rFonts w:cs="Arial"/>
          <w:sz w:val="22"/>
          <w:szCs w:val="22"/>
        </w:rPr>
        <w:t>serà</w:t>
      </w:r>
      <w:proofErr w:type="spellEnd"/>
      <w:r w:rsidRPr="00F67943">
        <w:rPr>
          <w:rFonts w:cs="Arial"/>
          <w:sz w:val="22"/>
          <w:szCs w:val="22"/>
        </w:rPr>
        <w:t xml:space="preserve"> un </w:t>
      </w:r>
      <w:proofErr w:type="spellStart"/>
      <w:r w:rsidRPr="00F67943">
        <w:rPr>
          <w:rFonts w:cs="Arial"/>
          <w:sz w:val="22"/>
          <w:szCs w:val="22"/>
        </w:rPr>
        <w:t>esdeveniment</w:t>
      </w:r>
      <w:proofErr w:type="spellEnd"/>
      <w:r w:rsidRPr="00F67943">
        <w:rPr>
          <w:rFonts w:cs="Arial"/>
          <w:sz w:val="22"/>
          <w:szCs w:val="22"/>
        </w:rPr>
        <w:t xml:space="preserve"> que es </w:t>
      </w:r>
      <w:proofErr w:type="spellStart"/>
      <w:r w:rsidRPr="00F67943">
        <w:rPr>
          <w:rFonts w:cs="Arial"/>
          <w:sz w:val="22"/>
          <w:szCs w:val="22"/>
        </w:rPr>
        <w:t>realitzarà</w:t>
      </w:r>
      <w:proofErr w:type="spellEnd"/>
      <w:r w:rsidRPr="00F67943">
        <w:rPr>
          <w:rFonts w:cs="Arial"/>
          <w:sz w:val="22"/>
          <w:szCs w:val="22"/>
        </w:rPr>
        <w:t xml:space="preserve"> </w:t>
      </w:r>
      <w:proofErr w:type="spellStart"/>
      <w:r w:rsidRPr="00F67943">
        <w:rPr>
          <w:rFonts w:cs="Arial"/>
          <w:sz w:val="22"/>
          <w:szCs w:val="22"/>
        </w:rPr>
        <w:t>durant</w:t>
      </w:r>
      <w:proofErr w:type="spellEnd"/>
      <w:r w:rsidRPr="00F67943">
        <w:rPr>
          <w:rFonts w:cs="Arial"/>
          <w:sz w:val="22"/>
          <w:szCs w:val="22"/>
        </w:rPr>
        <w:t xml:space="preserve"> </w:t>
      </w:r>
      <w:proofErr w:type="spellStart"/>
      <w:r w:rsidRPr="00F67943">
        <w:rPr>
          <w:rFonts w:cs="Arial"/>
          <w:sz w:val="22"/>
          <w:szCs w:val="22"/>
        </w:rPr>
        <w:t>l’execució</w:t>
      </w:r>
      <w:proofErr w:type="spellEnd"/>
      <w:r w:rsidRPr="00F67943">
        <w:rPr>
          <w:rFonts w:cs="Arial"/>
          <w:sz w:val="22"/>
          <w:szCs w:val="22"/>
        </w:rPr>
        <w:t xml:space="preserve"> de la primera </w:t>
      </w:r>
      <w:proofErr w:type="spellStart"/>
      <w:r w:rsidRPr="00F67943">
        <w:rPr>
          <w:rFonts w:cs="Arial"/>
          <w:sz w:val="22"/>
          <w:szCs w:val="22"/>
        </w:rPr>
        <w:t>anualitat</w:t>
      </w:r>
      <w:proofErr w:type="spellEnd"/>
      <w:r w:rsidRPr="00F67943">
        <w:rPr>
          <w:rFonts w:cs="Arial"/>
          <w:spacing w:val="-4"/>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reunirà</w:t>
      </w:r>
      <w:proofErr w:type="spellEnd"/>
      <w:r w:rsidRPr="00F67943">
        <w:rPr>
          <w:rFonts w:cs="Arial"/>
          <w:spacing w:val="-4"/>
          <w:sz w:val="22"/>
          <w:szCs w:val="22"/>
        </w:rPr>
        <w:t xml:space="preserve"> </w:t>
      </w:r>
      <w:r w:rsidRPr="00F67943">
        <w:rPr>
          <w:rFonts w:cs="Arial"/>
          <w:sz w:val="22"/>
          <w:szCs w:val="22"/>
        </w:rPr>
        <w:t>un</w:t>
      </w:r>
      <w:r w:rsidRPr="00F67943">
        <w:rPr>
          <w:rFonts w:cs="Arial"/>
          <w:spacing w:val="-4"/>
          <w:sz w:val="22"/>
          <w:szCs w:val="22"/>
        </w:rPr>
        <w:t xml:space="preserve"> </w:t>
      </w:r>
      <w:proofErr w:type="spellStart"/>
      <w:r w:rsidRPr="00F67943">
        <w:rPr>
          <w:rFonts w:cs="Arial"/>
          <w:sz w:val="22"/>
          <w:szCs w:val="22"/>
        </w:rPr>
        <w:t>mínim</w:t>
      </w:r>
      <w:proofErr w:type="spellEnd"/>
      <w:r w:rsidRPr="00F67943">
        <w:rPr>
          <w:rFonts w:cs="Arial"/>
          <w:spacing w:val="-4"/>
          <w:sz w:val="22"/>
          <w:szCs w:val="22"/>
        </w:rPr>
        <w:t xml:space="preserve"> </w:t>
      </w:r>
      <w:r w:rsidRPr="00F67943">
        <w:rPr>
          <w:rFonts w:cs="Arial"/>
          <w:sz w:val="22"/>
          <w:szCs w:val="22"/>
        </w:rPr>
        <w:t>de</w:t>
      </w:r>
      <w:r w:rsidRPr="00F67943">
        <w:rPr>
          <w:rFonts w:cs="Arial"/>
          <w:spacing w:val="-4"/>
          <w:sz w:val="22"/>
          <w:szCs w:val="22"/>
        </w:rPr>
        <w:t xml:space="preserve"> </w:t>
      </w:r>
      <w:r w:rsidRPr="00F67943">
        <w:rPr>
          <w:rFonts w:cs="Arial"/>
          <w:sz w:val="22"/>
          <w:szCs w:val="22"/>
        </w:rPr>
        <w:t>30</w:t>
      </w:r>
      <w:r w:rsidRPr="00F67943">
        <w:rPr>
          <w:rFonts w:cs="Arial"/>
          <w:spacing w:val="-2"/>
          <w:sz w:val="22"/>
          <w:szCs w:val="22"/>
        </w:rPr>
        <w:t xml:space="preserve"> </w:t>
      </w:r>
      <w:r w:rsidRPr="00F67943">
        <w:rPr>
          <w:rFonts w:cs="Arial"/>
          <w:sz w:val="22"/>
          <w:szCs w:val="22"/>
        </w:rPr>
        <w:t>persones</w:t>
      </w:r>
      <w:r w:rsidRPr="00F67943">
        <w:rPr>
          <w:rFonts w:cs="Arial"/>
          <w:spacing w:val="-2"/>
          <w:sz w:val="22"/>
          <w:szCs w:val="22"/>
        </w:rPr>
        <w:t xml:space="preserve"> </w:t>
      </w:r>
      <w:r w:rsidRPr="00F67943">
        <w:rPr>
          <w:rFonts w:cs="Arial"/>
          <w:sz w:val="22"/>
          <w:szCs w:val="22"/>
        </w:rPr>
        <w:t>entre</w:t>
      </w:r>
      <w:r w:rsidRPr="00F67943">
        <w:rPr>
          <w:rFonts w:cs="Arial"/>
          <w:spacing w:val="-4"/>
          <w:sz w:val="22"/>
          <w:szCs w:val="22"/>
        </w:rPr>
        <w:t xml:space="preserve"> </w:t>
      </w:r>
      <w:proofErr w:type="spellStart"/>
      <w:r w:rsidRPr="00F67943">
        <w:rPr>
          <w:rFonts w:cs="Arial"/>
          <w:sz w:val="22"/>
          <w:szCs w:val="22"/>
        </w:rPr>
        <w:t>professionals</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estudiants</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investigadors</w:t>
      </w:r>
      <w:proofErr w:type="spellEnd"/>
      <w:r w:rsidRPr="00F67943">
        <w:rPr>
          <w:rFonts w:cs="Arial"/>
          <w:spacing w:val="-3"/>
          <w:sz w:val="22"/>
          <w:szCs w:val="22"/>
        </w:rPr>
        <w:t xml:space="preserve"> </w:t>
      </w:r>
      <w:r w:rsidRPr="00F67943">
        <w:rPr>
          <w:rFonts w:cs="Arial"/>
          <w:sz w:val="22"/>
          <w:szCs w:val="22"/>
        </w:rPr>
        <w:t xml:space="preserve">i startups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l’objectiu</w:t>
      </w:r>
      <w:proofErr w:type="spellEnd"/>
      <w:r w:rsidRPr="00F67943">
        <w:rPr>
          <w:rFonts w:cs="Arial"/>
          <w:sz w:val="22"/>
          <w:szCs w:val="22"/>
        </w:rPr>
        <w:t xml:space="preserve"> de </w:t>
      </w:r>
      <w:proofErr w:type="spellStart"/>
      <w:r w:rsidRPr="00F67943">
        <w:rPr>
          <w:rFonts w:cs="Arial"/>
          <w:sz w:val="22"/>
          <w:szCs w:val="22"/>
        </w:rPr>
        <w:t>proposar</w:t>
      </w:r>
      <w:proofErr w:type="spellEnd"/>
      <w:r w:rsidRPr="00F67943">
        <w:rPr>
          <w:rFonts w:cs="Arial"/>
          <w:sz w:val="22"/>
          <w:szCs w:val="22"/>
        </w:rPr>
        <w:t xml:space="preserve"> </w:t>
      </w:r>
      <w:proofErr w:type="spellStart"/>
      <w:r w:rsidRPr="00F67943">
        <w:rPr>
          <w:rFonts w:cs="Arial"/>
          <w:sz w:val="22"/>
          <w:szCs w:val="22"/>
        </w:rPr>
        <w:t>solucions</w:t>
      </w:r>
      <w:proofErr w:type="spellEnd"/>
      <w:r w:rsidRPr="00F67943">
        <w:rPr>
          <w:rFonts w:cs="Arial"/>
          <w:sz w:val="22"/>
          <w:szCs w:val="22"/>
        </w:rPr>
        <w:t xml:space="preserve"> innovadores basades en </w:t>
      </w:r>
      <w:proofErr w:type="spellStart"/>
      <w:r w:rsidRPr="00F67943">
        <w:rPr>
          <w:rFonts w:cs="Arial"/>
          <w:sz w:val="22"/>
          <w:szCs w:val="22"/>
        </w:rPr>
        <w:t>l’anàlisi</w:t>
      </w:r>
      <w:proofErr w:type="spellEnd"/>
      <w:r w:rsidRPr="00F67943">
        <w:rPr>
          <w:rFonts w:cs="Arial"/>
          <w:sz w:val="22"/>
          <w:szCs w:val="22"/>
        </w:rPr>
        <w:t xml:space="preserve"> de dades i</w:t>
      </w:r>
      <w:r w:rsidR="000C25C5" w:rsidRPr="00F67943">
        <w:rPr>
          <w:rFonts w:cs="Arial"/>
          <w:sz w:val="22"/>
          <w:szCs w:val="22"/>
        </w:rPr>
        <w:t xml:space="preserve"> </w:t>
      </w:r>
      <w:proofErr w:type="spellStart"/>
      <w:r w:rsidRPr="00F67943">
        <w:rPr>
          <w:rFonts w:cs="Arial"/>
          <w:sz w:val="22"/>
          <w:szCs w:val="22"/>
        </w:rPr>
        <w:t>tècniques</w:t>
      </w:r>
      <w:proofErr w:type="spellEnd"/>
      <w:r w:rsidRPr="00F67943">
        <w:rPr>
          <w:rFonts w:cs="Arial"/>
          <w:spacing w:val="-3"/>
          <w:sz w:val="22"/>
          <w:szCs w:val="22"/>
        </w:rPr>
        <w:t xml:space="preserve"> </w:t>
      </w:r>
      <w:proofErr w:type="spellStart"/>
      <w:r w:rsidRPr="00F67943">
        <w:rPr>
          <w:rFonts w:cs="Arial"/>
          <w:sz w:val="22"/>
          <w:szCs w:val="22"/>
        </w:rPr>
        <w:t>d’intel·ligència</w:t>
      </w:r>
      <w:proofErr w:type="spellEnd"/>
      <w:r w:rsidRPr="00F67943">
        <w:rPr>
          <w:rFonts w:cs="Arial"/>
          <w:spacing w:val="-5"/>
          <w:sz w:val="22"/>
          <w:szCs w:val="22"/>
        </w:rPr>
        <w:t xml:space="preserve"> </w:t>
      </w:r>
      <w:r w:rsidRPr="00F67943">
        <w:rPr>
          <w:rFonts w:cs="Arial"/>
          <w:sz w:val="22"/>
          <w:szCs w:val="22"/>
        </w:rPr>
        <w:t>artificial,</w:t>
      </w:r>
      <w:r w:rsidRPr="00F67943">
        <w:rPr>
          <w:rFonts w:cs="Arial"/>
          <w:spacing w:val="-3"/>
          <w:sz w:val="22"/>
          <w:szCs w:val="22"/>
        </w:rPr>
        <w:t xml:space="preserve"> </w:t>
      </w:r>
      <w:proofErr w:type="spellStart"/>
      <w:r w:rsidRPr="00F67943">
        <w:rPr>
          <w:rFonts w:cs="Arial"/>
          <w:sz w:val="22"/>
          <w:szCs w:val="22"/>
        </w:rPr>
        <w:t>utilitzant</w:t>
      </w:r>
      <w:proofErr w:type="spellEnd"/>
      <w:r w:rsidRPr="00F67943">
        <w:rPr>
          <w:rFonts w:cs="Arial"/>
          <w:spacing w:val="-3"/>
          <w:sz w:val="22"/>
          <w:szCs w:val="22"/>
        </w:rPr>
        <w:t xml:space="preserve"> </w:t>
      </w:r>
      <w:r w:rsidRPr="00F67943">
        <w:rPr>
          <w:rFonts w:cs="Arial"/>
          <w:sz w:val="22"/>
          <w:szCs w:val="22"/>
        </w:rPr>
        <w:t>les</w:t>
      </w:r>
      <w:r w:rsidRPr="00F67943">
        <w:rPr>
          <w:rFonts w:cs="Arial"/>
          <w:spacing w:val="-4"/>
          <w:sz w:val="22"/>
          <w:szCs w:val="22"/>
        </w:rPr>
        <w:t xml:space="preserve"> </w:t>
      </w:r>
      <w:r w:rsidRPr="00F67943">
        <w:rPr>
          <w:rFonts w:cs="Arial"/>
          <w:sz w:val="22"/>
          <w:szCs w:val="22"/>
        </w:rPr>
        <w:t>dades</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proofErr w:type="spellStart"/>
      <w:r w:rsidRPr="00F67943">
        <w:rPr>
          <w:rFonts w:cs="Arial"/>
          <w:sz w:val="22"/>
          <w:szCs w:val="22"/>
        </w:rPr>
        <w:t>trànsit</w:t>
      </w:r>
      <w:proofErr w:type="spellEnd"/>
      <w:r w:rsidRPr="00F67943">
        <w:rPr>
          <w:rFonts w:cs="Arial"/>
          <w:spacing w:val="-4"/>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d’estat</w:t>
      </w:r>
      <w:proofErr w:type="spellEnd"/>
      <w:r w:rsidRPr="00F67943">
        <w:rPr>
          <w:rFonts w:cs="Arial"/>
          <w:spacing w:val="-4"/>
          <w:sz w:val="22"/>
          <w:szCs w:val="22"/>
        </w:rPr>
        <w:t xml:space="preserve"> </w:t>
      </w:r>
      <w:r w:rsidRPr="00F67943">
        <w:rPr>
          <w:rFonts w:cs="Arial"/>
          <w:sz w:val="22"/>
          <w:szCs w:val="22"/>
        </w:rPr>
        <w:t>de</w:t>
      </w:r>
      <w:r w:rsidRPr="00F67943">
        <w:rPr>
          <w:rFonts w:cs="Arial"/>
          <w:spacing w:val="-4"/>
          <w:sz w:val="22"/>
          <w:szCs w:val="22"/>
        </w:rPr>
        <w:t xml:space="preserve"> </w:t>
      </w:r>
      <w:r w:rsidRPr="00F67943">
        <w:rPr>
          <w:rFonts w:cs="Arial"/>
          <w:sz w:val="22"/>
          <w:szCs w:val="22"/>
        </w:rPr>
        <w:t>la</w:t>
      </w:r>
      <w:r w:rsidRPr="00F67943">
        <w:rPr>
          <w:rFonts w:cs="Arial"/>
          <w:spacing w:val="-3"/>
          <w:sz w:val="22"/>
          <w:szCs w:val="22"/>
        </w:rPr>
        <w:t xml:space="preserve"> </w:t>
      </w:r>
      <w:proofErr w:type="spellStart"/>
      <w:r w:rsidRPr="00F67943">
        <w:rPr>
          <w:rFonts w:cs="Arial"/>
          <w:sz w:val="22"/>
          <w:szCs w:val="22"/>
        </w:rPr>
        <w:t>infraestructures</w:t>
      </w:r>
      <w:proofErr w:type="spellEnd"/>
      <w:r w:rsidRPr="00F67943">
        <w:rPr>
          <w:rFonts w:cs="Arial"/>
          <w:sz w:val="22"/>
          <w:szCs w:val="22"/>
        </w:rPr>
        <w:t xml:space="preserve"> disponibles en el </w:t>
      </w:r>
      <w:proofErr w:type="spellStart"/>
      <w:r w:rsidRPr="00F67943">
        <w:rPr>
          <w:rFonts w:cs="Arial"/>
          <w:sz w:val="22"/>
          <w:szCs w:val="22"/>
        </w:rPr>
        <w:t>bessó</w:t>
      </w:r>
      <w:proofErr w:type="spellEnd"/>
      <w:r w:rsidRPr="00F67943">
        <w:rPr>
          <w:rFonts w:cs="Arial"/>
          <w:sz w:val="22"/>
          <w:szCs w:val="22"/>
        </w:rPr>
        <w:t xml:space="preserve"> digital.</w:t>
      </w:r>
    </w:p>
    <w:p w14:paraId="5659FD9C" w14:textId="77777777" w:rsidR="00417A65" w:rsidRPr="00F67943" w:rsidRDefault="00417A65" w:rsidP="00417A65">
      <w:pPr>
        <w:pStyle w:val="Textindependent"/>
        <w:spacing w:before="239"/>
        <w:ind w:left="568"/>
        <w:rPr>
          <w:rFonts w:cs="Arial"/>
          <w:sz w:val="22"/>
          <w:szCs w:val="22"/>
        </w:rPr>
      </w:pPr>
      <w:proofErr w:type="spellStart"/>
      <w:r w:rsidRPr="00F67943">
        <w:rPr>
          <w:rFonts w:cs="Arial"/>
          <w:sz w:val="22"/>
          <w:szCs w:val="22"/>
        </w:rPr>
        <w:t>L’objectiu</w:t>
      </w:r>
      <w:proofErr w:type="spellEnd"/>
      <w:r w:rsidRPr="00F67943">
        <w:rPr>
          <w:rFonts w:cs="Arial"/>
          <w:spacing w:val="-4"/>
          <w:sz w:val="22"/>
          <w:szCs w:val="22"/>
        </w:rPr>
        <w:t xml:space="preserve"> </w:t>
      </w:r>
      <w:r w:rsidRPr="00F67943">
        <w:rPr>
          <w:rFonts w:cs="Arial"/>
          <w:sz w:val="22"/>
          <w:szCs w:val="22"/>
        </w:rPr>
        <w:t>principal</w:t>
      </w:r>
      <w:r w:rsidRPr="00F67943">
        <w:rPr>
          <w:rFonts w:cs="Arial"/>
          <w:spacing w:val="-3"/>
          <w:sz w:val="22"/>
          <w:szCs w:val="22"/>
        </w:rPr>
        <w:t xml:space="preserve"> </w:t>
      </w:r>
      <w:proofErr w:type="spellStart"/>
      <w:r w:rsidRPr="00F67943">
        <w:rPr>
          <w:rFonts w:cs="Arial"/>
          <w:sz w:val="22"/>
          <w:szCs w:val="22"/>
        </w:rPr>
        <w:t>és</w:t>
      </w:r>
      <w:proofErr w:type="spellEnd"/>
      <w:r w:rsidRPr="00F67943">
        <w:rPr>
          <w:rFonts w:cs="Arial"/>
          <w:spacing w:val="-3"/>
          <w:sz w:val="22"/>
          <w:szCs w:val="22"/>
        </w:rPr>
        <w:t xml:space="preserve"> </w:t>
      </w:r>
      <w:r w:rsidRPr="00F67943">
        <w:rPr>
          <w:rFonts w:cs="Arial"/>
          <w:sz w:val="22"/>
          <w:szCs w:val="22"/>
        </w:rPr>
        <w:t>explotar</w:t>
      </w:r>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r w:rsidRPr="00F67943">
        <w:rPr>
          <w:rFonts w:cs="Arial"/>
          <w:sz w:val="22"/>
          <w:szCs w:val="22"/>
        </w:rPr>
        <w:t>valor</w:t>
      </w:r>
      <w:r w:rsidRPr="00F67943">
        <w:rPr>
          <w:rFonts w:cs="Arial"/>
          <w:spacing w:val="-4"/>
          <w:sz w:val="22"/>
          <w:szCs w:val="22"/>
        </w:rPr>
        <w:t xml:space="preserve"> </w:t>
      </w:r>
      <w:proofErr w:type="spellStart"/>
      <w:r w:rsidRPr="00F67943">
        <w:rPr>
          <w:rFonts w:cs="Arial"/>
          <w:sz w:val="22"/>
          <w:szCs w:val="22"/>
        </w:rPr>
        <w:t>latent</w:t>
      </w:r>
      <w:proofErr w:type="spellEnd"/>
      <w:r w:rsidRPr="00F67943">
        <w:rPr>
          <w:rFonts w:cs="Arial"/>
          <w:spacing w:val="-4"/>
          <w:sz w:val="22"/>
          <w:szCs w:val="22"/>
        </w:rPr>
        <w:t xml:space="preserve"> </w:t>
      </w:r>
      <w:proofErr w:type="spellStart"/>
      <w:r w:rsidRPr="00F67943">
        <w:rPr>
          <w:rFonts w:cs="Arial"/>
          <w:sz w:val="22"/>
          <w:szCs w:val="22"/>
        </w:rPr>
        <w:t>d’aquestes</w:t>
      </w:r>
      <w:proofErr w:type="spellEnd"/>
      <w:r w:rsidRPr="00F67943">
        <w:rPr>
          <w:rFonts w:cs="Arial"/>
          <w:spacing w:val="-3"/>
          <w:sz w:val="22"/>
          <w:szCs w:val="22"/>
        </w:rPr>
        <w:t xml:space="preserve"> </w:t>
      </w:r>
      <w:r w:rsidRPr="00F67943">
        <w:rPr>
          <w:rFonts w:cs="Arial"/>
          <w:sz w:val="22"/>
          <w:szCs w:val="22"/>
        </w:rPr>
        <w:t>dades</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Generalitat</w:t>
      </w:r>
      <w:r w:rsidRPr="00F67943">
        <w:rPr>
          <w:rFonts w:cs="Arial"/>
          <w:spacing w:val="-4"/>
          <w:sz w:val="22"/>
          <w:szCs w:val="22"/>
        </w:rPr>
        <w:t xml:space="preserve"> </w:t>
      </w:r>
      <w:proofErr w:type="spellStart"/>
      <w:r w:rsidRPr="00F67943">
        <w:rPr>
          <w:rFonts w:cs="Arial"/>
          <w:sz w:val="22"/>
          <w:szCs w:val="22"/>
        </w:rPr>
        <w:t>mitjançant</w:t>
      </w:r>
      <w:proofErr w:type="spellEnd"/>
      <w:r w:rsidRPr="00F67943">
        <w:rPr>
          <w:rFonts w:cs="Arial"/>
          <w:sz w:val="22"/>
          <w:szCs w:val="22"/>
        </w:rPr>
        <w:t xml:space="preserve"> </w:t>
      </w:r>
      <w:proofErr w:type="spellStart"/>
      <w:r w:rsidRPr="00F67943">
        <w:rPr>
          <w:rFonts w:cs="Arial"/>
          <w:sz w:val="22"/>
          <w:szCs w:val="22"/>
        </w:rPr>
        <w:t>processos</w:t>
      </w:r>
      <w:proofErr w:type="spellEnd"/>
      <w:r w:rsidRPr="00F67943">
        <w:rPr>
          <w:rFonts w:cs="Arial"/>
          <w:sz w:val="22"/>
          <w:szCs w:val="22"/>
        </w:rPr>
        <w:t xml:space="preserve"> </w:t>
      </w:r>
      <w:proofErr w:type="spellStart"/>
      <w:r w:rsidRPr="00F67943">
        <w:rPr>
          <w:rFonts w:cs="Arial"/>
          <w:sz w:val="22"/>
          <w:szCs w:val="22"/>
        </w:rPr>
        <w:t>d’analítica</w:t>
      </w:r>
      <w:proofErr w:type="spellEnd"/>
      <w:r w:rsidRPr="00F67943">
        <w:rPr>
          <w:rFonts w:cs="Arial"/>
          <w:sz w:val="22"/>
          <w:szCs w:val="22"/>
        </w:rPr>
        <w:t xml:space="preserve"> </w:t>
      </w:r>
      <w:proofErr w:type="spellStart"/>
      <w:r w:rsidRPr="00F67943">
        <w:rPr>
          <w:rFonts w:cs="Arial"/>
          <w:sz w:val="22"/>
          <w:szCs w:val="22"/>
        </w:rPr>
        <w:t>avançada</w:t>
      </w:r>
      <w:proofErr w:type="spellEnd"/>
      <w:r w:rsidRPr="00F67943">
        <w:rPr>
          <w:rFonts w:cs="Arial"/>
          <w:sz w:val="22"/>
          <w:szCs w:val="22"/>
        </w:rPr>
        <w:t xml:space="preserve">, machine </w:t>
      </w:r>
      <w:proofErr w:type="spellStart"/>
      <w:r w:rsidRPr="00F67943">
        <w:rPr>
          <w:rFonts w:cs="Arial"/>
          <w:sz w:val="22"/>
          <w:szCs w:val="22"/>
        </w:rPr>
        <w:t>learning</w:t>
      </w:r>
      <w:proofErr w:type="spellEnd"/>
      <w:r w:rsidRPr="00F67943">
        <w:rPr>
          <w:rFonts w:cs="Arial"/>
          <w:sz w:val="22"/>
          <w:szCs w:val="22"/>
        </w:rPr>
        <w:t xml:space="preserve"> i </w:t>
      </w:r>
      <w:proofErr w:type="spellStart"/>
      <w:r w:rsidRPr="00F67943">
        <w:rPr>
          <w:rFonts w:cs="Arial"/>
          <w:sz w:val="22"/>
          <w:szCs w:val="22"/>
        </w:rPr>
        <w:t>altres</w:t>
      </w:r>
      <w:proofErr w:type="spellEnd"/>
      <w:r w:rsidRPr="00F67943">
        <w:rPr>
          <w:rFonts w:cs="Arial"/>
          <w:sz w:val="22"/>
          <w:szCs w:val="22"/>
        </w:rPr>
        <w:t xml:space="preserve"> </w:t>
      </w:r>
      <w:proofErr w:type="spellStart"/>
      <w:r w:rsidRPr="00F67943">
        <w:rPr>
          <w:rFonts w:cs="Arial"/>
          <w:sz w:val="22"/>
          <w:szCs w:val="22"/>
        </w:rPr>
        <w:t>tècniques</w:t>
      </w:r>
      <w:proofErr w:type="spellEnd"/>
      <w:r w:rsidRPr="00F67943">
        <w:rPr>
          <w:rFonts w:cs="Arial"/>
          <w:sz w:val="22"/>
          <w:szCs w:val="22"/>
        </w:rPr>
        <w:t xml:space="preserve"> </w:t>
      </w:r>
      <w:proofErr w:type="spellStart"/>
      <w:r w:rsidRPr="00F67943">
        <w:rPr>
          <w:rFonts w:cs="Arial"/>
          <w:sz w:val="22"/>
          <w:szCs w:val="22"/>
        </w:rPr>
        <w:t>d’IA</w:t>
      </w:r>
      <w:proofErr w:type="spellEnd"/>
      <w:r w:rsidRPr="00F67943">
        <w:rPr>
          <w:rFonts w:cs="Arial"/>
          <w:sz w:val="22"/>
          <w:szCs w:val="22"/>
        </w:rPr>
        <w:t xml:space="preserve"> per:</w:t>
      </w:r>
    </w:p>
    <w:p w14:paraId="55633472" w14:textId="77777777" w:rsidR="00417A65" w:rsidRPr="00F67943" w:rsidRDefault="00417A65" w:rsidP="003568A3">
      <w:pPr>
        <w:pStyle w:val="Pargrafdellista"/>
        <w:widowControl w:val="0"/>
        <w:numPr>
          <w:ilvl w:val="1"/>
          <w:numId w:val="51"/>
        </w:numPr>
        <w:tabs>
          <w:tab w:val="left" w:pos="1419"/>
        </w:tabs>
        <w:autoSpaceDE w:val="0"/>
        <w:autoSpaceDN w:val="0"/>
        <w:spacing w:before="240"/>
        <w:contextualSpacing w:val="0"/>
        <w:jc w:val="both"/>
        <w:rPr>
          <w:rFonts w:ascii="Arial" w:hAnsi="Arial" w:cs="Arial"/>
          <w:sz w:val="22"/>
          <w:szCs w:val="22"/>
        </w:rPr>
      </w:pPr>
      <w:r w:rsidRPr="00F67943">
        <w:rPr>
          <w:rFonts w:ascii="Arial" w:hAnsi="Arial" w:cs="Arial"/>
          <w:sz w:val="22"/>
          <w:szCs w:val="22"/>
        </w:rPr>
        <w:t>Identificar</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d’alt</w:t>
      </w:r>
      <w:r w:rsidRPr="00F67943">
        <w:rPr>
          <w:rFonts w:ascii="Arial" w:hAnsi="Arial" w:cs="Arial"/>
          <w:spacing w:val="-6"/>
          <w:sz w:val="22"/>
          <w:szCs w:val="22"/>
        </w:rPr>
        <w:t xml:space="preserve"> </w:t>
      </w:r>
      <w:r w:rsidRPr="00F67943">
        <w:rPr>
          <w:rFonts w:ascii="Arial" w:hAnsi="Arial" w:cs="Arial"/>
          <w:sz w:val="22"/>
          <w:szCs w:val="22"/>
        </w:rPr>
        <w:t>impacte</w:t>
      </w:r>
      <w:r w:rsidRPr="00F67943">
        <w:rPr>
          <w:rFonts w:ascii="Arial" w:hAnsi="Arial" w:cs="Arial"/>
          <w:spacing w:val="-7"/>
          <w:sz w:val="22"/>
          <w:szCs w:val="22"/>
        </w:rPr>
        <w:t xml:space="preserve"> </w:t>
      </w:r>
      <w:r w:rsidRPr="00F67943">
        <w:rPr>
          <w:rFonts w:ascii="Arial" w:hAnsi="Arial" w:cs="Arial"/>
          <w:sz w:val="22"/>
          <w:szCs w:val="22"/>
        </w:rPr>
        <w:t>per</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pacing w:val="-2"/>
          <w:sz w:val="22"/>
          <w:szCs w:val="22"/>
        </w:rPr>
        <w:t>ciutadania.</w:t>
      </w:r>
    </w:p>
    <w:p w14:paraId="59DFCD08" w14:textId="77777777" w:rsidR="00417A65" w:rsidRPr="00F67943"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F67943">
        <w:rPr>
          <w:rFonts w:ascii="Arial" w:hAnsi="Arial" w:cs="Arial"/>
          <w:sz w:val="22"/>
          <w:szCs w:val="22"/>
        </w:rPr>
        <w:t>Millorar</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mobilitat,</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seguretat</w:t>
      </w:r>
      <w:r w:rsidRPr="00F67943">
        <w:rPr>
          <w:rFonts w:ascii="Arial" w:hAnsi="Arial" w:cs="Arial"/>
          <w:spacing w:val="-8"/>
          <w:sz w:val="22"/>
          <w:szCs w:val="22"/>
        </w:rPr>
        <w:t xml:space="preserve"> </w:t>
      </w:r>
      <w:r w:rsidRPr="00F67943">
        <w:rPr>
          <w:rFonts w:ascii="Arial" w:hAnsi="Arial" w:cs="Arial"/>
          <w:sz w:val="22"/>
          <w:szCs w:val="22"/>
        </w:rPr>
        <w:t>viària</w:t>
      </w:r>
      <w:r w:rsidRPr="00F67943">
        <w:rPr>
          <w:rFonts w:ascii="Arial" w:hAnsi="Arial" w:cs="Arial"/>
          <w:spacing w:val="-7"/>
          <w:sz w:val="22"/>
          <w:szCs w:val="22"/>
        </w:rPr>
        <w:t xml:space="preserve"> </w:t>
      </w:r>
      <w:r w:rsidRPr="00F67943">
        <w:rPr>
          <w:rFonts w:ascii="Arial" w:hAnsi="Arial" w:cs="Arial"/>
          <w:sz w:val="22"/>
          <w:szCs w:val="22"/>
        </w:rPr>
        <w:t>i</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pacing w:val="-2"/>
          <w:sz w:val="22"/>
          <w:szCs w:val="22"/>
        </w:rPr>
        <w:t>sostenibilitat.</w:t>
      </w:r>
    </w:p>
    <w:p w14:paraId="79C9A104" w14:textId="77777777" w:rsidR="00417A65" w:rsidRPr="00F67943" w:rsidRDefault="00417A65" w:rsidP="003568A3">
      <w:pPr>
        <w:pStyle w:val="Pargrafdellista"/>
        <w:widowControl w:val="0"/>
        <w:numPr>
          <w:ilvl w:val="1"/>
          <w:numId w:val="51"/>
        </w:numPr>
        <w:tabs>
          <w:tab w:val="left" w:pos="1419"/>
        </w:tabs>
        <w:autoSpaceDE w:val="0"/>
        <w:autoSpaceDN w:val="0"/>
        <w:spacing w:before="18"/>
        <w:contextualSpacing w:val="0"/>
        <w:jc w:val="both"/>
        <w:rPr>
          <w:rFonts w:ascii="Arial" w:hAnsi="Arial" w:cs="Arial"/>
          <w:sz w:val="22"/>
          <w:szCs w:val="22"/>
        </w:rPr>
      </w:pPr>
      <w:r w:rsidRPr="00F67943">
        <w:rPr>
          <w:rFonts w:ascii="Arial" w:hAnsi="Arial" w:cs="Arial"/>
          <w:sz w:val="22"/>
          <w:szCs w:val="22"/>
        </w:rPr>
        <w:t>Fomentar</w:t>
      </w:r>
      <w:r w:rsidRPr="00F67943">
        <w:rPr>
          <w:rFonts w:ascii="Arial" w:hAnsi="Arial" w:cs="Arial"/>
          <w:spacing w:val="-10"/>
          <w:sz w:val="22"/>
          <w:szCs w:val="22"/>
        </w:rPr>
        <w:t xml:space="preserve"> </w:t>
      </w:r>
      <w:r w:rsidRPr="00F67943">
        <w:rPr>
          <w:rFonts w:ascii="Arial" w:hAnsi="Arial" w:cs="Arial"/>
          <w:sz w:val="22"/>
          <w:szCs w:val="22"/>
        </w:rPr>
        <w:t>la</w:t>
      </w:r>
      <w:r w:rsidRPr="00F67943">
        <w:rPr>
          <w:rFonts w:ascii="Arial" w:hAnsi="Arial" w:cs="Arial"/>
          <w:spacing w:val="-9"/>
          <w:sz w:val="22"/>
          <w:szCs w:val="22"/>
        </w:rPr>
        <w:t xml:space="preserve"> </w:t>
      </w:r>
      <w:r w:rsidRPr="00F67943">
        <w:rPr>
          <w:rFonts w:ascii="Arial" w:hAnsi="Arial" w:cs="Arial"/>
          <w:sz w:val="22"/>
          <w:szCs w:val="22"/>
        </w:rPr>
        <w:t>reutilització</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dades</w:t>
      </w:r>
      <w:r w:rsidRPr="00F67943">
        <w:rPr>
          <w:rFonts w:ascii="Arial" w:hAnsi="Arial" w:cs="Arial"/>
          <w:spacing w:val="-9"/>
          <w:sz w:val="22"/>
          <w:szCs w:val="22"/>
        </w:rPr>
        <w:t xml:space="preserve"> </w:t>
      </w:r>
      <w:r w:rsidRPr="00F67943">
        <w:rPr>
          <w:rFonts w:ascii="Arial" w:hAnsi="Arial" w:cs="Arial"/>
          <w:sz w:val="22"/>
          <w:szCs w:val="22"/>
        </w:rPr>
        <w:t>públiques</w:t>
      </w:r>
      <w:r w:rsidRPr="00F67943">
        <w:rPr>
          <w:rFonts w:ascii="Arial" w:hAnsi="Arial" w:cs="Arial"/>
          <w:spacing w:val="-8"/>
          <w:sz w:val="22"/>
          <w:szCs w:val="22"/>
        </w:rPr>
        <w:t xml:space="preserve"> </w:t>
      </w:r>
      <w:r w:rsidRPr="00F67943">
        <w:rPr>
          <w:rFonts w:ascii="Arial" w:hAnsi="Arial" w:cs="Arial"/>
          <w:sz w:val="22"/>
          <w:szCs w:val="22"/>
        </w:rPr>
        <w:t>amb</w:t>
      </w:r>
      <w:r w:rsidRPr="00F67943">
        <w:rPr>
          <w:rFonts w:ascii="Arial" w:hAnsi="Arial" w:cs="Arial"/>
          <w:spacing w:val="-9"/>
          <w:sz w:val="22"/>
          <w:szCs w:val="22"/>
        </w:rPr>
        <w:t xml:space="preserve"> </w:t>
      </w:r>
      <w:r w:rsidRPr="00F67943">
        <w:rPr>
          <w:rFonts w:ascii="Arial" w:hAnsi="Arial" w:cs="Arial"/>
          <w:sz w:val="22"/>
          <w:szCs w:val="22"/>
        </w:rPr>
        <w:t>finalitats</w:t>
      </w:r>
      <w:r w:rsidRPr="00F67943">
        <w:rPr>
          <w:rFonts w:ascii="Arial" w:hAnsi="Arial" w:cs="Arial"/>
          <w:spacing w:val="-8"/>
          <w:sz w:val="22"/>
          <w:szCs w:val="22"/>
        </w:rPr>
        <w:t xml:space="preserve"> </w:t>
      </w:r>
      <w:r w:rsidRPr="00F67943">
        <w:rPr>
          <w:rFonts w:ascii="Arial" w:hAnsi="Arial" w:cs="Arial"/>
          <w:sz w:val="22"/>
          <w:szCs w:val="22"/>
        </w:rPr>
        <w:t>socials</w:t>
      </w:r>
      <w:r w:rsidRPr="00F67943">
        <w:rPr>
          <w:rFonts w:ascii="Arial" w:hAnsi="Arial" w:cs="Arial"/>
          <w:spacing w:val="-10"/>
          <w:sz w:val="22"/>
          <w:szCs w:val="22"/>
        </w:rPr>
        <w:t xml:space="preserve"> </w:t>
      </w:r>
      <w:r w:rsidRPr="00F67943">
        <w:rPr>
          <w:rFonts w:ascii="Arial" w:hAnsi="Arial" w:cs="Arial"/>
          <w:sz w:val="22"/>
          <w:szCs w:val="22"/>
        </w:rPr>
        <w:t>i</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servei</w:t>
      </w:r>
      <w:r w:rsidRPr="00F67943">
        <w:rPr>
          <w:rFonts w:ascii="Arial" w:hAnsi="Arial" w:cs="Arial"/>
          <w:spacing w:val="-9"/>
          <w:sz w:val="22"/>
          <w:szCs w:val="22"/>
        </w:rPr>
        <w:t xml:space="preserve"> </w:t>
      </w:r>
      <w:r w:rsidRPr="00F67943">
        <w:rPr>
          <w:rFonts w:ascii="Arial" w:hAnsi="Arial" w:cs="Arial"/>
          <w:spacing w:val="-2"/>
          <w:sz w:val="22"/>
          <w:szCs w:val="22"/>
        </w:rPr>
        <w:t>públic.</w:t>
      </w:r>
    </w:p>
    <w:p w14:paraId="473312FC" w14:textId="77777777" w:rsidR="00417A65" w:rsidRPr="00F67943"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F67943">
        <w:rPr>
          <w:rFonts w:ascii="Arial" w:hAnsi="Arial" w:cs="Arial"/>
          <w:sz w:val="22"/>
          <w:szCs w:val="22"/>
        </w:rPr>
        <w:t>Estimular</w:t>
      </w:r>
      <w:r w:rsidRPr="00F67943">
        <w:rPr>
          <w:rFonts w:ascii="Arial" w:hAnsi="Arial" w:cs="Arial"/>
          <w:spacing w:val="-10"/>
          <w:sz w:val="22"/>
          <w:szCs w:val="22"/>
        </w:rPr>
        <w:t xml:space="preserve"> </w:t>
      </w:r>
      <w:r w:rsidRPr="00F67943">
        <w:rPr>
          <w:rFonts w:ascii="Arial" w:hAnsi="Arial" w:cs="Arial"/>
          <w:sz w:val="22"/>
          <w:szCs w:val="22"/>
        </w:rPr>
        <w:t>l’ecosistema</w:t>
      </w:r>
      <w:r w:rsidRPr="00F67943">
        <w:rPr>
          <w:rFonts w:ascii="Arial" w:hAnsi="Arial" w:cs="Arial"/>
          <w:spacing w:val="-10"/>
          <w:sz w:val="22"/>
          <w:szCs w:val="22"/>
        </w:rPr>
        <w:t xml:space="preserve"> </w:t>
      </w:r>
      <w:r w:rsidRPr="00F67943">
        <w:rPr>
          <w:rFonts w:ascii="Arial" w:hAnsi="Arial" w:cs="Arial"/>
          <w:sz w:val="22"/>
          <w:szCs w:val="22"/>
        </w:rPr>
        <w:t>tecnològic</w:t>
      </w:r>
      <w:r w:rsidRPr="00F67943">
        <w:rPr>
          <w:rFonts w:ascii="Arial" w:hAnsi="Arial" w:cs="Arial"/>
          <w:spacing w:val="-9"/>
          <w:sz w:val="22"/>
          <w:szCs w:val="22"/>
        </w:rPr>
        <w:t xml:space="preserve"> </w:t>
      </w:r>
      <w:r w:rsidRPr="00F67943">
        <w:rPr>
          <w:rFonts w:ascii="Arial" w:hAnsi="Arial" w:cs="Arial"/>
          <w:sz w:val="22"/>
          <w:szCs w:val="22"/>
        </w:rPr>
        <w:t>i</w:t>
      </w:r>
      <w:r w:rsidRPr="00F67943">
        <w:rPr>
          <w:rFonts w:ascii="Arial" w:hAnsi="Arial" w:cs="Arial"/>
          <w:spacing w:val="-10"/>
          <w:sz w:val="22"/>
          <w:szCs w:val="22"/>
        </w:rPr>
        <w:t xml:space="preserve"> </w:t>
      </w:r>
      <w:r w:rsidRPr="00F67943">
        <w:rPr>
          <w:rFonts w:ascii="Arial" w:hAnsi="Arial" w:cs="Arial"/>
          <w:sz w:val="22"/>
          <w:szCs w:val="22"/>
        </w:rPr>
        <w:t>emprenedor</w:t>
      </w:r>
      <w:r w:rsidRPr="00F67943">
        <w:rPr>
          <w:rFonts w:ascii="Arial" w:hAnsi="Arial" w:cs="Arial"/>
          <w:spacing w:val="-8"/>
          <w:sz w:val="22"/>
          <w:szCs w:val="22"/>
        </w:rPr>
        <w:t xml:space="preserve"> </w:t>
      </w:r>
      <w:r w:rsidRPr="00F67943">
        <w:rPr>
          <w:rFonts w:ascii="Arial" w:hAnsi="Arial" w:cs="Arial"/>
          <w:sz w:val="22"/>
          <w:szCs w:val="22"/>
        </w:rPr>
        <w:t>al</w:t>
      </w:r>
      <w:r w:rsidRPr="00F67943">
        <w:rPr>
          <w:rFonts w:ascii="Arial" w:hAnsi="Arial" w:cs="Arial"/>
          <w:spacing w:val="-9"/>
          <w:sz w:val="22"/>
          <w:szCs w:val="22"/>
        </w:rPr>
        <w:t xml:space="preserve"> </w:t>
      </w:r>
      <w:r w:rsidRPr="00F67943">
        <w:rPr>
          <w:rFonts w:ascii="Arial" w:hAnsi="Arial" w:cs="Arial"/>
          <w:sz w:val="22"/>
          <w:szCs w:val="22"/>
        </w:rPr>
        <w:t>voltant</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10"/>
          <w:sz w:val="22"/>
          <w:szCs w:val="22"/>
        </w:rPr>
        <w:t xml:space="preserve"> </w:t>
      </w:r>
      <w:r w:rsidRPr="00F67943">
        <w:rPr>
          <w:rFonts w:ascii="Arial" w:hAnsi="Arial" w:cs="Arial"/>
          <w:sz w:val="22"/>
          <w:szCs w:val="22"/>
        </w:rPr>
        <w:t>les</w:t>
      </w:r>
      <w:r w:rsidRPr="00F67943">
        <w:rPr>
          <w:rFonts w:ascii="Arial" w:hAnsi="Arial" w:cs="Arial"/>
          <w:spacing w:val="-8"/>
          <w:sz w:val="22"/>
          <w:szCs w:val="22"/>
        </w:rPr>
        <w:t xml:space="preserve"> </w:t>
      </w:r>
      <w:r w:rsidRPr="00F67943">
        <w:rPr>
          <w:rFonts w:ascii="Arial" w:hAnsi="Arial" w:cs="Arial"/>
          <w:sz w:val="22"/>
          <w:szCs w:val="22"/>
        </w:rPr>
        <w:t>dades</w:t>
      </w:r>
      <w:r w:rsidRPr="00F67943">
        <w:rPr>
          <w:rFonts w:ascii="Arial" w:hAnsi="Arial" w:cs="Arial"/>
          <w:spacing w:val="-8"/>
          <w:sz w:val="22"/>
          <w:szCs w:val="22"/>
        </w:rPr>
        <w:t xml:space="preserve"> </w:t>
      </w:r>
      <w:r w:rsidRPr="00F67943">
        <w:rPr>
          <w:rFonts w:ascii="Arial" w:hAnsi="Arial" w:cs="Arial"/>
          <w:spacing w:val="-2"/>
          <w:sz w:val="22"/>
          <w:szCs w:val="22"/>
        </w:rPr>
        <w:t>obertes.</w:t>
      </w:r>
    </w:p>
    <w:p w14:paraId="414F82DB" w14:textId="77777777" w:rsidR="000C25C5" w:rsidRPr="00F67943" w:rsidRDefault="000C25C5" w:rsidP="000C25C5">
      <w:pPr>
        <w:pStyle w:val="Pargrafdellista"/>
        <w:widowControl w:val="0"/>
        <w:tabs>
          <w:tab w:val="left" w:pos="1419"/>
        </w:tabs>
        <w:autoSpaceDE w:val="0"/>
        <w:autoSpaceDN w:val="0"/>
        <w:spacing w:before="19"/>
        <w:ind w:left="1419"/>
        <w:contextualSpacing w:val="0"/>
        <w:jc w:val="both"/>
        <w:rPr>
          <w:rFonts w:ascii="Arial" w:hAnsi="Arial" w:cs="Arial"/>
          <w:sz w:val="22"/>
          <w:szCs w:val="22"/>
        </w:rPr>
      </w:pPr>
    </w:p>
    <w:p w14:paraId="6D9FEAFB" w14:textId="225BE314" w:rsidR="00417A65" w:rsidRPr="00F67943" w:rsidRDefault="00417A65" w:rsidP="00417A65">
      <w:pPr>
        <w:pStyle w:val="Textindependent"/>
        <w:ind w:left="568"/>
        <w:rPr>
          <w:rFonts w:cs="Arial"/>
          <w:sz w:val="22"/>
          <w:szCs w:val="22"/>
        </w:rPr>
      </w:pP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equips</w:t>
      </w:r>
      <w:proofErr w:type="spellEnd"/>
      <w:r w:rsidRPr="00F67943">
        <w:rPr>
          <w:rFonts w:cs="Arial"/>
          <w:sz w:val="22"/>
          <w:szCs w:val="22"/>
        </w:rPr>
        <w:t xml:space="preserve"> </w:t>
      </w:r>
      <w:proofErr w:type="spellStart"/>
      <w:r w:rsidRPr="00F67943">
        <w:rPr>
          <w:rFonts w:cs="Arial"/>
          <w:sz w:val="22"/>
          <w:szCs w:val="22"/>
        </w:rPr>
        <w:t>participants</w:t>
      </w:r>
      <w:proofErr w:type="spellEnd"/>
      <w:r w:rsidRPr="00F67943">
        <w:rPr>
          <w:rFonts w:cs="Arial"/>
          <w:sz w:val="22"/>
          <w:szCs w:val="22"/>
        </w:rPr>
        <w:t xml:space="preserve"> </w:t>
      </w:r>
      <w:proofErr w:type="spellStart"/>
      <w:r w:rsidRPr="00F67943">
        <w:rPr>
          <w:rFonts w:cs="Arial"/>
          <w:sz w:val="22"/>
          <w:szCs w:val="22"/>
        </w:rPr>
        <w:t>treballaran</w:t>
      </w:r>
      <w:proofErr w:type="spellEnd"/>
      <w:r w:rsidRPr="00F67943">
        <w:rPr>
          <w:rFonts w:cs="Arial"/>
          <w:sz w:val="22"/>
          <w:szCs w:val="22"/>
        </w:rPr>
        <w:t xml:space="preserve"> </w:t>
      </w:r>
      <w:proofErr w:type="spellStart"/>
      <w:r w:rsidRPr="00F67943">
        <w:rPr>
          <w:rFonts w:cs="Arial"/>
          <w:sz w:val="22"/>
          <w:szCs w:val="22"/>
        </w:rPr>
        <w:t>durant</w:t>
      </w:r>
      <w:proofErr w:type="spellEnd"/>
      <w:r w:rsidRPr="00F67943">
        <w:rPr>
          <w:rFonts w:cs="Arial"/>
          <w:sz w:val="22"/>
          <w:szCs w:val="22"/>
        </w:rPr>
        <w:t xml:space="preserve"> un </w:t>
      </w:r>
      <w:proofErr w:type="spellStart"/>
      <w:r w:rsidRPr="00F67943">
        <w:rPr>
          <w:rFonts w:cs="Arial"/>
          <w:sz w:val="22"/>
          <w:szCs w:val="22"/>
        </w:rPr>
        <w:t>període</w:t>
      </w:r>
      <w:proofErr w:type="spellEnd"/>
      <w:r w:rsidRPr="00F67943">
        <w:rPr>
          <w:rFonts w:cs="Arial"/>
          <w:sz w:val="22"/>
          <w:szCs w:val="22"/>
        </w:rPr>
        <w:t xml:space="preserve"> </w:t>
      </w:r>
      <w:proofErr w:type="spellStart"/>
      <w:r w:rsidRPr="00F67943">
        <w:rPr>
          <w:rFonts w:cs="Arial"/>
          <w:sz w:val="22"/>
          <w:szCs w:val="22"/>
        </w:rPr>
        <w:t>intensiu</w:t>
      </w:r>
      <w:proofErr w:type="spellEnd"/>
      <w:r w:rsidRPr="00F67943">
        <w:rPr>
          <w:rFonts w:cs="Arial"/>
          <w:sz w:val="22"/>
          <w:szCs w:val="22"/>
        </w:rPr>
        <w:t xml:space="preserve"> de 48 </w:t>
      </w:r>
      <w:proofErr w:type="spellStart"/>
      <w:r w:rsidRPr="00F67943">
        <w:rPr>
          <w:rFonts w:cs="Arial"/>
          <w:sz w:val="22"/>
          <w:szCs w:val="22"/>
        </w:rPr>
        <w:t>hores</w:t>
      </w:r>
      <w:proofErr w:type="spellEnd"/>
      <w:r w:rsidRPr="00F67943">
        <w:rPr>
          <w:rFonts w:cs="Arial"/>
          <w:sz w:val="22"/>
          <w:szCs w:val="22"/>
        </w:rPr>
        <w:t xml:space="preserve"> per </w:t>
      </w:r>
      <w:proofErr w:type="spellStart"/>
      <w:r w:rsidRPr="00F67943">
        <w:rPr>
          <w:rFonts w:cs="Arial"/>
          <w:sz w:val="22"/>
          <w:szCs w:val="22"/>
        </w:rPr>
        <w:t>desenvolupar</w:t>
      </w:r>
      <w:proofErr w:type="spellEnd"/>
      <w:r w:rsidRPr="00F67943">
        <w:rPr>
          <w:rFonts w:cs="Arial"/>
          <w:sz w:val="22"/>
          <w:szCs w:val="22"/>
        </w:rPr>
        <w:t xml:space="preserve"> </w:t>
      </w:r>
      <w:proofErr w:type="spellStart"/>
      <w:r w:rsidRPr="00F67943">
        <w:rPr>
          <w:rFonts w:cs="Arial"/>
          <w:sz w:val="22"/>
          <w:szCs w:val="22"/>
        </w:rPr>
        <w:t>prototips</w:t>
      </w:r>
      <w:proofErr w:type="spellEnd"/>
      <w:r w:rsidRPr="00F67943">
        <w:rPr>
          <w:rFonts w:cs="Arial"/>
          <w:sz w:val="22"/>
          <w:szCs w:val="22"/>
        </w:rPr>
        <w:t xml:space="preserve"> o </w:t>
      </w:r>
      <w:proofErr w:type="spellStart"/>
      <w:r w:rsidRPr="00F67943">
        <w:rPr>
          <w:rFonts w:cs="Arial"/>
          <w:sz w:val="22"/>
          <w:szCs w:val="22"/>
        </w:rPr>
        <w:t>proves</w:t>
      </w:r>
      <w:proofErr w:type="spellEnd"/>
      <w:r w:rsidRPr="00F67943">
        <w:rPr>
          <w:rFonts w:cs="Arial"/>
          <w:sz w:val="22"/>
          <w:szCs w:val="22"/>
        </w:rPr>
        <w:t xml:space="preserve"> de </w:t>
      </w:r>
      <w:proofErr w:type="spellStart"/>
      <w:r w:rsidRPr="00F67943">
        <w:rPr>
          <w:rFonts w:cs="Arial"/>
          <w:sz w:val="22"/>
          <w:szCs w:val="22"/>
        </w:rPr>
        <w:t>concepte</w:t>
      </w:r>
      <w:proofErr w:type="spellEnd"/>
      <w:r w:rsidRPr="00F67943">
        <w:rPr>
          <w:rFonts w:cs="Arial"/>
          <w:sz w:val="22"/>
          <w:szCs w:val="22"/>
        </w:rPr>
        <w:t xml:space="preserve">, que </w:t>
      </w:r>
      <w:proofErr w:type="spellStart"/>
      <w:r w:rsidRPr="00F67943">
        <w:rPr>
          <w:rFonts w:cs="Arial"/>
          <w:sz w:val="22"/>
          <w:szCs w:val="22"/>
        </w:rPr>
        <w:t>posteriorment</w:t>
      </w:r>
      <w:proofErr w:type="spellEnd"/>
      <w:r w:rsidRPr="00F67943">
        <w:rPr>
          <w:rFonts w:cs="Arial"/>
          <w:sz w:val="22"/>
          <w:szCs w:val="22"/>
        </w:rPr>
        <w:t xml:space="preserve"> </w:t>
      </w:r>
      <w:proofErr w:type="spellStart"/>
      <w:r w:rsidRPr="00F67943">
        <w:rPr>
          <w:rFonts w:cs="Arial"/>
          <w:sz w:val="22"/>
          <w:szCs w:val="22"/>
        </w:rPr>
        <w:t>seran</w:t>
      </w:r>
      <w:proofErr w:type="spellEnd"/>
      <w:r w:rsidRPr="00F67943">
        <w:rPr>
          <w:rFonts w:cs="Arial"/>
          <w:sz w:val="22"/>
          <w:szCs w:val="22"/>
        </w:rPr>
        <w:t xml:space="preserve"> avaluades per les </w:t>
      </w:r>
      <w:proofErr w:type="spellStart"/>
      <w:r w:rsidRPr="00F67943">
        <w:rPr>
          <w:rFonts w:cs="Arial"/>
          <w:sz w:val="22"/>
          <w:szCs w:val="22"/>
        </w:rPr>
        <w:t>unitats</w:t>
      </w:r>
      <w:proofErr w:type="spellEnd"/>
      <w:r w:rsidRPr="00F67943">
        <w:rPr>
          <w:rFonts w:cs="Arial"/>
          <w:sz w:val="22"/>
          <w:szCs w:val="22"/>
        </w:rPr>
        <w:t xml:space="preserve"> promotores</w:t>
      </w:r>
      <w:r w:rsidRPr="00F67943">
        <w:rPr>
          <w:rFonts w:cs="Arial"/>
          <w:spacing w:val="-9"/>
          <w:sz w:val="22"/>
          <w:szCs w:val="22"/>
        </w:rPr>
        <w:t xml:space="preserve"> </w:t>
      </w:r>
      <w:r w:rsidRPr="00F67943">
        <w:rPr>
          <w:rFonts w:cs="Arial"/>
          <w:sz w:val="22"/>
          <w:szCs w:val="22"/>
        </w:rPr>
        <w:t>del</w:t>
      </w:r>
      <w:r w:rsidRPr="00F67943">
        <w:rPr>
          <w:rFonts w:cs="Arial"/>
          <w:spacing w:val="-10"/>
          <w:sz w:val="22"/>
          <w:szCs w:val="22"/>
        </w:rPr>
        <w:t xml:space="preserve"> </w:t>
      </w:r>
      <w:proofErr w:type="spellStart"/>
      <w:r w:rsidRPr="00F67943">
        <w:rPr>
          <w:rFonts w:cs="Arial"/>
          <w:sz w:val="22"/>
          <w:szCs w:val="22"/>
        </w:rPr>
        <w:t>bessó</w:t>
      </w:r>
      <w:proofErr w:type="spellEnd"/>
      <w:r w:rsidRPr="00F67943">
        <w:rPr>
          <w:rFonts w:cs="Arial"/>
          <w:spacing w:val="-9"/>
          <w:sz w:val="22"/>
          <w:szCs w:val="22"/>
        </w:rPr>
        <w:t xml:space="preserve"> </w:t>
      </w:r>
      <w:r w:rsidRPr="00F67943">
        <w:rPr>
          <w:rFonts w:cs="Arial"/>
          <w:sz w:val="22"/>
          <w:szCs w:val="22"/>
        </w:rPr>
        <w:t>digital.</w:t>
      </w:r>
      <w:r w:rsidRPr="00F67943">
        <w:rPr>
          <w:rFonts w:cs="Arial"/>
          <w:spacing w:val="-10"/>
          <w:sz w:val="22"/>
          <w:szCs w:val="22"/>
        </w:rPr>
        <w:t xml:space="preserve"> </w:t>
      </w:r>
      <w:r w:rsidRPr="00F67943">
        <w:rPr>
          <w:rFonts w:cs="Arial"/>
          <w:sz w:val="22"/>
          <w:szCs w:val="22"/>
        </w:rPr>
        <w:t>La</w:t>
      </w:r>
      <w:r w:rsidRPr="00F67943">
        <w:rPr>
          <w:rFonts w:cs="Arial"/>
          <w:spacing w:val="-9"/>
          <w:sz w:val="22"/>
          <w:szCs w:val="22"/>
        </w:rPr>
        <w:t xml:space="preserve"> </w:t>
      </w:r>
      <w:proofErr w:type="spellStart"/>
      <w:r w:rsidRPr="00F67943">
        <w:rPr>
          <w:rFonts w:cs="Arial"/>
          <w:sz w:val="22"/>
          <w:szCs w:val="22"/>
        </w:rPr>
        <w:t>millor</w:t>
      </w:r>
      <w:proofErr w:type="spellEnd"/>
      <w:r w:rsidRPr="00F67943">
        <w:rPr>
          <w:rFonts w:cs="Arial"/>
          <w:spacing w:val="-10"/>
          <w:sz w:val="22"/>
          <w:szCs w:val="22"/>
        </w:rPr>
        <w:t xml:space="preserve"> </w:t>
      </w:r>
      <w:proofErr w:type="spellStart"/>
      <w:r w:rsidRPr="00F67943">
        <w:rPr>
          <w:rFonts w:cs="Arial"/>
          <w:sz w:val="22"/>
          <w:szCs w:val="22"/>
        </w:rPr>
        <w:t>proposta</w:t>
      </w:r>
      <w:proofErr w:type="spellEnd"/>
      <w:r w:rsidRPr="00F67943">
        <w:rPr>
          <w:rFonts w:cs="Arial"/>
          <w:spacing w:val="-10"/>
          <w:sz w:val="22"/>
          <w:szCs w:val="22"/>
        </w:rPr>
        <w:t xml:space="preserve"> </w:t>
      </w:r>
      <w:proofErr w:type="spellStart"/>
      <w:r w:rsidRPr="00F67943">
        <w:rPr>
          <w:rFonts w:cs="Arial"/>
          <w:sz w:val="22"/>
          <w:szCs w:val="22"/>
        </w:rPr>
        <w:t>rebrà</w:t>
      </w:r>
      <w:proofErr w:type="spellEnd"/>
      <w:r w:rsidRPr="00F67943">
        <w:rPr>
          <w:rFonts w:cs="Arial"/>
          <w:spacing w:val="-10"/>
          <w:sz w:val="22"/>
          <w:szCs w:val="22"/>
        </w:rPr>
        <w:t xml:space="preserve"> </w:t>
      </w:r>
      <w:r w:rsidRPr="00F67943">
        <w:rPr>
          <w:rFonts w:cs="Arial"/>
          <w:sz w:val="22"/>
          <w:szCs w:val="22"/>
        </w:rPr>
        <w:t>un</w:t>
      </w:r>
      <w:r w:rsidRPr="00F67943">
        <w:rPr>
          <w:rFonts w:cs="Arial"/>
          <w:spacing w:val="-10"/>
          <w:sz w:val="22"/>
          <w:szCs w:val="22"/>
        </w:rPr>
        <w:t xml:space="preserve"> </w:t>
      </w:r>
      <w:proofErr w:type="spellStart"/>
      <w:r w:rsidRPr="00F67943">
        <w:rPr>
          <w:rFonts w:cs="Arial"/>
          <w:sz w:val="22"/>
          <w:szCs w:val="22"/>
        </w:rPr>
        <w:t>premi</w:t>
      </w:r>
      <w:proofErr w:type="spellEnd"/>
      <w:r w:rsidRPr="00F67943">
        <w:rPr>
          <w:rFonts w:cs="Arial"/>
          <w:spacing w:val="-10"/>
          <w:sz w:val="22"/>
          <w:szCs w:val="22"/>
        </w:rPr>
        <w:t xml:space="preserve"> </w:t>
      </w:r>
      <w:proofErr w:type="spellStart"/>
      <w:r w:rsidRPr="00F67943">
        <w:rPr>
          <w:rFonts w:cs="Arial"/>
          <w:sz w:val="22"/>
          <w:szCs w:val="22"/>
        </w:rPr>
        <w:t>mínim</w:t>
      </w:r>
      <w:proofErr w:type="spellEnd"/>
      <w:r w:rsidRPr="00F67943">
        <w:rPr>
          <w:rFonts w:cs="Arial"/>
          <w:spacing w:val="-10"/>
          <w:sz w:val="22"/>
          <w:szCs w:val="22"/>
        </w:rPr>
        <w:t xml:space="preserve"> </w:t>
      </w:r>
      <w:r w:rsidRPr="00F67943">
        <w:rPr>
          <w:rFonts w:cs="Arial"/>
          <w:sz w:val="22"/>
          <w:szCs w:val="22"/>
        </w:rPr>
        <w:t>de</w:t>
      </w:r>
      <w:r w:rsidRPr="00F67943">
        <w:rPr>
          <w:rFonts w:cs="Arial"/>
          <w:spacing w:val="-8"/>
          <w:sz w:val="22"/>
          <w:szCs w:val="22"/>
        </w:rPr>
        <w:t xml:space="preserve"> </w:t>
      </w:r>
      <w:r w:rsidRPr="00F67943">
        <w:rPr>
          <w:rFonts w:cs="Arial"/>
          <w:sz w:val="22"/>
          <w:szCs w:val="22"/>
        </w:rPr>
        <w:t>6.000</w:t>
      </w:r>
      <w:r w:rsidR="000C25C5" w:rsidRPr="00F67943">
        <w:rPr>
          <w:rFonts w:cs="Arial"/>
          <w:sz w:val="22"/>
          <w:szCs w:val="22"/>
        </w:rPr>
        <w:t xml:space="preserve"> </w:t>
      </w:r>
      <w:r w:rsidRPr="00F67943">
        <w:rPr>
          <w:rFonts w:cs="Arial"/>
          <w:sz w:val="22"/>
          <w:szCs w:val="22"/>
        </w:rPr>
        <w:t>€</w:t>
      </w:r>
      <w:r w:rsidRPr="00F67943">
        <w:rPr>
          <w:rFonts w:cs="Arial"/>
          <w:spacing w:val="-9"/>
          <w:sz w:val="22"/>
          <w:szCs w:val="22"/>
        </w:rPr>
        <w:t xml:space="preserve"> </w:t>
      </w:r>
      <w:r w:rsidRPr="00F67943">
        <w:rPr>
          <w:rFonts w:cs="Arial"/>
          <w:sz w:val="22"/>
          <w:szCs w:val="22"/>
        </w:rPr>
        <w:t>a</w:t>
      </w:r>
      <w:r w:rsidRPr="00F67943">
        <w:rPr>
          <w:rFonts w:cs="Arial"/>
          <w:spacing w:val="-10"/>
          <w:sz w:val="22"/>
          <w:szCs w:val="22"/>
        </w:rPr>
        <w:t xml:space="preserve"> </w:t>
      </w:r>
      <w:proofErr w:type="spellStart"/>
      <w:r w:rsidRPr="00F67943">
        <w:rPr>
          <w:rFonts w:cs="Arial"/>
          <w:sz w:val="22"/>
          <w:szCs w:val="22"/>
        </w:rPr>
        <w:t>càrrec</w:t>
      </w:r>
      <w:proofErr w:type="spellEnd"/>
      <w:r w:rsidRPr="00F67943">
        <w:rPr>
          <w:rFonts w:cs="Arial"/>
          <w:spacing w:val="-9"/>
          <w:sz w:val="22"/>
          <w:szCs w:val="22"/>
        </w:rPr>
        <w:t xml:space="preserve"> </w:t>
      </w:r>
      <w:r w:rsidRPr="00F67943">
        <w:rPr>
          <w:rFonts w:cs="Arial"/>
          <w:sz w:val="22"/>
          <w:szCs w:val="22"/>
        </w:rPr>
        <w:t xml:space="preserve">de les de la/es empresa/es </w:t>
      </w:r>
      <w:proofErr w:type="spellStart"/>
      <w:r w:rsidRPr="00F67943">
        <w:rPr>
          <w:rFonts w:cs="Arial"/>
          <w:sz w:val="22"/>
          <w:szCs w:val="22"/>
        </w:rPr>
        <w:t>adjudicatàries</w:t>
      </w:r>
      <w:proofErr w:type="spellEnd"/>
      <w:r w:rsidRPr="00F67943">
        <w:rPr>
          <w:rFonts w:cs="Arial"/>
          <w:sz w:val="22"/>
          <w:szCs w:val="22"/>
        </w:rPr>
        <w:t xml:space="preserve"> del </w:t>
      </w:r>
      <w:proofErr w:type="spellStart"/>
      <w:r w:rsidRPr="00F67943">
        <w:rPr>
          <w:rFonts w:cs="Arial"/>
          <w:sz w:val="22"/>
          <w:szCs w:val="22"/>
        </w:rPr>
        <w:t>bessó</w:t>
      </w:r>
      <w:proofErr w:type="spellEnd"/>
      <w:r w:rsidRPr="00F67943">
        <w:rPr>
          <w:rFonts w:cs="Arial"/>
          <w:sz w:val="22"/>
          <w:szCs w:val="22"/>
        </w:rPr>
        <w:t xml:space="preserve"> digital.</w:t>
      </w:r>
    </w:p>
    <w:p w14:paraId="2B069306" w14:textId="77777777" w:rsidR="00417A65" w:rsidRPr="00F67943" w:rsidRDefault="00417A65" w:rsidP="00417A65">
      <w:pPr>
        <w:pStyle w:val="Textindependent"/>
        <w:spacing w:before="107"/>
        <w:rPr>
          <w:rFonts w:cs="Arial"/>
          <w:sz w:val="22"/>
          <w:szCs w:val="22"/>
        </w:rPr>
      </w:pPr>
    </w:p>
    <w:p w14:paraId="36432020" w14:textId="2CAE88DB" w:rsidR="00417A65" w:rsidRPr="00F67943" w:rsidRDefault="00417A65" w:rsidP="00097105">
      <w:pPr>
        <w:pStyle w:val="Ttol4"/>
        <w:numPr>
          <w:ilvl w:val="0"/>
          <w:numId w:val="39"/>
        </w:numPr>
        <w:tabs>
          <w:tab w:val="left" w:pos="851"/>
          <w:tab w:val="left" w:pos="853"/>
        </w:tabs>
        <w:jc w:val="both"/>
        <w:rPr>
          <w:rFonts w:ascii="Arial" w:hAnsi="Arial" w:cs="Arial"/>
          <w:b/>
          <w:bCs/>
          <w:i w:val="0"/>
          <w:iCs w:val="0"/>
          <w:color w:val="auto"/>
        </w:rPr>
      </w:pPr>
      <w:bookmarkStart w:id="35" w:name="z._Mesures_de_qualitat_laboral:_percenta"/>
      <w:bookmarkEnd w:id="35"/>
      <w:r w:rsidRPr="00F67943">
        <w:rPr>
          <w:rFonts w:ascii="Arial" w:hAnsi="Arial" w:cs="Arial"/>
          <w:b/>
          <w:bCs/>
          <w:i w:val="0"/>
          <w:iCs w:val="0"/>
          <w:color w:val="auto"/>
        </w:rPr>
        <w:t>Mesures</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5"/>
        </w:rPr>
        <w:t xml:space="preserve"> </w:t>
      </w:r>
      <w:r w:rsidRPr="00F67943">
        <w:rPr>
          <w:rFonts w:ascii="Arial" w:hAnsi="Arial" w:cs="Arial"/>
          <w:b/>
          <w:bCs/>
          <w:i w:val="0"/>
          <w:iCs w:val="0"/>
          <w:color w:val="auto"/>
        </w:rPr>
        <w:t>qualitat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laboral: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percentatge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contractació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indefinida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les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persones assignades a l’equip mínim</w:t>
      </w:r>
    </w:p>
    <w:p w14:paraId="48344863" w14:textId="77777777" w:rsidR="00417A65" w:rsidRPr="00F67943" w:rsidRDefault="00417A65" w:rsidP="00417A65">
      <w:pPr>
        <w:pStyle w:val="Textindependent"/>
        <w:spacing w:before="240"/>
        <w:ind w:left="568"/>
        <w:rPr>
          <w:rFonts w:cs="Arial"/>
          <w:sz w:val="22"/>
          <w:szCs w:val="22"/>
        </w:rPr>
      </w:pPr>
      <w:r w:rsidRPr="00F67943">
        <w:rPr>
          <w:rFonts w:cs="Arial"/>
          <w:sz w:val="22"/>
          <w:szCs w:val="22"/>
        </w:rPr>
        <w:t>Es</w:t>
      </w:r>
      <w:r w:rsidRPr="00F67943">
        <w:rPr>
          <w:rFonts w:cs="Arial"/>
          <w:spacing w:val="-3"/>
          <w:sz w:val="22"/>
          <w:szCs w:val="22"/>
        </w:rPr>
        <w:t xml:space="preserve"> </w:t>
      </w:r>
      <w:r w:rsidRPr="00F67943">
        <w:rPr>
          <w:rFonts w:cs="Arial"/>
          <w:sz w:val="22"/>
          <w:szCs w:val="22"/>
        </w:rPr>
        <w:t>valora</w:t>
      </w:r>
      <w:r w:rsidRPr="00F67943">
        <w:rPr>
          <w:rFonts w:cs="Arial"/>
          <w:spacing w:val="-4"/>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compromís</w:t>
      </w:r>
      <w:proofErr w:type="spellEnd"/>
      <w:r w:rsidRPr="00F67943">
        <w:rPr>
          <w:rFonts w:cs="Arial"/>
          <w:spacing w:val="-2"/>
          <w:sz w:val="22"/>
          <w:szCs w:val="22"/>
        </w:rPr>
        <w:t xml:space="preserve"> </w:t>
      </w:r>
      <w:r w:rsidRPr="00F67943">
        <w:rPr>
          <w:rFonts w:cs="Arial"/>
          <w:sz w:val="22"/>
          <w:szCs w:val="22"/>
        </w:rPr>
        <w:t>de</w:t>
      </w:r>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empreses</w:t>
      </w:r>
      <w:proofErr w:type="spellEnd"/>
      <w:r w:rsidRPr="00F67943">
        <w:rPr>
          <w:rFonts w:cs="Arial"/>
          <w:spacing w:val="-3"/>
          <w:sz w:val="22"/>
          <w:szCs w:val="22"/>
        </w:rPr>
        <w:t xml:space="preserve"> </w:t>
      </w:r>
      <w:r w:rsidRPr="00F67943">
        <w:rPr>
          <w:rFonts w:cs="Arial"/>
          <w:sz w:val="22"/>
          <w:szCs w:val="22"/>
        </w:rPr>
        <w:t>licitadores</w:t>
      </w:r>
      <w:r w:rsidRPr="00F67943">
        <w:rPr>
          <w:rFonts w:cs="Arial"/>
          <w:spacing w:val="-1"/>
          <w:sz w:val="22"/>
          <w:szCs w:val="22"/>
        </w:rPr>
        <w:t xml:space="preserve"> </w:t>
      </w:r>
      <w:r w:rsidRPr="00F67943">
        <w:rPr>
          <w:rFonts w:cs="Arial"/>
          <w:sz w:val="22"/>
          <w:szCs w:val="22"/>
        </w:rPr>
        <w:t>per</w:t>
      </w:r>
      <w:r w:rsidRPr="00F67943">
        <w:rPr>
          <w:rFonts w:cs="Arial"/>
          <w:spacing w:val="-3"/>
          <w:sz w:val="22"/>
          <w:szCs w:val="22"/>
        </w:rPr>
        <w:t xml:space="preserve"> </w:t>
      </w:r>
      <w:proofErr w:type="spellStart"/>
      <w:r w:rsidRPr="00F67943">
        <w:rPr>
          <w:rFonts w:cs="Arial"/>
          <w:sz w:val="22"/>
          <w:szCs w:val="22"/>
        </w:rPr>
        <w:t>executar</w:t>
      </w:r>
      <w:proofErr w:type="spellEnd"/>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r w:rsidRPr="00F67943">
        <w:rPr>
          <w:rFonts w:cs="Arial"/>
          <w:sz w:val="22"/>
          <w:szCs w:val="22"/>
        </w:rPr>
        <w:t>contracte</w:t>
      </w:r>
      <w:r w:rsidRPr="00F67943">
        <w:rPr>
          <w:rFonts w:cs="Arial"/>
          <w:spacing w:val="-4"/>
          <w:sz w:val="22"/>
          <w:szCs w:val="22"/>
        </w:rPr>
        <w:t xml:space="preserve"> </w:t>
      </w:r>
      <w:r w:rsidRPr="00F67943">
        <w:rPr>
          <w:rFonts w:cs="Arial"/>
          <w:sz w:val="22"/>
          <w:szCs w:val="22"/>
        </w:rPr>
        <w:t>sota</w:t>
      </w:r>
      <w:r w:rsidRPr="00F67943">
        <w:rPr>
          <w:rFonts w:cs="Arial"/>
          <w:spacing w:val="-3"/>
          <w:sz w:val="22"/>
          <w:szCs w:val="22"/>
        </w:rPr>
        <w:t xml:space="preserve"> </w:t>
      </w:r>
      <w:proofErr w:type="spellStart"/>
      <w:r w:rsidRPr="00F67943">
        <w:rPr>
          <w:rFonts w:cs="Arial"/>
          <w:sz w:val="22"/>
          <w:szCs w:val="22"/>
        </w:rPr>
        <w:t>criteris</w:t>
      </w:r>
      <w:proofErr w:type="spellEnd"/>
      <w:r w:rsidRPr="00F67943">
        <w:rPr>
          <w:rFonts w:cs="Arial"/>
          <w:spacing w:val="-3"/>
          <w:sz w:val="22"/>
          <w:szCs w:val="22"/>
        </w:rPr>
        <w:t xml:space="preserve"> </w:t>
      </w:r>
      <w:r w:rsidRPr="00F67943">
        <w:rPr>
          <w:rFonts w:cs="Arial"/>
          <w:sz w:val="22"/>
          <w:szCs w:val="22"/>
        </w:rPr>
        <w:t xml:space="preserve">de </w:t>
      </w:r>
      <w:proofErr w:type="spellStart"/>
      <w:r w:rsidRPr="00F67943">
        <w:rPr>
          <w:rFonts w:cs="Arial"/>
          <w:sz w:val="22"/>
          <w:szCs w:val="22"/>
        </w:rPr>
        <w:t>qualitat</w:t>
      </w:r>
      <w:proofErr w:type="spellEnd"/>
      <w:r w:rsidRPr="00F67943">
        <w:rPr>
          <w:rFonts w:cs="Arial"/>
          <w:sz w:val="22"/>
          <w:szCs w:val="22"/>
        </w:rPr>
        <w:t xml:space="preserve"> laboral, </w:t>
      </w:r>
      <w:proofErr w:type="spellStart"/>
      <w:r w:rsidRPr="00F67943">
        <w:rPr>
          <w:rFonts w:cs="Arial"/>
          <w:sz w:val="22"/>
          <w:szCs w:val="22"/>
        </w:rPr>
        <w:t>valorant</w:t>
      </w:r>
      <w:proofErr w:type="spellEnd"/>
      <w:r w:rsidRPr="00F67943">
        <w:rPr>
          <w:rFonts w:cs="Arial"/>
          <w:sz w:val="22"/>
          <w:szCs w:val="22"/>
        </w:rPr>
        <w:t xml:space="preserve"> </w:t>
      </w:r>
      <w:proofErr w:type="spellStart"/>
      <w:r w:rsidRPr="00F67943">
        <w:rPr>
          <w:rFonts w:cs="Arial"/>
          <w:sz w:val="22"/>
          <w:szCs w:val="22"/>
        </w:rPr>
        <w:t>positivament</w:t>
      </w:r>
      <w:proofErr w:type="spellEnd"/>
      <w:r w:rsidRPr="00F67943">
        <w:rPr>
          <w:rFonts w:cs="Arial"/>
          <w:sz w:val="22"/>
          <w:szCs w:val="22"/>
        </w:rPr>
        <w:t xml:space="preserve"> la </w:t>
      </w:r>
      <w:proofErr w:type="spellStart"/>
      <w:r w:rsidRPr="00F67943">
        <w:rPr>
          <w:rFonts w:cs="Arial"/>
          <w:sz w:val="22"/>
          <w:szCs w:val="22"/>
        </w:rPr>
        <w:t>contractació</w:t>
      </w:r>
      <w:proofErr w:type="spellEnd"/>
      <w:r w:rsidRPr="00F67943">
        <w:rPr>
          <w:rFonts w:cs="Arial"/>
          <w:sz w:val="22"/>
          <w:szCs w:val="22"/>
        </w:rPr>
        <w:t xml:space="preserve"> indefinida.</w:t>
      </w:r>
    </w:p>
    <w:p w14:paraId="18C9D2DC" w14:textId="77777777" w:rsidR="00417A65" w:rsidRPr="00F67943" w:rsidRDefault="00417A65" w:rsidP="00417A65">
      <w:pPr>
        <w:pStyle w:val="Textindependent"/>
        <w:spacing w:before="240"/>
        <w:ind w:left="568"/>
        <w:rPr>
          <w:rFonts w:cs="Arial"/>
          <w:sz w:val="22"/>
          <w:szCs w:val="22"/>
        </w:rPr>
      </w:pPr>
      <w:r w:rsidRPr="00F67943">
        <w:rPr>
          <w:rFonts w:cs="Arial"/>
          <w:sz w:val="22"/>
          <w:szCs w:val="22"/>
        </w:rPr>
        <w:t>En</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valoració</w:t>
      </w:r>
      <w:proofErr w:type="spellEnd"/>
      <w:r w:rsidRPr="00F67943">
        <w:rPr>
          <w:rFonts w:cs="Arial"/>
          <w:spacing w:val="-3"/>
          <w:sz w:val="22"/>
          <w:szCs w:val="22"/>
        </w:rPr>
        <w:t xml:space="preserve"> </w:t>
      </w:r>
      <w:r w:rsidRPr="00F67943">
        <w:rPr>
          <w:rFonts w:cs="Arial"/>
          <w:sz w:val="22"/>
          <w:szCs w:val="22"/>
        </w:rPr>
        <w:t>es</w:t>
      </w:r>
      <w:r w:rsidRPr="00F67943">
        <w:rPr>
          <w:rFonts w:cs="Arial"/>
          <w:spacing w:val="-3"/>
          <w:sz w:val="22"/>
          <w:szCs w:val="22"/>
        </w:rPr>
        <w:t xml:space="preserve"> </w:t>
      </w:r>
      <w:proofErr w:type="spellStart"/>
      <w:r w:rsidRPr="00F67943">
        <w:rPr>
          <w:rFonts w:cs="Arial"/>
          <w:sz w:val="22"/>
          <w:szCs w:val="22"/>
        </w:rPr>
        <w:t>tindrà</w:t>
      </w:r>
      <w:proofErr w:type="spellEnd"/>
      <w:r w:rsidRPr="00F67943">
        <w:rPr>
          <w:rFonts w:cs="Arial"/>
          <w:spacing w:val="-4"/>
          <w:sz w:val="22"/>
          <w:szCs w:val="22"/>
        </w:rPr>
        <w:t xml:space="preserve"> </w:t>
      </w:r>
      <w:r w:rsidRPr="00F67943">
        <w:rPr>
          <w:rFonts w:cs="Arial"/>
          <w:sz w:val="22"/>
          <w:szCs w:val="22"/>
        </w:rPr>
        <w:t>en</w:t>
      </w:r>
      <w:r w:rsidRPr="00F67943">
        <w:rPr>
          <w:rFonts w:cs="Arial"/>
          <w:spacing w:val="-3"/>
          <w:sz w:val="22"/>
          <w:szCs w:val="22"/>
        </w:rPr>
        <w:t xml:space="preserve"> </w:t>
      </w:r>
      <w:proofErr w:type="spellStart"/>
      <w:r w:rsidRPr="00F67943">
        <w:rPr>
          <w:rFonts w:cs="Arial"/>
          <w:sz w:val="22"/>
          <w:szCs w:val="22"/>
        </w:rPr>
        <w:t>compte</w:t>
      </w:r>
      <w:proofErr w:type="spellEnd"/>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proofErr w:type="spellStart"/>
      <w:r w:rsidRPr="00F67943">
        <w:rPr>
          <w:rFonts w:cs="Arial"/>
          <w:sz w:val="22"/>
          <w:szCs w:val="22"/>
        </w:rPr>
        <w:t>percentatge</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proofErr w:type="spellStart"/>
      <w:r w:rsidRPr="00F67943">
        <w:rPr>
          <w:rFonts w:cs="Arial"/>
          <w:sz w:val="22"/>
          <w:szCs w:val="22"/>
        </w:rPr>
        <w:t>contractació</w:t>
      </w:r>
      <w:proofErr w:type="spellEnd"/>
      <w:r w:rsidRPr="00F67943">
        <w:rPr>
          <w:rFonts w:cs="Arial"/>
          <w:spacing w:val="-4"/>
          <w:sz w:val="22"/>
          <w:szCs w:val="22"/>
        </w:rPr>
        <w:t xml:space="preserve"> </w:t>
      </w:r>
      <w:r w:rsidRPr="00F67943">
        <w:rPr>
          <w:rFonts w:cs="Arial"/>
          <w:sz w:val="22"/>
          <w:szCs w:val="22"/>
        </w:rPr>
        <w:t>indefinida</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les</w:t>
      </w:r>
      <w:r w:rsidRPr="00F67943">
        <w:rPr>
          <w:rFonts w:cs="Arial"/>
          <w:spacing w:val="-4"/>
          <w:sz w:val="22"/>
          <w:szCs w:val="22"/>
        </w:rPr>
        <w:t xml:space="preserve"> </w:t>
      </w:r>
      <w:r w:rsidRPr="00F67943">
        <w:rPr>
          <w:rFonts w:cs="Arial"/>
          <w:sz w:val="22"/>
          <w:szCs w:val="22"/>
        </w:rPr>
        <w:t xml:space="preserve">persones </w:t>
      </w:r>
      <w:proofErr w:type="spellStart"/>
      <w:r w:rsidRPr="00F67943">
        <w:rPr>
          <w:rFonts w:cs="Arial"/>
          <w:sz w:val="22"/>
          <w:szCs w:val="22"/>
        </w:rPr>
        <w:t>assignades</w:t>
      </w:r>
      <w:proofErr w:type="spellEnd"/>
      <w:r w:rsidRPr="00F67943">
        <w:rPr>
          <w:rFonts w:cs="Arial"/>
          <w:sz w:val="22"/>
          <w:szCs w:val="22"/>
        </w:rPr>
        <w:t xml:space="preserve"> a </w:t>
      </w:r>
      <w:proofErr w:type="spellStart"/>
      <w:r w:rsidRPr="00F67943">
        <w:rPr>
          <w:rFonts w:cs="Arial"/>
          <w:sz w:val="22"/>
          <w:szCs w:val="22"/>
        </w:rPr>
        <w:t>l’equip</w:t>
      </w:r>
      <w:proofErr w:type="spellEnd"/>
      <w:r w:rsidRPr="00F67943">
        <w:rPr>
          <w:rFonts w:cs="Arial"/>
          <w:sz w:val="22"/>
          <w:szCs w:val="22"/>
        </w:rPr>
        <w:t xml:space="preserve"> </w:t>
      </w:r>
      <w:proofErr w:type="spellStart"/>
      <w:r w:rsidRPr="00F67943">
        <w:rPr>
          <w:rFonts w:cs="Arial"/>
          <w:sz w:val="22"/>
          <w:szCs w:val="22"/>
        </w:rPr>
        <w:t>mínim</w:t>
      </w:r>
      <w:proofErr w:type="spellEnd"/>
      <w:r w:rsidRPr="00F67943">
        <w:rPr>
          <w:rFonts w:cs="Arial"/>
          <w:sz w:val="22"/>
          <w:szCs w:val="22"/>
        </w:rPr>
        <w:t xml:space="preserve"> </w:t>
      </w:r>
      <w:proofErr w:type="spellStart"/>
      <w:r w:rsidRPr="00F67943">
        <w:rPr>
          <w:rFonts w:cs="Arial"/>
          <w:sz w:val="22"/>
          <w:szCs w:val="22"/>
        </w:rPr>
        <w:t>especificat</w:t>
      </w:r>
      <w:proofErr w:type="spellEnd"/>
      <w:r w:rsidRPr="00F67943">
        <w:rPr>
          <w:rFonts w:cs="Arial"/>
          <w:sz w:val="22"/>
          <w:szCs w:val="22"/>
        </w:rPr>
        <w:t xml:space="preserve"> a </w:t>
      </w:r>
      <w:proofErr w:type="spellStart"/>
      <w:r w:rsidRPr="00F67943">
        <w:rPr>
          <w:rFonts w:cs="Arial"/>
          <w:sz w:val="22"/>
          <w:szCs w:val="22"/>
        </w:rPr>
        <w:t>l’apartat</w:t>
      </w:r>
      <w:proofErr w:type="spellEnd"/>
      <w:r w:rsidRPr="00F67943">
        <w:rPr>
          <w:rFonts w:cs="Arial"/>
          <w:sz w:val="22"/>
          <w:szCs w:val="22"/>
        </w:rPr>
        <w:t xml:space="preserve"> 5.9 del PPT, </w:t>
      </w:r>
      <w:proofErr w:type="spellStart"/>
      <w:r w:rsidRPr="00F67943">
        <w:rPr>
          <w:rFonts w:cs="Arial"/>
          <w:sz w:val="22"/>
          <w:szCs w:val="22"/>
        </w:rPr>
        <w:t>sempre</w:t>
      </w:r>
      <w:proofErr w:type="spellEnd"/>
      <w:r w:rsidRPr="00F67943">
        <w:rPr>
          <w:rFonts w:cs="Arial"/>
          <w:sz w:val="22"/>
          <w:szCs w:val="22"/>
        </w:rPr>
        <w:t xml:space="preserve"> que </w:t>
      </w:r>
      <w:proofErr w:type="spellStart"/>
      <w:r w:rsidRPr="00F67943">
        <w:rPr>
          <w:rFonts w:cs="Arial"/>
          <w:sz w:val="22"/>
          <w:szCs w:val="22"/>
        </w:rPr>
        <w:t>sigui</w:t>
      </w:r>
      <w:proofErr w:type="spellEnd"/>
      <w:r w:rsidRPr="00F67943">
        <w:rPr>
          <w:rFonts w:cs="Arial"/>
          <w:sz w:val="22"/>
          <w:szCs w:val="22"/>
        </w:rPr>
        <w:t xml:space="preserve"> superior al </w:t>
      </w:r>
      <w:r w:rsidRPr="00F67943">
        <w:rPr>
          <w:rFonts w:cs="Arial"/>
          <w:spacing w:val="-4"/>
          <w:sz w:val="22"/>
          <w:szCs w:val="22"/>
        </w:rPr>
        <w:t>25%.</w:t>
      </w:r>
    </w:p>
    <w:p w14:paraId="11AB140C" w14:textId="77777777" w:rsidR="00417A65" w:rsidRPr="00F67943" w:rsidRDefault="00417A65" w:rsidP="00417A65">
      <w:pPr>
        <w:pStyle w:val="Textindependent"/>
        <w:spacing w:before="240"/>
        <w:ind w:left="568"/>
        <w:rPr>
          <w:rFonts w:cs="Arial"/>
          <w:sz w:val="22"/>
          <w:szCs w:val="22"/>
        </w:rPr>
      </w:pPr>
      <w:proofErr w:type="spellStart"/>
      <w:r w:rsidRPr="00F67943">
        <w:rPr>
          <w:rFonts w:cs="Arial"/>
          <w:sz w:val="22"/>
          <w:szCs w:val="22"/>
        </w:rPr>
        <w:t>Aquest</w:t>
      </w:r>
      <w:proofErr w:type="spellEnd"/>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7"/>
          <w:sz w:val="22"/>
          <w:szCs w:val="22"/>
        </w:rPr>
        <w:t xml:space="preserve"> </w:t>
      </w: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r w:rsidRPr="00F67943">
        <w:rPr>
          <w:rFonts w:cs="Arial"/>
          <w:sz w:val="22"/>
          <w:szCs w:val="22"/>
        </w:rPr>
        <w:t>de</w:t>
      </w:r>
      <w:r w:rsidRPr="00F67943">
        <w:rPr>
          <w:rFonts w:cs="Arial"/>
          <w:spacing w:val="-7"/>
          <w:sz w:val="22"/>
          <w:szCs w:val="22"/>
        </w:rPr>
        <w:t xml:space="preserve"> </w:t>
      </w:r>
      <w:r w:rsidRPr="00F67943">
        <w:rPr>
          <w:rFonts w:cs="Arial"/>
          <w:sz w:val="22"/>
          <w:szCs w:val="22"/>
        </w:rPr>
        <w:t>la</w:t>
      </w:r>
      <w:r w:rsidRPr="00F67943">
        <w:rPr>
          <w:rFonts w:cs="Arial"/>
          <w:spacing w:val="-7"/>
          <w:sz w:val="22"/>
          <w:szCs w:val="22"/>
        </w:rPr>
        <w:t xml:space="preserve"> </w:t>
      </w:r>
      <w:r w:rsidRPr="00F67943">
        <w:rPr>
          <w:rFonts w:cs="Arial"/>
          <w:sz w:val="22"/>
          <w:szCs w:val="22"/>
        </w:rPr>
        <w:t>manera</w:t>
      </w:r>
      <w:r w:rsidRPr="00F67943">
        <w:rPr>
          <w:rFonts w:cs="Arial"/>
          <w:spacing w:val="-7"/>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6B2CC6D4" w14:textId="77777777" w:rsidR="00417A65" w:rsidRPr="00F67943" w:rsidRDefault="00417A65" w:rsidP="003568A3">
      <w:pPr>
        <w:pStyle w:val="Pargrafdellista"/>
        <w:widowControl w:val="0"/>
        <w:numPr>
          <w:ilvl w:val="0"/>
          <w:numId w:val="52"/>
        </w:numPr>
        <w:tabs>
          <w:tab w:val="left" w:pos="928"/>
        </w:tabs>
        <w:autoSpaceDE w:val="0"/>
        <w:autoSpaceDN w:val="0"/>
        <w:spacing w:before="241"/>
        <w:ind w:left="928"/>
        <w:contextualSpacing w:val="0"/>
        <w:jc w:val="both"/>
        <w:rPr>
          <w:rFonts w:ascii="Arial" w:hAnsi="Arial" w:cs="Arial"/>
          <w:sz w:val="22"/>
          <w:szCs w:val="22"/>
        </w:rPr>
      </w:pP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valorarà</w:t>
      </w:r>
      <w:r w:rsidRPr="00F67943">
        <w:rPr>
          <w:rFonts w:ascii="Arial" w:hAnsi="Arial" w:cs="Arial"/>
          <w:spacing w:val="-3"/>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b/>
          <w:sz w:val="22"/>
          <w:szCs w:val="22"/>
        </w:rPr>
        <w:t>20</w:t>
      </w:r>
      <w:r w:rsidRPr="00F67943">
        <w:rPr>
          <w:rFonts w:ascii="Arial" w:hAnsi="Arial" w:cs="Arial"/>
          <w:b/>
          <w:spacing w:val="-3"/>
          <w:sz w:val="22"/>
          <w:szCs w:val="22"/>
        </w:rPr>
        <w:t xml:space="preserve"> </w:t>
      </w:r>
      <w:r w:rsidRPr="00F67943">
        <w:rPr>
          <w:rFonts w:ascii="Arial" w:hAnsi="Arial" w:cs="Arial"/>
          <w:b/>
          <w:sz w:val="22"/>
          <w:szCs w:val="22"/>
        </w:rPr>
        <w:t>punts</w:t>
      </w:r>
      <w:r w:rsidRPr="00F67943">
        <w:rPr>
          <w:rFonts w:ascii="Arial" w:hAnsi="Arial" w:cs="Arial"/>
          <w:b/>
          <w:spacing w:val="-2"/>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empreses licitadores</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comprometin</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3"/>
          <w:sz w:val="22"/>
          <w:szCs w:val="22"/>
        </w:rPr>
        <w:t xml:space="preserve"> </w:t>
      </w:r>
      <w:r w:rsidRPr="00F67943">
        <w:rPr>
          <w:rFonts w:ascii="Arial" w:hAnsi="Arial" w:cs="Arial"/>
          <w:sz w:val="22"/>
          <w:szCs w:val="22"/>
        </w:rPr>
        <w:t>un percentatge de contractació indefinida superior al 50%.</w:t>
      </w:r>
    </w:p>
    <w:p w14:paraId="2FD4B53E" w14:textId="77777777" w:rsidR="00417A65" w:rsidRPr="00F67943" w:rsidRDefault="00417A65" w:rsidP="003568A3">
      <w:pPr>
        <w:pStyle w:val="Pargrafdellista"/>
        <w:widowControl w:val="0"/>
        <w:numPr>
          <w:ilvl w:val="0"/>
          <w:numId w:val="52"/>
        </w:numPr>
        <w:tabs>
          <w:tab w:val="left" w:pos="928"/>
        </w:tabs>
        <w:autoSpaceDE w:val="0"/>
        <w:autoSpaceDN w:val="0"/>
        <w:spacing w:before="239"/>
        <w:ind w:left="928"/>
        <w:contextualSpacing w:val="0"/>
        <w:jc w:val="both"/>
        <w:rPr>
          <w:rFonts w:ascii="Arial" w:hAnsi="Arial" w:cs="Arial"/>
          <w:sz w:val="22"/>
          <w:szCs w:val="22"/>
        </w:rPr>
      </w:pP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valorarà</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3"/>
          <w:sz w:val="22"/>
          <w:szCs w:val="22"/>
        </w:rPr>
        <w:t xml:space="preserve"> </w:t>
      </w:r>
      <w:r w:rsidRPr="00F67943">
        <w:rPr>
          <w:rFonts w:ascii="Arial" w:hAnsi="Arial" w:cs="Arial"/>
          <w:b/>
          <w:sz w:val="22"/>
          <w:szCs w:val="22"/>
        </w:rPr>
        <w:t>punts</w:t>
      </w:r>
      <w:r w:rsidRPr="00F67943">
        <w:rPr>
          <w:rFonts w:ascii="Arial" w:hAnsi="Arial" w:cs="Arial"/>
          <w:b/>
          <w:spacing w:val="-2"/>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empreses</w:t>
      </w:r>
      <w:r w:rsidRPr="00F67943">
        <w:rPr>
          <w:rFonts w:ascii="Arial" w:hAnsi="Arial" w:cs="Arial"/>
          <w:spacing w:val="-2"/>
          <w:sz w:val="22"/>
          <w:szCs w:val="22"/>
        </w:rPr>
        <w:t xml:space="preserve"> </w:t>
      </w:r>
      <w:r w:rsidRPr="00F67943">
        <w:rPr>
          <w:rFonts w:ascii="Arial" w:hAnsi="Arial" w:cs="Arial"/>
          <w:sz w:val="22"/>
          <w:szCs w:val="22"/>
        </w:rPr>
        <w:t>licitadores</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comprometin</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3"/>
          <w:sz w:val="22"/>
          <w:szCs w:val="22"/>
        </w:rPr>
        <w:t xml:space="preserve"> </w:t>
      </w:r>
      <w:r w:rsidRPr="00F67943">
        <w:rPr>
          <w:rFonts w:ascii="Arial" w:hAnsi="Arial" w:cs="Arial"/>
          <w:sz w:val="22"/>
          <w:szCs w:val="22"/>
        </w:rPr>
        <w:t>un percentatge de contractació indefinida superior al 25%, i igual o inferior al 50%.</w:t>
      </w:r>
    </w:p>
    <w:p w14:paraId="0E39D9AD" w14:textId="77777777" w:rsidR="00417A65" w:rsidRPr="00F67943" w:rsidRDefault="00417A65" w:rsidP="003568A3">
      <w:pPr>
        <w:pStyle w:val="Pargrafdellista"/>
        <w:widowControl w:val="0"/>
        <w:numPr>
          <w:ilvl w:val="0"/>
          <w:numId w:val="52"/>
        </w:numPr>
        <w:tabs>
          <w:tab w:val="left" w:pos="928"/>
        </w:tabs>
        <w:autoSpaceDE w:val="0"/>
        <w:autoSpaceDN w:val="0"/>
        <w:spacing w:before="240"/>
        <w:ind w:left="928"/>
        <w:contextualSpacing w:val="0"/>
        <w:jc w:val="both"/>
        <w:rPr>
          <w:rFonts w:ascii="Arial" w:hAnsi="Arial" w:cs="Arial"/>
          <w:sz w:val="22"/>
          <w:szCs w:val="22"/>
        </w:rPr>
      </w:pP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valorarà</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2"/>
          <w:sz w:val="22"/>
          <w:szCs w:val="22"/>
        </w:rPr>
        <w:t xml:space="preserve"> </w:t>
      </w:r>
      <w:r w:rsidRPr="00F67943">
        <w:rPr>
          <w:rFonts w:ascii="Arial" w:hAnsi="Arial" w:cs="Arial"/>
          <w:b/>
          <w:sz w:val="22"/>
          <w:szCs w:val="22"/>
        </w:rPr>
        <w:t>0</w:t>
      </w:r>
      <w:r w:rsidRPr="00F67943">
        <w:rPr>
          <w:rFonts w:ascii="Arial" w:hAnsi="Arial" w:cs="Arial"/>
          <w:b/>
          <w:spacing w:val="-4"/>
          <w:sz w:val="22"/>
          <w:szCs w:val="22"/>
        </w:rPr>
        <w:t xml:space="preserve"> </w:t>
      </w:r>
      <w:r w:rsidRPr="00F67943">
        <w:rPr>
          <w:rFonts w:ascii="Arial" w:hAnsi="Arial" w:cs="Arial"/>
          <w:b/>
          <w:sz w:val="22"/>
          <w:szCs w:val="22"/>
        </w:rPr>
        <w:t>punts</w:t>
      </w:r>
      <w:r w:rsidRPr="00F67943">
        <w:rPr>
          <w:rFonts w:ascii="Arial" w:hAnsi="Arial" w:cs="Arial"/>
          <w:b/>
          <w:spacing w:val="-2"/>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1"/>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empreses</w:t>
      </w:r>
      <w:r w:rsidRPr="00F67943">
        <w:rPr>
          <w:rFonts w:ascii="Arial" w:hAnsi="Arial" w:cs="Arial"/>
          <w:spacing w:val="-2"/>
          <w:sz w:val="22"/>
          <w:szCs w:val="22"/>
        </w:rPr>
        <w:t xml:space="preserve"> </w:t>
      </w:r>
      <w:r w:rsidRPr="00F67943">
        <w:rPr>
          <w:rFonts w:ascii="Arial" w:hAnsi="Arial" w:cs="Arial"/>
          <w:sz w:val="22"/>
          <w:szCs w:val="22"/>
        </w:rPr>
        <w:t>licitadores</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comprometin</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3"/>
          <w:sz w:val="22"/>
          <w:szCs w:val="22"/>
        </w:rPr>
        <w:t xml:space="preserve"> </w:t>
      </w:r>
      <w:r w:rsidRPr="00F67943">
        <w:rPr>
          <w:rFonts w:ascii="Arial" w:hAnsi="Arial" w:cs="Arial"/>
          <w:sz w:val="22"/>
          <w:szCs w:val="22"/>
        </w:rPr>
        <w:lastRenderedPageBreak/>
        <w:t>un percentatge de contractació indefinida igual o inferior al 25%.</w:t>
      </w:r>
    </w:p>
    <w:p w14:paraId="5C6086A1" w14:textId="77777777" w:rsidR="00417A65" w:rsidRPr="00F67943" w:rsidRDefault="00417A65" w:rsidP="00417A65">
      <w:pPr>
        <w:pStyle w:val="Textindependent"/>
        <w:spacing w:before="240"/>
        <w:ind w:left="568"/>
        <w:rPr>
          <w:rFonts w:cs="Arial"/>
          <w:sz w:val="22"/>
          <w:szCs w:val="22"/>
        </w:rPr>
      </w:pPr>
      <w:proofErr w:type="spellStart"/>
      <w:r w:rsidRPr="00F67943">
        <w:rPr>
          <w:rFonts w:cs="Arial"/>
          <w:sz w:val="22"/>
          <w:szCs w:val="22"/>
        </w:rPr>
        <w:t>És</w:t>
      </w:r>
      <w:proofErr w:type="spellEnd"/>
      <w:r w:rsidRPr="00F67943">
        <w:rPr>
          <w:rFonts w:cs="Arial"/>
          <w:sz w:val="22"/>
          <w:szCs w:val="22"/>
        </w:rPr>
        <w:t xml:space="preserve"> </w:t>
      </w:r>
      <w:proofErr w:type="spellStart"/>
      <w:r w:rsidRPr="00F67943">
        <w:rPr>
          <w:rFonts w:cs="Arial"/>
          <w:sz w:val="22"/>
          <w:szCs w:val="22"/>
        </w:rPr>
        <w:t>important</w:t>
      </w:r>
      <w:proofErr w:type="spellEnd"/>
      <w:r w:rsidRPr="00F67943">
        <w:rPr>
          <w:rFonts w:cs="Arial"/>
          <w:sz w:val="22"/>
          <w:szCs w:val="22"/>
        </w:rPr>
        <w:t xml:space="preserve"> </w:t>
      </w:r>
      <w:proofErr w:type="gramStart"/>
      <w:r w:rsidRPr="00F67943">
        <w:rPr>
          <w:rFonts w:cs="Arial"/>
          <w:sz w:val="22"/>
          <w:szCs w:val="22"/>
        </w:rPr>
        <w:t>destacar</w:t>
      </w:r>
      <w:proofErr w:type="gramEnd"/>
      <w:r w:rsidRPr="00F67943">
        <w:rPr>
          <w:rFonts w:cs="Arial"/>
          <w:sz w:val="22"/>
          <w:szCs w:val="22"/>
        </w:rPr>
        <w:t xml:space="preserve"> la gran </w:t>
      </w:r>
      <w:proofErr w:type="spellStart"/>
      <w:r w:rsidRPr="00F67943">
        <w:rPr>
          <w:rFonts w:cs="Arial"/>
          <w:sz w:val="22"/>
          <w:szCs w:val="22"/>
        </w:rPr>
        <w:t>complexitat</w:t>
      </w:r>
      <w:proofErr w:type="spellEnd"/>
      <w:r w:rsidRPr="00F67943">
        <w:rPr>
          <w:rFonts w:cs="Arial"/>
          <w:sz w:val="22"/>
          <w:szCs w:val="22"/>
        </w:rPr>
        <w:t xml:space="preserve"> que </w:t>
      </w:r>
      <w:proofErr w:type="spellStart"/>
      <w:r w:rsidRPr="00F67943">
        <w:rPr>
          <w:rFonts w:cs="Arial"/>
          <w:sz w:val="22"/>
          <w:szCs w:val="22"/>
        </w:rPr>
        <w:t>suposa</w:t>
      </w:r>
      <w:proofErr w:type="spellEnd"/>
      <w:r w:rsidRPr="00F67943">
        <w:rPr>
          <w:rFonts w:cs="Arial"/>
          <w:sz w:val="22"/>
          <w:szCs w:val="22"/>
        </w:rPr>
        <w:t xml:space="preserve"> la </w:t>
      </w:r>
      <w:proofErr w:type="spellStart"/>
      <w:r w:rsidRPr="00F67943">
        <w:rPr>
          <w:rFonts w:cs="Arial"/>
          <w:sz w:val="22"/>
          <w:szCs w:val="22"/>
        </w:rPr>
        <w:t>implantació</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serveis</w:t>
      </w:r>
      <w:proofErr w:type="spellEnd"/>
      <w:r w:rsidRPr="00F67943">
        <w:rPr>
          <w:rFonts w:cs="Arial"/>
          <w:sz w:val="22"/>
          <w:szCs w:val="22"/>
        </w:rPr>
        <w:t xml:space="preserve"> </w:t>
      </w:r>
      <w:proofErr w:type="spellStart"/>
      <w:r w:rsidRPr="00F67943">
        <w:rPr>
          <w:rFonts w:cs="Arial"/>
          <w:sz w:val="22"/>
          <w:szCs w:val="22"/>
        </w:rPr>
        <w:t>especificats</w:t>
      </w:r>
      <w:proofErr w:type="spellEnd"/>
      <w:r w:rsidRPr="00F67943">
        <w:rPr>
          <w:rFonts w:cs="Arial"/>
          <w:sz w:val="22"/>
          <w:szCs w:val="22"/>
        </w:rPr>
        <w:t xml:space="preserve"> del </w:t>
      </w:r>
      <w:proofErr w:type="spellStart"/>
      <w:r w:rsidRPr="00F67943">
        <w:rPr>
          <w:rFonts w:cs="Arial"/>
          <w:sz w:val="22"/>
          <w:szCs w:val="22"/>
        </w:rPr>
        <w:t>bessó</w:t>
      </w:r>
      <w:proofErr w:type="spellEnd"/>
      <w:r w:rsidRPr="00F67943">
        <w:rPr>
          <w:rFonts w:cs="Arial"/>
          <w:sz w:val="22"/>
          <w:szCs w:val="22"/>
        </w:rPr>
        <w:t xml:space="preserve"> digital, per </w:t>
      </w:r>
      <w:proofErr w:type="spellStart"/>
      <w:r w:rsidRPr="00F67943">
        <w:rPr>
          <w:rFonts w:cs="Arial"/>
          <w:sz w:val="22"/>
          <w:szCs w:val="22"/>
        </w:rPr>
        <w:t>aquest</w:t>
      </w:r>
      <w:proofErr w:type="spellEnd"/>
      <w:r w:rsidRPr="00F67943">
        <w:rPr>
          <w:rFonts w:cs="Arial"/>
          <w:sz w:val="22"/>
          <w:szCs w:val="22"/>
        </w:rPr>
        <w:t xml:space="preserve"> </w:t>
      </w:r>
      <w:proofErr w:type="spellStart"/>
      <w:r w:rsidRPr="00F67943">
        <w:rPr>
          <w:rFonts w:cs="Arial"/>
          <w:sz w:val="22"/>
          <w:szCs w:val="22"/>
        </w:rPr>
        <w:t>motiu</w:t>
      </w:r>
      <w:proofErr w:type="spellEnd"/>
      <w:r w:rsidRPr="00F67943">
        <w:rPr>
          <w:rFonts w:cs="Arial"/>
          <w:sz w:val="22"/>
          <w:szCs w:val="22"/>
        </w:rPr>
        <w:t xml:space="preserve"> es </w:t>
      </w:r>
      <w:proofErr w:type="spellStart"/>
      <w:r w:rsidRPr="00F67943">
        <w:rPr>
          <w:rFonts w:cs="Arial"/>
          <w:sz w:val="22"/>
          <w:szCs w:val="22"/>
        </w:rPr>
        <w:t>requereix</w:t>
      </w:r>
      <w:proofErr w:type="spellEnd"/>
      <w:r w:rsidRPr="00F67943">
        <w:rPr>
          <w:rFonts w:cs="Arial"/>
          <w:sz w:val="22"/>
          <w:szCs w:val="22"/>
        </w:rPr>
        <w:t xml:space="preserve"> </w:t>
      </w:r>
      <w:proofErr w:type="spellStart"/>
      <w:r w:rsidRPr="00F67943">
        <w:rPr>
          <w:rFonts w:cs="Arial"/>
          <w:sz w:val="22"/>
          <w:szCs w:val="22"/>
        </w:rPr>
        <w:t>d’un</w:t>
      </w:r>
      <w:proofErr w:type="spellEnd"/>
      <w:r w:rsidRPr="00F67943">
        <w:rPr>
          <w:rFonts w:cs="Arial"/>
          <w:sz w:val="22"/>
          <w:szCs w:val="22"/>
        </w:rPr>
        <w:t xml:space="preserve"> </w:t>
      </w:r>
      <w:proofErr w:type="spellStart"/>
      <w:r w:rsidRPr="00F67943">
        <w:rPr>
          <w:rFonts w:cs="Arial"/>
          <w:sz w:val="22"/>
          <w:szCs w:val="22"/>
        </w:rPr>
        <w:t>equip</w:t>
      </w:r>
      <w:proofErr w:type="spellEnd"/>
      <w:r w:rsidRPr="00F67943">
        <w:rPr>
          <w:rFonts w:cs="Arial"/>
          <w:sz w:val="22"/>
          <w:szCs w:val="22"/>
        </w:rPr>
        <w:t xml:space="preserve"> </w:t>
      </w:r>
      <w:proofErr w:type="spellStart"/>
      <w:r w:rsidRPr="00F67943">
        <w:rPr>
          <w:rFonts w:cs="Arial"/>
          <w:sz w:val="22"/>
          <w:szCs w:val="22"/>
        </w:rPr>
        <w:t>professional</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experiència</w:t>
      </w:r>
      <w:proofErr w:type="spellEnd"/>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r w:rsidRPr="00F67943">
        <w:rPr>
          <w:rFonts w:cs="Arial"/>
          <w:sz w:val="22"/>
          <w:szCs w:val="22"/>
        </w:rPr>
        <w:t>estable</w:t>
      </w:r>
      <w:r w:rsidRPr="00F67943">
        <w:rPr>
          <w:rFonts w:cs="Arial"/>
          <w:spacing w:val="-3"/>
          <w:sz w:val="22"/>
          <w:szCs w:val="22"/>
        </w:rPr>
        <w:t xml:space="preserve"> </w:t>
      </w:r>
      <w:r w:rsidRPr="00F67943">
        <w:rPr>
          <w:rFonts w:cs="Arial"/>
          <w:sz w:val="22"/>
          <w:szCs w:val="22"/>
        </w:rPr>
        <w:t>en</w:t>
      </w:r>
      <w:r w:rsidRPr="00F67943">
        <w:rPr>
          <w:rFonts w:cs="Arial"/>
          <w:spacing w:val="-3"/>
          <w:sz w:val="22"/>
          <w:szCs w:val="22"/>
        </w:rPr>
        <w:t xml:space="preserve"> </w:t>
      </w:r>
      <w:r w:rsidRPr="00F67943">
        <w:rPr>
          <w:rFonts w:cs="Arial"/>
          <w:sz w:val="22"/>
          <w:szCs w:val="22"/>
        </w:rPr>
        <w:t>el</w:t>
      </w:r>
      <w:r w:rsidRPr="00F67943">
        <w:rPr>
          <w:rFonts w:cs="Arial"/>
          <w:spacing w:val="-2"/>
          <w:sz w:val="22"/>
          <w:szCs w:val="22"/>
        </w:rPr>
        <w:t xml:space="preserve"> </w:t>
      </w:r>
      <w:proofErr w:type="spellStart"/>
      <w:r w:rsidRPr="00F67943">
        <w:rPr>
          <w:rFonts w:cs="Arial"/>
          <w:sz w:val="22"/>
          <w:szCs w:val="22"/>
        </w:rPr>
        <w:t>temps</w:t>
      </w:r>
      <w:proofErr w:type="spellEnd"/>
      <w:r w:rsidRPr="00F67943">
        <w:rPr>
          <w:rFonts w:cs="Arial"/>
          <w:sz w:val="22"/>
          <w:szCs w:val="22"/>
        </w:rPr>
        <w:t>.</w:t>
      </w:r>
      <w:r w:rsidRPr="00F67943">
        <w:rPr>
          <w:rFonts w:cs="Arial"/>
          <w:spacing w:val="-3"/>
          <w:sz w:val="22"/>
          <w:szCs w:val="22"/>
        </w:rPr>
        <w:t xml:space="preserve"> </w:t>
      </w:r>
      <w:r w:rsidRPr="00F67943">
        <w:rPr>
          <w:rFonts w:cs="Arial"/>
          <w:sz w:val="22"/>
          <w:szCs w:val="22"/>
        </w:rPr>
        <w:t>Per</w:t>
      </w:r>
      <w:r w:rsidRPr="00F67943">
        <w:rPr>
          <w:rFonts w:cs="Arial"/>
          <w:spacing w:val="-2"/>
          <w:sz w:val="22"/>
          <w:szCs w:val="22"/>
        </w:rPr>
        <w:t xml:space="preserve"> </w:t>
      </w:r>
      <w:proofErr w:type="spellStart"/>
      <w:r w:rsidRPr="00F67943">
        <w:rPr>
          <w:rFonts w:cs="Arial"/>
          <w:sz w:val="22"/>
          <w:szCs w:val="22"/>
        </w:rPr>
        <w:t>assegurar</w:t>
      </w:r>
      <w:proofErr w:type="spellEnd"/>
      <w:r w:rsidRPr="00F67943">
        <w:rPr>
          <w:rFonts w:cs="Arial"/>
          <w:spacing w:val="-3"/>
          <w:sz w:val="22"/>
          <w:szCs w:val="22"/>
        </w:rPr>
        <w:t xml:space="preserve"> </w:t>
      </w:r>
      <w:r w:rsidRPr="00F67943">
        <w:rPr>
          <w:rFonts w:cs="Arial"/>
          <w:sz w:val="22"/>
          <w:szCs w:val="22"/>
        </w:rPr>
        <w:t>la</w:t>
      </w:r>
      <w:r w:rsidRPr="00F67943">
        <w:rPr>
          <w:rFonts w:cs="Arial"/>
          <w:spacing w:val="-3"/>
          <w:sz w:val="22"/>
          <w:szCs w:val="22"/>
        </w:rPr>
        <w:t xml:space="preserve"> </w:t>
      </w:r>
      <w:proofErr w:type="spellStart"/>
      <w:r w:rsidRPr="00F67943">
        <w:rPr>
          <w:rFonts w:cs="Arial"/>
          <w:sz w:val="22"/>
          <w:szCs w:val="22"/>
        </w:rPr>
        <w:t>qualitat</w:t>
      </w:r>
      <w:proofErr w:type="spellEnd"/>
      <w:r w:rsidRPr="00F67943">
        <w:rPr>
          <w:rFonts w:cs="Arial"/>
          <w:spacing w:val="-3"/>
          <w:sz w:val="22"/>
          <w:szCs w:val="22"/>
        </w:rPr>
        <w:t xml:space="preserve"> </w:t>
      </w:r>
      <w:r w:rsidRPr="00F67943">
        <w:rPr>
          <w:rFonts w:cs="Arial"/>
          <w:sz w:val="22"/>
          <w:szCs w:val="22"/>
        </w:rPr>
        <w:t>del</w:t>
      </w:r>
      <w:r w:rsidRPr="00F67943">
        <w:rPr>
          <w:rFonts w:cs="Arial"/>
          <w:spacing w:val="-3"/>
          <w:sz w:val="22"/>
          <w:szCs w:val="22"/>
        </w:rPr>
        <w:t xml:space="preserve"> </w:t>
      </w:r>
      <w:proofErr w:type="spellStart"/>
      <w:r w:rsidRPr="00F67943">
        <w:rPr>
          <w:rFonts w:cs="Arial"/>
          <w:sz w:val="22"/>
          <w:szCs w:val="22"/>
        </w:rPr>
        <w:t>servei</w:t>
      </w:r>
      <w:proofErr w:type="spellEnd"/>
      <w:r w:rsidRPr="00F67943">
        <w:rPr>
          <w:rFonts w:cs="Arial"/>
          <w:spacing w:val="-2"/>
          <w:sz w:val="22"/>
          <w:szCs w:val="22"/>
        </w:rPr>
        <w:t xml:space="preserve"> </w:t>
      </w:r>
      <w:r w:rsidRPr="00F67943">
        <w:rPr>
          <w:rFonts w:cs="Arial"/>
          <w:sz w:val="22"/>
          <w:szCs w:val="22"/>
        </w:rPr>
        <w:t>que</w:t>
      </w:r>
      <w:r w:rsidRPr="00F67943">
        <w:rPr>
          <w:rFonts w:cs="Arial"/>
          <w:spacing w:val="-4"/>
          <w:sz w:val="22"/>
          <w:szCs w:val="22"/>
        </w:rPr>
        <w:t xml:space="preserve"> </w:t>
      </w:r>
      <w:r w:rsidRPr="00F67943">
        <w:rPr>
          <w:rFonts w:cs="Arial"/>
          <w:sz w:val="22"/>
          <w:szCs w:val="22"/>
        </w:rPr>
        <w:t>es</w:t>
      </w:r>
      <w:r w:rsidRPr="00F67943">
        <w:rPr>
          <w:rFonts w:cs="Arial"/>
          <w:spacing w:val="-2"/>
          <w:sz w:val="22"/>
          <w:szCs w:val="22"/>
        </w:rPr>
        <w:t xml:space="preserve"> </w:t>
      </w:r>
      <w:proofErr w:type="spellStart"/>
      <w:r w:rsidRPr="00F67943">
        <w:rPr>
          <w:rFonts w:cs="Arial"/>
          <w:sz w:val="22"/>
          <w:szCs w:val="22"/>
        </w:rPr>
        <w:t>requereix</w:t>
      </w:r>
      <w:proofErr w:type="spellEnd"/>
      <w:r w:rsidRPr="00F67943">
        <w:rPr>
          <w:rFonts w:cs="Arial"/>
          <w:spacing w:val="-3"/>
          <w:sz w:val="22"/>
          <w:szCs w:val="22"/>
        </w:rPr>
        <w:t xml:space="preserve"> </w:t>
      </w:r>
      <w:r w:rsidRPr="00F67943">
        <w:rPr>
          <w:rFonts w:cs="Arial"/>
          <w:sz w:val="22"/>
          <w:szCs w:val="22"/>
        </w:rPr>
        <w:t xml:space="preserve">es valora </w:t>
      </w:r>
      <w:proofErr w:type="spellStart"/>
      <w:r w:rsidRPr="00F67943">
        <w:rPr>
          <w:rFonts w:cs="Arial"/>
          <w:sz w:val="22"/>
          <w:szCs w:val="22"/>
        </w:rPr>
        <w:t>l’estabilitat</w:t>
      </w:r>
      <w:proofErr w:type="spellEnd"/>
      <w:r w:rsidRPr="00F67943">
        <w:rPr>
          <w:rFonts w:cs="Arial"/>
          <w:sz w:val="22"/>
          <w:szCs w:val="22"/>
        </w:rPr>
        <w:t xml:space="preserve"> laboral de </w:t>
      </w:r>
      <w:proofErr w:type="spellStart"/>
      <w:r w:rsidRPr="00F67943">
        <w:rPr>
          <w:rFonts w:cs="Arial"/>
          <w:sz w:val="22"/>
          <w:szCs w:val="22"/>
        </w:rPr>
        <w:t>l’equip</w:t>
      </w:r>
      <w:proofErr w:type="spellEnd"/>
      <w:r w:rsidRPr="00F67943">
        <w:rPr>
          <w:rFonts w:cs="Arial"/>
          <w:sz w:val="22"/>
          <w:szCs w:val="22"/>
        </w:rPr>
        <w:t xml:space="preserve"> de les </w:t>
      </w:r>
      <w:proofErr w:type="spellStart"/>
      <w:r w:rsidRPr="00F67943">
        <w:rPr>
          <w:rFonts w:cs="Arial"/>
          <w:sz w:val="22"/>
          <w:szCs w:val="22"/>
        </w:rPr>
        <w:t>empreses</w:t>
      </w:r>
      <w:proofErr w:type="spellEnd"/>
      <w:r w:rsidRPr="00F67943">
        <w:rPr>
          <w:rFonts w:cs="Arial"/>
          <w:sz w:val="22"/>
          <w:szCs w:val="22"/>
        </w:rPr>
        <w:t xml:space="preserve"> </w:t>
      </w:r>
      <w:proofErr w:type="spellStart"/>
      <w:r w:rsidRPr="00F67943">
        <w:rPr>
          <w:rFonts w:cs="Arial"/>
          <w:sz w:val="22"/>
          <w:szCs w:val="22"/>
        </w:rPr>
        <w:t>adjudicatàries</w:t>
      </w:r>
      <w:proofErr w:type="spellEnd"/>
      <w:r w:rsidRPr="00F67943">
        <w:rPr>
          <w:rFonts w:cs="Arial"/>
          <w:sz w:val="22"/>
          <w:szCs w:val="22"/>
        </w:rPr>
        <w:t>.</w:t>
      </w:r>
    </w:p>
    <w:p w14:paraId="7DC237D7" w14:textId="77777777" w:rsidR="005F48F0" w:rsidRPr="00F67943" w:rsidRDefault="005F48F0" w:rsidP="005F48F0">
      <w:pPr>
        <w:pStyle w:val="Pargrafdellista"/>
        <w:tabs>
          <w:tab w:val="left" w:pos="426"/>
        </w:tabs>
        <w:ind w:left="0"/>
        <w:jc w:val="both"/>
        <w:rPr>
          <w:rFonts w:ascii="Arial" w:hAnsi="Arial" w:cs="Arial"/>
          <w:b/>
          <w:sz w:val="22"/>
          <w:szCs w:val="22"/>
        </w:rPr>
      </w:pPr>
    </w:p>
    <w:p w14:paraId="13905CD0" w14:textId="20086974" w:rsidR="00C850BE" w:rsidRPr="00F67943" w:rsidRDefault="00C850BE" w:rsidP="005F48F0">
      <w:pPr>
        <w:pStyle w:val="Pargrafdellista"/>
        <w:tabs>
          <w:tab w:val="left" w:pos="426"/>
        </w:tabs>
        <w:ind w:left="0"/>
        <w:jc w:val="both"/>
        <w:rPr>
          <w:rFonts w:ascii="Arial" w:hAnsi="Arial" w:cs="Arial"/>
          <w:sz w:val="22"/>
          <w:szCs w:val="22"/>
        </w:rPr>
      </w:pPr>
      <w:r w:rsidRPr="00F67943">
        <w:rPr>
          <w:rFonts w:ascii="Arial" w:hAnsi="Arial" w:cs="Arial"/>
          <w:b/>
          <w:sz w:val="22"/>
          <w:szCs w:val="22"/>
        </w:rPr>
        <w:t>El pressupost de licitació no és objecte de minoració ni està inclòs com a criteri d’adjudicació valorable</w:t>
      </w:r>
      <w:r w:rsidRPr="00F67943">
        <w:rPr>
          <w:rFonts w:ascii="Arial" w:hAnsi="Arial" w:cs="Arial"/>
          <w:sz w:val="22"/>
          <w:szCs w:val="22"/>
        </w:rPr>
        <w:t>, per la qual cosa serà coincident amb l’import d’adjudicació.</w:t>
      </w:r>
    </w:p>
    <w:p w14:paraId="54C5CA35" w14:textId="77777777" w:rsidR="000C25C5" w:rsidRPr="00F67943" w:rsidRDefault="000C25C5" w:rsidP="005F48F0">
      <w:pPr>
        <w:pStyle w:val="Pargrafdellista"/>
        <w:tabs>
          <w:tab w:val="left" w:pos="426"/>
        </w:tabs>
        <w:ind w:left="0"/>
        <w:jc w:val="both"/>
        <w:rPr>
          <w:rFonts w:ascii="Arial" w:hAnsi="Arial" w:cs="Arial"/>
          <w:sz w:val="22"/>
          <w:szCs w:val="22"/>
        </w:rPr>
      </w:pPr>
    </w:p>
    <w:p w14:paraId="244545CC" w14:textId="77777777" w:rsidR="005D6CF0" w:rsidRPr="00F67943" w:rsidRDefault="005D6CF0" w:rsidP="00BF1733">
      <w:pPr>
        <w:pStyle w:val="Pargrafdellista"/>
        <w:tabs>
          <w:tab w:val="left" w:pos="426"/>
        </w:tabs>
        <w:ind w:left="0"/>
        <w:jc w:val="both"/>
        <w:rPr>
          <w:rFonts w:ascii="Arial" w:hAnsi="Arial" w:cs="Arial"/>
          <w:sz w:val="22"/>
          <w:szCs w:val="22"/>
        </w:rPr>
      </w:pPr>
    </w:p>
    <w:p w14:paraId="1887949B" w14:textId="77777777" w:rsidR="007E7EFB" w:rsidRPr="00F67943" w:rsidRDefault="007E7EFB" w:rsidP="00BF1733">
      <w:pPr>
        <w:spacing w:after="0" w:line="240" w:lineRule="auto"/>
        <w:jc w:val="both"/>
        <w:rPr>
          <w:rFonts w:cs="Arial"/>
          <w:snapToGrid w:val="0"/>
          <w:u w:val="single"/>
          <w:lang w:eastAsia="es-ES"/>
        </w:rPr>
      </w:pPr>
      <w:r w:rsidRPr="00F67943">
        <w:rPr>
          <w:rFonts w:cs="Arial"/>
          <w:snapToGrid w:val="0"/>
          <w:lang w:eastAsia="es-ES"/>
        </w:rPr>
        <w:t xml:space="preserve">H.2 </w:t>
      </w:r>
      <w:r w:rsidRPr="00F67943">
        <w:rPr>
          <w:rFonts w:cs="Arial"/>
          <w:snapToGrid w:val="0"/>
          <w:u w:val="single"/>
          <w:lang w:eastAsia="es-ES"/>
        </w:rPr>
        <w:t>Membres de la Mesa de contractació.</w:t>
      </w:r>
    </w:p>
    <w:p w14:paraId="245CB42F" w14:textId="77777777" w:rsidR="00B76B10" w:rsidRPr="00F67943" w:rsidRDefault="00B76B10" w:rsidP="00BF1733">
      <w:pPr>
        <w:spacing w:after="0" w:line="240" w:lineRule="auto"/>
        <w:jc w:val="both"/>
        <w:rPr>
          <w:rFonts w:cs="Arial"/>
          <w:snapToGrid w:val="0"/>
          <w:u w:val="single"/>
          <w:lang w:eastAsia="es-ES"/>
        </w:rPr>
      </w:pPr>
    </w:p>
    <w:p w14:paraId="1379398E" w14:textId="77777777" w:rsidR="007E7EFB" w:rsidRPr="00F67943" w:rsidRDefault="007E7EFB" w:rsidP="00BF1733">
      <w:pPr>
        <w:spacing w:after="0" w:line="240" w:lineRule="auto"/>
        <w:jc w:val="both"/>
        <w:rPr>
          <w:rFonts w:cs="Arial"/>
        </w:rPr>
      </w:pPr>
      <w:r w:rsidRPr="00F67943">
        <w:rPr>
          <w:rFonts w:cs="Arial"/>
          <w:lang w:eastAsia="es-ES"/>
        </w:rPr>
        <w:t xml:space="preserve">En aplicació de l’establert a l’article 326 LCSP </w:t>
      </w:r>
      <w:r w:rsidRPr="00F67943">
        <w:rPr>
          <w:rFonts w:cs="Arial"/>
        </w:rPr>
        <w:t>la Mesa de contractació que assisteix a l’òrgan de contractació en l’adjudicació del contracte objecte d’aquest plec estarà integrada pels següents membres:</w:t>
      </w:r>
    </w:p>
    <w:p w14:paraId="2CA1C531" w14:textId="77777777" w:rsidR="007E7EFB" w:rsidRPr="00F67943" w:rsidRDefault="007E7EFB" w:rsidP="00BF1733">
      <w:pPr>
        <w:spacing w:after="0" w:line="240" w:lineRule="auto"/>
        <w:jc w:val="both"/>
        <w:rPr>
          <w:rFonts w:cs="Arial"/>
        </w:rPr>
      </w:pPr>
    </w:p>
    <w:p w14:paraId="5516C303" w14:textId="77777777" w:rsidR="007E7EFB" w:rsidRPr="00F67943" w:rsidRDefault="007E7EFB" w:rsidP="00BF1733">
      <w:pPr>
        <w:pStyle w:val="Sagniadetextindependent3"/>
        <w:tabs>
          <w:tab w:val="clear" w:pos="0"/>
          <w:tab w:val="left" w:pos="1843"/>
        </w:tabs>
        <w:ind w:left="1843" w:hanging="1417"/>
        <w:rPr>
          <w:rFonts w:cs="Arial"/>
          <w:bCs/>
          <w:i w:val="0"/>
          <w:szCs w:val="22"/>
        </w:rPr>
      </w:pPr>
      <w:r w:rsidRPr="00F67943">
        <w:rPr>
          <w:rFonts w:cs="Arial"/>
          <w:i w:val="0"/>
        </w:rPr>
        <w:t xml:space="preserve">President/a:  </w:t>
      </w:r>
      <w:r w:rsidRPr="00F67943">
        <w:rPr>
          <w:rFonts w:cs="Arial"/>
          <w:i w:val="0"/>
        </w:rPr>
        <w:tab/>
        <w:t>Sr/</w:t>
      </w:r>
      <w:r w:rsidR="00556B0C" w:rsidRPr="00F67943">
        <w:rPr>
          <w:rFonts w:cs="Arial"/>
          <w:i w:val="0"/>
        </w:rPr>
        <w:t>a. sub</w:t>
      </w:r>
      <w:r w:rsidRPr="00F67943">
        <w:rPr>
          <w:rFonts w:cs="Arial"/>
          <w:i w:val="0"/>
        </w:rPr>
        <w:t>director</w:t>
      </w:r>
      <w:r w:rsidR="00556B0C" w:rsidRPr="00F67943">
        <w:rPr>
          <w:rFonts w:cs="Arial"/>
          <w:i w:val="0"/>
        </w:rPr>
        <w:t>/</w:t>
      </w:r>
      <w:r w:rsidRPr="00F67943">
        <w:rPr>
          <w:rFonts w:cs="Arial"/>
          <w:i w:val="0"/>
        </w:rPr>
        <w:t xml:space="preserve">a general de Gestió Econòmica, Contractació i Patrimoni. </w:t>
      </w:r>
    </w:p>
    <w:p w14:paraId="65443E9A" w14:textId="77777777" w:rsidR="007E7EFB" w:rsidRPr="00F67943" w:rsidRDefault="007E7EFB" w:rsidP="00BF1733">
      <w:pPr>
        <w:pStyle w:val="Capalera"/>
        <w:tabs>
          <w:tab w:val="clear" w:pos="4252"/>
          <w:tab w:val="clear" w:pos="8504"/>
          <w:tab w:val="left" w:pos="1843"/>
        </w:tabs>
        <w:ind w:left="1843" w:hanging="1483"/>
        <w:jc w:val="both"/>
        <w:rPr>
          <w:rFonts w:cs="Arial"/>
          <w:bCs/>
        </w:rPr>
      </w:pPr>
    </w:p>
    <w:p w14:paraId="17EE815F" w14:textId="77777777" w:rsidR="00355B50" w:rsidRPr="00F67943" w:rsidRDefault="00C905A7" w:rsidP="00355B50">
      <w:pPr>
        <w:pStyle w:val="Sagniadetextindependent3"/>
        <w:tabs>
          <w:tab w:val="clear" w:pos="0"/>
          <w:tab w:val="clear" w:pos="1473"/>
          <w:tab w:val="clear" w:pos="4320"/>
          <w:tab w:val="left" w:pos="1843"/>
        </w:tabs>
        <w:ind w:left="1843" w:hanging="1417"/>
        <w:rPr>
          <w:rFonts w:cs="Arial"/>
          <w:i w:val="0"/>
        </w:rPr>
      </w:pPr>
      <w:r w:rsidRPr="00F67943">
        <w:rPr>
          <w:rFonts w:cs="Arial"/>
          <w:i w:val="0"/>
        </w:rPr>
        <w:t>Vocals:</w:t>
      </w:r>
      <w:r w:rsidRPr="00F67943">
        <w:rPr>
          <w:rFonts w:cs="Arial"/>
          <w:i w:val="0"/>
        </w:rPr>
        <w:tab/>
      </w:r>
      <w:r w:rsidR="007E7EFB" w:rsidRPr="00F67943">
        <w:rPr>
          <w:rFonts w:cs="Arial"/>
          <w:i w:val="0"/>
        </w:rPr>
        <w:t>Sr/a. cap del Servei de Contractació que actuarà com a president/a en cas d’absència del/ de la president/a.</w:t>
      </w:r>
    </w:p>
    <w:p w14:paraId="11018294" w14:textId="77777777" w:rsidR="00355B50" w:rsidRPr="00F67943" w:rsidRDefault="00355B50" w:rsidP="00355B50">
      <w:pPr>
        <w:pStyle w:val="Sagniadetextindependent3"/>
        <w:tabs>
          <w:tab w:val="clear" w:pos="0"/>
          <w:tab w:val="clear" w:pos="1473"/>
          <w:tab w:val="clear" w:pos="4320"/>
          <w:tab w:val="left" w:pos="1843"/>
        </w:tabs>
        <w:ind w:left="1843" w:hanging="1417"/>
        <w:rPr>
          <w:rFonts w:cs="Arial"/>
          <w:i w:val="0"/>
        </w:rPr>
      </w:pPr>
    </w:p>
    <w:p w14:paraId="67DD676E" w14:textId="29BAA199" w:rsidR="00BE6159"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r w:rsidRPr="00F67943">
        <w:rPr>
          <w:rFonts w:cs="Arial"/>
          <w:i w:val="0"/>
        </w:rPr>
        <w:t>Sr/</w:t>
      </w:r>
      <w:proofErr w:type="spellStart"/>
      <w:r w:rsidRPr="00F67943">
        <w:rPr>
          <w:rFonts w:cs="Arial"/>
          <w:i w:val="0"/>
        </w:rPr>
        <w:t>a.coordinador</w:t>
      </w:r>
      <w:proofErr w:type="spellEnd"/>
      <w:r w:rsidRPr="00F67943">
        <w:rPr>
          <w:rFonts w:cs="Arial"/>
          <w:i w:val="0"/>
        </w:rPr>
        <w:t xml:space="preserve">/a de projectes estratègics de l’Àrea d’Innovació </w:t>
      </w:r>
      <w:r w:rsidRPr="00F67943">
        <w:rPr>
          <w:rFonts w:cs="Arial"/>
          <w:i w:val="0"/>
          <w:snapToGrid w:val="0"/>
        </w:rPr>
        <w:t>Transformativa de la Direcció general d’Activitat Econòmica del Departament d’Economia i Finances.</w:t>
      </w:r>
    </w:p>
    <w:p w14:paraId="6E7F5DC5"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p>
    <w:p w14:paraId="4C67C03F"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r w:rsidRPr="00F67943">
        <w:rPr>
          <w:rFonts w:cs="Arial"/>
          <w:i w:val="0"/>
        </w:rPr>
        <w:t>Responsable de carreteres connectades i intel·ligents de la Subdirecció General de Descarbonització i Carreteres Intel·ligents, del Departament de Territori, Habitatge i Transició Ecològica</w:t>
      </w:r>
      <w:r w:rsidR="00BE6159" w:rsidRPr="00F67943">
        <w:rPr>
          <w:rFonts w:cs="Arial"/>
          <w:i w:val="0"/>
        </w:rPr>
        <w:t>.</w:t>
      </w:r>
    </w:p>
    <w:p w14:paraId="187327BC"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p>
    <w:p w14:paraId="7F6A7303"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r w:rsidRPr="00F67943">
        <w:rPr>
          <w:rFonts w:cs="Arial"/>
          <w:i w:val="0"/>
        </w:rPr>
        <w:t>Sr/a. coordinador/a de seguretat viària i mobilitat, del Servei Català de Trànsit.</w:t>
      </w:r>
    </w:p>
    <w:p w14:paraId="5DAA73DB"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p>
    <w:p w14:paraId="682D2179" w14:textId="6F2B77B7" w:rsidR="00C05E6E"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r w:rsidRPr="00F67943">
        <w:rPr>
          <w:rFonts w:cs="Arial"/>
          <w:i w:val="0"/>
        </w:rPr>
        <w:t>Sr/a. director/a de Dada i Intel·ligència Artificial, del Centre de Telecomunicacions i Tecnologies de la Informació.</w:t>
      </w:r>
    </w:p>
    <w:p w14:paraId="4D23BD21" w14:textId="5DDB0DE2" w:rsidR="00CC6270" w:rsidRPr="00F67943" w:rsidRDefault="00CC6270" w:rsidP="00355B50">
      <w:pPr>
        <w:pStyle w:val="Sagniadetextindependent3"/>
        <w:tabs>
          <w:tab w:val="clear" w:pos="0"/>
          <w:tab w:val="clear" w:pos="1473"/>
          <w:tab w:val="clear" w:pos="4320"/>
          <w:tab w:val="left" w:pos="1843"/>
        </w:tabs>
        <w:ind w:left="0"/>
        <w:rPr>
          <w:rFonts w:cs="Arial"/>
          <w:i w:val="0"/>
        </w:rPr>
      </w:pPr>
    </w:p>
    <w:p w14:paraId="6F1B8921" w14:textId="77777777" w:rsidR="007E7EFB" w:rsidRPr="00F67943" w:rsidRDefault="00CC6270" w:rsidP="00CC6270">
      <w:pPr>
        <w:pStyle w:val="Sagniadetextindependent3"/>
        <w:tabs>
          <w:tab w:val="clear" w:pos="0"/>
          <w:tab w:val="clear" w:pos="1473"/>
          <w:tab w:val="clear" w:pos="4320"/>
          <w:tab w:val="left" w:pos="1843"/>
        </w:tabs>
        <w:spacing w:line="240" w:lineRule="auto"/>
        <w:ind w:left="1843" w:hanging="1417"/>
        <w:rPr>
          <w:rFonts w:cs="Arial"/>
          <w:i w:val="0"/>
        </w:rPr>
      </w:pPr>
      <w:r w:rsidRPr="00F67943">
        <w:rPr>
          <w:rFonts w:cs="Arial"/>
          <w:i w:val="0"/>
        </w:rPr>
        <w:tab/>
      </w:r>
      <w:r w:rsidRPr="00F67943">
        <w:rPr>
          <w:rFonts w:cs="Arial"/>
          <w:i w:val="0"/>
        </w:rPr>
        <w:tab/>
      </w:r>
      <w:r w:rsidR="00997CD3" w:rsidRPr="00F67943">
        <w:rPr>
          <w:rFonts w:cs="Arial"/>
          <w:i w:val="0"/>
        </w:rPr>
        <w:t>Un repre</w:t>
      </w:r>
      <w:r w:rsidR="007E7EFB" w:rsidRPr="00F67943">
        <w:rPr>
          <w:rFonts w:cs="Arial"/>
          <w:i w:val="0"/>
        </w:rPr>
        <w:t>sentant de l’Assessoria Jurídica.</w:t>
      </w:r>
    </w:p>
    <w:p w14:paraId="0E68B7A5" w14:textId="20383A3B" w:rsidR="007E7EFB" w:rsidRPr="00F67943" w:rsidRDefault="007E7EFB" w:rsidP="00BF1733">
      <w:pPr>
        <w:pStyle w:val="Sagniadetextindependent3"/>
        <w:tabs>
          <w:tab w:val="left" w:pos="1560"/>
        </w:tabs>
        <w:spacing w:line="240" w:lineRule="auto"/>
        <w:ind w:left="1843" w:hanging="1483"/>
        <w:rPr>
          <w:rFonts w:cs="Arial"/>
          <w:bCs/>
          <w:i w:val="0"/>
          <w:szCs w:val="22"/>
        </w:rPr>
      </w:pPr>
      <w:r w:rsidRPr="00F67943">
        <w:rPr>
          <w:rFonts w:cs="Arial"/>
          <w:i w:val="0"/>
        </w:rPr>
        <w:tab/>
      </w:r>
      <w:r w:rsidRPr="00F67943">
        <w:rPr>
          <w:rFonts w:cs="Arial"/>
          <w:i w:val="0"/>
        </w:rPr>
        <w:tab/>
      </w:r>
      <w:r w:rsidRPr="00F67943">
        <w:rPr>
          <w:rFonts w:cs="Arial"/>
          <w:i w:val="0"/>
        </w:rPr>
        <w:tab/>
      </w:r>
      <w:r w:rsidRPr="00F67943">
        <w:rPr>
          <w:rFonts w:cs="Arial"/>
          <w:i w:val="0"/>
        </w:rPr>
        <w:tab/>
      </w:r>
      <w:r w:rsidR="00E04916" w:rsidRPr="00F67943">
        <w:rPr>
          <w:rFonts w:cs="Arial"/>
          <w:i w:val="0"/>
          <w:szCs w:val="22"/>
        </w:rPr>
        <w:t>Un</w:t>
      </w:r>
      <w:r w:rsidR="00E04916" w:rsidRPr="00F67943">
        <w:rPr>
          <w:rFonts w:cs="Arial"/>
          <w:bCs/>
          <w:i w:val="0"/>
          <w:szCs w:val="22"/>
        </w:rPr>
        <w:t xml:space="preserve"> representant de la Intervenció General</w:t>
      </w:r>
      <w:r w:rsidR="00E04916" w:rsidRPr="00F67943">
        <w:rPr>
          <w:rStyle w:val="Refernciadenotaapeudepgina"/>
          <w:rFonts w:cs="Arial"/>
          <w:bCs/>
          <w:i w:val="0"/>
          <w:szCs w:val="22"/>
        </w:rPr>
        <w:footnoteReference w:id="1"/>
      </w:r>
    </w:p>
    <w:p w14:paraId="6259E3C5" w14:textId="77777777" w:rsidR="007E7EFB" w:rsidRPr="00F67943" w:rsidRDefault="007E7EFB" w:rsidP="00BF1733">
      <w:pPr>
        <w:pStyle w:val="Sagniadetextindependent3"/>
        <w:tabs>
          <w:tab w:val="left" w:pos="1560"/>
        </w:tabs>
        <w:spacing w:line="240" w:lineRule="auto"/>
        <w:ind w:left="1843" w:hanging="1483"/>
        <w:rPr>
          <w:rFonts w:cs="Arial"/>
          <w:bCs/>
          <w:i w:val="0"/>
          <w:szCs w:val="22"/>
        </w:rPr>
      </w:pPr>
      <w:r w:rsidRPr="00F67943">
        <w:rPr>
          <w:rFonts w:cs="Arial"/>
          <w:i w:val="0"/>
          <w:szCs w:val="22"/>
        </w:rPr>
        <w:tab/>
      </w:r>
      <w:r w:rsidRPr="00F67943">
        <w:rPr>
          <w:rFonts w:cs="Arial"/>
          <w:bCs/>
          <w:i w:val="0"/>
          <w:szCs w:val="22"/>
        </w:rPr>
        <w:tab/>
      </w:r>
      <w:r w:rsidRPr="00F67943">
        <w:rPr>
          <w:rFonts w:cs="Arial"/>
          <w:bCs/>
          <w:i w:val="0"/>
          <w:szCs w:val="22"/>
        </w:rPr>
        <w:tab/>
      </w:r>
    </w:p>
    <w:p w14:paraId="2D83EA90" w14:textId="2194DF45" w:rsidR="007E7EFB" w:rsidRPr="00F67943" w:rsidRDefault="007E7EFB" w:rsidP="00BF1733">
      <w:pPr>
        <w:pStyle w:val="Default"/>
        <w:tabs>
          <w:tab w:val="left" w:pos="1800"/>
          <w:tab w:val="left" w:pos="1843"/>
        </w:tabs>
        <w:ind w:left="1843" w:hanging="1483"/>
        <w:jc w:val="both"/>
        <w:rPr>
          <w:color w:val="auto"/>
          <w:sz w:val="22"/>
          <w:szCs w:val="22"/>
          <w:lang w:eastAsia="es-ES"/>
        </w:rPr>
      </w:pPr>
      <w:r w:rsidRPr="00F67943">
        <w:rPr>
          <w:color w:val="auto"/>
          <w:sz w:val="22"/>
          <w:szCs w:val="22"/>
        </w:rPr>
        <w:t xml:space="preserve">Secretària:   </w:t>
      </w:r>
      <w:r w:rsidRPr="00F67943">
        <w:rPr>
          <w:color w:val="auto"/>
          <w:sz w:val="22"/>
          <w:szCs w:val="22"/>
        </w:rPr>
        <w:tab/>
        <w:t>Una persona adscrita</w:t>
      </w:r>
      <w:r w:rsidRPr="00F67943">
        <w:rPr>
          <w:color w:val="auto"/>
          <w:sz w:val="22"/>
          <w:szCs w:val="22"/>
          <w:lang w:eastAsia="es-ES"/>
        </w:rPr>
        <w:t xml:space="preserve"> al Servei de Contractació del </w:t>
      </w:r>
      <w:r w:rsidR="00CC6FCB" w:rsidRPr="00F67943">
        <w:rPr>
          <w:color w:val="auto"/>
          <w:sz w:val="22"/>
          <w:szCs w:val="22"/>
          <w:lang w:eastAsia="es-ES"/>
        </w:rPr>
        <w:t>Departament d’Economia i Finances</w:t>
      </w:r>
      <w:r w:rsidRPr="00F67943">
        <w:rPr>
          <w:color w:val="auto"/>
          <w:sz w:val="22"/>
          <w:szCs w:val="22"/>
          <w:lang w:eastAsia="es-ES"/>
        </w:rPr>
        <w:t>.</w:t>
      </w:r>
    </w:p>
    <w:p w14:paraId="4737F11E" w14:textId="77777777" w:rsidR="00471E44" w:rsidRPr="00F67943" w:rsidRDefault="00471E44" w:rsidP="00816A10">
      <w:pPr>
        <w:spacing w:after="0" w:line="240" w:lineRule="auto"/>
        <w:jc w:val="both"/>
        <w:rPr>
          <w:rFonts w:cs="Arial"/>
          <w:b/>
          <w:snapToGrid w:val="0"/>
          <w:lang w:eastAsia="es-ES"/>
        </w:rPr>
      </w:pPr>
    </w:p>
    <w:p w14:paraId="4829F22D" w14:textId="77777777" w:rsidR="007E7EFB" w:rsidRPr="00F67943" w:rsidRDefault="007E7EFB" w:rsidP="007E7EFB">
      <w:pPr>
        <w:spacing w:after="0" w:line="240" w:lineRule="auto"/>
        <w:jc w:val="both"/>
        <w:rPr>
          <w:rFonts w:cs="Arial"/>
          <w:snapToGrid w:val="0"/>
          <w:u w:val="single"/>
          <w:lang w:eastAsia="es-ES"/>
        </w:rPr>
      </w:pPr>
      <w:r w:rsidRPr="00F67943">
        <w:rPr>
          <w:rFonts w:cs="Arial"/>
          <w:snapToGrid w:val="0"/>
          <w:lang w:eastAsia="es-ES"/>
        </w:rPr>
        <w:t xml:space="preserve">H.3 </w:t>
      </w:r>
      <w:r w:rsidRPr="00F67943">
        <w:rPr>
          <w:rFonts w:cs="Arial"/>
          <w:snapToGrid w:val="0"/>
          <w:u w:val="single"/>
          <w:lang w:eastAsia="es-ES"/>
        </w:rPr>
        <w:t>Comitè d’experts</w:t>
      </w:r>
    </w:p>
    <w:p w14:paraId="770B3195" w14:textId="77777777" w:rsidR="00355B50" w:rsidRPr="00F67943" w:rsidRDefault="00355B50" w:rsidP="007E7EFB">
      <w:pPr>
        <w:spacing w:after="0" w:line="240" w:lineRule="auto"/>
        <w:jc w:val="both"/>
        <w:rPr>
          <w:rFonts w:cs="Arial"/>
          <w:lang w:eastAsia="es-ES"/>
        </w:rPr>
      </w:pPr>
    </w:p>
    <w:p w14:paraId="0C3C7FDE" w14:textId="64539F17" w:rsidR="00483C23" w:rsidRPr="00F67943" w:rsidRDefault="007E7EFB" w:rsidP="007E7EFB">
      <w:pPr>
        <w:spacing w:after="0" w:line="240" w:lineRule="auto"/>
        <w:jc w:val="both"/>
        <w:rPr>
          <w:rFonts w:cs="Arial"/>
          <w:lang w:eastAsia="es-ES"/>
        </w:rPr>
      </w:pPr>
      <w:r w:rsidRPr="00F67943">
        <w:rPr>
          <w:rFonts w:cs="Arial"/>
          <w:lang w:eastAsia="es-ES"/>
        </w:rPr>
        <w:lastRenderedPageBreak/>
        <w:t>En aquest expedient no és d’aplicació la designació d’un comitè d’experts</w:t>
      </w:r>
    </w:p>
    <w:p w14:paraId="00494106" w14:textId="77777777" w:rsidR="00355B50" w:rsidRPr="00F67943" w:rsidRDefault="00355B50" w:rsidP="007E7EFB">
      <w:pPr>
        <w:spacing w:after="0" w:line="240" w:lineRule="auto"/>
        <w:jc w:val="both"/>
        <w:rPr>
          <w:rFonts w:cs="Arial"/>
          <w:lang w:eastAsia="es-ES"/>
        </w:rPr>
      </w:pPr>
    </w:p>
    <w:p w14:paraId="0802211F" w14:textId="7777777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t>Criteris per a la determinació de l’existència de baixes presumptament anormals</w:t>
      </w:r>
    </w:p>
    <w:p w14:paraId="54BD61F3" w14:textId="77777777" w:rsidR="007E7EFB" w:rsidRPr="00F67943" w:rsidRDefault="007E7EFB" w:rsidP="007E7EFB">
      <w:pPr>
        <w:spacing w:after="0" w:line="240" w:lineRule="auto"/>
        <w:jc w:val="both"/>
        <w:rPr>
          <w:rFonts w:cs="Arial"/>
          <w:snapToGrid w:val="0"/>
          <w:lang w:eastAsia="es-ES"/>
        </w:rPr>
      </w:pPr>
    </w:p>
    <w:p w14:paraId="40FA1A82" w14:textId="77777777" w:rsidR="0017009A" w:rsidRPr="00F67943" w:rsidRDefault="0017009A" w:rsidP="0017009A">
      <w:pPr>
        <w:spacing w:after="0" w:line="240" w:lineRule="auto"/>
        <w:jc w:val="both"/>
        <w:rPr>
          <w:rFonts w:cs="Arial"/>
        </w:rPr>
      </w:pPr>
      <w:r w:rsidRPr="00F67943">
        <w:rPr>
          <w:rFonts w:cs="Arial"/>
        </w:rPr>
        <w:t>En aquest procediment el preu de licitació és únic i idèntic per a tots els licitadors, de manera que no existeix concurrència econòmica.</w:t>
      </w:r>
    </w:p>
    <w:p w14:paraId="47FD4E04" w14:textId="77777777" w:rsidR="0017009A" w:rsidRPr="00F67943" w:rsidRDefault="0017009A" w:rsidP="0017009A">
      <w:pPr>
        <w:spacing w:after="0" w:line="240" w:lineRule="auto"/>
        <w:jc w:val="both"/>
        <w:rPr>
          <w:rFonts w:cs="Arial"/>
        </w:rPr>
      </w:pPr>
    </w:p>
    <w:p w14:paraId="55D7B156" w14:textId="77777777" w:rsidR="0017009A" w:rsidRPr="00F67943" w:rsidRDefault="0017009A" w:rsidP="0017009A">
      <w:pPr>
        <w:spacing w:after="0" w:line="240" w:lineRule="auto"/>
        <w:jc w:val="both"/>
        <w:rPr>
          <w:rFonts w:cs="Arial"/>
        </w:rPr>
      </w:pPr>
      <w:r w:rsidRPr="00F67943">
        <w:rPr>
          <w:rFonts w:cs="Arial"/>
        </w:rPr>
        <w:t>Addicionalment, el procediment estableix fases successives i exigeix obtenir almenys el 50% de la puntuació de la memòria tècnica per continuar en el procés, la qual cosa ja garanteix un filtre de qualitat mínima.</w:t>
      </w:r>
    </w:p>
    <w:p w14:paraId="2A651E52" w14:textId="77777777" w:rsidR="0017009A" w:rsidRPr="00F67943" w:rsidRDefault="0017009A" w:rsidP="0017009A">
      <w:pPr>
        <w:spacing w:after="0" w:line="240" w:lineRule="auto"/>
        <w:jc w:val="both"/>
        <w:rPr>
          <w:rFonts w:cs="Arial"/>
        </w:rPr>
      </w:pPr>
    </w:p>
    <w:p w14:paraId="4EBB0E5A" w14:textId="1CF9F8AB" w:rsidR="0017009A" w:rsidRPr="00F67943" w:rsidRDefault="0017009A" w:rsidP="0017009A">
      <w:pPr>
        <w:spacing w:after="0" w:line="240" w:lineRule="auto"/>
        <w:jc w:val="both"/>
        <w:rPr>
          <w:rFonts w:cs="Arial"/>
        </w:rPr>
      </w:pPr>
      <w:r w:rsidRPr="00F67943">
        <w:rPr>
          <w:rFonts w:cs="Arial"/>
        </w:rPr>
        <w:t>Per aquests motius</w:t>
      </w:r>
      <w:r w:rsidR="00D26AED" w:rsidRPr="00F67943">
        <w:rPr>
          <w:rFonts w:cs="Arial"/>
        </w:rPr>
        <w:t xml:space="preserve">, </w:t>
      </w:r>
      <w:r w:rsidR="00D26AED" w:rsidRPr="00F67943">
        <w:rPr>
          <w:rFonts w:cs="Arial"/>
          <w:b/>
          <w:bCs/>
        </w:rPr>
        <w:t>no seran d'aplicació les previsions sobre ofertes</w:t>
      </w:r>
      <w:r w:rsidRPr="00F67943">
        <w:rPr>
          <w:rFonts w:cs="Arial"/>
          <w:b/>
          <w:bCs/>
        </w:rPr>
        <w:t xml:space="preserve"> anormalment baixes de l’article 149 de la LCSP</w:t>
      </w:r>
      <w:r w:rsidRPr="00F67943">
        <w:rPr>
          <w:rFonts w:cs="Arial"/>
        </w:rPr>
        <w:t xml:space="preserve">, sense perjudici que l’òrgan de contractació pugui requerir aclariments o justificacions addicionals </w:t>
      </w:r>
      <w:r w:rsidR="00FF6C28" w:rsidRPr="00F67943">
        <w:rPr>
          <w:rFonts w:cs="Arial"/>
        </w:rPr>
        <w:t>respecte al contingut de</w:t>
      </w:r>
      <w:r w:rsidRPr="00F67943">
        <w:rPr>
          <w:rFonts w:cs="Arial"/>
        </w:rPr>
        <w:t xml:space="preserve"> les ofertes en exercici de les seves competències de supervisió.</w:t>
      </w:r>
    </w:p>
    <w:p w14:paraId="08309615" w14:textId="77777777" w:rsidR="0017009A" w:rsidRPr="00F67943" w:rsidRDefault="0017009A" w:rsidP="007E7EFB">
      <w:pPr>
        <w:spacing w:after="0" w:line="240" w:lineRule="auto"/>
        <w:jc w:val="both"/>
        <w:rPr>
          <w:rFonts w:cs="Arial"/>
          <w:b/>
          <w:snapToGrid w:val="0"/>
          <w:lang w:eastAsia="es-ES"/>
        </w:rPr>
      </w:pPr>
    </w:p>
    <w:p w14:paraId="77E5EA87"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Altra documentació a presentar per les empreses licitadores o per les empreses proposades com adjudicatàries</w:t>
      </w:r>
    </w:p>
    <w:p w14:paraId="4A63427D" w14:textId="77777777" w:rsidR="007E7EFB" w:rsidRPr="00F67943" w:rsidRDefault="007E7EFB" w:rsidP="002923D8">
      <w:pPr>
        <w:pStyle w:val="Textindependent2"/>
        <w:spacing w:after="0" w:line="240" w:lineRule="auto"/>
        <w:jc w:val="both"/>
        <w:outlineLvl w:val="0"/>
        <w:rPr>
          <w:rFonts w:ascii="Arial" w:hAnsi="Arial" w:cs="Arial"/>
          <w:sz w:val="22"/>
          <w:szCs w:val="18"/>
        </w:rPr>
      </w:pPr>
    </w:p>
    <w:p w14:paraId="58646FEF" w14:textId="109B3A7C" w:rsidR="00EA641B" w:rsidRPr="00F67943" w:rsidRDefault="00EA641B" w:rsidP="00EA641B">
      <w:pPr>
        <w:pStyle w:val="Textindependent2"/>
        <w:spacing w:after="0" w:line="240" w:lineRule="auto"/>
        <w:ind w:left="360"/>
        <w:jc w:val="both"/>
        <w:outlineLvl w:val="0"/>
        <w:rPr>
          <w:rFonts w:ascii="Arial" w:hAnsi="Arial" w:cs="Arial"/>
          <w:sz w:val="22"/>
          <w:szCs w:val="18"/>
        </w:rPr>
      </w:pPr>
      <w:r w:rsidRPr="00F67943">
        <w:rPr>
          <w:rFonts w:ascii="Arial" w:hAnsi="Arial" w:cs="Arial"/>
          <w:sz w:val="22"/>
          <w:szCs w:val="18"/>
          <w:u w:val="single"/>
        </w:rPr>
        <w:t>Per a les empreses licitadores</w:t>
      </w:r>
      <w:r w:rsidRPr="00F67943">
        <w:rPr>
          <w:rFonts w:ascii="Arial" w:hAnsi="Arial" w:cs="Arial"/>
          <w:sz w:val="22"/>
          <w:szCs w:val="18"/>
        </w:rPr>
        <w:t>:</w:t>
      </w:r>
    </w:p>
    <w:p w14:paraId="079AED6B" w14:textId="77777777" w:rsidR="00EA641B" w:rsidRPr="00F67943" w:rsidRDefault="00EA641B" w:rsidP="00EA641B">
      <w:pPr>
        <w:pStyle w:val="Textindependent2"/>
        <w:spacing w:after="0" w:line="240" w:lineRule="auto"/>
        <w:ind w:left="360"/>
        <w:jc w:val="both"/>
        <w:outlineLvl w:val="0"/>
        <w:rPr>
          <w:rFonts w:ascii="Arial" w:hAnsi="Arial" w:cs="Arial"/>
          <w:sz w:val="22"/>
          <w:szCs w:val="18"/>
        </w:rPr>
      </w:pPr>
    </w:p>
    <w:p w14:paraId="661AF77C" w14:textId="77777777" w:rsidR="00845403" w:rsidRPr="00F67943" w:rsidRDefault="00EA641B" w:rsidP="00EA641B">
      <w:pPr>
        <w:widowControl w:val="0"/>
        <w:tabs>
          <w:tab w:val="left" w:pos="1069"/>
        </w:tabs>
        <w:autoSpaceDE w:val="0"/>
        <w:autoSpaceDN w:val="0"/>
        <w:spacing w:after="0" w:line="240" w:lineRule="auto"/>
        <w:ind w:left="360"/>
        <w:jc w:val="both"/>
        <w:rPr>
          <w:rFonts w:cs="Arial"/>
        </w:rPr>
      </w:pPr>
      <w:r w:rsidRPr="00F67943">
        <w:rPr>
          <w:rFonts w:cs="Arial"/>
        </w:rPr>
        <w:t xml:space="preserve">La/les empresa/es licitadora/es hauran d’incloure a la seva oferta una declaració responsable obligant-se a complir amb l’ENS en el moment d’inici d’execució del contracte, per a la categoria de seguretat del nivell BAIX o MIG, així com mantenir la conformitat en vigor durant la vigència del contracte. Aquesta Declaració o Certificació de Conformitat o certificacions o acreditacions de compliment han d’incloure en el seu abast el compromís de les mesures mínimes de seguretat establertes per l’ENS per l’àmbit objecte de la contractació. </w:t>
      </w:r>
    </w:p>
    <w:p w14:paraId="7DBC6C64" w14:textId="77777777" w:rsidR="00845403" w:rsidRPr="00F67943" w:rsidRDefault="00845403" w:rsidP="00EA641B">
      <w:pPr>
        <w:widowControl w:val="0"/>
        <w:tabs>
          <w:tab w:val="left" w:pos="1069"/>
        </w:tabs>
        <w:autoSpaceDE w:val="0"/>
        <w:autoSpaceDN w:val="0"/>
        <w:spacing w:after="0" w:line="240" w:lineRule="auto"/>
        <w:ind w:left="360"/>
        <w:jc w:val="both"/>
        <w:rPr>
          <w:rFonts w:cs="Arial"/>
        </w:rPr>
      </w:pPr>
    </w:p>
    <w:p w14:paraId="0F44C80C" w14:textId="3395326E" w:rsidR="00EA641B" w:rsidRPr="00F67943" w:rsidRDefault="00EA641B" w:rsidP="00EA641B">
      <w:pPr>
        <w:widowControl w:val="0"/>
        <w:tabs>
          <w:tab w:val="left" w:pos="1069"/>
        </w:tabs>
        <w:autoSpaceDE w:val="0"/>
        <w:autoSpaceDN w:val="0"/>
        <w:spacing w:after="0" w:line="240" w:lineRule="auto"/>
        <w:ind w:left="360"/>
        <w:jc w:val="both"/>
        <w:rPr>
          <w:rFonts w:cs="Arial"/>
        </w:rPr>
      </w:pPr>
      <w:r w:rsidRPr="00F67943">
        <w:rPr>
          <w:rFonts w:cs="Arial"/>
        </w:rPr>
        <w:t>En cas que el CTTI ho sol·licités durant l’execució del contracte, l’empresa adjudicatària haurà de lliurar la documentació acreditativa de la conformitat, com pot ser el distintiu de conformitat, la política de seguretat, l’informe d’auditoria o la declaració d’autoavaluació (segons correspongui) i la declaració d’aplicabilitat relativa al procés de conformitat. En el cas de que fos una acreditació de compliment diferent a la Declaració o Certificació de Conformitat, aquesta documentació haurà d’incloure un informe de valoració de riscos elaborat pel Responsable de seguretat de l’empresa adjudicatària que determini els riscos i el tractament dels mateixos.</w:t>
      </w:r>
    </w:p>
    <w:p w14:paraId="7E5339AB" w14:textId="77777777" w:rsidR="00EA641B" w:rsidRPr="00F67943" w:rsidRDefault="00EA641B" w:rsidP="00511F43">
      <w:pPr>
        <w:pStyle w:val="Textindependent2"/>
        <w:spacing w:after="0" w:line="240" w:lineRule="auto"/>
        <w:jc w:val="both"/>
        <w:outlineLvl w:val="0"/>
        <w:rPr>
          <w:rFonts w:ascii="Arial" w:hAnsi="Arial" w:cs="Arial"/>
          <w:sz w:val="22"/>
          <w:szCs w:val="18"/>
        </w:rPr>
      </w:pPr>
    </w:p>
    <w:p w14:paraId="56A3030A" w14:textId="5DD4A60B" w:rsidR="00EA641B" w:rsidRPr="00F67943" w:rsidRDefault="00EA641B" w:rsidP="00EA641B">
      <w:pPr>
        <w:pStyle w:val="Textindependent2"/>
        <w:spacing w:after="0" w:line="240" w:lineRule="auto"/>
        <w:ind w:left="360"/>
        <w:jc w:val="both"/>
        <w:outlineLvl w:val="0"/>
        <w:rPr>
          <w:rFonts w:ascii="Arial" w:hAnsi="Arial" w:cs="Arial"/>
          <w:sz w:val="22"/>
          <w:szCs w:val="18"/>
        </w:rPr>
      </w:pPr>
      <w:r w:rsidRPr="00F67943">
        <w:rPr>
          <w:rFonts w:ascii="Arial" w:hAnsi="Arial" w:cs="Arial"/>
          <w:sz w:val="22"/>
          <w:szCs w:val="18"/>
          <w:u w:val="single"/>
        </w:rPr>
        <w:t>Per l’empresa adjudicatària</w:t>
      </w:r>
      <w:r w:rsidRPr="00F67943">
        <w:rPr>
          <w:rFonts w:ascii="Arial" w:hAnsi="Arial" w:cs="Arial"/>
          <w:sz w:val="22"/>
          <w:szCs w:val="18"/>
        </w:rPr>
        <w:t>:</w:t>
      </w:r>
    </w:p>
    <w:p w14:paraId="55B5A4A2" w14:textId="77777777" w:rsidR="00EA641B" w:rsidRPr="00F67943" w:rsidRDefault="00EA641B" w:rsidP="00EA641B">
      <w:pPr>
        <w:pStyle w:val="Textindependent2"/>
        <w:spacing w:after="0" w:line="240" w:lineRule="auto"/>
        <w:ind w:left="360"/>
        <w:jc w:val="both"/>
        <w:outlineLvl w:val="0"/>
        <w:rPr>
          <w:rFonts w:ascii="Arial" w:hAnsi="Arial" w:cs="Arial"/>
          <w:sz w:val="22"/>
          <w:szCs w:val="18"/>
        </w:rPr>
      </w:pPr>
    </w:p>
    <w:p w14:paraId="776A79AA" w14:textId="77777777" w:rsidR="000472C2" w:rsidRPr="00F67943"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F67943">
        <w:rPr>
          <w:rFonts w:ascii="Arial" w:hAnsi="Arial" w:cs="Arial"/>
          <w:sz w:val="22"/>
          <w:szCs w:val="22"/>
        </w:rPr>
        <w:t>Haurà d’acreditar la possessió i validesa de la documentació justificativa del compliment dels requisits exigits per a aquesta contractació. Concretament haurà d’aportar la documentació recollida en la clàusula quinzena del PCAP.</w:t>
      </w:r>
    </w:p>
    <w:p w14:paraId="4ACA64C5" w14:textId="77777777" w:rsidR="000472C2" w:rsidRPr="00F67943" w:rsidRDefault="000472C2" w:rsidP="000472C2">
      <w:pPr>
        <w:pStyle w:val="Textindependent2"/>
        <w:tabs>
          <w:tab w:val="left" w:pos="709"/>
        </w:tabs>
        <w:spacing w:after="0" w:line="240" w:lineRule="auto"/>
        <w:ind w:left="720"/>
        <w:jc w:val="both"/>
        <w:rPr>
          <w:rFonts w:ascii="Arial" w:hAnsi="Arial" w:cs="Arial"/>
          <w:sz w:val="22"/>
          <w:szCs w:val="22"/>
        </w:rPr>
      </w:pPr>
    </w:p>
    <w:p w14:paraId="5188B6B4" w14:textId="77777777" w:rsidR="000472C2" w:rsidRPr="00F67943"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F67943">
        <w:rPr>
          <w:rFonts w:ascii="Arial" w:hAnsi="Arial" w:cs="Arial"/>
          <w:sz w:val="22"/>
          <w:szCs w:val="22"/>
        </w:rPr>
        <w:t>Atès que el servei objecte d’aquest contracte pot comportar la realització de reunions presencials en alguna de les dependències del Departament és d’aplicació el protocol de Coordinació d’Activitats Empresarials i l’empresa proposada com a adjudicatària haurà d’aportar la documentació recollida en la clàusula 29.n) d’aquest plec.</w:t>
      </w:r>
    </w:p>
    <w:p w14:paraId="0715011F" w14:textId="77777777" w:rsidR="00C94C3D" w:rsidRPr="00F67943" w:rsidRDefault="00C94C3D" w:rsidP="003701F4">
      <w:pPr>
        <w:pStyle w:val="Salutaci1"/>
        <w:rPr>
          <w:rFonts w:cs="Arial"/>
          <w:sz w:val="22"/>
          <w:szCs w:val="22"/>
        </w:rPr>
      </w:pPr>
    </w:p>
    <w:p w14:paraId="4BD8AD58"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 xml:space="preserve">Garanties </w:t>
      </w:r>
    </w:p>
    <w:p w14:paraId="527EF3D1" w14:textId="77777777" w:rsidR="007E7EFB" w:rsidRPr="00F67943" w:rsidRDefault="007E7EFB" w:rsidP="007E7EFB">
      <w:pPr>
        <w:spacing w:after="0" w:line="240" w:lineRule="auto"/>
        <w:jc w:val="both"/>
        <w:rPr>
          <w:rFonts w:cs="Arial"/>
          <w:snapToGrid w:val="0"/>
          <w:lang w:eastAsia="es-ES"/>
        </w:rPr>
      </w:pPr>
    </w:p>
    <w:p w14:paraId="6B5C7383" w14:textId="77777777" w:rsidR="00C824D2" w:rsidRPr="00F67943" w:rsidRDefault="007E7EFB" w:rsidP="007E7EFB">
      <w:pPr>
        <w:spacing w:after="0" w:line="240" w:lineRule="auto"/>
        <w:jc w:val="both"/>
        <w:rPr>
          <w:rFonts w:cs="Arial"/>
          <w:snapToGrid w:val="0"/>
          <w:lang w:eastAsia="es-ES"/>
        </w:rPr>
      </w:pPr>
      <w:r w:rsidRPr="00F67943">
        <w:rPr>
          <w:rFonts w:cs="Arial"/>
          <w:snapToGrid w:val="0"/>
          <w:lang w:eastAsia="es-ES"/>
        </w:rPr>
        <w:lastRenderedPageBreak/>
        <w:t>K.1 Provisional</w:t>
      </w:r>
    </w:p>
    <w:p w14:paraId="628F3A96" w14:textId="77777777" w:rsidR="007D0428" w:rsidRPr="00F67943" w:rsidRDefault="007D0428" w:rsidP="007E7EFB">
      <w:pPr>
        <w:spacing w:after="0" w:line="240" w:lineRule="auto"/>
        <w:jc w:val="both"/>
        <w:rPr>
          <w:rFonts w:cs="Arial"/>
          <w:snapToGrid w:val="0"/>
          <w:lang w:eastAsia="es-ES"/>
        </w:rPr>
      </w:pPr>
    </w:p>
    <w:p w14:paraId="54C85995"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w:t>
      </w:r>
    </w:p>
    <w:p w14:paraId="25217FAC" w14:textId="77777777" w:rsidR="007E7EFB" w:rsidRPr="00F67943" w:rsidRDefault="007E7EFB" w:rsidP="007E7EFB">
      <w:pPr>
        <w:spacing w:after="0" w:line="240" w:lineRule="auto"/>
        <w:jc w:val="both"/>
        <w:rPr>
          <w:rFonts w:cs="Arial"/>
          <w:snapToGrid w:val="0"/>
          <w:lang w:eastAsia="es-ES"/>
        </w:rPr>
      </w:pPr>
    </w:p>
    <w:p w14:paraId="112BBB76"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K.2 Definitiva</w:t>
      </w:r>
    </w:p>
    <w:p w14:paraId="55C34667" w14:textId="77777777" w:rsidR="007E7EFB" w:rsidRPr="00F67943" w:rsidRDefault="007E7EFB" w:rsidP="007E7EFB">
      <w:pPr>
        <w:spacing w:after="0" w:line="240" w:lineRule="auto"/>
        <w:jc w:val="both"/>
        <w:rPr>
          <w:rFonts w:cs="Arial"/>
          <w:snapToGrid w:val="0"/>
          <w:lang w:eastAsia="es-ES"/>
        </w:rPr>
      </w:pPr>
    </w:p>
    <w:p w14:paraId="3F70C186"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Sí</w:t>
      </w:r>
      <w:r w:rsidRPr="00F67943">
        <w:rPr>
          <w:rFonts w:cs="Arial"/>
          <w:snapToGrid w:val="0"/>
          <w:lang w:eastAsia="es-ES"/>
        </w:rPr>
        <w:tab/>
      </w:r>
    </w:p>
    <w:p w14:paraId="63BCFEEE" w14:textId="77777777" w:rsidR="00EC06F0" w:rsidRPr="00F67943" w:rsidRDefault="004107CC" w:rsidP="007E7EFB">
      <w:pPr>
        <w:spacing w:after="0" w:line="240" w:lineRule="auto"/>
        <w:jc w:val="both"/>
        <w:rPr>
          <w:rFonts w:cs="Arial"/>
          <w:snapToGrid w:val="0"/>
          <w:lang w:eastAsia="es-ES"/>
        </w:rPr>
      </w:pP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p>
    <w:p w14:paraId="648CD4B7" w14:textId="77777777" w:rsidR="00EC06F0" w:rsidRPr="00F67943" w:rsidRDefault="007E7EFB" w:rsidP="007E7EFB">
      <w:pPr>
        <w:spacing w:after="0" w:line="240" w:lineRule="auto"/>
        <w:jc w:val="both"/>
        <w:rPr>
          <w:rFonts w:cs="Arial"/>
          <w:snapToGrid w:val="0"/>
          <w:lang w:eastAsia="es-ES"/>
        </w:rPr>
      </w:pPr>
      <w:r w:rsidRPr="00F67943">
        <w:rPr>
          <w:rFonts w:cs="Arial"/>
          <w:snapToGrid w:val="0"/>
          <w:lang w:eastAsia="es-ES"/>
        </w:rPr>
        <w:t>Impo</w:t>
      </w:r>
      <w:r w:rsidR="00FA35B4" w:rsidRPr="00F67943">
        <w:rPr>
          <w:rFonts w:cs="Arial"/>
          <w:snapToGrid w:val="0"/>
          <w:lang w:eastAsia="es-ES"/>
        </w:rPr>
        <w:t>rt:</w:t>
      </w:r>
    </w:p>
    <w:p w14:paraId="09C94BAC" w14:textId="77777777" w:rsidR="00BE3B1A" w:rsidRPr="00F67943" w:rsidRDefault="00BE3B1A" w:rsidP="007E7EFB">
      <w:pPr>
        <w:spacing w:after="0" w:line="240" w:lineRule="auto"/>
        <w:jc w:val="both"/>
        <w:rPr>
          <w:rFonts w:cs="Arial"/>
          <w:snapToGrid w:val="0"/>
          <w:lang w:eastAsia="es-ES"/>
        </w:rPr>
      </w:pPr>
    </w:p>
    <w:p w14:paraId="0A68BB23"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En aplicació de l’establert a l’article 107 de la LCSP la garantia definitiva correspon al 5% de l’import d’adjudicació del contracte.</w:t>
      </w:r>
    </w:p>
    <w:p w14:paraId="6EDFE349" w14:textId="77777777" w:rsidR="00D8233D" w:rsidRPr="00F67943" w:rsidRDefault="00D8233D" w:rsidP="007E7EFB">
      <w:pPr>
        <w:spacing w:after="0" w:line="240" w:lineRule="auto"/>
        <w:jc w:val="both"/>
        <w:rPr>
          <w:rFonts w:cs="Arial"/>
          <w:snapToGrid w:val="0"/>
          <w:lang w:eastAsia="es-ES"/>
        </w:rPr>
      </w:pPr>
    </w:p>
    <w:p w14:paraId="1E1F62DB" w14:textId="77777777" w:rsidR="007E7EFB" w:rsidRPr="00F67943" w:rsidRDefault="005C6544" w:rsidP="007E7EFB">
      <w:pPr>
        <w:spacing w:after="0" w:line="240" w:lineRule="auto"/>
        <w:jc w:val="both"/>
        <w:rPr>
          <w:rFonts w:cs="Arial"/>
          <w:snapToGrid w:val="0"/>
          <w:lang w:eastAsia="es-ES"/>
        </w:rPr>
      </w:pPr>
      <w:r w:rsidRPr="00F67943">
        <w:rPr>
          <w:rFonts w:cs="Arial"/>
          <w:snapToGrid w:val="0"/>
          <w:lang w:eastAsia="es-ES"/>
        </w:rPr>
        <w:t>Forma de constitució:</w:t>
      </w:r>
    </w:p>
    <w:p w14:paraId="35201E70" w14:textId="77777777" w:rsidR="00BE3B1A" w:rsidRPr="00F67943" w:rsidRDefault="00BE3B1A" w:rsidP="007E7EFB">
      <w:pPr>
        <w:spacing w:after="0" w:line="240" w:lineRule="auto"/>
        <w:jc w:val="both"/>
        <w:rPr>
          <w:rFonts w:cs="Arial"/>
          <w:snapToGrid w:val="0"/>
          <w:lang w:eastAsia="es-ES"/>
        </w:rPr>
      </w:pPr>
    </w:p>
    <w:p w14:paraId="2C3C6EFA"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Les formes de constitució es recullen en la clàusula 16a. d’aquest plec de clàusules administratives.</w:t>
      </w:r>
    </w:p>
    <w:p w14:paraId="257A40D1" w14:textId="77777777" w:rsidR="007E7EFB" w:rsidRPr="00F67943" w:rsidRDefault="007E7EFB" w:rsidP="007E7EFB">
      <w:pPr>
        <w:spacing w:after="0" w:line="240" w:lineRule="auto"/>
        <w:jc w:val="both"/>
        <w:rPr>
          <w:rFonts w:cs="Arial"/>
          <w:snapToGrid w:val="0"/>
          <w:lang w:eastAsia="es-ES"/>
        </w:rPr>
      </w:pPr>
    </w:p>
    <w:p w14:paraId="5E155D27"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Condicions especials d’execució</w:t>
      </w:r>
    </w:p>
    <w:p w14:paraId="74A38917" w14:textId="77777777" w:rsidR="007E7EFB" w:rsidRPr="00F67943" w:rsidRDefault="007E7EFB" w:rsidP="007E7EFB">
      <w:pPr>
        <w:spacing w:after="0" w:line="240" w:lineRule="auto"/>
        <w:jc w:val="both"/>
        <w:rPr>
          <w:rFonts w:cs="Arial"/>
          <w:snapToGrid w:val="0"/>
          <w:lang w:eastAsia="es-ES"/>
        </w:rPr>
      </w:pPr>
    </w:p>
    <w:p w14:paraId="40CF3516" w14:textId="77777777" w:rsidR="007E7EFB" w:rsidRPr="00F67943" w:rsidRDefault="007E7EFB" w:rsidP="007E7EFB">
      <w:pPr>
        <w:spacing w:after="0" w:line="240" w:lineRule="auto"/>
        <w:jc w:val="both"/>
        <w:rPr>
          <w:rFonts w:cs="Arial"/>
          <w:lang w:eastAsia="es-ES"/>
        </w:rPr>
      </w:pPr>
      <w:r w:rsidRPr="00F67943">
        <w:rPr>
          <w:rFonts w:cs="Arial"/>
          <w:lang w:eastAsia="es-ES"/>
        </w:rPr>
        <w:t>En aplicació de l’establert a l’article 202.2 de la LCSP les empreses tenen les següents condicions especials d’execució:</w:t>
      </w:r>
    </w:p>
    <w:p w14:paraId="68345F09" w14:textId="77777777" w:rsidR="007E7EFB" w:rsidRPr="00F67943" w:rsidRDefault="007E7EFB" w:rsidP="007E7EFB">
      <w:pPr>
        <w:spacing w:after="0" w:line="240" w:lineRule="auto"/>
        <w:jc w:val="both"/>
        <w:rPr>
          <w:rFonts w:cs="Arial"/>
          <w:lang w:eastAsia="es-ES"/>
        </w:rPr>
      </w:pPr>
    </w:p>
    <w:p w14:paraId="3C2ED880"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Complir les disposicions vigents en matèria d’integració social de persones amb discapacitat, i en matèria fiscal i mediambiental.</w:t>
      </w:r>
    </w:p>
    <w:p w14:paraId="6C34867B" w14:textId="77777777" w:rsidR="007E7EFB" w:rsidRPr="00F67943" w:rsidRDefault="007E7EFB" w:rsidP="007E7EFB">
      <w:pPr>
        <w:pStyle w:val="Pargrafdellista"/>
        <w:ind w:left="360"/>
        <w:jc w:val="both"/>
        <w:rPr>
          <w:rFonts w:ascii="Arial" w:hAnsi="Arial" w:cs="Arial"/>
          <w:sz w:val="22"/>
          <w:szCs w:val="22"/>
        </w:rPr>
      </w:pPr>
    </w:p>
    <w:p w14:paraId="361810AC"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54447737" w14:textId="77777777" w:rsidR="007E7EFB" w:rsidRPr="00F67943" w:rsidRDefault="007E7EFB" w:rsidP="007E7EFB">
      <w:pPr>
        <w:pStyle w:val="Pargrafdellista"/>
        <w:rPr>
          <w:rFonts w:ascii="Arial" w:hAnsi="Arial" w:cs="Arial"/>
          <w:sz w:val="22"/>
          <w:szCs w:val="22"/>
        </w:rPr>
      </w:pPr>
    </w:p>
    <w:p w14:paraId="619E65ED"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Evitar la utilització de llenguatge sexista en cap documentació escrita ni visual relacionada amb el contracte.</w:t>
      </w:r>
    </w:p>
    <w:p w14:paraId="14B912FC" w14:textId="77777777" w:rsidR="007E7EFB" w:rsidRPr="00F67943" w:rsidRDefault="007E7EFB" w:rsidP="007E7EFB">
      <w:pPr>
        <w:pStyle w:val="Pargrafdellista"/>
        <w:rPr>
          <w:rFonts w:ascii="Arial" w:hAnsi="Arial" w:cs="Arial"/>
          <w:sz w:val="22"/>
          <w:szCs w:val="22"/>
        </w:rPr>
      </w:pPr>
    </w:p>
    <w:p w14:paraId="1B1A17E1"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5312CD68" w14:textId="77777777" w:rsidR="007E7EFB" w:rsidRPr="00F67943" w:rsidRDefault="007E7EFB" w:rsidP="007E7EFB">
      <w:pPr>
        <w:pStyle w:val="Pargrafdellista"/>
        <w:rPr>
          <w:rFonts w:ascii="Arial" w:hAnsi="Arial" w:cs="Arial"/>
          <w:sz w:val="22"/>
          <w:szCs w:val="22"/>
        </w:rPr>
      </w:pPr>
    </w:p>
    <w:p w14:paraId="135EF13D"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 xml:space="preserve">Aportar mesures per prevenir, controlar i </w:t>
      </w:r>
      <w:proofErr w:type="spellStart"/>
      <w:r w:rsidRPr="00F67943">
        <w:rPr>
          <w:rFonts w:ascii="Arial" w:hAnsi="Arial" w:cs="Arial"/>
          <w:sz w:val="22"/>
          <w:szCs w:val="22"/>
        </w:rPr>
        <w:t>eradicar</w:t>
      </w:r>
      <w:proofErr w:type="spellEnd"/>
      <w:r w:rsidRPr="00F67943">
        <w:rPr>
          <w:rFonts w:ascii="Arial" w:hAnsi="Arial" w:cs="Arial"/>
          <w:sz w:val="22"/>
          <w:szCs w:val="22"/>
        </w:rPr>
        <w:t xml:space="preserve"> l’assetjament sexual, així com l’assetjament per raó de sexe.</w:t>
      </w:r>
    </w:p>
    <w:p w14:paraId="3C597E90" w14:textId="77777777" w:rsidR="007E7EFB" w:rsidRPr="00F67943" w:rsidRDefault="007E7EFB" w:rsidP="007E7EFB">
      <w:pPr>
        <w:pStyle w:val="Pargrafdellista"/>
        <w:rPr>
          <w:rFonts w:ascii="Arial" w:hAnsi="Arial" w:cs="Arial"/>
          <w:sz w:val="22"/>
          <w:szCs w:val="22"/>
        </w:rPr>
      </w:pPr>
    </w:p>
    <w:p w14:paraId="50592624" w14:textId="3BED6066" w:rsidR="0020008C" w:rsidRPr="00F67943" w:rsidRDefault="00AE38B5" w:rsidP="0020008C">
      <w:pPr>
        <w:pStyle w:val="Pargrafdellista"/>
        <w:numPr>
          <w:ilvl w:val="0"/>
          <w:numId w:val="19"/>
        </w:numPr>
        <w:jc w:val="both"/>
        <w:rPr>
          <w:rFonts w:ascii="Arial" w:hAnsi="Arial" w:cs="Arial"/>
          <w:sz w:val="22"/>
          <w:szCs w:val="22"/>
        </w:rPr>
      </w:pPr>
      <w:r w:rsidRPr="00F67943">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el Reial decret legislatiu 1/2013, de 29 de novembre, pel qual s'aprova el text refós de la Llei general de drets de les persones amb discapacitat i de la seva inclusió social.</w:t>
      </w:r>
    </w:p>
    <w:p w14:paraId="07190607" w14:textId="77777777" w:rsidR="0020008C" w:rsidRPr="00F67943" w:rsidRDefault="0020008C" w:rsidP="0020008C">
      <w:pPr>
        <w:spacing w:after="0" w:line="240" w:lineRule="auto"/>
        <w:jc w:val="both"/>
        <w:rPr>
          <w:rFonts w:cs="Arial"/>
        </w:rPr>
      </w:pPr>
    </w:p>
    <w:p w14:paraId="6608F0F0" w14:textId="77777777" w:rsidR="007E7EFB" w:rsidRPr="00F67943" w:rsidRDefault="007E7EFB" w:rsidP="0020008C">
      <w:pPr>
        <w:pStyle w:val="Pargrafdellista"/>
        <w:numPr>
          <w:ilvl w:val="0"/>
          <w:numId w:val="19"/>
        </w:numPr>
        <w:jc w:val="both"/>
        <w:rPr>
          <w:rFonts w:ascii="Arial" w:hAnsi="Arial" w:cs="Arial"/>
          <w:sz w:val="22"/>
          <w:szCs w:val="22"/>
        </w:rPr>
      </w:pPr>
      <w:r w:rsidRPr="00F67943">
        <w:rPr>
          <w:rFonts w:ascii="Arial" w:hAnsi="Arial" w:cs="Arial"/>
          <w:sz w:val="22"/>
          <w:szCs w:val="22"/>
        </w:rPr>
        <w:t>Establir mesures que afavoreixin la conciliació de la vida personal i/o familiar de les persones treballadores adscrites a l’execució del contracte.</w:t>
      </w:r>
    </w:p>
    <w:p w14:paraId="00102273" w14:textId="77777777" w:rsidR="007E7EFB" w:rsidRPr="00F67943" w:rsidRDefault="007E7EFB" w:rsidP="007E7EFB">
      <w:pPr>
        <w:pStyle w:val="Pargrafdellista"/>
        <w:rPr>
          <w:rFonts w:ascii="Arial" w:hAnsi="Arial" w:cs="Arial"/>
          <w:sz w:val="22"/>
          <w:szCs w:val="22"/>
        </w:rPr>
      </w:pPr>
    </w:p>
    <w:p w14:paraId="0606418A" w14:textId="77777777" w:rsidR="007E7EFB" w:rsidRPr="00F67943" w:rsidRDefault="007E7EFB" w:rsidP="007E7EFB">
      <w:pPr>
        <w:spacing w:after="0" w:line="240" w:lineRule="auto"/>
        <w:jc w:val="both"/>
        <w:rPr>
          <w:rFonts w:cs="Arial"/>
          <w:lang w:eastAsia="es-ES"/>
        </w:rPr>
      </w:pPr>
      <w:r w:rsidRPr="00F67943">
        <w:rPr>
          <w:rFonts w:cs="Arial"/>
          <w:lang w:eastAsia="es-ES"/>
        </w:rPr>
        <w:lastRenderedPageBreak/>
        <w:t xml:space="preserve">L’empresa contractista ha d’adequar la seva activitat als principis ètics i a les regles de conducta següents: </w:t>
      </w:r>
    </w:p>
    <w:p w14:paraId="390D019C" w14:textId="77777777" w:rsidR="007E7EFB" w:rsidRPr="00F67943" w:rsidRDefault="007E7EFB" w:rsidP="007E7EFB">
      <w:pPr>
        <w:spacing w:after="0" w:line="240" w:lineRule="auto"/>
        <w:jc w:val="both"/>
        <w:rPr>
          <w:rFonts w:cs="Arial"/>
          <w:lang w:eastAsia="es-ES"/>
        </w:rPr>
      </w:pPr>
    </w:p>
    <w:p w14:paraId="430380D4" w14:textId="77777777" w:rsidR="007E7EFB" w:rsidRPr="00F67943" w:rsidRDefault="007E7EFB" w:rsidP="007E7EFB">
      <w:pPr>
        <w:numPr>
          <w:ilvl w:val="0"/>
          <w:numId w:val="15"/>
        </w:numPr>
        <w:spacing w:after="0" w:line="240" w:lineRule="auto"/>
        <w:jc w:val="both"/>
        <w:rPr>
          <w:rFonts w:cs="Arial"/>
        </w:rPr>
      </w:pPr>
      <w:r w:rsidRPr="00F67943">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78720D65" w14:textId="77777777" w:rsidR="007E7EFB" w:rsidRPr="00F67943" w:rsidRDefault="007E7EFB" w:rsidP="007E7EFB">
      <w:pPr>
        <w:spacing w:after="0" w:line="240" w:lineRule="auto"/>
        <w:ind w:left="720"/>
        <w:jc w:val="both"/>
        <w:rPr>
          <w:rFonts w:cs="Arial"/>
        </w:rPr>
      </w:pPr>
    </w:p>
    <w:p w14:paraId="4A78C75D" w14:textId="77777777" w:rsidR="007E7EFB" w:rsidRPr="00F67943" w:rsidRDefault="007E7EFB" w:rsidP="007E7EFB">
      <w:pPr>
        <w:numPr>
          <w:ilvl w:val="0"/>
          <w:numId w:val="15"/>
        </w:numPr>
        <w:spacing w:after="0" w:line="240" w:lineRule="auto"/>
        <w:jc w:val="both"/>
        <w:rPr>
          <w:rFonts w:cs="Arial"/>
        </w:rPr>
      </w:pPr>
      <w:r w:rsidRPr="00F67943">
        <w:rPr>
          <w:rFonts w:cs="Arial"/>
        </w:rPr>
        <w:t>Amb caràcter general, els licitadors i contractistes, en l’exercici de la seva activitat, assumeixen les obligacions següents:</w:t>
      </w:r>
    </w:p>
    <w:p w14:paraId="16851560" w14:textId="77777777" w:rsidR="007E7EFB" w:rsidRPr="00F67943" w:rsidRDefault="007E7EFB" w:rsidP="007E7EFB">
      <w:pPr>
        <w:pStyle w:val="Pargrafdellista"/>
        <w:rPr>
          <w:rFonts w:ascii="Arial" w:hAnsi="Arial" w:cs="Arial"/>
          <w:szCs w:val="22"/>
          <w:lang w:eastAsia="ca-ES"/>
        </w:rPr>
      </w:pPr>
    </w:p>
    <w:p w14:paraId="0A91CE82" w14:textId="77777777" w:rsidR="007E7EFB" w:rsidRPr="00F67943" w:rsidRDefault="007E7EFB" w:rsidP="007E7EFB">
      <w:pPr>
        <w:numPr>
          <w:ilvl w:val="0"/>
          <w:numId w:val="16"/>
        </w:numPr>
        <w:spacing w:after="0" w:line="240" w:lineRule="auto"/>
        <w:jc w:val="both"/>
        <w:rPr>
          <w:rFonts w:cs="Arial"/>
        </w:rPr>
      </w:pPr>
      <w:r w:rsidRPr="00F67943">
        <w:rPr>
          <w:rFonts w:cs="Arial"/>
        </w:rPr>
        <w:t>Observar els principis, les normes i els cànons ètics propis de les activitats, els oficis i/o les professions corresponents a les prestacions objecte dels contractes.</w:t>
      </w:r>
    </w:p>
    <w:p w14:paraId="16AC0169" w14:textId="77777777" w:rsidR="007E7EFB" w:rsidRPr="00F67943" w:rsidRDefault="007E7EFB" w:rsidP="007E7EFB">
      <w:pPr>
        <w:numPr>
          <w:ilvl w:val="0"/>
          <w:numId w:val="16"/>
        </w:numPr>
        <w:spacing w:after="0" w:line="240" w:lineRule="auto"/>
        <w:jc w:val="both"/>
        <w:rPr>
          <w:rFonts w:cs="Arial"/>
        </w:rPr>
      </w:pPr>
      <w:r w:rsidRPr="00F67943">
        <w:rPr>
          <w:rFonts w:cs="Arial"/>
        </w:rPr>
        <w:t>No realitzar accions que posin en risc l’interès públic en l’àmbit del contracte o de les prestacions a realitzar.</w:t>
      </w:r>
    </w:p>
    <w:p w14:paraId="5FBEC4C0" w14:textId="77777777" w:rsidR="007E7EFB" w:rsidRPr="00F67943" w:rsidRDefault="007E7EFB" w:rsidP="007E7EFB">
      <w:pPr>
        <w:numPr>
          <w:ilvl w:val="0"/>
          <w:numId w:val="16"/>
        </w:numPr>
        <w:spacing w:after="0" w:line="240" w:lineRule="auto"/>
        <w:jc w:val="both"/>
        <w:rPr>
          <w:rFonts w:cs="Arial"/>
        </w:rPr>
      </w:pPr>
      <w:r w:rsidRPr="00F67943">
        <w:rPr>
          <w:rFonts w:cs="Arial"/>
        </w:rPr>
        <w:t>Denunciar les situacions irregulars que es puguin presentar en els processos de contractació pública o durant l’execució dels contractes.</w:t>
      </w:r>
    </w:p>
    <w:p w14:paraId="348EEF04" w14:textId="77777777" w:rsidR="007E7EFB" w:rsidRPr="00F67943" w:rsidRDefault="007E7EFB" w:rsidP="007E7EFB">
      <w:pPr>
        <w:pStyle w:val="Pargrafdellista"/>
        <w:numPr>
          <w:ilvl w:val="0"/>
          <w:numId w:val="16"/>
        </w:numPr>
        <w:jc w:val="both"/>
        <w:rPr>
          <w:rFonts w:ascii="Arial" w:hAnsi="Arial" w:cs="Arial"/>
          <w:sz w:val="22"/>
          <w:szCs w:val="22"/>
          <w:lang w:eastAsia="ca-ES"/>
        </w:rPr>
      </w:pPr>
      <w:r w:rsidRPr="00F67943">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6A742A31" w14:textId="77777777" w:rsidR="007E7EFB" w:rsidRPr="00F67943" w:rsidRDefault="007E7EFB" w:rsidP="007E7EFB">
      <w:pPr>
        <w:pStyle w:val="Pargrafdellista"/>
        <w:numPr>
          <w:ilvl w:val="0"/>
          <w:numId w:val="16"/>
        </w:numPr>
        <w:jc w:val="both"/>
        <w:rPr>
          <w:rFonts w:ascii="Arial" w:hAnsi="Arial" w:cs="Arial"/>
          <w:sz w:val="22"/>
          <w:szCs w:val="22"/>
          <w:lang w:eastAsia="ca-ES"/>
        </w:rPr>
      </w:pPr>
      <w:r w:rsidRPr="00F67943">
        <w:rPr>
          <w:rFonts w:ascii="Arial" w:hAnsi="Arial" w:cs="Arial"/>
          <w:sz w:val="22"/>
          <w:szCs w:val="22"/>
          <w:lang w:eastAsia="ca-ES"/>
        </w:rPr>
        <w:t xml:space="preserve">Respectar els acords i les normes de confidencialitat. </w:t>
      </w:r>
    </w:p>
    <w:p w14:paraId="05838D6B" w14:textId="77777777" w:rsidR="007E7EFB" w:rsidRPr="00F67943" w:rsidRDefault="007E7EFB" w:rsidP="007E7EFB">
      <w:pPr>
        <w:pStyle w:val="Pargrafdellista"/>
        <w:numPr>
          <w:ilvl w:val="0"/>
          <w:numId w:val="16"/>
        </w:numPr>
        <w:jc w:val="both"/>
        <w:rPr>
          <w:rFonts w:ascii="Arial" w:hAnsi="Arial" w:cs="Arial"/>
          <w:sz w:val="22"/>
          <w:szCs w:val="22"/>
          <w:lang w:eastAsia="ca-ES"/>
        </w:rPr>
      </w:pPr>
      <w:r w:rsidRPr="00F67943">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2D4FFC4" w14:textId="77777777" w:rsidR="007E7EFB" w:rsidRPr="00F67943" w:rsidRDefault="007E7EFB" w:rsidP="007E7EFB">
      <w:pPr>
        <w:spacing w:after="0" w:line="240" w:lineRule="auto"/>
        <w:jc w:val="both"/>
        <w:rPr>
          <w:rFonts w:cs="Arial"/>
        </w:rPr>
      </w:pPr>
    </w:p>
    <w:p w14:paraId="6064B707" w14:textId="77777777" w:rsidR="007E7EFB" w:rsidRPr="00F67943" w:rsidRDefault="007E7EFB" w:rsidP="007E7EFB">
      <w:pPr>
        <w:numPr>
          <w:ilvl w:val="0"/>
          <w:numId w:val="15"/>
        </w:numPr>
        <w:spacing w:after="0" w:line="240" w:lineRule="auto"/>
        <w:jc w:val="both"/>
        <w:rPr>
          <w:rFonts w:cs="Arial"/>
        </w:rPr>
      </w:pPr>
      <w:r w:rsidRPr="00F67943">
        <w:rPr>
          <w:rFonts w:cs="Arial"/>
        </w:rPr>
        <w:t>En particular els licitadors i els contractistes assumeixen les obligacions següents:</w:t>
      </w:r>
    </w:p>
    <w:p w14:paraId="12CE638F" w14:textId="77777777" w:rsidR="007E7EFB" w:rsidRPr="00F67943" w:rsidRDefault="007E7EFB" w:rsidP="007E7EFB">
      <w:pPr>
        <w:spacing w:after="0" w:line="240" w:lineRule="auto"/>
        <w:ind w:left="720"/>
        <w:jc w:val="both"/>
        <w:rPr>
          <w:rFonts w:cs="Arial"/>
        </w:rPr>
      </w:pPr>
    </w:p>
    <w:p w14:paraId="12CE1A87" w14:textId="77777777" w:rsidR="007E7EFB" w:rsidRPr="00F67943" w:rsidRDefault="007E7EFB" w:rsidP="007E7EFB">
      <w:pPr>
        <w:numPr>
          <w:ilvl w:val="0"/>
          <w:numId w:val="17"/>
        </w:numPr>
        <w:spacing w:after="0" w:line="240" w:lineRule="auto"/>
        <w:jc w:val="both"/>
        <w:rPr>
          <w:rFonts w:cs="Arial"/>
        </w:rPr>
      </w:pPr>
      <w:r w:rsidRPr="00F67943">
        <w:rPr>
          <w:rFonts w:cs="Arial"/>
        </w:rPr>
        <w:t>Comunicar immediatament a l’òrgan de contractació les possibles situacions de conflicte d’interessos. Constitueixen en tot cas situacions de conflicte d’interessos les contingudes a l’article 24 de la Directiva 2014/24/UE.</w:t>
      </w:r>
    </w:p>
    <w:p w14:paraId="07DC5BA7" w14:textId="77777777" w:rsidR="007E7EFB" w:rsidRPr="00F67943" w:rsidRDefault="007E7EFB" w:rsidP="007E7EFB">
      <w:pPr>
        <w:numPr>
          <w:ilvl w:val="0"/>
          <w:numId w:val="17"/>
        </w:numPr>
        <w:spacing w:after="0" w:line="240" w:lineRule="auto"/>
        <w:jc w:val="both"/>
        <w:rPr>
          <w:rFonts w:cs="Arial"/>
        </w:rPr>
      </w:pPr>
      <w:r w:rsidRPr="00F67943">
        <w:rPr>
          <w:rFonts w:cs="Arial"/>
        </w:rPr>
        <w:t>No sol·licitar, directament o indirectament, que un càrrec o empleat públic influeixi en l’adjudicació del contracte.</w:t>
      </w:r>
    </w:p>
    <w:p w14:paraId="2BB4C865" w14:textId="77777777" w:rsidR="007E7EFB" w:rsidRPr="00F67943" w:rsidRDefault="007E7EFB" w:rsidP="007E7EFB">
      <w:pPr>
        <w:numPr>
          <w:ilvl w:val="0"/>
          <w:numId w:val="17"/>
        </w:numPr>
        <w:spacing w:after="0" w:line="240" w:lineRule="auto"/>
        <w:jc w:val="both"/>
        <w:rPr>
          <w:rFonts w:cs="Arial"/>
        </w:rPr>
      </w:pPr>
      <w:r w:rsidRPr="00F67943">
        <w:rPr>
          <w:rFonts w:cs="Arial"/>
        </w:rPr>
        <w:t>No oferir ni facilitar a càrrecs o empleats públics avantatges per a ells mateixos o per a terceres persones amb la voluntat d’incidir en un procediment contractual.</w:t>
      </w:r>
    </w:p>
    <w:p w14:paraId="5178A368" w14:textId="77777777" w:rsidR="007E7EFB" w:rsidRPr="00F67943" w:rsidRDefault="007E7EFB" w:rsidP="007E7EFB">
      <w:pPr>
        <w:numPr>
          <w:ilvl w:val="0"/>
          <w:numId w:val="17"/>
        </w:numPr>
        <w:spacing w:after="0" w:line="240" w:lineRule="auto"/>
        <w:jc w:val="both"/>
        <w:rPr>
          <w:rFonts w:cs="Arial"/>
        </w:rPr>
      </w:pPr>
      <w:r w:rsidRPr="00F67943">
        <w:rPr>
          <w:rFonts w:cs="Arial"/>
        </w:rPr>
        <w:t>No utilitzar informació confidencial, coneguda mitjançant el contracte i/o durant la licitació, per obtenir, directament o indirectament, un avantatge o benefici.</w:t>
      </w:r>
    </w:p>
    <w:p w14:paraId="1C21A905" w14:textId="77777777" w:rsidR="007E7EFB" w:rsidRPr="00F67943" w:rsidRDefault="007E7EFB" w:rsidP="007E7EFB">
      <w:pPr>
        <w:numPr>
          <w:ilvl w:val="0"/>
          <w:numId w:val="17"/>
        </w:numPr>
        <w:spacing w:after="0" w:line="240" w:lineRule="auto"/>
        <w:jc w:val="both"/>
        <w:rPr>
          <w:rFonts w:cs="Arial"/>
        </w:rPr>
      </w:pPr>
      <w:r w:rsidRPr="00F67943">
        <w:rPr>
          <w:rFonts w:cs="Arial"/>
        </w:rPr>
        <w:t>Denunciar els actes dels quals tingui coneixement i que puguin comportar una infracció de les obligacions contingudes en aquesta clàusula.</w:t>
      </w:r>
    </w:p>
    <w:p w14:paraId="525DEF4B" w14:textId="77777777" w:rsidR="007E7EFB" w:rsidRPr="00F67943" w:rsidRDefault="007E7EFB" w:rsidP="007E7EFB">
      <w:pPr>
        <w:spacing w:after="0" w:line="240" w:lineRule="auto"/>
        <w:jc w:val="both"/>
        <w:rPr>
          <w:rFonts w:cs="Arial"/>
        </w:rPr>
      </w:pPr>
    </w:p>
    <w:p w14:paraId="78B1FF36" w14:textId="77777777" w:rsidR="007E7EFB" w:rsidRPr="00F67943" w:rsidRDefault="007E7EFB" w:rsidP="007E7EFB">
      <w:pPr>
        <w:spacing w:after="0" w:line="240" w:lineRule="auto"/>
        <w:jc w:val="both"/>
        <w:rPr>
          <w:rFonts w:cs="Arial"/>
        </w:rPr>
      </w:pPr>
      <w:r w:rsidRPr="00F67943">
        <w:rPr>
          <w:rFonts w:cs="Arial"/>
        </w:rPr>
        <w:lastRenderedPageBreak/>
        <w:t>Finalment les empreses, en base a l’objecte del contracte i a banda de les obligacions que es puguin establir en el plec de prescripcions tècniques, tenen les següents obligacions:</w:t>
      </w:r>
    </w:p>
    <w:p w14:paraId="01523B52" w14:textId="77777777" w:rsidR="004B364E" w:rsidRPr="00F67943" w:rsidRDefault="004B364E" w:rsidP="007E7EFB">
      <w:pPr>
        <w:spacing w:after="0" w:line="240" w:lineRule="auto"/>
        <w:jc w:val="both"/>
        <w:rPr>
          <w:rFonts w:cs="Arial"/>
        </w:rPr>
      </w:pPr>
    </w:p>
    <w:p w14:paraId="4ABA5736" w14:textId="77777777" w:rsidR="007E7EFB" w:rsidRPr="00F67943" w:rsidRDefault="007E7EFB" w:rsidP="007E7EFB">
      <w:pPr>
        <w:pStyle w:val="Pargrafdellista"/>
        <w:numPr>
          <w:ilvl w:val="0"/>
          <w:numId w:val="24"/>
        </w:numPr>
        <w:ind w:left="360"/>
        <w:jc w:val="both"/>
        <w:rPr>
          <w:rFonts w:ascii="Arial" w:hAnsi="Arial" w:cs="Arial"/>
          <w:sz w:val="22"/>
          <w:szCs w:val="22"/>
          <w:u w:val="single"/>
        </w:rPr>
      </w:pPr>
      <w:r w:rsidRPr="00F67943">
        <w:rPr>
          <w:rFonts w:ascii="Arial" w:hAnsi="Arial" w:cs="Arial"/>
          <w:sz w:val="22"/>
          <w:szCs w:val="22"/>
          <w:u w:val="single"/>
        </w:rPr>
        <w:t>Obligacions relatives a la llengua:</w:t>
      </w:r>
    </w:p>
    <w:p w14:paraId="7814FD07" w14:textId="77777777" w:rsidR="00A62022" w:rsidRPr="00F67943" w:rsidRDefault="00A62022" w:rsidP="00A62022">
      <w:pPr>
        <w:pStyle w:val="Textindependent"/>
        <w:spacing w:before="240"/>
        <w:ind w:left="360" w:right="-1"/>
        <w:rPr>
          <w:rFonts w:cs="Arial"/>
          <w:sz w:val="22"/>
          <w:szCs w:val="22"/>
        </w:rPr>
      </w:pP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ha </w:t>
      </w:r>
      <w:proofErr w:type="spellStart"/>
      <w:r w:rsidRPr="00F67943">
        <w:rPr>
          <w:rFonts w:cs="Arial"/>
          <w:sz w:val="22"/>
          <w:szCs w:val="22"/>
        </w:rPr>
        <w:t>d’emprar</w:t>
      </w:r>
      <w:proofErr w:type="spellEnd"/>
      <w:r w:rsidRPr="00F67943">
        <w:rPr>
          <w:rFonts w:cs="Arial"/>
          <w:sz w:val="22"/>
          <w:szCs w:val="22"/>
        </w:rPr>
        <w:t xml:space="preserve"> </w:t>
      </w:r>
      <w:proofErr w:type="spellStart"/>
      <w:r w:rsidRPr="00F67943">
        <w:rPr>
          <w:rFonts w:cs="Arial"/>
          <w:sz w:val="22"/>
          <w:szCs w:val="22"/>
        </w:rPr>
        <w:t>normalment</w:t>
      </w:r>
      <w:proofErr w:type="spellEnd"/>
      <w:r w:rsidRPr="00F67943">
        <w:rPr>
          <w:rFonts w:cs="Arial"/>
          <w:sz w:val="22"/>
          <w:szCs w:val="22"/>
        </w:rPr>
        <w:t xml:space="preserve"> el </w:t>
      </w:r>
      <w:proofErr w:type="spellStart"/>
      <w:r w:rsidRPr="00F67943">
        <w:rPr>
          <w:rFonts w:cs="Arial"/>
          <w:sz w:val="22"/>
          <w:szCs w:val="22"/>
        </w:rPr>
        <w:t>català</w:t>
      </w:r>
      <w:proofErr w:type="spellEnd"/>
      <w:r w:rsidRPr="00F67943">
        <w:rPr>
          <w:rFonts w:cs="Arial"/>
          <w:sz w:val="22"/>
          <w:szCs w:val="22"/>
        </w:rPr>
        <w:t xml:space="preserve"> en les </w:t>
      </w:r>
      <w:proofErr w:type="spellStart"/>
      <w:r w:rsidRPr="00F67943">
        <w:rPr>
          <w:rFonts w:cs="Arial"/>
          <w:sz w:val="22"/>
          <w:szCs w:val="22"/>
        </w:rPr>
        <w:t>relacions</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l’Administració</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Generalitat</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Catalunya</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r w:rsidRPr="00F67943">
        <w:rPr>
          <w:rFonts w:cs="Arial"/>
          <w:sz w:val="22"/>
          <w:szCs w:val="22"/>
        </w:rPr>
        <w:t>a</w:t>
      </w:r>
      <w:r w:rsidRPr="00F67943">
        <w:rPr>
          <w:rFonts w:cs="Arial"/>
          <w:spacing w:val="-3"/>
          <w:sz w:val="22"/>
          <w:szCs w:val="22"/>
        </w:rPr>
        <w:t xml:space="preserve"> </w:t>
      </w:r>
      <w:r w:rsidRPr="00F67943">
        <w:rPr>
          <w:rFonts w:cs="Arial"/>
          <w:sz w:val="22"/>
          <w:szCs w:val="22"/>
        </w:rPr>
        <w:t>tal</w:t>
      </w:r>
      <w:r w:rsidRPr="00F67943">
        <w:rPr>
          <w:rFonts w:cs="Arial"/>
          <w:spacing w:val="-2"/>
          <w:sz w:val="22"/>
          <w:szCs w:val="22"/>
        </w:rPr>
        <w:t xml:space="preserve"> </w:t>
      </w:r>
      <w:proofErr w:type="spellStart"/>
      <w:r w:rsidRPr="00F67943">
        <w:rPr>
          <w:rFonts w:cs="Arial"/>
          <w:sz w:val="22"/>
          <w:szCs w:val="22"/>
        </w:rPr>
        <w:t>efecte</w:t>
      </w:r>
      <w:proofErr w:type="spellEnd"/>
      <w:r w:rsidRPr="00F67943">
        <w:rPr>
          <w:rFonts w:cs="Arial"/>
          <w:spacing w:val="-3"/>
          <w:sz w:val="22"/>
          <w:szCs w:val="22"/>
        </w:rPr>
        <w:t xml:space="preserve"> </w:t>
      </w:r>
      <w:r w:rsidRPr="00F67943">
        <w:rPr>
          <w:rFonts w:cs="Arial"/>
          <w:sz w:val="22"/>
          <w:szCs w:val="22"/>
        </w:rPr>
        <w:t>ha</w:t>
      </w:r>
      <w:r w:rsidRPr="00F67943">
        <w:rPr>
          <w:rFonts w:cs="Arial"/>
          <w:spacing w:val="-2"/>
          <w:sz w:val="22"/>
          <w:szCs w:val="22"/>
        </w:rPr>
        <w:t xml:space="preserve"> </w:t>
      </w:r>
      <w:r w:rsidRPr="00F67943">
        <w:rPr>
          <w:rFonts w:cs="Arial"/>
          <w:sz w:val="22"/>
          <w:szCs w:val="22"/>
        </w:rPr>
        <w:t>de</w:t>
      </w:r>
      <w:r w:rsidRPr="00F67943">
        <w:rPr>
          <w:rFonts w:cs="Arial"/>
          <w:spacing w:val="-2"/>
          <w:sz w:val="22"/>
          <w:szCs w:val="22"/>
        </w:rPr>
        <w:t xml:space="preserve"> </w:t>
      </w:r>
      <w:proofErr w:type="spellStart"/>
      <w:r w:rsidRPr="00F67943">
        <w:rPr>
          <w:rFonts w:cs="Arial"/>
          <w:sz w:val="22"/>
          <w:szCs w:val="22"/>
        </w:rPr>
        <w:t>lliurar</w:t>
      </w:r>
      <w:proofErr w:type="spellEnd"/>
      <w:r w:rsidRPr="00F67943">
        <w:rPr>
          <w:rFonts w:cs="Arial"/>
          <w:spacing w:val="-3"/>
          <w:sz w:val="22"/>
          <w:szCs w:val="22"/>
        </w:rPr>
        <w:t xml:space="preserve"> </w:t>
      </w:r>
      <w:proofErr w:type="spellStart"/>
      <w:r w:rsidRPr="00F67943">
        <w:rPr>
          <w:rFonts w:cs="Arial"/>
          <w:sz w:val="22"/>
          <w:szCs w:val="22"/>
        </w:rPr>
        <w:t>tots</w:t>
      </w:r>
      <w:proofErr w:type="spellEnd"/>
      <w:r w:rsidRPr="00F67943">
        <w:rPr>
          <w:rFonts w:cs="Arial"/>
          <w:spacing w:val="-2"/>
          <w:sz w:val="22"/>
          <w:szCs w:val="22"/>
        </w:rPr>
        <w:t xml:space="preserve"> </w:t>
      </w:r>
      <w:proofErr w:type="spellStart"/>
      <w:r w:rsidRPr="00F67943">
        <w:rPr>
          <w:rFonts w:cs="Arial"/>
          <w:sz w:val="22"/>
          <w:szCs w:val="22"/>
        </w:rPr>
        <w:t>els</w:t>
      </w:r>
      <w:proofErr w:type="spellEnd"/>
      <w:r w:rsidRPr="00F67943">
        <w:rPr>
          <w:rFonts w:cs="Arial"/>
          <w:spacing w:val="-3"/>
          <w:sz w:val="22"/>
          <w:szCs w:val="22"/>
        </w:rPr>
        <w:t xml:space="preserve"> </w:t>
      </w:r>
      <w:proofErr w:type="spellStart"/>
      <w:r w:rsidRPr="00F67943">
        <w:rPr>
          <w:rFonts w:cs="Arial"/>
          <w:sz w:val="22"/>
          <w:szCs w:val="22"/>
        </w:rPr>
        <w:t>comunicats</w:t>
      </w:r>
      <w:proofErr w:type="spellEnd"/>
      <w:r w:rsidRPr="00F67943">
        <w:rPr>
          <w:rFonts w:cs="Arial"/>
          <w:spacing w:val="-2"/>
          <w:sz w:val="22"/>
          <w:szCs w:val="22"/>
        </w:rPr>
        <w:t xml:space="preserve"> </w:t>
      </w:r>
      <w:r w:rsidRPr="00F67943">
        <w:rPr>
          <w:rFonts w:cs="Arial"/>
          <w:sz w:val="22"/>
          <w:szCs w:val="22"/>
        </w:rPr>
        <w:t xml:space="preserve">i factures en </w:t>
      </w:r>
      <w:proofErr w:type="spellStart"/>
      <w:r w:rsidRPr="00F67943">
        <w:rPr>
          <w:rFonts w:cs="Arial"/>
          <w:sz w:val="22"/>
          <w:szCs w:val="22"/>
        </w:rPr>
        <w:t>català</w:t>
      </w:r>
      <w:proofErr w:type="spellEnd"/>
      <w:r w:rsidRPr="00F67943">
        <w:rPr>
          <w:rFonts w:cs="Arial"/>
          <w:sz w:val="22"/>
          <w:szCs w:val="22"/>
        </w:rPr>
        <w:t xml:space="preserve"> </w:t>
      </w:r>
      <w:proofErr w:type="spellStart"/>
      <w:r w:rsidRPr="00F67943">
        <w:rPr>
          <w:rFonts w:cs="Arial"/>
          <w:sz w:val="22"/>
          <w:szCs w:val="22"/>
        </w:rPr>
        <w:t>resultants</w:t>
      </w:r>
      <w:proofErr w:type="spellEnd"/>
      <w:r w:rsidRPr="00F67943">
        <w:rPr>
          <w:rFonts w:cs="Arial"/>
          <w:sz w:val="22"/>
          <w:szCs w:val="22"/>
        </w:rPr>
        <w:t xml:space="preserve"> de la </w:t>
      </w:r>
      <w:proofErr w:type="spellStart"/>
      <w:r w:rsidRPr="00F67943">
        <w:rPr>
          <w:rFonts w:cs="Arial"/>
          <w:sz w:val="22"/>
          <w:szCs w:val="22"/>
        </w:rPr>
        <w:t>prestació</w:t>
      </w:r>
      <w:proofErr w:type="spellEnd"/>
      <w:r w:rsidRPr="00F67943">
        <w:rPr>
          <w:rFonts w:cs="Arial"/>
          <w:sz w:val="22"/>
          <w:szCs w:val="22"/>
        </w:rPr>
        <w:t xml:space="preserve"> de </w:t>
      </w:r>
      <w:proofErr w:type="spellStart"/>
      <w:r w:rsidRPr="00F67943">
        <w:rPr>
          <w:rFonts w:cs="Arial"/>
          <w:sz w:val="22"/>
          <w:szCs w:val="22"/>
        </w:rPr>
        <w:t>l’objecte</w:t>
      </w:r>
      <w:proofErr w:type="spellEnd"/>
      <w:r w:rsidRPr="00F67943">
        <w:rPr>
          <w:rFonts w:cs="Arial"/>
          <w:sz w:val="22"/>
          <w:szCs w:val="22"/>
        </w:rPr>
        <w:t xml:space="preserve"> del contracte.</w:t>
      </w:r>
    </w:p>
    <w:p w14:paraId="359F6C9B" w14:textId="04EFA18B" w:rsidR="00A62022" w:rsidRPr="00F67943" w:rsidRDefault="00A62022" w:rsidP="00A62022">
      <w:pPr>
        <w:pStyle w:val="Textindependent"/>
        <w:spacing w:before="240"/>
        <w:ind w:left="360" w:right="-1"/>
        <w:rPr>
          <w:rFonts w:cs="Arial"/>
          <w:sz w:val="22"/>
          <w:szCs w:val="22"/>
        </w:rPr>
      </w:pPr>
      <w:r w:rsidRPr="00F67943">
        <w:rPr>
          <w:rFonts w:cs="Arial"/>
          <w:sz w:val="22"/>
          <w:szCs w:val="22"/>
        </w:rPr>
        <w:t>En</w:t>
      </w:r>
      <w:r w:rsidRPr="00F67943">
        <w:rPr>
          <w:rFonts w:cs="Arial"/>
          <w:spacing w:val="-3"/>
          <w:sz w:val="22"/>
          <w:szCs w:val="22"/>
        </w:rPr>
        <w:t xml:space="preserve"> </w:t>
      </w:r>
      <w:proofErr w:type="spellStart"/>
      <w:r w:rsidRPr="00F67943">
        <w:rPr>
          <w:rFonts w:cs="Arial"/>
          <w:sz w:val="22"/>
          <w:szCs w:val="22"/>
        </w:rPr>
        <w:t>relació</w:t>
      </w:r>
      <w:proofErr w:type="spellEnd"/>
      <w:r w:rsidRPr="00F67943">
        <w:rPr>
          <w:rFonts w:cs="Arial"/>
          <w:spacing w:val="-3"/>
          <w:sz w:val="22"/>
          <w:szCs w:val="22"/>
        </w:rPr>
        <w:t xml:space="preserve"> </w:t>
      </w:r>
      <w:r w:rsidRPr="00F67943">
        <w:rPr>
          <w:rFonts w:cs="Arial"/>
          <w:sz w:val="22"/>
          <w:szCs w:val="22"/>
        </w:rPr>
        <w:t>a</w:t>
      </w:r>
      <w:r w:rsidRPr="00F67943">
        <w:rPr>
          <w:rFonts w:cs="Arial"/>
          <w:spacing w:val="-3"/>
          <w:sz w:val="22"/>
          <w:szCs w:val="22"/>
        </w:rPr>
        <w:t xml:space="preserve"> </w:t>
      </w:r>
      <w:proofErr w:type="spellStart"/>
      <w:r w:rsidRPr="00F67943">
        <w:rPr>
          <w:rFonts w:cs="Arial"/>
          <w:sz w:val="22"/>
          <w:szCs w:val="22"/>
        </w:rPr>
        <w:t>l’elaboració</w:t>
      </w:r>
      <w:proofErr w:type="spellEnd"/>
      <w:r w:rsidRPr="00F67943">
        <w:rPr>
          <w:rFonts w:cs="Arial"/>
          <w:spacing w:val="-1"/>
          <w:sz w:val="22"/>
          <w:szCs w:val="22"/>
        </w:rPr>
        <w:t xml:space="preserve"> </w:t>
      </w:r>
      <w:proofErr w:type="spellStart"/>
      <w:r w:rsidRPr="00F67943">
        <w:rPr>
          <w:rFonts w:cs="Arial"/>
          <w:sz w:val="22"/>
          <w:szCs w:val="22"/>
        </w:rPr>
        <w:t>dels</w:t>
      </w:r>
      <w:proofErr w:type="spellEnd"/>
      <w:r w:rsidRPr="00F67943">
        <w:rPr>
          <w:rFonts w:cs="Arial"/>
          <w:spacing w:val="-2"/>
          <w:sz w:val="22"/>
          <w:szCs w:val="22"/>
        </w:rPr>
        <w:t xml:space="preserve"> </w:t>
      </w:r>
      <w:proofErr w:type="spellStart"/>
      <w:r w:rsidRPr="00F67943">
        <w:rPr>
          <w:rFonts w:cs="Arial"/>
          <w:sz w:val="22"/>
          <w:szCs w:val="22"/>
        </w:rPr>
        <w:t>lliurables</w:t>
      </w:r>
      <w:proofErr w:type="spellEnd"/>
      <w:r w:rsidRPr="00F67943">
        <w:rPr>
          <w:rFonts w:cs="Arial"/>
          <w:spacing w:val="-2"/>
          <w:sz w:val="22"/>
          <w:szCs w:val="22"/>
        </w:rPr>
        <w:t xml:space="preserve"> </w:t>
      </w:r>
      <w:r w:rsidRPr="00F67943">
        <w:rPr>
          <w:rFonts w:cs="Arial"/>
          <w:sz w:val="22"/>
          <w:szCs w:val="22"/>
        </w:rPr>
        <w:t>previstos</w:t>
      </w:r>
      <w:r w:rsidRPr="00F67943">
        <w:rPr>
          <w:rFonts w:cs="Arial"/>
          <w:spacing w:val="-3"/>
          <w:sz w:val="22"/>
          <w:szCs w:val="22"/>
        </w:rPr>
        <w:t xml:space="preserve"> </w:t>
      </w:r>
      <w:r w:rsidRPr="00F67943">
        <w:rPr>
          <w:rFonts w:cs="Arial"/>
          <w:sz w:val="22"/>
          <w:szCs w:val="22"/>
        </w:rPr>
        <w:t>en</w:t>
      </w:r>
      <w:r w:rsidRPr="00F67943">
        <w:rPr>
          <w:rFonts w:cs="Arial"/>
          <w:spacing w:val="-3"/>
          <w:sz w:val="22"/>
          <w:szCs w:val="22"/>
        </w:rPr>
        <w:t xml:space="preserve"> </w:t>
      </w:r>
      <w:r w:rsidRPr="00F67943">
        <w:rPr>
          <w:rFonts w:cs="Arial"/>
          <w:sz w:val="22"/>
          <w:szCs w:val="22"/>
        </w:rPr>
        <w:t>les</w:t>
      </w:r>
      <w:r w:rsidRPr="00F67943">
        <w:rPr>
          <w:rFonts w:cs="Arial"/>
          <w:spacing w:val="-2"/>
          <w:sz w:val="22"/>
          <w:szCs w:val="22"/>
        </w:rPr>
        <w:t xml:space="preserve"> </w:t>
      </w:r>
      <w:proofErr w:type="spellStart"/>
      <w:r w:rsidRPr="00F67943">
        <w:rPr>
          <w:rFonts w:cs="Arial"/>
          <w:sz w:val="22"/>
          <w:szCs w:val="22"/>
        </w:rPr>
        <w:t>diferents</w:t>
      </w:r>
      <w:proofErr w:type="spellEnd"/>
      <w:r w:rsidRPr="00F67943">
        <w:rPr>
          <w:rFonts w:cs="Arial"/>
          <w:spacing w:val="-2"/>
          <w:sz w:val="22"/>
          <w:szCs w:val="22"/>
        </w:rPr>
        <w:t xml:space="preserve"> </w:t>
      </w:r>
      <w:r w:rsidRPr="00F67943">
        <w:rPr>
          <w:rFonts w:cs="Arial"/>
          <w:sz w:val="22"/>
          <w:szCs w:val="22"/>
        </w:rPr>
        <w:t>fases</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r w:rsidRPr="00F67943">
        <w:rPr>
          <w:rFonts w:cs="Arial"/>
          <w:sz w:val="22"/>
          <w:szCs w:val="22"/>
        </w:rPr>
        <w:t>tasques,</w:t>
      </w:r>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r w:rsidRPr="00F67943">
        <w:rPr>
          <w:rFonts w:cs="Arial"/>
          <w:sz w:val="22"/>
          <w:szCs w:val="22"/>
        </w:rPr>
        <w:t>fi</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efectes</w:t>
      </w:r>
      <w:proofErr w:type="spellEnd"/>
      <w:r w:rsidRPr="00F67943">
        <w:rPr>
          <w:rFonts w:cs="Arial"/>
          <w:sz w:val="22"/>
          <w:szCs w:val="22"/>
        </w:rPr>
        <w:t xml:space="preserve"> </w:t>
      </w:r>
      <w:proofErr w:type="spellStart"/>
      <w:r w:rsidRPr="00F67943">
        <w:rPr>
          <w:rFonts w:cs="Arial"/>
          <w:sz w:val="22"/>
          <w:szCs w:val="22"/>
        </w:rPr>
        <w:t>d’assegurar</w:t>
      </w:r>
      <w:proofErr w:type="spellEnd"/>
      <w:r w:rsidRPr="00F67943">
        <w:rPr>
          <w:rFonts w:cs="Arial"/>
          <w:sz w:val="22"/>
          <w:szCs w:val="22"/>
        </w:rPr>
        <w:t xml:space="preserve"> un correcte </w:t>
      </w:r>
      <w:proofErr w:type="spellStart"/>
      <w:r w:rsidRPr="00F67943">
        <w:rPr>
          <w:rFonts w:cs="Arial"/>
          <w:sz w:val="22"/>
          <w:szCs w:val="22"/>
        </w:rPr>
        <w:t>ús</w:t>
      </w:r>
      <w:proofErr w:type="spellEnd"/>
      <w:r w:rsidRPr="00F67943">
        <w:rPr>
          <w:rFonts w:cs="Arial"/>
          <w:sz w:val="22"/>
          <w:szCs w:val="22"/>
        </w:rPr>
        <w:t xml:space="preserve"> de la normativa lingüística del </w:t>
      </w:r>
      <w:proofErr w:type="spellStart"/>
      <w:r w:rsidRPr="00F67943">
        <w:rPr>
          <w:rFonts w:cs="Arial"/>
          <w:sz w:val="22"/>
          <w:szCs w:val="22"/>
        </w:rPr>
        <w:t>català</w:t>
      </w:r>
      <w:proofErr w:type="spellEnd"/>
      <w:r w:rsidRPr="00F67943">
        <w:rPr>
          <w:rFonts w:cs="Arial"/>
          <w:sz w:val="22"/>
          <w:szCs w:val="22"/>
        </w:rPr>
        <w:t xml:space="preserve"> i la </w:t>
      </w:r>
      <w:proofErr w:type="spellStart"/>
      <w:r w:rsidRPr="00F67943">
        <w:rPr>
          <w:rFonts w:cs="Arial"/>
          <w:sz w:val="22"/>
          <w:szCs w:val="22"/>
        </w:rPr>
        <w:t>qualitat</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documents</w:t>
      </w:r>
      <w:proofErr w:type="spellEnd"/>
      <w:r w:rsidRPr="00F67943">
        <w:rPr>
          <w:rFonts w:cs="Arial"/>
          <w:sz w:val="22"/>
          <w:szCs w:val="22"/>
        </w:rPr>
        <w:t xml:space="preserve"> </w:t>
      </w:r>
      <w:proofErr w:type="spellStart"/>
      <w:r w:rsidRPr="00F67943">
        <w:rPr>
          <w:rFonts w:cs="Arial"/>
          <w:sz w:val="22"/>
          <w:szCs w:val="22"/>
        </w:rPr>
        <w:t>lliurats</w:t>
      </w:r>
      <w:proofErr w:type="spellEnd"/>
      <w:r w:rsidRPr="00F67943">
        <w:rPr>
          <w:rFonts w:cs="Arial"/>
          <w:sz w:val="22"/>
          <w:szCs w:val="22"/>
        </w:rPr>
        <w:t xml:space="preserve">,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w:t>
      </w:r>
      <w:proofErr w:type="spellStart"/>
      <w:r w:rsidRPr="00F67943">
        <w:rPr>
          <w:rFonts w:cs="Arial"/>
          <w:sz w:val="22"/>
          <w:szCs w:val="22"/>
        </w:rPr>
        <w:t>restarà</w:t>
      </w:r>
      <w:proofErr w:type="spellEnd"/>
      <w:r w:rsidRPr="00F67943">
        <w:rPr>
          <w:rFonts w:cs="Arial"/>
          <w:sz w:val="22"/>
          <w:szCs w:val="22"/>
        </w:rPr>
        <w:t xml:space="preserve"> obligada a:</w:t>
      </w:r>
    </w:p>
    <w:p w14:paraId="40164CA0" w14:textId="77777777" w:rsidR="00A62022" w:rsidRPr="00F67943"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F67943">
        <w:rPr>
          <w:rFonts w:ascii="Arial" w:hAnsi="Arial" w:cs="Arial"/>
          <w:sz w:val="22"/>
          <w:szCs w:val="22"/>
        </w:rPr>
        <w:t>Seguir la normativa lingüística de l’Institut d’Estudis Catalans i aplicar els criteris lingüístics</w:t>
      </w:r>
      <w:r w:rsidRPr="00F67943">
        <w:rPr>
          <w:rFonts w:ascii="Arial" w:hAnsi="Arial" w:cs="Arial"/>
          <w:spacing w:val="-3"/>
          <w:sz w:val="22"/>
          <w:szCs w:val="22"/>
        </w:rPr>
        <w:t xml:space="preserve"> </w:t>
      </w:r>
      <w:r w:rsidRPr="00F67943">
        <w:rPr>
          <w:rFonts w:ascii="Arial" w:hAnsi="Arial" w:cs="Arial"/>
          <w:sz w:val="22"/>
          <w:szCs w:val="22"/>
        </w:rPr>
        <w:t>difosos</w:t>
      </w:r>
      <w:r w:rsidRPr="00F67943">
        <w:rPr>
          <w:rFonts w:ascii="Arial" w:hAnsi="Arial" w:cs="Arial"/>
          <w:spacing w:val="-3"/>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Direcció</w:t>
      </w:r>
      <w:r w:rsidRPr="00F67943">
        <w:rPr>
          <w:rFonts w:ascii="Arial" w:hAnsi="Arial" w:cs="Arial"/>
          <w:spacing w:val="-3"/>
          <w:sz w:val="22"/>
          <w:szCs w:val="22"/>
        </w:rPr>
        <w:t xml:space="preserve"> </w:t>
      </w:r>
      <w:r w:rsidRPr="00F67943">
        <w:rPr>
          <w:rFonts w:ascii="Arial" w:hAnsi="Arial" w:cs="Arial"/>
          <w:sz w:val="22"/>
          <w:szCs w:val="22"/>
        </w:rPr>
        <w:t>General</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Política</w:t>
      </w:r>
      <w:r w:rsidRPr="00F67943">
        <w:rPr>
          <w:rFonts w:ascii="Arial" w:hAnsi="Arial" w:cs="Arial"/>
          <w:spacing w:val="-3"/>
          <w:sz w:val="22"/>
          <w:szCs w:val="22"/>
        </w:rPr>
        <w:t xml:space="preserve"> </w:t>
      </w:r>
      <w:r w:rsidRPr="00F67943">
        <w:rPr>
          <w:rFonts w:ascii="Arial" w:hAnsi="Arial" w:cs="Arial"/>
          <w:sz w:val="22"/>
          <w:szCs w:val="22"/>
        </w:rPr>
        <w:t>Lingüística</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Generalitat</w:t>
      </w:r>
      <w:r w:rsidRPr="00F67943">
        <w:rPr>
          <w:rFonts w:ascii="Arial" w:hAnsi="Arial" w:cs="Arial"/>
          <w:spacing w:val="-4"/>
          <w:sz w:val="22"/>
          <w:szCs w:val="22"/>
        </w:rPr>
        <w:t xml:space="preserve"> </w:t>
      </w:r>
      <w:r w:rsidRPr="00F67943">
        <w:rPr>
          <w:rFonts w:ascii="Arial" w:hAnsi="Arial" w:cs="Arial"/>
          <w:sz w:val="22"/>
          <w:szCs w:val="22"/>
        </w:rPr>
        <w:t>de Catalunya en matèria de política lingüística a la col·lecció “</w:t>
      </w:r>
      <w:hyperlink r:id="rId24">
        <w:r w:rsidRPr="00F67943">
          <w:rPr>
            <w:rFonts w:ascii="Arial" w:hAnsi="Arial" w:cs="Arial"/>
            <w:color w:val="0000FF"/>
            <w:sz w:val="22"/>
            <w:szCs w:val="22"/>
            <w:u w:val="single" w:color="0000FF"/>
          </w:rPr>
          <w:t>Criteris lingüístics</w:t>
        </w:r>
      </w:hyperlink>
      <w:r w:rsidRPr="00F67943">
        <w:rPr>
          <w:rFonts w:ascii="Arial" w:hAnsi="Arial" w:cs="Arial"/>
          <w:sz w:val="22"/>
          <w:szCs w:val="22"/>
        </w:rPr>
        <w:t>”.</w:t>
      </w:r>
    </w:p>
    <w:p w14:paraId="3286798E" w14:textId="77777777" w:rsidR="00A62022" w:rsidRPr="00F67943" w:rsidRDefault="00A62022" w:rsidP="00A62022">
      <w:pPr>
        <w:pStyle w:val="Pargrafdellista"/>
        <w:widowControl w:val="0"/>
        <w:numPr>
          <w:ilvl w:val="0"/>
          <w:numId w:val="58"/>
        </w:numPr>
        <w:tabs>
          <w:tab w:val="left" w:pos="1069"/>
        </w:tabs>
        <w:autoSpaceDE w:val="0"/>
        <w:autoSpaceDN w:val="0"/>
        <w:spacing w:before="239"/>
        <w:ind w:left="1069" w:right="-1"/>
        <w:contextualSpacing w:val="0"/>
        <w:jc w:val="both"/>
        <w:rPr>
          <w:rFonts w:ascii="Arial" w:hAnsi="Arial" w:cs="Arial"/>
          <w:sz w:val="22"/>
          <w:szCs w:val="22"/>
        </w:rPr>
      </w:pPr>
      <w:r w:rsidRPr="00F67943">
        <w:rPr>
          <w:rFonts w:ascii="Arial" w:hAnsi="Arial" w:cs="Arial"/>
          <w:sz w:val="22"/>
          <w:szCs w:val="22"/>
        </w:rPr>
        <w:t>Conèixer</w:t>
      </w:r>
      <w:r w:rsidRPr="00F67943">
        <w:rPr>
          <w:rFonts w:ascii="Arial" w:hAnsi="Arial" w:cs="Arial"/>
          <w:spacing w:val="-4"/>
          <w:sz w:val="22"/>
          <w:szCs w:val="22"/>
        </w:rPr>
        <w:t xml:space="preserve"> </w:t>
      </w:r>
      <w:r w:rsidRPr="00F67943">
        <w:rPr>
          <w:rFonts w:ascii="Arial" w:hAnsi="Arial" w:cs="Arial"/>
          <w:sz w:val="22"/>
          <w:szCs w:val="22"/>
        </w:rPr>
        <w:t>adequadament</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terminologia</w:t>
      </w:r>
      <w:r w:rsidRPr="00F67943">
        <w:rPr>
          <w:rFonts w:ascii="Arial" w:hAnsi="Arial" w:cs="Arial"/>
          <w:spacing w:val="-4"/>
          <w:sz w:val="22"/>
          <w:szCs w:val="22"/>
        </w:rPr>
        <w:t xml:space="preserve"> </w:t>
      </w:r>
      <w:r w:rsidRPr="00F67943">
        <w:rPr>
          <w:rFonts w:ascii="Arial" w:hAnsi="Arial" w:cs="Arial"/>
          <w:sz w:val="22"/>
          <w:szCs w:val="22"/>
        </w:rPr>
        <w:t>específica</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els</w:t>
      </w:r>
      <w:r w:rsidRPr="00F67943">
        <w:rPr>
          <w:rFonts w:ascii="Arial" w:hAnsi="Arial" w:cs="Arial"/>
          <w:spacing w:val="-3"/>
          <w:sz w:val="22"/>
          <w:szCs w:val="22"/>
        </w:rPr>
        <w:t xml:space="preserve"> </w:t>
      </w:r>
      <w:r w:rsidRPr="00F67943">
        <w:rPr>
          <w:rFonts w:ascii="Arial" w:hAnsi="Arial" w:cs="Arial"/>
          <w:sz w:val="22"/>
          <w:szCs w:val="22"/>
        </w:rPr>
        <w:t>usos</w:t>
      </w:r>
      <w:r w:rsidRPr="00F67943">
        <w:rPr>
          <w:rFonts w:ascii="Arial" w:hAnsi="Arial" w:cs="Arial"/>
          <w:spacing w:val="-3"/>
          <w:sz w:val="22"/>
          <w:szCs w:val="22"/>
        </w:rPr>
        <w:t xml:space="preserve"> </w:t>
      </w:r>
      <w:r w:rsidRPr="00F67943">
        <w:rPr>
          <w:rFonts w:ascii="Arial" w:hAnsi="Arial" w:cs="Arial"/>
          <w:sz w:val="22"/>
          <w:szCs w:val="22"/>
        </w:rPr>
        <w:t>lingüístics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matèria</w:t>
      </w:r>
      <w:r w:rsidRPr="00F67943">
        <w:rPr>
          <w:rFonts w:ascii="Arial" w:hAnsi="Arial" w:cs="Arial"/>
          <w:spacing w:val="-4"/>
          <w:sz w:val="22"/>
          <w:szCs w:val="22"/>
        </w:rPr>
        <w:t xml:space="preserve"> </w:t>
      </w:r>
      <w:r w:rsidRPr="00F67943">
        <w:rPr>
          <w:rFonts w:ascii="Arial" w:hAnsi="Arial" w:cs="Arial"/>
          <w:sz w:val="22"/>
          <w:szCs w:val="22"/>
        </w:rPr>
        <w:t>a tractar en relació a l’objecte del contracte.</w:t>
      </w:r>
    </w:p>
    <w:p w14:paraId="6BF217D9" w14:textId="77777777" w:rsidR="00A62022" w:rsidRPr="00F67943"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F67943">
        <w:rPr>
          <w:rFonts w:ascii="Arial" w:hAnsi="Arial" w:cs="Arial"/>
          <w:sz w:val="22"/>
          <w:szCs w:val="22"/>
        </w:rPr>
        <w:t>Estar</w:t>
      </w:r>
      <w:r w:rsidRPr="00F67943">
        <w:rPr>
          <w:rFonts w:ascii="Arial" w:hAnsi="Arial" w:cs="Arial"/>
          <w:spacing w:val="-4"/>
          <w:sz w:val="22"/>
          <w:szCs w:val="22"/>
        </w:rPr>
        <w:t xml:space="preserve"> </w:t>
      </w:r>
      <w:r w:rsidRPr="00F67943">
        <w:rPr>
          <w:rFonts w:ascii="Arial" w:hAnsi="Arial" w:cs="Arial"/>
          <w:sz w:val="22"/>
          <w:szCs w:val="22"/>
        </w:rPr>
        <w:t>al</w:t>
      </w:r>
      <w:r w:rsidRPr="00F67943">
        <w:rPr>
          <w:rFonts w:ascii="Arial" w:hAnsi="Arial" w:cs="Arial"/>
          <w:spacing w:val="-4"/>
          <w:sz w:val="22"/>
          <w:szCs w:val="22"/>
        </w:rPr>
        <w:t xml:space="preserve"> </w:t>
      </w:r>
      <w:r w:rsidRPr="00F67943">
        <w:rPr>
          <w:rFonts w:ascii="Arial" w:hAnsi="Arial" w:cs="Arial"/>
          <w:sz w:val="22"/>
          <w:szCs w:val="22"/>
        </w:rPr>
        <w:t>corrent</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seguir</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normes</w:t>
      </w:r>
      <w:r w:rsidRPr="00F67943">
        <w:rPr>
          <w:rFonts w:ascii="Arial" w:hAnsi="Arial" w:cs="Arial"/>
          <w:spacing w:val="-4"/>
          <w:sz w:val="22"/>
          <w:szCs w:val="22"/>
        </w:rPr>
        <w:t xml:space="preserve"> </w:t>
      </w:r>
      <w:r w:rsidRPr="00F67943">
        <w:rPr>
          <w:rFonts w:ascii="Arial" w:hAnsi="Arial" w:cs="Arial"/>
          <w:sz w:val="22"/>
          <w:szCs w:val="22"/>
        </w:rPr>
        <w:t>relatives</w:t>
      </w:r>
      <w:r w:rsidRPr="00F67943">
        <w:rPr>
          <w:rFonts w:ascii="Arial" w:hAnsi="Arial" w:cs="Arial"/>
          <w:spacing w:val="-4"/>
          <w:sz w:val="22"/>
          <w:szCs w:val="22"/>
        </w:rPr>
        <w:t xml:space="preserve"> </w:t>
      </w:r>
      <w:r w:rsidRPr="00F67943">
        <w:rPr>
          <w:rFonts w:ascii="Arial" w:hAnsi="Arial" w:cs="Arial"/>
          <w:sz w:val="22"/>
          <w:szCs w:val="22"/>
        </w:rPr>
        <w:t xml:space="preserve">al </w:t>
      </w:r>
      <w:hyperlink r:id="rId25">
        <w:r w:rsidRPr="00F67943">
          <w:rPr>
            <w:rFonts w:ascii="Arial" w:hAnsi="Arial" w:cs="Arial"/>
            <w:color w:val="0000FF"/>
            <w:sz w:val="22"/>
            <w:szCs w:val="22"/>
            <w:u w:val="single" w:color="0000FF"/>
          </w:rPr>
          <w:t>Programa</w:t>
        </w:r>
        <w:r w:rsidRPr="00F67943">
          <w:rPr>
            <w:rFonts w:ascii="Arial" w:hAnsi="Arial" w:cs="Arial"/>
            <w:color w:val="0000FF"/>
            <w:spacing w:val="-4"/>
            <w:sz w:val="22"/>
            <w:szCs w:val="22"/>
            <w:u w:val="single" w:color="0000FF"/>
          </w:rPr>
          <w:t xml:space="preserve"> </w:t>
        </w:r>
        <w:r w:rsidRPr="00F67943">
          <w:rPr>
            <w:rFonts w:ascii="Arial" w:hAnsi="Arial" w:cs="Arial"/>
            <w:color w:val="0000FF"/>
            <w:sz w:val="22"/>
            <w:szCs w:val="22"/>
            <w:u w:val="single" w:color="0000FF"/>
          </w:rPr>
          <w:t>d’identificació</w:t>
        </w:r>
        <w:r w:rsidRPr="00F67943">
          <w:rPr>
            <w:rFonts w:ascii="Arial" w:hAnsi="Arial" w:cs="Arial"/>
            <w:color w:val="0000FF"/>
            <w:spacing w:val="-4"/>
            <w:sz w:val="22"/>
            <w:szCs w:val="22"/>
            <w:u w:val="single" w:color="0000FF"/>
          </w:rPr>
          <w:t xml:space="preserve"> </w:t>
        </w:r>
        <w:r w:rsidRPr="00F67943">
          <w:rPr>
            <w:rFonts w:ascii="Arial" w:hAnsi="Arial" w:cs="Arial"/>
            <w:color w:val="0000FF"/>
            <w:sz w:val="22"/>
            <w:szCs w:val="22"/>
            <w:u w:val="single" w:color="0000FF"/>
          </w:rPr>
          <w:t>visual</w:t>
        </w:r>
        <w:r w:rsidRPr="00F67943">
          <w:rPr>
            <w:rFonts w:ascii="Arial" w:hAnsi="Arial" w:cs="Arial"/>
            <w:color w:val="0000FF"/>
            <w:spacing w:val="-3"/>
            <w:sz w:val="22"/>
            <w:szCs w:val="22"/>
            <w:u w:val="single" w:color="0000FF"/>
          </w:rPr>
          <w:t xml:space="preserve"> </w:t>
        </w:r>
        <w:r w:rsidRPr="00F67943">
          <w:rPr>
            <w:rFonts w:ascii="Arial" w:hAnsi="Arial" w:cs="Arial"/>
            <w:color w:val="0000FF"/>
            <w:sz w:val="22"/>
            <w:szCs w:val="22"/>
            <w:u w:val="single" w:color="0000FF"/>
          </w:rPr>
          <w:t>(PIV)</w:t>
        </w:r>
      </w:hyperlink>
      <w:r w:rsidRPr="00F67943">
        <w:rPr>
          <w:rFonts w:ascii="Arial" w:hAnsi="Arial" w:cs="Arial"/>
          <w:color w:val="0000FF"/>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 Generalitat de Catalunya</w:t>
      </w:r>
      <w:r w:rsidRPr="00F67943">
        <w:rPr>
          <w:rFonts w:ascii="Arial" w:hAnsi="Arial" w:cs="Arial"/>
          <w:spacing w:val="-12"/>
          <w:sz w:val="22"/>
          <w:szCs w:val="22"/>
        </w:rPr>
        <w:t xml:space="preserve"> </w:t>
      </w:r>
      <w:r w:rsidRPr="00F67943">
        <w:rPr>
          <w:rFonts w:ascii="Arial" w:hAnsi="Arial" w:cs="Arial"/>
          <w:sz w:val="22"/>
          <w:szCs w:val="22"/>
        </w:rPr>
        <w:t>que es produeixin durant la vigència del contracte.</w:t>
      </w:r>
    </w:p>
    <w:p w14:paraId="75ABCEB5" w14:textId="77777777" w:rsidR="00845403" w:rsidRPr="00F67943" w:rsidRDefault="00845403" w:rsidP="00845403">
      <w:pPr>
        <w:pStyle w:val="Textindependent"/>
        <w:ind w:left="709" w:right="-1"/>
        <w:rPr>
          <w:rFonts w:cs="Arial"/>
          <w:sz w:val="22"/>
          <w:szCs w:val="22"/>
        </w:rPr>
      </w:pPr>
    </w:p>
    <w:p w14:paraId="42856017" w14:textId="7883DC6A" w:rsidR="00A62022" w:rsidRPr="00F67943" w:rsidRDefault="00A62022" w:rsidP="00845403">
      <w:pPr>
        <w:pStyle w:val="Textindependent"/>
        <w:ind w:left="709" w:right="-1"/>
        <w:rPr>
          <w:rFonts w:cs="Arial"/>
          <w:sz w:val="22"/>
          <w:szCs w:val="22"/>
        </w:rPr>
      </w:pPr>
      <w:r w:rsidRPr="00F67943">
        <w:rPr>
          <w:rFonts w:cs="Arial"/>
          <w:sz w:val="22"/>
          <w:szCs w:val="22"/>
        </w:rPr>
        <w:t xml:space="preserve">Per </w:t>
      </w:r>
      <w:proofErr w:type="spellStart"/>
      <w:r w:rsidRPr="00F67943">
        <w:rPr>
          <w:rFonts w:cs="Arial"/>
          <w:sz w:val="22"/>
          <w:szCs w:val="22"/>
        </w:rPr>
        <w:t>tant</w:t>
      </w:r>
      <w:proofErr w:type="spellEnd"/>
      <w:r w:rsidRPr="00F67943">
        <w:rPr>
          <w:rFonts w:cs="Arial"/>
          <w:sz w:val="22"/>
          <w:szCs w:val="22"/>
        </w:rPr>
        <w:t xml:space="preserve">, </w:t>
      </w:r>
      <w:proofErr w:type="spellStart"/>
      <w:r w:rsidRPr="00F67943">
        <w:rPr>
          <w:rFonts w:cs="Arial"/>
          <w:sz w:val="22"/>
          <w:szCs w:val="22"/>
        </w:rPr>
        <w:t>abans</w:t>
      </w:r>
      <w:proofErr w:type="spellEnd"/>
      <w:r w:rsidRPr="00F67943">
        <w:rPr>
          <w:rFonts w:cs="Arial"/>
          <w:sz w:val="22"/>
          <w:szCs w:val="22"/>
        </w:rPr>
        <w:t xml:space="preserve"> de facturar,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w:t>
      </w:r>
      <w:proofErr w:type="spellStart"/>
      <w:r w:rsidRPr="00F67943">
        <w:rPr>
          <w:rFonts w:cs="Arial"/>
          <w:sz w:val="22"/>
          <w:szCs w:val="22"/>
        </w:rPr>
        <w:t>haurà</w:t>
      </w:r>
      <w:proofErr w:type="spellEnd"/>
      <w:r w:rsidRPr="00F67943">
        <w:rPr>
          <w:rFonts w:cs="Arial"/>
          <w:sz w:val="22"/>
          <w:szCs w:val="22"/>
        </w:rPr>
        <w:t xml:space="preserve"> de revisar la </w:t>
      </w:r>
      <w:proofErr w:type="spellStart"/>
      <w:r w:rsidRPr="00F67943">
        <w:rPr>
          <w:rFonts w:cs="Arial"/>
          <w:sz w:val="22"/>
          <w:szCs w:val="22"/>
        </w:rPr>
        <w:t>qualitat</w:t>
      </w:r>
      <w:proofErr w:type="spellEnd"/>
      <w:r w:rsidRPr="00F67943">
        <w:rPr>
          <w:rFonts w:cs="Arial"/>
          <w:sz w:val="22"/>
          <w:szCs w:val="22"/>
        </w:rPr>
        <w:t xml:space="preserve"> lingüística </w:t>
      </w:r>
      <w:proofErr w:type="spellStart"/>
      <w:r w:rsidRPr="00F67943">
        <w:rPr>
          <w:rFonts w:cs="Arial"/>
          <w:sz w:val="22"/>
          <w:szCs w:val="22"/>
        </w:rPr>
        <w:t>dels</w:t>
      </w:r>
      <w:proofErr w:type="spellEnd"/>
      <w:r w:rsidRPr="00F67943">
        <w:rPr>
          <w:rFonts w:cs="Arial"/>
          <w:spacing w:val="-3"/>
          <w:sz w:val="22"/>
          <w:szCs w:val="22"/>
        </w:rPr>
        <w:t xml:space="preserve"> </w:t>
      </w:r>
      <w:proofErr w:type="spellStart"/>
      <w:r w:rsidRPr="00F67943">
        <w:rPr>
          <w:rFonts w:cs="Arial"/>
          <w:sz w:val="22"/>
          <w:szCs w:val="22"/>
        </w:rPr>
        <w:t>lliurables</w:t>
      </w:r>
      <w:proofErr w:type="spellEnd"/>
      <w:r w:rsidRPr="00F67943">
        <w:rPr>
          <w:rFonts w:cs="Arial"/>
          <w:spacing w:val="-3"/>
          <w:sz w:val="22"/>
          <w:szCs w:val="22"/>
        </w:rPr>
        <w:t xml:space="preserve"> </w:t>
      </w:r>
      <w:r w:rsidRPr="00F67943">
        <w:rPr>
          <w:rFonts w:cs="Arial"/>
          <w:sz w:val="22"/>
          <w:szCs w:val="22"/>
        </w:rPr>
        <w:t>previstos.</w:t>
      </w:r>
      <w:r w:rsidRPr="00F67943">
        <w:rPr>
          <w:rFonts w:cs="Arial"/>
          <w:spacing w:val="-4"/>
          <w:sz w:val="22"/>
          <w:szCs w:val="22"/>
        </w:rPr>
        <w:t xml:space="preserve"> </w:t>
      </w:r>
      <w:r w:rsidRPr="00F67943">
        <w:rPr>
          <w:rFonts w:cs="Arial"/>
          <w:sz w:val="22"/>
          <w:szCs w:val="22"/>
        </w:rPr>
        <w:t>No</w:t>
      </w:r>
      <w:r w:rsidRPr="00F67943">
        <w:rPr>
          <w:rFonts w:cs="Arial"/>
          <w:spacing w:val="-4"/>
          <w:sz w:val="22"/>
          <w:szCs w:val="22"/>
        </w:rPr>
        <w:t xml:space="preserve"> </w:t>
      </w:r>
      <w:proofErr w:type="spellStart"/>
      <w:r w:rsidRPr="00F67943">
        <w:rPr>
          <w:rFonts w:cs="Arial"/>
          <w:sz w:val="22"/>
          <w:szCs w:val="22"/>
        </w:rPr>
        <w:t>s’admetran</w:t>
      </w:r>
      <w:proofErr w:type="spellEnd"/>
      <w:r w:rsidRPr="00F67943">
        <w:rPr>
          <w:rFonts w:cs="Arial"/>
          <w:spacing w:val="-3"/>
          <w:sz w:val="22"/>
          <w:szCs w:val="22"/>
        </w:rPr>
        <w:t xml:space="preserve"> </w:t>
      </w:r>
      <w:r w:rsidRPr="00F67943">
        <w:rPr>
          <w:rFonts w:cs="Arial"/>
          <w:sz w:val="22"/>
          <w:szCs w:val="22"/>
        </w:rPr>
        <w:t>factures</w:t>
      </w:r>
      <w:r w:rsidRPr="00F67943">
        <w:rPr>
          <w:rFonts w:cs="Arial"/>
          <w:spacing w:val="-4"/>
          <w:sz w:val="22"/>
          <w:szCs w:val="22"/>
        </w:rPr>
        <w:t xml:space="preserve"> </w:t>
      </w:r>
      <w:r w:rsidRPr="00F67943">
        <w:rPr>
          <w:rFonts w:cs="Arial"/>
          <w:sz w:val="22"/>
          <w:szCs w:val="22"/>
        </w:rPr>
        <w:t>si</w:t>
      </w:r>
      <w:r w:rsidRPr="00F67943">
        <w:rPr>
          <w:rFonts w:cs="Arial"/>
          <w:spacing w:val="-3"/>
          <w:sz w:val="22"/>
          <w:szCs w:val="22"/>
        </w:rPr>
        <w:t xml:space="preserve"> </w:t>
      </w:r>
      <w:r w:rsidRPr="00F67943">
        <w:rPr>
          <w:rFonts w:cs="Arial"/>
          <w:sz w:val="22"/>
          <w:szCs w:val="22"/>
        </w:rPr>
        <w:t>no</w:t>
      </w:r>
      <w:r w:rsidRPr="00F67943">
        <w:rPr>
          <w:rFonts w:cs="Arial"/>
          <w:spacing w:val="-3"/>
          <w:sz w:val="22"/>
          <w:szCs w:val="22"/>
        </w:rPr>
        <w:t xml:space="preserve"> </w:t>
      </w:r>
      <w:r w:rsidRPr="00F67943">
        <w:rPr>
          <w:rFonts w:cs="Arial"/>
          <w:sz w:val="22"/>
          <w:szCs w:val="22"/>
        </w:rPr>
        <w:t>es</w:t>
      </w:r>
      <w:r w:rsidRPr="00F67943">
        <w:rPr>
          <w:rFonts w:cs="Arial"/>
          <w:spacing w:val="-4"/>
          <w:sz w:val="22"/>
          <w:szCs w:val="22"/>
        </w:rPr>
        <w:t xml:space="preserve"> </w:t>
      </w:r>
      <w:proofErr w:type="spellStart"/>
      <w:r w:rsidRPr="00F67943">
        <w:rPr>
          <w:rFonts w:cs="Arial"/>
          <w:sz w:val="22"/>
          <w:szCs w:val="22"/>
        </w:rPr>
        <w:t>compleix</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proofErr w:type="spellStart"/>
      <w:r w:rsidRPr="00F67943">
        <w:rPr>
          <w:rFonts w:cs="Arial"/>
          <w:sz w:val="22"/>
          <w:szCs w:val="22"/>
        </w:rPr>
        <w:t>aquesta</w:t>
      </w:r>
      <w:proofErr w:type="spellEnd"/>
      <w:r w:rsidRPr="00F67943">
        <w:rPr>
          <w:rFonts w:cs="Arial"/>
          <w:spacing w:val="-4"/>
          <w:sz w:val="22"/>
          <w:szCs w:val="22"/>
        </w:rPr>
        <w:t xml:space="preserve"> </w:t>
      </w:r>
      <w:proofErr w:type="spellStart"/>
      <w:r w:rsidRPr="00F67943">
        <w:rPr>
          <w:rFonts w:cs="Arial"/>
          <w:sz w:val="22"/>
          <w:szCs w:val="22"/>
        </w:rPr>
        <w:t>obligació</w:t>
      </w:r>
      <w:proofErr w:type="spellEnd"/>
      <w:r w:rsidRPr="00F67943">
        <w:rPr>
          <w:rFonts w:cs="Arial"/>
          <w:sz w:val="22"/>
          <w:szCs w:val="22"/>
        </w:rPr>
        <w:t>.</w:t>
      </w:r>
    </w:p>
    <w:p w14:paraId="2A789DF6" w14:textId="77777777" w:rsidR="00845403" w:rsidRPr="00F67943" w:rsidRDefault="00845403" w:rsidP="00845403">
      <w:pPr>
        <w:pStyle w:val="Textindependent"/>
        <w:ind w:left="709" w:right="-1"/>
        <w:rPr>
          <w:rFonts w:cs="Arial"/>
          <w:sz w:val="22"/>
          <w:szCs w:val="22"/>
        </w:rPr>
      </w:pPr>
    </w:p>
    <w:p w14:paraId="43D92FF5" w14:textId="6CE46537" w:rsidR="00CA14EA" w:rsidRPr="00F67943" w:rsidRDefault="00CA14EA" w:rsidP="00845403">
      <w:pPr>
        <w:pStyle w:val="Pargrafdellista"/>
        <w:numPr>
          <w:ilvl w:val="0"/>
          <w:numId w:val="29"/>
        </w:numPr>
        <w:jc w:val="both"/>
        <w:rPr>
          <w:rFonts w:ascii="Arial" w:hAnsi="Arial" w:cs="Arial"/>
          <w:sz w:val="22"/>
          <w:szCs w:val="22"/>
          <w:u w:val="single"/>
        </w:rPr>
      </w:pPr>
      <w:r w:rsidRPr="00F67943">
        <w:rPr>
          <w:rFonts w:ascii="Arial" w:hAnsi="Arial" w:cs="Arial"/>
          <w:sz w:val="22"/>
          <w:szCs w:val="22"/>
          <w:u w:val="single"/>
        </w:rPr>
        <w:t>Compartició de la informació</w:t>
      </w:r>
      <w:r w:rsidR="008D4A08" w:rsidRPr="00F67943">
        <w:rPr>
          <w:rFonts w:ascii="Arial" w:hAnsi="Arial" w:cs="Arial"/>
          <w:sz w:val="22"/>
          <w:szCs w:val="22"/>
          <w:u w:val="single"/>
        </w:rPr>
        <w:t xml:space="preserve">/utilització </w:t>
      </w:r>
      <w:proofErr w:type="spellStart"/>
      <w:r w:rsidR="008D4A08" w:rsidRPr="00F67943">
        <w:rPr>
          <w:rFonts w:ascii="Arial" w:hAnsi="Arial" w:cs="Arial"/>
          <w:sz w:val="22"/>
          <w:szCs w:val="22"/>
          <w:u w:val="single"/>
        </w:rPr>
        <w:t>Teams</w:t>
      </w:r>
      <w:proofErr w:type="spellEnd"/>
    </w:p>
    <w:p w14:paraId="592317B7" w14:textId="77777777" w:rsidR="00845403" w:rsidRPr="00F67943" w:rsidRDefault="00845403" w:rsidP="00845403">
      <w:pPr>
        <w:pStyle w:val="Pargrafdellista"/>
        <w:ind w:left="360"/>
        <w:jc w:val="both"/>
        <w:rPr>
          <w:rFonts w:ascii="Arial" w:hAnsi="Arial" w:cs="Arial"/>
          <w:sz w:val="22"/>
          <w:szCs w:val="22"/>
          <w:u w:val="single"/>
        </w:rPr>
      </w:pPr>
    </w:p>
    <w:p w14:paraId="3065B3E3" w14:textId="77777777" w:rsidR="00CA14EA" w:rsidRPr="00F67943" w:rsidRDefault="00CA14EA" w:rsidP="00845403">
      <w:pPr>
        <w:pStyle w:val="Textindependent"/>
        <w:ind w:left="360" w:right="306"/>
        <w:rPr>
          <w:rFonts w:cs="Arial"/>
        </w:rPr>
      </w:pPr>
      <w:r w:rsidRPr="00F67943">
        <w:rPr>
          <w:rFonts w:cs="Arial"/>
        </w:rPr>
        <w:t>La</w:t>
      </w:r>
      <w:r w:rsidRPr="00F67943">
        <w:rPr>
          <w:rFonts w:cs="Arial"/>
          <w:spacing w:val="-3"/>
        </w:rPr>
        <w:t xml:space="preserve"> </w:t>
      </w:r>
      <w:r w:rsidRPr="00F67943">
        <w:rPr>
          <w:rFonts w:cs="Arial"/>
        </w:rPr>
        <w:t>Generalitat</w:t>
      </w:r>
      <w:r w:rsidRPr="00F67943">
        <w:rPr>
          <w:rFonts w:cs="Arial"/>
          <w:spacing w:val="-3"/>
        </w:rPr>
        <w:t xml:space="preserve"> </w:t>
      </w:r>
      <w:proofErr w:type="spellStart"/>
      <w:r w:rsidRPr="00F67943">
        <w:rPr>
          <w:rFonts w:cs="Arial"/>
        </w:rPr>
        <w:t>donarà</w:t>
      </w:r>
      <w:proofErr w:type="spellEnd"/>
      <w:r w:rsidRPr="00F67943">
        <w:rPr>
          <w:rFonts w:cs="Arial"/>
          <w:spacing w:val="-3"/>
        </w:rPr>
        <w:t xml:space="preserve"> </w:t>
      </w:r>
      <w:proofErr w:type="spellStart"/>
      <w:r w:rsidRPr="00F67943">
        <w:rPr>
          <w:rFonts w:cs="Arial"/>
        </w:rPr>
        <w:t>accés</w:t>
      </w:r>
      <w:proofErr w:type="spellEnd"/>
      <w:r w:rsidRPr="00F67943">
        <w:rPr>
          <w:rFonts w:cs="Arial"/>
          <w:spacing w:val="-2"/>
        </w:rPr>
        <w:t xml:space="preserve"> </w:t>
      </w:r>
      <w:r w:rsidRPr="00F67943">
        <w:rPr>
          <w:rFonts w:cs="Arial"/>
        </w:rPr>
        <w:t>a</w:t>
      </w:r>
      <w:r w:rsidRPr="00F67943">
        <w:rPr>
          <w:rFonts w:cs="Arial"/>
          <w:spacing w:val="-3"/>
        </w:rPr>
        <w:t xml:space="preserve"> </w:t>
      </w:r>
      <w:proofErr w:type="spellStart"/>
      <w:r w:rsidRPr="00F67943">
        <w:rPr>
          <w:rFonts w:cs="Arial"/>
        </w:rPr>
        <w:t>l’empresa</w:t>
      </w:r>
      <w:proofErr w:type="spellEnd"/>
      <w:r w:rsidRPr="00F67943">
        <w:rPr>
          <w:rFonts w:cs="Arial"/>
          <w:spacing w:val="-4"/>
        </w:rPr>
        <w:t xml:space="preserve"> </w:t>
      </w:r>
      <w:proofErr w:type="spellStart"/>
      <w:r w:rsidRPr="00F67943">
        <w:rPr>
          <w:rFonts w:cs="Arial"/>
        </w:rPr>
        <w:t>adjudicatària</w:t>
      </w:r>
      <w:proofErr w:type="spellEnd"/>
      <w:r w:rsidRPr="00F67943">
        <w:rPr>
          <w:rFonts w:cs="Arial"/>
          <w:spacing w:val="-2"/>
        </w:rPr>
        <w:t xml:space="preserve"> </w:t>
      </w:r>
      <w:r w:rsidRPr="00F67943">
        <w:rPr>
          <w:rFonts w:cs="Arial"/>
        </w:rPr>
        <w:t>del</w:t>
      </w:r>
      <w:r w:rsidRPr="00F67943">
        <w:rPr>
          <w:rFonts w:cs="Arial"/>
          <w:spacing w:val="-3"/>
        </w:rPr>
        <w:t xml:space="preserve"> </w:t>
      </w:r>
      <w:r w:rsidRPr="00F67943">
        <w:rPr>
          <w:rFonts w:cs="Arial"/>
        </w:rPr>
        <w:t>contracte</w:t>
      </w:r>
      <w:r w:rsidRPr="00F67943">
        <w:rPr>
          <w:rFonts w:cs="Arial"/>
          <w:spacing w:val="-4"/>
        </w:rPr>
        <w:t xml:space="preserve"> </w:t>
      </w:r>
      <w:r w:rsidRPr="00F67943">
        <w:rPr>
          <w:rFonts w:cs="Arial"/>
        </w:rPr>
        <w:t>a</w:t>
      </w:r>
      <w:r w:rsidRPr="00F67943">
        <w:rPr>
          <w:rFonts w:cs="Arial"/>
          <w:spacing w:val="-2"/>
        </w:rPr>
        <w:t xml:space="preserve"> </w:t>
      </w:r>
      <w:proofErr w:type="spellStart"/>
      <w:r w:rsidRPr="00F67943">
        <w:rPr>
          <w:rFonts w:cs="Arial"/>
        </w:rPr>
        <w:t>l’entorn</w:t>
      </w:r>
      <w:proofErr w:type="spellEnd"/>
      <w:r w:rsidRPr="00F67943">
        <w:rPr>
          <w:rFonts w:cs="Arial"/>
          <w:spacing w:val="-4"/>
        </w:rPr>
        <w:t xml:space="preserve"> </w:t>
      </w:r>
      <w:proofErr w:type="spellStart"/>
      <w:r w:rsidRPr="00F67943">
        <w:rPr>
          <w:rFonts w:cs="Arial"/>
        </w:rPr>
        <w:t>corporatiu</w:t>
      </w:r>
      <w:proofErr w:type="spellEnd"/>
      <w:r w:rsidRPr="00F67943">
        <w:rPr>
          <w:rFonts w:cs="Arial"/>
          <w:spacing w:val="-3"/>
        </w:rPr>
        <w:t xml:space="preserve"> </w:t>
      </w:r>
      <w:r w:rsidRPr="00F67943">
        <w:rPr>
          <w:rFonts w:cs="Arial"/>
        </w:rPr>
        <w:t xml:space="preserve">de </w:t>
      </w:r>
      <w:proofErr w:type="spellStart"/>
      <w:r w:rsidRPr="00F67943">
        <w:rPr>
          <w:rFonts w:cs="Arial"/>
        </w:rPr>
        <w:t>compartició</w:t>
      </w:r>
      <w:proofErr w:type="spellEnd"/>
      <w:r w:rsidRPr="00F67943">
        <w:rPr>
          <w:rFonts w:cs="Arial"/>
          <w:spacing w:val="-2"/>
        </w:rPr>
        <w:t xml:space="preserve"> </w:t>
      </w:r>
      <w:r w:rsidRPr="00F67943">
        <w:rPr>
          <w:rFonts w:cs="Arial"/>
        </w:rPr>
        <w:t>de</w:t>
      </w:r>
      <w:r w:rsidRPr="00F67943">
        <w:rPr>
          <w:rFonts w:cs="Arial"/>
          <w:spacing w:val="-1"/>
        </w:rPr>
        <w:t xml:space="preserve"> </w:t>
      </w:r>
      <w:r w:rsidRPr="00F67943">
        <w:rPr>
          <w:rFonts w:cs="Arial"/>
        </w:rPr>
        <w:t>la</w:t>
      </w:r>
      <w:r w:rsidRPr="00F67943">
        <w:rPr>
          <w:rFonts w:cs="Arial"/>
          <w:spacing w:val="-1"/>
        </w:rPr>
        <w:t xml:space="preserve"> </w:t>
      </w:r>
      <w:proofErr w:type="spellStart"/>
      <w:r w:rsidRPr="00F67943">
        <w:rPr>
          <w:rFonts w:cs="Arial"/>
        </w:rPr>
        <w:t>informació</w:t>
      </w:r>
      <w:proofErr w:type="spellEnd"/>
      <w:r w:rsidRPr="00F67943">
        <w:rPr>
          <w:rFonts w:cs="Arial"/>
          <w:spacing w:val="-1"/>
        </w:rPr>
        <w:t xml:space="preserve"> </w:t>
      </w:r>
      <w:proofErr w:type="spellStart"/>
      <w:r w:rsidRPr="00F67943">
        <w:rPr>
          <w:rFonts w:cs="Arial"/>
        </w:rPr>
        <w:t>mitjançant</w:t>
      </w:r>
      <w:proofErr w:type="spellEnd"/>
      <w:r w:rsidRPr="00F67943">
        <w:rPr>
          <w:rFonts w:cs="Arial"/>
          <w:spacing w:val="-1"/>
        </w:rPr>
        <w:t xml:space="preserve"> </w:t>
      </w:r>
      <w:r w:rsidRPr="00F67943">
        <w:rPr>
          <w:rFonts w:cs="Arial"/>
        </w:rPr>
        <w:t>Microsoft</w:t>
      </w:r>
      <w:r w:rsidRPr="00F67943">
        <w:rPr>
          <w:rFonts w:cs="Arial"/>
          <w:spacing w:val="-2"/>
        </w:rPr>
        <w:t xml:space="preserve"> </w:t>
      </w:r>
      <w:proofErr w:type="spellStart"/>
      <w:r w:rsidRPr="00F67943">
        <w:rPr>
          <w:rFonts w:cs="Arial"/>
        </w:rPr>
        <w:t>Teams</w:t>
      </w:r>
      <w:proofErr w:type="spellEnd"/>
      <w:r w:rsidRPr="00F67943">
        <w:rPr>
          <w:rFonts w:cs="Arial"/>
        </w:rPr>
        <w:t>,</w:t>
      </w:r>
      <w:r w:rsidRPr="00F67943">
        <w:rPr>
          <w:rFonts w:cs="Arial"/>
          <w:spacing w:val="-2"/>
        </w:rPr>
        <w:t xml:space="preserve"> </w:t>
      </w:r>
      <w:r w:rsidRPr="00F67943">
        <w:rPr>
          <w:rFonts w:cs="Arial"/>
        </w:rPr>
        <w:t>que</w:t>
      </w:r>
      <w:r w:rsidRPr="00F67943">
        <w:rPr>
          <w:rFonts w:cs="Arial"/>
          <w:spacing w:val="-2"/>
        </w:rPr>
        <w:t xml:space="preserve"> </w:t>
      </w:r>
      <w:proofErr w:type="spellStart"/>
      <w:r w:rsidRPr="00F67943">
        <w:rPr>
          <w:rFonts w:cs="Arial"/>
        </w:rPr>
        <w:t>serà</w:t>
      </w:r>
      <w:proofErr w:type="spellEnd"/>
      <w:r w:rsidRPr="00F67943">
        <w:rPr>
          <w:rFonts w:cs="Arial"/>
        </w:rPr>
        <w:t xml:space="preserve"> </w:t>
      </w:r>
      <w:proofErr w:type="spellStart"/>
      <w:r w:rsidRPr="00F67943">
        <w:rPr>
          <w:rFonts w:cs="Arial"/>
        </w:rPr>
        <w:t>accessible</w:t>
      </w:r>
      <w:proofErr w:type="spellEnd"/>
      <w:r w:rsidRPr="00F67943">
        <w:rPr>
          <w:rFonts w:cs="Arial"/>
          <w:spacing w:val="-1"/>
        </w:rPr>
        <w:t xml:space="preserve"> </w:t>
      </w:r>
      <w:r w:rsidRPr="00F67943">
        <w:rPr>
          <w:rFonts w:cs="Arial"/>
        </w:rPr>
        <w:t>per</w:t>
      </w:r>
      <w:r w:rsidRPr="00F67943">
        <w:rPr>
          <w:rFonts w:cs="Arial"/>
          <w:spacing w:val="-2"/>
        </w:rPr>
        <w:t xml:space="preserve"> </w:t>
      </w:r>
      <w:r w:rsidRPr="00F67943">
        <w:rPr>
          <w:rFonts w:cs="Arial"/>
        </w:rPr>
        <w:t>a</w:t>
      </w:r>
      <w:r w:rsidRPr="00F67943">
        <w:rPr>
          <w:rFonts w:cs="Arial"/>
          <w:spacing w:val="-2"/>
        </w:rPr>
        <w:t xml:space="preserve"> </w:t>
      </w:r>
      <w:proofErr w:type="spellStart"/>
      <w:r w:rsidRPr="00F67943">
        <w:rPr>
          <w:rFonts w:cs="Arial"/>
        </w:rPr>
        <w:t>tots</w:t>
      </w:r>
      <w:proofErr w:type="spellEnd"/>
      <w:r w:rsidRPr="00F67943">
        <w:rPr>
          <w:rFonts w:cs="Arial"/>
          <w:spacing w:val="-1"/>
        </w:rPr>
        <w:t xml:space="preserve"> </w:t>
      </w:r>
      <w:proofErr w:type="spellStart"/>
      <w:r w:rsidRPr="00F67943">
        <w:rPr>
          <w:rFonts w:cs="Arial"/>
        </w:rPr>
        <w:t>els</w:t>
      </w:r>
      <w:proofErr w:type="spellEnd"/>
      <w:r w:rsidRPr="00F67943">
        <w:rPr>
          <w:rFonts w:cs="Arial"/>
        </w:rPr>
        <w:t xml:space="preserve"> membres del </w:t>
      </w:r>
      <w:proofErr w:type="spellStart"/>
      <w:r w:rsidRPr="00F67943">
        <w:rPr>
          <w:rFonts w:cs="Arial"/>
        </w:rPr>
        <w:t>Comitè</w:t>
      </w:r>
      <w:proofErr w:type="spellEnd"/>
      <w:r w:rsidRPr="00F67943">
        <w:rPr>
          <w:rFonts w:cs="Arial"/>
        </w:rPr>
        <w:t xml:space="preserve"> </w:t>
      </w:r>
      <w:proofErr w:type="spellStart"/>
      <w:r w:rsidRPr="00F67943">
        <w:rPr>
          <w:rFonts w:cs="Arial"/>
        </w:rPr>
        <w:t>operatiu</w:t>
      </w:r>
      <w:proofErr w:type="spellEnd"/>
      <w:r w:rsidRPr="00F67943">
        <w:rPr>
          <w:rFonts w:cs="Arial"/>
        </w:rPr>
        <w:t>.</w:t>
      </w:r>
    </w:p>
    <w:p w14:paraId="05160562" w14:textId="77777777" w:rsidR="00845403" w:rsidRPr="00F67943" w:rsidRDefault="00845403" w:rsidP="00845403">
      <w:pPr>
        <w:pStyle w:val="Textindependent"/>
        <w:ind w:left="360" w:right="306"/>
        <w:rPr>
          <w:rFonts w:cs="Arial"/>
        </w:rPr>
      </w:pPr>
    </w:p>
    <w:p w14:paraId="006D6C5C" w14:textId="2FA0B7AA" w:rsidR="008D4A08" w:rsidRPr="00F67943" w:rsidRDefault="00CA14EA" w:rsidP="00845403">
      <w:pPr>
        <w:pStyle w:val="Textindependent"/>
        <w:ind w:left="360" w:right="306"/>
        <w:rPr>
          <w:rFonts w:cs="Arial"/>
        </w:rPr>
      </w:pPr>
      <w:proofErr w:type="spellStart"/>
      <w:r w:rsidRPr="00F67943">
        <w:rPr>
          <w:rFonts w:cs="Arial"/>
        </w:rPr>
        <w:t>Aquest</w:t>
      </w:r>
      <w:proofErr w:type="spellEnd"/>
      <w:r w:rsidRPr="00F67943">
        <w:rPr>
          <w:rFonts w:cs="Arial"/>
        </w:rPr>
        <w:t xml:space="preserve"> </w:t>
      </w:r>
      <w:proofErr w:type="spellStart"/>
      <w:r w:rsidRPr="00F67943">
        <w:rPr>
          <w:rFonts w:cs="Arial"/>
        </w:rPr>
        <w:t>entorn</w:t>
      </w:r>
      <w:proofErr w:type="spellEnd"/>
      <w:r w:rsidRPr="00F67943">
        <w:rPr>
          <w:rFonts w:cs="Arial"/>
        </w:rPr>
        <w:t xml:space="preserve"> </w:t>
      </w:r>
      <w:proofErr w:type="spellStart"/>
      <w:r w:rsidRPr="00F67943">
        <w:rPr>
          <w:rFonts w:cs="Arial"/>
        </w:rPr>
        <w:t>compartit</w:t>
      </w:r>
      <w:proofErr w:type="spellEnd"/>
      <w:r w:rsidRPr="00F67943">
        <w:rPr>
          <w:rFonts w:cs="Arial"/>
        </w:rPr>
        <w:t xml:space="preserve"> ha de </w:t>
      </w:r>
      <w:proofErr w:type="spellStart"/>
      <w:r w:rsidRPr="00F67943">
        <w:rPr>
          <w:rFonts w:cs="Arial"/>
        </w:rPr>
        <w:t>contenir</w:t>
      </w:r>
      <w:proofErr w:type="spellEnd"/>
      <w:r w:rsidRPr="00F67943">
        <w:rPr>
          <w:rFonts w:cs="Arial"/>
        </w:rPr>
        <w:t xml:space="preserve"> tota la </w:t>
      </w:r>
      <w:proofErr w:type="spellStart"/>
      <w:r w:rsidRPr="00F67943">
        <w:rPr>
          <w:rFonts w:cs="Arial"/>
        </w:rPr>
        <w:t>informació</w:t>
      </w:r>
      <w:proofErr w:type="spellEnd"/>
      <w:r w:rsidRPr="00F67943">
        <w:rPr>
          <w:rFonts w:cs="Arial"/>
        </w:rPr>
        <w:t xml:space="preserve"> </w:t>
      </w:r>
      <w:proofErr w:type="spellStart"/>
      <w:r w:rsidRPr="00F67943">
        <w:rPr>
          <w:rFonts w:cs="Arial"/>
        </w:rPr>
        <w:t>necessària</w:t>
      </w:r>
      <w:proofErr w:type="spellEnd"/>
      <w:r w:rsidRPr="00F67943">
        <w:rPr>
          <w:rFonts w:cs="Arial"/>
        </w:rPr>
        <w:t xml:space="preserve"> per al correcte </w:t>
      </w:r>
      <w:proofErr w:type="spellStart"/>
      <w:r w:rsidRPr="00F67943">
        <w:rPr>
          <w:rFonts w:cs="Arial"/>
        </w:rPr>
        <w:t>desenvolupament</w:t>
      </w:r>
      <w:proofErr w:type="spellEnd"/>
      <w:r w:rsidRPr="00F67943">
        <w:rPr>
          <w:rFonts w:cs="Arial"/>
        </w:rPr>
        <w:t xml:space="preserve"> de les tasques </w:t>
      </w:r>
      <w:proofErr w:type="spellStart"/>
      <w:r w:rsidRPr="00F67943">
        <w:rPr>
          <w:rFonts w:cs="Arial"/>
        </w:rPr>
        <w:t>encomanades</w:t>
      </w:r>
      <w:proofErr w:type="spellEnd"/>
      <w:r w:rsidRPr="00F67943">
        <w:rPr>
          <w:rFonts w:cs="Arial"/>
        </w:rPr>
        <w:t xml:space="preserve"> al </w:t>
      </w:r>
      <w:proofErr w:type="spellStart"/>
      <w:r w:rsidRPr="00F67943">
        <w:rPr>
          <w:rFonts w:cs="Arial"/>
        </w:rPr>
        <w:t>Comitè</w:t>
      </w:r>
      <w:proofErr w:type="spellEnd"/>
      <w:r w:rsidRPr="00F67943">
        <w:rPr>
          <w:rFonts w:cs="Arial"/>
        </w:rPr>
        <w:t xml:space="preserve"> </w:t>
      </w:r>
      <w:proofErr w:type="spellStart"/>
      <w:r w:rsidRPr="00F67943">
        <w:rPr>
          <w:rFonts w:cs="Arial"/>
        </w:rPr>
        <w:t>operatiu</w:t>
      </w:r>
      <w:proofErr w:type="spellEnd"/>
      <w:r w:rsidRPr="00F67943">
        <w:rPr>
          <w:rFonts w:cs="Arial"/>
        </w:rPr>
        <w:t xml:space="preserve">, </w:t>
      </w:r>
      <w:proofErr w:type="spellStart"/>
      <w:r w:rsidRPr="00F67943">
        <w:rPr>
          <w:rFonts w:cs="Arial"/>
        </w:rPr>
        <w:t>amb</w:t>
      </w:r>
      <w:proofErr w:type="spellEnd"/>
      <w:r w:rsidRPr="00F67943">
        <w:rPr>
          <w:rFonts w:cs="Arial"/>
        </w:rPr>
        <w:t xml:space="preserve"> </w:t>
      </w:r>
      <w:proofErr w:type="spellStart"/>
      <w:r w:rsidRPr="00F67943">
        <w:rPr>
          <w:rFonts w:cs="Arial"/>
        </w:rPr>
        <w:t>tots</w:t>
      </w:r>
      <w:proofErr w:type="spellEnd"/>
      <w:r w:rsidRPr="00F67943">
        <w:rPr>
          <w:rFonts w:cs="Arial"/>
        </w:rPr>
        <w:t xml:space="preserve"> </w:t>
      </w:r>
      <w:proofErr w:type="spellStart"/>
      <w:r w:rsidRPr="00F67943">
        <w:rPr>
          <w:rFonts w:cs="Arial"/>
        </w:rPr>
        <w:t>els</w:t>
      </w:r>
      <w:proofErr w:type="spellEnd"/>
      <w:r w:rsidRPr="00F67943">
        <w:rPr>
          <w:rFonts w:cs="Arial"/>
        </w:rPr>
        <w:t xml:space="preserve"> </w:t>
      </w:r>
      <w:proofErr w:type="spellStart"/>
      <w:r w:rsidRPr="00F67943">
        <w:rPr>
          <w:rFonts w:cs="Arial"/>
        </w:rPr>
        <w:t>antecedents</w:t>
      </w:r>
      <w:proofErr w:type="spellEnd"/>
      <w:r w:rsidRPr="00F67943">
        <w:rPr>
          <w:rFonts w:cs="Arial"/>
          <w:spacing w:val="-5"/>
        </w:rPr>
        <w:t xml:space="preserve"> </w:t>
      </w:r>
      <w:proofErr w:type="spellStart"/>
      <w:r w:rsidRPr="00F67943">
        <w:rPr>
          <w:rFonts w:cs="Arial"/>
        </w:rPr>
        <w:t>tècnics</w:t>
      </w:r>
      <w:proofErr w:type="spellEnd"/>
      <w:r w:rsidRPr="00F67943">
        <w:rPr>
          <w:rFonts w:cs="Arial"/>
          <w:spacing w:val="-5"/>
        </w:rPr>
        <w:t xml:space="preserve"> </w:t>
      </w:r>
      <w:r w:rsidRPr="00F67943">
        <w:rPr>
          <w:rFonts w:cs="Arial"/>
        </w:rPr>
        <w:t>i</w:t>
      </w:r>
      <w:r w:rsidRPr="00F67943">
        <w:rPr>
          <w:rFonts w:cs="Arial"/>
          <w:spacing w:val="-4"/>
        </w:rPr>
        <w:t xml:space="preserve"> </w:t>
      </w:r>
      <w:proofErr w:type="spellStart"/>
      <w:r w:rsidRPr="00F67943">
        <w:rPr>
          <w:rFonts w:cs="Arial"/>
        </w:rPr>
        <w:t>administratius</w:t>
      </w:r>
      <w:proofErr w:type="spellEnd"/>
      <w:r w:rsidRPr="00F67943">
        <w:rPr>
          <w:rFonts w:cs="Arial"/>
          <w:spacing w:val="-5"/>
        </w:rPr>
        <w:t xml:space="preserve"> </w:t>
      </w:r>
      <w:r w:rsidRPr="00F67943">
        <w:rPr>
          <w:rFonts w:cs="Arial"/>
        </w:rPr>
        <w:t>que</w:t>
      </w:r>
      <w:r w:rsidRPr="00F67943">
        <w:rPr>
          <w:rFonts w:cs="Arial"/>
          <w:spacing w:val="-5"/>
        </w:rPr>
        <w:t xml:space="preserve"> </w:t>
      </w:r>
      <w:proofErr w:type="spellStart"/>
      <w:r w:rsidRPr="00F67943">
        <w:rPr>
          <w:rFonts w:cs="Arial"/>
        </w:rPr>
        <w:t>corresponguin</w:t>
      </w:r>
      <w:proofErr w:type="spellEnd"/>
      <w:r w:rsidRPr="00F67943">
        <w:rPr>
          <w:rFonts w:cs="Arial"/>
        </w:rPr>
        <w:t>,</w:t>
      </w:r>
      <w:r w:rsidRPr="00F67943">
        <w:rPr>
          <w:rFonts w:cs="Arial"/>
          <w:spacing w:val="-5"/>
        </w:rPr>
        <w:t xml:space="preserve"> </w:t>
      </w:r>
      <w:proofErr w:type="spellStart"/>
      <w:r w:rsidRPr="00F67943">
        <w:rPr>
          <w:rFonts w:cs="Arial"/>
        </w:rPr>
        <w:t>així</w:t>
      </w:r>
      <w:proofErr w:type="spellEnd"/>
      <w:r w:rsidRPr="00F67943">
        <w:rPr>
          <w:rFonts w:cs="Arial"/>
          <w:spacing w:val="-5"/>
        </w:rPr>
        <w:t xml:space="preserve"> </w:t>
      </w:r>
      <w:proofErr w:type="spellStart"/>
      <w:r w:rsidRPr="00F67943">
        <w:rPr>
          <w:rFonts w:cs="Arial"/>
        </w:rPr>
        <w:t>com</w:t>
      </w:r>
      <w:proofErr w:type="spellEnd"/>
      <w:r w:rsidRPr="00F67943">
        <w:rPr>
          <w:rFonts w:cs="Arial"/>
          <w:spacing w:val="-5"/>
        </w:rPr>
        <w:t xml:space="preserve"> </w:t>
      </w:r>
      <w:r w:rsidRPr="00F67943">
        <w:rPr>
          <w:rFonts w:cs="Arial"/>
        </w:rPr>
        <w:t>totes</w:t>
      </w:r>
      <w:r w:rsidRPr="00F67943">
        <w:rPr>
          <w:rFonts w:cs="Arial"/>
          <w:spacing w:val="-4"/>
        </w:rPr>
        <w:t xml:space="preserve"> </w:t>
      </w:r>
      <w:r w:rsidRPr="00F67943">
        <w:rPr>
          <w:rFonts w:cs="Arial"/>
        </w:rPr>
        <w:t>les</w:t>
      </w:r>
      <w:r w:rsidRPr="00F67943">
        <w:rPr>
          <w:rFonts w:cs="Arial"/>
          <w:spacing w:val="-5"/>
        </w:rPr>
        <w:t xml:space="preserve"> </w:t>
      </w:r>
      <w:proofErr w:type="spellStart"/>
      <w:r w:rsidRPr="00F67943">
        <w:rPr>
          <w:rFonts w:cs="Arial"/>
        </w:rPr>
        <w:t>comunicacions</w:t>
      </w:r>
      <w:proofErr w:type="spellEnd"/>
      <w:r w:rsidRPr="00F67943">
        <w:rPr>
          <w:rFonts w:cs="Arial"/>
        </w:rPr>
        <w:t xml:space="preserve"> entre </w:t>
      </w:r>
      <w:proofErr w:type="spellStart"/>
      <w:r w:rsidRPr="00F67943">
        <w:rPr>
          <w:rFonts w:cs="Arial"/>
        </w:rPr>
        <w:t>l’empresa</w:t>
      </w:r>
      <w:proofErr w:type="spellEnd"/>
      <w:r w:rsidRPr="00F67943">
        <w:rPr>
          <w:rFonts w:cs="Arial"/>
        </w:rPr>
        <w:t xml:space="preserve"> </w:t>
      </w:r>
      <w:proofErr w:type="spellStart"/>
      <w:r w:rsidRPr="00F67943">
        <w:rPr>
          <w:rFonts w:cs="Arial"/>
        </w:rPr>
        <w:t>adjudicatària</w:t>
      </w:r>
      <w:proofErr w:type="spellEnd"/>
      <w:r w:rsidRPr="00F67943">
        <w:rPr>
          <w:rFonts w:cs="Arial"/>
        </w:rPr>
        <w:t xml:space="preserve"> i </w:t>
      </w:r>
      <w:proofErr w:type="spellStart"/>
      <w:r w:rsidRPr="00F67943">
        <w:rPr>
          <w:rFonts w:cs="Arial"/>
        </w:rPr>
        <w:t>l’Administració</w:t>
      </w:r>
      <w:proofErr w:type="spellEnd"/>
      <w:r w:rsidRPr="00F67943">
        <w:rPr>
          <w:rFonts w:cs="Arial"/>
        </w:rPr>
        <w:t>.</w:t>
      </w:r>
    </w:p>
    <w:p w14:paraId="39400836" w14:textId="77777777" w:rsidR="00A62022" w:rsidRPr="00F67943" w:rsidRDefault="00A62022" w:rsidP="00845403">
      <w:pPr>
        <w:pStyle w:val="Textindependent"/>
        <w:ind w:left="360" w:right="306"/>
        <w:rPr>
          <w:rFonts w:cs="Arial"/>
        </w:rPr>
      </w:pPr>
    </w:p>
    <w:p w14:paraId="3FC4C076" w14:textId="77777777" w:rsidR="00CA14EA" w:rsidRPr="00F67943" w:rsidRDefault="00CA14EA" w:rsidP="00845403">
      <w:pPr>
        <w:pStyle w:val="Pargrafdellista"/>
        <w:numPr>
          <w:ilvl w:val="0"/>
          <w:numId w:val="29"/>
        </w:numPr>
        <w:jc w:val="both"/>
        <w:rPr>
          <w:rFonts w:ascii="Arial" w:hAnsi="Arial" w:cs="Arial"/>
          <w:sz w:val="22"/>
          <w:szCs w:val="22"/>
          <w:u w:val="single"/>
        </w:rPr>
      </w:pPr>
      <w:r w:rsidRPr="00F67943">
        <w:rPr>
          <w:rFonts w:ascii="Arial" w:hAnsi="Arial" w:cs="Arial"/>
          <w:sz w:val="22"/>
          <w:szCs w:val="22"/>
          <w:u w:val="single"/>
        </w:rPr>
        <w:t xml:space="preserve">Obligació respecte dels </w:t>
      </w:r>
      <w:proofErr w:type="spellStart"/>
      <w:r w:rsidRPr="00F67943">
        <w:rPr>
          <w:rFonts w:ascii="Arial" w:hAnsi="Arial" w:cs="Arial"/>
          <w:sz w:val="22"/>
          <w:szCs w:val="22"/>
          <w:u w:val="single"/>
        </w:rPr>
        <w:t>lliurables</w:t>
      </w:r>
      <w:proofErr w:type="spellEnd"/>
      <w:r w:rsidRPr="00F67943">
        <w:rPr>
          <w:rFonts w:ascii="Arial" w:hAnsi="Arial" w:cs="Arial"/>
          <w:sz w:val="22"/>
          <w:szCs w:val="22"/>
          <w:u w:val="single"/>
        </w:rPr>
        <w:t xml:space="preserve"> previstos</w:t>
      </w:r>
    </w:p>
    <w:p w14:paraId="7A183B4A" w14:textId="77777777" w:rsidR="00CA14EA" w:rsidRPr="00F67943" w:rsidRDefault="00CA14EA" w:rsidP="00845403">
      <w:pPr>
        <w:pStyle w:val="Pargrafdellista"/>
        <w:rPr>
          <w:rFonts w:ascii="Arial" w:hAnsi="Arial" w:cs="Arial"/>
          <w:sz w:val="22"/>
          <w:szCs w:val="22"/>
          <w:u w:val="single"/>
        </w:rPr>
      </w:pPr>
    </w:p>
    <w:p w14:paraId="15D653C5" w14:textId="77777777" w:rsidR="00CA14EA" w:rsidRPr="00F67943" w:rsidRDefault="00CA14EA" w:rsidP="00845403">
      <w:pPr>
        <w:pStyle w:val="Textindependent"/>
        <w:ind w:left="360" w:right="153"/>
        <w:rPr>
          <w:rFonts w:cs="Arial"/>
        </w:rPr>
      </w:pPr>
      <w:proofErr w:type="spellStart"/>
      <w:r w:rsidRPr="00F67943">
        <w:rPr>
          <w:rFonts w:cs="Arial"/>
        </w:rPr>
        <w:t>L’Annex</w:t>
      </w:r>
      <w:proofErr w:type="spellEnd"/>
      <w:r w:rsidRPr="00F67943">
        <w:rPr>
          <w:rFonts w:cs="Arial"/>
        </w:rPr>
        <w:t xml:space="preserve"> 4 del PPT detalla i identifica </w:t>
      </w:r>
      <w:proofErr w:type="spellStart"/>
      <w:r w:rsidRPr="00F67943">
        <w:rPr>
          <w:rFonts w:cs="Arial"/>
        </w:rPr>
        <w:t>els</w:t>
      </w:r>
      <w:proofErr w:type="spellEnd"/>
      <w:r w:rsidRPr="00F67943">
        <w:rPr>
          <w:rFonts w:cs="Arial"/>
        </w:rPr>
        <w:t xml:space="preserve"> </w:t>
      </w:r>
      <w:proofErr w:type="spellStart"/>
      <w:r w:rsidRPr="00F67943">
        <w:rPr>
          <w:rFonts w:cs="Arial"/>
        </w:rPr>
        <w:t>documents</w:t>
      </w:r>
      <w:proofErr w:type="spellEnd"/>
      <w:r w:rsidRPr="00F67943">
        <w:rPr>
          <w:rFonts w:cs="Arial"/>
        </w:rPr>
        <w:t xml:space="preserve"> </w:t>
      </w:r>
      <w:proofErr w:type="spellStart"/>
      <w:r w:rsidRPr="00F67943">
        <w:rPr>
          <w:rFonts w:cs="Arial"/>
        </w:rPr>
        <w:t>lliurables</w:t>
      </w:r>
      <w:proofErr w:type="spellEnd"/>
      <w:r w:rsidRPr="00F67943">
        <w:rPr>
          <w:rFonts w:cs="Arial"/>
        </w:rPr>
        <w:t xml:space="preserve"> </w:t>
      </w:r>
      <w:proofErr w:type="spellStart"/>
      <w:r w:rsidRPr="00F67943">
        <w:rPr>
          <w:rFonts w:cs="Arial"/>
        </w:rPr>
        <w:t>corresponents</w:t>
      </w:r>
      <w:proofErr w:type="spellEnd"/>
      <w:r w:rsidRPr="00F67943">
        <w:rPr>
          <w:rFonts w:cs="Arial"/>
        </w:rPr>
        <w:t xml:space="preserve"> a cada fase, tasca i </w:t>
      </w:r>
      <w:proofErr w:type="spellStart"/>
      <w:r w:rsidRPr="00F67943">
        <w:rPr>
          <w:rFonts w:cs="Arial"/>
        </w:rPr>
        <w:t>subtasca</w:t>
      </w:r>
      <w:proofErr w:type="spellEnd"/>
      <w:r w:rsidRPr="00F67943">
        <w:rPr>
          <w:rFonts w:cs="Arial"/>
        </w:rPr>
        <w:t xml:space="preserve"> previstos en el contracte. Una vegada </w:t>
      </w:r>
      <w:proofErr w:type="spellStart"/>
      <w:r w:rsidRPr="00F67943">
        <w:rPr>
          <w:rFonts w:cs="Arial"/>
        </w:rPr>
        <w:t>redactats</w:t>
      </w:r>
      <w:proofErr w:type="spellEnd"/>
      <w:r w:rsidRPr="00F67943">
        <w:rPr>
          <w:rFonts w:cs="Arial"/>
        </w:rPr>
        <w:t xml:space="preserve"> i </w:t>
      </w:r>
      <w:proofErr w:type="spellStart"/>
      <w:r w:rsidRPr="00F67943">
        <w:rPr>
          <w:rFonts w:cs="Arial"/>
        </w:rPr>
        <w:t>lliurats</w:t>
      </w:r>
      <w:proofErr w:type="spellEnd"/>
      <w:r w:rsidRPr="00F67943">
        <w:rPr>
          <w:rFonts w:cs="Arial"/>
        </w:rPr>
        <w:t xml:space="preserve"> per </w:t>
      </w:r>
      <w:proofErr w:type="spellStart"/>
      <w:r w:rsidRPr="00F67943">
        <w:rPr>
          <w:rFonts w:cs="Arial"/>
        </w:rPr>
        <w:t>part</w:t>
      </w:r>
      <w:proofErr w:type="spellEnd"/>
      <w:r w:rsidRPr="00F67943">
        <w:rPr>
          <w:rFonts w:cs="Arial"/>
        </w:rPr>
        <w:t xml:space="preserve"> de </w:t>
      </w:r>
      <w:proofErr w:type="spellStart"/>
      <w:r w:rsidRPr="00F67943">
        <w:rPr>
          <w:rFonts w:cs="Arial"/>
        </w:rPr>
        <w:t>l’empresa</w:t>
      </w:r>
      <w:proofErr w:type="spellEnd"/>
      <w:r w:rsidRPr="00F67943">
        <w:rPr>
          <w:rFonts w:cs="Arial"/>
        </w:rPr>
        <w:t xml:space="preserve"> </w:t>
      </w:r>
      <w:proofErr w:type="spellStart"/>
      <w:r w:rsidRPr="00F67943">
        <w:rPr>
          <w:rFonts w:cs="Arial"/>
        </w:rPr>
        <w:t>adjudicatària</w:t>
      </w:r>
      <w:proofErr w:type="spellEnd"/>
      <w:r w:rsidRPr="00F67943">
        <w:rPr>
          <w:rFonts w:cs="Arial"/>
        </w:rPr>
        <w:t xml:space="preserve">, han de ser </w:t>
      </w:r>
      <w:proofErr w:type="spellStart"/>
      <w:r w:rsidRPr="00F67943">
        <w:rPr>
          <w:rFonts w:cs="Arial"/>
        </w:rPr>
        <w:t>validats</w:t>
      </w:r>
      <w:proofErr w:type="spellEnd"/>
      <w:r w:rsidRPr="00F67943">
        <w:rPr>
          <w:rFonts w:cs="Arial"/>
        </w:rPr>
        <w:t xml:space="preserve"> la persona/es que </w:t>
      </w:r>
      <w:proofErr w:type="spellStart"/>
      <w:r w:rsidRPr="00F67943">
        <w:rPr>
          <w:rFonts w:cs="Arial"/>
        </w:rPr>
        <w:t>exerceixen</w:t>
      </w:r>
      <w:proofErr w:type="spellEnd"/>
      <w:r w:rsidRPr="00F67943">
        <w:rPr>
          <w:rFonts w:cs="Arial"/>
        </w:rPr>
        <w:t xml:space="preserve"> la figura del responsable del contracte.</w:t>
      </w:r>
    </w:p>
    <w:p w14:paraId="7D23324B" w14:textId="77777777" w:rsidR="00845403" w:rsidRPr="00F67943" w:rsidRDefault="00845403" w:rsidP="00845403">
      <w:pPr>
        <w:pStyle w:val="Textindependent"/>
        <w:ind w:left="360" w:right="153"/>
        <w:rPr>
          <w:rFonts w:cs="Arial"/>
        </w:rPr>
      </w:pPr>
    </w:p>
    <w:p w14:paraId="5A58783E" w14:textId="77777777" w:rsidR="00CA14EA" w:rsidRPr="00F67943" w:rsidRDefault="00CA14EA" w:rsidP="00845403">
      <w:pPr>
        <w:pStyle w:val="Textindependent"/>
        <w:ind w:left="360" w:right="153"/>
        <w:rPr>
          <w:rFonts w:cs="Arial"/>
        </w:rPr>
      </w:pPr>
      <w:proofErr w:type="spellStart"/>
      <w:r w:rsidRPr="00F67943">
        <w:rPr>
          <w:rFonts w:cs="Arial"/>
        </w:rPr>
        <w:t>Els</w:t>
      </w:r>
      <w:proofErr w:type="spellEnd"/>
      <w:r w:rsidRPr="00F67943">
        <w:rPr>
          <w:rFonts w:cs="Arial"/>
        </w:rPr>
        <w:t xml:space="preserve"> </w:t>
      </w:r>
      <w:proofErr w:type="spellStart"/>
      <w:r w:rsidRPr="00F67943">
        <w:rPr>
          <w:rFonts w:cs="Arial"/>
        </w:rPr>
        <w:t>lliurables</w:t>
      </w:r>
      <w:proofErr w:type="spellEnd"/>
      <w:r w:rsidRPr="00F67943">
        <w:rPr>
          <w:rFonts w:cs="Arial"/>
        </w:rPr>
        <w:t xml:space="preserve"> </w:t>
      </w:r>
      <w:proofErr w:type="spellStart"/>
      <w:r w:rsidRPr="00F67943">
        <w:rPr>
          <w:rFonts w:cs="Arial"/>
        </w:rPr>
        <w:t>hauran</w:t>
      </w:r>
      <w:proofErr w:type="spellEnd"/>
      <w:r w:rsidRPr="00F67943">
        <w:rPr>
          <w:rFonts w:cs="Arial"/>
        </w:rPr>
        <w:t xml:space="preserve"> </w:t>
      </w:r>
      <w:proofErr w:type="spellStart"/>
      <w:r w:rsidRPr="00F67943">
        <w:rPr>
          <w:rFonts w:cs="Arial"/>
        </w:rPr>
        <w:t>d’estar</w:t>
      </w:r>
      <w:proofErr w:type="spellEnd"/>
      <w:r w:rsidRPr="00F67943">
        <w:rPr>
          <w:rFonts w:cs="Arial"/>
        </w:rPr>
        <w:t xml:space="preserve"> </w:t>
      </w:r>
      <w:proofErr w:type="spellStart"/>
      <w:r w:rsidRPr="00F67943">
        <w:rPr>
          <w:rFonts w:cs="Arial"/>
        </w:rPr>
        <w:t>signats</w:t>
      </w:r>
      <w:proofErr w:type="spellEnd"/>
      <w:r w:rsidRPr="00F67943">
        <w:rPr>
          <w:rFonts w:cs="Arial"/>
        </w:rPr>
        <w:t xml:space="preserve"> </w:t>
      </w:r>
      <w:proofErr w:type="gramStart"/>
      <w:r w:rsidRPr="00F67943">
        <w:rPr>
          <w:rFonts w:cs="Arial"/>
        </w:rPr>
        <w:t>per totes</w:t>
      </w:r>
      <w:proofErr w:type="gramEnd"/>
      <w:r w:rsidRPr="00F67943">
        <w:rPr>
          <w:rFonts w:cs="Arial"/>
        </w:rPr>
        <w:t xml:space="preserve"> les </w:t>
      </w:r>
      <w:proofErr w:type="spellStart"/>
      <w:r w:rsidRPr="00F67943">
        <w:rPr>
          <w:rFonts w:cs="Arial"/>
        </w:rPr>
        <w:t>empreses</w:t>
      </w:r>
      <w:proofErr w:type="spellEnd"/>
      <w:r w:rsidRPr="00F67943">
        <w:rPr>
          <w:rFonts w:cs="Arial"/>
        </w:rPr>
        <w:t xml:space="preserve"> que </w:t>
      </w:r>
      <w:proofErr w:type="spellStart"/>
      <w:r w:rsidRPr="00F67943">
        <w:rPr>
          <w:rFonts w:cs="Arial"/>
        </w:rPr>
        <w:t>hagin</w:t>
      </w:r>
      <w:proofErr w:type="spellEnd"/>
      <w:r w:rsidRPr="00F67943">
        <w:rPr>
          <w:rFonts w:cs="Arial"/>
        </w:rPr>
        <w:t xml:space="preserve"> </w:t>
      </w:r>
      <w:proofErr w:type="spellStart"/>
      <w:r w:rsidRPr="00F67943">
        <w:rPr>
          <w:rFonts w:cs="Arial"/>
        </w:rPr>
        <w:t>participat</w:t>
      </w:r>
      <w:proofErr w:type="spellEnd"/>
      <w:r w:rsidRPr="00F67943">
        <w:rPr>
          <w:rFonts w:cs="Arial"/>
        </w:rPr>
        <w:t xml:space="preserve"> en </w:t>
      </w:r>
      <w:proofErr w:type="spellStart"/>
      <w:r w:rsidRPr="00F67943">
        <w:rPr>
          <w:rFonts w:cs="Arial"/>
        </w:rPr>
        <w:t>l’execució</w:t>
      </w:r>
      <w:proofErr w:type="spellEnd"/>
      <w:r w:rsidRPr="00F67943">
        <w:rPr>
          <w:rFonts w:cs="Arial"/>
        </w:rPr>
        <w:t xml:space="preserve"> de les tasques.</w:t>
      </w:r>
    </w:p>
    <w:p w14:paraId="12EBC21E" w14:textId="77777777" w:rsidR="00845403" w:rsidRPr="00F67943" w:rsidRDefault="00845403" w:rsidP="00845403">
      <w:pPr>
        <w:pStyle w:val="Textindependent"/>
        <w:ind w:left="360" w:right="153"/>
        <w:rPr>
          <w:rFonts w:cs="Arial"/>
        </w:rPr>
      </w:pPr>
    </w:p>
    <w:p w14:paraId="2714AA67" w14:textId="11C437E3" w:rsidR="00CA14EA" w:rsidRPr="00F67943" w:rsidRDefault="00CA14EA" w:rsidP="00845403">
      <w:pPr>
        <w:pStyle w:val="Textindependent"/>
        <w:ind w:left="360" w:right="153"/>
        <w:rPr>
          <w:rFonts w:cs="Arial"/>
        </w:rPr>
      </w:pPr>
      <w:r w:rsidRPr="00F67943">
        <w:rPr>
          <w:rFonts w:cs="Arial"/>
        </w:rPr>
        <w:lastRenderedPageBreak/>
        <w:t xml:space="preserve">El/la persona/es que </w:t>
      </w:r>
      <w:proofErr w:type="spellStart"/>
      <w:r w:rsidRPr="00F67943">
        <w:rPr>
          <w:rFonts w:cs="Arial"/>
        </w:rPr>
        <w:t>exerceix</w:t>
      </w:r>
      <w:proofErr w:type="spellEnd"/>
      <w:r w:rsidRPr="00F67943">
        <w:rPr>
          <w:rFonts w:cs="Arial"/>
        </w:rPr>
        <w:t xml:space="preserve">/en </w:t>
      </w:r>
      <w:proofErr w:type="spellStart"/>
      <w:r w:rsidRPr="00F67943">
        <w:rPr>
          <w:rFonts w:cs="Arial"/>
        </w:rPr>
        <w:t>com</w:t>
      </w:r>
      <w:proofErr w:type="spellEnd"/>
      <w:r w:rsidRPr="00F67943">
        <w:rPr>
          <w:rFonts w:cs="Arial"/>
        </w:rPr>
        <w:t xml:space="preserve"> a responsable/s del contracte poden establir formal i </w:t>
      </w:r>
      <w:proofErr w:type="spellStart"/>
      <w:r w:rsidRPr="00F67943">
        <w:rPr>
          <w:rFonts w:cs="Arial"/>
        </w:rPr>
        <w:t>justificadament</w:t>
      </w:r>
      <w:proofErr w:type="spellEnd"/>
      <w:r w:rsidRPr="00F67943">
        <w:rPr>
          <w:rFonts w:cs="Arial"/>
        </w:rPr>
        <w:t xml:space="preserve"> la </w:t>
      </w:r>
      <w:proofErr w:type="spellStart"/>
      <w:r w:rsidRPr="00F67943">
        <w:rPr>
          <w:rFonts w:cs="Arial"/>
        </w:rPr>
        <w:t>seva</w:t>
      </w:r>
      <w:proofErr w:type="spellEnd"/>
      <w:r w:rsidRPr="00F67943">
        <w:rPr>
          <w:rFonts w:cs="Arial"/>
        </w:rPr>
        <w:t xml:space="preserve"> </w:t>
      </w:r>
      <w:proofErr w:type="spellStart"/>
      <w:r w:rsidRPr="00F67943">
        <w:rPr>
          <w:rFonts w:cs="Arial"/>
        </w:rPr>
        <w:t>revisió</w:t>
      </w:r>
      <w:proofErr w:type="spellEnd"/>
      <w:r w:rsidRPr="00F67943">
        <w:rPr>
          <w:rFonts w:cs="Arial"/>
        </w:rPr>
        <w:t xml:space="preserve"> per </w:t>
      </w:r>
      <w:proofErr w:type="spellStart"/>
      <w:r w:rsidRPr="00F67943">
        <w:rPr>
          <w:rFonts w:cs="Arial"/>
        </w:rPr>
        <w:t>part</w:t>
      </w:r>
      <w:proofErr w:type="spellEnd"/>
      <w:r w:rsidRPr="00F67943">
        <w:rPr>
          <w:rFonts w:cs="Arial"/>
        </w:rPr>
        <w:t xml:space="preserve"> de </w:t>
      </w:r>
      <w:proofErr w:type="spellStart"/>
      <w:r w:rsidRPr="00F67943">
        <w:rPr>
          <w:rFonts w:cs="Arial"/>
        </w:rPr>
        <w:t>l’empresa</w:t>
      </w:r>
      <w:proofErr w:type="spellEnd"/>
      <w:r w:rsidRPr="00F67943">
        <w:rPr>
          <w:rFonts w:cs="Arial"/>
        </w:rPr>
        <w:t xml:space="preserve"> </w:t>
      </w:r>
      <w:proofErr w:type="spellStart"/>
      <w:r w:rsidRPr="00F67943">
        <w:rPr>
          <w:rFonts w:cs="Arial"/>
        </w:rPr>
        <w:t>adjudicatària</w:t>
      </w:r>
      <w:proofErr w:type="spellEnd"/>
      <w:r w:rsidRPr="00F67943">
        <w:rPr>
          <w:rFonts w:cs="Arial"/>
        </w:rPr>
        <w:t xml:space="preserve">, que </w:t>
      </w:r>
      <w:proofErr w:type="spellStart"/>
      <w:r w:rsidRPr="00F67943">
        <w:rPr>
          <w:rFonts w:cs="Arial"/>
        </w:rPr>
        <w:t>està</w:t>
      </w:r>
      <w:proofErr w:type="spellEnd"/>
      <w:r w:rsidRPr="00F67943">
        <w:rPr>
          <w:rFonts w:cs="Arial"/>
        </w:rPr>
        <w:t xml:space="preserve"> obligada a </w:t>
      </w:r>
      <w:proofErr w:type="spellStart"/>
      <w:r w:rsidRPr="00F67943">
        <w:rPr>
          <w:rFonts w:cs="Arial"/>
        </w:rPr>
        <w:t>fer</w:t>
      </w:r>
      <w:proofErr w:type="spellEnd"/>
      <w:r w:rsidRPr="00F67943">
        <w:rPr>
          <w:rFonts w:cs="Arial"/>
        </w:rPr>
        <w:t xml:space="preserve"> tantes </w:t>
      </w:r>
      <w:proofErr w:type="spellStart"/>
      <w:r w:rsidRPr="00F67943">
        <w:rPr>
          <w:rFonts w:cs="Arial"/>
        </w:rPr>
        <w:t>revisions</w:t>
      </w:r>
      <w:proofErr w:type="spellEnd"/>
      <w:r w:rsidRPr="00F67943">
        <w:rPr>
          <w:rFonts w:cs="Arial"/>
        </w:rPr>
        <w:t xml:space="preserve"> del </w:t>
      </w:r>
      <w:proofErr w:type="spellStart"/>
      <w:r w:rsidRPr="00F67943">
        <w:rPr>
          <w:rFonts w:cs="Arial"/>
        </w:rPr>
        <w:t>lliurable</w:t>
      </w:r>
      <w:proofErr w:type="spellEnd"/>
      <w:r w:rsidRPr="00F67943">
        <w:rPr>
          <w:rFonts w:cs="Arial"/>
        </w:rPr>
        <w:t xml:space="preserve"> </w:t>
      </w:r>
      <w:proofErr w:type="spellStart"/>
      <w:r w:rsidRPr="00F67943">
        <w:rPr>
          <w:rFonts w:cs="Arial"/>
        </w:rPr>
        <w:t>com</w:t>
      </w:r>
      <w:proofErr w:type="spellEnd"/>
      <w:r w:rsidRPr="00F67943">
        <w:rPr>
          <w:rFonts w:cs="Arial"/>
        </w:rPr>
        <w:t xml:space="preserve"> </w:t>
      </w:r>
      <w:proofErr w:type="spellStart"/>
      <w:r w:rsidRPr="00F67943">
        <w:rPr>
          <w:rFonts w:cs="Arial"/>
        </w:rPr>
        <w:t>convinguin</w:t>
      </w:r>
      <w:proofErr w:type="spellEnd"/>
      <w:r w:rsidRPr="00F67943">
        <w:rPr>
          <w:rFonts w:cs="Arial"/>
        </w:rPr>
        <w:t>.</w:t>
      </w:r>
    </w:p>
    <w:p w14:paraId="3FD34541" w14:textId="77777777" w:rsidR="00CA14EA" w:rsidRPr="00F67943" w:rsidRDefault="00CA14EA" w:rsidP="00845403">
      <w:pPr>
        <w:pStyle w:val="Pargrafdellista"/>
        <w:rPr>
          <w:rFonts w:ascii="Arial" w:hAnsi="Arial" w:cs="Arial"/>
          <w:sz w:val="22"/>
          <w:szCs w:val="22"/>
          <w:u w:val="single"/>
        </w:rPr>
      </w:pPr>
    </w:p>
    <w:p w14:paraId="3F663C2A" w14:textId="075E17D3" w:rsidR="00285186" w:rsidRPr="00F67943" w:rsidRDefault="00B435FA" w:rsidP="00845403">
      <w:pPr>
        <w:pStyle w:val="Pargrafdellista"/>
        <w:numPr>
          <w:ilvl w:val="0"/>
          <w:numId w:val="29"/>
        </w:numPr>
        <w:jc w:val="both"/>
        <w:rPr>
          <w:rFonts w:ascii="Arial" w:hAnsi="Arial" w:cs="Arial"/>
          <w:sz w:val="22"/>
          <w:szCs w:val="22"/>
          <w:u w:val="single"/>
        </w:rPr>
      </w:pPr>
      <w:r w:rsidRPr="00F67943">
        <w:rPr>
          <w:rFonts w:ascii="Arial" w:hAnsi="Arial" w:cs="Arial"/>
          <w:sz w:val="22"/>
          <w:szCs w:val="22"/>
          <w:u w:val="single"/>
        </w:rPr>
        <w:t xml:space="preserve">Propietat </w:t>
      </w:r>
      <w:proofErr w:type="spellStart"/>
      <w:r w:rsidRPr="00F67943">
        <w:rPr>
          <w:rFonts w:ascii="Arial" w:hAnsi="Arial" w:cs="Arial"/>
          <w:sz w:val="22"/>
          <w:szCs w:val="22"/>
          <w:u w:val="single"/>
        </w:rPr>
        <w:t>intel.lectual</w:t>
      </w:r>
      <w:proofErr w:type="spellEnd"/>
    </w:p>
    <w:p w14:paraId="24275B8B" w14:textId="77777777" w:rsidR="00845403" w:rsidRPr="00F67943" w:rsidRDefault="00845403" w:rsidP="00285186">
      <w:pPr>
        <w:spacing w:after="0" w:line="240" w:lineRule="auto"/>
        <w:ind w:left="360" w:right="-1"/>
        <w:jc w:val="both"/>
        <w:rPr>
          <w:rFonts w:cs="Arial"/>
        </w:rPr>
      </w:pPr>
    </w:p>
    <w:p w14:paraId="501EF0CC" w14:textId="7982A601" w:rsidR="00285186" w:rsidRPr="00F67943" w:rsidRDefault="00285186" w:rsidP="00285186">
      <w:pPr>
        <w:spacing w:after="0" w:line="240" w:lineRule="auto"/>
        <w:ind w:left="360" w:right="-1"/>
        <w:jc w:val="both"/>
        <w:rPr>
          <w:rFonts w:cs="Arial"/>
        </w:rPr>
      </w:pPr>
      <w:r w:rsidRPr="00F67943">
        <w:rPr>
          <w:rFonts w:cs="Arial"/>
        </w:rPr>
        <w:t xml:space="preserve">La propietat intel·lectual de la solució tecnològica és de l’empresa adjudicatària. La Generalitat de Catalunya, però, té dret a utilitzar i modificar la solució desenvolupada un cop hagi finalitzat el contracte. </w:t>
      </w:r>
    </w:p>
    <w:p w14:paraId="4E089E45" w14:textId="77777777" w:rsidR="00285186" w:rsidRPr="00F67943" w:rsidRDefault="00285186" w:rsidP="00285186">
      <w:pPr>
        <w:spacing w:after="0" w:line="240" w:lineRule="auto"/>
        <w:ind w:left="360" w:right="-1"/>
        <w:jc w:val="both"/>
        <w:rPr>
          <w:rFonts w:cs="Arial"/>
        </w:rPr>
      </w:pPr>
    </w:p>
    <w:p w14:paraId="3BACA6F1" w14:textId="77777777" w:rsidR="00285186" w:rsidRPr="00F67943" w:rsidRDefault="00285186" w:rsidP="00285186">
      <w:pPr>
        <w:spacing w:after="0" w:line="240" w:lineRule="auto"/>
        <w:ind w:left="360" w:right="-1"/>
        <w:jc w:val="both"/>
        <w:rPr>
          <w:rFonts w:cs="Arial"/>
        </w:rPr>
      </w:pPr>
      <w:r w:rsidRPr="00F67943">
        <w:rPr>
          <w:rFonts w:cs="Arial"/>
        </w:rPr>
        <w:t>Els drets de propietat intel·lectual sobre la solució tecnològica que sorgeixin en el desenvolupament de la prestació dels serveis d'aquest contracte pertanyeran a l’empresa adjudicatària de forma única i exclusiva.</w:t>
      </w:r>
    </w:p>
    <w:p w14:paraId="698D3846" w14:textId="77777777" w:rsidR="00285186" w:rsidRPr="00F67943" w:rsidRDefault="00285186" w:rsidP="00285186">
      <w:pPr>
        <w:spacing w:after="0" w:line="240" w:lineRule="auto"/>
        <w:ind w:left="360" w:right="-1"/>
        <w:jc w:val="both"/>
        <w:rPr>
          <w:rFonts w:cs="Arial"/>
        </w:rPr>
      </w:pPr>
    </w:p>
    <w:p w14:paraId="69B4D5A1" w14:textId="77777777" w:rsidR="00285186" w:rsidRPr="00F67943" w:rsidRDefault="00285186" w:rsidP="00285186">
      <w:pPr>
        <w:spacing w:after="0" w:line="240" w:lineRule="auto"/>
        <w:ind w:left="360" w:right="-1"/>
        <w:jc w:val="both"/>
        <w:rPr>
          <w:rFonts w:cs="Arial"/>
        </w:rPr>
      </w:pPr>
      <w:r w:rsidRPr="00F67943">
        <w:rPr>
          <w:rFonts w:cs="Arial"/>
        </w:rPr>
        <w:t>L’empresa proporcionarà una llicència d'ús a la Generalitat de Catalunya, de durada indefinida i il·limitada sobre la solució tecnològica. La llicència d’ús inclou la possible adaptació, modificació o addició de qualsevol element propi de la Generalitat de Catalunya a la solució tecnològica, sempre que sigui per a ús propi. L’empresa adjudicatària no respondrà de tals addicions, modificacions, adaptacions o esmenes en cap cas. La llicència d’ús dels prototips a favor de la Generalitat és de forma no exclusiva i gratuïta.</w:t>
      </w:r>
    </w:p>
    <w:p w14:paraId="59747986" w14:textId="77777777" w:rsidR="00285186" w:rsidRPr="00F67943" w:rsidRDefault="00285186" w:rsidP="00285186">
      <w:pPr>
        <w:spacing w:after="0" w:line="240" w:lineRule="auto"/>
        <w:ind w:left="360" w:right="-1"/>
        <w:jc w:val="both"/>
        <w:rPr>
          <w:rFonts w:cs="Arial"/>
        </w:rPr>
      </w:pPr>
    </w:p>
    <w:p w14:paraId="6466E311" w14:textId="77777777" w:rsidR="00285186" w:rsidRPr="00F67943" w:rsidRDefault="00285186" w:rsidP="00285186">
      <w:pPr>
        <w:spacing w:after="0" w:line="240" w:lineRule="auto"/>
        <w:ind w:left="360" w:right="-1"/>
        <w:jc w:val="both"/>
        <w:rPr>
          <w:rFonts w:cs="Arial"/>
        </w:rPr>
      </w:pPr>
      <w:r w:rsidRPr="00F67943">
        <w:rPr>
          <w:rFonts w:cs="Arial"/>
        </w:rPr>
        <w:t>L’empresa adjudicatària es compromet i acorda mantenir indemne la Generalitat de Catalunya de qualsevol reclamació realitzada per tercers com a conseqüència de la infracció d’aquests drets motivada per la prestació dels serveis regulats en aquest contracte.</w:t>
      </w:r>
    </w:p>
    <w:p w14:paraId="5A21F7C3" w14:textId="77777777" w:rsidR="00285186" w:rsidRPr="00F67943" w:rsidRDefault="00285186" w:rsidP="00285186">
      <w:pPr>
        <w:spacing w:after="0" w:line="240" w:lineRule="auto"/>
        <w:ind w:left="360" w:right="-1"/>
        <w:jc w:val="both"/>
        <w:rPr>
          <w:rFonts w:cs="Arial"/>
        </w:rPr>
      </w:pPr>
    </w:p>
    <w:p w14:paraId="642AE5F4" w14:textId="77777777" w:rsidR="00285186" w:rsidRPr="00F67943" w:rsidRDefault="00285186" w:rsidP="00285186">
      <w:pPr>
        <w:spacing w:after="0" w:line="240" w:lineRule="auto"/>
        <w:ind w:left="360" w:right="-1"/>
        <w:jc w:val="both"/>
        <w:rPr>
          <w:rFonts w:cs="Arial"/>
        </w:rPr>
      </w:pPr>
      <w:r w:rsidRPr="00F67943">
        <w:rPr>
          <w:rFonts w:cs="Arial"/>
        </w:rPr>
        <w:t xml:space="preserve">Els drets de propietat intel·lectual i industrial ja existents a la data del contracte com a propietat de l’empresa o gaudits per aquesta sota llicència continuaran sent propietat de l’empresa part o del tercer </w:t>
      </w:r>
      <w:proofErr w:type="spellStart"/>
      <w:r w:rsidRPr="00F67943">
        <w:rPr>
          <w:rFonts w:cs="Arial"/>
        </w:rPr>
        <w:t>concedent</w:t>
      </w:r>
      <w:proofErr w:type="spellEnd"/>
      <w:r w:rsidRPr="00F67943">
        <w:rPr>
          <w:rFonts w:cs="Arial"/>
        </w:rPr>
        <w:t xml:space="preserve"> de la llicència, si és el cas. En tot cas, però, l’empresa haurà de garantir que la Generalitat pugui utilitzar la solució tecnològica desenvolupada durant un període de 2 anys a partir del desplegament de la solució. </w:t>
      </w:r>
    </w:p>
    <w:p w14:paraId="5CC4B3FB" w14:textId="77777777" w:rsidR="00285186" w:rsidRPr="00F67943" w:rsidRDefault="00285186" w:rsidP="00285186">
      <w:pPr>
        <w:spacing w:after="0" w:line="240" w:lineRule="auto"/>
        <w:ind w:left="360" w:right="-1"/>
        <w:jc w:val="both"/>
        <w:rPr>
          <w:rFonts w:cs="Arial"/>
        </w:rPr>
      </w:pPr>
    </w:p>
    <w:p w14:paraId="01398512" w14:textId="77777777" w:rsidR="00285186" w:rsidRPr="00F67943" w:rsidRDefault="00285186" w:rsidP="00285186">
      <w:pPr>
        <w:spacing w:after="0" w:line="240" w:lineRule="auto"/>
        <w:ind w:left="360" w:right="-1"/>
        <w:jc w:val="both"/>
        <w:rPr>
          <w:rFonts w:cs="Arial"/>
        </w:rPr>
      </w:pPr>
      <w:r w:rsidRPr="00F67943">
        <w:rPr>
          <w:rFonts w:cs="Arial"/>
        </w:rPr>
        <w:t>En cap cas no s'ha d'interpretar el contingut del contracte com una cessió o atorgament de qualsevol tipus de dret d'ús sobre els drets de propietat intel·lectual i industrial previs de cap de les parts.</w:t>
      </w:r>
    </w:p>
    <w:p w14:paraId="16B2B1B3" w14:textId="77777777" w:rsidR="00285186" w:rsidRPr="00F67943" w:rsidRDefault="00285186" w:rsidP="00285186">
      <w:pPr>
        <w:spacing w:after="0" w:line="240" w:lineRule="auto"/>
        <w:ind w:left="360" w:right="-1"/>
        <w:jc w:val="both"/>
        <w:rPr>
          <w:rFonts w:cs="Arial"/>
        </w:rPr>
      </w:pPr>
    </w:p>
    <w:p w14:paraId="6057CF4E" w14:textId="77777777" w:rsidR="00285186" w:rsidRPr="00F67943" w:rsidRDefault="00285186" w:rsidP="00285186">
      <w:pPr>
        <w:spacing w:after="0" w:line="240" w:lineRule="auto"/>
        <w:ind w:left="360" w:right="-1"/>
        <w:jc w:val="both"/>
        <w:rPr>
          <w:rFonts w:cs="Arial"/>
        </w:rPr>
      </w:pPr>
      <w:r w:rsidRPr="00F67943">
        <w:rPr>
          <w:rFonts w:cs="Arial"/>
        </w:rPr>
        <w:t xml:space="preserve">La Generalitat de Catalunya no podrà comercialitzar a tercers aliens la solució tecnològica o qualsevol modificació, addició o alteració que en faci. </w:t>
      </w:r>
    </w:p>
    <w:p w14:paraId="23B8E048" w14:textId="77777777" w:rsidR="00285186" w:rsidRPr="00F67943" w:rsidRDefault="00285186" w:rsidP="00285186">
      <w:pPr>
        <w:pStyle w:val="Pargrafdellista"/>
        <w:jc w:val="both"/>
        <w:rPr>
          <w:rFonts w:ascii="Arial" w:hAnsi="Arial" w:cs="Arial"/>
          <w:sz w:val="22"/>
          <w:szCs w:val="22"/>
          <w:u w:val="single"/>
        </w:rPr>
      </w:pPr>
    </w:p>
    <w:p w14:paraId="0680EC66"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Penalitats</w:t>
      </w:r>
    </w:p>
    <w:p w14:paraId="1AF9A80C" w14:textId="77777777" w:rsidR="007E7EFB" w:rsidRPr="00F67943" w:rsidRDefault="007E7EFB" w:rsidP="007E7EFB">
      <w:pPr>
        <w:spacing w:after="0" w:line="240" w:lineRule="auto"/>
        <w:ind w:left="360"/>
        <w:jc w:val="both"/>
        <w:rPr>
          <w:rFonts w:cs="Arial"/>
          <w:b/>
          <w:snapToGrid w:val="0"/>
          <w:lang w:eastAsia="es-ES"/>
        </w:rPr>
      </w:pPr>
    </w:p>
    <w:p w14:paraId="76B0A787"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 s’estableixen penalitats específiques</w:t>
      </w:r>
    </w:p>
    <w:p w14:paraId="1BF775FC" w14:textId="77777777" w:rsidR="0097368C" w:rsidRPr="00F67943" w:rsidRDefault="0097368C" w:rsidP="007E7EFB">
      <w:pPr>
        <w:spacing w:after="0" w:line="240" w:lineRule="auto"/>
        <w:jc w:val="both"/>
        <w:rPr>
          <w:rFonts w:cs="Arial"/>
          <w:snapToGrid w:val="0"/>
          <w:lang w:eastAsia="es-ES"/>
        </w:rPr>
      </w:pPr>
    </w:p>
    <w:p w14:paraId="17BB29BA" w14:textId="77777777" w:rsidR="007E7EFB" w:rsidRPr="00F67943" w:rsidRDefault="007E7EFB" w:rsidP="0020008C">
      <w:pPr>
        <w:numPr>
          <w:ilvl w:val="0"/>
          <w:numId w:val="3"/>
        </w:numPr>
        <w:spacing w:after="0" w:line="240" w:lineRule="auto"/>
        <w:jc w:val="both"/>
        <w:rPr>
          <w:rFonts w:cs="Arial"/>
          <w:b/>
          <w:snapToGrid w:val="0"/>
          <w:lang w:eastAsia="es-ES"/>
        </w:rPr>
      </w:pPr>
      <w:r w:rsidRPr="00F67943">
        <w:rPr>
          <w:rFonts w:cs="Arial"/>
          <w:b/>
          <w:snapToGrid w:val="0"/>
          <w:lang w:eastAsia="es-ES"/>
        </w:rPr>
        <w:t>Modificació del contracte prevista</w:t>
      </w:r>
    </w:p>
    <w:p w14:paraId="023C7880" w14:textId="77777777" w:rsidR="001F2090" w:rsidRPr="00F67943" w:rsidRDefault="001F2090" w:rsidP="001F2090">
      <w:pPr>
        <w:spacing w:after="0" w:line="240" w:lineRule="auto"/>
        <w:ind w:left="360"/>
        <w:jc w:val="both"/>
        <w:rPr>
          <w:rFonts w:cs="Arial"/>
          <w:b/>
          <w:snapToGrid w:val="0"/>
          <w:lang w:eastAsia="es-ES"/>
        </w:rPr>
      </w:pPr>
    </w:p>
    <w:p w14:paraId="1CF9E25D" w14:textId="3CC9882D" w:rsidR="001A3BD1" w:rsidRPr="00F67943" w:rsidRDefault="001A3BD1" w:rsidP="001A3BD1">
      <w:pPr>
        <w:pStyle w:val="Default"/>
        <w:jc w:val="both"/>
        <w:rPr>
          <w:color w:val="auto"/>
          <w:sz w:val="22"/>
          <w:szCs w:val="22"/>
        </w:rPr>
      </w:pPr>
      <w:r w:rsidRPr="00F67943">
        <w:rPr>
          <w:color w:val="auto"/>
          <w:sz w:val="22"/>
          <w:szCs w:val="22"/>
        </w:rPr>
        <w:t xml:space="preserve">D’acord amb l’article 204 de la LCSP, es preveu la modificació d’aquest contracte per causes justificades relacionades amb l’execució de les tasques previstes i l’assoliment de les fites. Això podria passar per la necessitat de modificar el calendari o les tasques previstes establerts en aquest expedient de contractació per assolir les fites intermèdia </w:t>
      </w:r>
      <w:r w:rsidRPr="00F67943">
        <w:rPr>
          <w:color w:val="auto"/>
          <w:sz w:val="22"/>
          <w:szCs w:val="22"/>
        </w:rPr>
        <w:lastRenderedPageBreak/>
        <w:t xml:space="preserve">o la final (per exemple, per problemes de subministrament de dades, informació o materials necessaris per proveir el servei). </w:t>
      </w:r>
    </w:p>
    <w:p w14:paraId="59D882BA" w14:textId="77777777" w:rsidR="001A3BD1" w:rsidRPr="00F67943" w:rsidRDefault="001A3BD1" w:rsidP="001A3BD1">
      <w:pPr>
        <w:pStyle w:val="Default"/>
        <w:jc w:val="both"/>
        <w:rPr>
          <w:color w:val="auto"/>
          <w:sz w:val="22"/>
          <w:szCs w:val="22"/>
        </w:rPr>
      </w:pPr>
    </w:p>
    <w:p w14:paraId="65AF9981" w14:textId="621BFD26" w:rsidR="001A3BD1" w:rsidRPr="00F67943" w:rsidRDefault="001A3BD1" w:rsidP="00C60683">
      <w:pPr>
        <w:spacing w:after="360" w:line="240" w:lineRule="auto"/>
        <w:jc w:val="both"/>
        <w:rPr>
          <w:rFonts w:cs="Arial"/>
        </w:rPr>
      </w:pPr>
      <w:r w:rsidRPr="00F67943">
        <w:rPr>
          <w:rFonts w:cs="Arial"/>
        </w:rPr>
        <w:t>En cap cas, la modificació comportarà alteració global de l’objecte del contracte descrit a la clàusula 2a. del plec de prescripcions tècniques ni de l’import del contracte.</w:t>
      </w:r>
    </w:p>
    <w:p w14:paraId="34D2EC0E"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Cessió del contracte</w:t>
      </w:r>
    </w:p>
    <w:p w14:paraId="1AB6A902"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p>
    <w:p w14:paraId="6C7E75FC"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w:t>
      </w:r>
    </w:p>
    <w:p w14:paraId="4A813098" w14:textId="77777777" w:rsidR="007E7EFB" w:rsidRPr="00F67943" w:rsidRDefault="007E7EFB" w:rsidP="007E7EFB">
      <w:pPr>
        <w:spacing w:after="0" w:line="240" w:lineRule="auto"/>
        <w:jc w:val="both"/>
        <w:rPr>
          <w:rFonts w:cs="Arial"/>
          <w:i/>
          <w:lang w:eastAsia="es-ES"/>
        </w:rPr>
      </w:pPr>
    </w:p>
    <w:p w14:paraId="59320E5C" w14:textId="77777777" w:rsidR="007E7EFB" w:rsidRPr="00F67943" w:rsidRDefault="007E7EFB" w:rsidP="007E7EFB">
      <w:pPr>
        <w:spacing w:after="0" w:line="240" w:lineRule="auto"/>
        <w:jc w:val="both"/>
        <w:rPr>
          <w:rFonts w:cs="Arial"/>
          <w:snapToGrid w:val="0"/>
        </w:rPr>
      </w:pPr>
      <w:r w:rsidRPr="00F67943">
        <w:rPr>
          <w:rFonts w:cs="Arial"/>
          <w:snapToGrid w:val="0"/>
        </w:rPr>
        <w:t xml:space="preserve">En aplicació de l’establert a l’article 214 de la LCSP els drets i obligacions </w:t>
      </w:r>
      <w:proofErr w:type="spellStart"/>
      <w:r w:rsidRPr="00F67943">
        <w:rPr>
          <w:rFonts w:cs="Arial"/>
          <w:snapToGrid w:val="0"/>
        </w:rPr>
        <w:t>dimanants</w:t>
      </w:r>
      <w:proofErr w:type="spellEnd"/>
      <w:r w:rsidRPr="00F67943">
        <w:rPr>
          <w:rFonts w:cs="Arial"/>
          <w:snapToGrid w:val="0"/>
        </w:rPr>
        <w:t xml:space="preserve"> del contracte no podran ser cedits pel contractista a un tercer atès que les qualitats tècniques del cedent han estat la raó determinant de l’adjudicació</w:t>
      </w:r>
    </w:p>
    <w:p w14:paraId="705DC2C6" w14:textId="77777777" w:rsidR="00BC1729" w:rsidRPr="00F67943" w:rsidRDefault="00BC1729" w:rsidP="007E7EFB">
      <w:pPr>
        <w:spacing w:after="0" w:line="240" w:lineRule="auto"/>
        <w:jc w:val="both"/>
        <w:rPr>
          <w:rFonts w:cs="Arial"/>
          <w:snapToGrid w:val="0"/>
        </w:rPr>
      </w:pPr>
    </w:p>
    <w:p w14:paraId="58062096"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Subcontractació</w:t>
      </w:r>
    </w:p>
    <w:p w14:paraId="7E1D01AA" w14:textId="77777777" w:rsidR="007E7EFB" w:rsidRPr="00F67943" w:rsidRDefault="007E7EFB" w:rsidP="007E7EFB">
      <w:pPr>
        <w:pStyle w:val="Pargrafdellista"/>
        <w:ind w:left="360"/>
        <w:jc w:val="both"/>
        <w:rPr>
          <w:rFonts w:ascii="Arial" w:hAnsi="Arial" w:cs="Arial"/>
          <w:b/>
          <w:snapToGrid w:val="0"/>
        </w:rPr>
      </w:pPr>
    </w:p>
    <w:p w14:paraId="39D5DB88" w14:textId="77777777" w:rsidR="00FF26B7" w:rsidRPr="00F67943" w:rsidRDefault="00F85EDF" w:rsidP="00F85EDF">
      <w:pPr>
        <w:spacing w:after="0" w:line="240" w:lineRule="auto"/>
        <w:jc w:val="both"/>
        <w:rPr>
          <w:rFonts w:cs="Arial"/>
        </w:rPr>
      </w:pPr>
      <w:r w:rsidRPr="00F67943">
        <w:rPr>
          <w:rFonts w:cs="Arial"/>
        </w:rPr>
        <w:t xml:space="preserve">D’acord amb l’article 215 de la LCSP, el contractista pot concertar amb tercers la realització parcial de la prestació sempre que l’empresa subcontractada compleixi els requisits de solvència tècnica i que les persones que conformen l’equip de treball compleixin els requisits establerts en aquest plec de condicions. </w:t>
      </w:r>
    </w:p>
    <w:p w14:paraId="5C53C526" w14:textId="77777777" w:rsidR="00FF26B7" w:rsidRPr="00F67943" w:rsidRDefault="00FF26B7" w:rsidP="00F85EDF">
      <w:pPr>
        <w:spacing w:after="0" w:line="240" w:lineRule="auto"/>
        <w:jc w:val="both"/>
        <w:rPr>
          <w:rFonts w:cs="Arial"/>
        </w:rPr>
      </w:pPr>
    </w:p>
    <w:p w14:paraId="14BF2D5B" w14:textId="77777777" w:rsidR="00F85EDF" w:rsidRPr="00F67943" w:rsidRDefault="00F85EDF" w:rsidP="00F85EDF">
      <w:pPr>
        <w:spacing w:after="0" w:line="240" w:lineRule="auto"/>
        <w:jc w:val="both"/>
        <w:rPr>
          <w:rFonts w:cs="Arial"/>
        </w:rPr>
      </w:pPr>
      <w:r w:rsidRPr="00F67943">
        <w:rPr>
          <w:rFonts w:cs="Arial"/>
        </w:rPr>
        <w:t xml:space="preserve">Han d’aportar els documents acreditatius de la solvència tècnica de l’empresa i dels perfils de l’equip de treball. </w:t>
      </w:r>
    </w:p>
    <w:p w14:paraId="053BBAC7" w14:textId="77777777" w:rsidR="007E7EFB" w:rsidRPr="00F67943" w:rsidRDefault="007E7EFB" w:rsidP="007E7EFB">
      <w:pPr>
        <w:spacing w:after="0" w:line="240" w:lineRule="auto"/>
        <w:jc w:val="both"/>
        <w:rPr>
          <w:rFonts w:cs="Arial"/>
          <w:snapToGrid w:val="0"/>
        </w:rPr>
      </w:pPr>
    </w:p>
    <w:p w14:paraId="5F79190A" w14:textId="77777777" w:rsidR="007E7EFB" w:rsidRPr="00F67943" w:rsidRDefault="007E7EFB" w:rsidP="007E7EFB">
      <w:pPr>
        <w:jc w:val="both"/>
        <w:rPr>
          <w:rFonts w:cs="Arial"/>
        </w:rPr>
      </w:pPr>
      <w:r w:rsidRPr="00F67943">
        <w:rPr>
          <w:rFonts w:cs="Arial"/>
        </w:rPr>
        <w:t xml:space="preserve">Les condicions de subcontractació per a les possibles prestacions parcials es recullen en </w:t>
      </w:r>
      <w:r w:rsidRPr="00F67943">
        <w:rPr>
          <w:rFonts w:cs="Arial"/>
          <w:b/>
        </w:rPr>
        <w:t>l’annex 5</w:t>
      </w:r>
      <w:r w:rsidRPr="00F67943">
        <w:rPr>
          <w:rFonts w:cs="Arial"/>
        </w:rPr>
        <w:t xml:space="preserve">.  </w:t>
      </w:r>
    </w:p>
    <w:p w14:paraId="43C2900A" w14:textId="77777777" w:rsidR="007E7EFB" w:rsidRPr="00F67943" w:rsidRDefault="007E7EFB" w:rsidP="007E7EFB">
      <w:pPr>
        <w:spacing w:after="0" w:line="240" w:lineRule="auto"/>
        <w:contextualSpacing/>
        <w:jc w:val="both"/>
        <w:rPr>
          <w:rFonts w:cs="Arial"/>
        </w:rPr>
      </w:pPr>
      <w:r w:rsidRPr="00F67943">
        <w:rPr>
          <w:rFonts w:cs="Arial"/>
        </w:rPr>
        <w:t xml:space="preserve">És obligatori indicar en l’oferta la part del contracte que tingui previst subcontractar, assenyalant el seu import i el nom o el perfil empresarial, d’acord amb la definició de les condicions de solvència professional o tècnica dels </w:t>
      </w:r>
      <w:proofErr w:type="spellStart"/>
      <w:r w:rsidRPr="00F67943">
        <w:rPr>
          <w:rFonts w:cs="Arial"/>
        </w:rPr>
        <w:t>subcontractistes</w:t>
      </w:r>
      <w:proofErr w:type="spellEnd"/>
      <w:r w:rsidRPr="00F67943">
        <w:rPr>
          <w:rFonts w:cs="Arial"/>
        </w:rPr>
        <w:t xml:space="preserve"> als quals es vagi a encomanar la seva realització.</w:t>
      </w:r>
    </w:p>
    <w:p w14:paraId="1A1CAFB2" w14:textId="77777777" w:rsidR="007E7EFB" w:rsidRPr="00F67943" w:rsidRDefault="007E7EFB" w:rsidP="007E7EFB">
      <w:pPr>
        <w:spacing w:after="0" w:line="240" w:lineRule="auto"/>
        <w:jc w:val="both"/>
        <w:rPr>
          <w:rFonts w:cs="Arial"/>
          <w:snapToGrid w:val="0"/>
          <w:lang w:eastAsia="es-ES"/>
        </w:rPr>
      </w:pPr>
    </w:p>
    <w:p w14:paraId="598CEDE5" w14:textId="7777777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t>Revisió de preus</w:t>
      </w:r>
    </w:p>
    <w:p w14:paraId="0E8F46CE" w14:textId="77777777" w:rsidR="007E7EFB" w:rsidRPr="00F67943" w:rsidRDefault="007E7EFB" w:rsidP="007E7EFB">
      <w:pPr>
        <w:spacing w:after="0" w:line="240" w:lineRule="auto"/>
        <w:jc w:val="both"/>
        <w:rPr>
          <w:rFonts w:cs="Arial"/>
          <w:b/>
          <w:snapToGrid w:val="0"/>
          <w:lang w:eastAsia="es-ES"/>
        </w:rPr>
      </w:pPr>
    </w:p>
    <w:p w14:paraId="299C13CB"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w:t>
      </w:r>
    </w:p>
    <w:p w14:paraId="63B02D1C" w14:textId="77777777" w:rsidR="00524403" w:rsidRPr="00F67943" w:rsidRDefault="00524403" w:rsidP="007E7EFB">
      <w:pPr>
        <w:spacing w:after="0" w:line="240" w:lineRule="auto"/>
        <w:jc w:val="both"/>
        <w:rPr>
          <w:rFonts w:cs="Arial"/>
          <w:b/>
          <w:snapToGrid w:val="0"/>
          <w:lang w:eastAsia="es-ES"/>
        </w:rPr>
      </w:pPr>
    </w:p>
    <w:p w14:paraId="78BF6741" w14:textId="7777777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t xml:space="preserve">Termini de garantia </w:t>
      </w:r>
    </w:p>
    <w:p w14:paraId="61E931E1" w14:textId="77777777" w:rsidR="004A37DB" w:rsidRPr="00F67943" w:rsidRDefault="004A37DB" w:rsidP="007E7EFB">
      <w:pPr>
        <w:spacing w:after="0" w:line="240" w:lineRule="auto"/>
        <w:jc w:val="both"/>
        <w:rPr>
          <w:rFonts w:cs="Arial"/>
          <w:snapToGrid w:val="0"/>
          <w:lang w:eastAsia="es-ES"/>
        </w:rPr>
      </w:pPr>
    </w:p>
    <w:p w14:paraId="4A2B7BF3" w14:textId="77777777" w:rsidR="00C94C3D" w:rsidRPr="00F67943" w:rsidRDefault="007E7EFB" w:rsidP="007E7EFB">
      <w:pPr>
        <w:spacing w:after="0" w:line="240" w:lineRule="auto"/>
        <w:jc w:val="both"/>
        <w:rPr>
          <w:rFonts w:cs="Arial"/>
          <w:snapToGrid w:val="0"/>
          <w:lang w:eastAsia="es-ES"/>
        </w:rPr>
      </w:pPr>
      <w:r w:rsidRPr="00F67943">
        <w:rPr>
          <w:rFonts w:cs="Arial"/>
          <w:snapToGrid w:val="0"/>
          <w:lang w:eastAsia="es-ES"/>
        </w:rPr>
        <w:t xml:space="preserve">No </w:t>
      </w:r>
    </w:p>
    <w:p w14:paraId="29348905" w14:textId="77777777" w:rsidR="008557BB" w:rsidRPr="00F67943" w:rsidRDefault="008557BB" w:rsidP="007E7EFB">
      <w:pPr>
        <w:spacing w:after="0" w:line="240" w:lineRule="auto"/>
        <w:jc w:val="both"/>
        <w:rPr>
          <w:rFonts w:cs="Arial"/>
          <w:b/>
          <w:snapToGrid w:val="0"/>
          <w:lang w:eastAsia="es-ES"/>
        </w:rPr>
      </w:pPr>
    </w:p>
    <w:p w14:paraId="66F33837" w14:textId="0E5ABDF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t>Responsable del contracte</w:t>
      </w:r>
      <w:r w:rsidR="00766FD4" w:rsidRPr="00F67943">
        <w:rPr>
          <w:rFonts w:cs="Arial"/>
          <w:b/>
          <w:snapToGrid w:val="0"/>
          <w:lang w:eastAsia="es-ES"/>
        </w:rPr>
        <w:t>/Direcció, coordinació i supervisió del contracte</w:t>
      </w:r>
    </w:p>
    <w:p w14:paraId="6B1478C8" w14:textId="77777777" w:rsidR="004530E4" w:rsidRPr="00F67943" w:rsidRDefault="004530E4" w:rsidP="003568A3">
      <w:pPr>
        <w:pStyle w:val="Textindependent"/>
        <w:rPr>
          <w:rFonts w:cs="Arial"/>
          <w:snapToGrid/>
          <w:sz w:val="22"/>
          <w:szCs w:val="22"/>
          <w:lang w:val="ca-ES" w:eastAsia="ca-ES"/>
        </w:rPr>
      </w:pPr>
    </w:p>
    <w:p w14:paraId="40255202" w14:textId="10D38889" w:rsidR="004530E4" w:rsidRPr="00F67943" w:rsidRDefault="004530E4" w:rsidP="00CC6D4E">
      <w:pPr>
        <w:pStyle w:val="Pargrafdellista"/>
        <w:numPr>
          <w:ilvl w:val="0"/>
          <w:numId w:val="63"/>
        </w:numPr>
        <w:ind w:left="720"/>
        <w:jc w:val="both"/>
        <w:rPr>
          <w:rFonts w:ascii="Arial" w:eastAsia="Arial" w:hAnsi="Arial" w:cs="Arial"/>
          <w:sz w:val="22"/>
          <w:szCs w:val="22"/>
        </w:rPr>
      </w:pPr>
      <w:r w:rsidRPr="00F67943">
        <w:rPr>
          <w:rFonts w:ascii="Arial" w:hAnsi="Arial" w:cs="Arial"/>
          <w:sz w:val="22"/>
          <w:szCs w:val="22"/>
        </w:rPr>
        <w:t>En aquest expedient la</w:t>
      </w:r>
      <w:r w:rsidRPr="00F67943">
        <w:rPr>
          <w:rFonts w:ascii="Arial" w:hAnsi="Arial" w:cs="Arial"/>
          <w:spacing w:val="-2"/>
          <w:sz w:val="22"/>
          <w:szCs w:val="22"/>
        </w:rPr>
        <w:t xml:space="preserve"> </w:t>
      </w:r>
      <w:r w:rsidRPr="00F67943">
        <w:rPr>
          <w:rFonts w:ascii="Arial" w:hAnsi="Arial" w:cs="Arial"/>
          <w:sz w:val="22"/>
          <w:szCs w:val="22"/>
        </w:rPr>
        <w:t>figura</w:t>
      </w:r>
      <w:r w:rsidRPr="00F67943">
        <w:rPr>
          <w:rFonts w:ascii="Arial" w:hAnsi="Arial" w:cs="Arial"/>
          <w:spacing w:val="-2"/>
          <w:sz w:val="22"/>
          <w:szCs w:val="22"/>
        </w:rPr>
        <w:t xml:space="preserve"> </w:t>
      </w:r>
      <w:r w:rsidRPr="00F67943">
        <w:rPr>
          <w:rFonts w:ascii="Arial" w:hAnsi="Arial" w:cs="Arial"/>
          <w:sz w:val="22"/>
          <w:szCs w:val="22"/>
        </w:rPr>
        <w:t>del</w:t>
      </w:r>
      <w:r w:rsidRPr="00F67943">
        <w:rPr>
          <w:rFonts w:ascii="Arial" w:hAnsi="Arial" w:cs="Arial"/>
          <w:spacing w:val="-2"/>
          <w:sz w:val="22"/>
          <w:szCs w:val="22"/>
        </w:rPr>
        <w:t xml:space="preserve"> </w:t>
      </w:r>
      <w:r w:rsidRPr="00F67943">
        <w:rPr>
          <w:rFonts w:ascii="Arial" w:hAnsi="Arial" w:cs="Arial"/>
          <w:b/>
          <w:bCs/>
          <w:sz w:val="22"/>
          <w:szCs w:val="22"/>
          <w:u w:val="single"/>
        </w:rPr>
        <w:t>responsable</w:t>
      </w:r>
      <w:r w:rsidRPr="00F67943">
        <w:rPr>
          <w:rFonts w:ascii="Arial" w:hAnsi="Arial" w:cs="Arial"/>
          <w:b/>
          <w:bCs/>
          <w:spacing w:val="-3"/>
          <w:sz w:val="22"/>
          <w:szCs w:val="22"/>
          <w:u w:val="single"/>
        </w:rPr>
        <w:t xml:space="preserve"> </w:t>
      </w:r>
      <w:r w:rsidRPr="00F67943">
        <w:rPr>
          <w:rFonts w:ascii="Arial" w:hAnsi="Arial" w:cs="Arial"/>
          <w:b/>
          <w:bCs/>
          <w:sz w:val="22"/>
          <w:szCs w:val="22"/>
          <w:u w:val="single"/>
        </w:rPr>
        <w:t>del</w:t>
      </w:r>
      <w:r w:rsidRPr="00F67943">
        <w:rPr>
          <w:rFonts w:ascii="Arial" w:hAnsi="Arial" w:cs="Arial"/>
          <w:b/>
          <w:bCs/>
          <w:spacing w:val="-2"/>
          <w:sz w:val="22"/>
          <w:szCs w:val="22"/>
          <w:u w:val="single"/>
        </w:rPr>
        <w:t xml:space="preserve"> </w:t>
      </w:r>
      <w:r w:rsidRPr="00F67943">
        <w:rPr>
          <w:rFonts w:ascii="Arial" w:hAnsi="Arial" w:cs="Arial"/>
          <w:b/>
          <w:bCs/>
          <w:sz w:val="22"/>
          <w:szCs w:val="22"/>
          <w:u w:val="single"/>
        </w:rPr>
        <w:t>contracte</w:t>
      </w:r>
      <w:r w:rsidRPr="00F67943">
        <w:rPr>
          <w:rFonts w:ascii="Arial" w:hAnsi="Arial" w:cs="Arial"/>
          <w:sz w:val="22"/>
          <w:szCs w:val="22"/>
        </w:rPr>
        <w:t xml:space="preserve"> es</w:t>
      </w:r>
      <w:r w:rsidRPr="00F67943">
        <w:rPr>
          <w:rFonts w:ascii="Arial" w:hAnsi="Arial" w:cs="Arial"/>
          <w:spacing w:val="-2"/>
          <w:sz w:val="22"/>
          <w:szCs w:val="22"/>
        </w:rPr>
        <w:t xml:space="preserve"> </w:t>
      </w:r>
      <w:r w:rsidRPr="00F67943">
        <w:rPr>
          <w:rFonts w:ascii="Arial" w:hAnsi="Arial" w:cs="Arial"/>
          <w:sz w:val="22"/>
          <w:szCs w:val="22"/>
        </w:rPr>
        <w:t>durà</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3"/>
          <w:sz w:val="22"/>
          <w:szCs w:val="22"/>
        </w:rPr>
        <w:t xml:space="preserve"> </w:t>
      </w:r>
      <w:r w:rsidRPr="00F67943">
        <w:rPr>
          <w:rFonts w:ascii="Arial" w:hAnsi="Arial" w:cs="Arial"/>
          <w:sz w:val="22"/>
          <w:szCs w:val="22"/>
        </w:rPr>
        <w:t>terme</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forma</w:t>
      </w:r>
      <w:r w:rsidRPr="00F67943">
        <w:rPr>
          <w:rFonts w:ascii="Arial" w:hAnsi="Arial" w:cs="Arial"/>
          <w:spacing w:val="-1"/>
          <w:sz w:val="22"/>
          <w:szCs w:val="22"/>
        </w:rPr>
        <w:t xml:space="preserve"> </w:t>
      </w:r>
      <w:r w:rsidRPr="00F67943">
        <w:rPr>
          <w:rFonts w:ascii="Arial" w:hAnsi="Arial" w:cs="Arial"/>
          <w:sz w:val="22"/>
          <w:szCs w:val="22"/>
        </w:rPr>
        <w:t>col·legiada,</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2"/>
          <w:sz w:val="22"/>
          <w:szCs w:val="22"/>
        </w:rPr>
        <w:t xml:space="preserve"> </w:t>
      </w:r>
      <w:r w:rsidRPr="00F67943">
        <w:rPr>
          <w:rFonts w:ascii="Arial" w:hAnsi="Arial" w:cs="Arial"/>
          <w:sz w:val="22"/>
          <w:szCs w:val="22"/>
        </w:rPr>
        <w:t>càrrec</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les dues persones següents:</w:t>
      </w:r>
    </w:p>
    <w:p w14:paraId="72C7E9F8" w14:textId="77777777" w:rsidR="004530E4" w:rsidRPr="00F67943" w:rsidRDefault="004530E4" w:rsidP="00CC6D4E">
      <w:pPr>
        <w:pStyle w:val="Pargrafdellista"/>
        <w:widowControl w:val="0"/>
        <w:numPr>
          <w:ilvl w:val="0"/>
          <w:numId w:val="55"/>
        </w:numPr>
        <w:tabs>
          <w:tab w:val="left" w:pos="928"/>
        </w:tabs>
        <w:autoSpaceDE w:val="0"/>
        <w:autoSpaceDN w:val="0"/>
        <w:spacing w:before="240"/>
        <w:ind w:left="1136"/>
        <w:contextualSpacing w:val="0"/>
        <w:jc w:val="both"/>
        <w:rPr>
          <w:rFonts w:ascii="Arial" w:hAnsi="Arial" w:cs="Arial"/>
          <w:sz w:val="22"/>
          <w:szCs w:val="22"/>
        </w:rPr>
      </w:pPr>
      <w:r w:rsidRPr="00F67943">
        <w:rPr>
          <w:rFonts w:ascii="Arial" w:hAnsi="Arial" w:cs="Arial"/>
          <w:sz w:val="22"/>
          <w:szCs w:val="22"/>
        </w:rPr>
        <w:t>Subdirector/a</w:t>
      </w:r>
      <w:r w:rsidRPr="00F67943">
        <w:rPr>
          <w:rFonts w:ascii="Arial" w:hAnsi="Arial" w:cs="Arial"/>
          <w:spacing w:val="-5"/>
          <w:sz w:val="22"/>
          <w:szCs w:val="22"/>
        </w:rPr>
        <w:t xml:space="preserve"> </w:t>
      </w:r>
      <w:r w:rsidRPr="00F67943">
        <w:rPr>
          <w:rFonts w:ascii="Arial" w:hAnsi="Arial" w:cs="Arial"/>
          <w:sz w:val="22"/>
          <w:szCs w:val="22"/>
        </w:rPr>
        <w:t>general</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sz w:val="22"/>
          <w:szCs w:val="22"/>
        </w:rPr>
        <w:t>Descarbonització</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Carreteres</w:t>
      </w:r>
      <w:r w:rsidRPr="00F67943">
        <w:rPr>
          <w:rFonts w:ascii="Arial" w:hAnsi="Arial" w:cs="Arial"/>
          <w:spacing w:val="-5"/>
          <w:sz w:val="22"/>
          <w:szCs w:val="22"/>
        </w:rPr>
        <w:t xml:space="preserve"> </w:t>
      </w:r>
      <w:r w:rsidRPr="00F67943">
        <w:rPr>
          <w:rFonts w:ascii="Arial" w:hAnsi="Arial" w:cs="Arial"/>
          <w:sz w:val="22"/>
          <w:szCs w:val="22"/>
        </w:rPr>
        <w:t>Intel·ligents,</w:t>
      </w:r>
      <w:r w:rsidRPr="00F67943">
        <w:rPr>
          <w:rFonts w:ascii="Arial" w:hAnsi="Arial" w:cs="Arial"/>
          <w:spacing w:val="-5"/>
          <w:sz w:val="22"/>
          <w:szCs w:val="22"/>
        </w:rPr>
        <w:t xml:space="preserve"> </w:t>
      </w:r>
      <w:r w:rsidRPr="00F67943">
        <w:rPr>
          <w:rFonts w:ascii="Arial" w:hAnsi="Arial" w:cs="Arial"/>
          <w:sz w:val="22"/>
          <w:szCs w:val="22"/>
        </w:rPr>
        <w:t>del</w:t>
      </w:r>
      <w:r w:rsidRPr="00F67943">
        <w:rPr>
          <w:rFonts w:ascii="Arial" w:hAnsi="Arial" w:cs="Arial"/>
          <w:spacing w:val="-6"/>
          <w:sz w:val="22"/>
          <w:szCs w:val="22"/>
        </w:rPr>
        <w:t xml:space="preserve"> </w:t>
      </w:r>
      <w:r w:rsidRPr="00F67943">
        <w:rPr>
          <w:rFonts w:ascii="Arial" w:hAnsi="Arial" w:cs="Arial"/>
          <w:sz w:val="22"/>
          <w:szCs w:val="22"/>
        </w:rPr>
        <w:t>Departament</w:t>
      </w:r>
      <w:r w:rsidRPr="00F67943">
        <w:rPr>
          <w:rFonts w:ascii="Arial" w:hAnsi="Arial" w:cs="Arial"/>
          <w:spacing w:val="-5"/>
          <w:sz w:val="22"/>
          <w:szCs w:val="22"/>
        </w:rPr>
        <w:t xml:space="preserve"> </w:t>
      </w:r>
      <w:r w:rsidRPr="00F67943">
        <w:rPr>
          <w:rFonts w:ascii="Arial" w:hAnsi="Arial" w:cs="Arial"/>
          <w:sz w:val="22"/>
          <w:szCs w:val="22"/>
        </w:rPr>
        <w:t>de Territori, Habitatge i Transició Ecològic</w:t>
      </w:r>
      <w:bookmarkStart w:id="36" w:name="_bookmark16"/>
      <w:bookmarkEnd w:id="36"/>
      <w:r w:rsidRPr="00F67943">
        <w:rPr>
          <w:rFonts w:ascii="Arial" w:hAnsi="Arial" w:cs="Arial"/>
          <w:sz w:val="22"/>
          <w:szCs w:val="22"/>
        </w:rPr>
        <w:t>a.</w:t>
      </w:r>
    </w:p>
    <w:p w14:paraId="7A67C7BA" w14:textId="77777777" w:rsidR="004530E4" w:rsidRPr="00F67943" w:rsidRDefault="004530E4" w:rsidP="00CC6D4E">
      <w:pPr>
        <w:pStyle w:val="Pargrafdellista"/>
        <w:widowControl w:val="0"/>
        <w:numPr>
          <w:ilvl w:val="0"/>
          <w:numId w:val="55"/>
        </w:numPr>
        <w:tabs>
          <w:tab w:val="left" w:pos="927"/>
        </w:tabs>
        <w:autoSpaceDE w:val="0"/>
        <w:autoSpaceDN w:val="0"/>
        <w:spacing w:before="221"/>
        <w:ind w:left="1135" w:hanging="359"/>
        <w:contextualSpacing w:val="0"/>
        <w:jc w:val="both"/>
        <w:rPr>
          <w:rFonts w:ascii="Arial" w:hAnsi="Arial" w:cs="Arial"/>
          <w:sz w:val="22"/>
          <w:szCs w:val="22"/>
        </w:rPr>
      </w:pPr>
      <w:r w:rsidRPr="00F67943">
        <w:rPr>
          <w:rFonts w:ascii="Arial" w:hAnsi="Arial" w:cs="Arial"/>
          <w:sz w:val="22"/>
          <w:szCs w:val="22"/>
        </w:rPr>
        <w:t>Coordinador/a</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seguretat</w:t>
      </w:r>
      <w:r w:rsidRPr="00F67943">
        <w:rPr>
          <w:rFonts w:ascii="Arial" w:hAnsi="Arial" w:cs="Arial"/>
          <w:spacing w:val="-8"/>
          <w:sz w:val="22"/>
          <w:szCs w:val="22"/>
        </w:rPr>
        <w:t xml:space="preserve"> </w:t>
      </w:r>
      <w:r w:rsidRPr="00F67943">
        <w:rPr>
          <w:rFonts w:ascii="Arial" w:hAnsi="Arial" w:cs="Arial"/>
          <w:sz w:val="22"/>
          <w:szCs w:val="22"/>
        </w:rPr>
        <w:t>viària</w:t>
      </w:r>
      <w:r w:rsidRPr="00F67943">
        <w:rPr>
          <w:rFonts w:ascii="Arial" w:hAnsi="Arial" w:cs="Arial"/>
          <w:spacing w:val="-9"/>
          <w:sz w:val="22"/>
          <w:szCs w:val="22"/>
        </w:rPr>
        <w:t xml:space="preserve"> </w:t>
      </w:r>
      <w:r w:rsidRPr="00F67943">
        <w:rPr>
          <w:rFonts w:ascii="Arial" w:hAnsi="Arial" w:cs="Arial"/>
          <w:sz w:val="22"/>
          <w:szCs w:val="22"/>
        </w:rPr>
        <w:t>i</w:t>
      </w:r>
      <w:r w:rsidRPr="00F67943">
        <w:rPr>
          <w:rFonts w:ascii="Arial" w:hAnsi="Arial" w:cs="Arial"/>
          <w:spacing w:val="-9"/>
          <w:sz w:val="22"/>
          <w:szCs w:val="22"/>
        </w:rPr>
        <w:t xml:space="preserve"> </w:t>
      </w:r>
      <w:r w:rsidRPr="00F67943">
        <w:rPr>
          <w:rFonts w:ascii="Arial" w:hAnsi="Arial" w:cs="Arial"/>
          <w:sz w:val="22"/>
          <w:szCs w:val="22"/>
        </w:rPr>
        <w:t>mobilitat,</w:t>
      </w:r>
      <w:r w:rsidRPr="00F67943">
        <w:rPr>
          <w:rFonts w:ascii="Arial" w:hAnsi="Arial" w:cs="Arial"/>
          <w:spacing w:val="-8"/>
          <w:sz w:val="22"/>
          <w:szCs w:val="22"/>
        </w:rPr>
        <w:t xml:space="preserve"> </w:t>
      </w:r>
      <w:r w:rsidRPr="00F67943">
        <w:rPr>
          <w:rFonts w:ascii="Arial" w:hAnsi="Arial" w:cs="Arial"/>
          <w:sz w:val="22"/>
          <w:szCs w:val="22"/>
        </w:rPr>
        <w:t>del</w:t>
      </w:r>
      <w:r w:rsidRPr="00F67943">
        <w:rPr>
          <w:rFonts w:ascii="Arial" w:hAnsi="Arial" w:cs="Arial"/>
          <w:spacing w:val="-9"/>
          <w:sz w:val="22"/>
          <w:szCs w:val="22"/>
        </w:rPr>
        <w:t xml:space="preserve"> </w:t>
      </w:r>
      <w:r w:rsidRPr="00F67943">
        <w:rPr>
          <w:rFonts w:ascii="Arial" w:hAnsi="Arial" w:cs="Arial"/>
          <w:sz w:val="22"/>
          <w:szCs w:val="22"/>
        </w:rPr>
        <w:t>Servei</w:t>
      </w:r>
      <w:r w:rsidRPr="00F67943">
        <w:rPr>
          <w:rFonts w:ascii="Arial" w:hAnsi="Arial" w:cs="Arial"/>
          <w:spacing w:val="-8"/>
          <w:sz w:val="22"/>
          <w:szCs w:val="22"/>
        </w:rPr>
        <w:t xml:space="preserve"> </w:t>
      </w:r>
      <w:r w:rsidRPr="00F67943">
        <w:rPr>
          <w:rFonts w:ascii="Arial" w:hAnsi="Arial" w:cs="Arial"/>
          <w:sz w:val="22"/>
          <w:szCs w:val="22"/>
        </w:rPr>
        <w:t>Català</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9"/>
          <w:sz w:val="22"/>
          <w:szCs w:val="22"/>
        </w:rPr>
        <w:t xml:space="preserve"> </w:t>
      </w:r>
      <w:r w:rsidRPr="00F67943">
        <w:rPr>
          <w:rFonts w:ascii="Arial" w:hAnsi="Arial" w:cs="Arial"/>
          <w:spacing w:val="-2"/>
          <w:sz w:val="22"/>
          <w:szCs w:val="22"/>
        </w:rPr>
        <w:t>Trànsit.</w:t>
      </w:r>
    </w:p>
    <w:p w14:paraId="7A66157D" w14:textId="77777777" w:rsidR="004530E4" w:rsidRPr="00F67943" w:rsidRDefault="004530E4" w:rsidP="00CC6D4E">
      <w:pPr>
        <w:pStyle w:val="Textindependent"/>
        <w:widowControl w:val="0"/>
        <w:tabs>
          <w:tab w:val="left" w:pos="426"/>
          <w:tab w:val="left" w:pos="709"/>
          <w:tab w:val="left" w:pos="993"/>
        </w:tabs>
        <w:ind w:left="208"/>
        <w:rPr>
          <w:rFonts w:cs="Arial"/>
          <w:sz w:val="22"/>
          <w:szCs w:val="22"/>
          <w:lang w:val="ca-ES"/>
        </w:rPr>
      </w:pPr>
    </w:p>
    <w:p w14:paraId="39536468" w14:textId="0F614875" w:rsidR="004530E4" w:rsidRPr="00F67943" w:rsidRDefault="00CC6D4E" w:rsidP="00CC6D4E">
      <w:pPr>
        <w:pStyle w:val="Textindependent"/>
        <w:widowControl w:val="0"/>
        <w:tabs>
          <w:tab w:val="left" w:pos="426"/>
          <w:tab w:val="left" w:pos="709"/>
          <w:tab w:val="left" w:pos="993"/>
        </w:tabs>
        <w:ind w:left="208"/>
        <w:rPr>
          <w:rFonts w:cs="Arial"/>
          <w:sz w:val="22"/>
          <w:szCs w:val="22"/>
          <w:lang w:val="ca-ES"/>
        </w:rPr>
      </w:pPr>
      <w:r w:rsidRPr="00F67943">
        <w:rPr>
          <w:rFonts w:cs="Arial"/>
          <w:sz w:val="22"/>
          <w:szCs w:val="22"/>
          <w:lang w:val="ca-ES"/>
        </w:rPr>
        <w:tab/>
      </w:r>
      <w:r w:rsidR="004530E4" w:rsidRPr="00F67943">
        <w:rPr>
          <w:rFonts w:cs="Arial"/>
          <w:sz w:val="22"/>
          <w:szCs w:val="22"/>
          <w:lang w:val="ca-ES"/>
        </w:rPr>
        <w:t xml:space="preserve">Que portaran a terme les funcions següents:  </w:t>
      </w:r>
    </w:p>
    <w:p w14:paraId="4F3FB755" w14:textId="77777777" w:rsidR="004530E4" w:rsidRPr="00F67943" w:rsidRDefault="004530E4" w:rsidP="00CC6D4E">
      <w:pPr>
        <w:pStyle w:val="Textindependent"/>
        <w:widowControl w:val="0"/>
        <w:tabs>
          <w:tab w:val="left" w:pos="426"/>
          <w:tab w:val="left" w:pos="709"/>
          <w:tab w:val="left" w:pos="993"/>
        </w:tabs>
        <w:ind w:left="208"/>
        <w:rPr>
          <w:rFonts w:cs="Arial"/>
          <w:sz w:val="22"/>
          <w:szCs w:val="22"/>
          <w:lang w:val="ca-ES"/>
        </w:rPr>
      </w:pPr>
    </w:p>
    <w:p w14:paraId="5A6911A4"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napToGrid w:val="0"/>
          <w:sz w:val="22"/>
          <w:szCs w:val="22"/>
        </w:rPr>
      </w:pPr>
      <w:r w:rsidRPr="00F67943">
        <w:rPr>
          <w:rFonts w:ascii="Arial" w:hAnsi="Arial" w:cs="Arial"/>
          <w:snapToGrid w:val="0"/>
          <w:sz w:val="22"/>
          <w:szCs w:val="22"/>
        </w:rPr>
        <w:lastRenderedPageBreak/>
        <w:t>Supervisar l’execució del contracte i prendre les decisions i dictar les instruccions necessàries per assegurar la correcta realització de la prestació, sempre dins de les facultats que li atorgui l’òrgan de contractació.</w:t>
      </w:r>
    </w:p>
    <w:p w14:paraId="0BD6B1A6"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napToGrid w:val="0"/>
          <w:sz w:val="22"/>
          <w:szCs w:val="22"/>
        </w:rPr>
        <w:t>Adoptar la proposta sobre la imposició de penalitats</w:t>
      </w:r>
      <w:r w:rsidRPr="00F67943">
        <w:rPr>
          <w:rFonts w:ascii="Arial" w:hAnsi="Arial" w:cs="Arial"/>
          <w:sz w:val="22"/>
          <w:szCs w:val="22"/>
          <w:lang w:eastAsia="en-US"/>
        </w:rPr>
        <w:t>.</w:t>
      </w:r>
    </w:p>
    <w:p w14:paraId="4669E474"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z w:val="22"/>
          <w:szCs w:val="22"/>
          <w:lang w:eastAsia="en-US"/>
        </w:rPr>
        <w:t>Emetre un informe on determini si el retard en l’execució és produït per motius imputables al contractista</w:t>
      </w:r>
      <w:r w:rsidRPr="00F67943">
        <w:rPr>
          <w:rFonts w:ascii="Arial" w:hAnsi="Arial" w:cs="Arial"/>
          <w:sz w:val="22"/>
          <w:szCs w:val="22"/>
        </w:rPr>
        <w:t xml:space="preserve"> </w:t>
      </w:r>
    </w:p>
    <w:p w14:paraId="676E03FD"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z w:val="22"/>
          <w:szCs w:val="22"/>
        </w:rPr>
        <w:t>Coordinar els diferents agents implicats en el contracte.</w:t>
      </w:r>
    </w:p>
    <w:p w14:paraId="029BF68D"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z w:val="22"/>
          <w:szCs w:val="22"/>
        </w:rPr>
        <w:t>Adoptar les decisions i dictar les instruccions necessàries per a la correcta realització de la prestació pactada.</w:t>
      </w:r>
    </w:p>
    <w:p w14:paraId="344E3971"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0C185C64" w14:textId="77777777" w:rsidR="004530E4" w:rsidRPr="00F67943" w:rsidRDefault="004530E4" w:rsidP="003568A3">
      <w:pPr>
        <w:pStyle w:val="Textindependent"/>
        <w:rPr>
          <w:rFonts w:cs="Arial"/>
          <w:snapToGrid/>
          <w:sz w:val="22"/>
          <w:szCs w:val="22"/>
          <w:lang w:val="ca-ES" w:eastAsia="ca-ES"/>
        </w:rPr>
      </w:pPr>
    </w:p>
    <w:p w14:paraId="7CF54976" w14:textId="512BD543" w:rsidR="00A06CF2" w:rsidRPr="00F67943" w:rsidRDefault="004530E4" w:rsidP="00CC6D4E">
      <w:pPr>
        <w:pStyle w:val="Textindependent"/>
        <w:numPr>
          <w:ilvl w:val="0"/>
          <w:numId w:val="63"/>
        </w:numPr>
        <w:rPr>
          <w:rFonts w:cs="Arial"/>
          <w:snapToGrid/>
          <w:sz w:val="22"/>
          <w:szCs w:val="22"/>
          <w:lang w:val="ca-ES" w:eastAsia="ca-ES"/>
        </w:rPr>
      </w:pPr>
      <w:r w:rsidRPr="00F67943">
        <w:rPr>
          <w:rFonts w:cs="Arial"/>
          <w:snapToGrid/>
          <w:sz w:val="22"/>
          <w:szCs w:val="22"/>
          <w:lang w:val="ca-ES" w:eastAsia="ca-ES"/>
        </w:rPr>
        <w:t>D’altra banda, l</w:t>
      </w:r>
      <w:r w:rsidR="00F942B2" w:rsidRPr="00F67943">
        <w:rPr>
          <w:rFonts w:cs="Arial"/>
          <w:snapToGrid/>
          <w:sz w:val="22"/>
          <w:szCs w:val="22"/>
          <w:lang w:val="ca-ES" w:eastAsia="ca-ES"/>
        </w:rPr>
        <w:t xml:space="preserve">a direcció, coordinació i supervisió de les tasques objecte d’aquest contracte, es duran a terme </w:t>
      </w:r>
      <w:r w:rsidR="00A06CF2" w:rsidRPr="00F67943">
        <w:rPr>
          <w:rFonts w:cs="Arial"/>
          <w:snapToGrid/>
          <w:sz w:val="22"/>
          <w:szCs w:val="22"/>
          <w:lang w:val="ca-ES" w:eastAsia="ca-ES"/>
        </w:rPr>
        <w:t>per un equip multidisciplinari –</w:t>
      </w:r>
      <w:r w:rsidR="00A06CF2" w:rsidRPr="00F67943">
        <w:rPr>
          <w:rFonts w:cs="Arial"/>
          <w:b/>
          <w:bCs/>
          <w:snapToGrid/>
          <w:sz w:val="22"/>
          <w:szCs w:val="22"/>
          <w:lang w:val="ca-ES" w:eastAsia="ca-ES"/>
        </w:rPr>
        <w:t>el Comitè operatiu</w:t>
      </w:r>
      <w:r w:rsidR="00A06CF2" w:rsidRPr="00F67943">
        <w:rPr>
          <w:rFonts w:cs="Arial"/>
          <w:snapToGrid/>
          <w:sz w:val="22"/>
          <w:szCs w:val="22"/>
          <w:lang w:val="ca-ES" w:eastAsia="ca-ES"/>
        </w:rPr>
        <w:t>– format per professionals de l’Administració i de l’empresa adjudicatària.</w:t>
      </w:r>
    </w:p>
    <w:p w14:paraId="0C4BBDE1" w14:textId="77777777" w:rsidR="003568A3" w:rsidRPr="00F67943" w:rsidRDefault="003568A3" w:rsidP="003568A3">
      <w:pPr>
        <w:pStyle w:val="Textindependent"/>
        <w:rPr>
          <w:rFonts w:cs="Arial"/>
          <w:snapToGrid/>
          <w:sz w:val="22"/>
          <w:szCs w:val="22"/>
          <w:lang w:val="ca-ES" w:eastAsia="ca-ES"/>
        </w:rPr>
      </w:pPr>
    </w:p>
    <w:p w14:paraId="6926813E" w14:textId="69103245" w:rsidR="00A06CF2" w:rsidRPr="00F67943" w:rsidRDefault="00A06CF2" w:rsidP="00CC6D4E">
      <w:pPr>
        <w:pStyle w:val="Textindependent"/>
        <w:ind w:firstLine="512"/>
        <w:rPr>
          <w:rFonts w:cs="Arial"/>
          <w:spacing w:val="-2"/>
          <w:sz w:val="22"/>
          <w:szCs w:val="22"/>
        </w:rPr>
      </w:pPr>
      <w:proofErr w:type="spellStart"/>
      <w:r w:rsidRPr="00F67943">
        <w:rPr>
          <w:rFonts w:cs="Arial"/>
          <w:sz w:val="22"/>
          <w:szCs w:val="22"/>
        </w:rPr>
        <w:t>Aquest</w:t>
      </w:r>
      <w:proofErr w:type="spellEnd"/>
      <w:r w:rsidRPr="00F67943">
        <w:rPr>
          <w:rFonts w:cs="Arial"/>
          <w:spacing w:val="-2"/>
          <w:sz w:val="22"/>
          <w:szCs w:val="22"/>
        </w:rPr>
        <w:t xml:space="preserve"> </w:t>
      </w:r>
      <w:proofErr w:type="spellStart"/>
      <w:r w:rsidRPr="00F67943">
        <w:rPr>
          <w:rFonts w:cs="Arial"/>
          <w:sz w:val="22"/>
          <w:szCs w:val="22"/>
          <w:u w:val="single"/>
        </w:rPr>
        <w:t>Comitè</w:t>
      </w:r>
      <w:proofErr w:type="spellEnd"/>
      <w:r w:rsidRPr="00F67943">
        <w:rPr>
          <w:rFonts w:cs="Arial"/>
          <w:spacing w:val="-3"/>
          <w:sz w:val="22"/>
          <w:szCs w:val="22"/>
          <w:u w:val="single"/>
        </w:rPr>
        <w:t xml:space="preserve"> </w:t>
      </w:r>
      <w:proofErr w:type="spellStart"/>
      <w:r w:rsidRPr="00F67943">
        <w:rPr>
          <w:rFonts w:cs="Arial"/>
          <w:sz w:val="22"/>
          <w:szCs w:val="22"/>
          <w:u w:val="single"/>
        </w:rPr>
        <w:t>estarà</w:t>
      </w:r>
      <w:proofErr w:type="spellEnd"/>
      <w:r w:rsidRPr="00F67943">
        <w:rPr>
          <w:rFonts w:cs="Arial"/>
          <w:spacing w:val="-4"/>
          <w:sz w:val="22"/>
          <w:szCs w:val="22"/>
          <w:u w:val="single"/>
        </w:rPr>
        <w:t xml:space="preserve"> </w:t>
      </w:r>
      <w:proofErr w:type="spellStart"/>
      <w:r w:rsidRPr="00F67943">
        <w:rPr>
          <w:rFonts w:cs="Arial"/>
          <w:sz w:val="22"/>
          <w:szCs w:val="22"/>
          <w:u w:val="single"/>
        </w:rPr>
        <w:t>format</w:t>
      </w:r>
      <w:proofErr w:type="spellEnd"/>
      <w:r w:rsidRPr="00F67943">
        <w:rPr>
          <w:rFonts w:cs="Arial"/>
          <w:spacing w:val="-2"/>
          <w:sz w:val="22"/>
          <w:szCs w:val="22"/>
          <w:u w:val="single"/>
        </w:rPr>
        <w:t xml:space="preserve"> </w:t>
      </w:r>
      <w:r w:rsidRPr="00F67943">
        <w:rPr>
          <w:rFonts w:cs="Arial"/>
          <w:sz w:val="22"/>
          <w:szCs w:val="22"/>
          <w:u w:val="single"/>
        </w:rPr>
        <w:t>per</w:t>
      </w:r>
      <w:r w:rsidRPr="00F67943">
        <w:rPr>
          <w:rFonts w:cs="Arial"/>
          <w:spacing w:val="-3"/>
          <w:sz w:val="22"/>
          <w:szCs w:val="22"/>
          <w:u w:val="single"/>
        </w:rPr>
        <w:t xml:space="preserve"> </w:t>
      </w:r>
      <w:r w:rsidRPr="00F67943">
        <w:rPr>
          <w:rFonts w:cs="Arial"/>
          <w:sz w:val="22"/>
          <w:szCs w:val="22"/>
          <w:u w:val="single"/>
        </w:rPr>
        <w:t>les</w:t>
      </w:r>
      <w:r w:rsidRPr="00F67943">
        <w:rPr>
          <w:rFonts w:cs="Arial"/>
          <w:spacing w:val="-3"/>
          <w:sz w:val="22"/>
          <w:szCs w:val="22"/>
          <w:u w:val="single"/>
        </w:rPr>
        <w:t xml:space="preserve"> </w:t>
      </w:r>
      <w:r w:rsidRPr="00F67943">
        <w:rPr>
          <w:rFonts w:cs="Arial"/>
          <w:sz w:val="22"/>
          <w:szCs w:val="22"/>
          <w:u w:val="single"/>
        </w:rPr>
        <w:t>persones</w:t>
      </w:r>
      <w:r w:rsidRPr="00F67943">
        <w:rPr>
          <w:rFonts w:cs="Arial"/>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7272D5E" w14:textId="77777777" w:rsidR="003568A3" w:rsidRPr="00F67943" w:rsidRDefault="003568A3" w:rsidP="003568A3">
      <w:pPr>
        <w:pStyle w:val="Textindependent"/>
        <w:rPr>
          <w:rFonts w:cs="Arial"/>
          <w:snapToGrid/>
          <w:sz w:val="22"/>
          <w:szCs w:val="22"/>
          <w:lang w:val="ca-ES" w:eastAsia="ca-ES"/>
        </w:rPr>
      </w:pPr>
    </w:p>
    <w:p w14:paraId="05391BAB" w14:textId="7360906D" w:rsidR="00A06CF2"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persones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exerceixen</w:t>
      </w:r>
      <w:r w:rsidRPr="00F67943">
        <w:rPr>
          <w:rFonts w:ascii="Arial" w:hAnsi="Arial" w:cs="Arial"/>
          <w:spacing w:val="-3"/>
          <w:sz w:val="22"/>
          <w:szCs w:val="22"/>
        </w:rPr>
        <w:t xml:space="preserve"> </w:t>
      </w:r>
      <w:r w:rsidRPr="00F67943">
        <w:rPr>
          <w:rFonts w:ascii="Arial" w:hAnsi="Arial" w:cs="Arial"/>
          <w:sz w:val="22"/>
          <w:szCs w:val="22"/>
        </w:rPr>
        <w:t>com</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responsables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 xml:space="preserve">contracte que es recullen en aquest mateix </w:t>
      </w:r>
      <w:r w:rsidR="00BB170F" w:rsidRPr="00F67943">
        <w:rPr>
          <w:rFonts w:ascii="Arial" w:hAnsi="Arial" w:cs="Arial"/>
          <w:sz w:val="22"/>
          <w:szCs w:val="22"/>
        </w:rPr>
        <w:t xml:space="preserve">apartat </w:t>
      </w:r>
      <w:r w:rsidRPr="00F67943">
        <w:rPr>
          <w:rFonts w:ascii="Arial" w:hAnsi="Arial" w:cs="Arial"/>
          <w:sz w:val="22"/>
          <w:szCs w:val="22"/>
        </w:rPr>
        <w:t>que presidiran el Comitè operatiu.</w:t>
      </w:r>
    </w:p>
    <w:p w14:paraId="074A54C6" w14:textId="77777777" w:rsidR="003568A3" w:rsidRPr="00F67943" w:rsidRDefault="003568A3" w:rsidP="003568A3">
      <w:pPr>
        <w:pStyle w:val="Pargrafdellista"/>
        <w:widowControl w:val="0"/>
        <w:tabs>
          <w:tab w:val="left" w:pos="928"/>
        </w:tabs>
        <w:autoSpaceDE w:val="0"/>
        <w:autoSpaceDN w:val="0"/>
        <w:ind w:left="928"/>
        <w:contextualSpacing w:val="0"/>
        <w:jc w:val="both"/>
        <w:rPr>
          <w:rFonts w:ascii="Arial" w:hAnsi="Arial" w:cs="Arial"/>
          <w:sz w:val="22"/>
          <w:szCs w:val="22"/>
        </w:rPr>
      </w:pPr>
    </w:p>
    <w:p w14:paraId="2550A1EB"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4"/>
          <w:sz w:val="22"/>
          <w:szCs w:val="22"/>
        </w:rPr>
        <w:t xml:space="preserve"> </w:t>
      </w:r>
      <w:r w:rsidRPr="00F67943">
        <w:rPr>
          <w:rFonts w:ascii="Arial" w:hAnsi="Arial" w:cs="Arial"/>
          <w:sz w:val="22"/>
          <w:szCs w:val="22"/>
        </w:rPr>
        <w:t>persona</w:t>
      </w:r>
      <w:r w:rsidRPr="00F67943">
        <w:rPr>
          <w:rFonts w:ascii="Arial" w:hAnsi="Arial" w:cs="Arial"/>
          <w:spacing w:val="-3"/>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representació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Direcció</w:t>
      </w:r>
      <w:r w:rsidRPr="00F67943">
        <w:rPr>
          <w:rFonts w:ascii="Arial" w:hAnsi="Arial" w:cs="Arial"/>
          <w:spacing w:val="-3"/>
          <w:sz w:val="22"/>
          <w:szCs w:val="22"/>
        </w:rPr>
        <w:t xml:space="preserve"> </w:t>
      </w:r>
      <w:r w:rsidRPr="00F67943">
        <w:rPr>
          <w:rFonts w:ascii="Arial" w:hAnsi="Arial" w:cs="Arial"/>
          <w:sz w:val="22"/>
          <w:szCs w:val="22"/>
        </w:rPr>
        <w:t>general</w:t>
      </w:r>
      <w:r w:rsidRPr="00F67943">
        <w:rPr>
          <w:rFonts w:ascii="Arial" w:hAnsi="Arial" w:cs="Arial"/>
          <w:spacing w:val="-3"/>
          <w:sz w:val="22"/>
          <w:szCs w:val="22"/>
        </w:rPr>
        <w:t xml:space="preserve"> </w:t>
      </w:r>
      <w:r w:rsidRPr="00F67943">
        <w:rPr>
          <w:rFonts w:ascii="Arial" w:hAnsi="Arial" w:cs="Arial"/>
          <w:sz w:val="22"/>
          <w:szCs w:val="22"/>
        </w:rPr>
        <w:t>d’Infraestructures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Mobilitat</w:t>
      </w:r>
      <w:r w:rsidRPr="00F67943">
        <w:rPr>
          <w:rFonts w:ascii="Arial" w:hAnsi="Arial" w:cs="Arial"/>
          <w:spacing w:val="-4"/>
          <w:sz w:val="22"/>
          <w:szCs w:val="22"/>
        </w:rPr>
        <w:t xml:space="preserve"> </w:t>
      </w:r>
      <w:r w:rsidRPr="00F67943">
        <w:rPr>
          <w:rFonts w:ascii="Arial" w:hAnsi="Arial" w:cs="Arial"/>
          <w:sz w:val="22"/>
          <w:szCs w:val="22"/>
        </w:rPr>
        <w:t>del Departament de Territori, Habitatge i Transició Ecològica.</w:t>
      </w:r>
    </w:p>
    <w:p w14:paraId="216076C2" w14:textId="77777777" w:rsidR="003568A3" w:rsidRPr="00F67943" w:rsidRDefault="003568A3" w:rsidP="003568A3">
      <w:pPr>
        <w:pStyle w:val="Pargrafdellista"/>
        <w:rPr>
          <w:rFonts w:ascii="Arial" w:hAnsi="Arial" w:cs="Arial"/>
          <w:sz w:val="22"/>
          <w:szCs w:val="22"/>
        </w:rPr>
      </w:pPr>
    </w:p>
    <w:p w14:paraId="0CD2014F"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9"/>
          <w:sz w:val="22"/>
          <w:szCs w:val="22"/>
        </w:rPr>
        <w:t xml:space="preserve"> </w:t>
      </w:r>
      <w:r w:rsidRPr="00F67943">
        <w:rPr>
          <w:rFonts w:ascii="Arial" w:hAnsi="Arial" w:cs="Arial"/>
          <w:sz w:val="22"/>
          <w:szCs w:val="22"/>
        </w:rPr>
        <w:t>persona</w:t>
      </w:r>
      <w:r w:rsidRPr="00F67943">
        <w:rPr>
          <w:rFonts w:ascii="Arial" w:hAnsi="Arial" w:cs="Arial"/>
          <w:spacing w:val="-9"/>
          <w:sz w:val="22"/>
          <w:szCs w:val="22"/>
        </w:rPr>
        <w:t xml:space="preserve"> </w:t>
      </w:r>
      <w:r w:rsidRPr="00F67943">
        <w:rPr>
          <w:rFonts w:ascii="Arial" w:hAnsi="Arial" w:cs="Arial"/>
          <w:sz w:val="22"/>
          <w:szCs w:val="22"/>
        </w:rPr>
        <w:t>en</w:t>
      </w:r>
      <w:r w:rsidRPr="00F67943">
        <w:rPr>
          <w:rFonts w:ascii="Arial" w:hAnsi="Arial" w:cs="Arial"/>
          <w:spacing w:val="-8"/>
          <w:sz w:val="22"/>
          <w:szCs w:val="22"/>
        </w:rPr>
        <w:t xml:space="preserve"> </w:t>
      </w:r>
      <w:r w:rsidRPr="00F67943">
        <w:rPr>
          <w:rFonts w:ascii="Arial" w:hAnsi="Arial" w:cs="Arial"/>
          <w:sz w:val="22"/>
          <w:szCs w:val="22"/>
        </w:rPr>
        <w:t>representació</w:t>
      </w:r>
      <w:r w:rsidRPr="00F67943">
        <w:rPr>
          <w:rFonts w:ascii="Arial" w:hAnsi="Arial" w:cs="Arial"/>
          <w:spacing w:val="-9"/>
          <w:sz w:val="22"/>
          <w:szCs w:val="22"/>
        </w:rPr>
        <w:t xml:space="preserve"> </w:t>
      </w:r>
      <w:r w:rsidRPr="00F67943">
        <w:rPr>
          <w:rFonts w:ascii="Arial" w:hAnsi="Arial" w:cs="Arial"/>
          <w:sz w:val="22"/>
          <w:szCs w:val="22"/>
        </w:rPr>
        <w:t>del</w:t>
      </w:r>
      <w:r w:rsidRPr="00F67943">
        <w:rPr>
          <w:rFonts w:ascii="Arial" w:hAnsi="Arial" w:cs="Arial"/>
          <w:spacing w:val="-9"/>
          <w:sz w:val="22"/>
          <w:szCs w:val="22"/>
        </w:rPr>
        <w:t xml:space="preserve"> </w:t>
      </w:r>
      <w:r w:rsidRPr="00F67943">
        <w:rPr>
          <w:rFonts w:ascii="Arial" w:hAnsi="Arial" w:cs="Arial"/>
          <w:sz w:val="22"/>
          <w:szCs w:val="22"/>
        </w:rPr>
        <w:t>Servei</w:t>
      </w:r>
      <w:r w:rsidRPr="00F67943">
        <w:rPr>
          <w:rFonts w:ascii="Arial" w:hAnsi="Arial" w:cs="Arial"/>
          <w:spacing w:val="-8"/>
          <w:sz w:val="22"/>
          <w:szCs w:val="22"/>
        </w:rPr>
        <w:t xml:space="preserve"> </w:t>
      </w:r>
      <w:r w:rsidRPr="00F67943">
        <w:rPr>
          <w:rFonts w:ascii="Arial" w:hAnsi="Arial" w:cs="Arial"/>
          <w:sz w:val="22"/>
          <w:szCs w:val="22"/>
        </w:rPr>
        <w:t>Català</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pacing w:val="-2"/>
          <w:sz w:val="22"/>
          <w:szCs w:val="22"/>
        </w:rPr>
        <w:t>Trànsit.</w:t>
      </w:r>
    </w:p>
    <w:p w14:paraId="6F88E380" w14:textId="77777777" w:rsidR="003568A3" w:rsidRPr="00F67943" w:rsidRDefault="003568A3" w:rsidP="003568A3">
      <w:pPr>
        <w:pStyle w:val="Pargrafdellista"/>
        <w:rPr>
          <w:rFonts w:ascii="Arial" w:hAnsi="Arial" w:cs="Arial"/>
          <w:sz w:val="22"/>
          <w:szCs w:val="22"/>
        </w:rPr>
      </w:pPr>
    </w:p>
    <w:p w14:paraId="439CD6FB"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11"/>
          <w:sz w:val="22"/>
          <w:szCs w:val="22"/>
        </w:rPr>
        <w:t xml:space="preserve"> </w:t>
      </w:r>
      <w:r w:rsidRPr="00F67943">
        <w:rPr>
          <w:rFonts w:ascii="Arial" w:hAnsi="Arial" w:cs="Arial"/>
          <w:sz w:val="22"/>
          <w:szCs w:val="22"/>
        </w:rPr>
        <w:t>persona</w:t>
      </w:r>
      <w:r w:rsidRPr="00F67943">
        <w:rPr>
          <w:rFonts w:ascii="Arial" w:hAnsi="Arial" w:cs="Arial"/>
          <w:spacing w:val="-11"/>
          <w:sz w:val="22"/>
          <w:szCs w:val="22"/>
        </w:rPr>
        <w:t xml:space="preserve"> </w:t>
      </w:r>
      <w:r w:rsidRPr="00F67943">
        <w:rPr>
          <w:rFonts w:ascii="Arial" w:hAnsi="Arial" w:cs="Arial"/>
          <w:sz w:val="22"/>
          <w:szCs w:val="22"/>
        </w:rPr>
        <w:t>en</w:t>
      </w:r>
      <w:r w:rsidRPr="00F67943">
        <w:rPr>
          <w:rFonts w:ascii="Arial" w:hAnsi="Arial" w:cs="Arial"/>
          <w:spacing w:val="-10"/>
          <w:sz w:val="22"/>
          <w:szCs w:val="22"/>
        </w:rPr>
        <w:t xml:space="preserve"> </w:t>
      </w:r>
      <w:r w:rsidRPr="00F67943">
        <w:rPr>
          <w:rFonts w:ascii="Arial" w:hAnsi="Arial" w:cs="Arial"/>
          <w:sz w:val="22"/>
          <w:szCs w:val="22"/>
        </w:rPr>
        <w:t>representació</w:t>
      </w:r>
      <w:r w:rsidRPr="00F67943">
        <w:rPr>
          <w:rFonts w:ascii="Arial" w:hAnsi="Arial" w:cs="Arial"/>
          <w:spacing w:val="-11"/>
          <w:sz w:val="22"/>
          <w:szCs w:val="22"/>
        </w:rPr>
        <w:t xml:space="preserve"> </w:t>
      </w:r>
      <w:r w:rsidRPr="00F67943">
        <w:rPr>
          <w:rFonts w:ascii="Arial" w:hAnsi="Arial" w:cs="Arial"/>
          <w:sz w:val="22"/>
          <w:szCs w:val="22"/>
        </w:rPr>
        <w:t>del</w:t>
      </w:r>
      <w:r w:rsidRPr="00F67943">
        <w:rPr>
          <w:rFonts w:ascii="Arial" w:hAnsi="Arial" w:cs="Arial"/>
          <w:spacing w:val="-11"/>
          <w:sz w:val="22"/>
          <w:szCs w:val="22"/>
        </w:rPr>
        <w:t xml:space="preserve"> </w:t>
      </w:r>
      <w:r w:rsidRPr="00F67943">
        <w:rPr>
          <w:rFonts w:ascii="Arial" w:hAnsi="Arial" w:cs="Arial"/>
          <w:sz w:val="22"/>
          <w:szCs w:val="22"/>
        </w:rPr>
        <w:t>Departament</w:t>
      </w:r>
      <w:r w:rsidRPr="00F67943">
        <w:rPr>
          <w:rFonts w:ascii="Arial" w:hAnsi="Arial" w:cs="Arial"/>
          <w:spacing w:val="-11"/>
          <w:sz w:val="22"/>
          <w:szCs w:val="22"/>
        </w:rPr>
        <w:t xml:space="preserve"> </w:t>
      </w:r>
      <w:r w:rsidRPr="00F67943">
        <w:rPr>
          <w:rFonts w:ascii="Arial" w:hAnsi="Arial" w:cs="Arial"/>
          <w:sz w:val="22"/>
          <w:szCs w:val="22"/>
        </w:rPr>
        <w:t>d’Economia</w:t>
      </w:r>
      <w:r w:rsidRPr="00F67943">
        <w:rPr>
          <w:rFonts w:ascii="Arial" w:hAnsi="Arial" w:cs="Arial"/>
          <w:spacing w:val="-10"/>
          <w:sz w:val="22"/>
          <w:szCs w:val="22"/>
        </w:rPr>
        <w:t xml:space="preserve"> </w:t>
      </w:r>
      <w:r w:rsidRPr="00F67943">
        <w:rPr>
          <w:rFonts w:ascii="Arial" w:hAnsi="Arial" w:cs="Arial"/>
          <w:sz w:val="22"/>
          <w:szCs w:val="22"/>
        </w:rPr>
        <w:t>i</w:t>
      </w:r>
      <w:r w:rsidRPr="00F67943">
        <w:rPr>
          <w:rFonts w:ascii="Arial" w:hAnsi="Arial" w:cs="Arial"/>
          <w:spacing w:val="-10"/>
          <w:sz w:val="22"/>
          <w:szCs w:val="22"/>
        </w:rPr>
        <w:t xml:space="preserve"> </w:t>
      </w:r>
      <w:r w:rsidRPr="00F67943">
        <w:rPr>
          <w:rFonts w:ascii="Arial" w:hAnsi="Arial" w:cs="Arial"/>
          <w:spacing w:val="-2"/>
          <w:sz w:val="22"/>
          <w:szCs w:val="22"/>
        </w:rPr>
        <w:t>Finances.</w:t>
      </w:r>
    </w:p>
    <w:p w14:paraId="72F020CA" w14:textId="77777777" w:rsidR="003568A3" w:rsidRPr="00F67943" w:rsidRDefault="003568A3" w:rsidP="003568A3">
      <w:pPr>
        <w:pStyle w:val="Pargrafdellista"/>
        <w:rPr>
          <w:rFonts w:ascii="Arial" w:hAnsi="Arial" w:cs="Arial"/>
          <w:sz w:val="22"/>
          <w:szCs w:val="22"/>
        </w:rPr>
      </w:pPr>
    </w:p>
    <w:p w14:paraId="233A8925"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5"/>
          <w:sz w:val="22"/>
          <w:szCs w:val="22"/>
        </w:rPr>
        <w:t xml:space="preserve"> </w:t>
      </w:r>
      <w:r w:rsidRPr="00F67943">
        <w:rPr>
          <w:rFonts w:ascii="Arial" w:hAnsi="Arial" w:cs="Arial"/>
          <w:sz w:val="22"/>
          <w:szCs w:val="22"/>
        </w:rPr>
        <w:t>persona</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4"/>
          <w:sz w:val="22"/>
          <w:szCs w:val="22"/>
        </w:rPr>
        <w:t xml:space="preserve"> </w:t>
      </w:r>
      <w:r w:rsidRPr="00F67943">
        <w:rPr>
          <w:rFonts w:ascii="Arial" w:hAnsi="Arial" w:cs="Arial"/>
          <w:sz w:val="22"/>
          <w:szCs w:val="22"/>
        </w:rPr>
        <w:t>representació</w:t>
      </w:r>
      <w:r w:rsidRPr="00F67943">
        <w:rPr>
          <w:rFonts w:ascii="Arial" w:hAnsi="Arial" w:cs="Arial"/>
          <w:spacing w:val="-5"/>
          <w:sz w:val="22"/>
          <w:szCs w:val="22"/>
        </w:rPr>
        <w:t xml:space="preserve"> </w:t>
      </w:r>
      <w:r w:rsidRPr="00F67943">
        <w:rPr>
          <w:rFonts w:ascii="Arial" w:hAnsi="Arial" w:cs="Arial"/>
          <w:sz w:val="22"/>
          <w:szCs w:val="22"/>
        </w:rPr>
        <w:t>del</w:t>
      </w:r>
      <w:r w:rsidRPr="00F67943">
        <w:rPr>
          <w:rFonts w:ascii="Arial" w:hAnsi="Arial" w:cs="Arial"/>
          <w:spacing w:val="-2"/>
          <w:sz w:val="22"/>
          <w:szCs w:val="22"/>
        </w:rPr>
        <w:t xml:space="preserve"> </w:t>
      </w:r>
      <w:r w:rsidRPr="00F67943">
        <w:rPr>
          <w:rFonts w:ascii="Arial" w:hAnsi="Arial" w:cs="Arial"/>
          <w:sz w:val="22"/>
          <w:szCs w:val="22"/>
        </w:rPr>
        <w:t>Centre</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Telecomunicacions</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Tecnologies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 xml:space="preserve">la </w:t>
      </w:r>
      <w:r w:rsidRPr="00F67943">
        <w:rPr>
          <w:rFonts w:ascii="Arial" w:hAnsi="Arial" w:cs="Arial"/>
          <w:spacing w:val="-2"/>
          <w:sz w:val="22"/>
          <w:szCs w:val="22"/>
        </w:rPr>
        <w:t>Informació.</w:t>
      </w:r>
    </w:p>
    <w:p w14:paraId="17AC08CA" w14:textId="77777777" w:rsidR="003568A3" w:rsidRPr="00F67943" w:rsidRDefault="003568A3" w:rsidP="003568A3">
      <w:pPr>
        <w:pStyle w:val="Pargrafdellista"/>
        <w:rPr>
          <w:rFonts w:ascii="Arial" w:hAnsi="Arial" w:cs="Arial"/>
          <w:sz w:val="22"/>
          <w:szCs w:val="22"/>
        </w:rPr>
      </w:pPr>
    </w:p>
    <w:p w14:paraId="373F6D5C"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persona</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representació</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sz w:val="22"/>
          <w:szCs w:val="22"/>
        </w:rPr>
        <w:t>l’empresa</w:t>
      </w:r>
      <w:r w:rsidRPr="00F67943">
        <w:rPr>
          <w:rFonts w:ascii="Arial" w:hAnsi="Arial" w:cs="Arial"/>
          <w:spacing w:val="-4"/>
          <w:sz w:val="22"/>
          <w:szCs w:val="22"/>
        </w:rPr>
        <w:t xml:space="preserve"> </w:t>
      </w:r>
      <w:r w:rsidRPr="00F67943">
        <w:rPr>
          <w:rFonts w:ascii="Arial" w:hAnsi="Arial" w:cs="Arial"/>
          <w:sz w:val="22"/>
          <w:szCs w:val="22"/>
        </w:rPr>
        <w:t>adjudicatària</w:t>
      </w:r>
      <w:r w:rsidRPr="00F67943">
        <w:rPr>
          <w:rFonts w:ascii="Arial" w:hAnsi="Arial" w:cs="Arial"/>
          <w:spacing w:val="-2"/>
          <w:sz w:val="22"/>
          <w:szCs w:val="22"/>
        </w:rPr>
        <w:t xml:space="preserve"> </w:t>
      </w:r>
      <w:r w:rsidRPr="00F67943">
        <w:rPr>
          <w:rFonts w:ascii="Arial" w:hAnsi="Arial" w:cs="Arial"/>
          <w:sz w:val="22"/>
          <w:szCs w:val="22"/>
        </w:rPr>
        <w:t>exerceix</w:t>
      </w:r>
      <w:r w:rsidRPr="00F67943">
        <w:rPr>
          <w:rFonts w:ascii="Arial" w:hAnsi="Arial" w:cs="Arial"/>
          <w:spacing w:val="-4"/>
          <w:sz w:val="22"/>
          <w:szCs w:val="22"/>
        </w:rPr>
        <w:t xml:space="preserve"> </w:t>
      </w:r>
      <w:r w:rsidRPr="00F67943">
        <w:rPr>
          <w:rFonts w:ascii="Arial" w:hAnsi="Arial" w:cs="Arial"/>
          <w:sz w:val="22"/>
          <w:szCs w:val="22"/>
        </w:rPr>
        <w:t>com</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2"/>
          <w:sz w:val="22"/>
          <w:szCs w:val="22"/>
        </w:rPr>
        <w:t xml:space="preserve"> </w:t>
      </w:r>
      <w:r w:rsidRPr="00F67943">
        <w:rPr>
          <w:rFonts w:ascii="Arial" w:hAnsi="Arial" w:cs="Arial"/>
          <w:sz w:val="22"/>
          <w:szCs w:val="22"/>
        </w:rPr>
        <w:t>cap</w:t>
      </w:r>
      <w:r w:rsidRPr="00F67943">
        <w:rPr>
          <w:rFonts w:ascii="Arial" w:hAnsi="Arial" w:cs="Arial"/>
          <w:spacing w:val="-4"/>
          <w:sz w:val="22"/>
          <w:szCs w:val="22"/>
        </w:rPr>
        <w:t xml:space="preserve"> </w:t>
      </w:r>
      <w:r w:rsidRPr="00F67943">
        <w:rPr>
          <w:rFonts w:ascii="Arial" w:hAnsi="Arial" w:cs="Arial"/>
          <w:sz w:val="22"/>
          <w:szCs w:val="22"/>
        </w:rPr>
        <w:t>de projecte dels treballs, i que n’exerceix la secretaria del Comitè operatiu.</w:t>
      </w:r>
    </w:p>
    <w:p w14:paraId="17533BD0" w14:textId="77777777" w:rsidR="003568A3" w:rsidRPr="00F67943" w:rsidRDefault="003568A3" w:rsidP="003568A3">
      <w:pPr>
        <w:pStyle w:val="Pargrafdellista"/>
        <w:rPr>
          <w:rFonts w:ascii="Arial" w:hAnsi="Arial" w:cs="Arial"/>
          <w:sz w:val="22"/>
          <w:szCs w:val="22"/>
        </w:rPr>
      </w:pPr>
    </w:p>
    <w:p w14:paraId="1249F05D" w14:textId="6F5BFE80" w:rsidR="00A06CF2"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5"/>
          <w:sz w:val="22"/>
          <w:szCs w:val="22"/>
        </w:rPr>
        <w:t xml:space="preserve"> </w:t>
      </w:r>
      <w:r w:rsidRPr="00F67943">
        <w:rPr>
          <w:rFonts w:ascii="Arial" w:hAnsi="Arial" w:cs="Arial"/>
          <w:sz w:val="22"/>
          <w:szCs w:val="22"/>
        </w:rPr>
        <w:t>persona</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representació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cadascuna</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la/les</w:t>
      </w:r>
      <w:r w:rsidRPr="00F67943">
        <w:rPr>
          <w:rFonts w:ascii="Arial" w:hAnsi="Arial" w:cs="Arial"/>
          <w:spacing w:val="-4"/>
          <w:sz w:val="22"/>
          <w:szCs w:val="22"/>
        </w:rPr>
        <w:t xml:space="preserve"> </w:t>
      </w:r>
      <w:r w:rsidRPr="00F67943">
        <w:rPr>
          <w:rFonts w:ascii="Arial" w:hAnsi="Arial" w:cs="Arial"/>
          <w:sz w:val="22"/>
          <w:szCs w:val="22"/>
        </w:rPr>
        <w:t>empresa/es</w:t>
      </w:r>
      <w:r w:rsidRPr="00F67943">
        <w:rPr>
          <w:rFonts w:ascii="Arial" w:hAnsi="Arial" w:cs="Arial"/>
          <w:spacing w:val="-4"/>
          <w:sz w:val="22"/>
          <w:szCs w:val="22"/>
        </w:rPr>
        <w:t xml:space="preserve"> </w:t>
      </w:r>
      <w:r w:rsidRPr="00F67943">
        <w:rPr>
          <w:rFonts w:ascii="Arial" w:hAnsi="Arial" w:cs="Arial"/>
          <w:sz w:val="22"/>
          <w:szCs w:val="22"/>
        </w:rPr>
        <w:t>subcontractada/es,</w:t>
      </w:r>
      <w:r w:rsidRPr="00F67943">
        <w:rPr>
          <w:rFonts w:ascii="Arial" w:hAnsi="Arial" w:cs="Arial"/>
          <w:spacing w:val="-5"/>
          <w:sz w:val="22"/>
          <w:szCs w:val="22"/>
        </w:rPr>
        <w:t xml:space="preserve"> </w:t>
      </w:r>
      <w:r w:rsidRPr="00F67943">
        <w:rPr>
          <w:rFonts w:ascii="Arial" w:hAnsi="Arial" w:cs="Arial"/>
          <w:sz w:val="22"/>
          <w:szCs w:val="22"/>
        </w:rPr>
        <w:t xml:space="preserve">si </w:t>
      </w:r>
      <w:r w:rsidRPr="00F67943">
        <w:rPr>
          <w:rFonts w:ascii="Arial" w:hAnsi="Arial" w:cs="Arial"/>
          <w:spacing w:val="-2"/>
          <w:sz w:val="22"/>
          <w:szCs w:val="22"/>
        </w:rPr>
        <w:t>s’escau.</w:t>
      </w:r>
    </w:p>
    <w:p w14:paraId="1422759B" w14:textId="77777777" w:rsidR="003568A3" w:rsidRPr="00F67943" w:rsidRDefault="003568A3" w:rsidP="003568A3">
      <w:pPr>
        <w:pStyle w:val="Textindependent"/>
        <w:rPr>
          <w:rFonts w:cs="Arial"/>
          <w:sz w:val="22"/>
          <w:szCs w:val="22"/>
        </w:rPr>
      </w:pPr>
    </w:p>
    <w:p w14:paraId="3996C8B2" w14:textId="67892A23" w:rsidR="00A06CF2" w:rsidRPr="00F67943" w:rsidRDefault="00A06CF2" w:rsidP="00427469">
      <w:pPr>
        <w:pStyle w:val="Textindependent"/>
        <w:ind w:left="568"/>
        <w:rPr>
          <w:rFonts w:cs="Arial"/>
          <w:sz w:val="22"/>
          <w:szCs w:val="22"/>
        </w:rPr>
      </w:pPr>
      <w:proofErr w:type="spellStart"/>
      <w:r w:rsidRPr="00F67943">
        <w:rPr>
          <w:rFonts w:cs="Arial"/>
          <w:sz w:val="22"/>
          <w:szCs w:val="22"/>
        </w:rPr>
        <w:t>Cadascuna</w:t>
      </w:r>
      <w:proofErr w:type="spellEnd"/>
      <w:r w:rsidRPr="00F67943">
        <w:rPr>
          <w:rFonts w:cs="Arial"/>
          <w:spacing w:val="-5"/>
          <w:sz w:val="22"/>
          <w:szCs w:val="22"/>
        </w:rPr>
        <w:t xml:space="preserve"> </w:t>
      </w:r>
      <w:proofErr w:type="spellStart"/>
      <w:r w:rsidRPr="00F67943">
        <w:rPr>
          <w:rFonts w:cs="Arial"/>
          <w:sz w:val="22"/>
          <w:szCs w:val="22"/>
        </w:rPr>
        <w:t>d’aquestes</w:t>
      </w:r>
      <w:proofErr w:type="spellEnd"/>
      <w:r w:rsidRPr="00F67943">
        <w:rPr>
          <w:rFonts w:cs="Arial"/>
          <w:spacing w:val="-5"/>
          <w:sz w:val="22"/>
          <w:szCs w:val="22"/>
        </w:rPr>
        <w:t xml:space="preserve"> </w:t>
      </w:r>
      <w:proofErr w:type="spellStart"/>
      <w:r w:rsidRPr="00F67943">
        <w:rPr>
          <w:rFonts w:cs="Arial"/>
          <w:sz w:val="22"/>
          <w:szCs w:val="22"/>
        </w:rPr>
        <w:t>parts</w:t>
      </w:r>
      <w:proofErr w:type="spellEnd"/>
      <w:r w:rsidRPr="00F67943">
        <w:rPr>
          <w:rFonts w:cs="Arial"/>
          <w:spacing w:val="-4"/>
          <w:sz w:val="22"/>
          <w:szCs w:val="22"/>
        </w:rPr>
        <w:t xml:space="preserve"> </w:t>
      </w:r>
      <w:proofErr w:type="spellStart"/>
      <w:r w:rsidRPr="00F67943">
        <w:rPr>
          <w:rFonts w:cs="Arial"/>
          <w:sz w:val="22"/>
          <w:szCs w:val="22"/>
        </w:rPr>
        <w:t>podrà</w:t>
      </w:r>
      <w:proofErr w:type="spellEnd"/>
      <w:r w:rsidRPr="00F67943">
        <w:rPr>
          <w:rFonts w:cs="Arial"/>
          <w:spacing w:val="-5"/>
          <w:sz w:val="22"/>
          <w:szCs w:val="22"/>
        </w:rPr>
        <w:t xml:space="preserve"> </w:t>
      </w:r>
      <w:r w:rsidRPr="00F67943">
        <w:rPr>
          <w:rFonts w:cs="Arial"/>
          <w:sz w:val="22"/>
          <w:szCs w:val="22"/>
        </w:rPr>
        <w:t>designar</w:t>
      </w:r>
      <w:r w:rsidRPr="00F67943">
        <w:rPr>
          <w:rFonts w:cs="Arial"/>
          <w:spacing w:val="-4"/>
          <w:sz w:val="22"/>
          <w:szCs w:val="22"/>
        </w:rPr>
        <w:t xml:space="preserve"> </w:t>
      </w:r>
      <w:r w:rsidRPr="00F67943">
        <w:rPr>
          <w:rFonts w:cs="Arial"/>
          <w:sz w:val="22"/>
          <w:szCs w:val="22"/>
        </w:rPr>
        <w:t>persones</w:t>
      </w:r>
      <w:r w:rsidRPr="00F67943">
        <w:rPr>
          <w:rFonts w:cs="Arial"/>
          <w:spacing w:val="-4"/>
          <w:sz w:val="22"/>
          <w:szCs w:val="22"/>
        </w:rPr>
        <w:t xml:space="preserve"> </w:t>
      </w:r>
      <w:proofErr w:type="spellStart"/>
      <w:r w:rsidRPr="00F67943">
        <w:rPr>
          <w:rFonts w:cs="Arial"/>
          <w:sz w:val="22"/>
          <w:szCs w:val="22"/>
        </w:rPr>
        <w:t>addicionals</w:t>
      </w:r>
      <w:proofErr w:type="spellEnd"/>
      <w:r w:rsidRPr="00F67943">
        <w:rPr>
          <w:rFonts w:cs="Arial"/>
          <w:spacing w:val="-4"/>
          <w:sz w:val="22"/>
          <w:szCs w:val="22"/>
        </w:rPr>
        <w:t xml:space="preserve"> </w:t>
      </w:r>
      <w:r w:rsidRPr="00F67943">
        <w:rPr>
          <w:rFonts w:cs="Arial"/>
          <w:sz w:val="22"/>
          <w:szCs w:val="22"/>
        </w:rPr>
        <w:t>per</w:t>
      </w:r>
      <w:r w:rsidRPr="00F67943">
        <w:rPr>
          <w:rFonts w:cs="Arial"/>
          <w:spacing w:val="-4"/>
          <w:sz w:val="22"/>
          <w:szCs w:val="22"/>
        </w:rPr>
        <w:t xml:space="preserve"> </w:t>
      </w:r>
      <w:r w:rsidRPr="00F67943">
        <w:rPr>
          <w:rFonts w:cs="Arial"/>
          <w:sz w:val="22"/>
          <w:szCs w:val="22"/>
        </w:rPr>
        <w:t>formar</w:t>
      </w:r>
      <w:r w:rsidRPr="00F67943">
        <w:rPr>
          <w:rFonts w:cs="Arial"/>
          <w:spacing w:val="-5"/>
          <w:sz w:val="22"/>
          <w:szCs w:val="22"/>
        </w:rPr>
        <w:t xml:space="preserve"> </w:t>
      </w:r>
      <w:proofErr w:type="spellStart"/>
      <w:r w:rsidRPr="00F67943">
        <w:rPr>
          <w:rFonts w:cs="Arial"/>
          <w:sz w:val="22"/>
          <w:szCs w:val="22"/>
        </w:rPr>
        <w:t>part</w:t>
      </w:r>
      <w:proofErr w:type="spellEnd"/>
      <w:r w:rsidRPr="00F67943">
        <w:rPr>
          <w:rFonts w:cs="Arial"/>
          <w:spacing w:val="-4"/>
          <w:sz w:val="22"/>
          <w:szCs w:val="22"/>
        </w:rPr>
        <w:t xml:space="preserve"> </w:t>
      </w:r>
      <w:r w:rsidRPr="00F67943">
        <w:rPr>
          <w:rFonts w:cs="Arial"/>
          <w:sz w:val="22"/>
          <w:szCs w:val="22"/>
        </w:rPr>
        <w:t xml:space="preserve">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w:t>
      </w:r>
    </w:p>
    <w:p w14:paraId="6958C6FA" w14:textId="77777777" w:rsidR="00A06CF2" w:rsidRPr="00F67943" w:rsidRDefault="00A06CF2" w:rsidP="003568A3">
      <w:pPr>
        <w:spacing w:after="0" w:line="240" w:lineRule="auto"/>
        <w:jc w:val="both"/>
        <w:rPr>
          <w:rFonts w:eastAsia="Arial" w:cs="Arial"/>
        </w:rPr>
      </w:pPr>
    </w:p>
    <w:p w14:paraId="4AE4E4B6" w14:textId="30782CED" w:rsidR="00E86851" w:rsidRPr="00F67943" w:rsidRDefault="00EA60EE" w:rsidP="00427469">
      <w:pPr>
        <w:spacing w:after="0" w:line="240" w:lineRule="auto"/>
        <w:ind w:left="568"/>
        <w:jc w:val="both"/>
        <w:rPr>
          <w:rFonts w:eastAsia="Arial" w:cs="Arial"/>
          <w:u w:val="single"/>
        </w:rPr>
      </w:pPr>
      <w:r w:rsidRPr="00F67943">
        <w:rPr>
          <w:rFonts w:eastAsia="Arial" w:cs="Arial"/>
          <w:u w:val="single"/>
        </w:rPr>
        <w:t>Funcionament del Comitè operatiu</w:t>
      </w:r>
    </w:p>
    <w:p w14:paraId="4006104C" w14:textId="77777777" w:rsidR="00EA60EE" w:rsidRPr="00F67943" w:rsidRDefault="00EA60EE" w:rsidP="00427469">
      <w:pPr>
        <w:spacing w:after="0" w:line="240" w:lineRule="auto"/>
        <w:ind w:left="568"/>
        <w:jc w:val="both"/>
        <w:rPr>
          <w:rFonts w:eastAsia="Arial" w:cs="Arial"/>
        </w:rPr>
      </w:pPr>
    </w:p>
    <w:p w14:paraId="5A6FBF35"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Durant </w:t>
      </w:r>
      <w:proofErr w:type="spellStart"/>
      <w:r w:rsidRPr="00F67943">
        <w:rPr>
          <w:rFonts w:cs="Arial"/>
          <w:sz w:val="22"/>
          <w:szCs w:val="22"/>
        </w:rPr>
        <w:t>l’execució</w:t>
      </w:r>
      <w:proofErr w:type="spellEnd"/>
      <w:r w:rsidRPr="00F67943">
        <w:rPr>
          <w:rFonts w:cs="Arial"/>
          <w:sz w:val="22"/>
          <w:szCs w:val="22"/>
        </w:rPr>
        <w:t xml:space="preserve"> del contracte, totes les persones que </w:t>
      </w:r>
      <w:proofErr w:type="spellStart"/>
      <w:r w:rsidRPr="00F67943">
        <w:rPr>
          <w:rFonts w:cs="Arial"/>
          <w:sz w:val="22"/>
          <w:szCs w:val="22"/>
        </w:rPr>
        <w:t>formin</w:t>
      </w:r>
      <w:proofErr w:type="spellEnd"/>
      <w:r w:rsidRPr="00F67943">
        <w:rPr>
          <w:rFonts w:cs="Arial"/>
          <w:sz w:val="22"/>
          <w:szCs w:val="22"/>
        </w:rPr>
        <w:t xml:space="preserve"> </w:t>
      </w:r>
      <w:proofErr w:type="spellStart"/>
      <w:r w:rsidRPr="00F67943">
        <w:rPr>
          <w:rFonts w:cs="Arial"/>
          <w:sz w:val="22"/>
          <w:szCs w:val="22"/>
        </w:rPr>
        <w:t>part</w:t>
      </w:r>
      <w:proofErr w:type="spellEnd"/>
      <w:r w:rsidRPr="00F67943">
        <w:rPr>
          <w:rFonts w:cs="Arial"/>
          <w:sz w:val="22"/>
          <w:szCs w:val="22"/>
        </w:rPr>
        <w:t xml:space="preserve"> 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han de mostrar una </w:t>
      </w:r>
      <w:proofErr w:type="spellStart"/>
      <w:r w:rsidRPr="00F67943">
        <w:rPr>
          <w:rFonts w:cs="Arial"/>
          <w:sz w:val="22"/>
          <w:szCs w:val="22"/>
        </w:rPr>
        <w:t>predisposició</w:t>
      </w:r>
      <w:proofErr w:type="spellEnd"/>
      <w:r w:rsidRPr="00F67943">
        <w:rPr>
          <w:rFonts w:cs="Arial"/>
          <w:sz w:val="22"/>
          <w:szCs w:val="22"/>
        </w:rPr>
        <w:t xml:space="preserve"> proactiva per al bon </w:t>
      </w:r>
      <w:proofErr w:type="spellStart"/>
      <w:r w:rsidRPr="00F67943">
        <w:rPr>
          <w:rFonts w:cs="Arial"/>
          <w:sz w:val="22"/>
          <w:szCs w:val="22"/>
        </w:rPr>
        <w:t>desenvolupament</w:t>
      </w:r>
      <w:proofErr w:type="spellEnd"/>
      <w:r w:rsidRPr="00F67943">
        <w:rPr>
          <w:rFonts w:cs="Arial"/>
          <w:sz w:val="22"/>
          <w:szCs w:val="22"/>
        </w:rPr>
        <w:t xml:space="preserve"> de les </w:t>
      </w:r>
      <w:proofErr w:type="spellStart"/>
      <w:r w:rsidRPr="00F67943">
        <w:rPr>
          <w:rFonts w:cs="Arial"/>
          <w:sz w:val="22"/>
          <w:szCs w:val="22"/>
        </w:rPr>
        <w:t>actuacions</w:t>
      </w:r>
      <w:proofErr w:type="spellEnd"/>
      <w:r w:rsidRPr="00F67943">
        <w:rPr>
          <w:rFonts w:cs="Arial"/>
          <w:sz w:val="22"/>
          <w:szCs w:val="22"/>
        </w:rPr>
        <w:t xml:space="preserve"> contemplades, </w:t>
      </w:r>
      <w:proofErr w:type="spellStart"/>
      <w:r w:rsidRPr="00F67943">
        <w:rPr>
          <w:rFonts w:cs="Arial"/>
          <w:sz w:val="22"/>
          <w:szCs w:val="22"/>
        </w:rPr>
        <w:t>aportant</w:t>
      </w:r>
      <w:proofErr w:type="spellEnd"/>
      <w:r w:rsidRPr="00F67943">
        <w:rPr>
          <w:rFonts w:cs="Arial"/>
          <w:sz w:val="22"/>
          <w:szCs w:val="22"/>
        </w:rPr>
        <w:t xml:space="preserve"> el </w:t>
      </w:r>
      <w:proofErr w:type="spellStart"/>
      <w:r w:rsidRPr="00F67943">
        <w:rPr>
          <w:rFonts w:cs="Arial"/>
          <w:sz w:val="22"/>
          <w:szCs w:val="22"/>
        </w:rPr>
        <w:t>coneixement</w:t>
      </w:r>
      <w:proofErr w:type="spellEnd"/>
      <w:r w:rsidRPr="00F67943">
        <w:rPr>
          <w:rFonts w:cs="Arial"/>
          <w:sz w:val="22"/>
          <w:szCs w:val="22"/>
        </w:rPr>
        <w:t xml:space="preserve"> i la </w:t>
      </w:r>
      <w:proofErr w:type="spellStart"/>
      <w:r w:rsidRPr="00F67943">
        <w:rPr>
          <w:rFonts w:cs="Arial"/>
          <w:sz w:val="22"/>
          <w:szCs w:val="22"/>
        </w:rPr>
        <w:t>informació</w:t>
      </w:r>
      <w:proofErr w:type="spellEnd"/>
      <w:r w:rsidRPr="00F67943">
        <w:rPr>
          <w:rFonts w:cs="Arial"/>
          <w:sz w:val="22"/>
          <w:szCs w:val="22"/>
        </w:rPr>
        <w:t xml:space="preserve"> </w:t>
      </w:r>
      <w:proofErr w:type="spellStart"/>
      <w:r w:rsidRPr="00F67943">
        <w:rPr>
          <w:rFonts w:cs="Arial"/>
          <w:sz w:val="22"/>
          <w:szCs w:val="22"/>
        </w:rPr>
        <w:t>adequades</w:t>
      </w:r>
      <w:proofErr w:type="spellEnd"/>
      <w:r w:rsidRPr="00F67943">
        <w:rPr>
          <w:rFonts w:cs="Arial"/>
          <w:sz w:val="22"/>
          <w:szCs w:val="22"/>
        </w:rPr>
        <w:t xml:space="preserve"> al </w:t>
      </w:r>
      <w:proofErr w:type="spellStart"/>
      <w:r w:rsidRPr="00F67943">
        <w:rPr>
          <w:rFonts w:cs="Arial"/>
          <w:sz w:val="22"/>
          <w:szCs w:val="22"/>
        </w:rPr>
        <w:t>seu</w:t>
      </w:r>
      <w:proofErr w:type="spellEnd"/>
      <w:r w:rsidRPr="00F67943">
        <w:rPr>
          <w:rFonts w:cs="Arial"/>
          <w:sz w:val="22"/>
          <w:szCs w:val="22"/>
        </w:rPr>
        <w:t xml:space="preserve"> </w:t>
      </w:r>
      <w:proofErr w:type="spellStart"/>
      <w:r w:rsidRPr="00F67943">
        <w:rPr>
          <w:rFonts w:cs="Arial"/>
          <w:sz w:val="22"/>
          <w:szCs w:val="22"/>
        </w:rPr>
        <w:t>abast</w:t>
      </w:r>
      <w:proofErr w:type="spellEnd"/>
      <w:r w:rsidRPr="00F67943">
        <w:rPr>
          <w:rFonts w:cs="Arial"/>
          <w:sz w:val="22"/>
          <w:szCs w:val="22"/>
        </w:rPr>
        <w:t>.</w:t>
      </w:r>
    </w:p>
    <w:p w14:paraId="0C36A243" w14:textId="77777777" w:rsidR="00EA60EE" w:rsidRPr="00F67943" w:rsidRDefault="00EA60EE" w:rsidP="00427469">
      <w:pPr>
        <w:pStyle w:val="Textindependent"/>
        <w:ind w:left="568"/>
        <w:rPr>
          <w:rFonts w:cs="Arial"/>
          <w:sz w:val="22"/>
          <w:szCs w:val="22"/>
        </w:rPr>
      </w:pPr>
    </w:p>
    <w:p w14:paraId="0C073D75" w14:textId="7A33039A" w:rsidR="00EA60EE" w:rsidRPr="00F67943" w:rsidRDefault="00EA60EE" w:rsidP="00427469">
      <w:pPr>
        <w:pStyle w:val="Textindependent"/>
        <w:ind w:left="568"/>
        <w:rPr>
          <w:rFonts w:cs="Arial"/>
          <w:sz w:val="22"/>
          <w:szCs w:val="22"/>
        </w:rPr>
      </w:pPr>
      <w:r w:rsidRPr="00F67943">
        <w:rPr>
          <w:rFonts w:cs="Arial"/>
          <w:sz w:val="22"/>
          <w:szCs w:val="22"/>
        </w:rPr>
        <w:lastRenderedPageBreak/>
        <w:t xml:space="preserve">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és</w:t>
      </w:r>
      <w:proofErr w:type="spellEnd"/>
      <w:r w:rsidRPr="00F67943">
        <w:rPr>
          <w:rFonts w:cs="Arial"/>
          <w:sz w:val="22"/>
          <w:szCs w:val="22"/>
        </w:rPr>
        <w:t xml:space="preserve"> </w:t>
      </w:r>
      <w:proofErr w:type="spellStart"/>
      <w:r w:rsidRPr="00F67943">
        <w:rPr>
          <w:rFonts w:cs="Arial"/>
          <w:sz w:val="22"/>
          <w:szCs w:val="22"/>
        </w:rPr>
        <w:t>presidit</w:t>
      </w:r>
      <w:proofErr w:type="spellEnd"/>
      <w:r w:rsidRPr="00F67943">
        <w:rPr>
          <w:rFonts w:cs="Arial"/>
          <w:sz w:val="22"/>
          <w:szCs w:val="22"/>
        </w:rPr>
        <w:t xml:space="preserve"> per les persones que </w:t>
      </w:r>
      <w:proofErr w:type="spellStart"/>
      <w:r w:rsidRPr="00F67943">
        <w:rPr>
          <w:rFonts w:cs="Arial"/>
          <w:sz w:val="22"/>
          <w:szCs w:val="22"/>
        </w:rPr>
        <w:t>exerceixen</w:t>
      </w:r>
      <w:proofErr w:type="spellEnd"/>
      <w:r w:rsidRPr="00F67943">
        <w:rPr>
          <w:rFonts w:cs="Arial"/>
          <w:sz w:val="22"/>
          <w:szCs w:val="22"/>
        </w:rPr>
        <w:t xml:space="preserve"> </w:t>
      </w:r>
      <w:proofErr w:type="spellStart"/>
      <w:r w:rsidRPr="00F67943">
        <w:rPr>
          <w:rFonts w:cs="Arial"/>
          <w:sz w:val="22"/>
          <w:szCs w:val="22"/>
        </w:rPr>
        <w:t>com</w:t>
      </w:r>
      <w:proofErr w:type="spellEnd"/>
      <w:r w:rsidRPr="00F67943">
        <w:rPr>
          <w:rFonts w:cs="Arial"/>
          <w:sz w:val="22"/>
          <w:szCs w:val="22"/>
        </w:rPr>
        <w:t xml:space="preserve"> a responsables del contracte.</w:t>
      </w:r>
    </w:p>
    <w:p w14:paraId="2A3384EF" w14:textId="77777777" w:rsidR="00EA60EE" w:rsidRPr="00F67943" w:rsidRDefault="00EA60EE" w:rsidP="00427469">
      <w:pPr>
        <w:pStyle w:val="Textindependent"/>
        <w:ind w:left="568"/>
        <w:rPr>
          <w:rFonts w:cs="Arial"/>
          <w:sz w:val="22"/>
          <w:szCs w:val="22"/>
        </w:rPr>
      </w:pPr>
    </w:p>
    <w:p w14:paraId="0CCD65E2"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La secretaria 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és</w:t>
      </w:r>
      <w:proofErr w:type="spellEnd"/>
      <w:r w:rsidRPr="00F67943">
        <w:rPr>
          <w:rFonts w:cs="Arial"/>
          <w:sz w:val="22"/>
          <w:szCs w:val="22"/>
        </w:rPr>
        <w:t xml:space="preserve"> </w:t>
      </w:r>
      <w:proofErr w:type="spellStart"/>
      <w:r w:rsidRPr="00F67943">
        <w:rPr>
          <w:rFonts w:cs="Arial"/>
          <w:sz w:val="22"/>
          <w:szCs w:val="22"/>
        </w:rPr>
        <w:t>exercida</w:t>
      </w:r>
      <w:proofErr w:type="spellEnd"/>
      <w:r w:rsidRPr="00F67943">
        <w:rPr>
          <w:rFonts w:cs="Arial"/>
          <w:sz w:val="22"/>
          <w:szCs w:val="22"/>
        </w:rPr>
        <w:t xml:space="preserve"> per la persona de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que </w:t>
      </w:r>
      <w:proofErr w:type="spellStart"/>
      <w:r w:rsidRPr="00F67943">
        <w:rPr>
          <w:rFonts w:cs="Arial"/>
          <w:sz w:val="22"/>
          <w:szCs w:val="22"/>
        </w:rPr>
        <w:t>exerceix</w:t>
      </w:r>
      <w:proofErr w:type="spellEnd"/>
      <w:r w:rsidRPr="00F67943">
        <w:rPr>
          <w:rFonts w:cs="Arial"/>
          <w:sz w:val="22"/>
          <w:szCs w:val="22"/>
        </w:rPr>
        <w:t xml:space="preserve"> </w:t>
      </w:r>
      <w:proofErr w:type="spellStart"/>
      <w:r w:rsidRPr="00F67943">
        <w:rPr>
          <w:rFonts w:cs="Arial"/>
          <w:sz w:val="22"/>
          <w:szCs w:val="22"/>
        </w:rPr>
        <w:t>com</w:t>
      </w:r>
      <w:proofErr w:type="spellEnd"/>
      <w:r w:rsidRPr="00F67943">
        <w:rPr>
          <w:rFonts w:cs="Arial"/>
          <w:sz w:val="22"/>
          <w:szCs w:val="22"/>
        </w:rPr>
        <w:t xml:space="preserve"> a director/a </w:t>
      </w:r>
      <w:proofErr w:type="spellStart"/>
      <w:r w:rsidRPr="00F67943">
        <w:rPr>
          <w:rFonts w:cs="Arial"/>
          <w:sz w:val="22"/>
          <w:szCs w:val="22"/>
        </w:rPr>
        <w:t>tècnic</w:t>
      </w:r>
      <w:proofErr w:type="spellEnd"/>
      <w:r w:rsidRPr="00F67943">
        <w:rPr>
          <w:rFonts w:cs="Arial"/>
          <w:sz w:val="22"/>
          <w:szCs w:val="22"/>
        </w:rPr>
        <w:t xml:space="preserve">/a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treballs</w:t>
      </w:r>
      <w:proofErr w:type="spellEnd"/>
      <w:r w:rsidRPr="00F67943">
        <w:rPr>
          <w:rFonts w:cs="Arial"/>
          <w:sz w:val="22"/>
          <w:szCs w:val="22"/>
        </w:rPr>
        <w:t>.</w:t>
      </w:r>
    </w:p>
    <w:p w14:paraId="5C21CF7D" w14:textId="77777777" w:rsidR="00EA60EE" w:rsidRPr="00F67943" w:rsidRDefault="00EA60EE" w:rsidP="00427469">
      <w:pPr>
        <w:pStyle w:val="Textindependent"/>
        <w:ind w:left="568"/>
        <w:rPr>
          <w:rFonts w:cs="Arial"/>
          <w:sz w:val="22"/>
          <w:szCs w:val="22"/>
        </w:rPr>
      </w:pPr>
    </w:p>
    <w:p w14:paraId="3ECA414E"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Les </w:t>
      </w:r>
      <w:proofErr w:type="spellStart"/>
      <w:r w:rsidRPr="00F67943">
        <w:rPr>
          <w:rFonts w:cs="Arial"/>
          <w:sz w:val="22"/>
          <w:szCs w:val="22"/>
        </w:rPr>
        <w:t>deliberacions</w:t>
      </w:r>
      <w:proofErr w:type="spellEnd"/>
      <w:r w:rsidRPr="00F67943">
        <w:rPr>
          <w:rFonts w:cs="Arial"/>
          <w:sz w:val="22"/>
          <w:szCs w:val="22"/>
        </w:rPr>
        <w:t xml:space="preserve"> i </w:t>
      </w:r>
      <w:proofErr w:type="spellStart"/>
      <w:r w:rsidRPr="00F67943">
        <w:rPr>
          <w:rFonts w:cs="Arial"/>
          <w:sz w:val="22"/>
          <w:szCs w:val="22"/>
        </w:rPr>
        <w:t>decisions</w:t>
      </w:r>
      <w:proofErr w:type="spellEnd"/>
      <w:r w:rsidRPr="00F67943">
        <w:rPr>
          <w:rFonts w:cs="Arial"/>
          <w:sz w:val="22"/>
          <w:szCs w:val="22"/>
        </w:rPr>
        <w:t xml:space="preserve"> adoptades per </w:t>
      </w:r>
      <w:proofErr w:type="spellStart"/>
      <w:r w:rsidRPr="00F67943">
        <w:rPr>
          <w:rFonts w:cs="Arial"/>
          <w:sz w:val="22"/>
          <w:szCs w:val="22"/>
        </w:rPr>
        <w:t>aquest</w:t>
      </w:r>
      <w:proofErr w:type="spellEnd"/>
      <w:r w:rsidRPr="00F67943">
        <w:rPr>
          <w:rFonts w:cs="Arial"/>
          <w:sz w:val="22"/>
          <w:szCs w:val="22"/>
        </w:rPr>
        <w:t xml:space="preserve"> </w:t>
      </w:r>
      <w:proofErr w:type="spellStart"/>
      <w:r w:rsidRPr="00F67943">
        <w:rPr>
          <w:rFonts w:cs="Arial"/>
          <w:sz w:val="22"/>
          <w:szCs w:val="22"/>
        </w:rPr>
        <w:t>Comitè</w:t>
      </w:r>
      <w:proofErr w:type="spellEnd"/>
      <w:r w:rsidRPr="00F67943">
        <w:rPr>
          <w:rFonts w:cs="Arial"/>
          <w:sz w:val="22"/>
          <w:szCs w:val="22"/>
        </w:rPr>
        <w:t xml:space="preserve"> es registren en les </w:t>
      </w:r>
      <w:proofErr w:type="spellStart"/>
      <w:r w:rsidRPr="00F67943">
        <w:rPr>
          <w:rFonts w:cs="Arial"/>
          <w:sz w:val="22"/>
          <w:szCs w:val="22"/>
        </w:rPr>
        <w:t>actes</w:t>
      </w:r>
      <w:proofErr w:type="spellEnd"/>
      <w:r w:rsidRPr="00F67943">
        <w:rPr>
          <w:rFonts w:cs="Arial"/>
          <w:sz w:val="22"/>
          <w:szCs w:val="22"/>
        </w:rPr>
        <w:t xml:space="preserve"> </w:t>
      </w:r>
      <w:proofErr w:type="spellStart"/>
      <w:r w:rsidRPr="00F67943">
        <w:rPr>
          <w:rFonts w:cs="Arial"/>
          <w:sz w:val="22"/>
          <w:szCs w:val="22"/>
        </w:rPr>
        <w:t>corresponents</w:t>
      </w:r>
      <w:proofErr w:type="spellEnd"/>
      <w:r w:rsidRPr="00F67943">
        <w:rPr>
          <w:rFonts w:cs="Arial"/>
          <w:sz w:val="22"/>
          <w:szCs w:val="22"/>
        </w:rPr>
        <w:t xml:space="preserve">, que han de ser </w:t>
      </w:r>
      <w:proofErr w:type="spellStart"/>
      <w:r w:rsidRPr="00F67943">
        <w:rPr>
          <w:rFonts w:cs="Arial"/>
          <w:sz w:val="22"/>
          <w:szCs w:val="22"/>
        </w:rPr>
        <w:t>degudament</w:t>
      </w:r>
      <w:proofErr w:type="spellEnd"/>
      <w:r w:rsidRPr="00F67943">
        <w:rPr>
          <w:rFonts w:cs="Arial"/>
          <w:sz w:val="22"/>
          <w:szCs w:val="22"/>
        </w:rPr>
        <w:t xml:space="preserve"> signades </w:t>
      </w:r>
      <w:proofErr w:type="spellStart"/>
      <w:r w:rsidRPr="00F67943">
        <w:rPr>
          <w:rFonts w:cs="Arial"/>
          <w:sz w:val="22"/>
          <w:szCs w:val="22"/>
        </w:rPr>
        <w:t>pels</w:t>
      </w:r>
      <w:proofErr w:type="spellEnd"/>
      <w:r w:rsidRPr="00F67943">
        <w:rPr>
          <w:rFonts w:cs="Arial"/>
          <w:sz w:val="22"/>
          <w:szCs w:val="22"/>
        </w:rPr>
        <w:t xml:space="preserve"> </w:t>
      </w:r>
      <w:proofErr w:type="spellStart"/>
      <w:r w:rsidRPr="00F67943">
        <w:rPr>
          <w:rFonts w:cs="Arial"/>
          <w:sz w:val="22"/>
          <w:szCs w:val="22"/>
        </w:rPr>
        <w:t>assistents</w:t>
      </w:r>
      <w:proofErr w:type="spellEnd"/>
      <w:r w:rsidRPr="00F67943">
        <w:rPr>
          <w:rFonts w:cs="Arial"/>
          <w:sz w:val="22"/>
          <w:szCs w:val="22"/>
        </w:rPr>
        <w:t xml:space="preserve"> a les </w:t>
      </w:r>
      <w:proofErr w:type="spellStart"/>
      <w:r w:rsidRPr="00F67943">
        <w:rPr>
          <w:rFonts w:cs="Arial"/>
          <w:sz w:val="22"/>
          <w:szCs w:val="22"/>
        </w:rPr>
        <w:t>sessions</w:t>
      </w:r>
      <w:proofErr w:type="spellEnd"/>
      <w:r w:rsidRPr="00F67943">
        <w:rPr>
          <w:rFonts w:cs="Arial"/>
          <w:sz w:val="22"/>
          <w:szCs w:val="22"/>
        </w:rPr>
        <w:t>.</w:t>
      </w:r>
    </w:p>
    <w:p w14:paraId="6536D7F6" w14:textId="77777777" w:rsidR="00EA60EE" w:rsidRPr="00F67943" w:rsidRDefault="00EA60EE" w:rsidP="00427469">
      <w:pPr>
        <w:pStyle w:val="Textindependent"/>
        <w:ind w:left="568"/>
        <w:rPr>
          <w:rFonts w:cs="Arial"/>
          <w:sz w:val="22"/>
          <w:szCs w:val="22"/>
        </w:rPr>
      </w:pPr>
    </w:p>
    <w:p w14:paraId="70381BA2"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La secretaria 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s’encarrega</w:t>
      </w:r>
      <w:proofErr w:type="spellEnd"/>
      <w:r w:rsidRPr="00F67943">
        <w:rPr>
          <w:rFonts w:cs="Arial"/>
          <w:sz w:val="22"/>
          <w:szCs w:val="22"/>
        </w:rPr>
        <w:t xml:space="preserve"> de confeccionar les </w:t>
      </w:r>
      <w:proofErr w:type="spellStart"/>
      <w:r w:rsidRPr="00F67943">
        <w:rPr>
          <w:rFonts w:cs="Arial"/>
          <w:sz w:val="22"/>
          <w:szCs w:val="22"/>
        </w:rPr>
        <w:t>actes</w:t>
      </w:r>
      <w:proofErr w:type="spellEnd"/>
      <w:r w:rsidRPr="00F67943">
        <w:rPr>
          <w:rFonts w:cs="Arial"/>
          <w:sz w:val="22"/>
          <w:szCs w:val="22"/>
        </w:rPr>
        <w:t xml:space="preserve"> de les </w:t>
      </w:r>
      <w:proofErr w:type="spellStart"/>
      <w:r w:rsidRPr="00F67943">
        <w:rPr>
          <w:rFonts w:cs="Arial"/>
          <w:sz w:val="22"/>
          <w:szCs w:val="22"/>
        </w:rPr>
        <w:t>sessions</w:t>
      </w:r>
      <w:proofErr w:type="spellEnd"/>
      <w:r w:rsidRPr="00F67943">
        <w:rPr>
          <w:rFonts w:cs="Arial"/>
          <w:sz w:val="22"/>
          <w:szCs w:val="22"/>
        </w:rPr>
        <w:t xml:space="preserve">, </w:t>
      </w:r>
      <w:proofErr w:type="spellStart"/>
      <w:r w:rsidRPr="00F67943">
        <w:rPr>
          <w:rFonts w:cs="Arial"/>
          <w:sz w:val="22"/>
          <w:szCs w:val="22"/>
        </w:rPr>
        <w:t>així</w:t>
      </w:r>
      <w:proofErr w:type="spellEnd"/>
      <w:r w:rsidRPr="00F67943">
        <w:rPr>
          <w:rFonts w:cs="Arial"/>
          <w:sz w:val="22"/>
          <w:szCs w:val="22"/>
        </w:rPr>
        <w:t xml:space="preserve"> </w:t>
      </w:r>
      <w:proofErr w:type="spellStart"/>
      <w:r w:rsidRPr="00F67943">
        <w:rPr>
          <w:rFonts w:cs="Arial"/>
          <w:sz w:val="22"/>
          <w:szCs w:val="22"/>
        </w:rPr>
        <w:t>com</w:t>
      </w:r>
      <w:proofErr w:type="spellEnd"/>
      <w:r w:rsidRPr="00F67943">
        <w:rPr>
          <w:rFonts w:cs="Arial"/>
          <w:sz w:val="22"/>
          <w:szCs w:val="22"/>
        </w:rPr>
        <w:t xml:space="preserve"> de </w:t>
      </w:r>
      <w:proofErr w:type="spellStart"/>
      <w:r w:rsidRPr="00F67943">
        <w:rPr>
          <w:rFonts w:cs="Arial"/>
          <w:sz w:val="22"/>
          <w:szCs w:val="22"/>
        </w:rPr>
        <w:t>proposar-ne</w:t>
      </w:r>
      <w:proofErr w:type="spellEnd"/>
      <w:r w:rsidRPr="00F67943">
        <w:rPr>
          <w:rFonts w:cs="Arial"/>
          <w:sz w:val="22"/>
          <w:szCs w:val="22"/>
        </w:rPr>
        <w:t xml:space="preserve"> la </w:t>
      </w:r>
      <w:proofErr w:type="spellStart"/>
      <w:r w:rsidRPr="00F67943">
        <w:rPr>
          <w:rFonts w:cs="Arial"/>
          <w:sz w:val="22"/>
          <w:szCs w:val="22"/>
        </w:rPr>
        <w:t>convocatòria</w:t>
      </w:r>
      <w:proofErr w:type="spellEnd"/>
      <w:r w:rsidRPr="00F67943">
        <w:rPr>
          <w:rFonts w:cs="Arial"/>
          <w:sz w:val="22"/>
          <w:szCs w:val="22"/>
        </w:rPr>
        <w:t xml:space="preserve"> al </w:t>
      </w:r>
      <w:proofErr w:type="spellStart"/>
      <w:r w:rsidRPr="00F67943">
        <w:rPr>
          <w:rFonts w:cs="Arial"/>
          <w:sz w:val="22"/>
          <w:szCs w:val="22"/>
        </w:rPr>
        <w:t>president</w:t>
      </w:r>
      <w:proofErr w:type="spellEnd"/>
      <w:r w:rsidRPr="00F67943">
        <w:rPr>
          <w:rFonts w:cs="Arial"/>
          <w:sz w:val="22"/>
          <w:szCs w:val="22"/>
        </w:rPr>
        <w:t xml:space="preserve"> i de </w:t>
      </w:r>
      <w:proofErr w:type="spellStart"/>
      <w:r w:rsidRPr="00F67943">
        <w:rPr>
          <w:rFonts w:cs="Arial"/>
          <w:sz w:val="22"/>
          <w:szCs w:val="22"/>
        </w:rPr>
        <w:t>lliurar</w:t>
      </w:r>
      <w:proofErr w:type="spellEnd"/>
      <w:r w:rsidRPr="00F67943">
        <w:rPr>
          <w:rFonts w:cs="Arial"/>
          <w:sz w:val="22"/>
          <w:szCs w:val="22"/>
        </w:rPr>
        <w:t xml:space="preserve">-la </w:t>
      </w:r>
      <w:proofErr w:type="spellStart"/>
      <w:r w:rsidRPr="00F67943">
        <w:rPr>
          <w:rFonts w:cs="Arial"/>
          <w:sz w:val="22"/>
          <w:szCs w:val="22"/>
        </w:rPr>
        <w:t>als</w:t>
      </w:r>
      <w:proofErr w:type="spellEnd"/>
      <w:r w:rsidRPr="00F67943">
        <w:rPr>
          <w:rFonts w:cs="Arial"/>
          <w:sz w:val="22"/>
          <w:szCs w:val="22"/>
        </w:rPr>
        <w:t xml:space="preserve"> </w:t>
      </w:r>
      <w:proofErr w:type="spellStart"/>
      <w:r w:rsidRPr="00F67943">
        <w:rPr>
          <w:rFonts w:cs="Arial"/>
          <w:sz w:val="22"/>
          <w:szCs w:val="22"/>
        </w:rPr>
        <w:t>convocats</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la </w:t>
      </w:r>
      <w:proofErr w:type="spellStart"/>
      <w:r w:rsidRPr="00F67943">
        <w:rPr>
          <w:rFonts w:cs="Arial"/>
          <w:sz w:val="22"/>
          <w:szCs w:val="22"/>
        </w:rPr>
        <w:t>deguda</w:t>
      </w:r>
      <w:proofErr w:type="spellEnd"/>
      <w:r w:rsidRPr="00F67943">
        <w:rPr>
          <w:rFonts w:cs="Arial"/>
          <w:sz w:val="22"/>
          <w:szCs w:val="22"/>
        </w:rPr>
        <w:t xml:space="preserve"> </w:t>
      </w:r>
      <w:proofErr w:type="spellStart"/>
      <w:r w:rsidRPr="00F67943">
        <w:rPr>
          <w:rFonts w:cs="Arial"/>
          <w:sz w:val="22"/>
          <w:szCs w:val="22"/>
        </w:rPr>
        <w:t>antelació</w:t>
      </w:r>
      <w:proofErr w:type="spellEnd"/>
      <w:r w:rsidRPr="00F67943">
        <w:rPr>
          <w:rFonts w:cs="Arial"/>
          <w:sz w:val="22"/>
          <w:szCs w:val="22"/>
        </w:rPr>
        <w:t xml:space="preserve"> i </w:t>
      </w:r>
      <w:proofErr w:type="spellStart"/>
      <w:r w:rsidRPr="00F67943">
        <w:rPr>
          <w:rFonts w:cs="Arial"/>
          <w:sz w:val="22"/>
          <w:szCs w:val="22"/>
        </w:rPr>
        <w:t>amb</w:t>
      </w:r>
      <w:proofErr w:type="spellEnd"/>
      <w:r w:rsidRPr="00F67943">
        <w:rPr>
          <w:rFonts w:cs="Arial"/>
          <w:sz w:val="22"/>
          <w:szCs w:val="22"/>
        </w:rPr>
        <w:t xml:space="preserve"> la </w:t>
      </w:r>
      <w:proofErr w:type="spellStart"/>
      <w:r w:rsidRPr="00F67943">
        <w:rPr>
          <w:rFonts w:cs="Arial"/>
          <w:sz w:val="22"/>
          <w:szCs w:val="22"/>
        </w:rPr>
        <w:t>corresponent</w:t>
      </w:r>
      <w:proofErr w:type="spellEnd"/>
      <w:r w:rsidRPr="00F67943">
        <w:rPr>
          <w:rFonts w:cs="Arial"/>
          <w:sz w:val="22"/>
          <w:szCs w:val="22"/>
        </w:rPr>
        <w:t xml:space="preserve"> </w:t>
      </w:r>
      <w:proofErr w:type="spellStart"/>
      <w:r w:rsidRPr="00F67943">
        <w:rPr>
          <w:rFonts w:cs="Arial"/>
          <w:sz w:val="22"/>
          <w:szCs w:val="22"/>
        </w:rPr>
        <w:t>ordre</w:t>
      </w:r>
      <w:proofErr w:type="spellEnd"/>
      <w:r w:rsidRPr="00F67943">
        <w:rPr>
          <w:rFonts w:cs="Arial"/>
          <w:sz w:val="22"/>
          <w:szCs w:val="22"/>
        </w:rPr>
        <w:t xml:space="preserve"> del </w:t>
      </w:r>
      <w:proofErr w:type="spellStart"/>
      <w:r w:rsidRPr="00F67943">
        <w:rPr>
          <w:rFonts w:cs="Arial"/>
          <w:sz w:val="22"/>
          <w:szCs w:val="22"/>
        </w:rPr>
        <w:t>dia</w:t>
      </w:r>
      <w:proofErr w:type="spellEnd"/>
      <w:r w:rsidRPr="00F67943">
        <w:rPr>
          <w:rFonts w:cs="Arial"/>
          <w:sz w:val="22"/>
          <w:szCs w:val="22"/>
        </w:rPr>
        <w:t>.</w:t>
      </w:r>
    </w:p>
    <w:p w14:paraId="3C909BFC" w14:textId="77777777" w:rsidR="00EA60EE" w:rsidRPr="00F67943" w:rsidRDefault="00EA60EE" w:rsidP="00427469">
      <w:pPr>
        <w:pStyle w:val="Textindependent"/>
        <w:ind w:left="568"/>
        <w:rPr>
          <w:rFonts w:cs="Arial"/>
          <w:sz w:val="22"/>
          <w:szCs w:val="22"/>
        </w:rPr>
      </w:pPr>
    </w:p>
    <w:p w14:paraId="33890EF0"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Al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es convoquen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caràcter</w:t>
      </w:r>
      <w:proofErr w:type="spellEnd"/>
      <w:r w:rsidRPr="00F67943">
        <w:rPr>
          <w:rFonts w:cs="Arial"/>
          <w:sz w:val="22"/>
          <w:szCs w:val="22"/>
        </w:rPr>
        <w:t xml:space="preserve"> </w:t>
      </w:r>
      <w:proofErr w:type="spellStart"/>
      <w:r w:rsidRPr="00F67943">
        <w:rPr>
          <w:rFonts w:cs="Arial"/>
          <w:sz w:val="22"/>
          <w:szCs w:val="22"/>
        </w:rPr>
        <w:t>obligatori</w:t>
      </w:r>
      <w:proofErr w:type="spellEnd"/>
      <w:r w:rsidRPr="00F67943">
        <w:rPr>
          <w:rFonts w:cs="Arial"/>
          <w:sz w:val="22"/>
          <w:szCs w:val="22"/>
        </w:rPr>
        <w:t xml:space="preserve">, si </w:t>
      </w:r>
      <w:proofErr w:type="spellStart"/>
      <w:r w:rsidRPr="00F67943">
        <w:rPr>
          <w:rFonts w:cs="Arial"/>
          <w:sz w:val="22"/>
          <w:szCs w:val="22"/>
        </w:rPr>
        <w:t>més</w:t>
      </w:r>
      <w:proofErr w:type="spellEnd"/>
      <w:r w:rsidRPr="00F67943">
        <w:rPr>
          <w:rFonts w:cs="Arial"/>
          <w:sz w:val="22"/>
          <w:szCs w:val="22"/>
        </w:rPr>
        <w:t xml:space="preserve"> no, </w:t>
      </w:r>
      <w:proofErr w:type="spellStart"/>
      <w:r w:rsidRPr="00F67943">
        <w:rPr>
          <w:rFonts w:cs="Arial"/>
          <w:sz w:val="22"/>
          <w:szCs w:val="22"/>
        </w:rPr>
        <w:t>dues</w:t>
      </w:r>
      <w:proofErr w:type="spellEnd"/>
      <w:r w:rsidRPr="00F67943">
        <w:rPr>
          <w:rFonts w:cs="Arial"/>
          <w:sz w:val="22"/>
          <w:szCs w:val="22"/>
        </w:rPr>
        <w:t xml:space="preserve"> persones en </w:t>
      </w:r>
      <w:proofErr w:type="spellStart"/>
      <w:r w:rsidRPr="00F67943">
        <w:rPr>
          <w:rFonts w:cs="Arial"/>
          <w:sz w:val="22"/>
          <w:szCs w:val="22"/>
        </w:rPr>
        <w:t>representació</w:t>
      </w:r>
      <w:proofErr w:type="spellEnd"/>
      <w:r w:rsidRPr="00F67943">
        <w:rPr>
          <w:rFonts w:cs="Arial"/>
          <w:sz w:val="22"/>
          <w:szCs w:val="22"/>
        </w:rPr>
        <w:t xml:space="preserve"> de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responsables del contracte), una persona en </w:t>
      </w:r>
      <w:proofErr w:type="spellStart"/>
      <w:r w:rsidRPr="00F67943">
        <w:rPr>
          <w:rFonts w:cs="Arial"/>
          <w:sz w:val="22"/>
          <w:szCs w:val="22"/>
        </w:rPr>
        <w:t>representació</w:t>
      </w:r>
      <w:proofErr w:type="spellEnd"/>
      <w:r w:rsidRPr="00F67943">
        <w:rPr>
          <w:rFonts w:cs="Arial"/>
          <w:sz w:val="22"/>
          <w:szCs w:val="22"/>
        </w:rPr>
        <w:t xml:space="preserve"> de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la </w:t>
      </w:r>
      <w:proofErr w:type="spellStart"/>
      <w:r w:rsidRPr="00F67943">
        <w:rPr>
          <w:rFonts w:cs="Arial"/>
          <w:sz w:val="22"/>
          <w:szCs w:val="22"/>
        </w:rPr>
        <w:t>màxima</w:t>
      </w:r>
      <w:proofErr w:type="spellEnd"/>
      <w:r w:rsidRPr="00F67943">
        <w:rPr>
          <w:rFonts w:cs="Arial"/>
          <w:sz w:val="22"/>
          <w:szCs w:val="22"/>
        </w:rPr>
        <w:t xml:space="preserve"> </w:t>
      </w:r>
      <w:proofErr w:type="spellStart"/>
      <w:r w:rsidRPr="00F67943">
        <w:rPr>
          <w:rFonts w:cs="Arial"/>
          <w:sz w:val="22"/>
          <w:szCs w:val="22"/>
        </w:rPr>
        <w:t>capacitat</w:t>
      </w:r>
      <w:proofErr w:type="spellEnd"/>
      <w:r w:rsidRPr="00F67943">
        <w:rPr>
          <w:rFonts w:cs="Arial"/>
          <w:sz w:val="22"/>
          <w:szCs w:val="22"/>
        </w:rPr>
        <w:t xml:space="preserve"> de </w:t>
      </w:r>
      <w:proofErr w:type="spellStart"/>
      <w:r w:rsidRPr="00F67943">
        <w:rPr>
          <w:rFonts w:cs="Arial"/>
          <w:sz w:val="22"/>
          <w:szCs w:val="22"/>
        </w:rPr>
        <w:t>decisió</w:t>
      </w:r>
      <w:proofErr w:type="spellEnd"/>
      <w:r w:rsidRPr="00F67943">
        <w:rPr>
          <w:rFonts w:cs="Arial"/>
          <w:sz w:val="22"/>
          <w:szCs w:val="22"/>
        </w:rPr>
        <w:t xml:space="preserve"> en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assumptes</w:t>
      </w:r>
      <w:proofErr w:type="spellEnd"/>
      <w:r w:rsidRPr="00F67943">
        <w:rPr>
          <w:rFonts w:cs="Arial"/>
          <w:sz w:val="22"/>
          <w:szCs w:val="22"/>
        </w:rPr>
        <w:t xml:space="preserve"> a tractar.</w:t>
      </w:r>
    </w:p>
    <w:p w14:paraId="5D24BBF2" w14:textId="6B3978AD" w:rsidR="00EA60EE" w:rsidRPr="00F67943" w:rsidRDefault="00EA60EE" w:rsidP="00427469">
      <w:pPr>
        <w:pStyle w:val="Textindependent"/>
        <w:spacing w:before="239"/>
        <w:ind w:left="568" w:right="-1"/>
        <w:rPr>
          <w:rFonts w:cs="Arial"/>
          <w:sz w:val="22"/>
          <w:szCs w:val="22"/>
        </w:rPr>
      </w:pPr>
      <w:r w:rsidRPr="00F67943">
        <w:rPr>
          <w:rFonts w:cs="Arial"/>
          <w:sz w:val="22"/>
          <w:szCs w:val="22"/>
        </w:rPr>
        <w:t xml:space="preserve">Les </w:t>
      </w:r>
      <w:proofErr w:type="spellStart"/>
      <w:r w:rsidRPr="00F67943">
        <w:rPr>
          <w:rFonts w:cs="Arial"/>
          <w:sz w:val="22"/>
          <w:szCs w:val="22"/>
        </w:rPr>
        <w:t>decisions</w:t>
      </w:r>
      <w:proofErr w:type="spellEnd"/>
      <w:r w:rsidRPr="00F67943">
        <w:rPr>
          <w:rFonts w:cs="Arial"/>
          <w:sz w:val="22"/>
          <w:szCs w:val="22"/>
        </w:rPr>
        <w:t xml:space="preserve"> 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s’adopten</w:t>
      </w:r>
      <w:proofErr w:type="spellEnd"/>
      <w:r w:rsidRPr="00F67943">
        <w:rPr>
          <w:rFonts w:cs="Arial"/>
          <w:sz w:val="22"/>
          <w:szCs w:val="22"/>
        </w:rPr>
        <w:t xml:space="preserve"> </w:t>
      </w:r>
      <w:proofErr w:type="spellStart"/>
      <w:r w:rsidRPr="00F67943">
        <w:rPr>
          <w:rFonts w:cs="Arial"/>
          <w:sz w:val="22"/>
          <w:szCs w:val="22"/>
        </w:rPr>
        <w:t>preferiblement</w:t>
      </w:r>
      <w:proofErr w:type="spellEnd"/>
      <w:r w:rsidRPr="00F67943">
        <w:rPr>
          <w:rFonts w:cs="Arial"/>
          <w:sz w:val="22"/>
          <w:szCs w:val="22"/>
        </w:rPr>
        <w:t xml:space="preserve"> per </w:t>
      </w:r>
      <w:proofErr w:type="spellStart"/>
      <w:r w:rsidRPr="00F67943">
        <w:rPr>
          <w:rFonts w:cs="Arial"/>
          <w:sz w:val="22"/>
          <w:szCs w:val="22"/>
        </w:rPr>
        <w:t>consens</w:t>
      </w:r>
      <w:proofErr w:type="spellEnd"/>
      <w:r w:rsidRPr="00F67943">
        <w:rPr>
          <w:rFonts w:cs="Arial"/>
          <w:sz w:val="22"/>
          <w:szCs w:val="22"/>
        </w:rPr>
        <w:t xml:space="preserve"> entre </w:t>
      </w:r>
      <w:proofErr w:type="spellStart"/>
      <w:r w:rsidRPr="00F67943">
        <w:rPr>
          <w:rFonts w:cs="Arial"/>
          <w:sz w:val="22"/>
          <w:szCs w:val="22"/>
        </w:rPr>
        <w:t>tots</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seus</w:t>
      </w:r>
      <w:proofErr w:type="spellEnd"/>
      <w:r w:rsidRPr="00F67943">
        <w:rPr>
          <w:rFonts w:cs="Arial"/>
          <w:sz w:val="22"/>
          <w:szCs w:val="22"/>
        </w:rPr>
        <w:t xml:space="preserve"> membres i, en </w:t>
      </w:r>
      <w:proofErr w:type="spellStart"/>
      <w:r w:rsidRPr="00F67943">
        <w:rPr>
          <w:rFonts w:cs="Arial"/>
          <w:sz w:val="22"/>
          <w:szCs w:val="22"/>
        </w:rPr>
        <w:t>cas</w:t>
      </w:r>
      <w:proofErr w:type="spellEnd"/>
      <w:r w:rsidRPr="00F67943">
        <w:rPr>
          <w:rFonts w:cs="Arial"/>
          <w:sz w:val="22"/>
          <w:szCs w:val="22"/>
        </w:rPr>
        <w:t xml:space="preserve"> de </w:t>
      </w:r>
      <w:proofErr w:type="spellStart"/>
      <w:r w:rsidRPr="00F67943">
        <w:rPr>
          <w:rFonts w:cs="Arial"/>
          <w:sz w:val="22"/>
          <w:szCs w:val="22"/>
        </w:rPr>
        <w:t>discrepàncies</w:t>
      </w:r>
      <w:proofErr w:type="spellEnd"/>
      <w:r w:rsidRPr="00F67943">
        <w:rPr>
          <w:rFonts w:cs="Arial"/>
          <w:sz w:val="22"/>
          <w:szCs w:val="22"/>
        </w:rPr>
        <w:t xml:space="preserve"> insuperables, per </w:t>
      </w:r>
      <w:proofErr w:type="spellStart"/>
      <w:r w:rsidRPr="00F67943">
        <w:rPr>
          <w:rFonts w:cs="Arial"/>
          <w:sz w:val="22"/>
          <w:szCs w:val="22"/>
        </w:rPr>
        <w:t>majoria</w:t>
      </w:r>
      <w:proofErr w:type="spellEnd"/>
      <w:r w:rsidRPr="00F67943">
        <w:rPr>
          <w:rFonts w:cs="Arial"/>
          <w:sz w:val="22"/>
          <w:szCs w:val="22"/>
        </w:rPr>
        <w:t xml:space="preserve"> simple de </w:t>
      </w:r>
      <w:proofErr w:type="spellStart"/>
      <w:r w:rsidRPr="00F67943">
        <w:rPr>
          <w:rFonts w:cs="Arial"/>
          <w:sz w:val="22"/>
          <w:szCs w:val="22"/>
        </w:rPr>
        <w:t>vots</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membres </w:t>
      </w:r>
      <w:proofErr w:type="spellStart"/>
      <w:r w:rsidRPr="00F67943">
        <w:rPr>
          <w:rFonts w:cs="Arial"/>
          <w:sz w:val="22"/>
          <w:szCs w:val="22"/>
        </w:rPr>
        <w:t>assistents</w:t>
      </w:r>
      <w:proofErr w:type="spellEnd"/>
      <w:r w:rsidRPr="00F67943">
        <w:rPr>
          <w:rFonts w:cs="Arial"/>
          <w:sz w:val="22"/>
          <w:szCs w:val="22"/>
        </w:rPr>
        <w:t xml:space="preserve"> a la </w:t>
      </w:r>
      <w:proofErr w:type="spellStart"/>
      <w:r w:rsidRPr="00F67943">
        <w:rPr>
          <w:rFonts w:cs="Arial"/>
          <w:sz w:val="22"/>
          <w:szCs w:val="22"/>
        </w:rPr>
        <w:t>reunió</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el </w:t>
      </w:r>
      <w:proofErr w:type="spellStart"/>
      <w:r w:rsidRPr="00F67943">
        <w:rPr>
          <w:rFonts w:cs="Arial"/>
          <w:sz w:val="22"/>
          <w:szCs w:val="22"/>
        </w:rPr>
        <w:t>vot</w:t>
      </w:r>
      <w:proofErr w:type="spellEnd"/>
      <w:r w:rsidRPr="00F67943">
        <w:rPr>
          <w:rFonts w:cs="Arial"/>
          <w:sz w:val="22"/>
          <w:szCs w:val="22"/>
        </w:rPr>
        <w:t xml:space="preserve"> de </w:t>
      </w:r>
      <w:proofErr w:type="spellStart"/>
      <w:r w:rsidRPr="00F67943">
        <w:rPr>
          <w:rFonts w:cs="Arial"/>
          <w:sz w:val="22"/>
          <w:szCs w:val="22"/>
        </w:rPr>
        <w:t>qualitat</w:t>
      </w:r>
      <w:proofErr w:type="spellEnd"/>
      <w:r w:rsidRPr="00F67943">
        <w:rPr>
          <w:rFonts w:cs="Arial"/>
          <w:sz w:val="22"/>
          <w:szCs w:val="22"/>
        </w:rPr>
        <w:t xml:space="preserve"> del </w:t>
      </w:r>
      <w:proofErr w:type="spellStart"/>
      <w:r w:rsidRPr="00F67943">
        <w:rPr>
          <w:rFonts w:cs="Arial"/>
          <w:sz w:val="22"/>
          <w:szCs w:val="22"/>
        </w:rPr>
        <w:t>president</w:t>
      </w:r>
      <w:proofErr w:type="spellEnd"/>
      <w:r w:rsidRPr="00F67943">
        <w:rPr>
          <w:rFonts w:cs="Arial"/>
          <w:sz w:val="22"/>
          <w:szCs w:val="22"/>
        </w:rPr>
        <w:t xml:space="preserve"> per </w:t>
      </w:r>
      <w:proofErr w:type="spellStart"/>
      <w:r w:rsidRPr="00F67943">
        <w:rPr>
          <w:rFonts w:cs="Arial"/>
          <w:sz w:val="22"/>
          <w:szCs w:val="22"/>
        </w:rPr>
        <w:t>resoldre</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empats</w:t>
      </w:r>
      <w:proofErr w:type="spellEnd"/>
      <w:r w:rsidRPr="00F67943">
        <w:rPr>
          <w:rFonts w:cs="Arial"/>
          <w:sz w:val="22"/>
          <w:szCs w:val="22"/>
        </w:rPr>
        <w:t>.</w:t>
      </w:r>
    </w:p>
    <w:p w14:paraId="654B2088" w14:textId="77777777" w:rsidR="00EA60EE" w:rsidRPr="00F67943" w:rsidRDefault="00EA60EE" w:rsidP="00427469">
      <w:pPr>
        <w:pStyle w:val="Textindependent"/>
        <w:spacing w:before="241"/>
        <w:ind w:left="568" w:right="-1"/>
        <w:rPr>
          <w:rFonts w:cs="Arial"/>
          <w:sz w:val="22"/>
          <w:szCs w:val="22"/>
        </w:rPr>
      </w:pPr>
      <w:r w:rsidRPr="00F67943">
        <w:rPr>
          <w:rFonts w:cs="Arial"/>
          <w:sz w:val="22"/>
          <w:szCs w:val="22"/>
        </w:rPr>
        <w:t xml:space="preserve">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pot</w:t>
      </w:r>
      <w:proofErr w:type="spellEnd"/>
      <w:r w:rsidRPr="00F67943">
        <w:rPr>
          <w:rFonts w:cs="Arial"/>
          <w:sz w:val="22"/>
          <w:szCs w:val="22"/>
        </w:rPr>
        <w:t xml:space="preserve"> requerir </w:t>
      </w:r>
      <w:proofErr w:type="spellStart"/>
      <w:r w:rsidRPr="00F67943">
        <w:rPr>
          <w:rFonts w:cs="Arial"/>
          <w:sz w:val="22"/>
          <w:szCs w:val="22"/>
        </w:rPr>
        <w:t>l’assistència</w:t>
      </w:r>
      <w:proofErr w:type="spellEnd"/>
      <w:r w:rsidRPr="00F67943">
        <w:rPr>
          <w:rFonts w:cs="Arial"/>
          <w:sz w:val="22"/>
          <w:szCs w:val="22"/>
        </w:rPr>
        <w:t xml:space="preserve"> a les </w:t>
      </w:r>
      <w:proofErr w:type="spellStart"/>
      <w:r w:rsidRPr="00F67943">
        <w:rPr>
          <w:rFonts w:cs="Arial"/>
          <w:sz w:val="22"/>
          <w:szCs w:val="22"/>
        </w:rPr>
        <w:t>sessions</w:t>
      </w:r>
      <w:proofErr w:type="spellEnd"/>
      <w:r w:rsidRPr="00F67943">
        <w:rPr>
          <w:rFonts w:cs="Arial"/>
          <w:sz w:val="22"/>
          <w:szCs w:val="22"/>
        </w:rPr>
        <w:t xml:space="preserve"> </w:t>
      </w:r>
      <w:proofErr w:type="spellStart"/>
      <w:r w:rsidRPr="00F67943">
        <w:rPr>
          <w:rFonts w:cs="Arial"/>
          <w:sz w:val="22"/>
          <w:szCs w:val="22"/>
        </w:rPr>
        <w:t>d’altres</w:t>
      </w:r>
      <w:proofErr w:type="spellEnd"/>
      <w:r w:rsidRPr="00F67943">
        <w:rPr>
          <w:rFonts w:cs="Arial"/>
          <w:sz w:val="22"/>
          <w:szCs w:val="22"/>
        </w:rPr>
        <w:t xml:space="preserve"> </w:t>
      </w:r>
      <w:proofErr w:type="spellStart"/>
      <w:r w:rsidRPr="00F67943">
        <w:rPr>
          <w:rFonts w:cs="Arial"/>
          <w:sz w:val="22"/>
          <w:szCs w:val="22"/>
        </w:rPr>
        <w:t>actors</w:t>
      </w:r>
      <w:proofErr w:type="spellEnd"/>
      <w:r w:rsidRPr="00F67943">
        <w:rPr>
          <w:rFonts w:cs="Arial"/>
          <w:sz w:val="22"/>
          <w:szCs w:val="22"/>
        </w:rPr>
        <w:t xml:space="preserve"> </w:t>
      </w:r>
      <w:proofErr w:type="spellStart"/>
      <w:r w:rsidRPr="00F67943">
        <w:rPr>
          <w:rFonts w:cs="Arial"/>
          <w:sz w:val="22"/>
          <w:szCs w:val="22"/>
        </w:rPr>
        <w:t>implicats</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veu</w:t>
      </w:r>
      <w:proofErr w:type="spellEnd"/>
      <w:r w:rsidRPr="00F67943">
        <w:rPr>
          <w:rFonts w:cs="Arial"/>
          <w:sz w:val="22"/>
          <w:szCs w:val="22"/>
        </w:rPr>
        <w:t xml:space="preserve"> </w:t>
      </w:r>
      <w:proofErr w:type="spellStart"/>
      <w:r w:rsidRPr="00F67943">
        <w:rPr>
          <w:rFonts w:cs="Arial"/>
          <w:sz w:val="22"/>
          <w:szCs w:val="22"/>
        </w:rPr>
        <w:t>però</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dret</w:t>
      </w:r>
      <w:proofErr w:type="spellEnd"/>
      <w:r w:rsidRPr="00F67943">
        <w:rPr>
          <w:rFonts w:cs="Arial"/>
          <w:sz w:val="22"/>
          <w:szCs w:val="22"/>
        </w:rPr>
        <w:t xml:space="preserve"> a </w:t>
      </w:r>
      <w:proofErr w:type="spellStart"/>
      <w:r w:rsidRPr="00F67943">
        <w:rPr>
          <w:rFonts w:cs="Arial"/>
          <w:sz w:val="22"/>
          <w:szCs w:val="22"/>
        </w:rPr>
        <w:t>vot</w:t>
      </w:r>
      <w:proofErr w:type="spellEnd"/>
      <w:r w:rsidRPr="00F67943">
        <w:rPr>
          <w:rFonts w:cs="Arial"/>
          <w:sz w:val="22"/>
          <w:szCs w:val="22"/>
        </w:rPr>
        <w:t>.</w:t>
      </w:r>
    </w:p>
    <w:p w14:paraId="0E2BF7A5" w14:textId="77777777" w:rsidR="00EA60EE" w:rsidRPr="00F67943" w:rsidRDefault="00EA60EE" w:rsidP="00427469">
      <w:pPr>
        <w:pStyle w:val="Textindependent"/>
        <w:spacing w:before="239"/>
        <w:ind w:left="568" w:right="-1"/>
        <w:rPr>
          <w:rFonts w:cs="Arial"/>
          <w:sz w:val="22"/>
          <w:szCs w:val="22"/>
        </w:rPr>
      </w:pPr>
      <w:r w:rsidRPr="00F67943">
        <w:rPr>
          <w:rFonts w:cs="Arial"/>
          <w:sz w:val="22"/>
          <w:szCs w:val="22"/>
        </w:rPr>
        <w:t xml:space="preserve">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es </w:t>
      </w:r>
      <w:proofErr w:type="spellStart"/>
      <w:r w:rsidRPr="00F67943">
        <w:rPr>
          <w:rFonts w:cs="Arial"/>
          <w:sz w:val="22"/>
          <w:szCs w:val="22"/>
        </w:rPr>
        <w:t>reuneix</w:t>
      </w:r>
      <w:proofErr w:type="spellEnd"/>
      <w:r w:rsidRPr="00F67943">
        <w:rPr>
          <w:rFonts w:cs="Arial"/>
          <w:sz w:val="22"/>
          <w:szCs w:val="22"/>
        </w:rPr>
        <w:t xml:space="preserve">, </w:t>
      </w:r>
      <w:proofErr w:type="spellStart"/>
      <w:r w:rsidRPr="00F67943">
        <w:rPr>
          <w:rFonts w:cs="Arial"/>
          <w:sz w:val="22"/>
          <w:szCs w:val="22"/>
        </w:rPr>
        <w:t>almenys</w:t>
      </w:r>
      <w:proofErr w:type="spellEnd"/>
      <w:r w:rsidRPr="00F67943">
        <w:rPr>
          <w:rFonts w:cs="Arial"/>
          <w:sz w:val="22"/>
          <w:szCs w:val="22"/>
        </w:rPr>
        <w:t xml:space="preserve"> un </w:t>
      </w:r>
      <w:proofErr w:type="spellStart"/>
      <w:r w:rsidRPr="00F67943">
        <w:rPr>
          <w:rFonts w:cs="Arial"/>
          <w:sz w:val="22"/>
          <w:szCs w:val="22"/>
        </w:rPr>
        <w:t>cop</w:t>
      </w:r>
      <w:proofErr w:type="spellEnd"/>
      <w:r w:rsidRPr="00F67943">
        <w:rPr>
          <w:rFonts w:cs="Arial"/>
          <w:sz w:val="22"/>
          <w:szCs w:val="22"/>
        </w:rPr>
        <w:t xml:space="preserve"> al mes, i </w:t>
      </w:r>
      <w:proofErr w:type="spellStart"/>
      <w:r w:rsidRPr="00F67943">
        <w:rPr>
          <w:rFonts w:cs="Arial"/>
          <w:sz w:val="22"/>
          <w:szCs w:val="22"/>
        </w:rPr>
        <w:t>sempre</w:t>
      </w:r>
      <w:proofErr w:type="spellEnd"/>
      <w:r w:rsidRPr="00F67943">
        <w:rPr>
          <w:rFonts w:cs="Arial"/>
          <w:sz w:val="22"/>
          <w:szCs w:val="22"/>
        </w:rPr>
        <w:t xml:space="preserve"> que </w:t>
      </w:r>
      <w:proofErr w:type="spellStart"/>
      <w:r w:rsidRPr="00F67943">
        <w:rPr>
          <w:rFonts w:cs="Arial"/>
          <w:sz w:val="22"/>
          <w:szCs w:val="22"/>
        </w:rPr>
        <w:t>els</w:t>
      </w:r>
      <w:proofErr w:type="spellEnd"/>
      <w:r w:rsidRPr="00F67943">
        <w:rPr>
          <w:rFonts w:cs="Arial"/>
          <w:sz w:val="22"/>
          <w:szCs w:val="22"/>
        </w:rPr>
        <w:t xml:space="preserve"> responsables del contracte </w:t>
      </w:r>
      <w:proofErr w:type="spellStart"/>
      <w:r w:rsidRPr="00F67943">
        <w:rPr>
          <w:rFonts w:cs="Arial"/>
          <w:sz w:val="22"/>
          <w:szCs w:val="22"/>
        </w:rPr>
        <w:t>ho</w:t>
      </w:r>
      <w:proofErr w:type="spellEnd"/>
      <w:r w:rsidRPr="00F67943">
        <w:rPr>
          <w:rFonts w:cs="Arial"/>
          <w:sz w:val="22"/>
          <w:szCs w:val="22"/>
        </w:rPr>
        <w:t xml:space="preserve"> </w:t>
      </w:r>
      <w:proofErr w:type="spellStart"/>
      <w:r w:rsidRPr="00F67943">
        <w:rPr>
          <w:rFonts w:cs="Arial"/>
          <w:sz w:val="22"/>
          <w:szCs w:val="22"/>
        </w:rPr>
        <w:t>considerin</w:t>
      </w:r>
      <w:proofErr w:type="spellEnd"/>
      <w:r w:rsidRPr="00F67943">
        <w:rPr>
          <w:rFonts w:cs="Arial"/>
          <w:sz w:val="22"/>
          <w:szCs w:val="22"/>
        </w:rPr>
        <w:t xml:space="preserve"> </w:t>
      </w:r>
      <w:proofErr w:type="spellStart"/>
      <w:r w:rsidRPr="00F67943">
        <w:rPr>
          <w:rFonts w:cs="Arial"/>
          <w:sz w:val="22"/>
          <w:szCs w:val="22"/>
        </w:rPr>
        <w:t>necessari</w:t>
      </w:r>
      <w:proofErr w:type="spellEnd"/>
      <w:r w:rsidRPr="00F67943">
        <w:rPr>
          <w:rFonts w:cs="Arial"/>
          <w:sz w:val="22"/>
          <w:szCs w:val="22"/>
        </w:rPr>
        <w:t>.</w:t>
      </w:r>
    </w:p>
    <w:p w14:paraId="642F4005" w14:textId="77777777" w:rsidR="00EA60EE" w:rsidRPr="00F67943" w:rsidRDefault="00EA60EE" w:rsidP="00427469">
      <w:pPr>
        <w:pStyle w:val="Textindependent"/>
        <w:ind w:left="568"/>
        <w:rPr>
          <w:rFonts w:cs="Arial"/>
          <w:sz w:val="22"/>
          <w:szCs w:val="22"/>
        </w:rPr>
      </w:pPr>
    </w:p>
    <w:p w14:paraId="15E3BF0B" w14:textId="16D77EFC" w:rsidR="00EA60EE" w:rsidRPr="00F67943" w:rsidRDefault="00EA60EE" w:rsidP="00427469">
      <w:pPr>
        <w:pStyle w:val="Textindependent"/>
        <w:ind w:left="568"/>
        <w:rPr>
          <w:rFonts w:cs="Arial"/>
          <w:sz w:val="22"/>
          <w:szCs w:val="22"/>
        </w:rPr>
      </w:pPr>
      <w:proofErr w:type="spellStart"/>
      <w:r w:rsidRPr="00F67943">
        <w:rPr>
          <w:rFonts w:cs="Arial"/>
          <w:sz w:val="22"/>
          <w:szCs w:val="22"/>
        </w:rPr>
        <w:t>L’assistència</w:t>
      </w:r>
      <w:proofErr w:type="spellEnd"/>
      <w:r w:rsidRPr="00F67943">
        <w:rPr>
          <w:rFonts w:cs="Arial"/>
          <w:sz w:val="22"/>
          <w:szCs w:val="22"/>
        </w:rPr>
        <w:t xml:space="preserve"> al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és</w:t>
      </w:r>
      <w:proofErr w:type="spellEnd"/>
      <w:r w:rsidRPr="00F67943">
        <w:rPr>
          <w:rFonts w:cs="Arial"/>
          <w:sz w:val="22"/>
          <w:szCs w:val="22"/>
        </w:rPr>
        <w:t xml:space="preserve"> indelegable</w:t>
      </w:r>
    </w:p>
    <w:p w14:paraId="7449C932" w14:textId="77777777" w:rsidR="00EA60EE" w:rsidRPr="00F67943" w:rsidRDefault="00EA60EE" w:rsidP="00427469">
      <w:pPr>
        <w:pStyle w:val="Textindependent"/>
        <w:ind w:left="568"/>
        <w:rPr>
          <w:rFonts w:cs="Arial"/>
          <w:sz w:val="22"/>
          <w:szCs w:val="22"/>
        </w:rPr>
      </w:pPr>
    </w:p>
    <w:p w14:paraId="3852B8F7" w14:textId="0F4956F4" w:rsidR="00EA60EE" w:rsidRPr="00F67943" w:rsidRDefault="00EA60EE" w:rsidP="00427469">
      <w:pPr>
        <w:spacing w:after="0" w:line="240" w:lineRule="auto"/>
        <w:ind w:left="568"/>
        <w:jc w:val="both"/>
        <w:rPr>
          <w:rFonts w:eastAsia="Arial" w:cs="Arial"/>
          <w:u w:val="single"/>
        </w:rPr>
      </w:pPr>
      <w:r w:rsidRPr="00F67943">
        <w:rPr>
          <w:rFonts w:eastAsia="Arial" w:cs="Arial"/>
          <w:u w:val="single"/>
        </w:rPr>
        <w:t>Funcions del Comitè operatiu:</w:t>
      </w:r>
    </w:p>
    <w:p w14:paraId="1A4CD425" w14:textId="77777777" w:rsidR="00EA60EE" w:rsidRPr="00F67943" w:rsidRDefault="00EA60EE" w:rsidP="00427469">
      <w:pPr>
        <w:pStyle w:val="Textindependent"/>
        <w:ind w:left="568"/>
        <w:rPr>
          <w:rFonts w:cs="Arial"/>
          <w:sz w:val="22"/>
          <w:szCs w:val="22"/>
        </w:rPr>
      </w:pPr>
    </w:p>
    <w:p w14:paraId="25B7BA47" w14:textId="4AA4A4D4" w:rsidR="00EA60EE" w:rsidRPr="00F67943" w:rsidRDefault="00EA60EE" w:rsidP="00427469">
      <w:pPr>
        <w:pStyle w:val="Textindependent"/>
        <w:ind w:left="568"/>
        <w:rPr>
          <w:rFonts w:cs="Arial"/>
          <w:spacing w:val="-2"/>
        </w:rPr>
      </w:pPr>
      <w:proofErr w:type="spellStart"/>
      <w:r w:rsidRPr="00F67943">
        <w:rPr>
          <w:rFonts w:cs="Arial"/>
        </w:rPr>
        <w:t>Correspon</w:t>
      </w:r>
      <w:proofErr w:type="spellEnd"/>
      <w:r w:rsidRPr="00F67943">
        <w:rPr>
          <w:rFonts w:cs="Arial"/>
          <w:spacing w:val="-10"/>
        </w:rPr>
        <w:t xml:space="preserve"> </w:t>
      </w:r>
      <w:r w:rsidRPr="00F67943">
        <w:rPr>
          <w:rFonts w:cs="Arial"/>
        </w:rPr>
        <w:t>al</w:t>
      </w:r>
      <w:r w:rsidRPr="00F67943">
        <w:rPr>
          <w:rFonts w:cs="Arial"/>
          <w:spacing w:val="-8"/>
        </w:rPr>
        <w:t xml:space="preserve"> </w:t>
      </w:r>
      <w:proofErr w:type="spellStart"/>
      <w:r w:rsidRPr="00F67943">
        <w:rPr>
          <w:rFonts w:cs="Arial"/>
        </w:rPr>
        <w:t>Comitè</w:t>
      </w:r>
      <w:proofErr w:type="spellEnd"/>
      <w:r w:rsidRPr="00F67943">
        <w:rPr>
          <w:rFonts w:cs="Arial"/>
          <w:spacing w:val="-9"/>
        </w:rPr>
        <w:t xml:space="preserve"> </w:t>
      </w:r>
      <w:proofErr w:type="spellStart"/>
      <w:r w:rsidRPr="00F67943">
        <w:rPr>
          <w:rFonts w:cs="Arial"/>
        </w:rPr>
        <w:t>operatiu</w:t>
      </w:r>
      <w:proofErr w:type="spellEnd"/>
      <w:r w:rsidRPr="00F67943">
        <w:rPr>
          <w:rFonts w:cs="Arial"/>
          <w:spacing w:val="-8"/>
        </w:rPr>
        <w:t xml:space="preserve"> </w:t>
      </w:r>
      <w:r w:rsidRPr="00F67943">
        <w:rPr>
          <w:rFonts w:cs="Arial"/>
        </w:rPr>
        <w:t>les</w:t>
      </w:r>
      <w:r w:rsidRPr="00F67943">
        <w:rPr>
          <w:rFonts w:cs="Arial"/>
          <w:spacing w:val="-9"/>
        </w:rPr>
        <w:t xml:space="preserve"> </w:t>
      </w:r>
      <w:proofErr w:type="spellStart"/>
      <w:r w:rsidRPr="00F67943">
        <w:rPr>
          <w:rFonts w:cs="Arial"/>
        </w:rPr>
        <w:t>funcions</w:t>
      </w:r>
      <w:proofErr w:type="spellEnd"/>
      <w:r w:rsidRPr="00F67943">
        <w:rPr>
          <w:rFonts w:cs="Arial"/>
          <w:spacing w:val="-9"/>
        </w:rPr>
        <w:t xml:space="preserve"> </w:t>
      </w:r>
      <w:proofErr w:type="spellStart"/>
      <w:r w:rsidRPr="00F67943">
        <w:rPr>
          <w:rFonts w:cs="Arial"/>
          <w:spacing w:val="-2"/>
        </w:rPr>
        <w:t>següents</w:t>
      </w:r>
      <w:proofErr w:type="spellEnd"/>
      <w:r w:rsidRPr="00F67943">
        <w:rPr>
          <w:rFonts w:cs="Arial"/>
          <w:spacing w:val="-2"/>
        </w:rPr>
        <w:t>:</w:t>
      </w:r>
    </w:p>
    <w:p w14:paraId="01ABC204" w14:textId="77777777" w:rsidR="002A006D" w:rsidRPr="00F67943" w:rsidRDefault="002A006D" w:rsidP="00427469">
      <w:pPr>
        <w:pStyle w:val="Textindependent"/>
        <w:ind w:left="568"/>
        <w:rPr>
          <w:rFonts w:cs="Arial"/>
        </w:rPr>
      </w:pPr>
    </w:p>
    <w:p w14:paraId="0893F91A"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 xml:space="preserve">Fer seguiment del Pla de </w:t>
      </w:r>
      <w:proofErr w:type="spellStart"/>
      <w:r w:rsidRPr="00F67943">
        <w:rPr>
          <w:rFonts w:ascii="Arial" w:hAnsi="Arial" w:cs="Arial"/>
          <w:snapToGrid w:val="0"/>
          <w:sz w:val="22"/>
          <w:szCs w:val="22"/>
          <w:lang w:val="es-ES"/>
        </w:rPr>
        <w:t>treball</w:t>
      </w:r>
      <w:proofErr w:type="spellEnd"/>
      <w:r w:rsidRPr="00F67943">
        <w:rPr>
          <w:rFonts w:ascii="Arial" w:hAnsi="Arial" w:cs="Arial"/>
          <w:snapToGrid w:val="0"/>
          <w:sz w:val="22"/>
          <w:szCs w:val="22"/>
          <w:lang w:val="es-ES"/>
        </w:rPr>
        <w:t xml:space="preserve"> </w:t>
      </w:r>
      <w:proofErr w:type="spellStart"/>
      <w:r w:rsidRPr="00F67943">
        <w:rPr>
          <w:rFonts w:ascii="Arial" w:hAnsi="Arial" w:cs="Arial"/>
          <w:snapToGrid w:val="0"/>
          <w:sz w:val="22"/>
          <w:szCs w:val="22"/>
          <w:lang w:val="es-ES"/>
        </w:rPr>
        <w:t>establert</w:t>
      </w:r>
      <w:proofErr w:type="spellEnd"/>
      <w:r w:rsidRPr="00F67943">
        <w:rPr>
          <w:rFonts w:ascii="Arial" w:hAnsi="Arial" w:cs="Arial"/>
          <w:snapToGrid w:val="0"/>
          <w:sz w:val="22"/>
          <w:szCs w:val="22"/>
          <w:lang w:val="es-ES"/>
        </w:rPr>
        <w:t xml:space="preserve"> per </w:t>
      </w:r>
      <w:proofErr w:type="spellStart"/>
      <w:r w:rsidRPr="00F67943">
        <w:rPr>
          <w:rFonts w:ascii="Arial" w:hAnsi="Arial" w:cs="Arial"/>
          <w:snapToGrid w:val="0"/>
          <w:sz w:val="22"/>
          <w:szCs w:val="22"/>
          <w:lang w:val="es-ES"/>
        </w:rPr>
        <w:t>l’execució</w:t>
      </w:r>
      <w:proofErr w:type="spellEnd"/>
      <w:r w:rsidRPr="00F67943">
        <w:rPr>
          <w:rFonts w:ascii="Arial" w:hAnsi="Arial" w:cs="Arial"/>
          <w:snapToGrid w:val="0"/>
          <w:sz w:val="22"/>
          <w:szCs w:val="22"/>
          <w:lang w:val="es-ES"/>
        </w:rPr>
        <w:t xml:space="preserve"> del contracte, </w:t>
      </w:r>
      <w:proofErr w:type="spellStart"/>
      <w:r w:rsidRPr="00F67943">
        <w:rPr>
          <w:rFonts w:ascii="Arial" w:hAnsi="Arial" w:cs="Arial"/>
          <w:snapToGrid w:val="0"/>
          <w:sz w:val="22"/>
          <w:szCs w:val="22"/>
          <w:lang w:val="es-ES"/>
        </w:rPr>
        <w:t>amb</w:t>
      </w:r>
      <w:proofErr w:type="spellEnd"/>
      <w:r w:rsidRPr="00F67943">
        <w:rPr>
          <w:rFonts w:ascii="Arial" w:hAnsi="Arial" w:cs="Arial"/>
          <w:snapToGrid w:val="0"/>
          <w:sz w:val="22"/>
          <w:szCs w:val="22"/>
          <w:lang w:val="es-ES"/>
        </w:rPr>
        <w:t xml:space="preserve"> especial </w:t>
      </w:r>
      <w:proofErr w:type="spellStart"/>
      <w:r w:rsidRPr="00F67943">
        <w:rPr>
          <w:rFonts w:ascii="Arial" w:hAnsi="Arial" w:cs="Arial"/>
          <w:snapToGrid w:val="0"/>
          <w:sz w:val="22"/>
          <w:szCs w:val="22"/>
          <w:lang w:val="es-ES"/>
        </w:rPr>
        <w:t>atenció</w:t>
      </w:r>
      <w:proofErr w:type="spellEnd"/>
      <w:r w:rsidRPr="00F67943">
        <w:rPr>
          <w:rFonts w:ascii="Arial" w:hAnsi="Arial" w:cs="Arial"/>
          <w:snapToGrid w:val="0"/>
          <w:sz w:val="22"/>
          <w:szCs w:val="22"/>
          <w:lang w:val="es-ES"/>
        </w:rPr>
        <w:t xml:space="preserve"> a les </w:t>
      </w:r>
      <w:proofErr w:type="spellStart"/>
      <w:r w:rsidRPr="00F67943">
        <w:rPr>
          <w:rFonts w:ascii="Arial" w:hAnsi="Arial" w:cs="Arial"/>
          <w:snapToGrid w:val="0"/>
          <w:sz w:val="22"/>
          <w:szCs w:val="22"/>
          <w:lang w:val="es-ES"/>
        </w:rPr>
        <w:t>eventuals</w:t>
      </w:r>
      <w:proofErr w:type="spellEnd"/>
      <w:r w:rsidRPr="00F67943">
        <w:rPr>
          <w:rFonts w:ascii="Arial" w:hAnsi="Arial" w:cs="Arial"/>
          <w:snapToGrid w:val="0"/>
          <w:sz w:val="22"/>
          <w:szCs w:val="22"/>
          <w:lang w:val="es-ES"/>
        </w:rPr>
        <w:t xml:space="preserve"> </w:t>
      </w:r>
      <w:proofErr w:type="spellStart"/>
      <w:r w:rsidRPr="00F67943">
        <w:rPr>
          <w:rFonts w:ascii="Arial" w:hAnsi="Arial" w:cs="Arial"/>
          <w:snapToGrid w:val="0"/>
          <w:sz w:val="22"/>
          <w:szCs w:val="22"/>
          <w:lang w:val="es-ES"/>
        </w:rPr>
        <w:t>desviacions</w:t>
      </w:r>
      <w:proofErr w:type="spellEnd"/>
      <w:r w:rsidRPr="00F67943">
        <w:rPr>
          <w:rFonts w:ascii="Arial" w:hAnsi="Arial" w:cs="Arial"/>
          <w:snapToGrid w:val="0"/>
          <w:sz w:val="22"/>
          <w:szCs w:val="22"/>
          <w:lang w:val="es-ES"/>
        </w:rPr>
        <w:t xml:space="preserve">, i, si </w:t>
      </w:r>
      <w:proofErr w:type="spellStart"/>
      <w:r w:rsidRPr="00F67943">
        <w:rPr>
          <w:rFonts w:ascii="Arial" w:hAnsi="Arial" w:cs="Arial"/>
          <w:snapToGrid w:val="0"/>
          <w:sz w:val="22"/>
          <w:szCs w:val="22"/>
          <w:lang w:val="es-ES"/>
        </w:rPr>
        <w:t>escau</w:t>
      </w:r>
      <w:proofErr w:type="spellEnd"/>
      <w:r w:rsidRPr="00F67943">
        <w:rPr>
          <w:rFonts w:ascii="Arial" w:hAnsi="Arial" w:cs="Arial"/>
          <w:snapToGrid w:val="0"/>
          <w:sz w:val="22"/>
          <w:szCs w:val="22"/>
          <w:lang w:val="es-ES"/>
        </w:rPr>
        <w:t xml:space="preserve">, instar la </w:t>
      </w:r>
      <w:proofErr w:type="spellStart"/>
      <w:r w:rsidRPr="00F67943">
        <w:rPr>
          <w:rFonts w:ascii="Arial" w:hAnsi="Arial" w:cs="Arial"/>
          <w:snapToGrid w:val="0"/>
          <w:sz w:val="22"/>
          <w:szCs w:val="22"/>
          <w:lang w:val="es-ES"/>
        </w:rPr>
        <w:t>seva</w:t>
      </w:r>
      <w:proofErr w:type="spellEnd"/>
      <w:r w:rsidRPr="00F67943">
        <w:rPr>
          <w:rFonts w:ascii="Arial" w:hAnsi="Arial" w:cs="Arial"/>
          <w:snapToGrid w:val="0"/>
          <w:sz w:val="22"/>
          <w:szCs w:val="22"/>
          <w:lang w:val="es-ES"/>
        </w:rPr>
        <w:t xml:space="preserve"> </w:t>
      </w:r>
      <w:proofErr w:type="spellStart"/>
      <w:r w:rsidRPr="00F67943">
        <w:rPr>
          <w:rFonts w:ascii="Arial" w:hAnsi="Arial" w:cs="Arial"/>
          <w:snapToGrid w:val="0"/>
          <w:sz w:val="22"/>
          <w:szCs w:val="22"/>
          <w:lang w:val="es-ES"/>
        </w:rPr>
        <w:t>actualització</w:t>
      </w:r>
      <w:proofErr w:type="spellEnd"/>
      <w:r w:rsidRPr="00F67943">
        <w:rPr>
          <w:rFonts w:ascii="Arial" w:hAnsi="Arial" w:cs="Arial"/>
          <w:snapToGrid w:val="0"/>
          <w:sz w:val="22"/>
          <w:szCs w:val="22"/>
          <w:lang w:val="es-ES"/>
        </w:rPr>
        <w:t>.</w:t>
      </w:r>
    </w:p>
    <w:p w14:paraId="2FC8163D"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Validar, si convé, les millors solucions per afrontar situacions imprevistes que, de manera justificada, se li plantegin.</w:t>
      </w:r>
    </w:p>
    <w:p w14:paraId="2A09FA0D"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Aportar la informació i el coneixement requerits per al bon desenvolupament del contracte, dins l’àmbit de les seves capacitats.</w:t>
      </w:r>
    </w:p>
    <w:p w14:paraId="5BCAA108"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Ratificar les eventuals propostes de renovació dels membres del Comitè.</w:t>
      </w:r>
    </w:p>
    <w:p w14:paraId="0790A7B8"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Establir el format de requerir o validar, segons correspongui, la informació generada pel desenvolupament del contracte i aprovar el protocol de gestió d’aquesta informació.</w:t>
      </w:r>
    </w:p>
    <w:p w14:paraId="537F0254"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Proposar, si convé i en les circumstàncies previstes en el PCAP, la modificació del contracte o la seva finalització abans del termini previst.</w:t>
      </w:r>
    </w:p>
    <w:p w14:paraId="4A892B1B"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Proposar la resolució del contracte en aquells supòsits legalment previstos en el PCAP.</w:t>
      </w:r>
    </w:p>
    <w:p w14:paraId="472BAD7D" w14:textId="77777777" w:rsidR="005068AE" w:rsidRPr="00F67943" w:rsidRDefault="005068AE" w:rsidP="007E7EFB">
      <w:pPr>
        <w:spacing w:after="0" w:line="240" w:lineRule="auto"/>
        <w:jc w:val="both"/>
        <w:rPr>
          <w:rFonts w:cs="Arial"/>
          <w:b/>
          <w:snapToGrid w:val="0"/>
          <w:lang w:eastAsia="es-ES"/>
        </w:rPr>
      </w:pPr>
    </w:p>
    <w:p w14:paraId="71AB7B49" w14:textId="7777777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lastRenderedPageBreak/>
        <w:t>Import màxim de les despeses de publicitat que han d’abonar l’empresa o les empreses adjudicatàries</w:t>
      </w:r>
    </w:p>
    <w:p w14:paraId="5AA5886B" w14:textId="77777777" w:rsidR="007E7EFB" w:rsidRPr="00F67943" w:rsidRDefault="007E7EFB" w:rsidP="00FA35B4">
      <w:pPr>
        <w:spacing w:after="0" w:line="240" w:lineRule="auto"/>
        <w:jc w:val="both"/>
        <w:rPr>
          <w:rFonts w:cs="Arial"/>
          <w:b/>
          <w:snapToGrid w:val="0"/>
          <w:lang w:eastAsia="es-ES"/>
        </w:rPr>
      </w:pPr>
    </w:p>
    <w:p w14:paraId="1B6F561A" w14:textId="77777777" w:rsidR="0089706A" w:rsidRPr="00F67943" w:rsidRDefault="007E7EFB" w:rsidP="00FA35B4">
      <w:pPr>
        <w:pStyle w:val="Textindependent2"/>
        <w:spacing w:after="0" w:line="240" w:lineRule="auto"/>
        <w:outlineLvl w:val="0"/>
        <w:rPr>
          <w:rFonts w:ascii="Arial" w:hAnsi="Arial" w:cs="Arial"/>
          <w:snapToGrid w:val="0"/>
          <w:sz w:val="22"/>
          <w:szCs w:val="22"/>
        </w:rPr>
      </w:pPr>
      <w:bookmarkStart w:id="37" w:name="_Toc34139657"/>
      <w:r w:rsidRPr="00F67943">
        <w:rPr>
          <w:rFonts w:ascii="Arial" w:hAnsi="Arial" w:cs="Arial"/>
          <w:snapToGrid w:val="0"/>
          <w:sz w:val="22"/>
          <w:szCs w:val="22"/>
        </w:rPr>
        <w:t>En aquest expedient no es preveu cap despesa en concepte de publicita</w:t>
      </w:r>
      <w:bookmarkEnd w:id="37"/>
      <w:r w:rsidR="00DD18B2" w:rsidRPr="00F67943">
        <w:rPr>
          <w:rFonts w:ascii="Arial" w:hAnsi="Arial" w:cs="Arial"/>
          <w:snapToGrid w:val="0"/>
          <w:sz w:val="22"/>
          <w:szCs w:val="22"/>
        </w:rPr>
        <w:t>t</w:t>
      </w:r>
    </w:p>
    <w:p w14:paraId="1946E622" w14:textId="77777777" w:rsidR="00524403" w:rsidRPr="00F67943" w:rsidRDefault="00524403" w:rsidP="00FA35B4">
      <w:pPr>
        <w:pStyle w:val="Textindependent2"/>
        <w:spacing w:after="0" w:line="240" w:lineRule="auto"/>
        <w:outlineLvl w:val="0"/>
        <w:rPr>
          <w:rFonts w:ascii="Arial" w:hAnsi="Arial" w:cs="Arial"/>
          <w:snapToGrid w:val="0"/>
          <w:sz w:val="22"/>
          <w:szCs w:val="22"/>
        </w:rPr>
      </w:pPr>
    </w:p>
    <w:p w14:paraId="4FF77327" w14:textId="77777777" w:rsidR="00FA35B4" w:rsidRPr="00F67943" w:rsidRDefault="007E7EFB" w:rsidP="002D0199">
      <w:pPr>
        <w:numPr>
          <w:ilvl w:val="0"/>
          <w:numId w:val="3"/>
        </w:numPr>
        <w:tabs>
          <w:tab w:val="clear" w:pos="360"/>
          <w:tab w:val="num" w:pos="143"/>
        </w:tabs>
        <w:spacing w:after="0" w:line="240" w:lineRule="auto"/>
        <w:ind w:left="0" w:firstLine="0"/>
        <w:jc w:val="both"/>
        <w:rPr>
          <w:rFonts w:cs="Arial"/>
          <w:lang w:eastAsia="es-ES"/>
        </w:rPr>
      </w:pPr>
      <w:r w:rsidRPr="00F67943">
        <w:rPr>
          <w:rFonts w:cs="Arial"/>
          <w:b/>
          <w:snapToGrid w:val="0"/>
          <w:lang w:eastAsia="es-ES"/>
        </w:rPr>
        <w:t>Programa de treball</w:t>
      </w:r>
    </w:p>
    <w:p w14:paraId="6D1075CE" w14:textId="77777777" w:rsidR="007B1FDE" w:rsidRPr="00F67943" w:rsidRDefault="007B1FDE" w:rsidP="006D0146">
      <w:pPr>
        <w:pStyle w:val="Salutaci1"/>
        <w:rPr>
          <w:rFonts w:eastAsia="Times" w:cs="Arial"/>
          <w:sz w:val="22"/>
          <w:szCs w:val="22"/>
        </w:rPr>
      </w:pPr>
    </w:p>
    <w:p w14:paraId="4CCC98A8" w14:textId="77777777" w:rsidR="00CC6D4E" w:rsidRPr="00F67943" w:rsidRDefault="00CC6D4E" w:rsidP="00CC6D4E">
      <w:pPr>
        <w:tabs>
          <w:tab w:val="left" w:pos="1350"/>
        </w:tabs>
        <w:spacing w:after="0" w:line="240" w:lineRule="auto"/>
        <w:jc w:val="both"/>
        <w:rPr>
          <w:rFonts w:cs="Arial"/>
        </w:rPr>
      </w:pPr>
      <w:r w:rsidRPr="00F67943">
        <w:rPr>
          <w:rFonts w:cs="Arial"/>
        </w:rPr>
        <w:t xml:space="preserve">Després de la formalització del contracte amb l’empresa adjudicatària, les unitats promotores del bessó digital acordaran i concretaran amb aquestes el calendari de treball per implementar les tasques previstes per donar compliment a l’objecte de la contractació, així com també els procediments i els indicadors per supervisar la correcta execució del contracte i l’assoliment dels objectius. </w:t>
      </w:r>
    </w:p>
    <w:p w14:paraId="7F851330" w14:textId="77777777" w:rsidR="00CC6D4E" w:rsidRPr="00F67943" w:rsidRDefault="00CC6D4E" w:rsidP="00CC6D4E">
      <w:pPr>
        <w:tabs>
          <w:tab w:val="left" w:pos="1350"/>
        </w:tabs>
        <w:spacing w:after="0" w:line="240" w:lineRule="auto"/>
        <w:jc w:val="both"/>
        <w:rPr>
          <w:rFonts w:cs="Arial"/>
        </w:rPr>
      </w:pPr>
    </w:p>
    <w:p w14:paraId="60093F51" w14:textId="77777777" w:rsidR="00CC6D4E" w:rsidRPr="00F67943" w:rsidRDefault="00CC6D4E" w:rsidP="00CC6D4E">
      <w:pPr>
        <w:tabs>
          <w:tab w:val="left" w:pos="1350"/>
        </w:tabs>
        <w:spacing w:after="0" w:line="240" w:lineRule="auto"/>
        <w:jc w:val="both"/>
        <w:rPr>
          <w:rFonts w:cs="Arial"/>
        </w:rPr>
      </w:pPr>
      <w:r w:rsidRPr="00F67943">
        <w:rPr>
          <w:rFonts w:cs="Arial"/>
        </w:rPr>
        <w:t>El calendari del pla de treball es podrà revisar i actualitzar durant l’execució del contracte per acord del comitè operatiu</w:t>
      </w:r>
    </w:p>
    <w:p w14:paraId="68C4465F" w14:textId="77777777" w:rsidR="00CC6D4E" w:rsidRPr="00F67943" w:rsidRDefault="00CC6D4E" w:rsidP="006D0146">
      <w:pPr>
        <w:pStyle w:val="Salutaci1"/>
        <w:rPr>
          <w:rFonts w:eastAsia="Times" w:cs="Arial"/>
          <w:sz w:val="22"/>
          <w:szCs w:val="22"/>
        </w:rPr>
      </w:pPr>
    </w:p>
    <w:p w14:paraId="2B84521A" w14:textId="77777777" w:rsidR="007E7EFB" w:rsidRPr="00F67943" w:rsidRDefault="007E7EFB" w:rsidP="007E7EFB">
      <w:pPr>
        <w:numPr>
          <w:ilvl w:val="0"/>
          <w:numId w:val="3"/>
        </w:numPr>
        <w:tabs>
          <w:tab w:val="clear" w:pos="360"/>
          <w:tab w:val="num" w:pos="143"/>
        </w:tabs>
        <w:spacing w:after="0" w:line="240" w:lineRule="auto"/>
        <w:ind w:left="0" w:firstLine="0"/>
        <w:jc w:val="both"/>
        <w:rPr>
          <w:rFonts w:cs="Arial"/>
          <w:lang w:eastAsia="es-ES"/>
        </w:rPr>
      </w:pPr>
      <w:r w:rsidRPr="00F67943">
        <w:rPr>
          <w:rFonts w:cs="Arial"/>
          <w:b/>
          <w:snapToGrid w:val="0"/>
          <w:lang w:eastAsia="es-ES"/>
        </w:rPr>
        <w:t>Abonaments al contractista /  Forma de pagament</w:t>
      </w:r>
    </w:p>
    <w:p w14:paraId="0E4E8970" w14:textId="77777777" w:rsidR="007E7EFB" w:rsidRPr="00F67943" w:rsidRDefault="007E7EFB" w:rsidP="007E7EFB">
      <w:pPr>
        <w:spacing w:after="0" w:line="240" w:lineRule="auto"/>
        <w:jc w:val="both"/>
        <w:rPr>
          <w:rFonts w:cs="Arial"/>
          <w:lang w:eastAsia="es-ES"/>
        </w:rPr>
      </w:pPr>
    </w:p>
    <w:p w14:paraId="75FB46EE" w14:textId="77777777" w:rsidR="007E7EFB" w:rsidRPr="00F67943" w:rsidRDefault="007E7EFB" w:rsidP="007E7EFB">
      <w:pPr>
        <w:pStyle w:val="Textindependent"/>
        <w:rPr>
          <w:rFonts w:eastAsiaTheme="minorHAnsi" w:cs="Arial"/>
          <w:color w:val="000000" w:themeColor="text1"/>
          <w:sz w:val="22"/>
          <w:szCs w:val="22"/>
          <w:lang w:val="ca-ES"/>
        </w:rPr>
      </w:pPr>
      <w:r w:rsidRPr="00F67943">
        <w:rPr>
          <w:rFonts w:eastAsiaTheme="minorHAnsi" w:cs="Arial"/>
          <w:color w:val="000000" w:themeColor="text1"/>
          <w:sz w:val="22"/>
          <w:szCs w:val="22"/>
          <w:lang w:val="ca-ES"/>
        </w:rPr>
        <w:t>L’Administració abonarà el preu del contracte d’acord amb el que estableix l’article 210 de la Llei 9/2017, de 8 de novembre, de contractes del sector públic, per la qual es transposen a l’ordenament jurídic espanyol les directives del Parlament Europeu i del Consell 2014/23/UE i 2014/24/UE, de 26 de febrer de 2014.</w:t>
      </w:r>
    </w:p>
    <w:p w14:paraId="43DD0FF9" w14:textId="77777777" w:rsidR="007E7EFB" w:rsidRPr="00F67943" w:rsidRDefault="007E7EFB" w:rsidP="007E7EFB">
      <w:pPr>
        <w:pStyle w:val="Textindependent"/>
        <w:rPr>
          <w:rFonts w:eastAsiaTheme="minorHAnsi" w:cs="Arial"/>
          <w:color w:val="000000" w:themeColor="text1"/>
          <w:sz w:val="22"/>
          <w:szCs w:val="22"/>
          <w:lang w:val="ca-ES"/>
        </w:rPr>
      </w:pPr>
    </w:p>
    <w:p w14:paraId="1487E53E" w14:textId="77777777" w:rsidR="0087293C" w:rsidRPr="00F67943" w:rsidRDefault="007E7EFB" w:rsidP="0087293C">
      <w:pPr>
        <w:pStyle w:val="Textindependent"/>
        <w:rPr>
          <w:rFonts w:cs="Arial"/>
          <w:sz w:val="22"/>
          <w:szCs w:val="22"/>
          <w:lang w:val="ca-ES"/>
        </w:rPr>
      </w:pPr>
      <w:r w:rsidRPr="00F67943">
        <w:rPr>
          <w:rFonts w:cs="Arial"/>
          <w:sz w:val="22"/>
          <w:szCs w:val="22"/>
          <w:lang w:val="ca-ES"/>
        </w:rPr>
        <w:t>És d’aplicació l’Ordre ECO/306/2015, de 23 setembre, per la qual es regula el procediment de tramitació i anotació de les factures en el Registre comptable de factures en l’àmbit de l’Administració de la Generalitat de Catalunya i el sector públic que en depèn.</w:t>
      </w:r>
    </w:p>
    <w:p w14:paraId="04061EBA" w14:textId="77777777" w:rsidR="0087293C" w:rsidRPr="00F67943" w:rsidRDefault="0087293C" w:rsidP="0087293C">
      <w:pPr>
        <w:pStyle w:val="Textindependent"/>
        <w:rPr>
          <w:rFonts w:cs="Arial"/>
          <w:sz w:val="22"/>
          <w:szCs w:val="22"/>
          <w:lang w:val="ca-ES"/>
        </w:rPr>
      </w:pPr>
    </w:p>
    <w:p w14:paraId="3E70FA48" w14:textId="77777777" w:rsidR="0087293C" w:rsidRPr="00F67943" w:rsidRDefault="000472C2" w:rsidP="0087293C">
      <w:pPr>
        <w:pStyle w:val="Textindependent"/>
        <w:rPr>
          <w:rFonts w:eastAsiaTheme="minorHAnsi" w:cs="Arial"/>
          <w:color w:val="000000" w:themeColor="text1"/>
          <w:sz w:val="22"/>
          <w:szCs w:val="22"/>
          <w:lang w:val="ca-ES"/>
        </w:rPr>
      </w:pPr>
      <w:r w:rsidRPr="00F67943">
        <w:rPr>
          <w:rFonts w:eastAsiaTheme="minorHAnsi" w:cs="Arial"/>
          <w:color w:val="000000" w:themeColor="text1"/>
          <w:sz w:val="22"/>
          <w:szCs w:val="22"/>
          <w:lang w:val="ca-ES"/>
        </w:rPr>
        <w:t>Per tal que l’Administració pugui fer efectius els pagaments, l’empresa adjudicatària ha d'emetre'n les factures, en les quals ha de quedar reflectit separadament l’IVA i cal especificar-hi la descripció de l’objecte del contracte realitzat i la fase i fita amb que es correspon el pagament</w:t>
      </w:r>
      <w:r w:rsidR="0087293C" w:rsidRPr="00F67943">
        <w:rPr>
          <w:rFonts w:eastAsiaTheme="minorHAnsi" w:cs="Arial"/>
          <w:color w:val="000000" w:themeColor="text1"/>
          <w:sz w:val="22"/>
          <w:szCs w:val="22"/>
          <w:lang w:val="ca-ES"/>
        </w:rPr>
        <w:t>.</w:t>
      </w:r>
    </w:p>
    <w:p w14:paraId="6B0220A4" w14:textId="77777777" w:rsidR="0087293C" w:rsidRPr="00F67943" w:rsidRDefault="0087293C" w:rsidP="0087293C">
      <w:pPr>
        <w:pStyle w:val="Textindependent"/>
        <w:rPr>
          <w:rFonts w:eastAsiaTheme="minorHAnsi" w:cs="Arial"/>
          <w:color w:val="000000" w:themeColor="text1"/>
          <w:sz w:val="22"/>
          <w:szCs w:val="22"/>
          <w:lang w:val="ca-ES"/>
        </w:rPr>
      </w:pPr>
    </w:p>
    <w:p w14:paraId="4E81B5A6" w14:textId="4F62A464" w:rsidR="00BD49AD" w:rsidRPr="00F67943" w:rsidRDefault="000472C2" w:rsidP="00441046">
      <w:pPr>
        <w:pStyle w:val="Textindependent"/>
        <w:rPr>
          <w:rFonts w:cs="Arial"/>
          <w:sz w:val="22"/>
          <w:szCs w:val="22"/>
          <w:lang w:val="ca-ES"/>
        </w:rPr>
      </w:pPr>
      <w:r w:rsidRPr="00F67943">
        <w:rPr>
          <w:rFonts w:eastAsiaTheme="minorHAnsi" w:cs="Arial"/>
          <w:color w:val="000000" w:themeColor="text1"/>
          <w:sz w:val="22"/>
          <w:szCs w:val="22"/>
          <w:lang w:val="ca-ES"/>
        </w:rPr>
        <w:t>Per aquest contracte es preveuen 11 pagaments, en funció de l’execució de fites i tasques detallades a l’apartat 5.3 del PPT. Els 11 pagaments es desglossen de la manera següent:</w:t>
      </w:r>
    </w:p>
    <w:tbl>
      <w:tblPr>
        <w:tblStyle w:val="TableNormal"/>
        <w:tblpPr w:leftFromText="141" w:rightFromText="141" w:vertAnchor="text" w:horzAnchor="margin" w:tblpXSpec="center" w:tblpY="1075"/>
        <w:tblW w:w="11340" w:type="dxa"/>
        <w:tblInd w:w="0" w:type="dxa"/>
        <w:tblLayout w:type="fixed"/>
        <w:tblLook w:val="01E0" w:firstRow="1" w:lastRow="1" w:firstColumn="1" w:lastColumn="1" w:noHBand="0" w:noVBand="0"/>
      </w:tblPr>
      <w:tblGrid>
        <w:gridCol w:w="993"/>
        <w:gridCol w:w="1134"/>
        <w:gridCol w:w="1559"/>
        <w:gridCol w:w="1559"/>
        <w:gridCol w:w="1559"/>
        <w:gridCol w:w="4536"/>
      </w:tblGrid>
      <w:tr w:rsidR="00A62022" w:rsidRPr="00F67943" w14:paraId="3C866D65" w14:textId="77777777" w:rsidTr="001A3BD1">
        <w:trPr>
          <w:trHeight w:val="567"/>
        </w:trPr>
        <w:tc>
          <w:tcPr>
            <w:tcW w:w="993" w:type="dxa"/>
            <w:tcBorders>
              <w:top w:val="single" w:sz="4" w:space="0" w:color="000000"/>
              <w:bottom w:val="single" w:sz="4" w:space="0" w:color="000000"/>
            </w:tcBorders>
          </w:tcPr>
          <w:p w14:paraId="44861875" w14:textId="77777777" w:rsidR="00A62022" w:rsidRPr="00F67943" w:rsidRDefault="00A62022" w:rsidP="001A3BD1">
            <w:pPr>
              <w:pStyle w:val="TableParagraph"/>
              <w:spacing w:before="0" w:line="240" w:lineRule="auto"/>
              <w:ind w:left="72" w:hanging="214"/>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Anualitat</w:t>
            </w:r>
          </w:p>
        </w:tc>
        <w:tc>
          <w:tcPr>
            <w:tcW w:w="1134" w:type="dxa"/>
            <w:tcBorders>
              <w:top w:val="single" w:sz="4" w:space="0" w:color="000000"/>
              <w:bottom w:val="single" w:sz="4" w:space="0" w:color="000000"/>
            </w:tcBorders>
          </w:tcPr>
          <w:p w14:paraId="67651F70" w14:textId="77777777" w:rsidR="00A62022" w:rsidRPr="00F67943" w:rsidRDefault="00A62022" w:rsidP="001A3BD1">
            <w:pPr>
              <w:pStyle w:val="TableParagraph"/>
              <w:spacing w:before="0" w:line="240" w:lineRule="auto"/>
              <w:ind w:left="28"/>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Pagament</w:t>
            </w:r>
          </w:p>
        </w:tc>
        <w:tc>
          <w:tcPr>
            <w:tcW w:w="1559" w:type="dxa"/>
            <w:tcBorders>
              <w:top w:val="single" w:sz="4" w:space="0" w:color="000000"/>
              <w:bottom w:val="single" w:sz="4" w:space="0" w:color="000000"/>
            </w:tcBorders>
          </w:tcPr>
          <w:p w14:paraId="2D73EAD9" w14:textId="77777777" w:rsidR="00A62022" w:rsidRPr="00F67943" w:rsidRDefault="00A62022" w:rsidP="001A3BD1">
            <w:pPr>
              <w:pStyle w:val="TableParagraph"/>
              <w:spacing w:before="0" w:line="240" w:lineRule="auto"/>
              <w:ind w:left="84"/>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Import</w:t>
            </w:r>
          </w:p>
          <w:p w14:paraId="53055488" w14:textId="77777777" w:rsidR="00A62022" w:rsidRPr="00F67943" w:rsidRDefault="00A62022" w:rsidP="001A3BD1">
            <w:pPr>
              <w:pStyle w:val="TableParagraph"/>
              <w:spacing w:before="0" w:line="240" w:lineRule="auto"/>
              <w:ind w:left="84"/>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sense IVA</w:t>
            </w:r>
          </w:p>
        </w:tc>
        <w:tc>
          <w:tcPr>
            <w:tcW w:w="1559" w:type="dxa"/>
            <w:tcBorders>
              <w:top w:val="single" w:sz="4" w:space="0" w:color="000000"/>
              <w:bottom w:val="single" w:sz="4" w:space="0" w:color="000000"/>
            </w:tcBorders>
          </w:tcPr>
          <w:p w14:paraId="0E88CD1C" w14:textId="77777777" w:rsidR="00A62022" w:rsidRPr="00F67943" w:rsidRDefault="00A62022" w:rsidP="001A3BD1">
            <w:pPr>
              <w:pStyle w:val="TableParagraph"/>
              <w:spacing w:before="0" w:line="240" w:lineRule="auto"/>
              <w:ind w:left="56"/>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21 % IVA</w:t>
            </w:r>
          </w:p>
        </w:tc>
        <w:tc>
          <w:tcPr>
            <w:tcW w:w="1559" w:type="dxa"/>
            <w:tcBorders>
              <w:top w:val="single" w:sz="4" w:space="0" w:color="000000"/>
              <w:bottom w:val="single" w:sz="4" w:space="0" w:color="000000"/>
            </w:tcBorders>
          </w:tcPr>
          <w:p w14:paraId="31316DA2" w14:textId="77777777" w:rsidR="00A62022" w:rsidRPr="00F67943" w:rsidRDefault="00A62022" w:rsidP="001A3BD1">
            <w:pPr>
              <w:pStyle w:val="TableParagraph"/>
              <w:spacing w:before="0" w:line="240" w:lineRule="auto"/>
              <w:ind w:right="78"/>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Import total</w:t>
            </w:r>
          </w:p>
          <w:p w14:paraId="5047BE1C" w14:textId="77777777" w:rsidR="00A62022" w:rsidRPr="00F67943" w:rsidRDefault="00A62022" w:rsidP="001A3BD1">
            <w:pPr>
              <w:pStyle w:val="TableParagraph"/>
              <w:spacing w:before="0" w:line="240" w:lineRule="auto"/>
              <w:ind w:right="78"/>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IVA inclòs</w:t>
            </w:r>
          </w:p>
        </w:tc>
        <w:tc>
          <w:tcPr>
            <w:tcW w:w="4536" w:type="dxa"/>
            <w:tcBorders>
              <w:top w:val="single" w:sz="4" w:space="0" w:color="000000"/>
              <w:bottom w:val="single" w:sz="4" w:space="0" w:color="000000"/>
            </w:tcBorders>
          </w:tcPr>
          <w:p w14:paraId="6B552557" w14:textId="77777777" w:rsidR="00A62022" w:rsidRPr="00F67943" w:rsidRDefault="00A62022" w:rsidP="001A3BD1">
            <w:pPr>
              <w:pStyle w:val="TableParagraph"/>
              <w:spacing w:before="0" w:line="240" w:lineRule="auto"/>
              <w:ind w:left="57"/>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Quan</w:t>
            </w:r>
          </w:p>
        </w:tc>
      </w:tr>
      <w:tr w:rsidR="00A62022" w:rsidRPr="00F67943" w14:paraId="63683826" w14:textId="77777777" w:rsidTr="001A3BD1">
        <w:trPr>
          <w:trHeight w:val="567"/>
        </w:trPr>
        <w:tc>
          <w:tcPr>
            <w:tcW w:w="993" w:type="dxa"/>
            <w:tcBorders>
              <w:top w:val="single" w:sz="4" w:space="0" w:color="000000"/>
            </w:tcBorders>
          </w:tcPr>
          <w:p w14:paraId="0C1FA006"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344AC1F9" w14:textId="77777777" w:rsidR="00A62022" w:rsidRPr="00F67943" w:rsidRDefault="00A62022" w:rsidP="001A3BD1">
            <w:pPr>
              <w:pStyle w:val="TableParagraph"/>
              <w:spacing w:before="170"/>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w:t>
            </w:r>
          </w:p>
        </w:tc>
        <w:tc>
          <w:tcPr>
            <w:tcW w:w="1559" w:type="dxa"/>
            <w:tcBorders>
              <w:top w:val="single" w:sz="4" w:space="0" w:color="000000"/>
              <w:bottom w:val="dotted" w:sz="4" w:space="0" w:color="000000"/>
            </w:tcBorders>
          </w:tcPr>
          <w:p w14:paraId="33004559" w14:textId="77777777" w:rsidR="00A62022" w:rsidRPr="00F67943" w:rsidRDefault="00A62022" w:rsidP="001A3BD1">
            <w:pPr>
              <w:pStyle w:val="TableParagraph"/>
              <w:spacing w:before="170"/>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82.644,63 €</w:t>
            </w:r>
          </w:p>
        </w:tc>
        <w:tc>
          <w:tcPr>
            <w:tcW w:w="1559" w:type="dxa"/>
            <w:tcBorders>
              <w:top w:val="single" w:sz="4" w:space="0" w:color="000000"/>
              <w:bottom w:val="dotted" w:sz="4" w:space="0" w:color="000000"/>
            </w:tcBorders>
          </w:tcPr>
          <w:p w14:paraId="2C7143A5"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17.355,37 €</w:t>
            </w:r>
          </w:p>
        </w:tc>
        <w:tc>
          <w:tcPr>
            <w:tcW w:w="1559" w:type="dxa"/>
            <w:tcBorders>
              <w:top w:val="single" w:sz="4" w:space="0" w:color="000000"/>
              <w:bottom w:val="dotted" w:sz="4" w:space="0" w:color="000000"/>
            </w:tcBorders>
          </w:tcPr>
          <w:p w14:paraId="103CE264"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100.000,00 €</w:t>
            </w:r>
          </w:p>
        </w:tc>
        <w:tc>
          <w:tcPr>
            <w:tcW w:w="4536" w:type="dxa"/>
            <w:tcBorders>
              <w:top w:val="single" w:sz="4" w:space="0" w:color="000000"/>
              <w:bottom w:val="dotted" w:sz="4" w:space="0" w:color="000000"/>
            </w:tcBorders>
          </w:tcPr>
          <w:p w14:paraId="0AC5DAD1" w14:textId="77777777" w:rsidR="00A62022" w:rsidRPr="00F67943" w:rsidRDefault="00A62022" w:rsidP="001A3BD1">
            <w:pPr>
              <w:pStyle w:val="TableParagraph"/>
              <w:spacing w:before="54"/>
              <w:ind w:left="57" w:right="116"/>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les tasques 0.1, 0.2 i 0.5 i entrega informe de l'estat de l'execució dels treballs de les fases 1 i 2</w:t>
            </w:r>
          </w:p>
        </w:tc>
      </w:tr>
      <w:tr w:rsidR="00A62022" w:rsidRPr="00F67943" w14:paraId="0423BBB4" w14:textId="77777777" w:rsidTr="001A3BD1">
        <w:trPr>
          <w:trHeight w:val="689"/>
        </w:trPr>
        <w:tc>
          <w:tcPr>
            <w:tcW w:w="993" w:type="dxa"/>
          </w:tcPr>
          <w:p w14:paraId="303EFACC"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7B283AA6" w14:textId="77777777" w:rsidR="00A62022" w:rsidRPr="00F67943" w:rsidRDefault="00A62022" w:rsidP="001A3BD1">
            <w:pPr>
              <w:pStyle w:val="TableParagraph"/>
              <w:ind w:left="72"/>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2026</w:t>
            </w:r>
          </w:p>
        </w:tc>
        <w:tc>
          <w:tcPr>
            <w:tcW w:w="1134" w:type="dxa"/>
            <w:tcBorders>
              <w:top w:val="dotted" w:sz="4" w:space="0" w:color="000000"/>
              <w:bottom w:val="dotted" w:sz="4" w:space="0" w:color="000000"/>
            </w:tcBorders>
          </w:tcPr>
          <w:p w14:paraId="515EEAA4"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415C64A1" w14:textId="77777777" w:rsidR="00A62022" w:rsidRPr="00F67943" w:rsidRDefault="00A62022" w:rsidP="001A3BD1">
            <w:pPr>
              <w:pStyle w:val="TableParagraph"/>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w:t>
            </w:r>
          </w:p>
        </w:tc>
        <w:tc>
          <w:tcPr>
            <w:tcW w:w="1559" w:type="dxa"/>
            <w:tcBorders>
              <w:top w:val="dotted" w:sz="4" w:space="0" w:color="000000"/>
              <w:bottom w:val="dotted" w:sz="4" w:space="0" w:color="000000"/>
            </w:tcBorders>
          </w:tcPr>
          <w:p w14:paraId="108D402B"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15E376A2" w14:textId="77777777" w:rsidR="00A62022" w:rsidRPr="00F67943" w:rsidRDefault="00A62022" w:rsidP="001A3BD1">
            <w:pPr>
              <w:pStyle w:val="TableParagraph"/>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413.223,14 €</w:t>
            </w:r>
          </w:p>
        </w:tc>
        <w:tc>
          <w:tcPr>
            <w:tcW w:w="1559" w:type="dxa"/>
            <w:tcBorders>
              <w:top w:val="dotted" w:sz="4" w:space="0" w:color="000000"/>
              <w:bottom w:val="dotted" w:sz="4" w:space="0" w:color="000000"/>
            </w:tcBorders>
          </w:tcPr>
          <w:p w14:paraId="524AE37E"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1E062CEC" w14:textId="77777777" w:rsidR="00A62022" w:rsidRPr="00F67943" w:rsidRDefault="00A62022" w:rsidP="001A3BD1">
            <w:pPr>
              <w:pStyle w:val="TableParagraph"/>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86.776,86 €</w:t>
            </w:r>
          </w:p>
        </w:tc>
        <w:tc>
          <w:tcPr>
            <w:tcW w:w="1559" w:type="dxa"/>
            <w:tcBorders>
              <w:top w:val="dotted" w:sz="4" w:space="0" w:color="000000"/>
              <w:bottom w:val="dotted" w:sz="4" w:space="0" w:color="000000"/>
            </w:tcBorders>
          </w:tcPr>
          <w:p w14:paraId="6DF60C89"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134BC375" w14:textId="77777777" w:rsidR="00A62022" w:rsidRPr="00F67943" w:rsidRDefault="00A62022" w:rsidP="001A3BD1">
            <w:pPr>
              <w:pStyle w:val="TableParagraph"/>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500.000,00 €</w:t>
            </w:r>
          </w:p>
        </w:tc>
        <w:tc>
          <w:tcPr>
            <w:tcW w:w="4536" w:type="dxa"/>
            <w:tcBorders>
              <w:top w:val="dotted" w:sz="4" w:space="0" w:color="000000"/>
              <w:bottom w:val="dotted" w:sz="4" w:space="0" w:color="000000"/>
            </w:tcBorders>
          </w:tcPr>
          <w:p w14:paraId="5C961154" w14:textId="77777777" w:rsidR="00A62022" w:rsidRPr="00F67943" w:rsidRDefault="00A62022" w:rsidP="001A3BD1">
            <w:pPr>
              <w:pStyle w:val="TableParagraph"/>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 xml:space="preserve">En finalitzar la Fase 0 en la seva totalitat i les tasques 1.2 i 1.4, </w:t>
            </w:r>
            <w:proofErr w:type="spellStart"/>
            <w:r w:rsidRPr="00F67943">
              <w:rPr>
                <w:rFonts w:eastAsiaTheme="minorHAnsi"/>
                <w:snapToGrid w:val="0"/>
                <w:color w:val="000000" w:themeColor="text1"/>
                <w:lang w:val="ca-ES" w:eastAsia="es-ES" w:bidi="ar-SA"/>
              </w:rPr>
              <w:t>ientrega</w:t>
            </w:r>
            <w:proofErr w:type="spellEnd"/>
            <w:r w:rsidRPr="00F67943">
              <w:rPr>
                <w:rFonts w:eastAsiaTheme="minorHAnsi"/>
                <w:snapToGrid w:val="0"/>
                <w:color w:val="000000" w:themeColor="text1"/>
                <w:lang w:val="ca-ES" w:eastAsia="es-ES" w:bidi="ar-SA"/>
              </w:rPr>
              <w:t xml:space="preserve"> informe de l'estat de l'execució dels treballs de les fases 1 i 2</w:t>
            </w:r>
          </w:p>
        </w:tc>
      </w:tr>
      <w:tr w:rsidR="00A62022" w:rsidRPr="00F67943" w14:paraId="2EB7BCE1" w14:textId="77777777" w:rsidTr="001A3BD1">
        <w:trPr>
          <w:trHeight w:val="567"/>
        </w:trPr>
        <w:tc>
          <w:tcPr>
            <w:tcW w:w="993" w:type="dxa"/>
            <w:tcBorders>
              <w:bottom w:val="single" w:sz="4" w:space="0" w:color="000000"/>
            </w:tcBorders>
          </w:tcPr>
          <w:p w14:paraId="69E4A95A"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0441CE0C" w14:textId="77777777" w:rsidR="00A62022" w:rsidRPr="00F67943" w:rsidRDefault="00A62022" w:rsidP="001A3BD1">
            <w:pPr>
              <w:pStyle w:val="TableParagraph"/>
              <w:spacing w:before="169"/>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3</w:t>
            </w:r>
          </w:p>
        </w:tc>
        <w:tc>
          <w:tcPr>
            <w:tcW w:w="1559" w:type="dxa"/>
            <w:tcBorders>
              <w:top w:val="dotted" w:sz="4" w:space="0" w:color="000000"/>
              <w:bottom w:val="single" w:sz="4" w:space="0" w:color="000000"/>
            </w:tcBorders>
          </w:tcPr>
          <w:p w14:paraId="6B8A487F" w14:textId="77777777" w:rsidR="00A62022" w:rsidRPr="00F67943" w:rsidRDefault="00A62022" w:rsidP="001A3BD1">
            <w:pPr>
              <w:pStyle w:val="TableParagraph"/>
              <w:spacing w:before="169"/>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1.000.000,00 €</w:t>
            </w:r>
          </w:p>
        </w:tc>
        <w:tc>
          <w:tcPr>
            <w:tcW w:w="1559" w:type="dxa"/>
            <w:tcBorders>
              <w:top w:val="dotted" w:sz="4" w:space="0" w:color="000000"/>
              <w:bottom w:val="single" w:sz="4" w:space="0" w:color="000000"/>
            </w:tcBorders>
          </w:tcPr>
          <w:p w14:paraId="330C1B6F" w14:textId="77777777" w:rsidR="00A62022" w:rsidRPr="00F67943" w:rsidRDefault="00A62022" w:rsidP="001A3BD1">
            <w:pPr>
              <w:pStyle w:val="TableParagraph"/>
              <w:spacing w:before="169"/>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210.000,00 €</w:t>
            </w:r>
          </w:p>
        </w:tc>
        <w:tc>
          <w:tcPr>
            <w:tcW w:w="1559" w:type="dxa"/>
            <w:tcBorders>
              <w:top w:val="dotted" w:sz="4" w:space="0" w:color="000000"/>
              <w:bottom w:val="single" w:sz="4" w:space="0" w:color="000000"/>
            </w:tcBorders>
          </w:tcPr>
          <w:p w14:paraId="72854F5B" w14:textId="77777777" w:rsidR="00A62022" w:rsidRPr="00F67943" w:rsidRDefault="00A62022" w:rsidP="001A3BD1">
            <w:pPr>
              <w:pStyle w:val="TableParagraph"/>
              <w:spacing w:before="169"/>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1.210.000,00 €</w:t>
            </w:r>
          </w:p>
        </w:tc>
        <w:tc>
          <w:tcPr>
            <w:tcW w:w="4536" w:type="dxa"/>
            <w:tcBorders>
              <w:top w:val="dotted" w:sz="4" w:space="0" w:color="000000"/>
              <w:bottom w:val="single" w:sz="4" w:space="0" w:color="000000"/>
            </w:tcBorders>
          </w:tcPr>
          <w:p w14:paraId="7F4254AF" w14:textId="77777777" w:rsidR="00A62022" w:rsidRPr="00F67943" w:rsidRDefault="00A62022" w:rsidP="001A3BD1">
            <w:pPr>
              <w:pStyle w:val="TableParagraph"/>
              <w:spacing w:before="54"/>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la Fase 1 en la seva totalitat, la tasca 2.1 i cas d’ús 2.3.1</w:t>
            </w:r>
          </w:p>
        </w:tc>
      </w:tr>
      <w:tr w:rsidR="00A62022" w:rsidRPr="00F67943" w14:paraId="1EB81D03" w14:textId="77777777" w:rsidTr="001A3BD1">
        <w:trPr>
          <w:trHeight w:val="484"/>
        </w:trPr>
        <w:tc>
          <w:tcPr>
            <w:tcW w:w="993" w:type="dxa"/>
            <w:tcBorders>
              <w:top w:val="single" w:sz="4" w:space="0" w:color="000000"/>
            </w:tcBorders>
          </w:tcPr>
          <w:p w14:paraId="59D5CE97"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7A63624D" w14:textId="77777777" w:rsidR="00A62022" w:rsidRPr="00F67943" w:rsidRDefault="00A62022" w:rsidP="001A3BD1">
            <w:pPr>
              <w:pStyle w:val="TableParagraph"/>
              <w:spacing w:before="170"/>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4</w:t>
            </w:r>
          </w:p>
        </w:tc>
        <w:tc>
          <w:tcPr>
            <w:tcW w:w="1559" w:type="dxa"/>
            <w:tcBorders>
              <w:top w:val="single" w:sz="4" w:space="0" w:color="000000"/>
              <w:bottom w:val="dotted" w:sz="4" w:space="0" w:color="000000"/>
            </w:tcBorders>
          </w:tcPr>
          <w:p w14:paraId="51BF0FF2"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661.157,02 €</w:t>
            </w:r>
          </w:p>
        </w:tc>
        <w:tc>
          <w:tcPr>
            <w:tcW w:w="1559" w:type="dxa"/>
            <w:tcBorders>
              <w:top w:val="single" w:sz="4" w:space="0" w:color="000000"/>
              <w:bottom w:val="dotted" w:sz="4" w:space="0" w:color="000000"/>
            </w:tcBorders>
          </w:tcPr>
          <w:p w14:paraId="29D38704"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138.842,98 €</w:t>
            </w:r>
          </w:p>
        </w:tc>
        <w:tc>
          <w:tcPr>
            <w:tcW w:w="1559" w:type="dxa"/>
            <w:tcBorders>
              <w:top w:val="single" w:sz="4" w:space="0" w:color="000000"/>
              <w:bottom w:val="dotted" w:sz="4" w:space="0" w:color="000000"/>
            </w:tcBorders>
          </w:tcPr>
          <w:p w14:paraId="32EF5E99"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800.000,00 €</w:t>
            </w:r>
          </w:p>
        </w:tc>
        <w:tc>
          <w:tcPr>
            <w:tcW w:w="4536" w:type="dxa"/>
            <w:tcBorders>
              <w:top w:val="single" w:sz="4" w:space="0" w:color="000000"/>
              <w:bottom w:val="dotted" w:sz="4" w:space="0" w:color="000000"/>
            </w:tcBorders>
          </w:tcPr>
          <w:p w14:paraId="240CEBA0" w14:textId="77777777" w:rsidR="00A62022" w:rsidRPr="00F67943" w:rsidRDefault="00A62022" w:rsidP="001A3BD1">
            <w:pPr>
              <w:pStyle w:val="TableParagraph"/>
              <w:spacing w:before="55"/>
              <w:ind w:left="57" w:right="116"/>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la tasca 2.2 i primers casos d’ús de la tasca 2.3 (2.3.2, 2.3.3, 2.3.4)</w:t>
            </w:r>
          </w:p>
        </w:tc>
      </w:tr>
      <w:tr w:rsidR="00A62022" w:rsidRPr="00F67943" w14:paraId="5855AA32" w14:textId="77777777" w:rsidTr="001A3BD1">
        <w:trPr>
          <w:trHeight w:val="476"/>
        </w:trPr>
        <w:tc>
          <w:tcPr>
            <w:tcW w:w="993" w:type="dxa"/>
          </w:tcPr>
          <w:p w14:paraId="183DC54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tcBorders>
          </w:tcPr>
          <w:p w14:paraId="14C6B9D9" w14:textId="77777777" w:rsidR="00A62022" w:rsidRPr="00F67943" w:rsidRDefault="00A62022" w:rsidP="001A3BD1">
            <w:pPr>
              <w:pStyle w:val="TableParagraph"/>
              <w:spacing w:before="168"/>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w:t>
            </w:r>
          </w:p>
        </w:tc>
        <w:tc>
          <w:tcPr>
            <w:tcW w:w="1559" w:type="dxa"/>
            <w:tcBorders>
              <w:top w:val="dotted" w:sz="4" w:space="0" w:color="000000"/>
            </w:tcBorders>
          </w:tcPr>
          <w:p w14:paraId="26D46704"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264.462,81 €</w:t>
            </w:r>
          </w:p>
        </w:tc>
        <w:tc>
          <w:tcPr>
            <w:tcW w:w="1559" w:type="dxa"/>
            <w:tcBorders>
              <w:top w:val="dotted" w:sz="4" w:space="0" w:color="000000"/>
            </w:tcBorders>
          </w:tcPr>
          <w:p w14:paraId="3D80CC3C"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55.537,19 €</w:t>
            </w:r>
          </w:p>
        </w:tc>
        <w:tc>
          <w:tcPr>
            <w:tcW w:w="1559" w:type="dxa"/>
            <w:tcBorders>
              <w:top w:val="dotted" w:sz="4" w:space="0" w:color="000000"/>
            </w:tcBorders>
          </w:tcPr>
          <w:p w14:paraId="1127F417" w14:textId="77777777" w:rsidR="00A62022" w:rsidRPr="00F67943" w:rsidRDefault="00A62022" w:rsidP="001A3BD1">
            <w:pPr>
              <w:pStyle w:val="TableParagraph"/>
              <w:spacing w:before="168"/>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320.000,00 €</w:t>
            </w:r>
          </w:p>
        </w:tc>
        <w:tc>
          <w:tcPr>
            <w:tcW w:w="4536" w:type="dxa"/>
            <w:tcBorders>
              <w:top w:val="dotted" w:sz="4" w:space="0" w:color="000000"/>
            </w:tcBorders>
          </w:tcPr>
          <w:p w14:paraId="44CBC51C" w14:textId="77777777" w:rsidR="00A62022" w:rsidRPr="00F67943" w:rsidRDefault="00A62022" w:rsidP="001A3BD1">
            <w:pPr>
              <w:pStyle w:val="TableParagraph"/>
              <w:spacing w:line="230" w:lineRule="exact"/>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Tasca 2.3 (aprovació de més del 50% dels casos d’ús obligatoris, finalitzar 2.3.5 i 2.3.6)</w:t>
            </w:r>
          </w:p>
        </w:tc>
      </w:tr>
      <w:tr w:rsidR="00A62022" w:rsidRPr="00F67943" w14:paraId="7094E8B8" w14:textId="77777777" w:rsidTr="001A3BD1">
        <w:trPr>
          <w:trHeight w:val="236"/>
        </w:trPr>
        <w:tc>
          <w:tcPr>
            <w:tcW w:w="2127" w:type="dxa"/>
            <w:gridSpan w:val="2"/>
          </w:tcPr>
          <w:p w14:paraId="696F3700" w14:textId="77777777" w:rsidR="00A62022" w:rsidRPr="00F67943" w:rsidRDefault="00A62022" w:rsidP="001A3BD1">
            <w:pPr>
              <w:pStyle w:val="TableParagraph"/>
              <w:spacing w:line="210" w:lineRule="exact"/>
              <w:ind w:left="72"/>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2027</w:t>
            </w:r>
          </w:p>
        </w:tc>
        <w:tc>
          <w:tcPr>
            <w:tcW w:w="1559" w:type="dxa"/>
          </w:tcPr>
          <w:p w14:paraId="6A9DD7F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4473C858"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28D9C418"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4536" w:type="dxa"/>
            <w:vMerge w:val="restart"/>
            <w:tcBorders>
              <w:bottom w:val="dotted" w:sz="4" w:space="0" w:color="000000"/>
            </w:tcBorders>
          </w:tcPr>
          <w:p w14:paraId="45448451" w14:textId="77777777" w:rsidR="00A62022" w:rsidRPr="00F67943" w:rsidRDefault="00A62022" w:rsidP="001A3BD1">
            <w:pPr>
              <w:pStyle w:val="TableParagraph"/>
              <w:spacing w:before="152"/>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les tasques 2.3 (2.3.7, 2.3.8, 2.3.9, 2.3.10, 2.3.11 i 2.3.12), 2.4, 2.5, 3.1, 3.2, 3.3 i 3.4</w:t>
            </w:r>
          </w:p>
        </w:tc>
      </w:tr>
      <w:tr w:rsidR="00A62022" w:rsidRPr="00F67943" w14:paraId="1A7FFD33" w14:textId="77777777" w:rsidTr="001A3BD1">
        <w:trPr>
          <w:trHeight w:val="419"/>
        </w:trPr>
        <w:tc>
          <w:tcPr>
            <w:tcW w:w="993" w:type="dxa"/>
          </w:tcPr>
          <w:p w14:paraId="1BB0DE1F"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bottom w:val="dotted" w:sz="4" w:space="0" w:color="000000"/>
            </w:tcBorders>
          </w:tcPr>
          <w:p w14:paraId="6B4607BA" w14:textId="77777777" w:rsidR="00A62022" w:rsidRPr="00F67943" w:rsidRDefault="00A62022" w:rsidP="001A3BD1">
            <w:pPr>
              <w:pStyle w:val="TableParagraph"/>
              <w:spacing w:before="21"/>
              <w:ind w:left="28" w:right="1"/>
              <w:jc w:val="center"/>
              <w:rPr>
                <w:rFonts w:eastAsiaTheme="minorHAnsi"/>
                <w:snapToGrid w:val="0"/>
                <w:color w:val="000000" w:themeColor="text1"/>
                <w:lang w:val="ca-ES" w:eastAsia="es-ES" w:bidi="ar-SA"/>
              </w:rPr>
            </w:pPr>
            <w:r w:rsidRPr="00F67943">
              <w:rPr>
                <w:rFonts w:eastAsiaTheme="minorHAnsi"/>
                <w:noProof/>
                <w:snapToGrid w:val="0"/>
                <w:color w:val="000000" w:themeColor="text1"/>
                <w:lang w:eastAsia="es-ES" w:bidi="ar-SA"/>
              </w:rPr>
              <mc:AlternateContent>
                <mc:Choice Requires="wpg">
                  <w:drawing>
                    <wp:anchor distT="0" distB="0" distL="0" distR="0" simplePos="0" relativeHeight="251674624" behindDoc="1" locked="0" layoutInCell="1" allowOverlap="1" wp14:anchorId="48FD1976" wp14:editId="30C69B29">
                      <wp:simplePos x="0" y="0"/>
                      <wp:positionH relativeFrom="column">
                        <wp:posOffset>0</wp:posOffset>
                      </wp:positionH>
                      <wp:positionV relativeFrom="paragraph">
                        <wp:posOffset>-99950</wp:posOffset>
                      </wp:positionV>
                      <wp:extent cx="8474710"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1" name="Graphic 91"/>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96B6C8D" id="Group 90" o:spid="_x0000_s1026" style="position:absolute;margin-left:0;margin-top:-7.85pt;width:667.3pt;height:.5pt;z-index:-251641856;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Sg4AIAADcJAAAOAAAAZHJzL2Uyb0RvYy54bWysVl1v2jAUfZ+0/2D5fU0I4SNRQzWVFU2q&#10;tkrttGfjOB9aYnu2IfDvd+0kQAtUU4GH6Nq+vsf3+Ppcbu82dYXWTOlS8AQPbnyMGKciLXme4F8v&#10;D1+mGGlDeEoqwVmCt0zju9nnT7eNjFkgClGlTCEIwnXcyAQXxsjY8zQtWE30jZCMw2ImVE0MDFXu&#10;pYo0EL2uvMD3x14jVCqVoExrmJ23i3jm4mcZo+ZnlmlmUJVgOJtxX+W+S/v1ZrckzhWRRUm7Y5AP&#10;nKImJQfQXag5MQStVHkUqi6pElpk5oaK2hNZVlLmcoBsBv6bbBZKrKTLJY+bXO5oAmrf8PThsPTH&#10;eqHks3xS7enBfBT0jwZevEbm8eG6Hed7502marsJkkAbx+h2xyjbGERhchpOwskAiKewNh6OOsJp&#10;AbdytIkW397b5pG4hXQH2x2kkVA5ek+Ovoyc54JI5jjXNvknhco0wdEAI05qKOBFVyswAxxZcPCy&#10;/HUj3VF5kp2hH07akjtJ0CCYOIJ2mZKYrrRZMOGIJutHbdqCTXuLFL1FN7w3FZS9LfjKFbzBCApe&#10;YQQFv2zRJTF2n709a6Jmf1N2rhZr9iLcqnlzS3C0/WrFD70mYTT1Jxj1VQCurQMYFuV/0U7EOQs5&#10;GkX+8AqQx3HOQQaDKJpGV8A8FegsaOCPogie0aXcBicCnQMdBuFgFIJ+Xwp6KtA7oJNxeAV6AfQo&#10;0DlQkKggHMMTvzTTU4HeAZ2ORlegF0CPAp0D3enx+Uy71+rkAexDAaq4VYqxH41dr9OiKtOHsqrs&#10;y9YqX95XCq2J7bTuZ7UGIrxyk0qbOdFF66e3ei5M51dx13N03EqoldalSLegwA1oboL13xVRDKPq&#10;OweNt828N1RvLHtDmepeuJbvVAdAXza/iZLI4ifYgPz+EL3Uk7hXVpv7ztfu5OLryoistLILbac/&#10;UTeAtuMs153BetX+D8fOa/9/Z/YPAAD//wMAUEsDBBQABgAIAAAAIQBAiGIN4AAAAAkBAAAPAAAA&#10;ZHJzL2Rvd25yZXYueG1sTI/NasMwEITvhb6D2EJview6P8W1HEJoewqFJoXS28ba2CbWyliK7bx9&#10;5VN7nJ1l5ptsM5pG9NS52rKCeB6BIC6srrlU8HV8mz2DcB5ZY2OZFNzIwSa/v8sw1XbgT+oPvhQh&#10;hF2KCirv21RKV1Rk0M1tSxy8s+0M+iC7UuoOhxBuGvkURStpsObQUGFLu4qKy+FqFLwPOGyT+LXf&#10;X867289x+fG9j0mpx4dx+wLC0+j/nmHCD+iQB6aTvbJ2olEQhngFs3i5BjHZSbJYgThNp8UaZJ7J&#10;/wvyXwAAAP//AwBQSwECLQAUAAYACAAAACEAtoM4kv4AAADhAQAAEwAAAAAAAAAAAAAAAAAAAAAA&#10;W0NvbnRlbnRfVHlwZXNdLnhtbFBLAQItABQABgAIAAAAIQA4/SH/1gAAAJQBAAALAAAAAAAAAAAA&#10;AAAAAC8BAABfcmVscy8ucmVsc1BLAQItABQABgAIAAAAIQCNsOSg4AIAADcJAAAOAAAAAAAAAAAA&#10;AAAAAC4CAABkcnMvZTJvRG9jLnhtbFBLAQItABQABgAIAAAAIQBAiGIN4AAAAAkBAAAPAAAAAAAA&#10;AAAAAAAAADoFAABkcnMvZG93bnJldi54bWxQSwUGAAAAAAQABADzAAAARwYAAAAA&#10;">
                      <v:shape id="Graphic 91"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AdwwAAANsAAAAPAAAAZHJzL2Rvd25yZXYueG1sRI/BasMw&#10;EETvhfyD2EButeweQuJGCSEQ6NF1XHJdrK0tYq0cS7Wdfn1VKPQ4zMwbZneYbSdGGrxxrCBLUhDE&#10;tdOGGwXV5fy8AeEDssbOMSl4kIfDfvG0w1y7id9pLEMjIoR9jgraEPpcSl+3ZNEnrieO3qcbLIYo&#10;h0bqAacIt518SdO1tGg4LrTY06ml+lZ+WQXXymw3prhlxf37kpmP6lo9SlZqtZyPryACzeE//Nd+&#10;0wq2Gfx+iT9A7n8AAAD//wMAUEsBAi0AFAAGAAgAAAAhANvh9svuAAAAhQEAABMAAAAAAAAAAAAA&#10;AAAAAAAAAFtDb250ZW50X1R5cGVzXS54bWxQSwECLQAUAAYACAAAACEAWvQsW78AAAAVAQAACwAA&#10;AAAAAAAAAAAAAAAfAQAAX3JlbHMvLnJlbHNQSwECLQAUAAYACAAAACEAm7OwHcMAAADbAAAADwAA&#10;AAAAAAAAAAAAAAAHAgAAZHJzL2Rvd25yZXYueG1sUEsFBgAAAAADAAMAtwAAAPcCAAAAAA==&#10;" path="m,l749807,em749807,r6096,em755903,l2199893,em2199893,r6097,em2205990,l3241548,em3241548,r6095,em3247643,l4712461,em4712461,r6097,em4718558,l8474710,e" filled="f" strokeweight=".48pt">
                        <v:stroke dashstyle="1 1"/>
                        <v:path arrowok="t"/>
                      </v:shape>
                    </v:group>
                  </w:pict>
                </mc:Fallback>
              </mc:AlternateContent>
            </w:r>
            <w:r w:rsidRPr="00F67943">
              <w:rPr>
                <w:rFonts w:eastAsiaTheme="minorHAnsi"/>
                <w:snapToGrid w:val="0"/>
                <w:color w:val="000000" w:themeColor="text1"/>
                <w:lang w:val="ca-ES" w:eastAsia="es-ES" w:bidi="ar-SA"/>
              </w:rPr>
              <w:t>6</w:t>
            </w:r>
          </w:p>
        </w:tc>
        <w:tc>
          <w:tcPr>
            <w:tcW w:w="1559" w:type="dxa"/>
            <w:tcBorders>
              <w:bottom w:val="dotted" w:sz="4" w:space="0" w:color="000000"/>
            </w:tcBorders>
          </w:tcPr>
          <w:p w14:paraId="78A35ACF" w14:textId="77777777" w:rsidR="00A62022" w:rsidRPr="00F67943" w:rsidRDefault="00A62022" w:rsidP="001A3BD1">
            <w:pPr>
              <w:pStyle w:val="TableParagraph"/>
              <w:spacing w:before="21"/>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1.074.380,17 €</w:t>
            </w:r>
          </w:p>
        </w:tc>
        <w:tc>
          <w:tcPr>
            <w:tcW w:w="1559" w:type="dxa"/>
            <w:tcBorders>
              <w:bottom w:val="dotted" w:sz="4" w:space="0" w:color="000000"/>
            </w:tcBorders>
          </w:tcPr>
          <w:p w14:paraId="2DDFBB4D" w14:textId="77777777" w:rsidR="00A62022" w:rsidRPr="00F67943" w:rsidRDefault="00A62022" w:rsidP="001A3BD1">
            <w:pPr>
              <w:pStyle w:val="TableParagraph"/>
              <w:spacing w:before="21"/>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225.619,83 €</w:t>
            </w:r>
          </w:p>
        </w:tc>
        <w:tc>
          <w:tcPr>
            <w:tcW w:w="1559" w:type="dxa"/>
            <w:tcBorders>
              <w:bottom w:val="dotted" w:sz="4" w:space="0" w:color="000000"/>
            </w:tcBorders>
          </w:tcPr>
          <w:p w14:paraId="7B213570" w14:textId="77777777" w:rsidR="00A62022" w:rsidRPr="00F67943" w:rsidRDefault="00A62022" w:rsidP="001A3BD1">
            <w:pPr>
              <w:pStyle w:val="TableParagraph"/>
              <w:spacing w:before="21"/>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1.300.000,00 €</w:t>
            </w:r>
          </w:p>
        </w:tc>
        <w:tc>
          <w:tcPr>
            <w:tcW w:w="4536" w:type="dxa"/>
            <w:vMerge/>
            <w:tcBorders>
              <w:top w:val="nil"/>
              <w:bottom w:val="dotted" w:sz="4" w:space="0" w:color="000000"/>
            </w:tcBorders>
          </w:tcPr>
          <w:p w14:paraId="440BF9EE" w14:textId="77777777" w:rsidR="00A62022" w:rsidRPr="00F67943" w:rsidRDefault="00A62022" w:rsidP="001A3BD1">
            <w:pPr>
              <w:rPr>
                <w:rFonts w:cs="Arial"/>
                <w:snapToGrid w:val="0"/>
                <w:color w:val="000000" w:themeColor="text1"/>
                <w:lang w:val="ca-ES" w:eastAsia="es-ES"/>
              </w:rPr>
            </w:pPr>
          </w:p>
        </w:tc>
      </w:tr>
      <w:tr w:rsidR="00A62022" w:rsidRPr="00F67943" w14:paraId="3F0D83B9" w14:textId="77777777" w:rsidTr="001A3BD1">
        <w:trPr>
          <w:trHeight w:val="566"/>
        </w:trPr>
        <w:tc>
          <w:tcPr>
            <w:tcW w:w="993" w:type="dxa"/>
            <w:tcBorders>
              <w:bottom w:val="single" w:sz="4" w:space="0" w:color="000000"/>
            </w:tcBorders>
          </w:tcPr>
          <w:p w14:paraId="3B2149E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071DA5A6" w14:textId="77777777" w:rsidR="00A62022" w:rsidRPr="00F67943" w:rsidRDefault="00A62022" w:rsidP="001A3BD1">
            <w:pPr>
              <w:pStyle w:val="TableParagraph"/>
              <w:spacing w:before="168"/>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7</w:t>
            </w:r>
          </w:p>
        </w:tc>
        <w:tc>
          <w:tcPr>
            <w:tcW w:w="1559" w:type="dxa"/>
            <w:tcBorders>
              <w:top w:val="dotted" w:sz="4" w:space="0" w:color="000000"/>
              <w:bottom w:val="single" w:sz="4" w:space="0" w:color="000000"/>
            </w:tcBorders>
          </w:tcPr>
          <w:p w14:paraId="17688CA7" w14:textId="77777777" w:rsidR="00A62022" w:rsidRPr="00F67943" w:rsidRDefault="00A62022" w:rsidP="001A3BD1">
            <w:pPr>
              <w:pStyle w:val="TableParagraph"/>
              <w:spacing w:before="168"/>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82.644,63 €</w:t>
            </w:r>
          </w:p>
        </w:tc>
        <w:tc>
          <w:tcPr>
            <w:tcW w:w="1559" w:type="dxa"/>
            <w:tcBorders>
              <w:top w:val="dotted" w:sz="4" w:space="0" w:color="000000"/>
              <w:bottom w:val="single" w:sz="4" w:space="0" w:color="000000"/>
            </w:tcBorders>
          </w:tcPr>
          <w:p w14:paraId="20E890C0"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17.355,37 €</w:t>
            </w:r>
          </w:p>
        </w:tc>
        <w:tc>
          <w:tcPr>
            <w:tcW w:w="1559" w:type="dxa"/>
            <w:tcBorders>
              <w:top w:val="dotted" w:sz="4" w:space="0" w:color="000000"/>
              <w:bottom w:val="single" w:sz="4" w:space="0" w:color="000000"/>
            </w:tcBorders>
          </w:tcPr>
          <w:p w14:paraId="1505E46D" w14:textId="77777777" w:rsidR="00A62022" w:rsidRPr="00F67943" w:rsidRDefault="00A62022" w:rsidP="001A3BD1">
            <w:pPr>
              <w:pStyle w:val="TableParagraph"/>
              <w:spacing w:before="168"/>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100.000,00 €</w:t>
            </w:r>
          </w:p>
        </w:tc>
        <w:tc>
          <w:tcPr>
            <w:tcW w:w="4536" w:type="dxa"/>
            <w:tcBorders>
              <w:top w:val="dotted" w:sz="4" w:space="0" w:color="000000"/>
              <w:bottom w:val="single" w:sz="4" w:space="0" w:color="000000"/>
            </w:tcBorders>
          </w:tcPr>
          <w:p w14:paraId="1E18F8CD" w14:textId="77777777" w:rsidR="00A62022" w:rsidRPr="00F67943" w:rsidRDefault="00A62022" w:rsidP="001A3BD1">
            <w:pPr>
              <w:pStyle w:val="TableParagraph"/>
              <w:spacing w:before="168"/>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la Fase 2 en la seva totalitat</w:t>
            </w:r>
          </w:p>
        </w:tc>
      </w:tr>
      <w:tr w:rsidR="00A62022" w:rsidRPr="00F67943" w14:paraId="3514F692" w14:textId="77777777" w:rsidTr="001A3BD1">
        <w:trPr>
          <w:trHeight w:val="567"/>
        </w:trPr>
        <w:tc>
          <w:tcPr>
            <w:tcW w:w="993" w:type="dxa"/>
            <w:tcBorders>
              <w:top w:val="single" w:sz="4" w:space="0" w:color="000000"/>
            </w:tcBorders>
          </w:tcPr>
          <w:p w14:paraId="04833357"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38554FFF" w14:textId="77777777" w:rsidR="00A62022" w:rsidRPr="00F67943" w:rsidRDefault="00A62022" w:rsidP="001A3BD1">
            <w:pPr>
              <w:pStyle w:val="TableParagraph"/>
              <w:spacing w:before="170"/>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w:t>
            </w:r>
          </w:p>
        </w:tc>
        <w:tc>
          <w:tcPr>
            <w:tcW w:w="1559" w:type="dxa"/>
            <w:tcBorders>
              <w:top w:val="single" w:sz="4" w:space="0" w:color="000000"/>
              <w:bottom w:val="dotted" w:sz="4" w:space="0" w:color="000000"/>
            </w:tcBorders>
          </w:tcPr>
          <w:p w14:paraId="3BEAB6BD"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479.338,84 €</w:t>
            </w:r>
          </w:p>
        </w:tc>
        <w:tc>
          <w:tcPr>
            <w:tcW w:w="1559" w:type="dxa"/>
            <w:tcBorders>
              <w:top w:val="single" w:sz="4" w:space="0" w:color="000000"/>
              <w:bottom w:val="dotted" w:sz="4" w:space="0" w:color="000000"/>
            </w:tcBorders>
          </w:tcPr>
          <w:p w14:paraId="367146FA"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100.661,16 €</w:t>
            </w:r>
          </w:p>
        </w:tc>
        <w:tc>
          <w:tcPr>
            <w:tcW w:w="1559" w:type="dxa"/>
            <w:tcBorders>
              <w:top w:val="single" w:sz="4" w:space="0" w:color="000000"/>
              <w:bottom w:val="dotted" w:sz="4" w:space="0" w:color="000000"/>
            </w:tcBorders>
          </w:tcPr>
          <w:p w14:paraId="32BCC840"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580.000,00 €</w:t>
            </w:r>
          </w:p>
        </w:tc>
        <w:tc>
          <w:tcPr>
            <w:tcW w:w="4536" w:type="dxa"/>
            <w:tcBorders>
              <w:top w:val="single" w:sz="4" w:space="0" w:color="000000"/>
              <w:bottom w:val="dotted" w:sz="4" w:space="0" w:color="000000"/>
            </w:tcBorders>
          </w:tcPr>
          <w:p w14:paraId="0F5B1A84" w14:textId="77777777" w:rsidR="00A62022" w:rsidRPr="00F67943" w:rsidRDefault="00A62022" w:rsidP="001A3BD1">
            <w:pPr>
              <w:pStyle w:val="TableParagraph"/>
              <w:spacing w:before="54"/>
              <w:ind w:left="57" w:right="116"/>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Entrega informe de l'estat de l'execució dels treballs de les fases 3 i 4</w:t>
            </w:r>
          </w:p>
        </w:tc>
      </w:tr>
      <w:tr w:rsidR="00A62022" w:rsidRPr="00F67943" w14:paraId="3DA128FB" w14:textId="77777777" w:rsidTr="001A3BD1">
        <w:trPr>
          <w:trHeight w:val="432"/>
        </w:trPr>
        <w:tc>
          <w:tcPr>
            <w:tcW w:w="993" w:type="dxa"/>
          </w:tcPr>
          <w:p w14:paraId="004416D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tcBorders>
          </w:tcPr>
          <w:p w14:paraId="4F2DA4E7" w14:textId="77777777" w:rsidR="00A62022" w:rsidRPr="00F67943" w:rsidRDefault="00A62022" w:rsidP="001A3BD1">
            <w:pPr>
              <w:pStyle w:val="TableParagraph"/>
              <w:spacing w:before="170"/>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9</w:t>
            </w:r>
          </w:p>
        </w:tc>
        <w:tc>
          <w:tcPr>
            <w:tcW w:w="1559" w:type="dxa"/>
            <w:tcBorders>
              <w:top w:val="dotted" w:sz="4" w:space="0" w:color="000000"/>
            </w:tcBorders>
          </w:tcPr>
          <w:p w14:paraId="251C077D"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165.289,26 €</w:t>
            </w:r>
          </w:p>
        </w:tc>
        <w:tc>
          <w:tcPr>
            <w:tcW w:w="1559" w:type="dxa"/>
            <w:tcBorders>
              <w:top w:val="dotted" w:sz="4" w:space="0" w:color="000000"/>
            </w:tcBorders>
          </w:tcPr>
          <w:p w14:paraId="3F5818E8"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34.710,74 €</w:t>
            </w:r>
          </w:p>
        </w:tc>
        <w:tc>
          <w:tcPr>
            <w:tcW w:w="1559" w:type="dxa"/>
            <w:tcBorders>
              <w:top w:val="dotted" w:sz="4" w:space="0" w:color="000000"/>
            </w:tcBorders>
          </w:tcPr>
          <w:p w14:paraId="31C05599"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200.000,00 €</w:t>
            </w:r>
          </w:p>
        </w:tc>
        <w:tc>
          <w:tcPr>
            <w:tcW w:w="4536" w:type="dxa"/>
            <w:tcBorders>
              <w:top w:val="dotted" w:sz="4" w:space="0" w:color="000000"/>
            </w:tcBorders>
          </w:tcPr>
          <w:p w14:paraId="3AA095D7" w14:textId="77777777" w:rsidR="00A62022" w:rsidRPr="00F67943" w:rsidRDefault="00A62022" w:rsidP="001A3BD1">
            <w:pPr>
              <w:pStyle w:val="TableParagraph"/>
              <w:spacing w:before="170"/>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la Fase 3 en la seva totalitat</w:t>
            </w:r>
          </w:p>
        </w:tc>
      </w:tr>
      <w:tr w:rsidR="00A62022" w:rsidRPr="00F67943" w14:paraId="62BD327C" w14:textId="77777777" w:rsidTr="001A3BD1">
        <w:trPr>
          <w:trHeight w:val="231"/>
        </w:trPr>
        <w:tc>
          <w:tcPr>
            <w:tcW w:w="993" w:type="dxa"/>
          </w:tcPr>
          <w:p w14:paraId="6AADF0C9" w14:textId="77777777" w:rsidR="00A62022" w:rsidRPr="00F67943" w:rsidRDefault="00A62022" w:rsidP="001A3BD1">
            <w:pPr>
              <w:pStyle w:val="TableParagraph"/>
              <w:spacing w:before="26" w:line="185" w:lineRule="exact"/>
              <w:ind w:left="72"/>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2028</w:t>
            </w:r>
          </w:p>
        </w:tc>
        <w:tc>
          <w:tcPr>
            <w:tcW w:w="1134" w:type="dxa"/>
          </w:tcPr>
          <w:p w14:paraId="2DFB336D"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18F09F5D"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621E6031"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425D147D"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4536" w:type="dxa"/>
          </w:tcPr>
          <w:p w14:paraId="07E7CD57" w14:textId="77777777" w:rsidR="00A62022" w:rsidRPr="00F67943" w:rsidRDefault="00A62022" w:rsidP="001A3BD1">
            <w:pPr>
              <w:pStyle w:val="TableParagraph"/>
              <w:rPr>
                <w:rFonts w:eastAsiaTheme="minorHAnsi"/>
                <w:snapToGrid w:val="0"/>
                <w:color w:val="000000" w:themeColor="text1"/>
                <w:lang w:val="ca-ES" w:eastAsia="es-ES" w:bidi="ar-SA"/>
              </w:rPr>
            </w:pPr>
          </w:p>
        </w:tc>
      </w:tr>
      <w:tr w:rsidR="00A62022" w:rsidRPr="00F67943" w14:paraId="2BB5ABD2" w14:textId="77777777" w:rsidTr="001A3BD1">
        <w:trPr>
          <w:trHeight w:val="481"/>
        </w:trPr>
        <w:tc>
          <w:tcPr>
            <w:tcW w:w="993" w:type="dxa"/>
          </w:tcPr>
          <w:p w14:paraId="0F469B83"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bottom w:val="dotted" w:sz="4" w:space="0" w:color="000000"/>
            </w:tcBorders>
          </w:tcPr>
          <w:p w14:paraId="22C8A99D" w14:textId="77777777" w:rsidR="00A62022" w:rsidRPr="00F67943" w:rsidRDefault="00A62022" w:rsidP="001A3BD1">
            <w:pPr>
              <w:pStyle w:val="TableParagraph"/>
              <w:spacing w:before="84"/>
              <w:ind w:left="28"/>
              <w:jc w:val="center"/>
              <w:rPr>
                <w:rFonts w:eastAsiaTheme="minorHAnsi"/>
                <w:snapToGrid w:val="0"/>
                <w:color w:val="000000" w:themeColor="text1"/>
                <w:lang w:val="ca-ES" w:eastAsia="es-ES" w:bidi="ar-SA"/>
              </w:rPr>
            </w:pPr>
            <w:r w:rsidRPr="00F67943">
              <w:rPr>
                <w:rFonts w:eastAsiaTheme="minorHAnsi"/>
                <w:noProof/>
                <w:snapToGrid w:val="0"/>
                <w:color w:val="000000" w:themeColor="text1"/>
                <w:lang w:eastAsia="es-ES" w:bidi="ar-SA"/>
              </w:rPr>
              <mc:AlternateContent>
                <mc:Choice Requires="wpg">
                  <w:drawing>
                    <wp:anchor distT="0" distB="0" distL="0" distR="0" simplePos="0" relativeHeight="251675648" behindDoc="1" locked="0" layoutInCell="1" allowOverlap="1" wp14:anchorId="4E3B3ED3" wp14:editId="51E5F0B4">
                      <wp:simplePos x="0" y="0"/>
                      <wp:positionH relativeFrom="column">
                        <wp:posOffset>0</wp:posOffset>
                      </wp:positionH>
                      <wp:positionV relativeFrom="paragraph">
                        <wp:posOffset>-60961</wp:posOffset>
                      </wp:positionV>
                      <wp:extent cx="8474710" cy="63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3" name="Graphic 93"/>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E9EB5AE" id="Group 92" o:spid="_x0000_s1026" style="position:absolute;margin-left:0;margin-top:-4.8pt;width:667.3pt;height:.5pt;z-index:-251640832;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p84QIAADcJAAAOAAAAZHJzL2Uyb0RvYy54bWysVm1v2jAQ/j5p/8Hy9zUBwkuihmoqK5pU&#10;bZXaaZ+N47xoju3ZhtB/v7OTAC1QTaV8iM7x+Z67x5fnuL7Z1hxtmDaVFCkeXIUYMUFlVokixb+e&#10;7r7MMDKWiIxwKViKn5nBN/PPn64blbChLCXPmEYQRJikUSkurVVJEBhaspqYK6mYgM1c6ppYWOoi&#10;yDRpIHrNg2EYToJG6kxpSZkx8HbRbuK5j5/njNqfeW6YRTzFkJv1T+2fK/cM5tckKTRRZUW7NMg7&#10;sqhJJQB0F2pBLEFrXR2FqiuqpZG5vaKyDmSeV5T5GqCaQfiqmqWWa+VrKZKmUDuagNpXPL07LP2x&#10;WWr1qB50mz2Y95L+McBL0KgiOdx362LvvM117Q5BEWjrGX3eMcq2FlF4OYum0XQAxFPYm4zGHeG0&#10;hFs5OkTLb28dC0jSQvrEdok0CjrH7Mkxl5HzWBLFPOfGFf+gUZWlOB5hJEgNDbzsegXeAEcOHLwc&#10;f93KdFSeZGcURtO25U4SNBhOPUG7SklC18YumfREk829sW3DZr1Fyt6iW9GbGtreNTz3DW8xgobX&#10;GEHDr1p0Raw7527PmajZ35R7V8sNe5J+1766JUhtv8vFodc0imfhFKO+C8C1dQDDofwv2ok4ZyHH&#10;4ziEq7kY8jjOOcjhII5nrh0uxTwV6CzoMBzHMXxGF4OeCHQOdDSMBuMI9PtS0FOB3gCdTqIPoBdA&#10;jwKdAwWJGkaTweWVngr0BuhsPP4AegH0KNA50J0en7/T7mv18gD2oQBx4ZRiEsYTP+uM5FV2V3Hu&#10;vmyji9Ut12hD3KT1P6c1EOGFm9LGLogpWz/zbBbSdn5c+JljklZCnbSuZPYMCtyA5qbY/F0TzTDi&#10;3wVovBvmvaF7Y9Ub2vJb6Ue+Vx0Afdr+Jlohh59iC/L7Q/ZST5JeWV3tO193UsivayvzyskujJ0+&#10;o24BY8dbfjqD9WL8H6691/7/zvwfAAAA//8DAFBLAwQUAAYACAAAACEAheEyMd4AAAAHAQAADwAA&#10;AGRycy9kb3ducmV2LnhtbEyPQUvDQBCF74L/YRnBW7uJ0dDGbEop6qkItoL0Ns1Ok9DsbMhuk/Tf&#10;uz3pbd684b1v8tVkWjFQ7xrLCuJ5BIK4tLrhSsH3/n22AOE8ssbWMim4koNVcX+XY6btyF807Hwl&#10;Qgi7DBXU3neZlK6syaCb2444eCfbG/RB9pXUPY4h3LTyKYpSabDh0FBjR5uayvPuYhR8jDiuk/ht&#10;2J5Pm+th//L5s41JqceHaf0KwtPk/47hhh/QoQhMR3th7USrIDziFcyWKYibmyTPYTqGzSIFWeTy&#10;P3/xCwAA//8DAFBLAQItABQABgAIAAAAIQC2gziS/gAAAOEBAAATAAAAAAAAAAAAAAAAAAAAAABb&#10;Q29udGVudF9UeXBlc10ueG1sUEsBAi0AFAAGAAgAAAAhADj9If/WAAAAlAEAAAsAAAAAAAAAAAAA&#10;AAAALwEAAF9yZWxzLy5yZWxzUEsBAi0AFAAGAAgAAAAhAByI2nzhAgAANwkAAA4AAAAAAAAAAAAA&#10;AAAALgIAAGRycy9lMm9Eb2MueG1sUEsBAi0AFAAGAAgAAAAhAIXhMjHeAAAABwEAAA8AAAAAAAAA&#10;AAAAAAAAOwUAAGRycy9kb3ducmV2LnhtbFBLBQYAAAAABAAEAPMAAABGBgAAAAA=&#10;">
                      <v:shape id="Graphic 93"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vxwgAAANsAAAAPAAAAZHJzL2Rvd25yZXYueG1sRI9Bi8Iw&#10;FITvgv8hPGFvmnaFRatRRBA8aq14fTTPNti81CardX+9WVjY4zAz3zDLdW8b8aDOG8cK0kkCgrh0&#10;2nCloDjtxjMQPiBrbByTghd5WK+GgyVm2j35SI88VCJC2GeooA6hzaT0ZU0W/cS1xNG7us5iiLKr&#10;pO7wGeG2kZ9J8iUtGo4LNba0ram85d9WwaUw85k53NLD/eeUmnNxKV45K/Ux6jcLEIH68B/+a++1&#10;gvkUfr/EHyBXbwAAAP//AwBQSwECLQAUAAYACAAAACEA2+H2y+4AAACFAQAAEwAAAAAAAAAAAAAA&#10;AAAAAAAAW0NvbnRlbnRfVHlwZXNdLnhtbFBLAQItABQABgAIAAAAIQBa9CxbvwAAABUBAAALAAAA&#10;AAAAAAAAAAAAAB8BAABfcmVscy8ucmVsc1BLAQItABQABgAIAAAAIQAELYvxwgAAANsAAAAPAAAA&#10;AAAAAAAAAAAAAAcCAABkcnMvZG93bnJldi54bWxQSwUGAAAAAAMAAwC3AAAA9gIAAAAA&#10;" path="m,l749807,em749807,r6096,em755903,l2199893,em2199893,r6097,em2205990,l3241548,em3241548,r6095,em3247643,l4712461,em4712461,r6097,em4718558,l8474710,e" filled="f" strokeweight=".48pt">
                        <v:stroke dashstyle="1 1"/>
                        <v:path arrowok="t"/>
                      </v:shape>
                    </v:group>
                  </w:pict>
                </mc:Fallback>
              </mc:AlternateContent>
            </w:r>
            <w:r w:rsidRPr="00F67943">
              <w:rPr>
                <w:rFonts w:eastAsiaTheme="minorHAnsi"/>
                <w:snapToGrid w:val="0"/>
                <w:color w:val="000000" w:themeColor="text1"/>
                <w:lang w:val="ca-ES" w:eastAsia="es-ES" w:bidi="ar-SA"/>
              </w:rPr>
              <w:t>10</w:t>
            </w:r>
          </w:p>
        </w:tc>
        <w:tc>
          <w:tcPr>
            <w:tcW w:w="1559" w:type="dxa"/>
            <w:tcBorders>
              <w:bottom w:val="dotted" w:sz="4" w:space="0" w:color="000000"/>
            </w:tcBorders>
          </w:tcPr>
          <w:p w14:paraId="071FA848" w14:textId="77777777" w:rsidR="00A62022" w:rsidRPr="00F67943" w:rsidRDefault="00A62022" w:rsidP="001A3BD1">
            <w:pPr>
              <w:pStyle w:val="TableParagraph"/>
              <w:spacing w:before="84"/>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553.719,01 €</w:t>
            </w:r>
          </w:p>
        </w:tc>
        <w:tc>
          <w:tcPr>
            <w:tcW w:w="1559" w:type="dxa"/>
            <w:tcBorders>
              <w:bottom w:val="dotted" w:sz="4" w:space="0" w:color="000000"/>
            </w:tcBorders>
          </w:tcPr>
          <w:p w14:paraId="64878721" w14:textId="77777777" w:rsidR="00A62022" w:rsidRPr="00F67943" w:rsidRDefault="00A62022" w:rsidP="001A3BD1">
            <w:pPr>
              <w:pStyle w:val="TableParagraph"/>
              <w:spacing w:before="84"/>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116.280,99 €</w:t>
            </w:r>
          </w:p>
        </w:tc>
        <w:tc>
          <w:tcPr>
            <w:tcW w:w="1559" w:type="dxa"/>
            <w:tcBorders>
              <w:bottom w:val="dotted" w:sz="4" w:space="0" w:color="000000"/>
            </w:tcBorders>
          </w:tcPr>
          <w:p w14:paraId="3E57E6F0" w14:textId="77777777" w:rsidR="00A62022" w:rsidRPr="00F67943" w:rsidRDefault="00A62022" w:rsidP="001A3BD1">
            <w:pPr>
              <w:pStyle w:val="TableParagraph"/>
              <w:spacing w:before="84"/>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670.000,00 €</w:t>
            </w:r>
          </w:p>
        </w:tc>
        <w:tc>
          <w:tcPr>
            <w:tcW w:w="4536" w:type="dxa"/>
            <w:tcBorders>
              <w:bottom w:val="dotted" w:sz="4" w:space="0" w:color="000000"/>
            </w:tcBorders>
          </w:tcPr>
          <w:p w14:paraId="4D4358E2" w14:textId="77777777" w:rsidR="00A62022" w:rsidRPr="00F67943" w:rsidRDefault="00A62022" w:rsidP="001A3BD1">
            <w:pPr>
              <w:pStyle w:val="TableParagraph"/>
              <w:spacing w:line="198" w:lineRule="exact"/>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aprovar l’execució del Pla de formació de la tasca 4.6 i el 60% de les sortides addicionals de la tasca 4.4</w:t>
            </w:r>
          </w:p>
        </w:tc>
      </w:tr>
      <w:tr w:rsidR="00A62022" w:rsidRPr="00F67943" w14:paraId="7F868324" w14:textId="77777777" w:rsidTr="001A3BD1">
        <w:trPr>
          <w:trHeight w:val="567"/>
        </w:trPr>
        <w:tc>
          <w:tcPr>
            <w:tcW w:w="993" w:type="dxa"/>
            <w:tcBorders>
              <w:bottom w:val="single" w:sz="4" w:space="0" w:color="000000"/>
            </w:tcBorders>
          </w:tcPr>
          <w:p w14:paraId="738D6955"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130EDE1D" w14:textId="77777777" w:rsidR="00A62022" w:rsidRPr="00F67943" w:rsidRDefault="00A62022" w:rsidP="001A3BD1">
            <w:pPr>
              <w:pStyle w:val="TableParagraph"/>
              <w:spacing w:before="168"/>
              <w:ind w:left="28"/>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11</w:t>
            </w:r>
          </w:p>
        </w:tc>
        <w:tc>
          <w:tcPr>
            <w:tcW w:w="1559" w:type="dxa"/>
            <w:tcBorders>
              <w:top w:val="dotted" w:sz="4" w:space="0" w:color="000000"/>
              <w:bottom w:val="single" w:sz="4" w:space="0" w:color="000000"/>
            </w:tcBorders>
          </w:tcPr>
          <w:p w14:paraId="3C6BB84E" w14:textId="77777777" w:rsidR="00A62022" w:rsidRPr="00F67943" w:rsidRDefault="00A62022" w:rsidP="001A3BD1">
            <w:pPr>
              <w:pStyle w:val="TableParagraph"/>
              <w:spacing w:before="168"/>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1.082.644,63 €</w:t>
            </w:r>
          </w:p>
        </w:tc>
        <w:tc>
          <w:tcPr>
            <w:tcW w:w="1559" w:type="dxa"/>
            <w:tcBorders>
              <w:top w:val="dotted" w:sz="4" w:space="0" w:color="000000"/>
              <w:bottom w:val="single" w:sz="4" w:space="0" w:color="000000"/>
            </w:tcBorders>
          </w:tcPr>
          <w:p w14:paraId="0B8A63E7" w14:textId="77777777" w:rsidR="00A62022" w:rsidRPr="00F67943" w:rsidRDefault="00A62022" w:rsidP="001A3BD1">
            <w:pPr>
              <w:pStyle w:val="TableParagraph"/>
              <w:spacing w:before="168"/>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227.355,37 €</w:t>
            </w:r>
          </w:p>
        </w:tc>
        <w:tc>
          <w:tcPr>
            <w:tcW w:w="1559" w:type="dxa"/>
            <w:tcBorders>
              <w:top w:val="dotted" w:sz="4" w:space="0" w:color="000000"/>
              <w:bottom w:val="single" w:sz="4" w:space="0" w:color="000000"/>
            </w:tcBorders>
          </w:tcPr>
          <w:p w14:paraId="5727470B"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1.310.000,00 €</w:t>
            </w:r>
          </w:p>
        </w:tc>
        <w:tc>
          <w:tcPr>
            <w:tcW w:w="4536" w:type="dxa"/>
            <w:tcBorders>
              <w:top w:val="dotted" w:sz="4" w:space="0" w:color="000000"/>
              <w:bottom w:val="single" w:sz="4" w:space="0" w:color="000000"/>
            </w:tcBorders>
          </w:tcPr>
          <w:p w14:paraId="18DD5EB2" w14:textId="77777777" w:rsidR="00A62022" w:rsidRPr="00F67943" w:rsidRDefault="00A62022" w:rsidP="001A3BD1">
            <w:pPr>
              <w:pStyle w:val="TableParagraph"/>
              <w:spacing w:before="168"/>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les Fase 4 i 5 en la seva totalitat</w:t>
            </w:r>
          </w:p>
        </w:tc>
      </w:tr>
      <w:tr w:rsidR="00A62022" w:rsidRPr="00F67943" w14:paraId="7FB7CB3F" w14:textId="77777777" w:rsidTr="001A3BD1">
        <w:trPr>
          <w:trHeight w:val="567"/>
        </w:trPr>
        <w:tc>
          <w:tcPr>
            <w:tcW w:w="993" w:type="dxa"/>
            <w:tcBorders>
              <w:top w:val="single" w:sz="4" w:space="0" w:color="000000"/>
              <w:bottom w:val="single" w:sz="4" w:space="0" w:color="000000"/>
            </w:tcBorders>
          </w:tcPr>
          <w:p w14:paraId="6661E9E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single" w:sz="4" w:space="0" w:color="000000"/>
            </w:tcBorders>
          </w:tcPr>
          <w:p w14:paraId="5557E7A9"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Borders>
              <w:top w:val="single" w:sz="4" w:space="0" w:color="000000"/>
              <w:bottom w:val="single" w:sz="4" w:space="0" w:color="000000"/>
            </w:tcBorders>
          </w:tcPr>
          <w:p w14:paraId="285F31F0" w14:textId="77777777" w:rsidR="00A62022" w:rsidRPr="00F67943" w:rsidRDefault="00A62022" w:rsidP="001A3BD1">
            <w:pPr>
              <w:pStyle w:val="TableParagraph"/>
              <w:spacing w:before="168"/>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5.859.504,14 €</w:t>
            </w:r>
          </w:p>
        </w:tc>
        <w:tc>
          <w:tcPr>
            <w:tcW w:w="1559" w:type="dxa"/>
            <w:tcBorders>
              <w:top w:val="single" w:sz="4" w:space="0" w:color="000000"/>
              <w:bottom w:val="single" w:sz="4" w:space="0" w:color="000000"/>
            </w:tcBorders>
          </w:tcPr>
          <w:p w14:paraId="670B7B1C"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1.230.495,86 €</w:t>
            </w:r>
          </w:p>
        </w:tc>
        <w:tc>
          <w:tcPr>
            <w:tcW w:w="1559" w:type="dxa"/>
            <w:tcBorders>
              <w:top w:val="single" w:sz="4" w:space="0" w:color="000000"/>
              <w:bottom w:val="single" w:sz="4" w:space="0" w:color="000000"/>
            </w:tcBorders>
          </w:tcPr>
          <w:p w14:paraId="3E7EC07B"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7.090.000,00 €</w:t>
            </w:r>
          </w:p>
        </w:tc>
        <w:tc>
          <w:tcPr>
            <w:tcW w:w="4536" w:type="dxa"/>
            <w:tcBorders>
              <w:top w:val="single" w:sz="4" w:space="0" w:color="000000"/>
              <w:bottom w:val="single" w:sz="4" w:space="0" w:color="000000"/>
            </w:tcBorders>
          </w:tcPr>
          <w:p w14:paraId="1FAB0A53" w14:textId="77777777" w:rsidR="00A62022" w:rsidRPr="00F67943" w:rsidRDefault="00A62022" w:rsidP="001A3BD1">
            <w:pPr>
              <w:pStyle w:val="TableParagraph"/>
              <w:rPr>
                <w:rFonts w:eastAsiaTheme="minorHAnsi"/>
                <w:snapToGrid w:val="0"/>
                <w:color w:val="000000" w:themeColor="text1"/>
                <w:lang w:val="ca-ES" w:eastAsia="es-ES" w:bidi="ar-SA"/>
              </w:rPr>
            </w:pPr>
          </w:p>
        </w:tc>
      </w:tr>
    </w:tbl>
    <w:p w14:paraId="6F3C2ADE" w14:textId="77777777" w:rsidR="006D0032" w:rsidRPr="00F67943" w:rsidRDefault="006D0032" w:rsidP="00A62022">
      <w:pPr>
        <w:pStyle w:val="Textindependent"/>
        <w:rPr>
          <w:rFonts w:eastAsiaTheme="minorHAnsi" w:cs="Arial"/>
          <w:color w:val="000000" w:themeColor="text1"/>
          <w:sz w:val="22"/>
          <w:szCs w:val="22"/>
          <w:lang w:val="ca-ES"/>
        </w:rPr>
      </w:pPr>
    </w:p>
    <w:p w14:paraId="45E2DE63" w14:textId="30DED272" w:rsidR="00A62022" w:rsidRPr="00F67943" w:rsidRDefault="00A62022" w:rsidP="00A62022">
      <w:pPr>
        <w:pStyle w:val="Textindependent"/>
        <w:rPr>
          <w:rFonts w:cs="Arial"/>
          <w:sz w:val="22"/>
          <w:szCs w:val="22"/>
          <w:lang w:val="ca-ES"/>
        </w:rPr>
      </w:pPr>
      <w:r w:rsidRPr="00F67943">
        <w:rPr>
          <w:rFonts w:eastAsiaTheme="minorHAnsi" w:cs="Arial"/>
          <w:color w:val="000000" w:themeColor="text1"/>
          <w:sz w:val="22"/>
          <w:szCs w:val="22"/>
          <w:lang w:val="ca-ES"/>
        </w:rPr>
        <w:t>Les factures han de ser conformades per el/la cap de l’Àrea d’Innovació Transformativa, del Departament d’Economia i Finances, i han d'anar acompanyades d’un certificat de recepció, parcial o final, de conformitat de l’objecte del contracte.</w:t>
      </w:r>
    </w:p>
    <w:p w14:paraId="2B7A5056" w14:textId="77777777" w:rsidR="00A62022" w:rsidRPr="00F67943" w:rsidRDefault="00A62022" w:rsidP="00A62022">
      <w:pPr>
        <w:pStyle w:val="Textindependent"/>
        <w:rPr>
          <w:rFonts w:cs="Arial"/>
          <w:sz w:val="22"/>
          <w:szCs w:val="22"/>
          <w:lang w:val="ca-ES"/>
        </w:rPr>
      </w:pPr>
    </w:p>
    <w:p w14:paraId="0E68BAF4" w14:textId="77777777" w:rsidR="00A62022" w:rsidRPr="00F67943" w:rsidRDefault="00A62022" w:rsidP="00A62022">
      <w:pPr>
        <w:pStyle w:val="Textindependent"/>
        <w:rPr>
          <w:rFonts w:cs="Arial"/>
          <w:sz w:val="22"/>
          <w:szCs w:val="22"/>
          <w:lang w:val="ca-ES"/>
        </w:rPr>
      </w:pPr>
      <w:r w:rsidRPr="00F67943">
        <w:rPr>
          <w:rFonts w:eastAsiaTheme="minorHAnsi" w:cs="Arial"/>
          <w:color w:val="000000" w:themeColor="text1"/>
          <w:sz w:val="22"/>
          <w:szCs w:val="22"/>
          <w:lang w:val="ca-ES"/>
        </w:rPr>
        <w:t>Tant en les recepcions parcials com en la final, cal indicar-hi expressament que s’han complert les obligacions específiques relacionades amb el català.</w:t>
      </w:r>
    </w:p>
    <w:p w14:paraId="62D8CF99" w14:textId="77777777" w:rsidR="00A62022" w:rsidRPr="00F67943" w:rsidRDefault="00A62022" w:rsidP="00A62022">
      <w:pPr>
        <w:pStyle w:val="Textindependent"/>
        <w:rPr>
          <w:rFonts w:eastAsiaTheme="minorHAnsi" w:cs="Arial"/>
          <w:color w:val="000000" w:themeColor="text1"/>
          <w:sz w:val="22"/>
          <w:szCs w:val="22"/>
          <w:lang w:val="ca-ES"/>
        </w:rPr>
      </w:pPr>
    </w:p>
    <w:p w14:paraId="32A0F9D3" w14:textId="77777777" w:rsidR="00A62022" w:rsidRPr="00F67943" w:rsidRDefault="00A62022" w:rsidP="00A62022">
      <w:pPr>
        <w:pStyle w:val="Textindependent"/>
        <w:rPr>
          <w:rFonts w:cs="Arial"/>
          <w:sz w:val="22"/>
          <w:szCs w:val="22"/>
          <w:lang w:val="ca-ES"/>
        </w:rPr>
      </w:pPr>
      <w:r w:rsidRPr="00F67943">
        <w:rPr>
          <w:rFonts w:eastAsiaTheme="minorHAnsi" w:cs="Arial"/>
          <w:color w:val="000000" w:themeColor="text1"/>
          <w:sz w:val="22"/>
          <w:szCs w:val="22"/>
          <w:lang w:val="ca-ES"/>
        </w:rPr>
        <w:t>Les factures han d’incorporar les dades bàsiques obligatòries establertes al RD1619/2012, s’han de signar amb una signatura avançada basada en un certificat reconegut i han d’incloure, necessàriament, el número d’expedient de contractació, atès que els registres comptables de la Generalitat de Catalunya rebutgen automàticament les factures en què no hi ha constància d'aquesta dada.</w:t>
      </w:r>
    </w:p>
    <w:p w14:paraId="29F69F84" w14:textId="77777777" w:rsidR="000472C2" w:rsidRPr="00F67943" w:rsidRDefault="000472C2" w:rsidP="00441046">
      <w:pPr>
        <w:pStyle w:val="Textindependent"/>
        <w:rPr>
          <w:rFonts w:eastAsiaTheme="minorHAnsi" w:cs="Arial"/>
          <w:color w:val="000000" w:themeColor="text1"/>
          <w:sz w:val="22"/>
          <w:szCs w:val="22"/>
          <w:lang w:val="ca-ES"/>
        </w:rPr>
      </w:pPr>
    </w:p>
    <w:p w14:paraId="61227AD8" w14:textId="0496267C" w:rsidR="00441046" w:rsidRPr="00F67943" w:rsidRDefault="00A06CF2" w:rsidP="00441046">
      <w:pPr>
        <w:pStyle w:val="Textindependent"/>
        <w:rPr>
          <w:rFonts w:eastAsiaTheme="minorHAnsi" w:cs="Arial"/>
          <w:color w:val="000000" w:themeColor="text1"/>
          <w:sz w:val="22"/>
          <w:szCs w:val="22"/>
          <w:lang w:val="ca-ES"/>
        </w:rPr>
      </w:pPr>
      <w:r w:rsidRPr="00F67943">
        <w:rPr>
          <w:rFonts w:cs="Arial"/>
        </w:rPr>
        <w:t>En</w:t>
      </w:r>
      <w:r w:rsidRPr="00F67943">
        <w:rPr>
          <w:rFonts w:cs="Arial"/>
          <w:spacing w:val="-3"/>
        </w:rPr>
        <w:t xml:space="preserve"> </w:t>
      </w:r>
      <w:proofErr w:type="spellStart"/>
      <w:r w:rsidRPr="00F67943">
        <w:rPr>
          <w:rFonts w:cs="Arial"/>
        </w:rPr>
        <w:t>tots</w:t>
      </w:r>
      <w:proofErr w:type="spellEnd"/>
      <w:r w:rsidRPr="00F67943">
        <w:rPr>
          <w:rFonts w:cs="Arial"/>
          <w:spacing w:val="-2"/>
        </w:rPr>
        <w:t xml:space="preserve"> </w:t>
      </w:r>
      <w:proofErr w:type="spellStart"/>
      <w:r w:rsidRPr="00F67943">
        <w:rPr>
          <w:rFonts w:cs="Arial"/>
        </w:rPr>
        <w:t>els</w:t>
      </w:r>
      <w:proofErr w:type="spellEnd"/>
      <w:r w:rsidRPr="00F67943">
        <w:rPr>
          <w:rFonts w:cs="Arial"/>
          <w:spacing w:val="-2"/>
        </w:rPr>
        <w:t xml:space="preserve"> </w:t>
      </w:r>
      <w:r w:rsidRPr="00F67943">
        <w:rPr>
          <w:rFonts w:cs="Arial"/>
        </w:rPr>
        <w:t>casos,</w:t>
      </w:r>
      <w:r w:rsidRPr="00F67943">
        <w:rPr>
          <w:rFonts w:cs="Arial"/>
          <w:spacing w:val="-3"/>
        </w:rPr>
        <w:t xml:space="preserve"> </w:t>
      </w:r>
      <w:r w:rsidRPr="00F67943">
        <w:rPr>
          <w:rFonts w:cs="Arial"/>
        </w:rPr>
        <w:t>el</w:t>
      </w:r>
      <w:r w:rsidRPr="00F67943">
        <w:rPr>
          <w:rFonts w:cs="Arial"/>
          <w:spacing w:val="-2"/>
        </w:rPr>
        <w:t xml:space="preserve"> </w:t>
      </w:r>
      <w:proofErr w:type="spellStart"/>
      <w:r w:rsidRPr="00F67943">
        <w:rPr>
          <w:rFonts w:cs="Arial"/>
        </w:rPr>
        <w:t>pagament</w:t>
      </w:r>
      <w:proofErr w:type="spellEnd"/>
      <w:r w:rsidRPr="00F67943">
        <w:rPr>
          <w:rFonts w:cs="Arial"/>
          <w:spacing w:val="-2"/>
        </w:rPr>
        <w:t xml:space="preserve"> </w:t>
      </w:r>
      <w:r w:rsidRPr="00F67943">
        <w:rPr>
          <w:rFonts w:cs="Arial"/>
        </w:rPr>
        <w:t>es</w:t>
      </w:r>
      <w:r w:rsidRPr="00F67943">
        <w:rPr>
          <w:rFonts w:cs="Arial"/>
          <w:spacing w:val="-2"/>
        </w:rPr>
        <w:t xml:space="preserve"> </w:t>
      </w:r>
      <w:proofErr w:type="spellStart"/>
      <w:r w:rsidRPr="00F67943">
        <w:rPr>
          <w:rFonts w:cs="Arial"/>
        </w:rPr>
        <w:t>farà</w:t>
      </w:r>
      <w:proofErr w:type="spellEnd"/>
      <w:r w:rsidRPr="00F67943">
        <w:rPr>
          <w:rFonts w:cs="Arial"/>
          <w:spacing w:val="-3"/>
        </w:rPr>
        <w:t xml:space="preserve"> </w:t>
      </w:r>
      <w:proofErr w:type="spellStart"/>
      <w:r w:rsidRPr="00F67943">
        <w:rPr>
          <w:rFonts w:cs="Arial"/>
        </w:rPr>
        <w:t>previ</w:t>
      </w:r>
      <w:proofErr w:type="spellEnd"/>
      <w:r w:rsidRPr="00F67943">
        <w:rPr>
          <w:rFonts w:cs="Arial"/>
          <w:spacing w:val="-3"/>
        </w:rPr>
        <w:t xml:space="preserve"> </w:t>
      </w:r>
      <w:proofErr w:type="spellStart"/>
      <w:r w:rsidRPr="00F67943">
        <w:rPr>
          <w:rFonts w:cs="Arial"/>
        </w:rPr>
        <w:t>presentació</w:t>
      </w:r>
      <w:proofErr w:type="spellEnd"/>
      <w:r w:rsidRPr="00F67943">
        <w:rPr>
          <w:rFonts w:cs="Arial"/>
          <w:spacing w:val="-3"/>
        </w:rPr>
        <w:t xml:space="preserve"> </w:t>
      </w:r>
      <w:r w:rsidRPr="00F67943">
        <w:rPr>
          <w:rFonts w:cs="Arial"/>
        </w:rPr>
        <w:t>i</w:t>
      </w:r>
      <w:r w:rsidRPr="00F67943">
        <w:rPr>
          <w:rFonts w:cs="Arial"/>
          <w:spacing w:val="-2"/>
        </w:rPr>
        <w:t xml:space="preserve"> </w:t>
      </w:r>
      <w:proofErr w:type="spellStart"/>
      <w:r w:rsidRPr="00F67943">
        <w:rPr>
          <w:rFonts w:cs="Arial"/>
        </w:rPr>
        <w:t>aprovació</w:t>
      </w:r>
      <w:proofErr w:type="spellEnd"/>
      <w:r w:rsidRPr="00F67943">
        <w:rPr>
          <w:rFonts w:cs="Arial"/>
          <w:spacing w:val="-2"/>
        </w:rPr>
        <w:t xml:space="preserve"> </w:t>
      </w:r>
      <w:r w:rsidRPr="00F67943">
        <w:rPr>
          <w:rFonts w:cs="Arial"/>
        </w:rPr>
        <w:t>del</w:t>
      </w:r>
      <w:r w:rsidRPr="00F67943">
        <w:rPr>
          <w:rFonts w:cs="Arial"/>
          <w:spacing w:val="-3"/>
        </w:rPr>
        <w:t xml:space="preserve"> </w:t>
      </w:r>
      <w:proofErr w:type="spellStart"/>
      <w:r w:rsidRPr="00F67943">
        <w:rPr>
          <w:rFonts w:cs="Arial"/>
        </w:rPr>
        <w:t>lliurable</w:t>
      </w:r>
      <w:proofErr w:type="spellEnd"/>
      <w:r w:rsidRPr="00F67943">
        <w:rPr>
          <w:rFonts w:cs="Arial"/>
          <w:spacing w:val="-3"/>
        </w:rPr>
        <w:t xml:space="preserve"> </w:t>
      </w:r>
      <w:proofErr w:type="spellStart"/>
      <w:r w:rsidRPr="00F67943">
        <w:rPr>
          <w:rFonts w:cs="Arial"/>
        </w:rPr>
        <w:t>previst</w:t>
      </w:r>
      <w:proofErr w:type="spellEnd"/>
      <w:r w:rsidRPr="00F67943">
        <w:rPr>
          <w:rFonts w:cs="Arial"/>
          <w:spacing w:val="-2"/>
        </w:rPr>
        <w:t xml:space="preserve"> </w:t>
      </w:r>
      <w:r w:rsidRPr="00F67943">
        <w:rPr>
          <w:rFonts w:cs="Arial"/>
        </w:rPr>
        <w:t>en</w:t>
      </w:r>
      <w:r w:rsidRPr="00F67943">
        <w:rPr>
          <w:rFonts w:cs="Arial"/>
          <w:spacing w:val="-2"/>
        </w:rPr>
        <w:t xml:space="preserve"> </w:t>
      </w:r>
      <w:r w:rsidRPr="00F67943">
        <w:rPr>
          <w:rFonts w:cs="Arial"/>
        </w:rPr>
        <w:t>la fase,</w:t>
      </w:r>
      <w:r w:rsidRPr="00F67943">
        <w:rPr>
          <w:rFonts w:cs="Arial"/>
          <w:spacing w:val="-2"/>
        </w:rPr>
        <w:t xml:space="preserve"> </w:t>
      </w:r>
      <w:r w:rsidRPr="00F67943">
        <w:rPr>
          <w:rFonts w:cs="Arial"/>
        </w:rPr>
        <w:t>tasca</w:t>
      </w:r>
      <w:r w:rsidRPr="00F67943">
        <w:rPr>
          <w:rFonts w:cs="Arial"/>
          <w:spacing w:val="-3"/>
        </w:rPr>
        <w:t xml:space="preserve"> </w:t>
      </w:r>
      <w:r w:rsidRPr="00F67943">
        <w:rPr>
          <w:rFonts w:cs="Arial"/>
        </w:rPr>
        <w:t>o</w:t>
      </w:r>
      <w:r w:rsidRPr="00F67943">
        <w:rPr>
          <w:rFonts w:cs="Arial"/>
          <w:spacing w:val="-2"/>
        </w:rPr>
        <w:t xml:space="preserve"> </w:t>
      </w:r>
      <w:proofErr w:type="spellStart"/>
      <w:r w:rsidRPr="00F67943">
        <w:rPr>
          <w:rFonts w:cs="Arial"/>
        </w:rPr>
        <w:t>fita</w:t>
      </w:r>
      <w:proofErr w:type="spellEnd"/>
      <w:r w:rsidRPr="00F67943">
        <w:rPr>
          <w:rFonts w:cs="Arial"/>
          <w:spacing w:val="-2"/>
        </w:rPr>
        <w:t xml:space="preserve"> </w:t>
      </w:r>
      <w:proofErr w:type="spellStart"/>
      <w:r w:rsidRPr="00F67943">
        <w:rPr>
          <w:rFonts w:cs="Arial"/>
        </w:rPr>
        <w:t>corresponent</w:t>
      </w:r>
      <w:proofErr w:type="spellEnd"/>
      <w:r w:rsidRPr="00F67943">
        <w:rPr>
          <w:rFonts w:cs="Arial"/>
        </w:rPr>
        <w:t>,</w:t>
      </w:r>
      <w:r w:rsidRPr="00F67943">
        <w:rPr>
          <w:rFonts w:cs="Arial"/>
          <w:spacing w:val="-2"/>
        </w:rPr>
        <w:t xml:space="preserve"> </w:t>
      </w:r>
      <w:r w:rsidRPr="00F67943">
        <w:rPr>
          <w:rFonts w:cs="Arial"/>
        </w:rPr>
        <w:t>que</w:t>
      </w:r>
      <w:r w:rsidRPr="00F67943">
        <w:rPr>
          <w:rFonts w:cs="Arial"/>
          <w:spacing w:val="-2"/>
        </w:rPr>
        <w:t xml:space="preserve"> </w:t>
      </w:r>
      <w:r w:rsidRPr="00F67943">
        <w:rPr>
          <w:rFonts w:cs="Arial"/>
        </w:rPr>
        <w:t>ha</w:t>
      </w:r>
      <w:r w:rsidRPr="00F67943">
        <w:rPr>
          <w:rFonts w:cs="Arial"/>
          <w:spacing w:val="-2"/>
        </w:rPr>
        <w:t xml:space="preserve"> </w:t>
      </w:r>
      <w:proofErr w:type="spellStart"/>
      <w:r w:rsidRPr="00F67943">
        <w:rPr>
          <w:rFonts w:cs="Arial"/>
        </w:rPr>
        <w:t>d’incloure</w:t>
      </w:r>
      <w:proofErr w:type="spellEnd"/>
      <w:r w:rsidRPr="00F67943">
        <w:rPr>
          <w:rFonts w:cs="Arial"/>
          <w:spacing w:val="-2"/>
        </w:rPr>
        <w:t xml:space="preserve"> </w:t>
      </w:r>
      <w:proofErr w:type="spellStart"/>
      <w:r w:rsidRPr="00F67943">
        <w:rPr>
          <w:rFonts w:cs="Arial"/>
        </w:rPr>
        <w:t>obligatòriament</w:t>
      </w:r>
      <w:proofErr w:type="spellEnd"/>
      <w:r w:rsidRPr="00F67943">
        <w:rPr>
          <w:rFonts w:cs="Arial"/>
          <w:spacing w:val="-1"/>
        </w:rPr>
        <w:t xml:space="preserve"> </w:t>
      </w:r>
      <w:r w:rsidRPr="00F67943">
        <w:rPr>
          <w:rFonts w:cs="Arial"/>
        </w:rPr>
        <w:t>la</w:t>
      </w:r>
      <w:r w:rsidRPr="00F67943">
        <w:rPr>
          <w:rFonts w:cs="Arial"/>
          <w:spacing w:val="-1"/>
        </w:rPr>
        <w:t xml:space="preserve"> </w:t>
      </w:r>
      <w:proofErr w:type="spellStart"/>
      <w:r w:rsidRPr="00F67943">
        <w:rPr>
          <w:rFonts w:cs="Arial"/>
        </w:rPr>
        <w:t>justificació</w:t>
      </w:r>
      <w:proofErr w:type="spellEnd"/>
      <w:r w:rsidRPr="00F67943">
        <w:rPr>
          <w:rFonts w:cs="Arial"/>
          <w:spacing w:val="-1"/>
        </w:rPr>
        <w:t xml:space="preserve"> </w:t>
      </w:r>
      <w:r w:rsidRPr="00F67943">
        <w:rPr>
          <w:rFonts w:cs="Arial"/>
        </w:rPr>
        <w:t>de</w:t>
      </w:r>
      <w:r w:rsidRPr="00F67943">
        <w:rPr>
          <w:rFonts w:cs="Arial"/>
          <w:spacing w:val="-2"/>
        </w:rPr>
        <w:t xml:space="preserve"> </w:t>
      </w:r>
      <w:r w:rsidRPr="00F67943">
        <w:rPr>
          <w:rFonts w:cs="Arial"/>
        </w:rPr>
        <w:t>les</w:t>
      </w:r>
      <w:r w:rsidRPr="00F67943">
        <w:rPr>
          <w:rFonts w:cs="Arial"/>
          <w:spacing w:val="-1"/>
        </w:rPr>
        <w:t xml:space="preserve"> </w:t>
      </w:r>
      <w:proofErr w:type="spellStart"/>
      <w:r w:rsidRPr="00F67943">
        <w:rPr>
          <w:rFonts w:cs="Arial"/>
        </w:rPr>
        <w:t>hores</w:t>
      </w:r>
      <w:proofErr w:type="spellEnd"/>
      <w:r w:rsidRPr="00F67943">
        <w:rPr>
          <w:rFonts w:cs="Arial"/>
          <w:spacing w:val="-1"/>
        </w:rPr>
        <w:t xml:space="preserve"> </w:t>
      </w:r>
      <w:r w:rsidRPr="00F67943">
        <w:rPr>
          <w:rFonts w:cs="Arial"/>
        </w:rPr>
        <w:t xml:space="preserve">i les tasques fetes per </w:t>
      </w:r>
      <w:proofErr w:type="spellStart"/>
      <w:r w:rsidRPr="00F67943">
        <w:rPr>
          <w:rFonts w:cs="Arial"/>
        </w:rPr>
        <w:t>part</w:t>
      </w:r>
      <w:proofErr w:type="spellEnd"/>
      <w:r w:rsidRPr="00F67943">
        <w:rPr>
          <w:rFonts w:cs="Arial"/>
        </w:rPr>
        <w:t xml:space="preserve"> de </w:t>
      </w:r>
      <w:proofErr w:type="spellStart"/>
      <w:r w:rsidRPr="00F67943">
        <w:rPr>
          <w:rFonts w:cs="Arial"/>
        </w:rPr>
        <w:t>l’empresa</w:t>
      </w:r>
      <w:proofErr w:type="spellEnd"/>
      <w:r w:rsidRPr="00F67943">
        <w:rPr>
          <w:rFonts w:cs="Arial"/>
        </w:rPr>
        <w:t xml:space="preserve"> </w:t>
      </w:r>
      <w:proofErr w:type="spellStart"/>
      <w:r w:rsidRPr="00F67943">
        <w:rPr>
          <w:rFonts w:cs="Arial"/>
        </w:rPr>
        <w:t>adjudicatària</w:t>
      </w:r>
      <w:proofErr w:type="spellEnd"/>
      <w:r w:rsidRPr="00F67943">
        <w:rPr>
          <w:rFonts w:cs="Arial"/>
        </w:rPr>
        <w:t xml:space="preserve"> i el </w:t>
      </w:r>
      <w:proofErr w:type="spellStart"/>
      <w:r w:rsidRPr="00F67943">
        <w:rPr>
          <w:rFonts w:cs="Arial"/>
        </w:rPr>
        <w:t>detall</w:t>
      </w:r>
      <w:proofErr w:type="spellEnd"/>
      <w:r w:rsidRPr="00F67943">
        <w:rPr>
          <w:rFonts w:cs="Arial"/>
        </w:rPr>
        <w:t xml:space="preserve"> de les persones de </w:t>
      </w:r>
      <w:proofErr w:type="spellStart"/>
      <w:r w:rsidRPr="00F67943">
        <w:rPr>
          <w:rFonts w:cs="Arial"/>
        </w:rPr>
        <w:t>l’equip</w:t>
      </w:r>
      <w:proofErr w:type="spellEnd"/>
      <w:r w:rsidRPr="00F67943">
        <w:rPr>
          <w:rFonts w:cs="Arial"/>
        </w:rPr>
        <w:t xml:space="preserve"> que hi ha </w:t>
      </w:r>
      <w:proofErr w:type="spellStart"/>
      <w:r w:rsidRPr="00F67943">
        <w:rPr>
          <w:rFonts w:cs="Arial"/>
        </w:rPr>
        <w:t>participat</w:t>
      </w:r>
      <w:proofErr w:type="spellEnd"/>
      <w:r w:rsidRPr="00F67943">
        <w:rPr>
          <w:rFonts w:cs="Arial"/>
        </w:rPr>
        <w:t xml:space="preserve">. </w:t>
      </w:r>
      <w:proofErr w:type="spellStart"/>
      <w:r w:rsidRPr="00F67943">
        <w:rPr>
          <w:rFonts w:cs="Arial"/>
        </w:rPr>
        <w:t>Aquesta</w:t>
      </w:r>
      <w:proofErr w:type="spellEnd"/>
      <w:r w:rsidRPr="00F67943">
        <w:rPr>
          <w:rFonts w:cs="Arial"/>
        </w:rPr>
        <w:t xml:space="preserve"> </w:t>
      </w:r>
      <w:proofErr w:type="spellStart"/>
      <w:r w:rsidRPr="00F67943">
        <w:rPr>
          <w:rFonts w:cs="Arial"/>
        </w:rPr>
        <w:t>memòria</w:t>
      </w:r>
      <w:proofErr w:type="spellEnd"/>
      <w:r w:rsidRPr="00F67943">
        <w:rPr>
          <w:rFonts w:cs="Arial"/>
        </w:rPr>
        <w:t xml:space="preserve"> </w:t>
      </w:r>
      <w:proofErr w:type="spellStart"/>
      <w:r w:rsidRPr="00F67943">
        <w:rPr>
          <w:rFonts w:cs="Arial"/>
        </w:rPr>
        <w:t>haurà</w:t>
      </w:r>
      <w:proofErr w:type="spellEnd"/>
      <w:r w:rsidRPr="00F67943">
        <w:rPr>
          <w:rFonts w:cs="Arial"/>
        </w:rPr>
        <w:t xml:space="preserve"> de ser </w:t>
      </w:r>
      <w:proofErr w:type="spellStart"/>
      <w:r w:rsidRPr="00F67943">
        <w:rPr>
          <w:rFonts w:cs="Arial"/>
        </w:rPr>
        <w:t>aprovada</w:t>
      </w:r>
      <w:proofErr w:type="spellEnd"/>
      <w:r w:rsidRPr="00F67943">
        <w:rPr>
          <w:rFonts w:cs="Arial"/>
        </w:rPr>
        <w:t xml:space="preserve"> </w:t>
      </w:r>
      <w:proofErr w:type="spellStart"/>
      <w:r w:rsidRPr="00F67943">
        <w:rPr>
          <w:rFonts w:cs="Arial"/>
        </w:rPr>
        <w:t>pel</w:t>
      </w:r>
      <w:proofErr w:type="spellEnd"/>
      <w:r w:rsidR="00441046" w:rsidRPr="00F67943">
        <w:rPr>
          <w:rFonts w:eastAsiaTheme="minorHAnsi" w:cs="Arial"/>
          <w:color w:val="000000" w:themeColor="text1"/>
          <w:sz w:val="22"/>
          <w:szCs w:val="22"/>
          <w:lang w:val="ca-ES"/>
        </w:rPr>
        <w:t xml:space="preserve"> comitè de seguiment del projecte previst </w:t>
      </w:r>
      <w:r w:rsidR="005F0DC6" w:rsidRPr="00F67943">
        <w:rPr>
          <w:rFonts w:eastAsiaTheme="minorHAnsi" w:cs="Arial"/>
          <w:color w:val="000000" w:themeColor="text1"/>
          <w:sz w:val="22"/>
          <w:szCs w:val="22"/>
          <w:lang w:val="ca-ES"/>
        </w:rPr>
        <w:t>a l’apartat S</w:t>
      </w:r>
      <w:r w:rsidR="00441046" w:rsidRPr="00F67943">
        <w:rPr>
          <w:rFonts w:eastAsiaTheme="minorHAnsi" w:cs="Arial"/>
          <w:color w:val="000000" w:themeColor="text1"/>
          <w:sz w:val="22"/>
          <w:szCs w:val="22"/>
          <w:lang w:val="ca-ES"/>
        </w:rPr>
        <w:t>.</w:t>
      </w:r>
    </w:p>
    <w:p w14:paraId="7F8DF526" w14:textId="77777777" w:rsidR="00F90271" w:rsidRPr="00F67943" w:rsidRDefault="00F90271">
      <w:pPr>
        <w:spacing w:after="0" w:line="240" w:lineRule="auto"/>
        <w:rPr>
          <w:rFonts w:cs="Arial"/>
        </w:rPr>
      </w:pPr>
      <w:r w:rsidRPr="00F67943">
        <w:rPr>
          <w:rFonts w:cs="Arial"/>
        </w:rPr>
        <w:br w:type="page"/>
      </w:r>
    </w:p>
    <w:p w14:paraId="77CDB7B5" w14:textId="77777777" w:rsidR="00362070" w:rsidRPr="00F67943" w:rsidRDefault="00362070" w:rsidP="00F76C82">
      <w:pPr>
        <w:pStyle w:val="Ttol1"/>
        <w:rPr>
          <w:rFonts w:cs="Arial"/>
          <w:sz w:val="22"/>
          <w:szCs w:val="22"/>
        </w:rPr>
        <w:sectPr w:rsidR="00362070" w:rsidRPr="00F67943" w:rsidSect="000472C2">
          <w:pgSz w:w="11907" w:h="16840" w:code="9"/>
          <w:pgMar w:top="1701" w:right="1843" w:bottom="1843" w:left="1560" w:header="624" w:footer="284" w:gutter="0"/>
          <w:cols w:space="708"/>
          <w:docGrid w:linePitch="360"/>
        </w:sectPr>
      </w:pPr>
    </w:p>
    <w:p w14:paraId="2A0D957D" w14:textId="77777777" w:rsidR="005408C9" w:rsidRPr="00F67943" w:rsidRDefault="00CD7B28" w:rsidP="005408C9">
      <w:pPr>
        <w:pStyle w:val="Ttol1"/>
        <w:rPr>
          <w:rFonts w:cs="Arial"/>
          <w:sz w:val="22"/>
          <w:szCs w:val="22"/>
        </w:rPr>
      </w:pPr>
      <w:bookmarkStart w:id="38" w:name="_Toc34139658"/>
      <w:r w:rsidRPr="00F67943">
        <w:rPr>
          <w:rFonts w:cs="Arial"/>
          <w:sz w:val="22"/>
          <w:szCs w:val="22"/>
        </w:rPr>
        <w:lastRenderedPageBreak/>
        <w:t xml:space="preserve">I. </w:t>
      </w:r>
      <w:r w:rsidR="005408C9" w:rsidRPr="00F67943">
        <w:rPr>
          <w:rFonts w:cs="Arial"/>
          <w:sz w:val="22"/>
          <w:szCs w:val="22"/>
        </w:rPr>
        <w:t>DISPOSICIONS GENERALS</w:t>
      </w:r>
      <w:bookmarkEnd w:id="38"/>
    </w:p>
    <w:p w14:paraId="662CA444" w14:textId="77777777" w:rsidR="005408C9" w:rsidRPr="00F67943" w:rsidRDefault="005408C9" w:rsidP="005408C9">
      <w:pPr>
        <w:spacing w:after="0" w:line="240" w:lineRule="auto"/>
        <w:jc w:val="both"/>
        <w:rPr>
          <w:rFonts w:cs="Arial"/>
          <w:b/>
          <w:lang w:eastAsia="es-ES"/>
        </w:rPr>
      </w:pPr>
    </w:p>
    <w:p w14:paraId="59A6A5F5" w14:textId="77777777" w:rsidR="005408C9" w:rsidRPr="00F67943" w:rsidRDefault="005408C9" w:rsidP="005408C9">
      <w:pPr>
        <w:pStyle w:val="Ttol2"/>
        <w:spacing w:before="0" w:after="0"/>
        <w:jc w:val="both"/>
        <w:rPr>
          <w:rFonts w:ascii="Arial" w:hAnsi="Arial" w:cs="Arial"/>
          <w:i w:val="0"/>
          <w:sz w:val="22"/>
          <w:szCs w:val="22"/>
        </w:rPr>
      </w:pPr>
      <w:bookmarkStart w:id="39" w:name="_Toc21500320"/>
      <w:bookmarkStart w:id="40" w:name="_Toc34139659"/>
      <w:r w:rsidRPr="00F67943">
        <w:rPr>
          <w:rFonts w:ascii="Arial" w:hAnsi="Arial" w:cs="Arial"/>
          <w:i w:val="0"/>
          <w:sz w:val="22"/>
          <w:szCs w:val="22"/>
        </w:rPr>
        <w:t>Primera. Objecte del contracte</w:t>
      </w:r>
      <w:bookmarkEnd w:id="39"/>
      <w:bookmarkEnd w:id="40"/>
      <w:r w:rsidRPr="00F67943">
        <w:rPr>
          <w:rFonts w:ascii="Arial" w:hAnsi="Arial" w:cs="Arial"/>
          <w:i w:val="0"/>
          <w:sz w:val="22"/>
          <w:szCs w:val="22"/>
        </w:rPr>
        <w:t xml:space="preserve"> </w:t>
      </w:r>
    </w:p>
    <w:p w14:paraId="69399F5D" w14:textId="77777777" w:rsidR="005408C9" w:rsidRPr="00F67943" w:rsidRDefault="005408C9" w:rsidP="005408C9">
      <w:pPr>
        <w:spacing w:after="0" w:line="240" w:lineRule="auto"/>
        <w:jc w:val="both"/>
        <w:rPr>
          <w:rFonts w:cs="Arial"/>
          <w:b/>
          <w:lang w:eastAsia="es-ES"/>
        </w:rPr>
      </w:pPr>
    </w:p>
    <w:p w14:paraId="62A39A2F" w14:textId="77777777" w:rsidR="005408C9" w:rsidRPr="00F67943" w:rsidRDefault="005408C9" w:rsidP="005408C9">
      <w:pPr>
        <w:tabs>
          <w:tab w:val="num" w:pos="1440"/>
        </w:tabs>
        <w:spacing w:after="0" w:line="240" w:lineRule="auto"/>
        <w:jc w:val="both"/>
        <w:rPr>
          <w:rFonts w:cs="Arial"/>
          <w:b/>
          <w:lang w:eastAsia="en-US"/>
        </w:rPr>
      </w:pPr>
      <w:r w:rsidRPr="00F67943">
        <w:rPr>
          <w:rFonts w:cs="Arial"/>
          <w:b/>
          <w:lang w:eastAsia="en-US"/>
        </w:rPr>
        <w:t xml:space="preserve">1.1 </w:t>
      </w:r>
      <w:r w:rsidRPr="00F67943">
        <w:rPr>
          <w:rFonts w:cs="Arial"/>
          <w:lang w:eastAsia="en-US"/>
        </w:rPr>
        <w:t>L’objecte del contracte és la prestació dels serveis que es descriuen en l’</w:t>
      </w:r>
      <w:r w:rsidRPr="00F67943">
        <w:rPr>
          <w:rFonts w:cs="Arial"/>
          <w:b/>
          <w:lang w:eastAsia="en-US"/>
        </w:rPr>
        <w:t>apartat A del quadre de característiques.</w:t>
      </w:r>
    </w:p>
    <w:p w14:paraId="395EF064" w14:textId="77777777" w:rsidR="005408C9" w:rsidRPr="00F67943" w:rsidRDefault="005408C9" w:rsidP="005408C9">
      <w:pPr>
        <w:tabs>
          <w:tab w:val="num" w:pos="1440"/>
        </w:tabs>
        <w:spacing w:after="0" w:line="240" w:lineRule="auto"/>
        <w:jc w:val="both"/>
        <w:rPr>
          <w:rFonts w:cs="Arial"/>
          <w:i/>
          <w:lang w:eastAsia="en-US"/>
        </w:rPr>
      </w:pPr>
    </w:p>
    <w:p w14:paraId="0A38F4B6"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1.2 </w:t>
      </w:r>
      <w:r w:rsidRPr="00F67943">
        <w:rPr>
          <w:rFonts w:cs="Arial"/>
          <w:lang w:eastAsia="es-ES"/>
        </w:rPr>
        <w:t>Els lots en què es divideix l’objecte del contracte s’identifiquen en l’</w:t>
      </w:r>
      <w:r w:rsidRPr="00F67943">
        <w:rPr>
          <w:rFonts w:cs="Arial"/>
          <w:b/>
          <w:lang w:eastAsia="es-ES"/>
        </w:rPr>
        <w:t>apartat A del quadre de característiques</w:t>
      </w:r>
      <w:r w:rsidRPr="00F67943">
        <w:rPr>
          <w:rFonts w:cs="Arial"/>
          <w:lang w:eastAsia="es-ES"/>
        </w:rPr>
        <w:t xml:space="preserve">. </w:t>
      </w:r>
    </w:p>
    <w:p w14:paraId="4610AF6D" w14:textId="77777777" w:rsidR="005408C9" w:rsidRPr="00F67943" w:rsidRDefault="005408C9" w:rsidP="005408C9">
      <w:pPr>
        <w:spacing w:after="0" w:line="240" w:lineRule="auto"/>
        <w:jc w:val="both"/>
        <w:rPr>
          <w:rFonts w:cs="Arial"/>
          <w:b/>
          <w:lang w:eastAsia="es-ES"/>
        </w:rPr>
      </w:pPr>
    </w:p>
    <w:p w14:paraId="0926C31D"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1.3 </w:t>
      </w:r>
      <w:r w:rsidRPr="00F67943">
        <w:rPr>
          <w:rFonts w:cs="Arial"/>
          <w:lang w:eastAsia="es-ES"/>
        </w:rPr>
        <w:t>L’expressió de la codificació corresponent a la nomenclatura del Vocabulari Comú de Contractes (CPV) és la que consta en l’</w:t>
      </w:r>
      <w:r w:rsidRPr="00F67943">
        <w:rPr>
          <w:rFonts w:cs="Arial"/>
          <w:b/>
          <w:lang w:eastAsia="es-ES"/>
        </w:rPr>
        <w:t>apartat A del quadre de característiques</w:t>
      </w:r>
      <w:r w:rsidRPr="00F67943">
        <w:rPr>
          <w:rFonts w:cs="Arial"/>
          <w:lang w:eastAsia="es-ES"/>
        </w:rPr>
        <w:t>.</w:t>
      </w:r>
    </w:p>
    <w:p w14:paraId="2F17F332" w14:textId="77777777" w:rsidR="005408C9" w:rsidRPr="00F67943" w:rsidRDefault="005408C9" w:rsidP="005408C9">
      <w:pPr>
        <w:spacing w:after="0" w:line="240" w:lineRule="auto"/>
        <w:jc w:val="both"/>
        <w:rPr>
          <w:rFonts w:cs="Arial"/>
          <w:b/>
          <w:lang w:eastAsia="es-ES"/>
        </w:rPr>
      </w:pPr>
    </w:p>
    <w:p w14:paraId="44D99FD4" w14:textId="77777777" w:rsidR="005408C9" w:rsidRPr="00F67943" w:rsidRDefault="005408C9" w:rsidP="005408C9">
      <w:pPr>
        <w:pStyle w:val="Ttol2"/>
        <w:spacing w:before="0" w:after="0"/>
        <w:jc w:val="both"/>
        <w:rPr>
          <w:rFonts w:ascii="Arial" w:hAnsi="Arial" w:cs="Arial"/>
          <w:i w:val="0"/>
          <w:sz w:val="22"/>
          <w:szCs w:val="22"/>
        </w:rPr>
      </w:pPr>
      <w:bookmarkStart w:id="41" w:name="_Toc21500321"/>
      <w:bookmarkStart w:id="42" w:name="_Toc34139660"/>
      <w:r w:rsidRPr="00F67943">
        <w:rPr>
          <w:rFonts w:ascii="Arial" w:hAnsi="Arial" w:cs="Arial"/>
          <w:i w:val="0"/>
          <w:sz w:val="22"/>
          <w:szCs w:val="22"/>
        </w:rPr>
        <w:t>Segona. Necessitats administratives que cal satisfer i idoneïtat del contracte</w:t>
      </w:r>
      <w:bookmarkEnd w:id="41"/>
      <w:bookmarkEnd w:id="42"/>
    </w:p>
    <w:p w14:paraId="6BD5599C" w14:textId="77777777" w:rsidR="005408C9" w:rsidRPr="00F67943" w:rsidRDefault="005408C9" w:rsidP="005408C9">
      <w:pPr>
        <w:spacing w:after="0" w:line="240" w:lineRule="auto"/>
        <w:jc w:val="both"/>
        <w:rPr>
          <w:rFonts w:cs="Arial"/>
          <w:b/>
          <w:lang w:eastAsia="es-ES"/>
        </w:rPr>
      </w:pPr>
    </w:p>
    <w:p w14:paraId="72DBAE74"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Les necessitats administratives a satisfer són les que s’identifiquen a </w:t>
      </w:r>
      <w:proofErr w:type="spellStart"/>
      <w:r w:rsidRPr="00F67943">
        <w:rPr>
          <w:rFonts w:cs="Arial"/>
          <w:lang w:eastAsia="es-ES"/>
        </w:rPr>
        <w:t>l’ìnforme</w:t>
      </w:r>
      <w:proofErr w:type="spellEnd"/>
      <w:r w:rsidRPr="00F67943">
        <w:rPr>
          <w:rFonts w:cs="Arial"/>
          <w:lang w:eastAsia="es-ES"/>
        </w:rPr>
        <w:t xml:space="preserve"> justificatiu de la licitació i al plec de prescripcions tècniques.</w:t>
      </w:r>
    </w:p>
    <w:p w14:paraId="70C090D9" w14:textId="77777777" w:rsidR="005408C9" w:rsidRPr="00F67943" w:rsidRDefault="005408C9" w:rsidP="005408C9">
      <w:pPr>
        <w:spacing w:after="0" w:line="240" w:lineRule="auto"/>
        <w:jc w:val="both"/>
        <w:rPr>
          <w:rFonts w:cs="Arial"/>
          <w:i/>
          <w:lang w:eastAsia="es-ES"/>
        </w:rPr>
      </w:pPr>
    </w:p>
    <w:p w14:paraId="2681C6A6" w14:textId="77777777" w:rsidR="005408C9" w:rsidRPr="00F67943" w:rsidRDefault="005408C9" w:rsidP="005408C9">
      <w:pPr>
        <w:pStyle w:val="Ttol2"/>
        <w:spacing w:before="0" w:after="0"/>
        <w:jc w:val="both"/>
        <w:rPr>
          <w:rFonts w:ascii="Arial" w:hAnsi="Arial" w:cs="Arial"/>
          <w:i w:val="0"/>
          <w:sz w:val="22"/>
          <w:szCs w:val="22"/>
        </w:rPr>
      </w:pPr>
      <w:bookmarkStart w:id="43" w:name="_Toc21500322"/>
      <w:bookmarkStart w:id="44" w:name="_Toc34139661"/>
      <w:r w:rsidRPr="00F67943">
        <w:rPr>
          <w:rFonts w:ascii="Arial" w:hAnsi="Arial" w:cs="Arial"/>
          <w:i w:val="0"/>
          <w:sz w:val="22"/>
          <w:szCs w:val="22"/>
        </w:rPr>
        <w:t>Tercera. Dades econòmiques del contracte i existència de crèdit</w:t>
      </w:r>
      <w:bookmarkEnd w:id="43"/>
      <w:bookmarkEnd w:id="44"/>
      <w:r w:rsidRPr="00F67943">
        <w:rPr>
          <w:rFonts w:ascii="Arial" w:hAnsi="Arial" w:cs="Arial"/>
          <w:i w:val="0"/>
          <w:sz w:val="22"/>
          <w:szCs w:val="22"/>
        </w:rPr>
        <w:t xml:space="preserve"> </w:t>
      </w:r>
    </w:p>
    <w:p w14:paraId="5BAEA4D8" w14:textId="77777777" w:rsidR="005408C9" w:rsidRPr="00F67943" w:rsidRDefault="005408C9" w:rsidP="005408C9">
      <w:pPr>
        <w:spacing w:after="0" w:line="240" w:lineRule="auto"/>
        <w:jc w:val="both"/>
        <w:rPr>
          <w:rFonts w:cs="Arial"/>
          <w:b/>
          <w:lang w:eastAsia="es-ES"/>
        </w:rPr>
      </w:pPr>
    </w:p>
    <w:p w14:paraId="55F6EACD" w14:textId="77777777" w:rsidR="005408C9" w:rsidRPr="00F67943" w:rsidRDefault="005408C9" w:rsidP="005408C9">
      <w:pPr>
        <w:spacing w:after="0" w:line="240" w:lineRule="auto"/>
        <w:jc w:val="both"/>
        <w:rPr>
          <w:rFonts w:cs="Arial"/>
          <w:b/>
          <w:lang w:eastAsia="es-ES"/>
        </w:rPr>
      </w:pPr>
      <w:r w:rsidRPr="00F67943">
        <w:rPr>
          <w:rFonts w:cs="Arial"/>
          <w:b/>
          <w:lang w:eastAsia="es-ES"/>
        </w:rPr>
        <w:t xml:space="preserve">3.1 </w:t>
      </w:r>
      <w:r w:rsidRPr="00F67943">
        <w:rPr>
          <w:rFonts w:cs="Arial"/>
          <w:lang w:eastAsia="es-ES"/>
        </w:rPr>
        <w:t>El sistema per a la determinació del preu del contracte és el que s’indica en l’</w:t>
      </w:r>
      <w:r w:rsidRPr="00F67943">
        <w:rPr>
          <w:rFonts w:cs="Arial"/>
          <w:b/>
          <w:lang w:eastAsia="es-ES"/>
        </w:rPr>
        <w:t>apartat B.1 del quadre de característiques.</w:t>
      </w:r>
    </w:p>
    <w:p w14:paraId="7C9AAFBB" w14:textId="77777777" w:rsidR="005408C9" w:rsidRPr="00F67943" w:rsidRDefault="005408C9" w:rsidP="005408C9">
      <w:pPr>
        <w:spacing w:after="0" w:line="240" w:lineRule="auto"/>
        <w:jc w:val="both"/>
        <w:rPr>
          <w:rFonts w:cs="Arial"/>
          <w:b/>
          <w:lang w:eastAsia="es-ES"/>
        </w:rPr>
      </w:pPr>
    </w:p>
    <w:p w14:paraId="5554A366"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3.2 </w:t>
      </w:r>
      <w:r w:rsidRPr="00F67943">
        <w:rPr>
          <w:rFonts w:cs="Arial"/>
          <w:lang w:eastAsia="es-ES"/>
        </w:rPr>
        <w:t xml:space="preserve">El valor estimat del contracte i el mètode aplicat per al seu càlcul són els que </w:t>
      </w:r>
      <w:proofErr w:type="spellStart"/>
      <w:r w:rsidRPr="00F67943">
        <w:rPr>
          <w:rFonts w:cs="Arial"/>
          <w:lang w:eastAsia="es-ES"/>
        </w:rPr>
        <w:t>s’assenyalenen</w:t>
      </w:r>
      <w:proofErr w:type="spellEnd"/>
      <w:r w:rsidRPr="00F67943">
        <w:rPr>
          <w:rFonts w:cs="Arial"/>
          <w:lang w:eastAsia="es-ES"/>
        </w:rPr>
        <w:t xml:space="preserve"> l’</w:t>
      </w:r>
      <w:r w:rsidRPr="00F67943">
        <w:rPr>
          <w:rFonts w:cs="Arial"/>
          <w:b/>
          <w:lang w:eastAsia="es-ES"/>
        </w:rPr>
        <w:t>apartat B.2 del quadre de característiques.</w:t>
      </w:r>
    </w:p>
    <w:p w14:paraId="2B0D73AC" w14:textId="77777777" w:rsidR="005408C9" w:rsidRPr="00F67943" w:rsidRDefault="005408C9" w:rsidP="005408C9">
      <w:pPr>
        <w:spacing w:after="0" w:line="240" w:lineRule="auto"/>
        <w:jc w:val="both"/>
        <w:rPr>
          <w:rFonts w:cs="Arial"/>
          <w:b/>
          <w:lang w:eastAsia="es-ES"/>
        </w:rPr>
      </w:pPr>
    </w:p>
    <w:p w14:paraId="3E1B4B60"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3.3 </w:t>
      </w:r>
      <w:r w:rsidRPr="00F67943">
        <w:rPr>
          <w:rFonts w:cs="Arial"/>
          <w:lang w:eastAsia="es-ES"/>
        </w:rPr>
        <w:t>El pressupost base de licitació és el que s’assenyala en l’</w:t>
      </w:r>
      <w:r w:rsidRPr="00F67943">
        <w:rPr>
          <w:rFonts w:cs="Arial"/>
          <w:b/>
          <w:lang w:eastAsia="es-ES"/>
        </w:rPr>
        <w:t>apartat B.3 del quadre de característiques</w:t>
      </w:r>
      <w:r w:rsidRPr="00F67943">
        <w:rPr>
          <w:rFonts w:cs="Arial"/>
          <w:lang w:eastAsia="es-ES"/>
        </w:rPr>
        <w:t xml:space="preserve">. Aquest és el límit màxim de despesa (IVA inclòs) que, en virtut d’aquest contracte, pot comprometre l’òrgan de contractació, i constitueix el preu màxim que poden </w:t>
      </w:r>
      <w:proofErr w:type="spellStart"/>
      <w:r w:rsidRPr="00F67943">
        <w:rPr>
          <w:rFonts w:cs="Arial"/>
          <w:lang w:eastAsia="es-ES"/>
        </w:rPr>
        <w:t>ofertar</w:t>
      </w:r>
      <w:proofErr w:type="spellEnd"/>
      <w:r w:rsidRPr="00F67943">
        <w:rPr>
          <w:rFonts w:cs="Arial"/>
          <w:lang w:eastAsia="es-ES"/>
        </w:rPr>
        <w:t xml:space="preserve"> les empreses que concorrin a la licitació d’aquest contracte.</w:t>
      </w:r>
    </w:p>
    <w:p w14:paraId="38277D10" w14:textId="77777777" w:rsidR="005408C9" w:rsidRPr="00F67943" w:rsidRDefault="005408C9" w:rsidP="005408C9">
      <w:pPr>
        <w:spacing w:after="0" w:line="240" w:lineRule="auto"/>
        <w:jc w:val="both"/>
        <w:rPr>
          <w:rFonts w:cs="Arial"/>
          <w:lang w:eastAsia="es-ES"/>
        </w:rPr>
      </w:pPr>
    </w:p>
    <w:p w14:paraId="5DF5AAD3" w14:textId="77777777" w:rsidR="005408C9" w:rsidRPr="00F67943" w:rsidRDefault="005408C9" w:rsidP="005408C9">
      <w:pPr>
        <w:spacing w:after="0" w:line="240" w:lineRule="auto"/>
        <w:jc w:val="both"/>
        <w:rPr>
          <w:rFonts w:cs="Arial"/>
          <w:lang w:eastAsia="es-ES"/>
        </w:rPr>
      </w:pPr>
      <w:r w:rsidRPr="00F67943">
        <w:rPr>
          <w:rFonts w:cs="Arial"/>
          <w:b/>
          <w:lang w:eastAsia="es-ES"/>
        </w:rPr>
        <w:t>3.4</w:t>
      </w:r>
      <w:r w:rsidRPr="00F67943">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34A73C97" w14:textId="77777777" w:rsidR="005408C9" w:rsidRPr="00F67943" w:rsidRDefault="005408C9" w:rsidP="005408C9">
      <w:pPr>
        <w:spacing w:after="0" w:line="240" w:lineRule="auto"/>
        <w:jc w:val="both"/>
        <w:rPr>
          <w:rFonts w:cs="Arial"/>
          <w:lang w:eastAsia="es-ES"/>
        </w:rPr>
      </w:pPr>
    </w:p>
    <w:p w14:paraId="0ECC41D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3.5 </w:t>
      </w:r>
      <w:r w:rsidRPr="00F67943">
        <w:rPr>
          <w:rFonts w:cs="Arial"/>
          <w:lang w:eastAsia="es-ES"/>
        </w:rPr>
        <w:t>S’han complert tots els tràmits reglamentaris per assegurar l’existència de crèdit per al pagament del contracte. La partida pressupostària a la qual s’imputa aquest crèdit és la que s’esmenta en  l’</w:t>
      </w:r>
      <w:r w:rsidRPr="00F67943">
        <w:rPr>
          <w:rFonts w:cs="Arial"/>
          <w:b/>
          <w:lang w:eastAsia="es-ES"/>
        </w:rPr>
        <w:t>apartat C.1 del quadre de característiques</w:t>
      </w:r>
      <w:r w:rsidRPr="00F67943">
        <w:rPr>
          <w:rFonts w:cs="Arial"/>
          <w:lang w:eastAsia="es-ES"/>
        </w:rPr>
        <w:t>.</w:t>
      </w:r>
    </w:p>
    <w:p w14:paraId="4D0614BE" w14:textId="77777777" w:rsidR="005408C9" w:rsidRPr="00F67943" w:rsidRDefault="005408C9" w:rsidP="005408C9">
      <w:pPr>
        <w:spacing w:after="0" w:line="240" w:lineRule="auto"/>
        <w:jc w:val="both"/>
        <w:rPr>
          <w:rFonts w:cs="Arial"/>
          <w:b/>
          <w:lang w:eastAsia="es-ES"/>
        </w:rPr>
      </w:pPr>
    </w:p>
    <w:p w14:paraId="7D5695BC" w14:textId="77777777" w:rsidR="005408C9" w:rsidRPr="00F67943" w:rsidRDefault="005408C9" w:rsidP="005408C9">
      <w:pPr>
        <w:pStyle w:val="Ttol2"/>
        <w:spacing w:before="0" w:after="0"/>
        <w:jc w:val="both"/>
        <w:rPr>
          <w:rFonts w:ascii="Arial" w:hAnsi="Arial" w:cs="Arial"/>
          <w:i w:val="0"/>
          <w:sz w:val="22"/>
          <w:szCs w:val="22"/>
        </w:rPr>
      </w:pPr>
      <w:bookmarkStart w:id="45" w:name="_Toc21500323"/>
      <w:bookmarkStart w:id="46" w:name="_Toc34139662"/>
      <w:r w:rsidRPr="00F67943">
        <w:rPr>
          <w:rFonts w:ascii="Arial" w:hAnsi="Arial" w:cs="Arial"/>
          <w:i w:val="0"/>
          <w:sz w:val="22"/>
          <w:szCs w:val="22"/>
        </w:rPr>
        <w:t>Quarta. Termini de durada del contracte</w:t>
      </w:r>
      <w:bookmarkEnd w:id="45"/>
      <w:bookmarkEnd w:id="46"/>
    </w:p>
    <w:p w14:paraId="7DBB4FE5" w14:textId="77777777" w:rsidR="005408C9" w:rsidRPr="00F67943" w:rsidRDefault="005408C9" w:rsidP="005408C9">
      <w:pPr>
        <w:spacing w:after="0" w:line="240" w:lineRule="auto"/>
        <w:jc w:val="both"/>
        <w:rPr>
          <w:rFonts w:cs="Arial"/>
          <w:lang w:eastAsia="es-ES"/>
        </w:rPr>
      </w:pPr>
    </w:p>
    <w:p w14:paraId="15F4F51C" w14:textId="77777777" w:rsidR="005408C9" w:rsidRPr="00F67943" w:rsidRDefault="005408C9" w:rsidP="005408C9">
      <w:pPr>
        <w:spacing w:after="0" w:line="240" w:lineRule="auto"/>
        <w:jc w:val="both"/>
        <w:rPr>
          <w:rFonts w:cs="Arial"/>
          <w:lang w:eastAsia="es-ES"/>
        </w:rPr>
      </w:pPr>
      <w:r w:rsidRPr="00F67943">
        <w:rPr>
          <w:rFonts w:cs="Arial"/>
          <w:lang w:eastAsia="es-ES"/>
        </w:rPr>
        <w:t>El termini de durada del contracte és el que s’estableix en l’</w:t>
      </w:r>
      <w:r w:rsidRPr="00F67943">
        <w:rPr>
          <w:rFonts w:cs="Arial"/>
          <w:b/>
          <w:lang w:eastAsia="es-ES"/>
        </w:rPr>
        <w:t>apartat D.1 del quadre de característiques</w:t>
      </w:r>
      <w:r w:rsidRPr="00F67943">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716C02D1" w14:textId="77777777" w:rsidR="005408C9" w:rsidRPr="00F67943" w:rsidRDefault="005408C9" w:rsidP="005408C9">
      <w:pPr>
        <w:spacing w:after="0" w:line="240" w:lineRule="auto"/>
        <w:jc w:val="both"/>
        <w:rPr>
          <w:rFonts w:cs="Arial"/>
          <w:lang w:eastAsia="es-ES"/>
        </w:rPr>
      </w:pPr>
    </w:p>
    <w:p w14:paraId="57B50F59"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El contracte es podrà prorrogar si així s’ha previst en  l’</w:t>
      </w:r>
      <w:r w:rsidRPr="00F67943">
        <w:rPr>
          <w:rFonts w:cs="Arial"/>
          <w:b/>
          <w:lang w:eastAsia="es-ES"/>
        </w:rPr>
        <w:t>apartat D.2 del quadre de característiques</w:t>
      </w:r>
      <w:r w:rsidRPr="00F67943">
        <w:rPr>
          <w:rFonts w:cs="Arial"/>
          <w:lang w:eastAsia="es-ES"/>
        </w:rPr>
        <w:t xml:space="preserve">. En aquest cas, la pròrroga s’acordarà per l’òrgan de contractació i serà obligatòria per a l’empresa contractista, sempre que la </w:t>
      </w:r>
      <w:proofErr w:type="spellStart"/>
      <w:r w:rsidRPr="00F67943">
        <w:rPr>
          <w:rFonts w:cs="Arial"/>
          <w:lang w:eastAsia="es-ES"/>
        </w:rPr>
        <w:t>preavisi</w:t>
      </w:r>
      <w:proofErr w:type="spellEnd"/>
      <w:r w:rsidRPr="00F67943">
        <w:rPr>
          <w:rFonts w:cs="Arial"/>
          <w:lang w:eastAsia="es-ES"/>
        </w:rPr>
        <w:t xml:space="preserve"> amb, almenys, dos mesos d’antelació a l’acabament del termini de durada del contracte. La pròrroga no es produirà, en cap cas, per acord tàcit de les parts.</w:t>
      </w:r>
    </w:p>
    <w:p w14:paraId="581ABA3F" w14:textId="77777777" w:rsidR="005408C9" w:rsidRPr="00F67943" w:rsidRDefault="005408C9" w:rsidP="005408C9">
      <w:pPr>
        <w:spacing w:after="0" w:line="240" w:lineRule="auto"/>
        <w:jc w:val="both"/>
        <w:rPr>
          <w:rFonts w:cs="Arial"/>
          <w:b/>
          <w:lang w:eastAsia="es-ES"/>
        </w:rPr>
      </w:pPr>
    </w:p>
    <w:p w14:paraId="1467F8D4" w14:textId="77777777" w:rsidR="005408C9" w:rsidRPr="00F67943" w:rsidRDefault="005408C9" w:rsidP="005408C9">
      <w:pPr>
        <w:pStyle w:val="Ttol2"/>
        <w:spacing w:before="0" w:after="0"/>
        <w:jc w:val="both"/>
        <w:rPr>
          <w:rFonts w:ascii="Arial" w:hAnsi="Arial" w:cs="Arial"/>
          <w:i w:val="0"/>
          <w:sz w:val="22"/>
          <w:szCs w:val="22"/>
        </w:rPr>
      </w:pPr>
      <w:bookmarkStart w:id="47" w:name="_Toc21500324"/>
      <w:bookmarkStart w:id="48" w:name="_Toc34139663"/>
      <w:r w:rsidRPr="00F67943">
        <w:rPr>
          <w:rFonts w:ascii="Arial" w:hAnsi="Arial" w:cs="Arial"/>
          <w:i w:val="0"/>
          <w:sz w:val="22"/>
          <w:szCs w:val="22"/>
        </w:rPr>
        <w:t>Cinquena. Règim jurídic del contracte</w:t>
      </w:r>
      <w:bookmarkEnd w:id="47"/>
      <w:bookmarkEnd w:id="48"/>
    </w:p>
    <w:p w14:paraId="73C18CBE" w14:textId="77777777" w:rsidR="005408C9" w:rsidRPr="00F67943" w:rsidRDefault="005408C9" w:rsidP="005408C9">
      <w:pPr>
        <w:spacing w:after="0" w:line="240" w:lineRule="auto"/>
        <w:jc w:val="both"/>
        <w:rPr>
          <w:rFonts w:cs="Arial"/>
          <w:b/>
          <w:lang w:eastAsia="es-ES"/>
        </w:rPr>
      </w:pPr>
    </w:p>
    <w:p w14:paraId="634149E9" w14:textId="77777777" w:rsidR="00EB69ED" w:rsidRPr="00F67943" w:rsidRDefault="005408C9" w:rsidP="005408C9">
      <w:pPr>
        <w:spacing w:after="0" w:line="240" w:lineRule="auto"/>
        <w:jc w:val="both"/>
        <w:rPr>
          <w:rFonts w:cs="Arial"/>
          <w:lang w:eastAsia="es-ES"/>
        </w:rPr>
      </w:pPr>
      <w:r w:rsidRPr="00F67943">
        <w:rPr>
          <w:rFonts w:cs="Arial"/>
          <w:b/>
          <w:lang w:eastAsia="es-ES"/>
        </w:rPr>
        <w:t>5.1</w:t>
      </w:r>
      <w:r w:rsidRPr="00F67943">
        <w:rPr>
          <w:rFonts w:cs="Arial"/>
          <w:lang w:eastAsia="es-ES"/>
        </w:rPr>
        <w:t xml:space="preserve"> El contracte té caràcter administratiu i es regeix per aquest plec de clàusules administratives i pel plec de prescripcions tècniques, les clàusules dels quals es consideren part integrant del contracte. </w:t>
      </w:r>
    </w:p>
    <w:p w14:paraId="5ABD5745" w14:textId="77777777" w:rsidR="00EB69ED" w:rsidRPr="00F67943" w:rsidRDefault="00EB69ED" w:rsidP="005408C9">
      <w:pPr>
        <w:spacing w:after="0" w:line="240" w:lineRule="auto"/>
        <w:jc w:val="both"/>
        <w:rPr>
          <w:rFonts w:cs="Arial"/>
          <w:lang w:eastAsia="es-ES"/>
        </w:rPr>
      </w:pPr>
    </w:p>
    <w:p w14:paraId="2CC9D3ED" w14:textId="77777777" w:rsidR="005408C9" w:rsidRPr="00F67943" w:rsidRDefault="005408C9" w:rsidP="005408C9">
      <w:pPr>
        <w:spacing w:after="0" w:line="240" w:lineRule="auto"/>
        <w:jc w:val="both"/>
        <w:rPr>
          <w:rFonts w:cs="Arial"/>
          <w:lang w:eastAsia="es-ES"/>
        </w:rPr>
      </w:pPr>
      <w:r w:rsidRPr="00F67943">
        <w:rPr>
          <w:rFonts w:cs="Arial"/>
          <w:lang w:eastAsia="es-ES"/>
        </w:rPr>
        <w:t>A més, es regeix per la normativa en matèria de contractació pública continguda, principalment, en les disposicions següents:</w:t>
      </w:r>
    </w:p>
    <w:p w14:paraId="55D3E71D" w14:textId="77777777" w:rsidR="005408C9" w:rsidRPr="00F67943" w:rsidRDefault="005408C9" w:rsidP="005408C9">
      <w:pPr>
        <w:spacing w:after="0" w:line="240" w:lineRule="auto"/>
        <w:jc w:val="both"/>
        <w:rPr>
          <w:rFonts w:cs="Arial"/>
          <w:lang w:eastAsia="es-ES"/>
        </w:rPr>
      </w:pPr>
    </w:p>
    <w:p w14:paraId="3D563055"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F67943">
        <w:rPr>
          <w:rFonts w:cs="Arial"/>
          <w:snapToGrid w:val="0"/>
          <w:lang w:eastAsia="es-ES"/>
        </w:rPr>
        <w:t>a)</w:t>
      </w:r>
      <w:r w:rsidRPr="00F67943">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2E88FCD4"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58582396"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7943">
        <w:rPr>
          <w:rFonts w:cs="Arial"/>
          <w:snapToGrid w:val="0"/>
          <w:lang w:eastAsia="es-ES"/>
        </w:rPr>
        <w:t>b) Decret Llei 3/2016, de 31 de maig, de mesures urgents en matèria de contractació pública.</w:t>
      </w:r>
    </w:p>
    <w:p w14:paraId="485A11C6"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268C26E"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7943">
        <w:rPr>
          <w:rFonts w:cs="Arial"/>
          <w:snapToGrid w:val="0"/>
          <w:lang w:eastAsia="es-ES"/>
        </w:rPr>
        <w:t xml:space="preserve">c) Reial decret 817/2009, de 8 de maig, pel qual es desenvolupa parcialment la Llei 30/2007, de 30 d’octubre, de contractes del sector públic (d’ara endavant, RD 817/2009). </w:t>
      </w:r>
    </w:p>
    <w:p w14:paraId="47F7C635"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77BCDB4"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7943">
        <w:rPr>
          <w:rFonts w:cs="Arial"/>
          <w:snapToGrid w:val="0"/>
          <w:lang w:eastAsia="es-ES"/>
        </w:rPr>
        <w:t>d) Reglament general de la Llei de contractes de les administracions públiques</w:t>
      </w:r>
      <w:r w:rsidRPr="00F67943">
        <w:rPr>
          <w:rFonts w:cs="Arial"/>
        </w:rPr>
        <w:t xml:space="preserve"> aprovat pel </w:t>
      </w:r>
      <w:r w:rsidRPr="00F67943">
        <w:rPr>
          <w:rFonts w:cs="Arial"/>
          <w:snapToGrid w:val="0"/>
          <w:lang w:eastAsia="es-ES"/>
        </w:rPr>
        <w:t>Reial decret 1098/2001, de 12 d’octubre, en tot allò no modificat ni derogat per les disposicions esmentades anteriorment (d’ara endavant, RGLCAP).</w:t>
      </w:r>
    </w:p>
    <w:p w14:paraId="338F1BD4"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42B58A7" w14:textId="77777777" w:rsidR="00370B7A" w:rsidRPr="00F67943" w:rsidRDefault="005408C9" w:rsidP="00370B7A">
      <w:pPr>
        <w:tabs>
          <w:tab w:val="left" w:pos="0"/>
        </w:tabs>
        <w:suppressAutoHyphens/>
        <w:spacing w:after="120" w:line="240" w:lineRule="auto"/>
        <w:jc w:val="both"/>
        <w:rPr>
          <w:rFonts w:cs="Arial"/>
          <w:snapToGrid w:val="0"/>
          <w:lang w:eastAsia="es-ES"/>
        </w:rPr>
      </w:pPr>
      <w:r w:rsidRPr="00F67943">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DF4C0D4" w14:textId="77777777" w:rsidR="00B87E9D" w:rsidRPr="00F67943" w:rsidRDefault="00370B7A" w:rsidP="00370B7A">
      <w:pPr>
        <w:tabs>
          <w:tab w:val="left" w:pos="0"/>
        </w:tabs>
        <w:suppressAutoHyphens/>
        <w:spacing w:after="120" w:line="240" w:lineRule="auto"/>
        <w:jc w:val="both"/>
        <w:rPr>
          <w:rFonts w:cs="Arial"/>
          <w:lang w:eastAsia="es-ES"/>
        </w:rPr>
      </w:pPr>
      <w:r w:rsidRPr="00F67943">
        <w:rPr>
          <w:rFonts w:cs="Arial"/>
          <w:lang w:eastAsia="es-ES"/>
        </w:rPr>
        <w:t xml:space="preserve">f) </w:t>
      </w:r>
      <w:r w:rsidR="00B87E9D" w:rsidRPr="00F67943">
        <w:rPr>
          <w:rFonts w:cs="Arial"/>
          <w:lang w:eastAsia="es-ES"/>
        </w:rPr>
        <w:t xml:space="preserve">Aquest contracte es tipifica com de Compra Pública d’Innovació atès que consisteix en la compra pública d’un bé o servei que no existeix en el moment de la compra, però que pot desenvolupar-se en un període de temps raonable. Aquesta compra requereix el desenvolupament de tecnologia nova o millorada per poder complir amb els requisits </w:t>
      </w:r>
      <w:proofErr w:type="spellStart"/>
      <w:r w:rsidR="00B87E9D" w:rsidRPr="00F67943">
        <w:rPr>
          <w:rFonts w:cs="Arial"/>
          <w:lang w:eastAsia="es-ES"/>
        </w:rPr>
        <w:t>sol.licitats</w:t>
      </w:r>
      <w:proofErr w:type="spellEnd"/>
      <w:r w:rsidR="00B87E9D" w:rsidRPr="00F67943">
        <w:rPr>
          <w:rFonts w:cs="Arial"/>
          <w:lang w:eastAsia="es-ES"/>
        </w:rPr>
        <w:t xml:space="preserve"> pel comprador. El desenvolupament eficaç de la compra pública innovadora pretén reforçar el paper de les Administracions Públiques com a impulsores de la innovació empresarial. Aquest objectiu s’aborda des de la perspectiva de la demanda, és a dir, del gestor públic que licita els contractes de compra pública innovadora i també des de la perspectiva de l’oferta, és a dir, que les empreses que participen i presenten ofertes innovadores a aquests procediments de contractació.</w:t>
      </w:r>
    </w:p>
    <w:p w14:paraId="11966DC5" w14:textId="77777777" w:rsidR="00992B41" w:rsidRPr="00F67943" w:rsidRDefault="00992B41" w:rsidP="00992B41">
      <w:pPr>
        <w:autoSpaceDE w:val="0"/>
        <w:autoSpaceDN w:val="0"/>
        <w:adjustRightInd w:val="0"/>
        <w:spacing w:after="0" w:line="240" w:lineRule="auto"/>
        <w:jc w:val="both"/>
        <w:rPr>
          <w:rFonts w:cs="Arial"/>
          <w:lang w:eastAsia="es-ES"/>
        </w:rPr>
      </w:pPr>
      <w:r w:rsidRPr="00F67943">
        <w:rPr>
          <w:rFonts w:cs="Arial"/>
          <w:lang w:eastAsia="es-ES"/>
        </w:rPr>
        <w:t>El marc normatiu de la compra pública innovadora el conformen, a més a més de les disposicions anteriorment esmentades, la Llei 2/2011, de 4 de març, d’Economia Sostenible (LES) i la Llei 14/2011, d’1 de juny, de la Ciència, la Tecnologia i la Innovació.</w:t>
      </w:r>
    </w:p>
    <w:p w14:paraId="52FDCF7E" w14:textId="77777777" w:rsidR="00370B7A" w:rsidRPr="00F67943" w:rsidRDefault="00370B7A" w:rsidP="00370B7A">
      <w:pPr>
        <w:tabs>
          <w:tab w:val="num" w:pos="2160"/>
        </w:tabs>
        <w:spacing w:after="0" w:line="240" w:lineRule="auto"/>
        <w:jc w:val="both"/>
        <w:rPr>
          <w:rFonts w:cs="Arial"/>
          <w:snapToGrid w:val="0"/>
          <w:lang w:eastAsia="es-ES"/>
        </w:rPr>
      </w:pPr>
    </w:p>
    <w:p w14:paraId="4D9231CB" w14:textId="040EC1CB" w:rsidR="004B2B41" w:rsidRPr="00F67943" w:rsidRDefault="00370B7A" w:rsidP="002E56FF">
      <w:pPr>
        <w:pStyle w:val="Pargrafdellista"/>
        <w:numPr>
          <w:ilvl w:val="0"/>
          <w:numId w:val="16"/>
        </w:numPr>
        <w:tabs>
          <w:tab w:val="left" w:pos="284"/>
        </w:tabs>
        <w:ind w:left="0" w:firstLine="0"/>
        <w:jc w:val="both"/>
        <w:rPr>
          <w:rFonts w:ascii="Arial" w:hAnsi="Arial" w:cs="Arial"/>
          <w:sz w:val="22"/>
          <w:szCs w:val="22"/>
        </w:rPr>
      </w:pPr>
      <w:r w:rsidRPr="00F67943">
        <w:rPr>
          <w:rFonts w:ascii="Arial" w:hAnsi="Arial" w:cs="Arial"/>
          <w:sz w:val="22"/>
          <w:szCs w:val="22"/>
        </w:rPr>
        <w:t>Aquesta contractació es realitza en col·laboració amb</w:t>
      </w:r>
      <w:r w:rsidR="005C61AF" w:rsidRPr="00F67943">
        <w:rPr>
          <w:rFonts w:ascii="Arial" w:hAnsi="Arial" w:cs="Arial"/>
          <w:sz w:val="22"/>
          <w:szCs w:val="22"/>
        </w:rPr>
        <w:t xml:space="preserve"> </w:t>
      </w:r>
      <w:r w:rsidR="004B2B41" w:rsidRPr="00F67943">
        <w:rPr>
          <w:rFonts w:ascii="Arial" w:hAnsi="Arial" w:cs="Arial"/>
          <w:sz w:val="22"/>
          <w:szCs w:val="22"/>
        </w:rPr>
        <w:t>el Departament de Territori, Habitatge i Transició Ecològica, el Servei Català de Trànsit, i el Centre de Telecomunicacions i Tecnologies de la Informació de la Generalitat de Catalunya.</w:t>
      </w:r>
    </w:p>
    <w:p w14:paraId="739A264F" w14:textId="77777777" w:rsidR="004B2B41" w:rsidRPr="00F67943" w:rsidRDefault="004B2B41" w:rsidP="004B2B41">
      <w:pPr>
        <w:pStyle w:val="Pargrafdellista"/>
        <w:tabs>
          <w:tab w:val="left" w:pos="284"/>
        </w:tabs>
        <w:ind w:left="0"/>
        <w:jc w:val="both"/>
        <w:rPr>
          <w:rFonts w:ascii="Arial" w:hAnsi="Arial" w:cs="Arial"/>
          <w:sz w:val="22"/>
          <w:szCs w:val="22"/>
        </w:rPr>
      </w:pPr>
    </w:p>
    <w:p w14:paraId="2B0B863B" w14:textId="77777777" w:rsidR="00370B7A" w:rsidRPr="00F67943" w:rsidRDefault="00370B7A" w:rsidP="0066333E">
      <w:pPr>
        <w:pStyle w:val="Pargrafdellista"/>
        <w:tabs>
          <w:tab w:val="left" w:pos="284"/>
        </w:tabs>
        <w:ind w:left="0"/>
        <w:jc w:val="both"/>
        <w:rPr>
          <w:rFonts w:ascii="Arial" w:hAnsi="Arial" w:cs="Arial"/>
          <w:sz w:val="22"/>
          <w:szCs w:val="22"/>
        </w:rPr>
      </w:pPr>
      <w:r w:rsidRPr="00F67943">
        <w:rPr>
          <w:rFonts w:ascii="Arial" w:hAnsi="Arial" w:cs="Arial"/>
          <w:sz w:val="22"/>
          <w:szCs w:val="22"/>
        </w:rPr>
        <w:t>Tal i com es preveu  a l’article 31 de la Llei 9/2017, de 8 de novembre de Contractes del Sector Públic i a l’article 38 de la Directiva 2014/24/UE del Parlament Europeu i del Consell, de 26 de febrer de 2014, sobre contractació pública i per la qual es deroga la Directiva 2004/18/CE, dos o més poders adjudicadors podran acordar la realització conjunta de determinades contractacions específiques.</w:t>
      </w:r>
    </w:p>
    <w:p w14:paraId="742946FE" w14:textId="77777777" w:rsidR="00370B7A" w:rsidRPr="00F67943" w:rsidRDefault="00370B7A" w:rsidP="00370B7A">
      <w:pPr>
        <w:spacing w:after="0" w:line="240" w:lineRule="auto"/>
        <w:jc w:val="both"/>
        <w:rPr>
          <w:rFonts w:cs="Arial"/>
        </w:rPr>
      </w:pPr>
    </w:p>
    <w:p w14:paraId="6E957C00" w14:textId="77777777" w:rsidR="007309AC" w:rsidRPr="00F67943" w:rsidRDefault="00370B7A" w:rsidP="00425B45">
      <w:pPr>
        <w:spacing w:after="0" w:line="240" w:lineRule="auto"/>
        <w:jc w:val="both"/>
        <w:rPr>
          <w:rFonts w:cs="Arial"/>
        </w:rPr>
      </w:pPr>
      <w:r w:rsidRPr="00F67943">
        <w:rPr>
          <w:rFonts w:cs="Arial"/>
        </w:rPr>
        <w:t>D’acord amb la disposició addicional segona de la Llei 2/2014, de 27 de gener, de mesures fiscals, administratives, financeres i del sector públic, sobres mesures d’eficiència econòmica mitjançant la contractació pública, en la qual s’estableix que els ens, els organismes i les entitats del sector públic de Catalunya poden adjudicar contractes, concloure acords marc i articular sistemes dinàmics de contractació de manera conjunta en el marc de la normativa de contractació pública, amb l’acord previ corresponent, sempre que el recurs a aquests instruments no s’efectuï de manera que la competència es vegi obstaculitzada, restringida o falsejada.</w:t>
      </w:r>
    </w:p>
    <w:p w14:paraId="77C30468" w14:textId="77777777" w:rsidR="00425B45" w:rsidRPr="00F67943" w:rsidRDefault="00425B45" w:rsidP="00425B45">
      <w:pPr>
        <w:spacing w:after="0" w:line="240" w:lineRule="auto"/>
        <w:jc w:val="both"/>
        <w:rPr>
          <w:rFonts w:cs="Arial"/>
        </w:rPr>
      </w:pPr>
    </w:p>
    <w:p w14:paraId="0F8D0617" w14:textId="77777777" w:rsidR="00425B45" w:rsidRPr="00F67943" w:rsidRDefault="00425B45" w:rsidP="00425B45">
      <w:pPr>
        <w:pStyle w:val="Pargrafdellista"/>
        <w:numPr>
          <w:ilvl w:val="0"/>
          <w:numId w:val="16"/>
        </w:numPr>
        <w:tabs>
          <w:tab w:val="left" w:pos="426"/>
        </w:tabs>
        <w:ind w:left="0" w:firstLine="0"/>
        <w:jc w:val="both"/>
        <w:rPr>
          <w:rFonts w:ascii="Arial" w:hAnsi="Arial" w:cs="Arial"/>
          <w:sz w:val="22"/>
          <w:szCs w:val="22"/>
          <w:lang w:eastAsia="ca-ES"/>
        </w:rPr>
      </w:pPr>
      <w:r w:rsidRPr="00F67943">
        <w:rPr>
          <w:rFonts w:ascii="Arial" w:hAnsi="Arial" w:cs="Arial"/>
          <w:sz w:val="22"/>
          <w:szCs w:val="22"/>
          <w:lang w:eastAsia="ca-ES"/>
        </w:rPr>
        <w:t xml:space="preserve">En el supòsit de que el contracte hagi estat finançat amb Fons Europeus haurà de </w:t>
      </w:r>
      <w:proofErr w:type="spellStart"/>
      <w:r w:rsidRPr="00F67943">
        <w:rPr>
          <w:rFonts w:ascii="Arial" w:hAnsi="Arial" w:cs="Arial"/>
          <w:sz w:val="22"/>
          <w:szCs w:val="22"/>
          <w:lang w:eastAsia="ca-ES"/>
        </w:rPr>
        <w:t>sometre’s</w:t>
      </w:r>
      <w:proofErr w:type="spellEnd"/>
      <w:r w:rsidRPr="00F67943">
        <w:rPr>
          <w:rFonts w:ascii="Arial" w:hAnsi="Arial" w:cs="Arial"/>
          <w:sz w:val="22"/>
          <w:szCs w:val="22"/>
          <w:lang w:eastAsia="ca-ES"/>
        </w:rPr>
        <w:t xml:space="preserve"> a les disposicions del Tractat de la Unió Europeu i als actes fixats en virtut del mateix i serà coherent amb les activitats, polítiques i prioritats comunitàries en pro d’un desenvolupament sostenible i millora del medi ambient, havent de promoure el creixement, la competitivitat, l’ocupació i la inclusió social, així amb la igualtat entre homes i dones, de conformitat amb el que es disposa en el Reglament (CE) núm. 1083/2006 del Parlament Europeu i del Consell d’11 de juliol de 2006, pel qual s’estableixen disposicions generals relatives al Fons Europeu de Desenvolupament Regional, al Fons Social Europeu i al Fons de Cohesió.</w:t>
      </w:r>
    </w:p>
    <w:p w14:paraId="302F6105" w14:textId="77777777" w:rsidR="00A42867" w:rsidRPr="00F67943" w:rsidRDefault="00A42867" w:rsidP="00425B45">
      <w:pPr>
        <w:spacing w:after="0" w:line="240" w:lineRule="auto"/>
        <w:jc w:val="both"/>
        <w:rPr>
          <w:rFonts w:cs="Arial"/>
        </w:rPr>
      </w:pPr>
    </w:p>
    <w:p w14:paraId="24A9CD4B"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Addicionalment, també es regeix per les normes aplicables als contractes del sector públic en l’àmbit de Catalunya i per la seva normativa sectorial que resulti d’aplicació.</w:t>
      </w:r>
    </w:p>
    <w:p w14:paraId="21356CDF" w14:textId="77777777" w:rsidR="005408C9" w:rsidRPr="00F67943" w:rsidRDefault="005408C9" w:rsidP="005408C9">
      <w:pPr>
        <w:autoSpaceDE w:val="0"/>
        <w:autoSpaceDN w:val="0"/>
        <w:adjustRightInd w:val="0"/>
        <w:spacing w:after="0" w:line="240" w:lineRule="auto"/>
        <w:jc w:val="both"/>
        <w:rPr>
          <w:rFonts w:cs="Arial"/>
        </w:rPr>
      </w:pPr>
    </w:p>
    <w:p w14:paraId="199E6A73"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Supletòriament al contracte li resulten d’aplicació les normes de dret administratiu i, en el seu defecte, les normes de dret privat.</w:t>
      </w:r>
    </w:p>
    <w:p w14:paraId="6D668388"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10D0FCBC" w14:textId="77777777" w:rsidR="005408C9" w:rsidRPr="00F67943" w:rsidRDefault="005408C9" w:rsidP="005408C9">
      <w:pPr>
        <w:spacing w:after="0" w:line="240" w:lineRule="auto"/>
        <w:jc w:val="both"/>
        <w:rPr>
          <w:rFonts w:cs="Arial"/>
          <w:lang w:eastAsia="es-ES"/>
        </w:rPr>
      </w:pPr>
      <w:r w:rsidRPr="00F67943">
        <w:rPr>
          <w:rFonts w:cs="Arial"/>
          <w:b/>
          <w:lang w:eastAsia="es-ES"/>
        </w:rPr>
        <w:t>5.2</w:t>
      </w:r>
      <w:r w:rsidRPr="00F67943">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F67943">
        <w:rPr>
          <w:rFonts w:cs="Arial"/>
          <w:lang w:eastAsia="es-ES"/>
        </w:rPr>
        <w:noBreakHyphen/>
        <w:t>les.</w:t>
      </w:r>
    </w:p>
    <w:p w14:paraId="3C7C6362" w14:textId="77777777" w:rsidR="005408C9" w:rsidRPr="00F67943" w:rsidRDefault="005408C9" w:rsidP="005408C9">
      <w:pPr>
        <w:spacing w:after="0" w:line="240" w:lineRule="auto"/>
        <w:jc w:val="both"/>
        <w:rPr>
          <w:rFonts w:cs="Arial"/>
          <w:b/>
          <w:lang w:eastAsia="es-ES"/>
        </w:rPr>
      </w:pPr>
    </w:p>
    <w:p w14:paraId="0AFD6B17" w14:textId="77777777" w:rsidR="005408C9" w:rsidRPr="00F67943" w:rsidRDefault="005408C9" w:rsidP="005408C9">
      <w:pPr>
        <w:pStyle w:val="Ttol2"/>
        <w:spacing w:before="0" w:after="0"/>
        <w:jc w:val="both"/>
        <w:rPr>
          <w:rFonts w:ascii="Arial" w:hAnsi="Arial" w:cs="Arial"/>
          <w:i w:val="0"/>
          <w:sz w:val="22"/>
          <w:szCs w:val="22"/>
        </w:rPr>
      </w:pPr>
      <w:bookmarkStart w:id="49" w:name="_Toc21500325"/>
      <w:bookmarkStart w:id="50" w:name="_Toc34139664"/>
      <w:r w:rsidRPr="00F67943">
        <w:rPr>
          <w:rFonts w:ascii="Arial" w:hAnsi="Arial" w:cs="Arial"/>
          <w:i w:val="0"/>
          <w:sz w:val="22"/>
          <w:szCs w:val="22"/>
        </w:rPr>
        <w:t>Sisena. Admissió de variants</w:t>
      </w:r>
      <w:bookmarkEnd w:id="49"/>
      <w:bookmarkEnd w:id="50"/>
      <w:r w:rsidRPr="00F67943">
        <w:rPr>
          <w:rFonts w:ascii="Arial" w:hAnsi="Arial" w:cs="Arial"/>
          <w:i w:val="0"/>
          <w:sz w:val="22"/>
          <w:szCs w:val="22"/>
        </w:rPr>
        <w:t xml:space="preserve"> </w:t>
      </w:r>
    </w:p>
    <w:p w14:paraId="37020595" w14:textId="77777777" w:rsidR="005408C9" w:rsidRPr="00F67943" w:rsidRDefault="005408C9" w:rsidP="005408C9">
      <w:pPr>
        <w:spacing w:after="0" w:line="240" w:lineRule="auto"/>
        <w:jc w:val="both"/>
        <w:rPr>
          <w:rFonts w:cs="Arial"/>
          <w:b/>
          <w:lang w:eastAsia="es-ES"/>
        </w:rPr>
      </w:pPr>
    </w:p>
    <w:p w14:paraId="639CEFC1" w14:textId="77777777" w:rsidR="005408C9" w:rsidRPr="00F67943" w:rsidRDefault="005408C9" w:rsidP="005408C9">
      <w:pPr>
        <w:spacing w:after="0" w:line="240" w:lineRule="auto"/>
        <w:jc w:val="both"/>
        <w:rPr>
          <w:rFonts w:cs="Arial"/>
          <w:lang w:eastAsia="es-ES"/>
        </w:rPr>
      </w:pPr>
      <w:r w:rsidRPr="00F67943">
        <w:rPr>
          <w:rFonts w:cs="Arial"/>
          <w:lang w:eastAsia="es-ES"/>
        </w:rPr>
        <w:t>S’admetran variants quan així consti en l’</w:t>
      </w:r>
      <w:r w:rsidRPr="00F67943">
        <w:rPr>
          <w:rFonts w:cs="Arial"/>
          <w:b/>
          <w:lang w:eastAsia="es-ES"/>
        </w:rPr>
        <w:t>apartat E del quadre de característiques</w:t>
      </w:r>
      <w:r w:rsidRPr="00F67943">
        <w:rPr>
          <w:rFonts w:cs="Arial"/>
          <w:lang w:eastAsia="es-ES"/>
        </w:rPr>
        <w:t>, amb els requisits mínims, en les modalitats i amb les característiques que s’hi preveuen</w:t>
      </w:r>
    </w:p>
    <w:p w14:paraId="16A6BC06" w14:textId="77777777" w:rsidR="007E405A" w:rsidRPr="00F67943" w:rsidRDefault="007E405A" w:rsidP="005408C9">
      <w:pPr>
        <w:spacing w:after="0" w:line="240" w:lineRule="auto"/>
        <w:jc w:val="both"/>
        <w:rPr>
          <w:rFonts w:cs="Arial"/>
          <w:b/>
          <w:lang w:eastAsia="es-ES"/>
        </w:rPr>
      </w:pPr>
    </w:p>
    <w:p w14:paraId="1587DDCA" w14:textId="77777777" w:rsidR="005408C9" w:rsidRPr="00F67943" w:rsidRDefault="005408C9" w:rsidP="005408C9">
      <w:pPr>
        <w:pStyle w:val="Ttol2"/>
        <w:spacing w:before="0" w:after="0"/>
        <w:jc w:val="both"/>
        <w:rPr>
          <w:rFonts w:ascii="Arial" w:hAnsi="Arial" w:cs="Arial"/>
          <w:i w:val="0"/>
          <w:sz w:val="22"/>
          <w:szCs w:val="22"/>
        </w:rPr>
      </w:pPr>
      <w:bookmarkStart w:id="51" w:name="_Toc21500326"/>
      <w:bookmarkStart w:id="52" w:name="_Toc34139665"/>
      <w:r w:rsidRPr="00F67943">
        <w:rPr>
          <w:rFonts w:ascii="Arial" w:hAnsi="Arial" w:cs="Arial"/>
          <w:i w:val="0"/>
          <w:sz w:val="22"/>
          <w:szCs w:val="22"/>
        </w:rPr>
        <w:t>Setena. Tramitació de l’expedient i procediment d’adjudicació</w:t>
      </w:r>
      <w:bookmarkEnd w:id="51"/>
      <w:bookmarkEnd w:id="52"/>
    </w:p>
    <w:p w14:paraId="18545D49" w14:textId="77777777" w:rsidR="005408C9" w:rsidRPr="00F67943" w:rsidRDefault="005408C9" w:rsidP="005408C9">
      <w:pPr>
        <w:spacing w:after="0" w:line="240" w:lineRule="auto"/>
        <w:jc w:val="both"/>
        <w:rPr>
          <w:rFonts w:cs="Arial"/>
          <w:b/>
          <w:lang w:eastAsia="es-ES"/>
        </w:rPr>
      </w:pPr>
    </w:p>
    <w:p w14:paraId="778B7742" w14:textId="77777777" w:rsidR="005408C9" w:rsidRPr="00F67943" w:rsidRDefault="005408C9" w:rsidP="005408C9">
      <w:pPr>
        <w:spacing w:after="0" w:line="240" w:lineRule="auto"/>
        <w:jc w:val="both"/>
        <w:rPr>
          <w:rFonts w:cs="Arial"/>
          <w:lang w:eastAsia="es-ES"/>
        </w:rPr>
      </w:pPr>
      <w:r w:rsidRPr="00F67943">
        <w:rPr>
          <w:rFonts w:cs="Arial"/>
          <w:lang w:eastAsia="es-ES"/>
        </w:rPr>
        <w:t>La forma de tramitació de l’expedient i el procediment d’adjudicació del contracte són els establerts en l’</w:t>
      </w:r>
      <w:r w:rsidRPr="00F67943">
        <w:rPr>
          <w:rFonts w:cs="Arial"/>
          <w:b/>
          <w:lang w:eastAsia="es-ES"/>
        </w:rPr>
        <w:t>apartat F.1 i F.2 del quadre de característiques</w:t>
      </w:r>
      <w:r w:rsidRPr="00F67943">
        <w:rPr>
          <w:rFonts w:cs="Arial"/>
          <w:lang w:eastAsia="es-ES"/>
        </w:rPr>
        <w:t xml:space="preserve"> respectivament. </w:t>
      </w:r>
    </w:p>
    <w:p w14:paraId="53BC8F79" w14:textId="77777777" w:rsidR="00A25F7E" w:rsidRPr="00F67943" w:rsidRDefault="00A25F7E" w:rsidP="005408C9">
      <w:pPr>
        <w:pStyle w:val="Ttol2"/>
        <w:spacing w:before="0" w:after="0"/>
        <w:jc w:val="both"/>
        <w:rPr>
          <w:rFonts w:ascii="Arial" w:hAnsi="Arial" w:cs="Arial"/>
          <w:i w:val="0"/>
          <w:sz w:val="22"/>
          <w:szCs w:val="22"/>
        </w:rPr>
      </w:pPr>
      <w:bookmarkStart w:id="53" w:name="_Toc21500327"/>
      <w:bookmarkStart w:id="54" w:name="_Toc34139666"/>
    </w:p>
    <w:p w14:paraId="03D8FF36" w14:textId="77777777" w:rsidR="005408C9" w:rsidRPr="00F67943" w:rsidRDefault="005408C9" w:rsidP="005408C9">
      <w:pPr>
        <w:pStyle w:val="Ttol2"/>
        <w:spacing w:before="0" w:after="0"/>
        <w:jc w:val="both"/>
        <w:rPr>
          <w:rFonts w:ascii="Arial" w:hAnsi="Arial" w:cs="Arial"/>
          <w:i w:val="0"/>
          <w:sz w:val="22"/>
          <w:szCs w:val="22"/>
        </w:rPr>
      </w:pPr>
      <w:r w:rsidRPr="00F67943">
        <w:rPr>
          <w:rFonts w:ascii="Arial" w:hAnsi="Arial" w:cs="Arial"/>
          <w:i w:val="0"/>
          <w:sz w:val="22"/>
          <w:szCs w:val="22"/>
        </w:rPr>
        <w:t>Vuitena. Mitjans de comunicació electrònics</w:t>
      </w:r>
      <w:bookmarkEnd w:id="53"/>
      <w:bookmarkEnd w:id="54"/>
      <w:r w:rsidRPr="00F67943">
        <w:rPr>
          <w:rFonts w:ascii="Arial" w:hAnsi="Arial" w:cs="Arial"/>
          <w:i w:val="0"/>
          <w:sz w:val="22"/>
          <w:szCs w:val="22"/>
        </w:rPr>
        <w:t xml:space="preserve">  </w:t>
      </w:r>
    </w:p>
    <w:p w14:paraId="36C35D76" w14:textId="77777777" w:rsidR="005408C9" w:rsidRPr="00F67943" w:rsidRDefault="005408C9" w:rsidP="005408C9">
      <w:pPr>
        <w:pStyle w:val="Pa9"/>
        <w:spacing w:line="240" w:lineRule="auto"/>
        <w:jc w:val="both"/>
        <w:rPr>
          <w:b/>
          <w:sz w:val="22"/>
          <w:szCs w:val="22"/>
        </w:rPr>
      </w:pPr>
    </w:p>
    <w:p w14:paraId="7FE53D19" w14:textId="77777777" w:rsidR="005408C9" w:rsidRPr="00F67943" w:rsidRDefault="005408C9" w:rsidP="005408C9">
      <w:pPr>
        <w:pStyle w:val="Pa9"/>
        <w:spacing w:line="240" w:lineRule="auto"/>
        <w:jc w:val="both"/>
        <w:rPr>
          <w:sz w:val="22"/>
          <w:szCs w:val="22"/>
        </w:rPr>
      </w:pPr>
      <w:r w:rsidRPr="00F67943">
        <w:rPr>
          <w:b/>
          <w:sz w:val="22"/>
          <w:szCs w:val="22"/>
        </w:rPr>
        <w:lastRenderedPageBreak/>
        <w:t>8.1</w:t>
      </w:r>
      <w:r w:rsidRPr="00F67943">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1865E1FE" w14:textId="77777777" w:rsidR="005408C9" w:rsidRPr="00F67943" w:rsidRDefault="005408C9" w:rsidP="005408C9">
      <w:pPr>
        <w:pStyle w:val="Pa9"/>
        <w:spacing w:line="240" w:lineRule="auto"/>
        <w:jc w:val="both"/>
        <w:rPr>
          <w:sz w:val="22"/>
          <w:szCs w:val="22"/>
        </w:rPr>
      </w:pPr>
    </w:p>
    <w:p w14:paraId="179B9522" w14:textId="77777777" w:rsidR="005408C9" w:rsidRPr="00F67943" w:rsidRDefault="005408C9" w:rsidP="005408C9">
      <w:pPr>
        <w:pStyle w:val="Pa9"/>
        <w:spacing w:line="240" w:lineRule="auto"/>
        <w:jc w:val="both"/>
        <w:rPr>
          <w:rFonts w:eastAsia="Calibri"/>
          <w:sz w:val="22"/>
          <w:szCs w:val="22"/>
        </w:rPr>
      </w:pPr>
      <w:r w:rsidRPr="00F67943">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F67943">
        <w:rPr>
          <w:rFonts w:eastAsia="Calibri"/>
          <w:sz w:val="22"/>
          <w:szCs w:val="22"/>
        </w:rPr>
        <w:t>ls arxius o resums escrits o sonors dels principals elements de la comunicació.</w:t>
      </w:r>
    </w:p>
    <w:p w14:paraId="46B4F43F" w14:textId="77777777" w:rsidR="005408C9" w:rsidRPr="00F67943" w:rsidRDefault="005408C9" w:rsidP="005408C9">
      <w:pPr>
        <w:pStyle w:val="Default"/>
        <w:jc w:val="both"/>
        <w:rPr>
          <w:rFonts w:eastAsia="Calibri"/>
          <w:color w:val="auto"/>
          <w:sz w:val="22"/>
          <w:szCs w:val="22"/>
        </w:rPr>
      </w:pPr>
    </w:p>
    <w:p w14:paraId="270AE5E3" w14:textId="77777777" w:rsidR="005408C9" w:rsidRPr="00F67943" w:rsidRDefault="005408C9" w:rsidP="005408C9">
      <w:pPr>
        <w:spacing w:after="0" w:line="240" w:lineRule="auto"/>
        <w:jc w:val="both"/>
        <w:rPr>
          <w:rFonts w:cs="Arial"/>
        </w:rPr>
      </w:pPr>
      <w:r w:rsidRPr="00F67943">
        <w:rPr>
          <w:rFonts w:cs="Arial"/>
          <w:b/>
        </w:rPr>
        <w:t>8.2</w:t>
      </w:r>
      <w:r w:rsidRPr="00F67943">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F67943">
        <w:rPr>
          <w:rFonts w:cs="Arial"/>
        </w:rPr>
        <w:t>l’e</w:t>
      </w:r>
      <w:proofErr w:type="spellEnd"/>
      <w:r w:rsidRPr="00F67943">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6821F680" w14:textId="77777777" w:rsidR="005408C9" w:rsidRPr="00F67943" w:rsidRDefault="005408C9" w:rsidP="005408C9">
      <w:pPr>
        <w:spacing w:after="0" w:line="240" w:lineRule="auto"/>
        <w:jc w:val="both"/>
        <w:rPr>
          <w:rFonts w:cs="Arial"/>
        </w:rPr>
      </w:pPr>
    </w:p>
    <w:p w14:paraId="79FA7FD0" w14:textId="77777777" w:rsidR="005408C9" w:rsidRPr="00F67943" w:rsidRDefault="005408C9" w:rsidP="005408C9">
      <w:pPr>
        <w:pStyle w:val="Pa9"/>
        <w:spacing w:line="240" w:lineRule="auto"/>
        <w:jc w:val="both"/>
        <w:rPr>
          <w:sz w:val="22"/>
          <w:szCs w:val="22"/>
        </w:rPr>
      </w:pPr>
      <w:r w:rsidRPr="00F67943">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F67943">
        <w:rPr>
          <w:sz w:val="22"/>
          <w:szCs w:val="22"/>
        </w:rPr>
        <w:t>No obstant això, els terminis de les notificacions practicades amb motiu del procediment de recurs especial pel Tribunal Català de Contractes computen en tot cas des de la data d’enviament de l’avís de notificació.</w:t>
      </w:r>
    </w:p>
    <w:p w14:paraId="1A063D4F" w14:textId="77777777" w:rsidR="005408C9" w:rsidRPr="00F67943" w:rsidRDefault="005408C9" w:rsidP="005408C9">
      <w:pPr>
        <w:pStyle w:val="Default"/>
        <w:jc w:val="both"/>
        <w:rPr>
          <w:rFonts w:eastAsia="Calibri"/>
          <w:color w:val="auto"/>
          <w:sz w:val="22"/>
          <w:szCs w:val="22"/>
        </w:rPr>
      </w:pPr>
    </w:p>
    <w:p w14:paraId="7C6AC528" w14:textId="77777777" w:rsidR="005408C9" w:rsidRPr="00F67943" w:rsidRDefault="005408C9" w:rsidP="005408C9">
      <w:pPr>
        <w:spacing w:after="0" w:line="240" w:lineRule="auto"/>
        <w:jc w:val="both"/>
        <w:rPr>
          <w:rFonts w:cs="Arial"/>
        </w:rPr>
      </w:pPr>
      <w:r w:rsidRPr="00F67943">
        <w:rPr>
          <w:rFonts w:eastAsia="Calibri" w:cs="Arial"/>
          <w:b/>
        </w:rPr>
        <w:t>8.3</w:t>
      </w:r>
      <w:r w:rsidRPr="00F67943">
        <w:rPr>
          <w:rFonts w:eastAsia="Calibri" w:cs="Arial"/>
        </w:rPr>
        <w:t xml:space="preserve"> D’altra banda, p</w:t>
      </w:r>
      <w:r w:rsidRPr="00F67943">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271A77FC" w14:textId="77777777" w:rsidR="005408C9" w:rsidRPr="00F67943" w:rsidRDefault="000E5B57" w:rsidP="005408C9">
      <w:pPr>
        <w:spacing w:after="0" w:line="240" w:lineRule="auto"/>
        <w:jc w:val="both"/>
        <w:rPr>
          <w:rFonts w:cs="Arial"/>
        </w:rPr>
      </w:pPr>
      <w:hyperlink r:id="rId26" w:history="1">
        <w:r w:rsidR="005408C9" w:rsidRPr="00F67943">
          <w:rPr>
            <w:rStyle w:val="Enlla"/>
            <w:rFonts w:cs="Arial"/>
            <w:bCs/>
          </w:rPr>
          <w:t>https://contractaciopublica.gencat.cat/perfil/eco</w:t>
        </w:r>
      </w:hyperlink>
    </w:p>
    <w:p w14:paraId="3D79BA1E" w14:textId="77777777" w:rsidR="005408C9" w:rsidRPr="00F67943" w:rsidRDefault="005408C9" w:rsidP="005408C9">
      <w:pPr>
        <w:spacing w:after="0" w:line="240" w:lineRule="auto"/>
        <w:jc w:val="both"/>
        <w:rPr>
          <w:rFonts w:cs="Arial"/>
          <w:i/>
        </w:rPr>
      </w:pPr>
    </w:p>
    <w:p w14:paraId="01E5D3E3" w14:textId="77777777" w:rsidR="005408C9" w:rsidRPr="00F67943" w:rsidRDefault="005408C9" w:rsidP="005408C9">
      <w:pPr>
        <w:spacing w:after="0" w:line="240" w:lineRule="auto"/>
        <w:jc w:val="both"/>
        <w:rPr>
          <w:rFonts w:cs="Arial"/>
        </w:rPr>
      </w:pPr>
      <w:r w:rsidRPr="00F67943">
        <w:rPr>
          <w:rFonts w:cs="Arial"/>
        </w:rPr>
        <w:t>Aquesta subscripció permetrà rebre avís de manera immediata a les adreces electròniques de les persones subscrites de qualsevol novetat, publicació o avís relacionat amb aquesta licitació.</w:t>
      </w:r>
    </w:p>
    <w:p w14:paraId="68FE6DC6" w14:textId="77777777" w:rsidR="005408C9" w:rsidRPr="00F67943" w:rsidRDefault="005408C9" w:rsidP="005408C9">
      <w:pPr>
        <w:spacing w:after="0" w:line="240" w:lineRule="auto"/>
        <w:jc w:val="both"/>
        <w:rPr>
          <w:rFonts w:cs="Arial"/>
        </w:rPr>
      </w:pPr>
    </w:p>
    <w:p w14:paraId="03C63B9F" w14:textId="77777777" w:rsidR="005408C9" w:rsidRPr="00F67943" w:rsidRDefault="005408C9" w:rsidP="005408C9">
      <w:pPr>
        <w:spacing w:after="0" w:line="240" w:lineRule="auto"/>
        <w:jc w:val="both"/>
        <w:rPr>
          <w:rFonts w:cs="Arial"/>
        </w:rPr>
      </w:pPr>
      <w:r w:rsidRPr="00F67943">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66EA0273" w14:textId="77777777" w:rsidR="005408C9" w:rsidRPr="00F67943" w:rsidRDefault="005408C9" w:rsidP="005408C9">
      <w:pPr>
        <w:spacing w:after="0" w:line="240" w:lineRule="auto"/>
        <w:jc w:val="both"/>
        <w:rPr>
          <w:rFonts w:cs="Arial"/>
        </w:rPr>
      </w:pPr>
    </w:p>
    <w:p w14:paraId="3A6CDEC1" w14:textId="77777777" w:rsidR="005408C9" w:rsidRPr="00F67943" w:rsidRDefault="005408C9" w:rsidP="005408C9">
      <w:pPr>
        <w:spacing w:after="0" w:line="240" w:lineRule="auto"/>
        <w:jc w:val="both"/>
        <w:rPr>
          <w:rFonts w:cs="Arial"/>
        </w:rPr>
      </w:pPr>
      <w:r w:rsidRPr="00F67943">
        <w:rPr>
          <w:rFonts w:cs="Arial"/>
        </w:rPr>
        <w:lastRenderedPageBreak/>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7DAA57F1" w14:textId="77777777" w:rsidR="005408C9" w:rsidRPr="00F67943" w:rsidRDefault="005408C9" w:rsidP="005408C9">
      <w:pPr>
        <w:spacing w:after="0" w:line="240" w:lineRule="auto"/>
        <w:jc w:val="both"/>
        <w:rPr>
          <w:rFonts w:cs="Arial"/>
          <w:i/>
        </w:rPr>
      </w:pPr>
    </w:p>
    <w:p w14:paraId="0AFCC3D9" w14:textId="77777777" w:rsidR="005408C9" w:rsidRPr="00F67943" w:rsidRDefault="005408C9" w:rsidP="005408C9">
      <w:pPr>
        <w:spacing w:after="0" w:line="240" w:lineRule="auto"/>
        <w:jc w:val="both"/>
        <w:rPr>
          <w:rFonts w:cs="Arial"/>
          <w:b/>
        </w:rPr>
      </w:pPr>
      <w:r w:rsidRPr="00F67943">
        <w:rPr>
          <w:rFonts w:cs="Arial"/>
          <w:b/>
        </w:rPr>
        <w:t xml:space="preserve">8.4 </w:t>
      </w:r>
      <w:r w:rsidRPr="00F67943">
        <w:rPr>
          <w:rFonts w:cs="Arial"/>
        </w:rPr>
        <w:t>Certificats digitals:</w:t>
      </w:r>
    </w:p>
    <w:p w14:paraId="1DF202B9" w14:textId="77777777" w:rsidR="005408C9" w:rsidRPr="00F67943" w:rsidRDefault="005408C9" w:rsidP="005408C9">
      <w:pPr>
        <w:spacing w:after="0" w:line="240" w:lineRule="auto"/>
        <w:jc w:val="both"/>
        <w:rPr>
          <w:rFonts w:cs="Arial"/>
          <w:b/>
        </w:rPr>
      </w:pPr>
    </w:p>
    <w:p w14:paraId="685F3118" w14:textId="77777777" w:rsidR="005408C9" w:rsidRPr="00F67943" w:rsidRDefault="005408C9" w:rsidP="005408C9">
      <w:pPr>
        <w:spacing w:after="0" w:line="240" w:lineRule="auto"/>
        <w:jc w:val="both"/>
        <w:rPr>
          <w:rFonts w:cs="Arial"/>
        </w:rPr>
      </w:pPr>
      <w:r w:rsidRPr="00F67943">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26EB6746" w14:textId="77777777" w:rsidR="005408C9" w:rsidRPr="00F67943" w:rsidRDefault="005408C9" w:rsidP="005408C9">
      <w:pPr>
        <w:spacing w:after="0" w:line="240" w:lineRule="auto"/>
        <w:jc w:val="both"/>
        <w:rPr>
          <w:rFonts w:cs="Arial"/>
        </w:rPr>
      </w:pPr>
    </w:p>
    <w:p w14:paraId="2FE59E14" w14:textId="77777777" w:rsidR="005408C9" w:rsidRPr="00F67943" w:rsidRDefault="005408C9" w:rsidP="005408C9">
      <w:pPr>
        <w:spacing w:after="0" w:line="240" w:lineRule="auto"/>
        <w:jc w:val="both"/>
        <w:rPr>
          <w:rFonts w:cs="Arial"/>
        </w:rPr>
      </w:pPr>
      <w:r w:rsidRPr="00F67943">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16EE4135" w14:textId="77777777" w:rsidR="005408C9" w:rsidRPr="00F67943" w:rsidRDefault="005408C9" w:rsidP="005408C9">
      <w:pPr>
        <w:spacing w:after="0" w:line="240" w:lineRule="auto"/>
        <w:jc w:val="both"/>
        <w:rPr>
          <w:rFonts w:cs="Arial"/>
        </w:rPr>
      </w:pPr>
    </w:p>
    <w:p w14:paraId="4D483CDC" w14:textId="77777777" w:rsidR="005408C9" w:rsidRPr="00F67943" w:rsidRDefault="005408C9" w:rsidP="005408C9">
      <w:pPr>
        <w:spacing w:after="0" w:line="240" w:lineRule="auto"/>
        <w:jc w:val="both"/>
        <w:rPr>
          <w:rFonts w:cs="Arial"/>
        </w:rPr>
      </w:pPr>
      <w:r w:rsidRPr="00F67943">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67539D02" w14:textId="77777777" w:rsidR="005408C9" w:rsidRPr="00F67943" w:rsidRDefault="005408C9" w:rsidP="005408C9">
      <w:pPr>
        <w:spacing w:after="0" w:line="240" w:lineRule="auto"/>
        <w:jc w:val="both"/>
        <w:rPr>
          <w:rFonts w:cs="Arial"/>
        </w:rPr>
      </w:pPr>
    </w:p>
    <w:p w14:paraId="0DBB54CF" w14:textId="77777777" w:rsidR="005408C9" w:rsidRPr="00F67943" w:rsidRDefault="005408C9" w:rsidP="005408C9">
      <w:pPr>
        <w:spacing w:after="0" w:line="240" w:lineRule="auto"/>
        <w:jc w:val="both"/>
        <w:rPr>
          <w:rFonts w:cs="Arial"/>
        </w:rPr>
      </w:pPr>
      <w:r w:rsidRPr="00F67943">
        <w:rPr>
          <w:rFonts w:cs="Arial"/>
          <w:iCs/>
          <w:color w:val="000000"/>
        </w:rPr>
        <w:t>Llista: https://ec.europa.eu/information_society/policy/esignature/trusted-list/tl-mp.xml</w:t>
      </w:r>
      <w:hyperlink r:id="rId27" w:tgtFrame="_blank" w:history="1">
        <w:r w:rsidRPr="00F67943">
          <w:rPr>
            <w:rStyle w:val="Enlla"/>
            <w:rFonts w:cs="Arial"/>
            <w:iCs/>
          </w:rPr>
          <w:t>https://ec.europa.eu/information_society/policy/esignature/trusted-list/tl-mp.xml</w:t>
        </w:r>
      </w:hyperlink>
    </w:p>
    <w:p w14:paraId="66B13F12" w14:textId="77777777" w:rsidR="005408C9" w:rsidRPr="00F67943" w:rsidRDefault="005408C9" w:rsidP="005408C9">
      <w:pPr>
        <w:spacing w:after="0" w:line="240" w:lineRule="auto"/>
        <w:jc w:val="both"/>
        <w:rPr>
          <w:rFonts w:cs="Arial"/>
          <w:iCs/>
          <w:color w:val="000000"/>
        </w:rPr>
      </w:pPr>
    </w:p>
    <w:p w14:paraId="38CD8662" w14:textId="77777777" w:rsidR="005408C9" w:rsidRPr="00F67943" w:rsidRDefault="005408C9" w:rsidP="005408C9">
      <w:pPr>
        <w:spacing w:after="0" w:line="240" w:lineRule="auto"/>
        <w:jc w:val="both"/>
        <w:rPr>
          <w:rFonts w:cs="Arial"/>
        </w:rPr>
      </w:pPr>
      <w:r w:rsidRPr="00F67943">
        <w:rPr>
          <w:rFonts w:cs="Arial"/>
          <w:iCs/>
          <w:color w:val="000000"/>
        </w:rPr>
        <w:t xml:space="preserve">Eina de consulta: </w:t>
      </w:r>
      <w:hyperlink r:id="rId28" w:tgtFrame="_blank" w:history="1">
        <w:r w:rsidRPr="00F67943">
          <w:rPr>
            <w:rStyle w:val="Enlla"/>
            <w:rFonts w:cs="Arial"/>
            <w:iCs/>
          </w:rPr>
          <w:t>http://tlbrowser.tsl.website/tools/</w:t>
        </w:r>
      </w:hyperlink>
    </w:p>
    <w:p w14:paraId="3FA92635" w14:textId="77777777" w:rsidR="005408C9" w:rsidRPr="00F67943" w:rsidRDefault="005408C9" w:rsidP="005408C9">
      <w:pPr>
        <w:spacing w:after="0" w:line="240" w:lineRule="auto"/>
        <w:jc w:val="both"/>
        <w:rPr>
          <w:rFonts w:cs="Arial"/>
          <w:lang w:eastAsia="es-ES"/>
        </w:rPr>
      </w:pPr>
    </w:p>
    <w:p w14:paraId="572B9977" w14:textId="77777777" w:rsidR="005408C9" w:rsidRPr="00F67943" w:rsidRDefault="005408C9" w:rsidP="005408C9">
      <w:pPr>
        <w:pStyle w:val="Ttol2"/>
        <w:spacing w:before="0" w:after="0"/>
        <w:jc w:val="both"/>
        <w:rPr>
          <w:rFonts w:ascii="Arial" w:hAnsi="Arial" w:cs="Arial"/>
          <w:i w:val="0"/>
          <w:sz w:val="22"/>
          <w:szCs w:val="22"/>
        </w:rPr>
      </w:pPr>
      <w:bookmarkStart w:id="55" w:name="_Toc21500328"/>
      <w:bookmarkStart w:id="56" w:name="_Toc34139667"/>
      <w:r w:rsidRPr="00F67943">
        <w:rPr>
          <w:rFonts w:ascii="Arial" w:hAnsi="Arial" w:cs="Arial"/>
          <w:i w:val="0"/>
          <w:sz w:val="22"/>
          <w:szCs w:val="22"/>
        </w:rPr>
        <w:t>Novena. Aptitud per contractar</w:t>
      </w:r>
      <w:bookmarkEnd w:id="55"/>
      <w:bookmarkEnd w:id="56"/>
    </w:p>
    <w:p w14:paraId="3EAB5EBF" w14:textId="77777777" w:rsidR="005408C9" w:rsidRPr="00F67943" w:rsidRDefault="005408C9" w:rsidP="005408C9">
      <w:pPr>
        <w:spacing w:after="0" w:line="240" w:lineRule="auto"/>
        <w:jc w:val="both"/>
        <w:rPr>
          <w:rFonts w:cs="Arial"/>
          <w:b/>
          <w:snapToGrid w:val="0"/>
          <w:lang w:eastAsia="es-ES"/>
        </w:rPr>
      </w:pPr>
    </w:p>
    <w:p w14:paraId="4F5E8A2C" w14:textId="77777777" w:rsidR="005408C9" w:rsidRPr="00F67943" w:rsidRDefault="005408C9" w:rsidP="005408C9">
      <w:pPr>
        <w:spacing w:after="0" w:line="240" w:lineRule="auto"/>
        <w:jc w:val="both"/>
        <w:rPr>
          <w:rFonts w:cs="Arial"/>
          <w:snapToGrid w:val="0"/>
          <w:lang w:eastAsia="es-ES"/>
        </w:rPr>
      </w:pPr>
      <w:r w:rsidRPr="00F67943">
        <w:rPr>
          <w:rFonts w:cs="Arial"/>
          <w:b/>
          <w:snapToGrid w:val="0"/>
          <w:lang w:eastAsia="es-ES"/>
        </w:rPr>
        <w:t xml:space="preserve">9.1 </w:t>
      </w:r>
      <w:r w:rsidRPr="00F67943">
        <w:rPr>
          <w:rFonts w:cs="Arial"/>
          <w:snapToGrid w:val="0"/>
          <w:lang w:eastAsia="es-ES"/>
        </w:rPr>
        <w:t>Estan facultades per participar en aquesta licitació i subscriure, si escau, el contracte corresponent les persones naturals o jurídiques, espanyoles o estrangeres, que reuneixin les condicions següents:</w:t>
      </w:r>
    </w:p>
    <w:p w14:paraId="78E78A14" w14:textId="77777777" w:rsidR="005408C9" w:rsidRPr="00F67943" w:rsidRDefault="005408C9" w:rsidP="005408C9">
      <w:pPr>
        <w:spacing w:after="0" w:line="240" w:lineRule="auto"/>
        <w:jc w:val="both"/>
        <w:rPr>
          <w:rFonts w:cs="Arial"/>
          <w:snapToGrid w:val="0"/>
          <w:lang w:eastAsia="es-ES"/>
        </w:rPr>
      </w:pPr>
    </w:p>
    <w:p w14:paraId="65A92822"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t xml:space="preserve">Tenir personalitat jurídica i plena capacitat d’obrar, d’acord amb el que preveu l’article 65 de la LCSP; </w:t>
      </w:r>
    </w:p>
    <w:p w14:paraId="25759EC2" w14:textId="77777777" w:rsidR="005408C9" w:rsidRPr="00F67943" w:rsidRDefault="005408C9" w:rsidP="005408C9">
      <w:pPr>
        <w:pStyle w:val="Pargrafdellista"/>
        <w:contextualSpacing w:val="0"/>
        <w:jc w:val="both"/>
        <w:rPr>
          <w:rFonts w:ascii="Arial" w:hAnsi="Arial" w:cs="Arial"/>
          <w:snapToGrid w:val="0"/>
          <w:sz w:val="22"/>
          <w:szCs w:val="22"/>
        </w:rPr>
      </w:pPr>
    </w:p>
    <w:p w14:paraId="2C583C5D"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t>No estar</w:t>
      </w:r>
      <w:r w:rsidRPr="00F67943">
        <w:rPr>
          <w:rFonts w:ascii="Arial" w:hAnsi="Arial" w:cs="Arial"/>
          <w:sz w:val="22"/>
          <w:szCs w:val="22"/>
        </w:rPr>
        <w:t xml:space="preserve"> </w:t>
      </w:r>
      <w:r w:rsidRPr="00F67943">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501084FD" w14:textId="77777777" w:rsidR="005408C9" w:rsidRPr="00F67943" w:rsidRDefault="005408C9" w:rsidP="005408C9">
      <w:pPr>
        <w:spacing w:after="0" w:line="240" w:lineRule="auto"/>
        <w:jc w:val="both"/>
        <w:rPr>
          <w:rFonts w:cs="Arial"/>
          <w:snapToGrid w:val="0"/>
        </w:rPr>
      </w:pPr>
    </w:p>
    <w:p w14:paraId="24CAC982"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t xml:space="preserve">Acreditar la solvència requerida, en els termes establerts en la clàusula desena d’aquest plec; </w:t>
      </w:r>
    </w:p>
    <w:p w14:paraId="12A153C6" w14:textId="77777777" w:rsidR="005408C9" w:rsidRPr="00F67943" w:rsidRDefault="005408C9" w:rsidP="005408C9">
      <w:pPr>
        <w:pStyle w:val="Pargrafdellista"/>
        <w:ind w:left="502"/>
        <w:contextualSpacing w:val="0"/>
        <w:jc w:val="both"/>
        <w:rPr>
          <w:rFonts w:ascii="Arial" w:hAnsi="Arial" w:cs="Arial"/>
          <w:snapToGrid w:val="0"/>
          <w:sz w:val="22"/>
          <w:szCs w:val="22"/>
        </w:rPr>
      </w:pPr>
    </w:p>
    <w:p w14:paraId="52179AB6"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lastRenderedPageBreak/>
        <w:t>Tenir l’habilitació empresarial o professional que, si s’escau, sigui exigible per dur a terme la prestació que constitueixi l’objecte del contracte; i</w:t>
      </w:r>
    </w:p>
    <w:p w14:paraId="6E971267" w14:textId="77777777" w:rsidR="005408C9" w:rsidRPr="00F67943" w:rsidRDefault="005408C9" w:rsidP="005408C9">
      <w:pPr>
        <w:pStyle w:val="Pargrafdellista"/>
        <w:ind w:left="502"/>
        <w:contextualSpacing w:val="0"/>
        <w:jc w:val="both"/>
        <w:rPr>
          <w:rFonts w:ascii="Arial" w:hAnsi="Arial" w:cs="Arial"/>
          <w:snapToGrid w:val="0"/>
          <w:sz w:val="22"/>
          <w:szCs w:val="22"/>
        </w:rPr>
      </w:pPr>
    </w:p>
    <w:p w14:paraId="34A9F4E7"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7250294" w14:textId="77777777" w:rsidR="005408C9" w:rsidRPr="00F67943" w:rsidRDefault="005408C9" w:rsidP="005408C9">
      <w:pPr>
        <w:spacing w:after="0" w:line="240" w:lineRule="auto"/>
        <w:jc w:val="both"/>
        <w:rPr>
          <w:rFonts w:cs="Arial"/>
          <w:lang w:eastAsia="es-ES"/>
        </w:rPr>
      </w:pPr>
    </w:p>
    <w:p w14:paraId="61E0DE9A"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0AC89716"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4C58D200"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067D2DE2" w14:textId="77777777" w:rsidR="005408C9" w:rsidRPr="00F67943" w:rsidRDefault="005408C9" w:rsidP="005408C9">
      <w:pPr>
        <w:tabs>
          <w:tab w:val="left" w:pos="0"/>
          <w:tab w:val="left" w:pos="680"/>
          <w:tab w:val="left" w:pos="1473"/>
          <w:tab w:val="left" w:pos="4320"/>
        </w:tabs>
        <w:spacing w:after="0" w:line="240" w:lineRule="auto"/>
        <w:jc w:val="both"/>
        <w:rPr>
          <w:rFonts w:cs="Arial"/>
          <w:i/>
          <w:snapToGrid w:val="0"/>
          <w:lang w:eastAsia="es-ES"/>
        </w:rPr>
      </w:pPr>
    </w:p>
    <w:p w14:paraId="0B55EF74"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b/>
          <w:snapToGrid w:val="0"/>
          <w:lang w:eastAsia="es-ES"/>
        </w:rPr>
        <w:t xml:space="preserve">9.2 </w:t>
      </w:r>
      <w:r w:rsidRPr="00F67943">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ACFD907"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p>
    <w:p w14:paraId="12C5E1F9"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La capacitat d’obrar de les empreses espanyoles persones físiques s’acredita amb la presentació del NIF.</w:t>
      </w:r>
    </w:p>
    <w:p w14:paraId="4C7ACDD2" w14:textId="77777777" w:rsidR="005408C9" w:rsidRPr="00F67943" w:rsidRDefault="005408C9" w:rsidP="005408C9">
      <w:pPr>
        <w:spacing w:after="0" w:line="240" w:lineRule="auto"/>
        <w:jc w:val="both"/>
        <w:rPr>
          <w:rFonts w:cs="Arial"/>
          <w:lang w:eastAsia="es-ES"/>
        </w:rPr>
      </w:pPr>
    </w:p>
    <w:p w14:paraId="1E36CC41" w14:textId="77777777" w:rsidR="005408C9" w:rsidRPr="00F67943" w:rsidRDefault="005408C9" w:rsidP="005408C9">
      <w:pPr>
        <w:spacing w:after="0" w:line="240" w:lineRule="auto"/>
        <w:jc w:val="both"/>
        <w:rPr>
          <w:rFonts w:cs="Arial"/>
          <w:lang w:eastAsia="es-ES"/>
        </w:rPr>
      </w:pPr>
      <w:r w:rsidRPr="00F67943">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3746A0B9" w14:textId="77777777" w:rsidR="005408C9" w:rsidRPr="00F67943" w:rsidRDefault="005408C9" w:rsidP="005408C9">
      <w:pPr>
        <w:spacing w:after="0" w:line="240" w:lineRule="auto"/>
        <w:jc w:val="both"/>
        <w:rPr>
          <w:rFonts w:cs="Arial"/>
          <w:lang w:eastAsia="es-ES"/>
        </w:rPr>
      </w:pPr>
    </w:p>
    <w:p w14:paraId="2B909B25" w14:textId="43CBA43F" w:rsidR="005408C9" w:rsidRPr="00F67943" w:rsidRDefault="005408C9" w:rsidP="005408C9">
      <w:pPr>
        <w:spacing w:after="0" w:line="240" w:lineRule="auto"/>
        <w:jc w:val="both"/>
        <w:rPr>
          <w:rFonts w:cs="Arial"/>
          <w:snapToGrid w:val="0"/>
          <w:lang w:eastAsia="es-ES"/>
        </w:rPr>
      </w:pPr>
      <w:r w:rsidRPr="00F67943">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w:t>
      </w:r>
      <w:r w:rsidR="00EB0E81" w:rsidRPr="00F67943">
        <w:rPr>
          <w:rFonts w:cs="Arial"/>
          <w:snapToGrid w:val="0"/>
          <w:lang w:eastAsia="es-ES"/>
        </w:rPr>
        <w:t>r estimat igual o superior a 2</w:t>
      </w:r>
      <w:r w:rsidR="0002730E" w:rsidRPr="00F67943">
        <w:rPr>
          <w:rFonts w:cs="Arial"/>
          <w:snapToGrid w:val="0"/>
          <w:lang w:eastAsia="es-ES"/>
        </w:rPr>
        <w:t>21</w:t>
      </w:r>
      <w:r w:rsidRPr="00F67943">
        <w:rPr>
          <w:rFonts w:cs="Arial"/>
          <w:snapToGrid w:val="0"/>
          <w:lang w:eastAsia="es-ES"/>
        </w:rPr>
        <w:t>.000 euros– o, en cas contrari, l’informe de reciprocitat al que fa referència l’article 80 de la LCSP.</w:t>
      </w:r>
    </w:p>
    <w:p w14:paraId="659CAE49" w14:textId="77777777" w:rsidR="005408C9" w:rsidRPr="00F67943" w:rsidRDefault="005408C9" w:rsidP="005408C9">
      <w:pPr>
        <w:spacing w:after="0" w:line="240" w:lineRule="auto"/>
        <w:jc w:val="both"/>
        <w:rPr>
          <w:rFonts w:cs="Arial"/>
          <w:snapToGrid w:val="0"/>
          <w:lang w:eastAsia="es-ES"/>
        </w:rPr>
      </w:pPr>
    </w:p>
    <w:p w14:paraId="46D70A2D" w14:textId="77777777" w:rsidR="005408C9" w:rsidRPr="00F67943" w:rsidRDefault="005408C9" w:rsidP="005408C9">
      <w:pPr>
        <w:spacing w:after="0" w:line="240" w:lineRule="auto"/>
        <w:jc w:val="both"/>
        <w:rPr>
          <w:rFonts w:cs="Arial"/>
          <w:snapToGrid w:val="0"/>
          <w:lang w:eastAsia="es-ES"/>
        </w:rPr>
      </w:pPr>
      <w:r w:rsidRPr="00F67943">
        <w:rPr>
          <w:rFonts w:cs="Arial"/>
          <w:b/>
          <w:snapToGrid w:val="0"/>
          <w:lang w:eastAsia="es-ES"/>
        </w:rPr>
        <w:t>9.3</w:t>
      </w:r>
      <w:r w:rsidRPr="00F67943">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w:t>
      </w:r>
      <w:r w:rsidRPr="00F67943">
        <w:rPr>
          <w:rFonts w:cs="Arial"/>
          <w:snapToGrid w:val="0"/>
          <w:lang w:eastAsia="es-ES"/>
        </w:rPr>
        <w:lastRenderedPageBreak/>
        <w:t>única amb poders suficients per exercir els drets i complir les obligacions que es derivin del contracte fins a la seva extinció, sense perjudici que les empreses atorguin poders mancomunats per a cobraments i pagaments d’una quantia significativa.</w:t>
      </w:r>
    </w:p>
    <w:p w14:paraId="42AE2A27" w14:textId="77777777" w:rsidR="005408C9" w:rsidRPr="00F67943" w:rsidRDefault="005408C9" w:rsidP="005408C9">
      <w:pPr>
        <w:spacing w:after="0" w:line="240" w:lineRule="auto"/>
        <w:jc w:val="both"/>
        <w:rPr>
          <w:rFonts w:cs="Arial"/>
          <w:b/>
          <w:snapToGrid w:val="0"/>
          <w:spacing w:val="-3"/>
          <w:lang w:eastAsia="es-ES"/>
        </w:rPr>
      </w:pPr>
    </w:p>
    <w:p w14:paraId="2E93F0C9" w14:textId="77777777" w:rsidR="005408C9" w:rsidRPr="00F67943" w:rsidRDefault="005408C9" w:rsidP="005408C9">
      <w:pPr>
        <w:spacing w:after="0" w:line="240" w:lineRule="auto"/>
        <w:jc w:val="both"/>
        <w:rPr>
          <w:rFonts w:cs="Arial"/>
          <w:snapToGrid w:val="0"/>
          <w:spacing w:val="-3"/>
          <w:lang w:eastAsia="es-ES"/>
        </w:rPr>
      </w:pPr>
      <w:r w:rsidRPr="00F67943">
        <w:rPr>
          <w:rFonts w:cs="Arial"/>
          <w:b/>
          <w:snapToGrid w:val="0"/>
          <w:spacing w:val="-3"/>
          <w:lang w:eastAsia="es-ES"/>
        </w:rPr>
        <w:t>9.4</w:t>
      </w:r>
      <w:r w:rsidRPr="00F67943">
        <w:rPr>
          <w:rFonts w:cs="Arial"/>
          <w:snapToGrid w:val="0"/>
          <w:spacing w:val="-3"/>
          <w:lang w:eastAsia="es-ES"/>
        </w:rPr>
        <w:t xml:space="preserve"> La durada de la UTE ha de coincidir, almenys, amb la del contracte fins a la seva extinció.</w:t>
      </w:r>
    </w:p>
    <w:p w14:paraId="7C8927F5" w14:textId="77777777" w:rsidR="005408C9" w:rsidRPr="00F67943" w:rsidRDefault="005408C9" w:rsidP="005408C9">
      <w:pPr>
        <w:spacing w:after="0" w:line="240" w:lineRule="auto"/>
        <w:jc w:val="both"/>
        <w:rPr>
          <w:rFonts w:cs="Arial"/>
          <w:b/>
          <w:snapToGrid w:val="0"/>
          <w:spacing w:val="-3"/>
          <w:lang w:eastAsia="es-ES"/>
        </w:rPr>
      </w:pPr>
    </w:p>
    <w:p w14:paraId="34CED326" w14:textId="77777777" w:rsidR="005408C9" w:rsidRPr="00F67943" w:rsidRDefault="005408C9" w:rsidP="005408C9">
      <w:pPr>
        <w:spacing w:after="0" w:line="240" w:lineRule="auto"/>
        <w:jc w:val="both"/>
        <w:rPr>
          <w:rFonts w:cs="Arial"/>
          <w:i/>
          <w:snapToGrid w:val="0"/>
          <w:spacing w:val="-3"/>
          <w:lang w:eastAsia="es-ES"/>
        </w:rPr>
      </w:pPr>
      <w:r w:rsidRPr="00F67943">
        <w:rPr>
          <w:rFonts w:cs="Arial"/>
          <w:b/>
          <w:snapToGrid w:val="0"/>
          <w:spacing w:val="-3"/>
          <w:lang w:eastAsia="es-ES"/>
        </w:rPr>
        <w:t>9.5</w:t>
      </w:r>
      <w:r w:rsidRPr="00F67943">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D871711" w14:textId="77777777" w:rsidR="005408C9" w:rsidRPr="00F67943" w:rsidRDefault="005408C9" w:rsidP="005408C9">
      <w:pPr>
        <w:spacing w:after="0" w:line="240" w:lineRule="auto"/>
        <w:jc w:val="both"/>
        <w:rPr>
          <w:rFonts w:cs="Arial"/>
          <w:snapToGrid w:val="0"/>
          <w:color w:val="FF0000"/>
          <w:spacing w:val="-3"/>
          <w:lang w:eastAsia="es-ES"/>
        </w:rPr>
      </w:pPr>
    </w:p>
    <w:p w14:paraId="428CE535" w14:textId="77777777" w:rsidR="005408C9" w:rsidRPr="00F67943" w:rsidRDefault="005408C9" w:rsidP="005408C9">
      <w:pPr>
        <w:spacing w:after="0" w:line="240" w:lineRule="auto"/>
        <w:jc w:val="both"/>
        <w:rPr>
          <w:rFonts w:cs="Arial"/>
          <w:snapToGrid w:val="0"/>
          <w:spacing w:val="-3"/>
          <w:lang w:eastAsia="es-ES"/>
        </w:rPr>
      </w:pPr>
      <w:r w:rsidRPr="00F67943">
        <w:rPr>
          <w:rFonts w:cs="Arial"/>
          <w:b/>
          <w:snapToGrid w:val="0"/>
          <w:spacing w:val="-3"/>
          <w:lang w:eastAsia="es-ES"/>
        </w:rPr>
        <w:t>9.6</w:t>
      </w:r>
      <w:r w:rsidRPr="00F67943">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3241E9D0" w14:textId="77777777" w:rsidR="005408C9" w:rsidRPr="00F67943" w:rsidRDefault="005408C9" w:rsidP="005408C9">
      <w:pPr>
        <w:spacing w:after="0" w:line="240" w:lineRule="auto"/>
        <w:jc w:val="both"/>
        <w:rPr>
          <w:rFonts w:cs="Arial"/>
          <w:i/>
          <w:snapToGrid w:val="0"/>
          <w:spacing w:val="-3"/>
          <w:lang w:eastAsia="es-ES"/>
        </w:rPr>
      </w:pPr>
    </w:p>
    <w:p w14:paraId="25B395F3" w14:textId="77777777" w:rsidR="005408C9" w:rsidRPr="00F67943" w:rsidRDefault="005408C9" w:rsidP="005408C9">
      <w:pPr>
        <w:pStyle w:val="Ttol2"/>
        <w:spacing w:before="0" w:after="0"/>
        <w:jc w:val="both"/>
        <w:rPr>
          <w:rFonts w:ascii="Arial" w:hAnsi="Arial" w:cs="Arial"/>
          <w:i w:val="0"/>
          <w:snapToGrid w:val="0"/>
          <w:sz w:val="22"/>
          <w:szCs w:val="22"/>
        </w:rPr>
      </w:pPr>
      <w:bookmarkStart w:id="57" w:name="_Toc21500329"/>
      <w:bookmarkStart w:id="58" w:name="_Toc34139668"/>
      <w:r w:rsidRPr="00F67943">
        <w:rPr>
          <w:rFonts w:ascii="Arial" w:hAnsi="Arial" w:cs="Arial"/>
          <w:i w:val="0"/>
          <w:snapToGrid w:val="0"/>
          <w:sz w:val="22"/>
          <w:szCs w:val="22"/>
        </w:rPr>
        <w:t>Desena. Solvència de les empreses licitadores</w:t>
      </w:r>
      <w:bookmarkEnd w:id="57"/>
      <w:bookmarkEnd w:id="58"/>
    </w:p>
    <w:p w14:paraId="758C4665" w14:textId="77777777" w:rsidR="005408C9" w:rsidRPr="00F67943" w:rsidRDefault="005408C9" w:rsidP="005408C9">
      <w:pPr>
        <w:spacing w:after="0" w:line="240" w:lineRule="auto"/>
        <w:jc w:val="both"/>
        <w:rPr>
          <w:rFonts w:cs="Arial"/>
          <w:b/>
          <w:snapToGrid w:val="0"/>
          <w:lang w:eastAsia="es-ES"/>
        </w:rPr>
      </w:pPr>
    </w:p>
    <w:p w14:paraId="21757699"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10.1 </w:t>
      </w:r>
      <w:r w:rsidRPr="00F67943">
        <w:rPr>
          <w:rFonts w:cs="Arial"/>
          <w:lang w:eastAsia="es-ES"/>
        </w:rPr>
        <w:t xml:space="preserve">Les empreses han d’acreditar que compleixen els requisits mínims de solvència que es detallen en </w:t>
      </w:r>
      <w:r w:rsidRPr="00F67943">
        <w:rPr>
          <w:rFonts w:cs="Arial"/>
          <w:b/>
          <w:lang w:eastAsia="es-ES"/>
        </w:rPr>
        <w:t>l’apartat G.1 del quadre de característiques</w:t>
      </w:r>
      <w:r w:rsidRPr="00F67943">
        <w:rPr>
          <w:rFonts w:cs="Arial"/>
          <w:lang w:eastAsia="es-ES"/>
        </w:rPr>
        <w:t xml:space="preserve">, bé a través dels mitjans d’acreditació que es relacionen en aquest mateix apartat </w:t>
      </w:r>
      <w:r w:rsidRPr="00F67943">
        <w:rPr>
          <w:rFonts w:cs="Arial"/>
          <w:b/>
          <w:lang w:eastAsia="es-ES"/>
        </w:rPr>
        <w:t>G.1 del quadre de característiques</w:t>
      </w:r>
      <w:r w:rsidRPr="00F67943">
        <w:rPr>
          <w:rFonts w:cs="Arial"/>
          <w:lang w:eastAsia="es-ES"/>
        </w:rPr>
        <w:t xml:space="preserve">, o bé alternativament mitjançant la classificació equivalent a aquesta solvència, que s’assenyala en </w:t>
      </w:r>
      <w:r w:rsidRPr="00F67943">
        <w:rPr>
          <w:rFonts w:cs="Arial"/>
          <w:b/>
          <w:lang w:eastAsia="es-ES"/>
        </w:rPr>
        <w:t>l’apartat G.2 del mateix quadre de característiques</w:t>
      </w:r>
      <w:r w:rsidRPr="00F67943">
        <w:rPr>
          <w:rFonts w:cs="Arial"/>
          <w:lang w:eastAsia="es-ES"/>
        </w:rPr>
        <w:t>. Quan aquests mitjans superin els mínims fixats als articles 87.3 i 90.2 de la LCSP, estaran justificats a l’expedient a través de l’informe corresponent.</w:t>
      </w:r>
    </w:p>
    <w:p w14:paraId="32538042" w14:textId="77777777" w:rsidR="005408C9" w:rsidRPr="00F67943" w:rsidRDefault="005408C9" w:rsidP="005408C9">
      <w:pPr>
        <w:spacing w:after="0" w:line="240" w:lineRule="auto"/>
        <w:jc w:val="both"/>
        <w:rPr>
          <w:rFonts w:cs="Arial"/>
          <w:lang w:eastAsia="es-ES"/>
        </w:rPr>
      </w:pPr>
    </w:p>
    <w:p w14:paraId="486C320D" w14:textId="77777777" w:rsidR="005408C9" w:rsidRPr="00F67943" w:rsidRDefault="005408C9" w:rsidP="005408C9">
      <w:pPr>
        <w:spacing w:after="0" w:line="240" w:lineRule="auto"/>
        <w:jc w:val="both"/>
        <w:rPr>
          <w:rFonts w:cs="Arial"/>
          <w:lang w:eastAsia="es-ES"/>
        </w:rPr>
      </w:pPr>
      <w:r w:rsidRPr="00F67943">
        <w:rPr>
          <w:rFonts w:cs="Arial"/>
          <w:lang w:eastAsia="es-ES"/>
        </w:rPr>
        <w:t>A les empreses que, per una raó vàlida, no estiguin en condicions de presentar les referències sol·licitades en l’</w:t>
      </w:r>
      <w:r w:rsidRPr="00F67943">
        <w:rPr>
          <w:rFonts w:cs="Arial"/>
          <w:b/>
          <w:lang w:eastAsia="es-ES"/>
        </w:rPr>
        <w:t xml:space="preserve">apartat G del quadre de característiques </w:t>
      </w:r>
      <w:r w:rsidRPr="00F67943">
        <w:rPr>
          <w:rFonts w:cs="Arial"/>
          <w:lang w:eastAsia="es-ES"/>
        </w:rPr>
        <w:t xml:space="preserve">per acreditar la seva solvència econòmica i financera, se les autoritzarà a acreditar-la per mitjà de qualsevol altre document que l’òrgan de contractació consideri apropiat. </w:t>
      </w:r>
    </w:p>
    <w:p w14:paraId="79C900E6" w14:textId="77777777" w:rsidR="005408C9" w:rsidRPr="00F67943" w:rsidRDefault="005408C9" w:rsidP="005408C9">
      <w:pPr>
        <w:spacing w:after="0" w:line="240" w:lineRule="auto"/>
        <w:jc w:val="both"/>
        <w:rPr>
          <w:rFonts w:cs="Arial"/>
          <w:lang w:eastAsia="es-ES"/>
        </w:rPr>
      </w:pPr>
    </w:p>
    <w:p w14:paraId="2F347224" w14:textId="77777777" w:rsidR="005408C9" w:rsidRPr="00F67943" w:rsidRDefault="005408C9" w:rsidP="005408C9">
      <w:pPr>
        <w:spacing w:after="0" w:line="240" w:lineRule="auto"/>
        <w:jc w:val="both"/>
        <w:rPr>
          <w:rFonts w:cs="Arial"/>
          <w:lang w:eastAsia="es-ES"/>
        </w:rPr>
      </w:pPr>
      <w:r w:rsidRPr="00F67943">
        <w:rPr>
          <w:rFonts w:cs="Arial"/>
          <w:b/>
          <w:lang w:eastAsia="es-ES"/>
        </w:rPr>
        <w:t>10.2</w:t>
      </w:r>
      <w:r w:rsidRPr="00F67943">
        <w:rPr>
          <w:rFonts w:cs="Arial"/>
          <w:lang w:eastAsia="es-ES"/>
        </w:rPr>
        <w:t xml:space="preserve"> Les empreses licitadores s’han de comprometre a dedicar o adscriure a l’execució del contracte els mitjans personals o materials suficients que s’indiquen en l’</w:t>
      </w:r>
      <w:r w:rsidRPr="00F67943">
        <w:rPr>
          <w:rFonts w:cs="Arial"/>
          <w:b/>
          <w:lang w:eastAsia="es-ES"/>
        </w:rPr>
        <w:t>apartat G.3 del quadre de característiques</w:t>
      </w:r>
      <w:r w:rsidRPr="00F67943">
        <w:rPr>
          <w:rFonts w:cs="Arial"/>
          <w:lang w:eastAsia="es-ES"/>
        </w:rPr>
        <w:t xml:space="preserve">. </w:t>
      </w:r>
    </w:p>
    <w:p w14:paraId="0A0B88DA" w14:textId="77777777" w:rsidR="005408C9" w:rsidRPr="00F67943" w:rsidRDefault="005408C9" w:rsidP="005408C9">
      <w:pPr>
        <w:spacing w:after="0" w:line="240" w:lineRule="auto"/>
        <w:jc w:val="both"/>
        <w:rPr>
          <w:rFonts w:cs="Arial"/>
          <w:b/>
          <w:lang w:eastAsia="es-ES"/>
        </w:rPr>
      </w:pPr>
    </w:p>
    <w:p w14:paraId="778DC86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10.3 </w:t>
      </w:r>
      <w:r w:rsidRPr="00F67943">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154DA32F" w14:textId="77777777" w:rsidR="005408C9" w:rsidRPr="00F67943" w:rsidRDefault="005408C9" w:rsidP="005408C9">
      <w:pPr>
        <w:spacing w:after="0" w:line="240" w:lineRule="auto"/>
        <w:jc w:val="both"/>
        <w:rPr>
          <w:rFonts w:cs="Arial"/>
          <w:lang w:eastAsia="es-ES"/>
        </w:rPr>
      </w:pPr>
    </w:p>
    <w:p w14:paraId="5E7A097B"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0ACA917F" w14:textId="77777777" w:rsidR="005408C9" w:rsidRPr="00F67943" w:rsidRDefault="005408C9" w:rsidP="005408C9">
      <w:pPr>
        <w:spacing w:after="0" w:line="240" w:lineRule="auto"/>
        <w:jc w:val="both"/>
        <w:rPr>
          <w:rFonts w:cs="Arial"/>
          <w:lang w:eastAsia="es-ES"/>
        </w:rPr>
      </w:pPr>
    </w:p>
    <w:p w14:paraId="183C7880" w14:textId="77777777" w:rsidR="005408C9" w:rsidRPr="00F67943" w:rsidRDefault="005408C9" w:rsidP="005408C9">
      <w:pPr>
        <w:spacing w:after="0" w:line="240" w:lineRule="auto"/>
        <w:jc w:val="both"/>
        <w:rPr>
          <w:rFonts w:cs="Arial"/>
          <w:lang w:eastAsia="es-ES"/>
        </w:rPr>
      </w:pPr>
      <w:r w:rsidRPr="00F67943">
        <w:rPr>
          <w:rFonts w:cs="Arial"/>
          <w:lang w:eastAsia="es-ES"/>
        </w:rPr>
        <w:t>En les mateixes condicions, les UTE poden recórrer a les capacitats dels participants en la unió o d'altres entitats.</w:t>
      </w:r>
    </w:p>
    <w:p w14:paraId="62E7854A" w14:textId="77777777" w:rsidR="005408C9" w:rsidRPr="00F67943" w:rsidRDefault="005408C9" w:rsidP="005408C9">
      <w:pPr>
        <w:spacing w:after="0" w:line="240" w:lineRule="auto"/>
        <w:jc w:val="both"/>
        <w:rPr>
          <w:rFonts w:cs="Arial"/>
          <w:lang w:eastAsia="es-ES"/>
        </w:rPr>
      </w:pPr>
    </w:p>
    <w:p w14:paraId="66F149F6" w14:textId="77777777" w:rsidR="005408C9" w:rsidRPr="00F67943" w:rsidRDefault="005408C9" w:rsidP="005408C9">
      <w:pPr>
        <w:spacing w:after="0" w:line="240" w:lineRule="auto"/>
        <w:jc w:val="both"/>
        <w:rPr>
          <w:rFonts w:cs="Arial"/>
          <w:lang w:eastAsia="es-ES"/>
        </w:rPr>
      </w:pPr>
      <w:r w:rsidRPr="00F67943">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51AF59A7" w14:textId="77777777" w:rsidR="005408C9" w:rsidRPr="00F67943" w:rsidRDefault="005408C9" w:rsidP="005408C9">
      <w:pPr>
        <w:spacing w:after="0" w:line="240" w:lineRule="auto"/>
        <w:jc w:val="both"/>
        <w:rPr>
          <w:rFonts w:cs="Arial"/>
          <w:lang w:eastAsia="es-ES"/>
        </w:rPr>
      </w:pPr>
    </w:p>
    <w:p w14:paraId="4F0F3C1A" w14:textId="77777777" w:rsidR="005408C9" w:rsidRPr="00F67943" w:rsidRDefault="005408C9" w:rsidP="005408C9">
      <w:pPr>
        <w:spacing w:after="0" w:line="240" w:lineRule="auto"/>
        <w:jc w:val="both"/>
        <w:rPr>
          <w:rFonts w:cs="Arial"/>
          <w:lang w:eastAsia="es-ES"/>
        </w:rPr>
      </w:pPr>
      <w:r w:rsidRPr="00F67943">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16818285" w14:textId="77777777" w:rsidR="005408C9" w:rsidRPr="00F67943" w:rsidRDefault="005408C9" w:rsidP="005408C9">
      <w:pPr>
        <w:spacing w:after="0" w:line="240" w:lineRule="auto"/>
        <w:jc w:val="both"/>
        <w:rPr>
          <w:rFonts w:cs="Arial"/>
          <w:lang w:eastAsia="es-ES"/>
        </w:rPr>
      </w:pPr>
    </w:p>
    <w:p w14:paraId="0178F05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10.4 </w:t>
      </w:r>
      <w:r w:rsidRPr="00F67943">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17A868FC" w14:textId="77777777" w:rsidR="005408C9" w:rsidRPr="00F67943" w:rsidRDefault="005408C9" w:rsidP="005408C9">
      <w:pPr>
        <w:spacing w:after="0" w:line="240" w:lineRule="auto"/>
        <w:jc w:val="both"/>
        <w:rPr>
          <w:rFonts w:cs="Arial"/>
          <w:lang w:eastAsia="es-ES"/>
        </w:rPr>
      </w:pPr>
    </w:p>
    <w:p w14:paraId="32D0544E"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10.5 </w:t>
      </w:r>
      <w:r w:rsidRPr="00F67943">
        <w:rPr>
          <w:rFonts w:cs="Arial"/>
          <w:lang w:eastAsia="es-ES"/>
        </w:rPr>
        <w:t>En les UTE, totes les empreses que en formen part han d’acreditar la seva solvència, en els termes indicats en l’</w:t>
      </w:r>
      <w:r w:rsidRPr="00F67943">
        <w:rPr>
          <w:rFonts w:cs="Arial"/>
          <w:b/>
          <w:lang w:eastAsia="es-ES"/>
        </w:rPr>
        <w:t>apartat G.1 del quadre de característiques.</w:t>
      </w:r>
      <w:r w:rsidRPr="00F67943">
        <w:rPr>
          <w:rFonts w:cs="Arial"/>
          <w:lang w:eastAsia="es-ES"/>
        </w:rPr>
        <w:t xml:space="preserve"> Per tal de determinar la solvència de la unió temporal, s’acumula l’acreditada per cadascuna de les seves integrants. </w:t>
      </w:r>
    </w:p>
    <w:p w14:paraId="7D3F019F" w14:textId="77777777" w:rsidR="005408C9" w:rsidRPr="00F67943" w:rsidRDefault="005408C9" w:rsidP="005408C9">
      <w:pPr>
        <w:spacing w:after="0" w:line="240" w:lineRule="auto"/>
        <w:jc w:val="both"/>
        <w:rPr>
          <w:rFonts w:cs="Arial"/>
          <w:b/>
          <w:lang w:eastAsia="es-ES"/>
        </w:rPr>
      </w:pPr>
    </w:p>
    <w:p w14:paraId="752E2BAE" w14:textId="77777777" w:rsidR="005408C9" w:rsidRPr="00F67943" w:rsidRDefault="005408C9" w:rsidP="005408C9">
      <w:pPr>
        <w:pStyle w:val="Ttol1"/>
        <w:rPr>
          <w:rFonts w:cs="Arial"/>
          <w:sz w:val="22"/>
          <w:szCs w:val="22"/>
        </w:rPr>
      </w:pPr>
      <w:bookmarkStart w:id="59" w:name="_Toc21500330"/>
      <w:bookmarkStart w:id="60" w:name="_Toc34139669"/>
      <w:r w:rsidRPr="00F67943">
        <w:rPr>
          <w:rFonts w:cs="Arial"/>
          <w:sz w:val="22"/>
          <w:szCs w:val="22"/>
        </w:rPr>
        <w:t>II. DISPOSICIONS RELATIVES A LA LICITACIÓ, L‘ADJUDICACIÓ I LA FORMALITZACIÓ DEL CONTRACTE</w:t>
      </w:r>
      <w:bookmarkEnd w:id="59"/>
      <w:bookmarkEnd w:id="60"/>
    </w:p>
    <w:p w14:paraId="074E9EA3" w14:textId="77777777" w:rsidR="005408C9" w:rsidRPr="00F67943" w:rsidRDefault="005408C9" w:rsidP="005408C9">
      <w:pPr>
        <w:spacing w:after="0" w:line="240" w:lineRule="auto"/>
        <w:jc w:val="both"/>
        <w:rPr>
          <w:rFonts w:cs="Arial"/>
          <w:b/>
          <w:lang w:eastAsia="es-ES"/>
        </w:rPr>
      </w:pPr>
    </w:p>
    <w:p w14:paraId="6E288065" w14:textId="77777777" w:rsidR="005408C9" w:rsidRPr="00F67943" w:rsidRDefault="005408C9" w:rsidP="005408C9">
      <w:pPr>
        <w:pStyle w:val="Ttol2"/>
        <w:spacing w:before="0" w:after="0"/>
        <w:jc w:val="both"/>
        <w:rPr>
          <w:rFonts w:ascii="Arial" w:hAnsi="Arial" w:cs="Arial"/>
          <w:i w:val="0"/>
          <w:sz w:val="22"/>
          <w:szCs w:val="22"/>
        </w:rPr>
      </w:pPr>
      <w:bookmarkStart w:id="61" w:name="_Toc21500331"/>
      <w:bookmarkStart w:id="62" w:name="_Toc34139670"/>
      <w:r w:rsidRPr="00F67943">
        <w:rPr>
          <w:rFonts w:ascii="Arial" w:hAnsi="Arial" w:cs="Arial"/>
          <w:i w:val="0"/>
          <w:sz w:val="22"/>
          <w:szCs w:val="22"/>
        </w:rPr>
        <w:t>Onzena. Presentació de documentació i de proposicions</w:t>
      </w:r>
      <w:bookmarkEnd w:id="61"/>
      <w:bookmarkEnd w:id="62"/>
    </w:p>
    <w:p w14:paraId="22D290D7" w14:textId="77777777" w:rsidR="005408C9" w:rsidRPr="00F67943" w:rsidRDefault="005408C9" w:rsidP="005408C9">
      <w:pPr>
        <w:spacing w:after="0" w:line="240" w:lineRule="auto"/>
        <w:jc w:val="both"/>
        <w:rPr>
          <w:rFonts w:cs="Arial"/>
          <w:b/>
          <w:lang w:eastAsia="es-ES"/>
        </w:rPr>
      </w:pPr>
    </w:p>
    <w:p w14:paraId="030B3C2F"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F67943">
        <w:rPr>
          <w:rFonts w:cs="Arial"/>
          <w:b/>
          <w:snapToGrid w:val="0"/>
          <w:lang w:eastAsia="es-ES"/>
        </w:rPr>
        <w:t xml:space="preserve">11.1 </w:t>
      </w:r>
      <w:r w:rsidRPr="00F67943">
        <w:rPr>
          <w:rFonts w:cs="Arial"/>
          <w:snapToGrid w:val="0"/>
          <w:lang w:eastAsia="es-ES"/>
        </w:rPr>
        <w:t xml:space="preserve">Les empreses poden presentar oferta al nombre de lots que s’indica en </w:t>
      </w:r>
      <w:r w:rsidRPr="00F67943">
        <w:rPr>
          <w:rFonts w:cs="Arial"/>
          <w:b/>
          <w:snapToGrid w:val="0"/>
          <w:lang w:eastAsia="es-ES"/>
        </w:rPr>
        <w:t>l’apartat A del quadre de característiques.</w:t>
      </w:r>
    </w:p>
    <w:p w14:paraId="611093C4"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highlight w:val="green"/>
          <w:lang w:eastAsia="es-ES"/>
        </w:rPr>
      </w:pPr>
    </w:p>
    <w:p w14:paraId="5401A4FD" w14:textId="77777777" w:rsidR="005408C9" w:rsidRPr="00F67943" w:rsidRDefault="005408C9" w:rsidP="005408C9">
      <w:pPr>
        <w:tabs>
          <w:tab w:val="left" w:pos="0"/>
          <w:tab w:val="left" w:pos="680"/>
          <w:tab w:val="left" w:pos="1473"/>
          <w:tab w:val="left" w:pos="4320"/>
        </w:tabs>
        <w:spacing w:after="0" w:line="240" w:lineRule="auto"/>
        <w:jc w:val="both"/>
        <w:rPr>
          <w:rStyle w:val="Enlla"/>
          <w:rFonts w:cs="Arial"/>
          <w:bCs/>
          <w:color w:val="auto"/>
        </w:rPr>
      </w:pPr>
      <w:r w:rsidRPr="00F67943">
        <w:rPr>
          <w:rFonts w:cs="Arial"/>
          <w:b/>
          <w:snapToGrid w:val="0"/>
          <w:lang w:eastAsia="es-ES"/>
        </w:rPr>
        <w:t xml:space="preserve">11.2 </w:t>
      </w:r>
      <w:r w:rsidRPr="00F67943">
        <w:rPr>
          <w:rFonts w:cs="Arial"/>
          <w:lang w:eastAsia="es-ES"/>
        </w:rPr>
        <w:t>Les empreses licitadores</w:t>
      </w:r>
      <w:r w:rsidRPr="00F67943">
        <w:rPr>
          <w:rFonts w:cs="Arial"/>
        </w:rPr>
        <w:t xml:space="preserve"> </w:t>
      </w:r>
      <w:r w:rsidRPr="00F67943">
        <w:rPr>
          <w:rFonts w:cs="Arial"/>
          <w:snapToGrid w:val="0"/>
          <w:lang w:eastAsia="es-ES"/>
        </w:rPr>
        <w:t xml:space="preserve">han de presentar la documentació que conformi les seves ofertes en els sobres i en la forma indicats en </w:t>
      </w:r>
      <w:r w:rsidRPr="00F67943">
        <w:rPr>
          <w:rFonts w:cs="Arial"/>
        </w:rPr>
        <w:t>l’</w:t>
      </w:r>
      <w:r w:rsidRPr="00F67943">
        <w:rPr>
          <w:rFonts w:cs="Arial"/>
          <w:b/>
        </w:rPr>
        <w:t>apartat F.3 del quadre de característiques</w:t>
      </w:r>
      <w:r w:rsidRPr="00F67943">
        <w:rPr>
          <w:rFonts w:cs="Arial"/>
          <w:snapToGrid w:val="0"/>
          <w:lang w:eastAsia="es-ES"/>
        </w:rPr>
        <w:t xml:space="preserve"> en el termini màxim que s’assenyala en l’anunci de licitació. mitjançant </w:t>
      </w:r>
      <w:r w:rsidRPr="00F67943">
        <w:rPr>
          <w:rFonts w:cs="Arial"/>
          <w:bCs/>
          <w:iCs/>
        </w:rPr>
        <w:t>l’aplicació de “</w:t>
      </w:r>
      <w:r w:rsidRPr="00F67943">
        <w:rPr>
          <w:rFonts w:cs="Arial"/>
          <w:b/>
          <w:bCs/>
          <w:iCs/>
          <w:u w:val="single"/>
        </w:rPr>
        <w:t>Sobre Digital</w:t>
      </w:r>
      <w:r w:rsidRPr="00F67943">
        <w:rPr>
          <w:rFonts w:cs="Arial"/>
          <w:bCs/>
          <w:iCs/>
        </w:rPr>
        <w:t>” accessible a l’espai virtual d’aquesta licitació, a l’adreça web següent</w:t>
      </w:r>
      <w:r w:rsidRPr="00F67943">
        <w:rPr>
          <w:rFonts w:cs="Arial"/>
          <w:snapToGrid w:val="0"/>
          <w:lang w:eastAsia="es-ES"/>
        </w:rPr>
        <w:t>:</w:t>
      </w:r>
      <w:r w:rsidRPr="00F67943">
        <w:rPr>
          <w:rFonts w:cs="Arial"/>
          <w:bCs/>
        </w:rPr>
        <w:t xml:space="preserve"> </w:t>
      </w:r>
      <w:hyperlink r:id="rId29" w:history="1">
        <w:r w:rsidRPr="00F67943">
          <w:rPr>
            <w:rStyle w:val="Enlla"/>
            <w:rFonts w:cs="Arial"/>
            <w:bCs/>
          </w:rPr>
          <w:t>https://</w:t>
        </w:r>
        <w:r w:rsidRPr="00F67943">
          <w:rPr>
            <w:rStyle w:val="Enlla"/>
            <w:rFonts w:cs="Arial"/>
          </w:rPr>
          <w:t>contractaciopublica</w:t>
        </w:r>
        <w:r w:rsidRPr="00F67943">
          <w:rPr>
            <w:rStyle w:val="Enlla"/>
            <w:rFonts w:cs="Arial"/>
            <w:bCs/>
          </w:rPr>
          <w:t>.gencat.cat/perfil/eco</w:t>
        </w:r>
      </w:hyperlink>
    </w:p>
    <w:p w14:paraId="5E236622" w14:textId="77777777" w:rsidR="005408C9" w:rsidRPr="00F67943" w:rsidRDefault="005408C9" w:rsidP="005408C9">
      <w:pPr>
        <w:tabs>
          <w:tab w:val="left" w:pos="0"/>
          <w:tab w:val="left" w:pos="680"/>
          <w:tab w:val="left" w:pos="1473"/>
          <w:tab w:val="left" w:pos="4320"/>
        </w:tabs>
        <w:spacing w:after="0" w:line="240" w:lineRule="auto"/>
        <w:jc w:val="both"/>
        <w:rPr>
          <w:rStyle w:val="Enlla"/>
          <w:rFonts w:cs="Arial"/>
          <w:bCs/>
          <w:color w:val="auto"/>
          <w:sz w:val="24"/>
          <w:szCs w:val="24"/>
        </w:rPr>
      </w:pPr>
    </w:p>
    <w:p w14:paraId="0F121998" w14:textId="77777777" w:rsidR="005408C9" w:rsidRPr="00F67943" w:rsidRDefault="005408C9" w:rsidP="005408C9">
      <w:pPr>
        <w:spacing w:after="0" w:line="240" w:lineRule="auto"/>
        <w:jc w:val="both"/>
        <w:rPr>
          <w:rFonts w:cs="Arial"/>
          <w:bCs/>
          <w:iCs/>
        </w:rPr>
      </w:pPr>
      <w:r w:rsidRPr="00F67943">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Digital, seguint els passos següents:</w:t>
      </w:r>
    </w:p>
    <w:p w14:paraId="446C9DA2" w14:textId="77777777" w:rsidR="005408C9" w:rsidRPr="00F67943" w:rsidRDefault="005408C9" w:rsidP="005408C9">
      <w:pPr>
        <w:jc w:val="both"/>
        <w:rPr>
          <w:rFonts w:cs="Arial"/>
          <w:bCs/>
          <w:iCs/>
        </w:rPr>
      </w:pPr>
    </w:p>
    <w:p w14:paraId="15E81949" w14:textId="77777777" w:rsidR="005408C9" w:rsidRPr="00F67943" w:rsidRDefault="005408C9" w:rsidP="005408C9">
      <w:pPr>
        <w:spacing w:after="0" w:line="240" w:lineRule="auto"/>
        <w:jc w:val="both"/>
        <w:rPr>
          <w:rFonts w:eastAsia="Calibri" w:cs="Arial"/>
          <w:bCs/>
          <w:iCs/>
        </w:rPr>
      </w:pPr>
      <w:r w:rsidRPr="00F67943">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041EB94D" w14:textId="77777777" w:rsidR="005408C9" w:rsidRPr="00F67943" w:rsidRDefault="005408C9" w:rsidP="005408C9">
      <w:pPr>
        <w:pStyle w:val="Textindependent3"/>
        <w:spacing w:after="0"/>
        <w:rPr>
          <w:rFonts w:ascii="Arial" w:hAnsi="Arial" w:cs="Arial"/>
          <w:b/>
          <w:i/>
          <w:szCs w:val="22"/>
          <w:highlight w:val="green"/>
        </w:rPr>
      </w:pPr>
    </w:p>
    <w:p w14:paraId="29B75FCB"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Les adreces electròniques que les empreses licitadores indiquin en el formulari </w:t>
      </w:r>
      <w:proofErr w:type="spellStart"/>
      <w:r w:rsidRPr="00F67943">
        <w:rPr>
          <w:rFonts w:cs="Arial"/>
        </w:rPr>
        <w:t>d’inscricpió</w:t>
      </w:r>
      <w:proofErr w:type="spellEnd"/>
      <w:r w:rsidRPr="00F67943">
        <w:rPr>
          <w:rFonts w:cs="Arial"/>
        </w:rPr>
        <w:t xml:space="preserve"> de l’eina de Sobre Digital, que seran les </w:t>
      </w:r>
      <w:proofErr w:type="spellStart"/>
      <w:r w:rsidRPr="00F67943">
        <w:rPr>
          <w:rFonts w:cs="Arial"/>
        </w:rPr>
        <w:t>empreades</w:t>
      </w:r>
      <w:proofErr w:type="spellEnd"/>
      <w:r w:rsidRPr="00F67943">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F67943">
        <w:rPr>
          <w:rFonts w:cs="Arial"/>
        </w:rPr>
        <w:t>l’e</w:t>
      </w:r>
      <w:proofErr w:type="spellEnd"/>
      <w:r w:rsidRPr="00F67943">
        <w:rPr>
          <w:rFonts w:cs="Arial"/>
        </w:rPr>
        <w:t xml:space="preserve">-NOTUM, d’acord amb </w:t>
      </w:r>
      <w:r w:rsidRPr="00F67943">
        <w:rPr>
          <w:rFonts w:cs="Arial"/>
          <w:b/>
        </w:rPr>
        <w:t>l’apartat 11.10</w:t>
      </w:r>
      <w:r w:rsidRPr="00F67943">
        <w:rPr>
          <w:rFonts w:cs="Arial"/>
        </w:rPr>
        <w:t xml:space="preserve"> d’aquesta clàusula. </w:t>
      </w:r>
    </w:p>
    <w:p w14:paraId="7AE2B7A6" w14:textId="77777777" w:rsidR="005408C9" w:rsidRPr="00F67943" w:rsidRDefault="005408C9" w:rsidP="005408C9">
      <w:pPr>
        <w:autoSpaceDE w:val="0"/>
        <w:autoSpaceDN w:val="0"/>
        <w:adjustRightInd w:val="0"/>
        <w:spacing w:after="0" w:line="240" w:lineRule="auto"/>
        <w:jc w:val="both"/>
        <w:rPr>
          <w:rFonts w:cs="Arial"/>
        </w:rPr>
      </w:pPr>
    </w:p>
    <w:p w14:paraId="66AC5164"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lastRenderedPageBreak/>
        <w:t>Les empreses licitadores han de conservar el correu electrònic d’activació de l’oferta, atès que l’enllaç que es conté en el missatge d’activació és l’accés exclusiu de què disposaran per presentar les seves ofertes a través de l’eina de Sobre Digital.</w:t>
      </w:r>
    </w:p>
    <w:p w14:paraId="7BBB4D5B" w14:textId="77777777" w:rsidR="005408C9" w:rsidRPr="00F67943" w:rsidRDefault="005408C9" w:rsidP="005408C9">
      <w:pPr>
        <w:autoSpaceDE w:val="0"/>
        <w:autoSpaceDN w:val="0"/>
        <w:adjustRightInd w:val="0"/>
        <w:spacing w:after="0" w:line="240" w:lineRule="auto"/>
        <w:jc w:val="both"/>
        <w:rPr>
          <w:rFonts w:cs="Arial"/>
        </w:rPr>
      </w:pPr>
    </w:p>
    <w:p w14:paraId="5B9388B4"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5F049EA" w14:textId="77777777" w:rsidR="005408C9" w:rsidRPr="00F67943" w:rsidRDefault="005408C9" w:rsidP="005408C9">
      <w:pPr>
        <w:autoSpaceDE w:val="0"/>
        <w:autoSpaceDN w:val="0"/>
        <w:adjustRightInd w:val="0"/>
        <w:spacing w:after="0" w:line="240" w:lineRule="auto"/>
        <w:jc w:val="both"/>
        <w:rPr>
          <w:rFonts w:cs="Arial"/>
        </w:rPr>
      </w:pPr>
    </w:p>
    <w:p w14:paraId="2E507EC2"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611BAFC4" w14:textId="77777777" w:rsidR="005408C9" w:rsidRPr="00F67943" w:rsidRDefault="005408C9" w:rsidP="005408C9">
      <w:pPr>
        <w:autoSpaceDE w:val="0"/>
        <w:autoSpaceDN w:val="0"/>
        <w:adjustRightInd w:val="0"/>
        <w:spacing w:after="0" w:line="240" w:lineRule="auto"/>
        <w:jc w:val="both"/>
        <w:rPr>
          <w:rFonts w:cs="Arial"/>
        </w:rPr>
      </w:pPr>
    </w:p>
    <w:p w14:paraId="7E32E37E"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014E4B31" w14:textId="77777777" w:rsidR="005408C9" w:rsidRPr="00F67943" w:rsidRDefault="005408C9" w:rsidP="005408C9">
      <w:pPr>
        <w:autoSpaceDE w:val="0"/>
        <w:autoSpaceDN w:val="0"/>
        <w:adjustRightInd w:val="0"/>
        <w:spacing w:after="0" w:line="240" w:lineRule="auto"/>
        <w:jc w:val="both"/>
        <w:rPr>
          <w:rFonts w:cs="Arial"/>
        </w:rPr>
      </w:pPr>
    </w:p>
    <w:p w14:paraId="33A7585D"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Quan les empreses licitadores introdueixin les paraules clau s’iniciarà el procés de desxifrat de la documentació, que es trobarà guardada en un espai virtual </w:t>
      </w:r>
      <w:proofErr w:type="spellStart"/>
      <w:r w:rsidRPr="00F67943">
        <w:rPr>
          <w:rFonts w:cs="Arial"/>
        </w:rPr>
        <w:t>securitzat</w:t>
      </w:r>
      <w:proofErr w:type="spellEnd"/>
      <w:r w:rsidRPr="00F67943">
        <w:rPr>
          <w:rStyle w:val="Refernciadenotaapeudepgina"/>
          <w:rFonts w:cs="Arial"/>
        </w:rPr>
        <w:footnoteReference w:id="2"/>
      </w:r>
      <w:r w:rsidRPr="00F67943">
        <w:rPr>
          <w:rFonts w:cs="Arial"/>
        </w:rPr>
        <w:t xml:space="preserve"> que garanteix la inaccessibilitat a la documentació abans, en el seu cas, de la constitució de la Mesa i de l’acte d’obertura dels sobres, en la data i l’hora establertes.</w:t>
      </w:r>
    </w:p>
    <w:p w14:paraId="35F5BF27" w14:textId="77777777" w:rsidR="005408C9" w:rsidRPr="00F67943" w:rsidRDefault="005408C9" w:rsidP="005408C9">
      <w:pPr>
        <w:autoSpaceDE w:val="0"/>
        <w:autoSpaceDN w:val="0"/>
        <w:adjustRightInd w:val="0"/>
        <w:spacing w:after="0" w:line="240" w:lineRule="auto"/>
        <w:jc w:val="both"/>
        <w:rPr>
          <w:rFonts w:cs="Arial"/>
        </w:rPr>
      </w:pPr>
    </w:p>
    <w:p w14:paraId="2FB31891"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04C2494C" w14:textId="77777777" w:rsidR="005408C9" w:rsidRPr="00F67943" w:rsidRDefault="005408C9" w:rsidP="005408C9">
      <w:pPr>
        <w:autoSpaceDE w:val="0"/>
        <w:autoSpaceDN w:val="0"/>
        <w:adjustRightInd w:val="0"/>
        <w:spacing w:after="0" w:line="240" w:lineRule="auto"/>
        <w:jc w:val="both"/>
        <w:rPr>
          <w:rFonts w:cs="Arial"/>
        </w:rPr>
      </w:pPr>
    </w:p>
    <w:p w14:paraId="2C829B30"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F67943">
        <w:rPr>
          <w:rFonts w:cs="Arial"/>
        </w:rPr>
        <w:t>dexifrar</w:t>
      </w:r>
      <w:proofErr w:type="spellEnd"/>
      <w:r w:rsidRPr="00F67943">
        <w:rPr>
          <w:rFonts w:cs="Arial"/>
        </w:rPr>
        <w:t xml:space="preserve"> per no haver introduït l’empresa la paraula clau.</w:t>
      </w:r>
    </w:p>
    <w:p w14:paraId="29884B38" w14:textId="77777777" w:rsidR="005408C9" w:rsidRPr="00F67943" w:rsidRDefault="005408C9" w:rsidP="005408C9">
      <w:pPr>
        <w:autoSpaceDE w:val="0"/>
        <w:autoSpaceDN w:val="0"/>
        <w:adjustRightInd w:val="0"/>
        <w:spacing w:after="0" w:line="240" w:lineRule="auto"/>
        <w:jc w:val="both"/>
        <w:rPr>
          <w:rFonts w:cs="Arial"/>
        </w:rPr>
      </w:pPr>
    </w:p>
    <w:p w14:paraId="6CBA6175"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539B599" w14:textId="77777777" w:rsidR="005408C9" w:rsidRPr="00F67943" w:rsidRDefault="005408C9" w:rsidP="005408C9">
      <w:pPr>
        <w:autoSpaceDE w:val="0"/>
        <w:autoSpaceDN w:val="0"/>
        <w:adjustRightInd w:val="0"/>
        <w:spacing w:after="0" w:line="240" w:lineRule="auto"/>
        <w:jc w:val="both"/>
        <w:rPr>
          <w:rFonts w:cs="Arial"/>
        </w:rPr>
      </w:pPr>
    </w:p>
    <w:p w14:paraId="51F87E3B"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50F7A7F" w14:textId="77777777" w:rsidR="005408C9" w:rsidRPr="00F67943" w:rsidRDefault="005408C9" w:rsidP="005408C9">
      <w:pPr>
        <w:autoSpaceDE w:val="0"/>
        <w:autoSpaceDN w:val="0"/>
        <w:adjustRightInd w:val="0"/>
        <w:spacing w:after="0" w:line="240" w:lineRule="auto"/>
        <w:jc w:val="both"/>
        <w:rPr>
          <w:rFonts w:cs="Arial"/>
        </w:rPr>
      </w:pPr>
    </w:p>
    <w:p w14:paraId="7DDB2489"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snapToGrid w:val="0"/>
          <w:lang w:eastAsia="es-ES"/>
        </w:rPr>
        <w:t xml:space="preserve">Podeu trobar material de suport sobre com preparar una oferta mitjançant l’eina de sobre digital </w:t>
      </w:r>
      <w:r w:rsidRPr="00F67943">
        <w:rPr>
          <w:rFonts w:cs="Arial"/>
        </w:rPr>
        <w:t>a l’apartat de “Licitació electrònica” de la Plataforma de Serveis de Contractació Pública, a l’adreça web següent:</w:t>
      </w:r>
    </w:p>
    <w:p w14:paraId="5B15AA22" w14:textId="77777777" w:rsidR="005408C9" w:rsidRPr="00F67943" w:rsidRDefault="000E5B57" w:rsidP="005408C9">
      <w:pPr>
        <w:tabs>
          <w:tab w:val="left" w:pos="0"/>
          <w:tab w:val="left" w:pos="680"/>
          <w:tab w:val="left" w:pos="1473"/>
          <w:tab w:val="left" w:pos="4320"/>
        </w:tabs>
        <w:spacing w:after="0" w:line="240" w:lineRule="auto"/>
        <w:jc w:val="both"/>
        <w:rPr>
          <w:rStyle w:val="Enlla"/>
          <w:rFonts w:cs="Arial"/>
        </w:rPr>
      </w:pPr>
      <w:hyperlink r:id="rId30" w:history="1">
        <w:r w:rsidR="000E0451" w:rsidRPr="00F67943">
          <w:rPr>
            <w:rStyle w:val="Enlla"/>
            <w:rFonts w:cs="Arial"/>
          </w:rPr>
          <w:t>https://contractaciopublica.cat/ca/manuals/usuari</w:t>
        </w:r>
      </w:hyperlink>
    </w:p>
    <w:p w14:paraId="692CB8AF" w14:textId="77777777" w:rsidR="000E0451" w:rsidRPr="00F67943" w:rsidRDefault="000E0451" w:rsidP="005408C9">
      <w:pPr>
        <w:tabs>
          <w:tab w:val="left" w:pos="0"/>
          <w:tab w:val="left" w:pos="680"/>
          <w:tab w:val="left" w:pos="1473"/>
          <w:tab w:val="left" w:pos="4320"/>
        </w:tabs>
        <w:spacing w:after="0" w:line="240" w:lineRule="auto"/>
        <w:jc w:val="both"/>
        <w:rPr>
          <w:rFonts w:cs="Arial"/>
          <w:snapToGrid w:val="0"/>
          <w:lang w:eastAsia="es-ES"/>
        </w:rPr>
      </w:pPr>
    </w:p>
    <w:p w14:paraId="73B605B6"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b/>
          <w:snapToGrid w:val="0"/>
          <w:lang w:eastAsia="es-ES"/>
        </w:rPr>
        <w:t>11.3</w:t>
      </w:r>
      <w:r w:rsidRPr="00F67943">
        <w:rPr>
          <w:rFonts w:cs="Arial"/>
          <w:snapToGrid w:val="0"/>
          <w:lang w:eastAsia="es-ES"/>
        </w:rPr>
        <w:t xml:space="preserve"> D’acord amb el que disposa l’apartat 1.</w:t>
      </w:r>
      <w:r w:rsidRPr="00F67943">
        <w:rPr>
          <w:rFonts w:cs="Arial"/>
          <w:i/>
          <w:snapToGrid w:val="0"/>
          <w:lang w:eastAsia="es-ES"/>
        </w:rPr>
        <w:t>h</w:t>
      </w:r>
      <w:r w:rsidRPr="00F67943">
        <w:rPr>
          <w:rFonts w:cs="Arial"/>
          <w:snapToGrid w:val="0"/>
          <w:lang w:eastAsia="es-ES"/>
        </w:rPr>
        <w:t xml:space="preserve"> de la Disposició addicional setzena de la LCSP, l’enviament de les ofertes mitjançant l’eina de sobre Digital es</w:t>
      </w:r>
      <w:r w:rsidRPr="00F67943">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90605CA" w14:textId="77777777" w:rsidR="005408C9" w:rsidRPr="00F67943" w:rsidRDefault="005408C9" w:rsidP="005408C9">
      <w:pPr>
        <w:tabs>
          <w:tab w:val="left" w:pos="0"/>
          <w:tab w:val="left" w:pos="680"/>
          <w:tab w:val="left" w:pos="1473"/>
          <w:tab w:val="left" w:pos="4320"/>
        </w:tabs>
        <w:spacing w:after="0" w:line="240" w:lineRule="auto"/>
        <w:jc w:val="both"/>
        <w:rPr>
          <w:rFonts w:cs="Arial"/>
        </w:rPr>
      </w:pPr>
    </w:p>
    <w:p w14:paraId="6718D4CC"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F67943">
        <w:rPr>
          <w:rFonts w:cs="Arial"/>
        </w:rPr>
        <w:t>produïr</w:t>
      </w:r>
      <w:proofErr w:type="spellEnd"/>
      <w:r w:rsidRPr="00F67943">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F67943">
        <w:rPr>
          <w:rFonts w:cs="Arial"/>
        </w:rPr>
        <w:t>l’emprempta</w:t>
      </w:r>
      <w:proofErr w:type="spellEnd"/>
      <w:r w:rsidRPr="00F67943">
        <w:rPr>
          <w:rFonts w:cs="Arial"/>
        </w:rPr>
        <w:t xml:space="preserve"> electrònica, que és la que es comprovarà per assegurar la coincidència de documents en les ofertes trameses en dues fases.</w:t>
      </w:r>
    </w:p>
    <w:p w14:paraId="3EA87BB6"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p>
    <w:p w14:paraId="609EDAA5"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lang w:eastAsia="es-ES"/>
        </w:rPr>
        <w:t>Les proposicions presentades fora de termini no seran admeses sota cap concepte.</w:t>
      </w:r>
    </w:p>
    <w:p w14:paraId="4936CA80"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b/>
          <w:snapToGrid w:val="0"/>
          <w:lang w:eastAsia="es-ES"/>
        </w:rPr>
      </w:pPr>
    </w:p>
    <w:p w14:paraId="5603732E"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rPr>
      </w:pPr>
      <w:r w:rsidRPr="00F67943">
        <w:rPr>
          <w:rFonts w:cs="Arial"/>
          <w:b/>
          <w:snapToGrid w:val="0"/>
          <w:lang w:eastAsia="es-ES"/>
        </w:rPr>
        <w:t>11.4</w:t>
      </w:r>
      <w:r w:rsidRPr="00F67943">
        <w:rPr>
          <w:rFonts w:cs="Arial"/>
          <w:snapToGrid w:val="0"/>
          <w:lang w:eastAsia="es-ES"/>
        </w:rPr>
        <w:t xml:space="preserve"> </w:t>
      </w:r>
      <w:r w:rsidRPr="00F67943">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5D668E04"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rPr>
      </w:pPr>
    </w:p>
    <w:p w14:paraId="42631548"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rPr>
      </w:pPr>
      <w:r w:rsidRPr="00F67943">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6E343F39"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i/>
        </w:rPr>
      </w:pPr>
      <w:r w:rsidRPr="00F67943">
        <w:rPr>
          <w:rFonts w:cs="Arial"/>
          <w:i/>
        </w:rPr>
        <w:t xml:space="preserve"> </w:t>
      </w:r>
    </w:p>
    <w:p w14:paraId="656A6644"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F67943">
        <w:rPr>
          <w:rFonts w:cs="Arial"/>
        </w:rPr>
        <w:t xml:space="preserve">la importància de no manipular aquests arxius per </w:t>
      </w:r>
      <w:r w:rsidRPr="00F67943">
        <w:rPr>
          <w:rFonts w:cs="Arial"/>
        </w:rPr>
        <w:lastRenderedPageBreak/>
        <w:t xml:space="preserve">tal de no variar-ne </w:t>
      </w:r>
      <w:proofErr w:type="spellStart"/>
      <w:r w:rsidRPr="00F67943">
        <w:rPr>
          <w:rFonts w:cs="Arial"/>
        </w:rPr>
        <w:t>l’emprempta</w:t>
      </w:r>
      <w:proofErr w:type="spellEnd"/>
      <w:r w:rsidRPr="00F67943">
        <w:rPr>
          <w:rFonts w:cs="Arial"/>
        </w:rPr>
        <w:t xml:space="preserve"> electrònica, que és la que es comprovarà per assegurar la coincidència dels documents de la còpia de seguretat, </w:t>
      </w:r>
      <w:r w:rsidRPr="00F67943">
        <w:rPr>
          <w:rFonts w:cs="Arial"/>
          <w:snapToGrid w:val="0"/>
          <w:lang w:eastAsia="es-ES"/>
        </w:rPr>
        <w:t xml:space="preserve">tramesos en suport físic electrònic, </w:t>
      </w:r>
      <w:r w:rsidRPr="00F67943">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F67943">
        <w:rPr>
          <w:rFonts w:cs="Arial"/>
        </w:rPr>
        <w:t>empremptes</w:t>
      </w:r>
      <w:proofErr w:type="spellEnd"/>
      <w:r w:rsidRPr="00F67943">
        <w:rPr>
          <w:rFonts w:cs="Arial"/>
        </w:rPr>
        <w:t xml:space="preserve"> electròniques i, per tant, de poder garantir la no modificació de les ofertes un cop finalitzat el termini de presentació.</w:t>
      </w:r>
    </w:p>
    <w:p w14:paraId="3DE22295" w14:textId="77777777" w:rsidR="005408C9" w:rsidRPr="00F67943" w:rsidRDefault="005408C9" w:rsidP="005408C9">
      <w:pPr>
        <w:tabs>
          <w:tab w:val="left" w:pos="0"/>
          <w:tab w:val="left" w:pos="680"/>
          <w:tab w:val="left" w:pos="1473"/>
          <w:tab w:val="left" w:pos="4320"/>
        </w:tabs>
        <w:spacing w:after="0" w:line="240" w:lineRule="auto"/>
        <w:jc w:val="both"/>
        <w:rPr>
          <w:rFonts w:cs="Arial"/>
        </w:rPr>
      </w:pPr>
    </w:p>
    <w:p w14:paraId="27558CD7"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rPr>
        <w:t>Les empreses licitadores poden presentar, en suport físic electrònic, una còpia de seguretat dels documents electrònics presentats.</w:t>
      </w:r>
    </w:p>
    <w:p w14:paraId="1808DE5D" w14:textId="77777777" w:rsidR="005408C9" w:rsidRPr="00F67943" w:rsidRDefault="005408C9" w:rsidP="005408C9">
      <w:pPr>
        <w:tabs>
          <w:tab w:val="left" w:pos="0"/>
          <w:tab w:val="left" w:pos="680"/>
          <w:tab w:val="left" w:pos="1473"/>
          <w:tab w:val="left" w:pos="4320"/>
        </w:tabs>
        <w:spacing w:after="0" w:line="240" w:lineRule="auto"/>
        <w:jc w:val="both"/>
        <w:rPr>
          <w:rFonts w:cs="Arial"/>
          <w:i/>
          <w:snapToGrid w:val="0"/>
          <w:lang w:eastAsia="es-ES"/>
        </w:rPr>
      </w:pPr>
    </w:p>
    <w:p w14:paraId="2747497D"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b/>
          <w:snapToGrid w:val="0"/>
          <w:lang w:eastAsia="es-ES"/>
        </w:rPr>
        <w:t>11.5</w:t>
      </w:r>
      <w:r w:rsidRPr="00F67943">
        <w:rPr>
          <w:rFonts w:cs="Arial"/>
          <w:snapToGrid w:val="0"/>
          <w:lang w:eastAsia="es-ES"/>
        </w:rPr>
        <w:t xml:space="preserve"> </w:t>
      </w:r>
      <w:r w:rsidRPr="00F67943">
        <w:rPr>
          <w:rFonts w:cs="Arial"/>
        </w:rPr>
        <w:t>Les especificacions tècniques necessàries per a la presentació electrònica d’ofertes es troben disponibles a l’apartat de “Licitació electrònica” de la Plataforma de Serveis de Contractació Pública, a l’adreça web següent:</w:t>
      </w:r>
    </w:p>
    <w:p w14:paraId="74DB009F" w14:textId="77777777" w:rsidR="005408C9" w:rsidRPr="00F67943" w:rsidRDefault="000E5B57" w:rsidP="005408C9">
      <w:pPr>
        <w:autoSpaceDE w:val="0"/>
        <w:autoSpaceDN w:val="0"/>
        <w:adjustRightInd w:val="0"/>
        <w:spacing w:after="0" w:line="240" w:lineRule="auto"/>
        <w:jc w:val="both"/>
        <w:rPr>
          <w:rStyle w:val="Enlla"/>
          <w:rFonts w:cs="Arial"/>
        </w:rPr>
      </w:pPr>
      <w:hyperlink r:id="rId31" w:history="1">
        <w:r w:rsidR="000E0451" w:rsidRPr="00F67943">
          <w:rPr>
            <w:rStyle w:val="Enlla"/>
            <w:rFonts w:cs="Arial"/>
          </w:rPr>
          <w:t>https://contractaciopublica.cat/ca/manuals/usuari</w:t>
        </w:r>
      </w:hyperlink>
    </w:p>
    <w:p w14:paraId="10B3C728" w14:textId="77777777" w:rsidR="000E0451" w:rsidRPr="00F67943" w:rsidRDefault="000E0451" w:rsidP="005408C9">
      <w:pPr>
        <w:autoSpaceDE w:val="0"/>
        <w:autoSpaceDN w:val="0"/>
        <w:adjustRightInd w:val="0"/>
        <w:spacing w:after="0" w:line="240" w:lineRule="auto"/>
        <w:jc w:val="both"/>
        <w:rPr>
          <w:rFonts w:cs="Arial"/>
          <w:i/>
        </w:rPr>
      </w:pPr>
    </w:p>
    <w:p w14:paraId="5BEBF284"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b/>
          <w:snapToGrid w:val="0"/>
          <w:lang w:eastAsia="es-ES"/>
        </w:rPr>
        <w:t>11.6</w:t>
      </w:r>
      <w:r w:rsidRPr="00F67943">
        <w:rPr>
          <w:rFonts w:cs="Arial"/>
          <w:snapToGrid w:val="0"/>
          <w:lang w:eastAsia="es-ES"/>
        </w:rPr>
        <w:t xml:space="preserve"> D’acord amb l’article 23 del RGLCAP, les empreses estrangeres han de presentar la documentació traduïda de forma oficial al català i/o al castellà.</w:t>
      </w:r>
    </w:p>
    <w:p w14:paraId="05C39982" w14:textId="77777777" w:rsidR="005408C9" w:rsidRPr="00F67943" w:rsidRDefault="005408C9" w:rsidP="005408C9">
      <w:pPr>
        <w:tabs>
          <w:tab w:val="left" w:pos="0"/>
          <w:tab w:val="left" w:pos="680"/>
          <w:tab w:val="left" w:pos="1473"/>
          <w:tab w:val="left" w:pos="4320"/>
        </w:tabs>
        <w:spacing w:after="0" w:line="240" w:lineRule="auto"/>
        <w:jc w:val="both"/>
        <w:rPr>
          <w:rFonts w:cs="Arial"/>
          <w:i/>
          <w:lang w:eastAsia="es-ES"/>
        </w:rPr>
      </w:pPr>
    </w:p>
    <w:p w14:paraId="3BE4C4C0"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r w:rsidRPr="00F67943">
        <w:rPr>
          <w:rFonts w:cs="Arial"/>
          <w:b/>
          <w:lang w:eastAsia="es-ES"/>
        </w:rPr>
        <w:t xml:space="preserve">11.7 </w:t>
      </w:r>
      <w:r w:rsidRPr="00F67943">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F67943">
        <w:rPr>
          <w:rFonts w:cs="Arial"/>
          <w:b/>
          <w:lang w:eastAsia="es-ES"/>
        </w:rPr>
        <w:t>6</w:t>
      </w:r>
      <w:r w:rsidRPr="00F67943">
        <w:rPr>
          <w:rFonts w:cs="Arial"/>
          <w:lang w:eastAsia="es-ES"/>
        </w:rPr>
        <w:t xml:space="preserve"> dies abans de què finalitzi el termini fixat per a la presentació d’ofertes, sempre que </w:t>
      </w:r>
      <w:proofErr w:type="spellStart"/>
      <w:r w:rsidRPr="00F67943">
        <w:rPr>
          <w:rFonts w:cs="Arial"/>
          <w:lang w:eastAsia="es-ES"/>
        </w:rPr>
        <w:t>l'haguin</w:t>
      </w:r>
      <w:proofErr w:type="spellEnd"/>
      <w:r w:rsidRPr="00F67943">
        <w:rPr>
          <w:rFonts w:cs="Arial"/>
          <w:lang w:eastAsia="es-ES"/>
        </w:rPr>
        <w:t xml:space="preserve"> demanat almenys </w:t>
      </w:r>
      <w:r w:rsidRPr="00F67943">
        <w:rPr>
          <w:rFonts w:cs="Arial"/>
          <w:b/>
          <w:color w:val="0070C0"/>
          <w:lang w:eastAsia="es-ES"/>
        </w:rPr>
        <w:t>10</w:t>
      </w:r>
      <w:r w:rsidRPr="00F67943">
        <w:rPr>
          <w:rFonts w:cs="Arial"/>
          <w:lang w:eastAsia="es-ES"/>
        </w:rPr>
        <w:t xml:space="preserve"> dies abans del transcurs del termini de presentació de les proposicions.</w:t>
      </w:r>
    </w:p>
    <w:p w14:paraId="525CE040" w14:textId="77777777" w:rsidR="005408C9" w:rsidRPr="00F67943" w:rsidRDefault="005408C9" w:rsidP="005408C9">
      <w:pPr>
        <w:tabs>
          <w:tab w:val="left" w:pos="0"/>
          <w:tab w:val="left" w:pos="680"/>
          <w:tab w:val="left" w:pos="1473"/>
          <w:tab w:val="left" w:pos="4320"/>
        </w:tabs>
        <w:spacing w:after="0" w:line="240" w:lineRule="auto"/>
        <w:jc w:val="both"/>
        <w:rPr>
          <w:rFonts w:cs="Arial"/>
          <w:i/>
          <w:lang w:eastAsia="es-ES"/>
        </w:rPr>
      </w:pPr>
    </w:p>
    <w:p w14:paraId="5013E3AC"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r w:rsidRPr="00F67943">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32" w:history="1">
        <w:r w:rsidRPr="00F67943">
          <w:rPr>
            <w:rStyle w:val="Enlla"/>
            <w:rFonts w:cs="Arial"/>
            <w:bCs/>
          </w:rPr>
          <w:t>https://contractaciopublica.gencat.cat/perfil/eco</w:t>
        </w:r>
      </w:hyperlink>
    </w:p>
    <w:p w14:paraId="261210F5" w14:textId="77777777" w:rsidR="000E0451" w:rsidRPr="00F67943" w:rsidRDefault="000E0451" w:rsidP="005408C9">
      <w:pPr>
        <w:tabs>
          <w:tab w:val="left" w:pos="0"/>
          <w:tab w:val="left" w:pos="680"/>
          <w:tab w:val="left" w:pos="1473"/>
          <w:tab w:val="left" w:pos="4320"/>
        </w:tabs>
        <w:spacing w:after="0" w:line="240" w:lineRule="auto"/>
        <w:jc w:val="both"/>
        <w:rPr>
          <w:rFonts w:cs="Arial"/>
          <w:lang w:eastAsia="es-ES"/>
        </w:rPr>
      </w:pPr>
    </w:p>
    <w:p w14:paraId="1E2147D2"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r w:rsidRPr="00F67943">
        <w:rPr>
          <w:rFonts w:cs="Arial"/>
          <w:lang w:eastAsia="es-ES"/>
        </w:rPr>
        <w:t xml:space="preserve">Les respostes a les </w:t>
      </w:r>
      <w:proofErr w:type="spellStart"/>
      <w:r w:rsidRPr="00F67943">
        <w:rPr>
          <w:rFonts w:cs="Arial"/>
          <w:lang w:eastAsia="es-ES"/>
        </w:rPr>
        <w:t>sol.licituds</w:t>
      </w:r>
      <w:proofErr w:type="spellEnd"/>
      <w:r w:rsidRPr="00F67943">
        <w:rPr>
          <w:rFonts w:cs="Arial"/>
          <w:lang w:eastAsia="es-ES"/>
        </w:rPr>
        <w:t xml:space="preserve"> d’aclariments fetes a través dels mitjans establerts i de les quals pugui quedar constància escrita tindran caràcter vinculant.</w:t>
      </w:r>
    </w:p>
    <w:p w14:paraId="7DCCFB55"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3BD2E6FD"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b/>
          <w:snapToGrid w:val="0"/>
          <w:lang w:eastAsia="es-ES"/>
        </w:rPr>
        <w:t>11.8</w:t>
      </w:r>
      <w:r w:rsidRPr="00F67943">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24F43C2C"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48B529AB"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b/>
          <w:snapToGrid w:val="0"/>
          <w:lang w:eastAsia="es-ES"/>
        </w:rPr>
        <w:t>11.9</w:t>
      </w:r>
      <w:r w:rsidRPr="00F67943">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690C5C1C"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p>
    <w:p w14:paraId="1A3699F5"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F67943">
        <w:rPr>
          <w:rFonts w:cs="Arial"/>
          <w:b/>
          <w:snapToGrid w:val="0"/>
          <w:lang w:eastAsia="es-ES"/>
        </w:rPr>
        <w:t>11.10 Contingut dels sobres</w:t>
      </w:r>
    </w:p>
    <w:p w14:paraId="3BBD022D"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p>
    <w:p w14:paraId="5D095EB3"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F67943">
        <w:rPr>
          <w:rFonts w:cs="Arial"/>
          <w:snapToGrid w:val="0"/>
          <w:lang w:eastAsia="es-ES"/>
        </w:rPr>
        <w:lastRenderedPageBreak/>
        <w:t xml:space="preserve">El nombre de sobres a presentar en la licitació varia en funció del procediment i com s’han formulat els criteris de valoració i està indicat en l’apartat </w:t>
      </w:r>
      <w:r w:rsidRPr="00F67943">
        <w:rPr>
          <w:rFonts w:cs="Arial"/>
          <w:b/>
          <w:snapToGrid w:val="0"/>
          <w:lang w:eastAsia="es-ES"/>
        </w:rPr>
        <w:t xml:space="preserve">F.3 del quadre de característiques. </w:t>
      </w:r>
    </w:p>
    <w:p w14:paraId="4B82D783"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7A393885"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5BD28FE7"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452AF84F"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FE56716"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59A3999"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C6B1418"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7592984D" w14:textId="77777777" w:rsidR="005408C9" w:rsidRPr="00F67943"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F67943">
        <w:rPr>
          <w:rFonts w:ascii="Arial" w:hAnsi="Arial" w:cs="Arial"/>
          <w:snapToGrid w:val="0"/>
          <w:sz w:val="22"/>
          <w:szCs w:val="22"/>
          <w:u w:val="single"/>
        </w:rPr>
        <w:t xml:space="preserve">11.10.1 SI ES TRACTA D’UN PROCEDIMENT OBERT </w:t>
      </w:r>
    </w:p>
    <w:p w14:paraId="13E9A867"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EE3696" w14:textId="77777777" w:rsidR="005408C9" w:rsidRPr="00F67943"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F67943">
        <w:rPr>
          <w:rFonts w:ascii="Arial" w:hAnsi="Arial" w:cs="Arial"/>
          <w:snapToGrid w:val="0"/>
          <w:sz w:val="22"/>
          <w:szCs w:val="22"/>
        </w:rPr>
        <w:t>CONTINGUT DEL SOBRE A (DOCUMENTACIÓ GENERAL)</w:t>
      </w:r>
    </w:p>
    <w:p w14:paraId="1EB0D0B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042D29F"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Les empreses licitadores </w:t>
      </w:r>
      <w:r w:rsidRPr="00F67943">
        <w:rPr>
          <w:rFonts w:cs="Arial"/>
          <w:snapToGrid w:val="0"/>
          <w:u w:val="single"/>
          <w:lang w:eastAsia="es-ES"/>
        </w:rPr>
        <w:t>han de presentar el Document europeu únic de contractació (DEUC),</w:t>
      </w:r>
      <w:r w:rsidRPr="00F67943">
        <w:rPr>
          <w:rFonts w:cs="Arial"/>
          <w:snapToGrid w:val="0"/>
          <w:lang w:eastAsia="es-ES"/>
        </w:rPr>
        <w:t xml:space="preserve"> el qual s’adjunta com a annex a aquest plec, mitjançant el qual declaren el següent: </w:t>
      </w:r>
    </w:p>
    <w:p w14:paraId="1E96D9B5"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1C2AB439" w14:textId="77777777" w:rsidR="005408C9" w:rsidRPr="00F67943"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7943">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2D50AACD" w14:textId="77777777" w:rsidR="005408C9" w:rsidRPr="00F67943"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7943">
        <w:rPr>
          <w:rFonts w:ascii="Arial" w:hAnsi="Arial" w:cs="Arial"/>
          <w:snapToGrid w:val="0"/>
          <w:sz w:val="22"/>
          <w:szCs w:val="22"/>
        </w:rPr>
        <w:t>Que compleix els requisits de solvència econòmica i financera, i tècnica i professional, de conformitat amb els requisits mínims exigits en aquest plec;</w:t>
      </w:r>
    </w:p>
    <w:p w14:paraId="0AB547E1" w14:textId="77777777" w:rsidR="005408C9" w:rsidRPr="00F67943"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7943">
        <w:rPr>
          <w:rFonts w:ascii="Arial" w:hAnsi="Arial" w:cs="Arial"/>
          <w:snapToGrid w:val="0"/>
          <w:sz w:val="22"/>
          <w:szCs w:val="22"/>
        </w:rPr>
        <w:t>Que no està incursa en prohibició de contractar;</w:t>
      </w:r>
    </w:p>
    <w:p w14:paraId="67932833" w14:textId="77777777" w:rsidR="005408C9" w:rsidRPr="00F67943"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7943">
        <w:rPr>
          <w:rFonts w:ascii="Arial" w:hAnsi="Arial" w:cs="Arial"/>
          <w:snapToGrid w:val="0"/>
          <w:sz w:val="22"/>
          <w:szCs w:val="22"/>
        </w:rPr>
        <w:t>Que compleix amb la resta de requisits que s’estableixen en aquest plec i que es poden acreditar mitjançant el DEUC.</w:t>
      </w:r>
    </w:p>
    <w:p w14:paraId="137A25D7"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rPr>
      </w:pPr>
    </w:p>
    <w:p w14:paraId="500A5F8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rPr>
      </w:pPr>
      <w:r w:rsidRPr="00F67943">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F67943">
        <w:rPr>
          <w:rFonts w:cs="Arial"/>
          <w:b/>
          <w:snapToGrid w:val="0"/>
        </w:rPr>
        <w:t>clàusula vuitena</w:t>
      </w:r>
      <w:r w:rsidRPr="00F67943">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8FEACC2"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rPr>
      </w:pPr>
    </w:p>
    <w:p w14:paraId="1D36609A"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4A24AA6B"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7BAAA6BB"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CCB484C"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7DA168E4" w14:textId="77777777" w:rsidR="005408C9" w:rsidRPr="00F67943" w:rsidRDefault="005408C9" w:rsidP="005408C9">
      <w:pPr>
        <w:spacing w:after="0" w:line="240" w:lineRule="auto"/>
        <w:ind w:left="360"/>
        <w:jc w:val="both"/>
        <w:rPr>
          <w:rFonts w:cs="Arial"/>
          <w:lang w:eastAsia="es-ES"/>
        </w:rPr>
      </w:pPr>
      <w:r w:rsidRPr="00F67943">
        <w:rPr>
          <w:rFonts w:cs="Arial"/>
          <w:snapToGrid w:val="0"/>
          <w:lang w:eastAsia="es-ES"/>
        </w:rPr>
        <w:t xml:space="preserve">En el cas que l’empresa licitadora recorri a la solvència i mitjans d’altres empreses de conformitat amb el que preveu l’article 75 de la LCSP, o </w:t>
      </w:r>
      <w:r w:rsidRPr="00F67943">
        <w:rPr>
          <w:rFonts w:cs="Arial"/>
          <w:lang w:eastAsia="es-ES"/>
        </w:rPr>
        <w:t xml:space="preserve">tingui la intenció de subscriure </w:t>
      </w:r>
      <w:r w:rsidRPr="00F67943">
        <w:rPr>
          <w:rFonts w:cs="Arial"/>
          <w:lang w:eastAsia="es-ES"/>
        </w:rPr>
        <w:lastRenderedPageBreak/>
        <w:t xml:space="preserve">subcontractes, </w:t>
      </w:r>
      <w:r w:rsidRPr="00F67943">
        <w:rPr>
          <w:rFonts w:cs="Arial"/>
          <w:snapToGrid w:val="0"/>
          <w:lang w:eastAsia="es-ES"/>
        </w:rPr>
        <w:t xml:space="preserve">ha d’indicar aquesta circumstància en el DEUC. Concretament haurà d’emplenar en la part III, Secció D la informació relativa als </w:t>
      </w:r>
      <w:proofErr w:type="spellStart"/>
      <w:r w:rsidRPr="00F67943">
        <w:rPr>
          <w:rFonts w:cs="Arial"/>
          <w:snapToGrid w:val="0"/>
          <w:lang w:eastAsia="es-ES"/>
        </w:rPr>
        <w:t>subcontractistes</w:t>
      </w:r>
      <w:proofErr w:type="spellEnd"/>
      <w:r w:rsidRPr="00F67943">
        <w:rPr>
          <w:rFonts w:cs="Arial"/>
          <w:snapToGrid w:val="0"/>
          <w:lang w:eastAsia="es-ES"/>
        </w:rPr>
        <w:t xml:space="preserve"> </w:t>
      </w:r>
      <w:r w:rsidRPr="00F67943">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F67943">
        <w:rPr>
          <w:rFonts w:cs="Arial"/>
          <w:lang w:eastAsia="es-ES"/>
        </w:rPr>
        <w:t>subcontractistes</w:t>
      </w:r>
      <w:proofErr w:type="spellEnd"/>
      <w:r w:rsidRPr="00F67943">
        <w:rPr>
          <w:rFonts w:cs="Arial"/>
          <w:lang w:eastAsia="es-ES"/>
        </w:rPr>
        <w:t>, també han de facilitar en aquest moment la informació que requereix la part IV del DEUC relativa als criteris de selecció.</w:t>
      </w:r>
    </w:p>
    <w:p w14:paraId="3441F880" w14:textId="77777777" w:rsidR="005408C9" w:rsidRPr="00F67943" w:rsidRDefault="005408C9" w:rsidP="005408C9">
      <w:pPr>
        <w:tabs>
          <w:tab w:val="left" w:pos="0"/>
          <w:tab w:val="left" w:pos="426"/>
          <w:tab w:val="left" w:pos="1473"/>
          <w:tab w:val="left" w:pos="4320"/>
        </w:tabs>
        <w:spacing w:after="0" w:line="240" w:lineRule="auto"/>
        <w:jc w:val="both"/>
        <w:rPr>
          <w:rFonts w:cs="Arial"/>
          <w:snapToGrid w:val="0"/>
          <w:lang w:eastAsia="es-ES"/>
        </w:rPr>
      </w:pPr>
    </w:p>
    <w:p w14:paraId="61E72223"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Així mateix s’ha de presentar altre DEUC separat per cadascuna de les empreses a la solvència de les quals recorri o que tingui intenció de subcontractar. </w:t>
      </w:r>
    </w:p>
    <w:p w14:paraId="7B15782C"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1B01990"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F67943">
        <w:rPr>
          <w:rFonts w:cs="Arial"/>
          <w:snapToGrid w:val="0"/>
          <w:lang w:eastAsia="es-ES"/>
        </w:rPr>
        <w:t>subcontractistes</w:t>
      </w:r>
      <w:proofErr w:type="spellEnd"/>
      <w:r w:rsidRPr="00F67943">
        <w:rPr>
          <w:rFonts w:cs="Arial"/>
          <w:snapToGrid w:val="0"/>
          <w:lang w:eastAsia="es-ES"/>
        </w:rPr>
        <w:t>.</w:t>
      </w:r>
    </w:p>
    <w:p w14:paraId="5BD15A3D"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97FC775"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06139033"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378FACF3"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F67943">
        <w:rPr>
          <w:rFonts w:cs="Arial"/>
          <w:snapToGrid w:val="0"/>
          <w:lang w:eastAsia="es-ES"/>
        </w:rPr>
        <w:t>prequalificació</w:t>
      </w:r>
      <w:proofErr w:type="spellEnd"/>
      <w:r w:rsidRPr="00F67943">
        <w:rPr>
          <w:rFonts w:cs="Arial"/>
          <w:snapToGrid w:val="0"/>
          <w:lang w:eastAsia="es-ES"/>
        </w:rPr>
        <w:t>, d’accés gratuït, només han de facilitar en cada part del DEUC la informació que no figuri en aquestes bases.</w:t>
      </w:r>
      <w:r w:rsidRPr="00F67943">
        <w:rPr>
          <w:rFonts w:cs="Arial"/>
        </w:rPr>
        <w:t xml:space="preserve"> Així, </w:t>
      </w:r>
      <w:r w:rsidRPr="00F67943">
        <w:rPr>
          <w:rFonts w:cs="Arial"/>
          <w:snapToGrid w:val="0"/>
          <w:lang w:eastAsia="es-ES"/>
        </w:rPr>
        <w:t>les empreses inscrites en el Registre Electrònic d’Empreses Licitadores (RELI) de la Generalitat de Catalunya, regulat en el Decret 107/2005, de 31 de maig, i gestionat per la Secretaria Tècnica de la Junta Consultiva</w:t>
      </w:r>
      <w:r w:rsidR="000E0451" w:rsidRPr="00F67943">
        <w:rPr>
          <w:rFonts w:cs="Arial"/>
          <w:snapToGrid w:val="0"/>
          <w:lang w:eastAsia="es-ES"/>
        </w:rPr>
        <w:t xml:space="preserve"> de Contractació Administrativa</w:t>
      </w:r>
      <w:r w:rsidRPr="00F67943">
        <w:rPr>
          <w:rFonts w:cs="Arial"/>
          <w:snapToGrid w:val="0"/>
          <w:lang w:eastAsia="es-ES"/>
        </w:rPr>
        <w:t xml:space="preserve"> </w:t>
      </w:r>
      <w:hyperlink r:id="rId33" w:history="1">
        <w:r w:rsidRPr="00F67943">
          <w:rPr>
            <w:rStyle w:val="Enlla"/>
            <w:rFonts w:cs="Arial"/>
            <w:snapToGrid w:val="0"/>
            <w:lang w:eastAsia="es-ES"/>
          </w:rPr>
          <w:t>http://www.gencat.cat/economia/jcca</w:t>
        </w:r>
      </w:hyperlink>
      <w:r w:rsidRPr="00F67943">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1DEAB78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508E7F7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05BBF902"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174C64DF"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r w:rsidRPr="00F67943">
        <w:rPr>
          <w:rFonts w:cs="Arial"/>
          <w:snapToGrid w:val="0"/>
          <w:lang w:eastAsia="es-ES"/>
        </w:rPr>
        <w:t xml:space="preserve">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w:t>
      </w:r>
      <w:r w:rsidRPr="00F67943">
        <w:rPr>
          <w:rFonts w:cs="Arial"/>
          <w:snapToGrid w:val="0"/>
          <w:lang w:eastAsia="es-ES"/>
        </w:rPr>
        <w:lastRenderedPageBreak/>
        <w:t>d’accés gratuït, no està obligada a presentar els documents justificatius o altra prova documental de les dades inscrites en aquests registres.</w:t>
      </w:r>
    </w:p>
    <w:p w14:paraId="68C679C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2139CA8A"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F67943">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411BD96A"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38351C46" w14:textId="77777777" w:rsidR="00120011" w:rsidRPr="00F67943"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21AD4457" w14:textId="77777777" w:rsidR="00120011" w:rsidRPr="00F67943"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5FF20A90" w14:textId="77777777" w:rsidR="00120011" w:rsidRPr="00F67943"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12D8315D" w14:textId="77777777" w:rsidR="00120011" w:rsidRPr="00F67943"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647083B5"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r w:rsidRPr="00F67943">
        <w:rPr>
          <w:rFonts w:cs="Arial"/>
          <w:b/>
          <w:snapToGrid w:val="0"/>
          <w:lang w:eastAsia="es-ES"/>
        </w:rPr>
        <w:t>b) Declaració de submissió als jutjats i tribunals espanyols</w:t>
      </w:r>
    </w:p>
    <w:p w14:paraId="4B79AC8A"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5DD18A8"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5E07956F"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63FCAA33"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r w:rsidRPr="00F67943">
        <w:rPr>
          <w:rFonts w:cs="Arial"/>
          <w:b/>
          <w:snapToGrid w:val="0"/>
          <w:lang w:eastAsia="es-ES"/>
        </w:rPr>
        <w:t>c) Compromís d’adscripció de mitjans materials i/o personals</w:t>
      </w:r>
    </w:p>
    <w:p w14:paraId="6F1A4F6D"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p>
    <w:p w14:paraId="5F65EDD3"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F67943">
        <w:rPr>
          <w:rFonts w:cs="Arial"/>
          <w:snapToGrid w:val="0"/>
          <w:lang w:eastAsia="es-ES"/>
        </w:rPr>
        <w:t>Declaració de l’empresa de comprometre’s a adscriure a l’execució del contracte determinats mitjans materials i/o personals, quan així es requereixi.</w:t>
      </w:r>
    </w:p>
    <w:p w14:paraId="6461A0C6" w14:textId="77777777" w:rsidR="007E405A" w:rsidRPr="00F67943" w:rsidRDefault="007E405A" w:rsidP="000E0451">
      <w:pPr>
        <w:spacing w:after="0" w:line="240" w:lineRule="auto"/>
        <w:jc w:val="both"/>
        <w:rPr>
          <w:rFonts w:cs="Arial"/>
          <w:b/>
          <w:snapToGrid w:val="0"/>
          <w:lang w:eastAsia="es-ES"/>
        </w:rPr>
      </w:pPr>
    </w:p>
    <w:p w14:paraId="1061C611" w14:textId="77777777" w:rsidR="005408C9" w:rsidRPr="00F67943" w:rsidRDefault="005408C9" w:rsidP="005408C9">
      <w:pPr>
        <w:spacing w:after="0" w:line="240" w:lineRule="auto"/>
        <w:ind w:left="360"/>
        <w:jc w:val="both"/>
        <w:rPr>
          <w:rFonts w:cs="Arial"/>
          <w:b/>
          <w:snapToGrid w:val="0"/>
          <w:lang w:eastAsia="es-ES"/>
        </w:rPr>
      </w:pPr>
      <w:r w:rsidRPr="00F67943">
        <w:rPr>
          <w:rFonts w:cs="Arial"/>
          <w:b/>
          <w:snapToGrid w:val="0"/>
          <w:lang w:eastAsia="es-ES"/>
        </w:rPr>
        <w:t>d) Altra documentació</w:t>
      </w:r>
    </w:p>
    <w:p w14:paraId="11F83080" w14:textId="77777777" w:rsidR="005408C9" w:rsidRPr="00F67943" w:rsidRDefault="005408C9" w:rsidP="005408C9">
      <w:pPr>
        <w:spacing w:after="0" w:line="240" w:lineRule="auto"/>
        <w:ind w:left="360"/>
        <w:jc w:val="both"/>
        <w:rPr>
          <w:rFonts w:cs="Arial"/>
          <w:b/>
          <w:snapToGrid w:val="0"/>
          <w:lang w:eastAsia="es-ES"/>
        </w:rPr>
      </w:pPr>
    </w:p>
    <w:p w14:paraId="79696C6C" w14:textId="77777777" w:rsidR="005408C9" w:rsidRPr="00F67943" w:rsidRDefault="005408C9" w:rsidP="005408C9">
      <w:pPr>
        <w:spacing w:after="0" w:line="240" w:lineRule="auto"/>
        <w:ind w:left="360"/>
        <w:jc w:val="both"/>
        <w:rPr>
          <w:rFonts w:cs="Arial"/>
          <w:b/>
          <w:snapToGrid w:val="0"/>
          <w:lang w:eastAsia="es-ES"/>
        </w:rPr>
      </w:pPr>
      <w:r w:rsidRPr="00F67943">
        <w:rPr>
          <w:rFonts w:cs="Arial"/>
          <w:snapToGrid w:val="0"/>
          <w:lang w:eastAsia="es-ES"/>
        </w:rPr>
        <w:t>Qualsevol altra documentació que s’exigeixi en l’</w:t>
      </w:r>
      <w:r w:rsidRPr="00F67943">
        <w:rPr>
          <w:rFonts w:cs="Arial"/>
          <w:b/>
          <w:snapToGrid w:val="0"/>
          <w:lang w:eastAsia="es-ES"/>
        </w:rPr>
        <w:t xml:space="preserve">apartat J del quadre de característiques. </w:t>
      </w:r>
    </w:p>
    <w:p w14:paraId="5C7167D7" w14:textId="77777777" w:rsidR="005408C9" w:rsidRPr="00F67943" w:rsidRDefault="005408C9" w:rsidP="005408C9">
      <w:pPr>
        <w:spacing w:after="0" w:line="240" w:lineRule="auto"/>
        <w:ind w:left="360"/>
        <w:jc w:val="both"/>
        <w:rPr>
          <w:rFonts w:cs="Arial"/>
          <w:b/>
          <w:snapToGrid w:val="0"/>
          <w:lang w:eastAsia="es-ES"/>
        </w:rPr>
      </w:pPr>
    </w:p>
    <w:p w14:paraId="05A97FA5"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b/>
          <w:snapToGrid w:val="0"/>
          <w:lang w:eastAsia="es-ES"/>
        </w:rPr>
      </w:pPr>
      <w:r w:rsidRPr="00F67943">
        <w:rPr>
          <w:rFonts w:cs="Arial"/>
          <w:b/>
          <w:snapToGrid w:val="0"/>
          <w:lang w:eastAsia="es-ES"/>
        </w:rPr>
        <w:t>e) Garantia provisional</w:t>
      </w:r>
    </w:p>
    <w:p w14:paraId="52929CEE"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5D9B34F2"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Resguard acreditatiu de la constitució de la garantia provisional quan s’estableixi en l’</w:t>
      </w:r>
      <w:r w:rsidRPr="00F67943">
        <w:rPr>
          <w:rFonts w:cs="Arial"/>
          <w:b/>
          <w:snapToGrid w:val="0"/>
          <w:lang w:eastAsia="es-ES"/>
        </w:rPr>
        <w:t>apartat K.1 del quadre de característiques</w:t>
      </w:r>
      <w:r w:rsidRPr="00F67943">
        <w:rPr>
          <w:rFonts w:cs="Arial"/>
          <w:snapToGrid w:val="0"/>
          <w:lang w:eastAsia="es-ES"/>
        </w:rPr>
        <w:t xml:space="preserve"> i per l’import que es determini.</w:t>
      </w:r>
    </w:p>
    <w:p w14:paraId="264B03A1"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26D6F78E"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La garantia provisional es pot constituir:</w:t>
      </w:r>
    </w:p>
    <w:p w14:paraId="1FE3C1AE"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7F89E16F"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679A6C7D"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2A40D958"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14DEC7F5"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41A9C451"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28DD27C0"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474ABFCD"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lastRenderedPageBreak/>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19ACE727"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192C882E"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5C710B59"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77CD4FD6"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F67943">
        <w:rPr>
          <w:rFonts w:cs="Arial"/>
          <w:snapToGrid w:val="0"/>
          <w:lang w:eastAsia="es-ES"/>
        </w:rPr>
        <w:t>novo</w:t>
      </w:r>
      <w:proofErr w:type="spellEnd"/>
      <w:r w:rsidRPr="00F67943">
        <w:rPr>
          <w:rFonts w:cs="Arial"/>
          <w:snapToGrid w:val="0"/>
          <w:lang w:eastAsia="es-ES"/>
        </w:rPr>
        <w:t xml:space="preserve">. </w:t>
      </w:r>
    </w:p>
    <w:p w14:paraId="1A7CC446" w14:textId="77777777" w:rsidR="005408C9" w:rsidRPr="00F67943" w:rsidRDefault="005408C9" w:rsidP="005408C9">
      <w:pPr>
        <w:spacing w:after="0" w:line="240" w:lineRule="auto"/>
        <w:jc w:val="both"/>
        <w:rPr>
          <w:rFonts w:cs="Arial"/>
          <w:b/>
          <w:u w:val="single"/>
          <w:lang w:eastAsia="es-ES"/>
        </w:rPr>
      </w:pPr>
    </w:p>
    <w:p w14:paraId="3F826AE6" w14:textId="77777777" w:rsidR="005408C9" w:rsidRPr="00F67943"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F67943">
        <w:rPr>
          <w:rFonts w:ascii="Arial" w:hAnsi="Arial" w:cs="Arial"/>
          <w:snapToGrid w:val="0"/>
          <w:sz w:val="22"/>
          <w:szCs w:val="22"/>
        </w:rPr>
        <w:t xml:space="preserve">CONTINGUT DEL SOBRE B I, SI S’ESCAU, DEL SOBRE C </w:t>
      </w:r>
    </w:p>
    <w:p w14:paraId="094BDF9C"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3ECE2649" w14:textId="77777777" w:rsidR="005408C9" w:rsidRPr="00F67943" w:rsidRDefault="005408C9" w:rsidP="005408C9">
      <w:pPr>
        <w:spacing w:after="0" w:line="240" w:lineRule="auto"/>
        <w:ind w:left="360"/>
        <w:jc w:val="both"/>
        <w:rPr>
          <w:rFonts w:cs="Arial"/>
        </w:rPr>
      </w:pPr>
      <w:r w:rsidRPr="00F67943">
        <w:rPr>
          <w:rFonts w:cs="Arial"/>
        </w:rPr>
        <w:t xml:space="preserve">Si s’ha establert el preu o un criteri basat en la rendibilitat, com el cost del cicle de vida, com a </w:t>
      </w:r>
      <w:r w:rsidRPr="00F67943">
        <w:rPr>
          <w:rFonts w:cs="Arial"/>
          <w:b/>
        </w:rPr>
        <w:t>únic criteri</w:t>
      </w:r>
      <w:r w:rsidRPr="00F67943">
        <w:rPr>
          <w:rFonts w:cs="Arial"/>
        </w:rPr>
        <w:t xml:space="preserve"> d’adjudicació, les empreses licitadores han d’incloure en el sobre B la seva proposició econòmica.</w:t>
      </w:r>
    </w:p>
    <w:p w14:paraId="059F845B" w14:textId="77777777" w:rsidR="005408C9" w:rsidRPr="00F67943" w:rsidRDefault="005408C9" w:rsidP="005408C9">
      <w:pPr>
        <w:spacing w:after="0" w:line="240" w:lineRule="auto"/>
        <w:ind w:left="360"/>
        <w:jc w:val="both"/>
        <w:rPr>
          <w:rFonts w:cs="Arial"/>
          <w:i/>
          <w:lang w:eastAsia="es-ES"/>
        </w:rPr>
      </w:pPr>
    </w:p>
    <w:p w14:paraId="53A5559F"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Si s’han establert </w:t>
      </w:r>
      <w:r w:rsidRPr="00F67943">
        <w:rPr>
          <w:rFonts w:cs="Arial"/>
          <w:b/>
          <w:lang w:eastAsia="es-ES"/>
        </w:rPr>
        <w:t>diversos criteris</w:t>
      </w:r>
      <w:r w:rsidRPr="00F67943">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08D2A84E" w14:textId="77777777" w:rsidR="005408C9" w:rsidRPr="00F67943" w:rsidRDefault="005408C9" w:rsidP="005408C9">
      <w:pPr>
        <w:spacing w:after="0" w:line="240" w:lineRule="auto"/>
        <w:ind w:left="360"/>
        <w:jc w:val="both"/>
        <w:rPr>
          <w:rFonts w:cs="Arial"/>
          <w:lang w:eastAsia="es-ES"/>
        </w:rPr>
      </w:pPr>
    </w:p>
    <w:p w14:paraId="148F6F43"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5DAC1649" w14:textId="77777777" w:rsidR="005408C9" w:rsidRPr="00F67943" w:rsidRDefault="005408C9" w:rsidP="005408C9">
      <w:pPr>
        <w:spacing w:after="0" w:line="240" w:lineRule="auto"/>
        <w:ind w:left="360"/>
        <w:jc w:val="both"/>
        <w:rPr>
          <w:rFonts w:cs="Arial"/>
          <w:lang w:eastAsia="es-ES"/>
        </w:rPr>
      </w:pPr>
    </w:p>
    <w:p w14:paraId="2DDFCA29"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D5B3FFD" w14:textId="77777777" w:rsidR="005408C9" w:rsidRPr="00F67943" w:rsidRDefault="005408C9" w:rsidP="005408C9">
      <w:pPr>
        <w:spacing w:after="0" w:line="240" w:lineRule="auto"/>
        <w:ind w:left="360"/>
        <w:jc w:val="both"/>
        <w:rPr>
          <w:rFonts w:cs="Arial"/>
          <w:lang w:eastAsia="es-ES"/>
        </w:rPr>
      </w:pPr>
    </w:p>
    <w:p w14:paraId="30B2B67C"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b) La proposició econòmica s’ha de formular, si escau, conforme al model que s’adjunta com a </w:t>
      </w:r>
      <w:r w:rsidRPr="00F67943">
        <w:rPr>
          <w:rFonts w:cs="Arial"/>
          <w:b/>
          <w:lang w:eastAsia="es-ES"/>
        </w:rPr>
        <w:t>annex 1</w:t>
      </w:r>
      <w:r w:rsidRPr="00F67943">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530F8A56" w14:textId="77777777" w:rsidR="005408C9" w:rsidRPr="00F67943" w:rsidRDefault="005408C9" w:rsidP="005408C9">
      <w:pPr>
        <w:spacing w:after="0" w:line="240" w:lineRule="auto"/>
        <w:jc w:val="both"/>
        <w:rPr>
          <w:rFonts w:cs="Arial"/>
          <w:i/>
          <w:color w:val="FF0000"/>
          <w:lang w:eastAsia="es-ES"/>
        </w:rPr>
      </w:pPr>
    </w:p>
    <w:p w14:paraId="163AF689"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No s’acceptaran les proposicions econòmiques que tinguin omissions, errades o esmenes que no permetin conèixer clarament allò que es considera fonamental per valorar-les. </w:t>
      </w:r>
    </w:p>
    <w:p w14:paraId="6F10B1D2" w14:textId="77777777" w:rsidR="005408C9" w:rsidRPr="00F67943" w:rsidRDefault="005408C9" w:rsidP="005408C9">
      <w:pPr>
        <w:spacing w:after="0" w:line="240" w:lineRule="auto"/>
        <w:ind w:left="360"/>
        <w:jc w:val="both"/>
        <w:rPr>
          <w:rFonts w:cs="Arial"/>
          <w:lang w:eastAsia="es-ES"/>
        </w:rPr>
      </w:pPr>
    </w:p>
    <w:p w14:paraId="6E82AD23"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A través de l’eina de Sobre Digital les empreses hauran de signar el document “resum” de les seves ofertes, amb signatura electrònica avançada basada en un certificat qualificat o </w:t>
      </w:r>
      <w:r w:rsidRPr="00F67943">
        <w:rPr>
          <w:rFonts w:cs="Arial"/>
          <w:lang w:eastAsia="es-ES"/>
        </w:rPr>
        <w:lastRenderedPageBreak/>
        <w:t xml:space="preserve">reconegut, amb la signatura del qual </w:t>
      </w:r>
      <w:proofErr w:type="spellStart"/>
      <w:r w:rsidRPr="00F67943">
        <w:rPr>
          <w:rFonts w:cs="Arial"/>
          <w:lang w:eastAsia="es-ES"/>
        </w:rPr>
        <w:t>s’enten</w:t>
      </w:r>
      <w:proofErr w:type="spellEnd"/>
      <w:r w:rsidRPr="00F67943">
        <w:rPr>
          <w:rFonts w:cs="Arial"/>
          <w:lang w:eastAsia="es-ES"/>
        </w:rPr>
        <w:t xml:space="preserve"> signada la totalitat de l’oferta, atès que aquest document conté les </w:t>
      </w:r>
      <w:proofErr w:type="spellStart"/>
      <w:r w:rsidRPr="00F67943">
        <w:rPr>
          <w:rFonts w:cs="Arial"/>
          <w:lang w:eastAsia="es-ES"/>
        </w:rPr>
        <w:t>empremptes</w:t>
      </w:r>
      <w:proofErr w:type="spellEnd"/>
      <w:r w:rsidRPr="00F67943">
        <w:rPr>
          <w:rFonts w:cs="Arial"/>
          <w:lang w:eastAsia="es-ES"/>
        </w:rPr>
        <w:t xml:space="preserve"> electròniques de tots els documents que la composen. </w:t>
      </w:r>
    </w:p>
    <w:p w14:paraId="26390EA1" w14:textId="77777777" w:rsidR="005408C9" w:rsidRPr="00F67943" w:rsidRDefault="005408C9" w:rsidP="005408C9">
      <w:pPr>
        <w:spacing w:after="0" w:line="240" w:lineRule="auto"/>
        <w:ind w:left="360"/>
        <w:jc w:val="both"/>
        <w:rPr>
          <w:rFonts w:cs="Arial"/>
          <w:lang w:eastAsia="es-ES"/>
        </w:rPr>
      </w:pPr>
    </w:p>
    <w:p w14:paraId="75F2F427"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048D68D1" w14:textId="77777777" w:rsidR="005408C9" w:rsidRPr="00F67943" w:rsidRDefault="005408C9" w:rsidP="005408C9">
      <w:pPr>
        <w:spacing w:after="0" w:line="240" w:lineRule="auto"/>
        <w:ind w:left="360"/>
        <w:jc w:val="both"/>
        <w:rPr>
          <w:rFonts w:cs="Arial"/>
          <w:lang w:eastAsia="es-ES"/>
        </w:rPr>
      </w:pPr>
    </w:p>
    <w:p w14:paraId="3FFADC16"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15DA20BF" w14:textId="77777777" w:rsidR="005408C9" w:rsidRPr="00F67943" w:rsidRDefault="005408C9" w:rsidP="005408C9">
      <w:pPr>
        <w:spacing w:after="0" w:line="240" w:lineRule="auto"/>
        <w:ind w:left="360"/>
        <w:jc w:val="both"/>
        <w:rPr>
          <w:rFonts w:cs="Arial"/>
          <w:lang w:eastAsia="es-ES"/>
        </w:rPr>
      </w:pPr>
    </w:p>
    <w:p w14:paraId="6C26F050"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2CDE1E5B" w14:textId="77777777" w:rsidR="005408C9" w:rsidRPr="00F67943" w:rsidRDefault="005408C9" w:rsidP="005408C9">
      <w:pPr>
        <w:spacing w:after="0" w:line="240" w:lineRule="auto"/>
        <w:ind w:left="360"/>
        <w:jc w:val="both"/>
        <w:rPr>
          <w:rFonts w:cs="Arial"/>
          <w:lang w:eastAsia="es-ES"/>
        </w:rPr>
      </w:pPr>
    </w:p>
    <w:p w14:paraId="603F551C"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8B0FB05"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 </w:t>
      </w:r>
    </w:p>
    <w:p w14:paraId="389AE594"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F67943">
        <w:rPr>
          <w:rFonts w:cs="Arial"/>
        </w:rPr>
        <w:t xml:space="preserve"> </w:t>
      </w:r>
      <w:r w:rsidRPr="00F67943">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296634DC" w14:textId="77777777" w:rsidR="005408C9" w:rsidRPr="00F67943" w:rsidRDefault="005408C9" w:rsidP="005408C9">
      <w:pPr>
        <w:spacing w:after="0" w:line="240" w:lineRule="auto"/>
        <w:ind w:left="360"/>
        <w:jc w:val="both"/>
        <w:rPr>
          <w:rFonts w:cs="Arial"/>
          <w:lang w:eastAsia="es-ES"/>
        </w:rPr>
      </w:pPr>
    </w:p>
    <w:p w14:paraId="5106AA72"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07C5BF0B" w14:textId="77777777" w:rsidR="005408C9" w:rsidRPr="00F67943" w:rsidRDefault="005408C9" w:rsidP="005408C9">
      <w:pPr>
        <w:spacing w:after="0" w:line="240" w:lineRule="auto"/>
        <w:ind w:left="360"/>
        <w:jc w:val="both"/>
        <w:rPr>
          <w:rFonts w:cs="Arial"/>
          <w:lang w:eastAsia="es-ES"/>
        </w:rPr>
      </w:pPr>
    </w:p>
    <w:p w14:paraId="483EC47D" w14:textId="77777777" w:rsidR="005408C9" w:rsidRPr="00F67943" w:rsidRDefault="005408C9" w:rsidP="005408C9">
      <w:pPr>
        <w:spacing w:after="0" w:line="240" w:lineRule="auto"/>
        <w:ind w:left="360"/>
        <w:jc w:val="both"/>
        <w:rPr>
          <w:rFonts w:cs="Arial"/>
          <w:i/>
          <w:iCs/>
          <w:color w:val="4F81BD"/>
          <w:lang w:eastAsia="es-ES"/>
        </w:rPr>
      </w:pPr>
      <w:r w:rsidRPr="00F67943">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2B04D1CB" w14:textId="77777777" w:rsidR="005408C9" w:rsidRPr="00F67943" w:rsidRDefault="005408C9" w:rsidP="005408C9">
      <w:pPr>
        <w:spacing w:after="0" w:line="240" w:lineRule="auto"/>
        <w:ind w:left="360"/>
        <w:jc w:val="both"/>
        <w:rPr>
          <w:rFonts w:cs="Arial"/>
          <w:i/>
          <w:lang w:eastAsia="es-ES"/>
        </w:rPr>
      </w:pPr>
    </w:p>
    <w:p w14:paraId="72F11F2D"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w:t>
      </w:r>
      <w:r w:rsidRPr="00F67943">
        <w:rPr>
          <w:rFonts w:cs="Arial"/>
          <w:lang w:eastAsia="es-ES"/>
        </w:rPr>
        <w:lastRenderedPageBreak/>
        <w:t xml:space="preserve">documents –amb les mateixes </w:t>
      </w:r>
      <w:proofErr w:type="spellStart"/>
      <w:r w:rsidRPr="00F67943">
        <w:rPr>
          <w:rFonts w:cs="Arial"/>
          <w:lang w:eastAsia="es-ES"/>
        </w:rPr>
        <w:t>empremptes</w:t>
      </w:r>
      <w:proofErr w:type="spellEnd"/>
      <w:r w:rsidRPr="00F67943">
        <w:rPr>
          <w:rFonts w:cs="Arial"/>
          <w:lang w:eastAsia="es-ES"/>
        </w:rPr>
        <w:t xml:space="preserve"> digitals– que els aportats en l’oferta mitjançant l’eina de Sobre Digital.</w:t>
      </w:r>
    </w:p>
    <w:p w14:paraId="2745F7A9"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423AE10A" w14:textId="77777777" w:rsidR="005408C9" w:rsidRPr="00F67943"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F67943">
        <w:rPr>
          <w:rFonts w:ascii="Arial" w:hAnsi="Arial" w:cs="Arial"/>
          <w:snapToGrid w:val="0"/>
          <w:sz w:val="22"/>
          <w:szCs w:val="22"/>
          <w:u w:val="single"/>
        </w:rPr>
        <w:t>11.10.2 Si es tracta d’un procediment obert simplificat</w:t>
      </w:r>
    </w:p>
    <w:p w14:paraId="67D823E2"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69E57A7A" w14:textId="77777777" w:rsidR="005408C9" w:rsidRPr="00F67943" w:rsidRDefault="005408C9" w:rsidP="005408C9">
      <w:pPr>
        <w:tabs>
          <w:tab w:val="left" w:pos="0"/>
          <w:tab w:val="left" w:pos="426"/>
          <w:tab w:val="left" w:pos="1473"/>
          <w:tab w:val="left" w:pos="4320"/>
        </w:tabs>
        <w:spacing w:after="0" w:line="240" w:lineRule="auto"/>
        <w:jc w:val="both"/>
        <w:rPr>
          <w:rFonts w:cs="Arial"/>
        </w:rPr>
      </w:pPr>
      <w:r w:rsidRPr="00F67943">
        <w:rPr>
          <w:rFonts w:cs="Arial"/>
        </w:rPr>
        <w:t xml:space="preserve">L’oferta es presentarà </w:t>
      </w:r>
      <w:r w:rsidRPr="00F67943">
        <w:rPr>
          <w:rFonts w:cs="Arial"/>
          <w:b/>
        </w:rPr>
        <w:t>en un únic sobre</w:t>
      </w:r>
      <w:r w:rsidRPr="00F67943">
        <w:rPr>
          <w:rFonts w:cs="Arial"/>
        </w:rPr>
        <w:t xml:space="preserve"> en els supòsits en què en el procediment no es contemplen criteris d’adjudicació la quantificació dels quals depengui d’un judici de valor. En cas contrari, l’oferta es presentarà en </w:t>
      </w:r>
      <w:r w:rsidRPr="00F67943">
        <w:rPr>
          <w:rFonts w:cs="Arial"/>
          <w:b/>
        </w:rPr>
        <w:t>dos sobres</w:t>
      </w:r>
      <w:r w:rsidRPr="00F67943">
        <w:rPr>
          <w:rFonts w:cs="Arial"/>
        </w:rPr>
        <w:t>.</w:t>
      </w:r>
    </w:p>
    <w:p w14:paraId="2AB0D71A" w14:textId="77777777" w:rsidR="005E646E" w:rsidRPr="00F67943" w:rsidRDefault="005E646E" w:rsidP="005408C9">
      <w:pPr>
        <w:tabs>
          <w:tab w:val="left" w:pos="0"/>
          <w:tab w:val="left" w:pos="426"/>
          <w:tab w:val="left" w:pos="1473"/>
          <w:tab w:val="left" w:pos="4320"/>
        </w:tabs>
        <w:spacing w:after="0" w:line="240" w:lineRule="auto"/>
        <w:jc w:val="both"/>
        <w:rPr>
          <w:rFonts w:cs="Arial"/>
          <w:b/>
          <w:snapToGrid w:val="0"/>
          <w:u w:val="single"/>
        </w:rPr>
      </w:pPr>
    </w:p>
    <w:p w14:paraId="5EDFED88" w14:textId="0AEA7E47" w:rsidR="005408C9" w:rsidRPr="00F67943" w:rsidRDefault="005408C9" w:rsidP="005408C9">
      <w:pPr>
        <w:tabs>
          <w:tab w:val="left" w:pos="0"/>
          <w:tab w:val="left" w:pos="426"/>
          <w:tab w:val="left" w:pos="1473"/>
          <w:tab w:val="left" w:pos="4320"/>
        </w:tabs>
        <w:spacing w:after="0" w:line="240" w:lineRule="auto"/>
        <w:jc w:val="both"/>
        <w:rPr>
          <w:rFonts w:cs="Arial"/>
          <w:snapToGrid w:val="0"/>
          <w:u w:val="single"/>
        </w:rPr>
      </w:pPr>
      <w:r w:rsidRPr="00F67943">
        <w:rPr>
          <w:rFonts w:cs="Arial"/>
          <w:snapToGrid w:val="0"/>
          <w:u w:val="single"/>
        </w:rPr>
        <w:t>En cas que s’hagi de presentar 1 únic sobre</w:t>
      </w:r>
    </w:p>
    <w:p w14:paraId="4FA86747" w14:textId="77777777" w:rsidR="005408C9" w:rsidRPr="00F67943" w:rsidRDefault="005408C9" w:rsidP="00120011">
      <w:pPr>
        <w:tabs>
          <w:tab w:val="left" w:pos="0"/>
          <w:tab w:val="left" w:pos="426"/>
          <w:tab w:val="left" w:pos="1473"/>
          <w:tab w:val="left" w:pos="4320"/>
        </w:tabs>
        <w:spacing w:after="0" w:line="240" w:lineRule="auto"/>
        <w:jc w:val="both"/>
        <w:rPr>
          <w:rFonts w:cs="Arial"/>
          <w:snapToGrid w:val="0"/>
        </w:rPr>
      </w:pPr>
      <w:r w:rsidRPr="00F67943">
        <w:rPr>
          <w:rFonts w:cs="Arial"/>
          <w:snapToGrid w:val="0"/>
        </w:rPr>
        <w:t xml:space="preserve">Les empreses inclouran en aquest sobre únicament la </w:t>
      </w:r>
      <w:r w:rsidRPr="00F67943">
        <w:rPr>
          <w:rFonts w:cs="Arial"/>
          <w:snapToGrid w:val="0"/>
          <w:u w:val="single"/>
        </w:rPr>
        <w:t>documentació general</w:t>
      </w:r>
      <w:r w:rsidRPr="00F67943">
        <w:rPr>
          <w:rFonts w:cs="Arial"/>
          <w:snapToGrid w:val="0"/>
        </w:rPr>
        <w:t xml:space="preserve"> indicada en el sobre A </w:t>
      </w:r>
      <w:proofErr w:type="spellStart"/>
      <w:r w:rsidRPr="00F67943">
        <w:rPr>
          <w:rFonts w:cs="Arial"/>
          <w:snapToGrid w:val="0"/>
        </w:rPr>
        <w:t>a</w:t>
      </w:r>
      <w:proofErr w:type="spellEnd"/>
      <w:r w:rsidRPr="00F67943">
        <w:rPr>
          <w:rFonts w:cs="Arial"/>
          <w:snapToGrid w:val="0"/>
        </w:rPr>
        <w:t xml:space="preserve"> continuació i la documentació relacionada amb els </w:t>
      </w:r>
      <w:r w:rsidRPr="00F67943">
        <w:rPr>
          <w:rFonts w:cs="Arial"/>
          <w:snapToGrid w:val="0"/>
          <w:u w:val="single"/>
        </w:rPr>
        <w:t>criteris avaluables de forma automàtica</w:t>
      </w:r>
      <w:r w:rsidRPr="00F67943">
        <w:rPr>
          <w:rFonts w:cs="Arial"/>
          <w:snapToGrid w:val="0"/>
        </w:rPr>
        <w:t xml:space="preserve"> indicada en el sobre B del proper apartat.</w:t>
      </w:r>
    </w:p>
    <w:p w14:paraId="0A8EE5B7"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270F4592" w14:textId="77777777" w:rsidR="005408C9" w:rsidRPr="00F67943" w:rsidRDefault="005408C9" w:rsidP="005408C9">
      <w:pPr>
        <w:tabs>
          <w:tab w:val="left" w:pos="0"/>
          <w:tab w:val="left" w:pos="426"/>
          <w:tab w:val="left" w:pos="1473"/>
          <w:tab w:val="left" w:pos="4320"/>
        </w:tabs>
        <w:spacing w:after="0" w:line="240" w:lineRule="auto"/>
        <w:jc w:val="both"/>
        <w:rPr>
          <w:rFonts w:cs="Arial"/>
          <w:snapToGrid w:val="0"/>
          <w:u w:val="single"/>
        </w:rPr>
      </w:pPr>
      <w:r w:rsidRPr="00F67943">
        <w:rPr>
          <w:rFonts w:cs="Arial"/>
          <w:snapToGrid w:val="0"/>
          <w:u w:val="single"/>
        </w:rPr>
        <w:t>En cas que s’hagi de presentar 2 sobres:</w:t>
      </w:r>
    </w:p>
    <w:p w14:paraId="0FECAC56"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9C1EDC" w14:textId="77777777" w:rsidR="005408C9" w:rsidRPr="00F67943"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F67943">
        <w:rPr>
          <w:rFonts w:ascii="Arial" w:hAnsi="Arial" w:cs="Arial"/>
          <w:snapToGrid w:val="0"/>
          <w:sz w:val="22"/>
          <w:szCs w:val="22"/>
        </w:rPr>
        <w:t>CONTINGUT DEL SOBRE A (Documentació general i documentació relacionada amb els criteris sotmesos a un judici de valor):</w:t>
      </w:r>
    </w:p>
    <w:p w14:paraId="51589990"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4F0819A1" w14:textId="77777777" w:rsidR="005408C9" w:rsidRPr="00F67943"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F67943">
        <w:rPr>
          <w:rFonts w:ascii="Arial" w:hAnsi="Arial" w:cs="Arial"/>
          <w:snapToGrid w:val="0"/>
          <w:sz w:val="22"/>
          <w:szCs w:val="22"/>
          <w:u w:val="single"/>
        </w:rPr>
        <w:t xml:space="preserve">Documentació general </w:t>
      </w:r>
    </w:p>
    <w:p w14:paraId="04CC1A0C"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250FE8B2" w14:textId="77777777" w:rsidR="009916C4" w:rsidRPr="00F67943" w:rsidRDefault="005408C9" w:rsidP="009916C4">
      <w:pPr>
        <w:pStyle w:val="Pargrafdellista"/>
        <w:ind w:left="360"/>
        <w:jc w:val="both"/>
        <w:rPr>
          <w:rFonts w:ascii="Arial" w:hAnsi="Arial" w:cs="Arial"/>
          <w:b/>
          <w:snapToGrid w:val="0"/>
          <w:sz w:val="22"/>
          <w:szCs w:val="22"/>
        </w:rPr>
      </w:pPr>
      <w:r w:rsidRPr="00F67943">
        <w:rPr>
          <w:rFonts w:ascii="Arial" w:hAnsi="Arial" w:cs="Arial"/>
          <w:snapToGrid w:val="0"/>
          <w:sz w:val="22"/>
          <w:szCs w:val="22"/>
        </w:rPr>
        <w:t>Atès que, en aplicac</w:t>
      </w:r>
      <w:r w:rsidR="007B34B5" w:rsidRPr="00F67943">
        <w:rPr>
          <w:rFonts w:ascii="Arial" w:hAnsi="Arial" w:cs="Arial"/>
          <w:snapToGrid w:val="0"/>
          <w:sz w:val="22"/>
          <w:szCs w:val="22"/>
        </w:rPr>
        <w:t>i</w:t>
      </w:r>
      <w:r w:rsidRPr="00F67943">
        <w:rPr>
          <w:rFonts w:ascii="Arial" w:hAnsi="Arial" w:cs="Arial"/>
          <w:snapToGrid w:val="0"/>
          <w:sz w:val="22"/>
          <w:szCs w:val="22"/>
        </w:rPr>
        <w:t xml:space="preserve">ó de l’establert a l’article 159.4.a) LCSP, al tractar-se d’un procediment obert simplificat, </w:t>
      </w:r>
      <w:r w:rsidRPr="00F67943">
        <w:rPr>
          <w:rFonts w:ascii="Arial" w:hAnsi="Arial" w:cs="Arial"/>
          <w:snapToGrid w:val="0"/>
          <w:sz w:val="22"/>
          <w:szCs w:val="22"/>
          <w:u w:val="single"/>
        </w:rPr>
        <w:t>tots els licitadors que se presentin a la licitació han d’estar inscrits</w:t>
      </w:r>
      <w:r w:rsidRPr="00F67943">
        <w:rPr>
          <w:rFonts w:ascii="Arial" w:hAnsi="Arial" w:cs="Arial"/>
          <w:snapToGrid w:val="0"/>
          <w:sz w:val="22"/>
          <w:szCs w:val="22"/>
        </w:rPr>
        <w:t xml:space="preserve"> en el Registre Oficial de Licitadors i Empreses Cla</w:t>
      </w:r>
      <w:r w:rsidR="007B34B5" w:rsidRPr="00F67943">
        <w:rPr>
          <w:rFonts w:ascii="Arial" w:hAnsi="Arial" w:cs="Arial"/>
          <w:snapToGrid w:val="0"/>
          <w:sz w:val="22"/>
          <w:szCs w:val="22"/>
        </w:rPr>
        <w:t>s</w:t>
      </w:r>
      <w:r w:rsidRPr="00F67943">
        <w:rPr>
          <w:rFonts w:ascii="Arial" w:hAnsi="Arial" w:cs="Arial"/>
          <w:snapToGrid w:val="0"/>
          <w:sz w:val="22"/>
          <w:szCs w:val="22"/>
        </w:rPr>
        <w:t xml:space="preserve">sificades del Sector Públic (ROLECE) o en el Registre Electrònic d’Empreses Licitadores de la Generalitat de Catalunya (RELI), en la data final de presentació d’ofertes, sempre que no es vegi limitada la concurrència, les empreses </w:t>
      </w:r>
      <w:r w:rsidRPr="00F67943">
        <w:rPr>
          <w:rFonts w:ascii="Arial" w:hAnsi="Arial" w:cs="Arial"/>
          <w:b/>
          <w:snapToGrid w:val="0"/>
          <w:sz w:val="22"/>
          <w:szCs w:val="22"/>
        </w:rPr>
        <w:t xml:space="preserve">licitadores hauran de declarar estar inscrites en qualsevol dels dos registres abans esmentats. </w:t>
      </w:r>
    </w:p>
    <w:p w14:paraId="6E5EC030" w14:textId="77777777" w:rsidR="009916C4" w:rsidRPr="00F67943" w:rsidRDefault="009916C4" w:rsidP="009916C4">
      <w:pPr>
        <w:pStyle w:val="Pargrafdellista"/>
        <w:ind w:left="360"/>
        <w:jc w:val="both"/>
        <w:rPr>
          <w:rFonts w:ascii="Arial" w:hAnsi="Arial" w:cs="Arial"/>
          <w:b/>
          <w:snapToGrid w:val="0"/>
          <w:sz w:val="22"/>
          <w:szCs w:val="22"/>
        </w:rPr>
      </w:pPr>
    </w:p>
    <w:p w14:paraId="43FFF53D" w14:textId="77777777" w:rsidR="009916C4" w:rsidRPr="00F67943" w:rsidRDefault="009916C4" w:rsidP="009916C4">
      <w:pPr>
        <w:pStyle w:val="Pargrafdellista"/>
        <w:ind w:left="360"/>
        <w:jc w:val="both"/>
        <w:rPr>
          <w:rFonts w:ascii="Arial" w:hAnsi="Arial" w:cs="Arial"/>
          <w:snapToGrid w:val="0"/>
          <w:sz w:val="22"/>
          <w:szCs w:val="22"/>
        </w:rPr>
      </w:pPr>
      <w:r w:rsidRPr="00F67943">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D6FEC1E" w14:textId="77777777" w:rsidR="009916C4" w:rsidRPr="00F67943" w:rsidRDefault="009916C4" w:rsidP="009916C4">
      <w:pPr>
        <w:tabs>
          <w:tab w:val="left" w:pos="0"/>
          <w:tab w:val="left" w:pos="426"/>
          <w:tab w:val="left" w:pos="1473"/>
          <w:tab w:val="left" w:pos="4320"/>
        </w:tabs>
        <w:spacing w:after="0" w:line="240" w:lineRule="auto"/>
        <w:jc w:val="both"/>
        <w:rPr>
          <w:rFonts w:cs="Arial"/>
          <w:snapToGrid w:val="0"/>
          <w:lang w:eastAsia="es-ES"/>
        </w:rPr>
      </w:pPr>
    </w:p>
    <w:p w14:paraId="59C21543"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D’altra banda i d’acord amb l’establert a l’article 159.4.c) LCSP </w:t>
      </w:r>
      <w:r w:rsidRPr="00F67943">
        <w:rPr>
          <w:rFonts w:cs="Arial"/>
          <w:snapToGrid w:val="0"/>
          <w:u w:val="single"/>
          <w:lang w:eastAsia="es-ES"/>
        </w:rPr>
        <w:t xml:space="preserve">la presentació de l’oferta exigirà </w:t>
      </w:r>
      <w:proofErr w:type="spellStart"/>
      <w:r w:rsidRPr="00F67943">
        <w:rPr>
          <w:rFonts w:cs="Arial"/>
          <w:snapToGrid w:val="0"/>
          <w:u w:val="single"/>
          <w:lang w:eastAsia="es-ES"/>
        </w:rPr>
        <w:t>l’aportacio</w:t>
      </w:r>
      <w:proofErr w:type="spellEnd"/>
      <w:r w:rsidRPr="00F67943">
        <w:rPr>
          <w:rFonts w:cs="Arial"/>
          <w:snapToGrid w:val="0"/>
          <w:u w:val="single"/>
          <w:lang w:eastAsia="es-ES"/>
        </w:rPr>
        <w:t xml:space="preserve"> de la declaració responsable del signant</w:t>
      </w:r>
      <w:r w:rsidRPr="00F67943">
        <w:rPr>
          <w:rFonts w:cs="Arial"/>
          <w:snapToGrid w:val="0"/>
          <w:lang w:eastAsia="es-ES"/>
        </w:rPr>
        <w:t xml:space="preserve"> respecte a ostentar la representació de la societat que presenta l’oferta en la qual declara:</w:t>
      </w:r>
    </w:p>
    <w:p w14:paraId="05B6876E"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46764381"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2087CB6"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Que compleix els requisits de solvència econòmica i financera i tècnica i professional, de conformitat amb els requisits mínims exigits per a aquest expedient.</w:t>
      </w:r>
    </w:p>
    <w:p w14:paraId="5AA52B95"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Que no està incurs en prohibició de contractar.</w:t>
      </w:r>
    </w:p>
    <w:p w14:paraId="0D85C853"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Que compleix amb la resta de requisits que s’estableixen en aquesta contractació.</w:t>
      </w:r>
    </w:p>
    <w:p w14:paraId="6062DFC8"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F67943">
        <w:rPr>
          <w:rFonts w:ascii="Arial" w:hAnsi="Arial" w:cs="Arial"/>
          <w:snapToGrid w:val="0"/>
          <w:sz w:val="22"/>
          <w:szCs w:val="22"/>
        </w:rPr>
        <w:lastRenderedPageBreak/>
        <w:t xml:space="preserve">Que consigna a la/les persona/es de contacte per accedir a les electròniques, així com les adreces de correu electròniques i, addicionalment, els números de telèfon mòbil on rebre els avisos de les notificacions, d’acord amb la </w:t>
      </w:r>
      <w:r w:rsidRPr="00F67943">
        <w:rPr>
          <w:rFonts w:ascii="Arial" w:hAnsi="Arial" w:cs="Arial"/>
          <w:b/>
          <w:snapToGrid w:val="0"/>
          <w:sz w:val="22"/>
          <w:szCs w:val="22"/>
        </w:rPr>
        <w:t>clàusula vuitena</w:t>
      </w:r>
      <w:r w:rsidRPr="00F67943">
        <w:rPr>
          <w:rFonts w:ascii="Arial" w:hAnsi="Arial" w:cs="Arial"/>
          <w:snapToGrid w:val="0"/>
          <w:sz w:val="22"/>
          <w:szCs w:val="22"/>
        </w:rPr>
        <w:t xml:space="preserve"> d’aquest plec. </w:t>
      </w:r>
    </w:p>
    <w:p w14:paraId="4C2FEE5F"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F67943">
        <w:rPr>
          <w:rFonts w:ascii="Arial" w:hAnsi="Arial" w:cs="Arial"/>
          <w:snapToGrid w:val="0"/>
          <w:sz w:val="22"/>
          <w:szCs w:val="22"/>
        </w:rPr>
        <w:t>Addicionalment, en cas que l’empresa fos estrangera, la declaració responsable inclourà el sotmetiment al fur espanyol.</w:t>
      </w:r>
    </w:p>
    <w:p w14:paraId="65D88FDF"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En el supòsit que l’oferta es presenti per una unió temporal d’empresaris haurà  d’acompanyar a aquella el compromís de constitució de la unió.</w:t>
      </w:r>
    </w:p>
    <w:p w14:paraId="4014444A"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Declaració de l’empresa de comprometre’s a adscriure a l’execució del contracte determinats mitjans materials i/o personals, quan així es requereixi.</w:t>
      </w:r>
    </w:p>
    <w:p w14:paraId="648CA266" w14:textId="77777777" w:rsidR="005408C9" w:rsidRPr="00F67943" w:rsidRDefault="005408C9" w:rsidP="005408C9">
      <w:pPr>
        <w:pStyle w:val="Pargrafdellista"/>
        <w:ind w:left="360"/>
        <w:jc w:val="both"/>
        <w:rPr>
          <w:rFonts w:ascii="Arial" w:hAnsi="Arial" w:cs="Arial"/>
          <w:snapToGrid w:val="0"/>
        </w:rPr>
      </w:pPr>
    </w:p>
    <w:p w14:paraId="023F02E4"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lang w:eastAsia="es-ES"/>
        </w:rPr>
      </w:pPr>
      <w:r w:rsidRPr="00F67943">
        <w:rPr>
          <w:rFonts w:cs="Arial"/>
          <w:snapToGrid w:val="0"/>
          <w:lang w:eastAsia="es-ES"/>
        </w:rPr>
        <w:t xml:space="preserve">S’aporta un model de declaració a aquest plec com a </w:t>
      </w:r>
      <w:r w:rsidRPr="00F67943">
        <w:rPr>
          <w:rFonts w:cs="Arial"/>
          <w:b/>
          <w:snapToGrid w:val="0"/>
          <w:lang w:eastAsia="es-ES"/>
        </w:rPr>
        <w:t>annex núm. 4</w:t>
      </w:r>
    </w:p>
    <w:p w14:paraId="465EA484"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37DA44EE" w14:textId="77777777" w:rsidR="005408C9" w:rsidRPr="00F67943" w:rsidRDefault="005408C9" w:rsidP="005408C9">
      <w:pPr>
        <w:spacing w:after="0" w:line="240" w:lineRule="auto"/>
        <w:ind w:left="360"/>
        <w:contextualSpacing/>
        <w:jc w:val="both"/>
        <w:rPr>
          <w:rFonts w:cs="Arial"/>
        </w:rPr>
      </w:pPr>
      <w:r w:rsidRPr="00F67943">
        <w:rPr>
          <w:rFonts w:cs="Arial"/>
          <w:snapToGrid w:val="0"/>
          <w:lang w:eastAsia="es-ES"/>
        </w:rPr>
        <w:t xml:space="preserve">D’altra banda, en cas que l’empresa tingui la intenció de </w:t>
      </w:r>
      <w:proofErr w:type="spellStart"/>
      <w:r w:rsidRPr="00F67943">
        <w:rPr>
          <w:rFonts w:cs="Arial"/>
          <w:snapToGrid w:val="0"/>
          <w:lang w:eastAsia="es-ES"/>
        </w:rPr>
        <w:t>subcontrar</w:t>
      </w:r>
      <w:proofErr w:type="spellEnd"/>
      <w:r w:rsidRPr="00F67943">
        <w:rPr>
          <w:rFonts w:cs="Arial"/>
          <w:snapToGrid w:val="0"/>
          <w:lang w:eastAsia="es-ES"/>
        </w:rPr>
        <w:t xml:space="preserve">, sempre que així estigui previst en </w:t>
      </w:r>
      <w:r w:rsidRPr="00F67943">
        <w:rPr>
          <w:rFonts w:cs="Arial"/>
          <w:b/>
          <w:snapToGrid w:val="0"/>
          <w:lang w:eastAsia="es-ES"/>
        </w:rPr>
        <w:t>l’apartat P</w:t>
      </w:r>
      <w:r w:rsidRPr="00F67943">
        <w:rPr>
          <w:rFonts w:cs="Arial"/>
          <w:snapToGrid w:val="0"/>
          <w:lang w:eastAsia="es-ES"/>
        </w:rPr>
        <w:t xml:space="preserve">, haurà d’indicar </w:t>
      </w:r>
      <w:r w:rsidRPr="00F67943">
        <w:rPr>
          <w:rFonts w:cs="Arial"/>
        </w:rPr>
        <w:t xml:space="preserve">en l’oferta la part del contracte que tingui previst subcontractar, assenyalant el seu import i el nom o el perfil professional dels </w:t>
      </w:r>
      <w:proofErr w:type="spellStart"/>
      <w:r w:rsidRPr="00F67943">
        <w:rPr>
          <w:rFonts w:cs="Arial"/>
        </w:rPr>
        <w:t>subcontractistes</w:t>
      </w:r>
      <w:proofErr w:type="spellEnd"/>
      <w:r w:rsidRPr="00F67943">
        <w:rPr>
          <w:rFonts w:cs="Arial"/>
        </w:rPr>
        <w:t xml:space="preserve"> a qui vagin a encomanar la seva realització.</w:t>
      </w:r>
    </w:p>
    <w:p w14:paraId="4B933B4C" w14:textId="77777777" w:rsidR="005408C9" w:rsidRPr="00F67943" w:rsidRDefault="005408C9" w:rsidP="005408C9">
      <w:pPr>
        <w:spacing w:after="0" w:line="240" w:lineRule="auto"/>
        <w:ind w:left="360"/>
        <w:contextualSpacing/>
        <w:jc w:val="both"/>
        <w:rPr>
          <w:rFonts w:cs="Arial"/>
        </w:rPr>
      </w:pPr>
    </w:p>
    <w:p w14:paraId="6A56AE78" w14:textId="77777777" w:rsidR="005408C9" w:rsidRPr="00F67943" w:rsidRDefault="005408C9" w:rsidP="005408C9">
      <w:pPr>
        <w:tabs>
          <w:tab w:val="left" w:pos="0"/>
          <w:tab w:val="left" w:pos="426"/>
          <w:tab w:val="left" w:pos="1473"/>
          <w:tab w:val="left" w:pos="4320"/>
        </w:tabs>
        <w:ind w:left="360"/>
        <w:jc w:val="both"/>
        <w:rPr>
          <w:rFonts w:cs="Arial"/>
          <w:snapToGrid w:val="0"/>
        </w:rPr>
      </w:pPr>
      <w:r w:rsidRPr="00F67943">
        <w:rPr>
          <w:rFonts w:cs="Arial"/>
          <w:snapToGrid w:val="0"/>
        </w:rPr>
        <w:t>Addicionalment aportarà qualsevol altra documentació que s’exigeixi en l’</w:t>
      </w:r>
      <w:r w:rsidRPr="00F67943">
        <w:rPr>
          <w:rFonts w:cs="Arial"/>
          <w:b/>
          <w:snapToGrid w:val="0"/>
        </w:rPr>
        <w:t xml:space="preserve">apartat J del quadre de característiques. </w:t>
      </w:r>
    </w:p>
    <w:p w14:paraId="1A7025F6"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b/>
          <w:snapToGrid w:val="0"/>
          <w:lang w:eastAsia="es-ES"/>
        </w:rPr>
        <w:t>Aquesta declaració es podrà substituir, potestativament, per la presentació del Document europeu únic de contractació (DEUC),</w:t>
      </w:r>
      <w:r w:rsidRPr="00F67943">
        <w:rPr>
          <w:rFonts w:cs="Arial"/>
          <w:snapToGrid w:val="0"/>
          <w:lang w:eastAsia="es-ES"/>
        </w:rPr>
        <w:t xml:space="preserve"> el qual s’adjunta com a annex a aquest plec, en els termes que es recullen en l’apartat següent d’aquest plec.</w:t>
      </w:r>
    </w:p>
    <w:p w14:paraId="5B6D0537"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006DE753" w14:textId="77777777" w:rsidR="005408C9" w:rsidRPr="00F67943"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F67943">
        <w:rPr>
          <w:rFonts w:ascii="Arial" w:hAnsi="Arial" w:cs="Arial"/>
          <w:snapToGrid w:val="0"/>
          <w:sz w:val="22"/>
          <w:szCs w:val="22"/>
          <w:u w:val="single"/>
        </w:rPr>
        <w:t>Documentació a presentar per a la valoració dels criteris sotmesos a un judici de valor:</w:t>
      </w:r>
    </w:p>
    <w:p w14:paraId="1350148D" w14:textId="77777777" w:rsidR="005408C9" w:rsidRPr="00F67943" w:rsidRDefault="005408C9" w:rsidP="005408C9">
      <w:pPr>
        <w:pStyle w:val="Pargrafdellista"/>
        <w:jc w:val="both"/>
        <w:rPr>
          <w:rFonts w:ascii="Arial" w:hAnsi="Arial" w:cs="Arial"/>
          <w:sz w:val="22"/>
          <w:szCs w:val="22"/>
        </w:rPr>
      </w:pPr>
    </w:p>
    <w:p w14:paraId="02311DF3" w14:textId="77777777" w:rsidR="005408C9" w:rsidRPr="00F67943" w:rsidRDefault="005408C9" w:rsidP="005408C9">
      <w:pPr>
        <w:spacing w:after="0" w:line="240" w:lineRule="auto"/>
        <w:ind w:left="708"/>
        <w:jc w:val="both"/>
        <w:rPr>
          <w:rFonts w:cs="Arial"/>
          <w:lang w:eastAsia="es-ES"/>
        </w:rPr>
      </w:pPr>
      <w:r w:rsidRPr="00F67943">
        <w:rPr>
          <w:rFonts w:cs="Arial"/>
          <w:lang w:eastAsia="es-ES"/>
        </w:rPr>
        <w:t>Conjuntament amb la documentació general esmentada en l’apartat anterior les empreses inclouran en aquest sobre la documentació que doni resposta als criteris sotmesos a un judici de valor</w:t>
      </w:r>
    </w:p>
    <w:p w14:paraId="31569F26" w14:textId="77777777" w:rsidR="005408C9" w:rsidRPr="00F67943" w:rsidRDefault="005408C9" w:rsidP="005408C9">
      <w:pPr>
        <w:spacing w:after="0" w:line="240" w:lineRule="auto"/>
        <w:ind w:left="708"/>
        <w:jc w:val="both"/>
        <w:rPr>
          <w:rFonts w:cs="Arial"/>
          <w:lang w:eastAsia="es-ES"/>
        </w:rPr>
      </w:pPr>
    </w:p>
    <w:p w14:paraId="632448EA" w14:textId="77777777" w:rsidR="005408C9" w:rsidRPr="00F67943" w:rsidRDefault="005408C9" w:rsidP="005408C9">
      <w:pPr>
        <w:spacing w:after="0" w:line="240" w:lineRule="auto"/>
        <w:ind w:left="426"/>
        <w:jc w:val="both"/>
        <w:rPr>
          <w:rFonts w:cs="Arial"/>
          <w:lang w:eastAsia="es-ES"/>
        </w:rPr>
      </w:pPr>
      <w:r w:rsidRPr="00F67943">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F67943">
        <w:rPr>
          <w:rFonts w:cs="Arial"/>
          <w:lang w:eastAsia="es-ES"/>
        </w:rPr>
        <w:t>realtiva</w:t>
      </w:r>
      <w:proofErr w:type="spellEnd"/>
      <w:r w:rsidRPr="00F67943">
        <w:rPr>
          <w:rFonts w:cs="Arial"/>
          <w:lang w:eastAsia="es-ES"/>
        </w:rPr>
        <w:t xml:space="preserve"> als criteris de valoració subjectiva.</w:t>
      </w:r>
    </w:p>
    <w:p w14:paraId="020E1284"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70E8F11F" w14:textId="77777777" w:rsidR="005408C9" w:rsidRPr="00F67943" w:rsidRDefault="005408C9" w:rsidP="005408C9">
      <w:pPr>
        <w:pStyle w:val="Pargrafdellista"/>
        <w:numPr>
          <w:ilvl w:val="0"/>
          <w:numId w:val="10"/>
        </w:numPr>
        <w:jc w:val="both"/>
        <w:rPr>
          <w:rFonts w:ascii="Arial" w:hAnsi="Arial" w:cs="Arial"/>
          <w:sz w:val="22"/>
          <w:szCs w:val="22"/>
        </w:rPr>
      </w:pPr>
      <w:r w:rsidRPr="00F67943">
        <w:rPr>
          <w:rFonts w:ascii="Arial" w:hAnsi="Arial" w:cs="Arial"/>
          <w:snapToGrid w:val="0"/>
          <w:sz w:val="22"/>
          <w:szCs w:val="22"/>
        </w:rPr>
        <w:t>CONTINGUT DEL SOBRE B (Oferta econòmica i altres criteris avaluables automàticament):</w:t>
      </w:r>
    </w:p>
    <w:p w14:paraId="337721AF" w14:textId="77777777" w:rsidR="005408C9" w:rsidRPr="00F67943" w:rsidRDefault="005408C9" w:rsidP="005408C9">
      <w:pPr>
        <w:pStyle w:val="Pargrafdellista"/>
        <w:ind w:left="360"/>
        <w:jc w:val="both"/>
        <w:rPr>
          <w:rFonts w:ascii="Arial" w:hAnsi="Arial" w:cs="Arial"/>
          <w:snapToGrid w:val="0"/>
          <w:sz w:val="22"/>
          <w:szCs w:val="22"/>
        </w:rPr>
      </w:pPr>
    </w:p>
    <w:p w14:paraId="7C5404DF" w14:textId="77777777" w:rsidR="005408C9" w:rsidRPr="00F67943" w:rsidRDefault="005408C9" w:rsidP="005408C9">
      <w:pPr>
        <w:pStyle w:val="Pargrafdellista"/>
        <w:ind w:left="360"/>
        <w:jc w:val="both"/>
        <w:rPr>
          <w:rFonts w:ascii="Arial" w:hAnsi="Arial" w:cs="Arial"/>
          <w:snapToGrid w:val="0"/>
          <w:sz w:val="22"/>
          <w:szCs w:val="22"/>
        </w:rPr>
      </w:pPr>
      <w:r w:rsidRPr="00F67943">
        <w:rPr>
          <w:rFonts w:ascii="Arial" w:hAnsi="Arial" w:cs="Arial"/>
          <w:snapToGrid w:val="0"/>
          <w:sz w:val="22"/>
          <w:szCs w:val="22"/>
        </w:rPr>
        <w:t>En aquest sobre s’inclourà la documentació que doni resposta a la totalitat de criteris avaluables de forma automàtica.</w:t>
      </w:r>
    </w:p>
    <w:p w14:paraId="3E4BD819" w14:textId="77777777" w:rsidR="005408C9" w:rsidRPr="00F67943" w:rsidRDefault="005408C9" w:rsidP="005408C9">
      <w:pPr>
        <w:pStyle w:val="Pargrafdellista"/>
        <w:ind w:left="360"/>
        <w:jc w:val="both"/>
        <w:rPr>
          <w:rFonts w:ascii="Arial" w:hAnsi="Arial" w:cs="Arial"/>
          <w:snapToGrid w:val="0"/>
          <w:sz w:val="22"/>
          <w:szCs w:val="22"/>
        </w:rPr>
      </w:pPr>
    </w:p>
    <w:p w14:paraId="7EADFEEF" w14:textId="77777777" w:rsidR="005408C9" w:rsidRPr="00F67943" w:rsidRDefault="005408C9" w:rsidP="005408C9">
      <w:pPr>
        <w:pStyle w:val="Pargrafdellista"/>
        <w:ind w:left="360"/>
        <w:jc w:val="both"/>
        <w:rPr>
          <w:rFonts w:ascii="Arial" w:hAnsi="Arial" w:cs="Arial"/>
          <w:snapToGrid w:val="0"/>
          <w:sz w:val="22"/>
          <w:szCs w:val="22"/>
        </w:rPr>
      </w:pPr>
      <w:r w:rsidRPr="00F67943">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741A1E71" w14:textId="77777777" w:rsidR="005408C9" w:rsidRPr="00F67943" w:rsidRDefault="005408C9" w:rsidP="005408C9">
      <w:pPr>
        <w:pStyle w:val="Pargrafdellista"/>
        <w:ind w:left="360"/>
        <w:jc w:val="both"/>
        <w:rPr>
          <w:rFonts w:ascii="Arial" w:hAnsi="Arial" w:cs="Arial"/>
          <w:snapToGrid w:val="0"/>
          <w:sz w:val="22"/>
          <w:szCs w:val="22"/>
        </w:rPr>
      </w:pPr>
    </w:p>
    <w:p w14:paraId="290ECC90" w14:textId="77777777" w:rsidR="005408C9" w:rsidRPr="00F67943" w:rsidRDefault="005408C9" w:rsidP="005408C9">
      <w:pPr>
        <w:pStyle w:val="Pargrafdellista"/>
        <w:ind w:left="360"/>
        <w:jc w:val="both"/>
        <w:rPr>
          <w:rFonts w:ascii="Arial" w:hAnsi="Arial" w:cs="Arial"/>
          <w:snapToGrid w:val="0"/>
          <w:sz w:val="22"/>
          <w:szCs w:val="22"/>
        </w:rPr>
      </w:pPr>
      <w:r w:rsidRPr="00F67943">
        <w:rPr>
          <w:rFonts w:ascii="Arial" w:hAnsi="Arial" w:cs="Arial"/>
          <w:snapToGrid w:val="0"/>
          <w:sz w:val="22"/>
          <w:szCs w:val="22"/>
        </w:rPr>
        <w:lastRenderedPageBreak/>
        <w:t>No s’acceptaran les proposicions econòmiques que tinguin omissions, errades o esmenes que no permetin conèixer clarament allò que es considera fonamental per valorar-les.</w:t>
      </w:r>
    </w:p>
    <w:p w14:paraId="37CA7F5D" w14:textId="77777777" w:rsidR="005408C9" w:rsidRPr="00F67943" w:rsidRDefault="005408C9" w:rsidP="005408C9">
      <w:pPr>
        <w:pStyle w:val="Pargrafdellista"/>
        <w:ind w:left="360"/>
        <w:jc w:val="both"/>
        <w:rPr>
          <w:rFonts w:ascii="Arial" w:hAnsi="Arial" w:cs="Arial"/>
          <w:snapToGrid w:val="0"/>
          <w:sz w:val="22"/>
          <w:szCs w:val="22"/>
        </w:rPr>
      </w:pPr>
    </w:p>
    <w:p w14:paraId="6E84DE76"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F67943">
        <w:rPr>
          <w:rFonts w:cs="Arial"/>
          <w:lang w:eastAsia="es-ES"/>
        </w:rPr>
        <w:t>empremptes</w:t>
      </w:r>
      <w:proofErr w:type="spellEnd"/>
      <w:r w:rsidRPr="00F67943">
        <w:rPr>
          <w:rFonts w:cs="Arial"/>
          <w:lang w:eastAsia="es-ES"/>
        </w:rPr>
        <w:t xml:space="preserve"> electròniques de tots els documents que la composen. </w:t>
      </w:r>
    </w:p>
    <w:p w14:paraId="7A57403C" w14:textId="77777777" w:rsidR="005408C9" w:rsidRPr="00F67943" w:rsidRDefault="005408C9" w:rsidP="005408C9">
      <w:pPr>
        <w:spacing w:after="0" w:line="240" w:lineRule="auto"/>
        <w:ind w:left="360"/>
        <w:jc w:val="both"/>
        <w:rPr>
          <w:rFonts w:cs="Arial"/>
          <w:lang w:eastAsia="es-ES"/>
        </w:rPr>
      </w:pPr>
    </w:p>
    <w:p w14:paraId="0048493E"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702E8458" w14:textId="77777777" w:rsidR="005408C9" w:rsidRPr="00F67943" w:rsidRDefault="005408C9" w:rsidP="005408C9">
      <w:pPr>
        <w:spacing w:after="0" w:line="240" w:lineRule="auto"/>
        <w:ind w:left="360"/>
        <w:jc w:val="both"/>
        <w:rPr>
          <w:rFonts w:cs="Arial"/>
          <w:lang w:eastAsia="es-ES"/>
        </w:rPr>
      </w:pPr>
    </w:p>
    <w:p w14:paraId="43982658"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F03E84B" w14:textId="77777777" w:rsidR="005408C9" w:rsidRPr="00F67943" w:rsidRDefault="005408C9" w:rsidP="005408C9">
      <w:pPr>
        <w:spacing w:after="0" w:line="240" w:lineRule="auto"/>
        <w:ind w:left="360"/>
        <w:jc w:val="both"/>
        <w:rPr>
          <w:rFonts w:cs="Arial"/>
          <w:lang w:eastAsia="es-ES"/>
        </w:rPr>
      </w:pPr>
    </w:p>
    <w:p w14:paraId="13F3556C"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920D158"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 </w:t>
      </w:r>
    </w:p>
    <w:p w14:paraId="7B0C1740"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F67943">
        <w:rPr>
          <w:rFonts w:cs="Arial"/>
        </w:rPr>
        <w:t xml:space="preserve"> </w:t>
      </w:r>
      <w:r w:rsidRPr="00F67943">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9E4DCE0" w14:textId="77777777" w:rsidR="005408C9" w:rsidRPr="00F67943" w:rsidRDefault="005408C9" w:rsidP="005408C9">
      <w:pPr>
        <w:spacing w:after="0" w:line="240" w:lineRule="auto"/>
        <w:ind w:left="360"/>
        <w:jc w:val="both"/>
        <w:rPr>
          <w:rFonts w:cs="Arial"/>
          <w:lang w:eastAsia="es-ES"/>
        </w:rPr>
      </w:pPr>
    </w:p>
    <w:p w14:paraId="7BFA4321"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AEE4D50" w14:textId="77777777" w:rsidR="005408C9" w:rsidRPr="00F67943" w:rsidRDefault="005408C9" w:rsidP="005408C9">
      <w:pPr>
        <w:spacing w:after="0" w:line="240" w:lineRule="auto"/>
        <w:ind w:left="360"/>
        <w:jc w:val="both"/>
        <w:rPr>
          <w:rFonts w:cs="Arial"/>
          <w:lang w:eastAsia="es-ES"/>
        </w:rPr>
      </w:pPr>
    </w:p>
    <w:p w14:paraId="3318C783" w14:textId="77777777" w:rsidR="005408C9" w:rsidRPr="00F67943" w:rsidRDefault="005408C9" w:rsidP="005408C9">
      <w:pPr>
        <w:spacing w:after="0" w:line="240" w:lineRule="auto"/>
        <w:ind w:left="360"/>
        <w:jc w:val="both"/>
        <w:rPr>
          <w:rFonts w:cs="Arial"/>
          <w:i/>
          <w:iCs/>
          <w:lang w:eastAsia="es-ES"/>
        </w:rPr>
      </w:pPr>
      <w:r w:rsidRPr="00F67943">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8AAB113" w14:textId="77777777" w:rsidR="005408C9" w:rsidRPr="00F67943" w:rsidRDefault="005408C9" w:rsidP="005408C9">
      <w:pPr>
        <w:spacing w:after="0" w:line="240" w:lineRule="auto"/>
        <w:ind w:left="360"/>
        <w:jc w:val="both"/>
        <w:rPr>
          <w:rFonts w:cs="Arial"/>
          <w:i/>
          <w:lang w:eastAsia="es-ES"/>
        </w:rPr>
      </w:pPr>
    </w:p>
    <w:p w14:paraId="2758007E"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w:t>
      </w:r>
      <w:r w:rsidRPr="00F67943">
        <w:rPr>
          <w:rFonts w:cs="Arial"/>
          <w:lang w:eastAsia="es-ES"/>
        </w:rPr>
        <w:lastRenderedPageBreak/>
        <w:t xml:space="preserve">documents –amb les mateixes </w:t>
      </w:r>
      <w:proofErr w:type="spellStart"/>
      <w:r w:rsidRPr="00F67943">
        <w:rPr>
          <w:rFonts w:cs="Arial"/>
          <w:lang w:eastAsia="es-ES"/>
        </w:rPr>
        <w:t>empremptes</w:t>
      </w:r>
      <w:proofErr w:type="spellEnd"/>
      <w:r w:rsidRPr="00F67943">
        <w:rPr>
          <w:rFonts w:cs="Arial"/>
          <w:lang w:eastAsia="es-ES"/>
        </w:rPr>
        <w:t xml:space="preserve"> digitals– que els aportats en l’oferta mitjançant l’eina de Sobre Digital.</w:t>
      </w:r>
    </w:p>
    <w:p w14:paraId="7617AC66" w14:textId="77777777" w:rsidR="007E405A" w:rsidRPr="00F67943" w:rsidRDefault="007E405A" w:rsidP="005408C9">
      <w:pPr>
        <w:spacing w:after="0" w:line="240" w:lineRule="auto"/>
        <w:jc w:val="both"/>
        <w:rPr>
          <w:rFonts w:cs="Arial"/>
          <w:i/>
          <w:lang w:eastAsia="es-ES"/>
        </w:rPr>
      </w:pPr>
    </w:p>
    <w:p w14:paraId="053DC1F7" w14:textId="77777777" w:rsidR="005408C9" w:rsidRPr="00F67943" w:rsidRDefault="005408C9" w:rsidP="005408C9">
      <w:pPr>
        <w:pStyle w:val="Ttol2"/>
        <w:spacing w:before="0" w:after="0"/>
        <w:jc w:val="both"/>
        <w:rPr>
          <w:rFonts w:ascii="Arial" w:hAnsi="Arial" w:cs="Arial"/>
          <w:i w:val="0"/>
          <w:sz w:val="22"/>
          <w:szCs w:val="22"/>
        </w:rPr>
      </w:pPr>
      <w:bookmarkStart w:id="63" w:name="_Toc21500332"/>
      <w:bookmarkStart w:id="64" w:name="_Toc34139671"/>
      <w:r w:rsidRPr="00F67943">
        <w:rPr>
          <w:rFonts w:ascii="Arial" w:hAnsi="Arial" w:cs="Arial"/>
          <w:i w:val="0"/>
          <w:sz w:val="22"/>
          <w:szCs w:val="22"/>
        </w:rPr>
        <w:t>Dotzena. Mesa de contractació</w:t>
      </w:r>
      <w:bookmarkEnd w:id="63"/>
      <w:bookmarkEnd w:id="64"/>
    </w:p>
    <w:p w14:paraId="2D46CC6A" w14:textId="77777777" w:rsidR="005408C9" w:rsidRPr="00F67943" w:rsidRDefault="005408C9" w:rsidP="005408C9">
      <w:pPr>
        <w:spacing w:after="0" w:line="240" w:lineRule="auto"/>
        <w:jc w:val="both"/>
        <w:rPr>
          <w:rFonts w:cs="Arial"/>
          <w:b/>
          <w:lang w:eastAsia="es-ES"/>
        </w:rPr>
      </w:pPr>
    </w:p>
    <w:p w14:paraId="101CD461" w14:textId="77777777" w:rsidR="005408C9" w:rsidRPr="00F67943" w:rsidRDefault="005408C9" w:rsidP="005408C9">
      <w:pPr>
        <w:spacing w:after="0" w:line="240" w:lineRule="auto"/>
        <w:jc w:val="both"/>
        <w:rPr>
          <w:rFonts w:cs="Arial"/>
          <w:b/>
          <w:lang w:eastAsia="es-ES"/>
        </w:rPr>
      </w:pPr>
      <w:r w:rsidRPr="00F67943">
        <w:rPr>
          <w:rFonts w:cs="Arial"/>
          <w:b/>
          <w:lang w:eastAsia="es-ES"/>
        </w:rPr>
        <w:t>12.1</w:t>
      </w:r>
      <w:r w:rsidRPr="00F67943">
        <w:rPr>
          <w:rFonts w:cs="Arial"/>
          <w:lang w:eastAsia="es-ES"/>
        </w:rPr>
        <w:t xml:space="preserve"> La Mesa de contractació està integrada pels membres que s’indiquen en </w:t>
      </w:r>
      <w:r w:rsidRPr="00F67943">
        <w:rPr>
          <w:rFonts w:cs="Arial"/>
          <w:b/>
          <w:lang w:eastAsia="es-ES"/>
        </w:rPr>
        <w:t>l’apartat H.2 del quadre de característiques.</w:t>
      </w:r>
    </w:p>
    <w:p w14:paraId="3D0C46DC"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1B07338D"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r w:rsidRPr="00F67943">
        <w:rPr>
          <w:rFonts w:cs="Arial"/>
          <w:b/>
          <w:lang w:eastAsia="es-ES"/>
        </w:rPr>
        <w:t>12.2</w:t>
      </w:r>
      <w:r w:rsidRPr="00F67943">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7E516297"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134027CE"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1F43C183" w14:textId="77777777" w:rsidR="005408C9" w:rsidRPr="00F67943" w:rsidRDefault="005408C9" w:rsidP="005408C9">
      <w:pPr>
        <w:spacing w:after="0" w:line="240" w:lineRule="auto"/>
        <w:jc w:val="both"/>
        <w:rPr>
          <w:rFonts w:cs="Arial"/>
          <w:lang w:eastAsia="es-ES"/>
        </w:rPr>
      </w:pPr>
    </w:p>
    <w:p w14:paraId="0563707F"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Sense perjudici de la comunicació a les persones interessades, es faran públiques aquestes circumstàncies mitjançant el seu perfil de contractant. </w:t>
      </w:r>
    </w:p>
    <w:p w14:paraId="52DF6A90" w14:textId="77777777" w:rsidR="005408C9" w:rsidRPr="00F67943" w:rsidRDefault="005408C9" w:rsidP="005408C9">
      <w:pPr>
        <w:spacing w:after="0" w:line="240" w:lineRule="auto"/>
        <w:jc w:val="both"/>
        <w:rPr>
          <w:rFonts w:cs="Arial"/>
          <w:lang w:eastAsia="es-ES"/>
        </w:rPr>
      </w:pPr>
    </w:p>
    <w:p w14:paraId="6007F984" w14:textId="77777777" w:rsidR="005408C9" w:rsidRPr="00F67943" w:rsidRDefault="005408C9" w:rsidP="005408C9">
      <w:pPr>
        <w:spacing w:after="0" w:line="240" w:lineRule="auto"/>
        <w:jc w:val="both"/>
        <w:rPr>
          <w:rFonts w:cs="Arial"/>
          <w:lang w:eastAsia="es-ES"/>
        </w:rPr>
      </w:pPr>
      <w:r w:rsidRPr="00F67943">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2CFC29AD" w14:textId="77777777" w:rsidR="005408C9" w:rsidRPr="00F67943" w:rsidRDefault="005408C9" w:rsidP="005408C9">
      <w:pPr>
        <w:spacing w:after="0" w:line="240" w:lineRule="auto"/>
        <w:jc w:val="both"/>
        <w:rPr>
          <w:rFonts w:cs="Arial"/>
          <w:lang w:eastAsia="es-ES"/>
        </w:rPr>
      </w:pPr>
    </w:p>
    <w:p w14:paraId="60D79AD3"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4A5B8DB5" w14:textId="77777777" w:rsidR="005408C9" w:rsidRPr="00F67943" w:rsidRDefault="005408C9" w:rsidP="005408C9">
      <w:pPr>
        <w:spacing w:after="0" w:line="240" w:lineRule="auto"/>
        <w:jc w:val="both"/>
        <w:rPr>
          <w:rFonts w:cs="Arial"/>
          <w:i/>
          <w:lang w:eastAsia="es-ES"/>
        </w:rPr>
      </w:pPr>
    </w:p>
    <w:p w14:paraId="355838AA"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Aquestes peticions d’esmena o aclariment es comunicaran a l’empresa mitjançant comunicació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1482986B"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i/>
        </w:rPr>
      </w:pPr>
    </w:p>
    <w:p w14:paraId="711DFF5C" w14:textId="77777777" w:rsidR="005408C9" w:rsidRPr="00F67943" w:rsidRDefault="005408C9" w:rsidP="005408C9">
      <w:pPr>
        <w:spacing w:after="0" w:line="240" w:lineRule="auto"/>
        <w:jc w:val="both"/>
        <w:rPr>
          <w:rFonts w:cs="Arial"/>
          <w:lang w:eastAsia="es-ES"/>
        </w:rPr>
      </w:pPr>
      <w:r w:rsidRPr="00F67943">
        <w:rPr>
          <w:rFonts w:cs="Arial"/>
          <w:b/>
          <w:lang w:eastAsia="es-ES"/>
        </w:rPr>
        <w:t>12.3</w:t>
      </w:r>
      <w:r w:rsidRPr="00F67943">
        <w:rPr>
          <w:rFonts w:cs="Arial"/>
          <w:lang w:eastAsia="es-ES"/>
        </w:rPr>
        <w:t xml:space="preserve"> Els actes d’exclusió adoptats per la Mesa en relació amb l’obertura del sobre A seran susceptibles d’impugnació en els termes establerts a la clàusula trenta-novena.</w:t>
      </w:r>
    </w:p>
    <w:p w14:paraId="26DA58FF" w14:textId="77777777" w:rsidR="005408C9" w:rsidRPr="00F67943" w:rsidRDefault="005408C9" w:rsidP="005408C9">
      <w:pPr>
        <w:spacing w:after="0" w:line="240" w:lineRule="auto"/>
        <w:jc w:val="both"/>
        <w:rPr>
          <w:rFonts w:cs="Arial"/>
          <w:b/>
          <w:lang w:eastAsia="es-ES"/>
        </w:rPr>
      </w:pPr>
    </w:p>
    <w:p w14:paraId="2194E9C2" w14:textId="77777777" w:rsidR="005408C9" w:rsidRPr="00F67943" w:rsidRDefault="005408C9" w:rsidP="005408C9">
      <w:pPr>
        <w:pStyle w:val="Ttol2"/>
        <w:spacing w:before="0" w:after="0"/>
        <w:jc w:val="both"/>
        <w:rPr>
          <w:rFonts w:ascii="Arial" w:hAnsi="Arial" w:cs="Arial"/>
          <w:i w:val="0"/>
          <w:sz w:val="22"/>
          <w:szCs w:val="22"/>
        </w:rPr>
      </w:pPr>
      <w:bookmarkStart w:id="65" w:name="_Toc21500333"/>
      <w:bookmarkStart w:id="66" w:name="_Toc34139672"/>
      <w:r w:rsidRPr="00F67943">
        <w:rPr>
          <w:rFonts w:ascii="Arial" w:hAnsi="Arial" w:cs="Arial"/>
          <w:i w:val="0"/>
          <w:sz w:val="22"/>
          <w:szCs w:val="22"/>
        </w:rPr>
        <w:t>Tretzena. Comitè d’experts</w:t>
      </w:r>
      <w:bookmarkEnd w:id="65"/>
      <w:bookmarkEnd w:id="66"/>
    </w:p>
    <w:p w14:paraId="68D87703" w14:textId="77777777" w:rsidR="000E0451" w:rsidRPr="00F67943" w:rsidRDefault="000E0451" w:rsidP="005408C9">
      <w:pPr>
        <w:spacing w:after="0" w:line="240" w:lineRule="auto"/>
        <w:jc w:val="both"/>
        <w:rPr>
          <w:rFonts w:cs="Arial"/>
          <w:lang w:eastAsia="es-ES"/>
        </w:rPr>
      </w:pPr>
    </w:p>
    <w:p w14:paraId="535AAF7D"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cas que es requereixi un comitè d’experts s’indicarà en </w:t>
      </w:r>
      <w:r w:rsidRPr="00F67943">
        <w:rPr>
          <w:rFonts w:cs="Arial"/>
          <w:b/>
          <w:lang w:eastAsia="es-ES"/>
        </w:rPr>
        <w:t>l’apartat H.3 del quadre de característiques</w:t>
      </w:r>
      <w:r w:rsidRPr="00F67943">
        <w:rPr>
          <w:rFonts w:cs="Arial"/>
          <w:lang w:eastAsia="es-ES"/>
        </w:rPr>
        <w:t>. El comitè efectuarà la valoració dels criteris d’adjudicació que depenen d’un judici de valor, als quals es refereix la clàusula següent.</w:t>
      </w:r>
    </w:p>
    <w:p w14:paraId="590B42D9"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20106303" w14:textId="77777777" w:rsidR="005408C9" w:rsidRPr="00F67943" w:rsidRDefault="005408C9" w:rsidP="005408C9">
      <w:pPr>
        <w:pStyle w:val="Ttol2"/>
        <w:spacing w:before="0" w:after="0"/>
        <w:jc w:val="both"/>
        <w:rPr>
          <w:rFonts w:ascii="Arial" w:hAnsi="Arial" w:cs="Arial"/>
          <w:i w:val="0"/>
          <w:sz w:val="22"/>
          <w:szCs w:val="22"/>
        </w:rPr>
      </w:pPr>
      <w:bookmarkStart w:id="67" w:name="_Toc21500334"/>
      <w:bookmarkStart w:id="68" w:name="_Toc34139673"/>
      <w:r w:rsidRPr="00F67943">
        <w:rPr>
          <w:rFonts w:ascii="Arial" w:hAnsi="Arial" w:cs="Arial"/>
          <w:i w:val="0"/>
          <w:sz w:val="22"/>
          <w:szCs w:val="22"/>
        </w:rPr>
        <w:t>Catorzena. Determinació de l’oferta econòmicament més avantatjosa</w:t>
      </w:r>
      <w:bookmarkEnd w:id="67"/>
      <w:bookmarkEnd w:id="68"/>
      <w:r w:rsidRPr="00F67943">
        <w:rPr>
          <w:rFonts w:ascii="Arial" w:hAnsi="Arial" w:cs="Arial"/>
          <w:i w:val="0"/>
          <w:sz w:val="22"/>
          <w:szCs w:val="22"/>
        </w:rPr>
        <w:t xml:space="preserve"> </w:t>
      </w:r>
    </w:p>
    <w:p w14:paraId="2FB33E50" w14:textId="77777777" w:rsidR="005408C9" w:rsidRPr="00F67943" w:rsidRDefault="005408C9" w:rsidP="005408C9">
      <w:pPr>
        <w:spacing w:after="0" w:line="240" w:lineRule="auto"/>
        <w:jc w:val="both"/>
        <w:rPr>
          <w:rFonts w:cs="Arial"/>
          <w:b/>
          <w:lang w:eastAsia="es-ES"/>
        </w:rPr>
      </w:pPr>
    </w:p>
    <w:p w14:paraId="0A6A3CD6" w14:textId="77777777" w:rsidR="005408C9" w:rsidRPr="00F67943" w:rsidRDefault="005408C9" w:rsidP="005408C9">
      <w:pPr>
        <w:spacing w:after="0" w:line="240" w:lineRule="auto"/>
        <w:jc w:val="both"/>
        <w:rPr>
          <w:rFonts w:cs="Arial"/>
          <w:b/>
          <w:lang w:eastAsia="es-ES"/>
        </w:rPr>
      </w:pPr>
      <w:r w:rsidRPr="00F67943">
        <w:rPr>
          <w:rFonts w:cs="Arial"/>
          <w:b/>
          <w:lang w:eastAsia="es-ES"/>
        </w:rPr>
        <w:t>14.1 Criteris d’adjudicació del contracte</w:t>
      </w:r>
    </w:p>
    <w:p w14:paraId="28AC92F1" w14:textId="77777777" w:rsidR="005408C9" w:rsidRPr="00F67943" w:rsidRDefault="005408C9" w:rsidP="005408C9">
      <w:pPr>
        <w:spacing w:after="0" w:line="240" w:lineRule="auto"/>
        <w:jc w:val="both"/>
        <w:rPr>
          <w:rFonts w:cs="Arial"/>
          <w:lang w:eastAsia="es-ES"/>
        </w:rPr>
      </w:pPr>
    </w:p>
    <w:p w14:paraId="7F8E000A"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Per a la valoració de les proposicions i la determinació de la millor oferta s’ha d’atendre als criteris d’adjudicació establerts en l’</w:t>
      </w:r>
      <w:r w:rsidRPr="00F67943">
        <w:rPr>
          <w:rFonts w:cs="Arial"/>
          <w:b/>
          <w:lang w:eastAsia="es-ES"/>
        </w:rPr>
        <w:t>apartat H.1 del quadre de característiques</w:t>
      </w:r>
      <w:r w:rsidRPr="00F67943">
        <w:rPr>
          <w:rFonts w:cs="Arial"/>
          <w:lang w:eastAsia="es-ES"/>
        </w:rPr>
        <w:t>.</w:t>
      </w:r>
    </w:p>
    <w:p w14:paraId="05A46D55" w14:textId="77777777" w:rsidR="007E405A" w:rsidRPr="00F67943" w:rsidRDefault="007E405A" w:rsidP="005408C9">
      <w:pPr>
        <w:tabs>
          <w:tab w:val="left" w:pos="0"/>
          <w:tab w:val="left" w:pos="680"/>
          <w:tab w:val="left" w:pos="1134"/>
          <w:tab w:val="left" w:pos="5040"/>
        </w:tabs>
        <w:spacing w:after="0" w:line="240" w:lineRule="auto"/>
        <w:jc w:val="both"/>
        <w:rPr>
          <w:rFonts w:cs="Arial"/>
          <w:b/>
          <w:highlight w:val="green"/>
          <w:lang w:eastAsia="es-ES"/>
        </w:rPr>
      </w:pPr>
    </w:p>
    <w:p w14:paraId="1003065C" w14:textId="77777777" w:rsidR="005408C9" w:rsidRPr="00F67943" w:rsidRDefault="005408C9" w:rsidP="005408C9">
      <w:pPr>
        <w:tabs>
          <w:tab w:val="left" w:pos="0"/>
          <w:tab w:val="left" w:pos="680"/>
          <w:tab w:val="left" w:pos="1134"/>
          <w:tab w:val="left" w:pos="5040"/>
        </w:tabs>
        <w:spacing w:after="0" w:line="240" w:lineRule="auto"/>
        <w:jc w:val="both"/>
        <w:rPr>
          <w:rFonts w:cs="Arial"/>
          <w:b/>
          <w:lang w:eastAsia="es-ES"/>
        </w:rPr>
      </w:pPr>
      <w:r w:rsidRPr="00F67943">
        <w:rPr>
          <w:rFonts w:cs="Arial"/>
          <w:b/>
          <w:lang w:eastAsia="es-ES"/>
        </w:rPr>
        <w:t>14.2 Pràctica de la valoració de les ofertes</w:t>
      </w:r>
    </w:p>
    <w:p w14:paraId="5F17BEE7" w14:textId="77777777" w:rsidR="005408C9" w:rsidRPr="00F67943" w:rsidRDefault="005408C9" w:rsidP="005408C9">
      <w:pPr>
        <w:spacing w:after="0" w:line="240" w:lineRule="auto"/>
        <w:jc w:val="both"/>
        <w:rPr>
          <w:rFonts w:cs="Arial"/>
          <w:lang w:eastAsia="es-ES"/>
        </w:rPr>
      </w:pPr>
    </w:p>
    <w:p w14:paraId="2D0388B3"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En cas </w:t>
      </w:r>
      <w:r w:rsidRPr="00F67943">
        <w:rPr>
          <w:rFonts w:cs="Arial"/>
          <w:u w:val="single"/>
          <w:lang w:eastAsia="es-ES"/>
        </w:rPr>
        <w:t>de procediments oberts simplificats</w:t>
      </w:r>
      <w:r w:rsidRPr="00F67943">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F67943">
        <w:rPr>
          <w:rFonts w:cs="Arial"/>
          <w:lang w:eastAsia="es-ES"/>
        </w:rPr>
        <w:t>ontenint</w:t>
      </w:r>
      <w:proofErr w:type="spellEnd"/>
      <w:r w:rsidRPr="00F67943">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7B9FFA43" w14:textId="77777777" w:rsidR="00565737" w:rsidRPr="00F67943" w:rsidRDefault="00565737" w:rsidP="00565737">
      <w:pPr>
        <w:spacing w:after="0" w:line="240" w:lineRule="auto"/>
        <w:jc w:val="both"/>
        <w:rPr>
          <w:rFonts w:cs="Arial"/>
          <w:lang w:eastAsia="es-ES"/>
        </w:rPr>
      </w:pPr>
    </w:p>
    <w:p w14:paraId="4350E83B"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En els supòsits en què en el procediment es contemplin </w:t>
      </w:r>
      <w:proofErr w:type="spellStart"/>
      <w:r w:rsidRPr="00F67943">
        <w:rPr>
          <w:rFonts w:cs="Arial"/>
          <w:lang w:eastAsia="es-ES"/>
        </w:rPr>
        <w:t>critris</w:t>
      </w:r>
      <w:proofErr w:type="spellEnd"/>
      <w:r w:rsidRPr="00F67943">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F67943">
        <w:rPr>
          <w:rFonts w:cs="Arial"/>
          <w:lang w:eastAsia="es-ES"/>
        </w:rPr>
        <w:t>sere</w:t>
      </w:r>
      <w:proofErr w:type="spellEnd"/>
      <w:r w:rsidRPr="00F67943">
        <w:rPr>
          <w:rFonts w:cs="Arial"/>
          <w:lang w:eastAsia="es-ES"/>
        </w:rPr>
        <w:t xml:space="preserve"> </w:t>
      </w:r>
      <w:proofErr w:type="spellStart"/>
      <w:r w:rsidRPr="00F67943">
        <w:rPr>
          <w:rFonts w:cs="Arial"/>
          <w:lang w:eastAsia="es-ES"/>
        </w:rPr>
        <w:t>suscrites</w:t>
      </w:r>
      <w:proofErr w:type="spellEnd"/>
      <w:r w:rsidRPr="00F67943">
        <w:rPr>
          <w:rFonts w:cs="Arial"/>
          <w:lang w:eastAsia="es-ES"/>
        </w:rPr>
        <w:t xml:space="preserve"> pel tècnic o tècnics que realitzen la valoració.</w:t>
      </w:r>
    </w:p>
    <w:p w14:paraId="11E9FE12" w14:textId="77777777" w:rsidR="00565737" w:rsidRPr="00F67943" w:rsidRDefault="00565737" w:rsidP="00565737">
      <w:pPr>
        <w:spacing w:after="0" w:line="240" w:lineRule="auto"/>
        <w:jc w:val="both"/>
        <w:rPr>
          <w:rFonts w:cs="Arial"/>
          <w:lang w:eastAsia="es-ES"/>
        </w:rPr>
      </w:pPr>
    </w:p>
    <w:p w14:paraId="58C4BBD3"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0E666BD7" w14:textId="77777777" w:rsidR="00565737" w:rsidRPr="00F67943" w:rsidRDefault="00565737" w:rsidP="00565737">
      <w:pPr>
        <w:spacing w:after="0" w:line="240" w:lineRule="auto"/>
        <w:jc w:val="both"/>
        <w:rPr>
          <w:rFonts w:cs="Arial"/>
          <w:lang w:eastAsia="es-ES"/>
        </w:rPr>
      </w:pPr>
    </w:p>
    <w:p w14:paraId="0A43D6F3" w14:textId="77777777" w:rsidR="00565737" w:rsidRPr="00F67943" w:rsidRDefault="00565737" w:rsidP="00565737">
      <w:pPr>
        <w:spacing w:after="0" w:line="240" w:lineRule="auto"/>
        <w:jc w:val="both"/>
        <w:rPr>
          <w:rFonts w:cs="Arial"/>
          <w:lang w:eastAsia="es-ES"/>
        </w:rPr>
      </w:pPr>
      <w:r w:rsidRPr="00F67943">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6799D276" w14:textId="77777777" w:rsidR="00565737" w:rsidRPr="00F67943" w:rsidRDefault="00565737" w:rsidP="00565737">
      <w:pPr>
        <w:spacing w:after="0" w:line="240" w:lineRule="auto"/>
        <w:jc w:val="both"/>
        <w:rPr>
          <w:rFonts w:cs="Arial"/>
          <w:lang w:eastAsia="es-ES"/>
        </w:rPr>
      </w:pPr>
    </w:p>
    <w:p w14:paraId="132BDCD3"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En cas de </w:t>
      </w:r>
      <w:r w:rsidRPr="00F67943">
        <w:rPr>
          <w:rFonts w:cs="Arial"/>
          <w:u w:val="single"/>
          <w:lang w:eastAsia="es-ES"/>
        </w:rPr>
        <w:t>procediments oberts no simplificats</w:t>
      </w:r>
      <w:r w:rsidRPr="00F67943">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14C349F8" w14:textId="77777777" w:rsidR="00565737" w:rsidRPr="00F67943" w:rsidRDefault="00565737" w:rsidP="00565737">
      <w:pPr>
        <w:spacing w:after="0" w:line="240" w:lineRule="auto"/>
        <w:jc w:val="both"/>
        <w:rPr>
          <w:rFonts w:cs="Arial"/>
          <w:lang w:eastAsia="es-ES"/>
        </w:rPr>
      </w:pPr>
    </w:p>
    <w:p w14:paraId="22F9753B" w14:textId="77777777" w:rsidR="00565737" w:rsidRPr="00F67943" w:rsidRDefault="00565737" w:rsidP="00565737">
      <w:pPr>
        <w:pStyle w:val="Pargrafdellista"/>
        <w:numPr>
          <w:ilvl w:val="0"/>
          <w:numId w:val="8"/>
        </w:numPr>
        <w:jc w:val="both"/>
        <w:rPr>
          <w:rFonts w:ascii="Arial" w:hAnsi="Arial" w:cs="Arial"/>
          <w:sz w:val="22"/>
          <w:szCs w:val="22"/>
        </w:rPr>
      </w:pPr>
      <w:r w:rsidRPr="00F67943">
        <w:rPr>
          <w:rFonts w:ascii="Arial" w:hAnsi="Arial" w:cs="Arial"/>
          <w:sz w:val="22"/>
          <w:szCs w:val="22"/>
        </w:rPr>
        <w:t xml:space="preserve">Que la licitació sigui electrònica, amb les garanties que estableix la LCSP. </w:t>
      </w:r>
    </w:p>
    <w:p w14:paraId="57130C82" w14:textId="77777777" w:rsidR="00565737" w:rsidRPr="00F67943" w:rsidRDefault="00565737" w:rsidP="00565737">
      <w:pPr>
        <w:pStyle w:val="Pargrafdellista"/>
        <w:numPr>
          <w:ilvl w:val="0"/>
          <w:numId w:val="8"/>
        </w:numPr>
        <w:jc w:val="both"/>
        <w:rPr>
          <w:rFonts w:ascii="Arial" w:hAnsi="Arial" w:cs="Arial"/>
          <w:sz w:val="22"/>
          <w:szCs w:val="22"/>
        </w:rPr>
      </w:pPr>
      <w:r w:rsidRPr="00F67943">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10D3BA49" w14:textId="77777777" w:rsidR="00565737" w:rsidRPr="00F67943" w:rsidRDefault="00565737" w:rsidP="00565737">
      <w:pPr>
        <w:pStyle w:val="Pargrafdellista"/>
        <w:ind w:left="360"/>
        <w:jc w:val="both"/>
        <w:rPr>
          <w:rFonts w:ascii="Arial" w:hAnsi="Arial" w:cs="Arial"/>
          <w:sz w:val="22"/>
          <w:szCs w:val="22"/>
        </w:rPr>
      </w:pPr>
    </w:p>
    <w:p w14:paraId="259E3AF1" w14:textId="77777777" w:rsidR="00565737" w:rsidRPr="00F67943" w:rsidRDefault="00565737" w:rsidP="00565737">
      <w:pPr>
        <w:pStyle w:val="Pargrafdellista"/>
        <w:numPr>
          <w:ilvl w:val="0"/>
          <w:numId w:val="8"/>
        </w:numPr>
        <w:jc w:val="both"/>
        <w:rPr>
          <w:rFonts w:ascii="Arial" w:hAnsi="Arial" w:cs="Arial"/>
          <w:sz w:val="22"/>
          <w:szCs w:val="22"/>
        </w:rPr>
      </w:pPr>
      <w:r w:rsidRPr="00F67943">
        <w:rPr>
          <w:rFonts w:ascii="Arial" w:hAnsi="Arial" w:cs="Arial"/>
          <w:sz w:val="22"/>
          <w:szCs w:val="22"/>
        </w:rPr>
        <w:t>En qualsevol cas, quan les proposicions i la seva valoració es facin públiques als licitadors abans de l’obertura de les ofertes econòmiques.</w:t>
      </w:r>
    </w:p>
    <w:p w14:paraId="424800C6" w14:textId="77777777" w:rsidR="00565737" w:rsidRPr="00F67943" w:rsidRDefault="00565737" w:rsidP="00565737">
      <w:pPr>
        <w:spacing w:after="0" w:line="240" w:lineRule="auto"/>
        <w:jc w:val="both"/>
        <w:rPr>
          <w:rFonts w:cs="Arial"/>
          <w:i/>
          <w:lang w:eastAsia="es-ES"/>
        </w:rPr>
      </w:pPr>
    </w:p>
    <w:p w14:paraId="5F5281DF" w14:textId="77777777" w:rsidR="00565737" w:rsidRPr="00F67943" w:rsidRDefault="00565737" w:rsidP="00565737">
      <w:pPr>
        <w:spacing w:after="0" w:line="240" w:lineRule="auto"/>
        <w:jc w:val="both"/>
        <w:rPr>
          <w:rFonts w:cs="Arial"/>
          <w:lang w:eastAsia="es-ES"/>
        </w:rPr>
      </w:pPr>
      <w:r w:rsidRPr="00F67943">
        <w:rPr>
          <w:rFonts w:cs="Arial"/>
          <w:lang w:eastAsia="es-ES"/>
        </w:rPr>
        <w:t>Posteriorment, si en el procediment seguit es preveu la presentació de sobre C, es celebrarà un acte públic en el qual s’obriran els sobres C presentats per les empreses.</w:t>
      </w:r>
    </w:p>
    <w:p w14:paraId="7B4D2EF6" w14:textId="77777777" w:rsidR="00565737" w:rsidRPr="00F67943" w:rsidRDefault="00565737" w:rsidP="00565737">
      <w:pPr>
        <w:spacing w:after="0" w:line="240" w:lineRule="auto"/>
        <w:jc w:val="both"/>
        <w:rPr>
          <w:rFonts w:cs="Arial"/>
          <w:lang w:eastAsia="es-ES"/>
        </w:rPr>
      </w:pPr>
    </w:p>
    <w:p w14:paraId="5B0F833C" w14:textId="77777777" w:rsidR="00565737" w:rsidRPr="00F67943" w:rsidRDefault="00565737" w:rsidP="00565737">
      <w:pPr>
        <w:spacing w:after="0" w:line="240" w:lineRule="auto"/>
        <w:jc w:val="both"/>
        <w:rPr>
          <w:rFonts w:cs="Arial"/>
          <w:lang w:eastAsia="es-ES"/>
        </w:rPr>
      </w:pPr>
      <w:r w:rsidRPr="00F67943">
        <w:rPr>
          <w:rFonts w:cs="Arial"/>
          <w:lang w:eastAsia="es-ES"/>
        </w:rPr>
        <w:lastRenderedPageBreak/>
        <w:t>En tot cas, en aplicació de l’establert a l’article 157.3 de la LCSP, l’apertura de les proposicions haurà d’efectuar-se en el termini màxim de vint dies comptats des de la data de finalització del termini per presentar les mateixes.</w:t>
      </w:r>
    </w:p>
    <w:p w14:paraId="7D2A75FA" w14:textId="77777777" w:rsidR="00565737" w:rsidRPr="00F67943" w:rsidRDefault="00565737" w:rsidP="00565737">
      <w:pPr>
        <w:spacing w:after="0" w:line="240" w:lineRule="auto"/>
        <w:jc w:val="both"/>
        <w:rPr>
          <w:rFonts w:cs="Arial"/>
          <w:lang w:eastAsia="es-ES"/>
        </w:rPr>
      </w:pPr>
    </w:p>
    <w:p w14:paraId="60FCE836"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61654B23" w14:textId="77777777" w:rsidR="00565737" w:rsidRPr="00F67943" w:rsidRDefault="00565737" w:rsidP="00565737">
      <w:pPr>
        <w:spacing w:after="0" w:line="240" w:lineRule="auto"/>
        <w:jc w:val="both"/>
        <w:rPr>
          <w:rFonts w:cs="Arial"/>
          <w:lang w:eastAsia="es-ES"/>
        </w:rPr>
      </w:pPr>
    </w:p>
    <w:p w14:paraId="060070A9" w14:textId="77777777" w:rsidR="00565737" w:rsidRPr="00F67943" w:rsidRDefault="00565737" w:rsidP="00565737">
      <w:pPr>
        <w:spacing w:after="0" w:line="240" w:lineRule="auto"/>
        <w:jc w:val="both"/>
        <w:rPr>
          <w:rFonts w:cs="Arial"/>
          <w:i/>
          <w:lang w:eastAsia="es-ES"/>
        </w:rPr>
      </w:pPr>
      <w:r w:rsidRPr="00F67943">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59EEA8EF" w14:textId="77777777" w:rsidR="00565737" w:rsidRPr="00F67943" w:rsidRDefault="00565737" w:rsidP="00565737">
      <w:pPr>
        <w:spacing w:after="0" w:line="240" w:lineRule="auto"/>
        <w:jc w:val="both"/>
        <w:rPr>
          <w:rFonts w:cs="Arial"/>
          <w:lang w:eastAsia="es-ES"/>
        </w:rPr>
      </w:pPr>
    </w:p>
    <w:p w14:paraId="33D3B2BD" w14:textId="77777777" w:rsidR="00565737" w:rsidRPr="00F67943" w:rsidRDefault="00565737" w:rsidP="00565737">
      <w:pPr>
        <w:autoSpaceDE w:val="0"/>
        <w:autoSpaceDN w:val="0"/>
        <w:adjustRightInd w:val="0"/>
        <w:spacing w:after="0" w:line="240" w:lineRule="auto"/>
        <w:jc w:val="both"/>
        <w:rPr>
          <w:rFonts w:cs="Arial"/>
        </w:rPr>
      </w:pPr>
      <w:r w:rsidRPr="00F67943">
        <w:rPr>
          <w:rFonts w:cs="Arial"/>
        </w:rPr>
        <w:t xml:space="preserve">La Mesa de contractació podrà sol·licitar i admetre l’aclariment </w:t>
      </w:r>
      <w:r w:rsidRPr="00F67943">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5B7CD54D" w14:textId="77777777" w:rsidR="00565737" w:rsidRPr="00F67943" w:rsidRDefault="00565737" w:rsidP="00565737">
      <w:pPr>
        <w:spacing w:after="0" w:line="240" w:lineRule="auto"/>
        <w:jc w:val="both"/>
        <w:rPr>
          <w:rFonts w:cs="Arial"/>
          <w:lang w:eastAsia="es-ES"/>
        </w:rPr>
      </w:pPr>
    </w:p>
    <w:p w14:paraId="5F0FC03D"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7A4ED91F" w14:textId="77777777" w:rsidR="00565737" w:rsidRPr="00F67943" w:rsidRDefault="00565737" w:rsidP="00565737">
      <w:pPr>
        <w:spacing w:after="0" w:line="240" w:lineRule="auto"/>
        <w:jc w:val="both"/>
        <w:rPr>
          <w:rFonts w:cs="Arial"/>
          <w:i/>
          <w:lang w:eastAsia="es-ES"/>
        </w:rPr>
      </w:pPr>
    </w:p>
    <w:p w14:paraId="3DEC68DB"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Aquestes peticions d’esmena o aclariment es comunicaran a l’empresa mitjançant comunicació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317F774C" w14:textId="77777777" w:rsidR="00565737" w:rsidRPr="00F67943" w:rsidRDefault="00565737" w:rsidP="00565737">
      <w:pPr>
        <w:spacing w:after="0" w:line="240" w:lineRule="auto"/>
        <w:jc w:val="both"/>
        <w:rPr>
          <w:rFonts w:cs="Arial"/>
          <w:lang w:eastAsia="es-ES"/>
        </w:rPr>
      </w:pPr>
    </w:p>
    <w:p w14:paraId="02105B01" w14:textId="77777777" w:rsidR="00565737" w:rsidRPr="00F67943" w:rsidRDefault="00565737" w:rsidP="00565737">
      <w:pPr>
        <w:spacing w:after="0" w:line="240" w:lineRule="auto"/>
        <w:jc w:val="both"/>
        <w:rPr>
          <w:rFonts w:cs="Arial"/>
          <w:lang w:eastAsia="es-ES"/>
        </w:rPr>
      </w:pPr>
      <w:r w:rsidRPr="00F67943">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87FF846" w14:textId="77777777" w:rsidR="00565737" w:rsidRPr="00F67943" w:rsidRDefault="00565737" w:rsidP="00565737">
      <w:pPr>
        <w:spacing w:after="0" w:line="240" w:lineRule="auto"/>
        <w:jc w:val="both"/>
        <w:rPr>
          <w:rFonts w:cs="Arial"/>
          <w:lang w:eastAsia="es-ES"/>
        </w:rPr>
      </w:pPr>
    </w:p>
    <w:p w14:paraId="70647723"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593B6529"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p>
    <w:p w14:paraId="56A4C204"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09B3F16B"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p>
    <w:p w14:paraId="574140CE"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7D5FFBBE" w14:textId="77777777" w:rsidR="00565737" w:rsidRPr="00F67943" w:rsidRDefault="00565737" w:rsidP="00565737">
      <w:pPr>
        <w:tabs>
          <w:tab w:val="left" w:pos="0"/>
          <w:tab w:val="left" w:pos="680"/>
          <w:tab w:val="left" w:pos="1134"/>
          <w:tab w:val="left" w:pos="5040"/>
        </w:tabs>
        <w:spacing w:after="0" w:line="240" w:lineRule="auto"/>
        <w:jc w:val="both"/>
        <w:rPr>
          <w:rFonts w:cs="Arial"/>
          <w:i/>
          <w:lang w:eastAsia="es-ES"/>
        </w:rPr>
      </w:pPr>
    </w:p>
    <w:p w14:paraId="6649B137"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34207B4D"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p>
    <w:p w14:paraId="5D26F729"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3AE4D6F5"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p>
    <w:p w14:paraId="78174087"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Els actes d’exclusió de les empreses licitadores adoptats en relació amb l’obertura dels sobres B i, si s’escau, C, seran susceptibles d’impugnació en els termes establerts en la clàusula  trenta-novena.</w:t>
      </w:r>
    </w:p>
    <w:p w14:paraId="2F137ED8"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19F5EB6E"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14.3 </w:t>
      </w:r>
      <w:r w:rsidRPr="00F67943">
        <w:rPr>
          <w:rFonts w:cs="Arial"/>
          <w:lang w:eastAsia="es-ES"/>
        </w:rPr>
        <w:t xml:space="preserve">En casos </w:t>
      </w:r>
      <w:r w:rsidRPr="00F67943">
        <w:rPr>
          <w:rFonts w:cs="Arial"/>
          <w:b/>
          <w:lang w:eastAsia="es-ES"/>
        </w:rPr>
        <w:t>d’empat</w:t>
      </w:r>
      <w:r w:rsidRPr="00F67943">
        <w:rPr>
          <w:rFonts w:cs="Arial"/>
          <w:lang w:eastAsia="es-ES"/>
        </w:rPr>
        <w:t xml:space="preserve"> en les puntuacions obtingudes per les ofertes de les empreses licitadores, tindrà preferència en l’adjudicació del contracte els criteris successius següents: </w:t>
      </w:r>
    </w:p>
    <w:p w14:paraId="0A558EF7" w14:textId="77777777" w:rsidR="005408C9" w:rsidRPr="00F67943" w:rsidRDefault="005408C9" w:rsidP="005408C9">
      <w:pPr>
        <w:spacing w:after="0" w:line="240" w:lineRule="auto"/>
        <w:jc w:val="both"/>
        <w:rPr>
          <w:rFonts w:cs="Arial"/>
          <w:lang w:eastAsia="es-ES"/>
        </w:rPr>
      </w:pPr>
    </w:p>
    <w:p w14:paraId="0F5A4F75" w14:textId="77777777" w:rsidR="005408C9" w:rsidRPr="00F67943" w:rsidRDefault="005408C9" w:rsidP="005408C9">
      <w:pPr>
        <w:pStyle w:val="Pargrafdellista"/>
        <w:numPr>
          <w:ilvl w:val="0"/>
          <w:numId w:val="5"/>
        </w:numPr>
        <w:contextualSpacing w:val="0"/>
        <w:jc w:val="both"/>
        <w:rPr>
          <w:rFonts w:ascii="Arial" w:hAnsi="Arial" w:cs="Arial"/>
          <w:sz w:val="22"/>
          <w:szCs w:val="22"/>
        </w:rPr>
      </w:pPr>
      <w:r w:rsidRPr="00F67943">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6A6F80C" w14:textId="77777777" w:rsidR="005408C9" w:rsidRPr="00F67943" w:rsidRDefault="005408C9" w:rsidP="005408C9">
      <w:pPr>
        <w:pStyle w:val="Pargrafdellista"/>
        <w:ind w:left="360"/>
        <w:contextualSpacing w:val="0"/>
        <w:jc w:val="both"/>
        <w:rPr>
          <w:rFonts w:ascii="Arial" w:hAnsi="Arial" w:cs="Arial"/>
          <w:sz w:val="22"/>
          <w:szCs w:val="22"/>
        </w:rPr>
      </w:pPr>
    </w:p>
    <w:p w14:paraId="1E86B536" w14:textId="77777777" w:rsidR="005408C9" w:rsidRPr="00F67943" w:rsidRDefault="005408C9" w:rsidP="005408C9">
      <w:pPr>
        <w:pStyle w:val="Pargrafdellista"/>
        <w:numPr>
          <w:ilvl w:val="0"/>
          <w:numId w:val="5"/>
        </w:numPr>
        <w:contextualSpacing w:val="0"/>
        <w:jc w:val="both"/>
        <w:rPr>
          <w:rFonts w:ascii="Arial" w:hAnsi="Arial" w:cs="Arial"/>
          <w:sz w:val="22"/>
          <w:szCs w:val="22"/>
        </w:rPr>
      </w:pPr>
      <w:r w:rsidRPr="00F67943">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30E28BB8" w14:textId="77777777" w:rsidR="005408C9" w:rsidRPr="00F67943" w:rsidRDefault="005408C9" w:rsidP="005408C9">
      <w:pPr>
        <w:spacing w:after="0" w:line="240" w:lineRule="auto"/>
        <w:jc w:val="both"/>
        <w:rPr>
          <w:rFonts w:cs="Arial"/>
          <w:lang w:eastAsia="es-ES"/>
        </w:rPr>
      </w:pPr>
    </w:p>
    <w:p w14:paraId="7E16E709" w14:textId="77777777" w:rsidR="005408C9" w:rsidRPr="00F67943" w:rsidRDefault="005408C9" w:rsidP="005408C9">
      <w:pPr>
        <w:pStyle w:val="Pargrafdellista"/>
        <w:numPr>
          <w:ilvl w:val="0"/>
          <w:numId w:val="5"/>
        </w:numPr>
        <w:contextualSpacing w:val="0"/>
        <w:jc w:val="both"/>
        <w:rPr>
          <w:rFonts w:ascii="Arial" w:hAnsi="Arial" w:cs="Arial"/>
          <w:sz w:val="22"/>
          <w:szCs w:val="22"/>
        </w:rPr>
      </w:pPr>
      <w:r w:rsidRPr="00F67943">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4FAA3243" w14:textId="77777777" w:rsidR="005408C9" w:rsidRPr="00F67943" w:rsidRDefault="005408C9" w:rsidP="005408C9">
      <w:pPr>
        <w:spacing w:after="0" w:line="240" w:lineRule="auto"/>
        <w:jc w:val="both"/>
        <w:rPr>
          <w:rFonts w:cs="Arial"/>
          <w:lang w:eastAsia="es-ES"/>
        </w:rPr>
      </w:pPr>
    </w:p>
    <w:p w14:paraId="4F57270E" w14:textId="77777777" w:rsidR="005408C9" w:rsidRPr="00F67943" w:rsidRDefault="005408C9" w:rsidP="005408C9">
      <w:pPr>
        <w:spacing w:after="0" w:line="240" w:lineRule="auto"/>
        <w:jc w:val="both"/>
        <w:rPr>
          <w:rFonts w:cs="Arial"/>
          <w:lang w:eastAsia="es-ES"/>
        </w:rPr>
      </w:pPr>
      <w:r w:rsidRPr="00F67943">
        <w:rPr>
          <w:rFonts w:cs="Arial"/>
          <w:lang w:eastAsia="es-ES"/>
        </w:rPr>
        <w:t>Les empreses licitadores han d’aportar la documentació acreditativa dels criteris de desempat en el moment en què es produeixi l’empat.</w:t>
      </w:r>
    </w:p>
    <w:p w14:paraId="5D822172" w14:textId="77777777" w:rsidR="00456D14" w:rsidRPr="00F67943" w:rsidRDefault="00456D14" w:rsidP="005408C9">
      <w:pPr>
        <w:spacing w:after="0" w:line="240" w:lineRule="auto"/>
        <w:jc w:val="both"/>
        <w:rPr>
          <w:rFonts w:cs="Arial"/>
          <w:i/>
          <w:lang w:eastAsia="es-ES"/>
        </w:rPr>
      </w:pPr>
    </w:p>
    <w:p w14:paraId="6449F8B0" w14:textId="77777777" w:rsidR="005408C9" w:rsidRPr="00F67943" w:rsidRDefault="005408C9" w:rsidP="005408C9">
      <w:pPr>
        <w:spacing w:after="0" w:line="240" w:lineRule="auto"/>
        <w:jc w:val="both"/>
        <w:rPr>
          <w:rFonts w:cs="Arial"/>
          <w:b/>
          <w:lang w:eastAsia="es-ES"/>
        </w:rPr>
      </w:pPr>
      <w:r w:rsidRPr="00F67943">
        <w:rPr>
          <w:rFonts w:cs="Arial"/>
          <w:b/>
          <w:lang w:eastAsia="es-ES"/>
        </w:rPr>
        <w:t>14.4 Subhasta electrònica</w:t>
      </w:r>
    </w:p>
    <w:p w14:paraId="04D675D2" w14:textId="77777777" w:rsidR="005408C9" w:rsidRPr="00F67943" w:rsidRDefault="005408C9" w:rsidP="005408C9">
      <w:pPr>
        <w:spacing w:after="0" w:line="240" w:lineRule="auto"/>
        <w:jc w:val="both"/>
        <w:rPr>
          <w:rFonts w:cs="Arial"/>
          <w:lang w:eastAsia="es-ES"/>
        </w:rPr>
      </w:pPr>
    </w:p>
    <w:p w14:paraId="3272B2C3" w14:textId="77777777" w:rsidR="005408C9" w:rsidRPr="00F67943" w:rsidRDefault="005408C9" w:rsidP="005408C9">
      <w:pPr>
        <w:spacing w:after="0" w:line="240" w:lineRule="auto"/>
        <w:jc w:val="both"/>
        <w:rPr>
          <w:rFonts w:cs="Arial"/>
          <w:snapToGrid w:val="0"/>
          <w:lang w:eastAsia="es-ES"/>
        </w:rPr>
      </w:pPr>
      <w:r w:rsidRPr="00F67943">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7540A287" w14:textId="77777777" w:rsidR="005408C9" w:rsidRPr="00F67943" w:rsidRDefault="005408C9" w:rsidP="005408C9">
      <w:pPr>
        <w:spacing w:after="0" w:line="240" w:lineRule="auto"/>
        <w:jc w:val="both"/>
        <w:rPr>
          <w:rFonts w:cs="Arial"/>
          <w:snapToGrid w:val="0"/>
          <w:lang w:eastAsia="es-ES"/>
        </w:rPr>
      </w:pPr>
    </w:p>
    <w:p w14:paraId="4BA7FE04" w14:textId="77777777" w:rsidR="005408C9" w:rsidRPr="00F67943" w:rsidRDefault="005408C9" w:rsidP="005408C9">
      <w:pPr>
        <w:spacing w:after="0" w:line="240" w:lineRule="auto"/>
        <w:jc w:val="both"/>
        <w:rPr>
          <w:rFonts w:cs="Arial"/>
          <w:snapToGrid w:val="0"/>
          <w:lang w:eastAsia="es-ES"/>
        </w:rPr>
      </w:pPr>
      <w:r w:rsidRPr="00F67943">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F67943">
        <w:rPr>
          <w:rFonts w:cs="Arial"/>
          <w:color w:val="000000"/>
        </w:rPr>
        <w:t xml:space="preserve"> no es poden adjudicar mitjançant subhasta electrònica els contractes l’objecte dels quals tingui relació amb la qualitat alimentària</w:t>
      </w:r>
      <w:r w:rsidRPr="00F67943">
        <w:rPr>
          <w:rFonts w:cs="Arial"/>
          <w:snapToGrid w:val="0"/>
          <w:lang w:eastAsia="es-ES"/>
        </w:rPr>
        <w:t>.</w:t>
      </w:r>
    </w:p>
    <w:p w14:paraId="06C8CBBA" w14:textId="77777777" w:rsidR="005408C9" w:rsidRPr="00F67943" w:rsidRDefault="005408C9" w:rsidP="005408C9">
      <w:pPr>
        <w:spacing w:after="0" w:line="240" w:lineRule="auto"/>
        <w:jc w:val="both"/>
        <w:rPr>
          <w:rFonts w:cs="Arial"/>
          <w:lang w:eastAsia="es-ES"/>
        </w:rPr>
      </w:pPr>
    </w:p>
    <w:p w14:paraId="603C641A"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07D928DE" w14:textId="77777777" w:rsidR="005408C9" w:rsidRPr="00F67943" w:rsidRDefault="005408C9" w:rsidP="005408C9">
      <w:pPr>
        <w:spacing w:after="0" w:line="240" w:lineRule="auto"/>
        <w:jc w:val="both"/>
        <w:rPr>
          <w:rFonts w:cs="Arial"/>
          <w:b/>
          <w:lang w:eastAsia="es-ES"/>
        </w:rPr>
      </w:pPr>
    </w:p>
    <w:p w14:paraId="310183F2" w14:textId="77777777" w:rsidR="005408C9" w:rsidRPr="00F67943" w:rsidRDefault="005408C9" w:rsidP="005408C9">
      <w:pPr>
        <w:spacing w:after="0" w:line="240" w:lineRule="auto"/>
        <w:jc w:val="both"/>
        <w:rPr>
          <w:rFonts w:cs="Arial"/>
          <w:b/>
          <w:lang w:eastAsia="es-ES"/>
        </w:rPr>
      </w:pPr>
      <w:r w:rsidRPr="00F67943">
        <w:rPr>
          <w:rFonts w:cs="Arial"/>
          <w:b/>
          <w:lang w:eastAsia="es-ES"/>
        </w:rPr>
        <w:t>14.5 Ofertes amb valors anormals o desproporcionats</w:t>
      </w:r>
    </w:p>
    <w:p w14:paraId="222FB6B4" w14:textId="77777777" w:rsidR="005408C9" w:rsidRPr="00F67943" w:rsidRDefault="005408C9" w:rsidP="005408C9">
      <w:pPr>
        <w:spacing w:after="0" w:line="240" w:lineRule="auto"/>
        <w:jc w:val="both"/>
        <w:rPr>
          <w:rFonts w:cs="Arial"/>
          <w:lang w:eastAsia="es-ES"/>
        </w:rPr>
      </w:pPr>
    </w:p>
    <w:p w14:paraId="1B80DE6D" w14:textId="77777777" w:rsidR="005408C9" w:rsidRPr="00F67943" w:rsidRDefault="005408C9" w:rsidP="005408C9">
      <w:pPr>
        <w:spacing w:after="0" w:line="240" w:lineRule="auto"/>
        <w:jc w:val="both"/>
        <w:rPr>
          <w:rFonts w:cs="Arial"/>
          <w:b/>
          <w:lang w:eastAsia="es-ES"/>
        </w:rPr>
      </w:pPr>
      <w:r w:rsidRPr="00F67943">
        <w:rPr>
          <w:rFonts w:cs="Arial"/>
          <w:lang w:eastAsia="es-ES"/>
        </w:rPr>
        <w:t>La determinació de les ofertes que presentin uns valors anormals s’ha de dur a terme en funció dels límits i els paràmetres objectius establerts en l’</w:t>
      </w:r>
      <w:r w:rsidRPr="00F67943">
        <w:rPr>
          <w:rFonts w:cs="Arial"/>
          <w:b/>
          <w:lang w:eastAsia="es-ES"/>
        </w:rPr>
        <w:t>apartat I del quadre de característiques.</w:t>
      </w:r>
    </w:p>
    <w:p w14:paraId="39E1B691" w14:textId="77777777" w:rsidR="005408C9" w:rsidRPr="00F67943" w:rsidRDefault="005408C9" w:rsidP="005408C9">
      <w:pPr>
        <w:spacing w:after="0" w:line="240" w:lineRule="auto"/>
        <w:jc w:val="both"/>
        <w:rPr>
          <w:rFonts w:cs="Arial"/>
          <w:b/>
          <w:lang w:eastAsia="es-ES"/>
        </w:rPr>
      </w:pPr>
    </w:p>
    <w:p w14:paraId="2325B0A5"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77F666DB" w14:textId="77777777" w:rsidR="005408C9" w:rsidRPr="00F67943" w:rsidRDefault="005408C9" w:rsidP="005408C9">
      <w:pPr>
        <w:spacing w:after="0" w:line="240" w:lineRule="auto"/>
        <w:jc w:val="both"/>
        <w:rPr>
          <w:rFonts w:cs="Arial"/>
          <w:i/>
          <w:lang w:eastAsia="es-ES"/>
        </w:rPr>
      </w:pPr>
    </w:p>
    <w:p w14:paraId="42D4D33F"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Aquest requeriment es comunicarà a l’empresa mitjançant comunicació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79B9031B" w14:textId="77777777" w:rsidR="005408C9" w:rsidRPr="00F67943" w:rsidRDefault="005408C9" w:rsidP="005408C9">
      <w:pPr>
        <w:spacing w:after="0" w:line="240" w:lineRule="auto"/>
        <w:jc w:val="both"/>
        <w:rPr>
          <w:rFonts w:cs="Arial"/>
          <w:lang w:eastAsia="es-ES"/>
        </w:rPr>
      </w:pPr>
    </w:p>
    <w:p w14:paraId="49B9203D" w14:textId="77777777" w:rsidR="005408C9" w:rsidRPr="00F67943" w:rsidRDefault="005408C9" w:rsidP="005408C9">
      <w:pPr>
        <w:spacing w:after="0" w:line="240" w:lineRule="auto"/>
        <w:jc w:val="both"/>
        <w:rPr>
          <w:rFonts w:cs="Arial"/>
          <w:lang w:eastAsia="es-ES"/>
        </w:rPr>
      </w:pPr>
      <w:r w:rsidRPr="00F67943">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5E16A0B2" w14:textId="77777777" w:rsidR="005408C9" w:rsidRPr="00F67943" w:rsidRDefault="005408C9" w:rsidP="005408C9">
      <w:pPr>
        <w:spacing w:after="0" w:line="240" w:lineRule="auto"/>
        <w:jc w:val="both"/>
        <w:rPr>
          <w:rFonts w:cs="Arial"/>
          <w:lang w:eastAsia="es-ES"/>
        </w:rPr>
      </w:pPr>
    </w:p>
    <w:p w14:paraId="251FB305" w14:textId="77777777" w:rsidR="005408C9" w:rsidRPr="00F67943" w:rsidRDefault="005408C9" w:rsidP="005408C9">
      <w:pPr>
        <w:spacing w:after="0" w:line="240" w:lineRule="auto"/>
        <w:jc w:val="both"/>
        <w:rPr>
          <w:rFonts w:cs="Arial"/>
          <w:lang w:eastAsia="es-ES"/>
        </w:rPr>
      </w:pPr>
      <w:r w:rsidRPr="00F67943">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4C237EF0" w14:textId="77777777" w:rsidR="005408C9" w:rsidRPr="00F67943" w:rsidRDefault="005408C9" w:rsidP="005408C9">
      <w:pPr>
        <w:spacing w:after="0" w:line="240" w:lineRule="auto"/>
        <w:jc w:val="both"/>
        <w:rPr>
          <w:rFonts w:cs="Arial"/>
          <w:lang w:eastAsia="es-ES"/>
        </w:rPr>
      </w:pPr>
    </w:p>
    <w:p w14:paraId="08C998E7" w14:textId="77777777" w:rsidR="005408C9" w:rsidRPr="00F67943" w:rsidRDefault="005408C9" w:rsidP="005408C9">
      <w:pPr>
        <w:spacing w:after="0" w:line="240" w:lineRule="auto"/>
        <w:jc w:val="both"/>
        <w:rPr>
          <w:rFonts w:cs="Arial"/>
          <w:lang w:eastAsia="es-ES"/>
        </w:rPr>
      </w:pPr>
      <w:r w:rsidRPr="00F67943">
        <w:rPr>
          <w:rFonts w:cs="Arial"/>
          <w:lang w:eastAsia="es-ES"/>
        </w:rPr>
        <w:t>L’òrgan de contractació rebutjarà</w:t>
      </w:r>
      <w:r w:rsidRPr="00F67943">
        <w:rPr>
          <w:rFonts w:cs="Arial"/>
        </w:rPr>
        <w:t xml:space="preserve"> </w:t>
      </w:r>
      <w:r w:rsidRPr="00F67943">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38FB95FB" w14:textId="77777777" w:rsidR="005408C9" w:rsidRPr="00F67943" w:rsidRDefault="005408C9" w:rsidP="005408C9">
      <w:pPr>
        <w:spacing w:after="0" w:line="240" w:lineRule="auto"/>
        <w:jc w:val="both"/>
        <w:rPr>
          <w:rFonts w:cs="Arial"/>
          <w:lang w:eastAsia="es-ES"/>
        </w:rPr>
      </w:pPr>
    </w:p>
    <w:p w14:paraId="26B5A3A3" w14:textId="77777777" w:rsidR="005408C9" w:rsidRPr="00F67943" w:rsidRDefault="005408C9" w:rsidP="005408C9">
      <w:pPr>
        <w:pStyle w:val="Ttol2"/>
        <w:spacing w:before="0" w:after="0"/>
        <w:jc w:val="both"/>
        <w:rPr>
          <w:rFonts w:ascii="Arial" w:hAnsi="Arial" w:cs="Arial"/>
          <w:i w:val="0"/>
          <w:sz w:val="22"/>
          <w:szCs w:val="22"/>
        </w:rPr>
      </w:pPr>
      <w:bookmarkStart w:id="69" w:name="_Toc21500335"/>
      <w:bookmarkStart w:id="70" w:name="_Toc34139674"/>
      <w:r w:rsidRPr="00F67943">
        <w:rPr>
          <w:rFonts w:ascii="Arial" w:hAnsi="Arial" w:cs="Arial"/>
          <w:i w:val="0"/>
          <w:sz w:val="22"/>
          <w:szCs w:val="22"/>
        </w:rPr>
        <w:t>Quinzena. Classificació de les ofertes i requeriment de documentació previ a l’adjudicació</w:t>
      </w:r>
      <w:bookmarkEnd w:id="69"/>
      <w:bookmarkEnd w:id="70"/>
    </w:p>
    <w:p w14:paraId="21537BCF" w14:textId="77777777" w:rsidR="005408C9" w:rsidRPr="00F67943" w:rsidRDefault="005408C9" w:rsidP="005408C9">
      <w:pPr>
        <w:spacing w:after="0" w:line="240" w:lineRule="auto"/>
        <w:jc w:val="both"/>
        <w:rPr>
          <w:rFonts w:cs="Arial"/>
          <w:b/>
          <w:lang w:eastAsia="es-ES"/>
        </w:rPr>
      </w:pPr>
    </w:p>
    <w:p w14:paraId="1AC174A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15.1 </w:t>
      </w:r>
      <w:r w:rsidRPr="00F67943">
        <w:rPr>
          <w:rFonts w:cs="Arial"/>
          <w:lang w:eastAsia="es-ES"/>
        </w:rPr>
        <w:t xml:space="preserve">Un cop valorades les ofertes, la mesa de contractació les classificarà per ordre decreixent i, posteriorment, remetrà a l’òrgan de contractació la corresponent proposta d’adjudicació. </w:t>
      </w:r>
    </w:p>
    <w:p w14:paraId="0AA47326" w14:textId="77777777" w:rsidR="005408C9" w:rsidRPr="00F67943" w:rsidRDefault="005408C9" w:rsidP="005408C9">
      <w:pPr>
        <w:spacing w:after="0" w:line="240" w:lineRule="auto"/>
        <w:jc w:val="both"/>
        <w:rPr>
          <w:rFonts w:cs="Arial"/>
          <w:lang w:eastAsia="es-ES"/>
        </w:rPr>
      </w:pPr>
    </w:p>
    <w:p w14:paraId="61E23BCA"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Per realitzar aquesta classificació, la mesa tindrà en compte els criteris d’adjudicació assenyalats en l’</w:t>
      </w:r>
      <w:r w:rsidRPr="00F67943">
        <w:rPr>
          <w:rFonts w:cs="Arial"/>
          <w:b/>
          <w:lang w:eastAsia="es-ES"/>
        </w:rPr>
        <w:t xml:space="preserve">apartat H.1 del quadre de característiques </w:t>
      </w:r>
      <w:r w:rsidRPr="00F67943">
        <w:rPr>
          <w:rFonts w:cs="Arial"/>
          <w:lang w:eastAsia="es-ES"/>
        </w:rPr>
        <w:t>i en l’anunci.</w:t>
      </w:r>
    </w:p>
    <w:p w14:paraId="3F1C9D0F" w14:textId="77777777" w:rsidR="005408C9" w:rsidRPr="00F67943" w:rsidRDefault="005408C9" w:rsidP="005408C9">
      <w:pPr>
        <w:spacing w:after="0" w:line="240" w:lineRule="auto"/>
        <w:jc w:val="both"/>
        <w:rPr>
          <w:rFonts w:cs="Arial"/>
          <w:i/>
          <w:highlight w:val="yellow"/>
          <w:lang w:eastAsia="es-ES"/>
        </w:rPr>
      </w:pPr>
    </w:p>
    <w:p w14:paraId="47C218C6" w14:textId="77777777" w:rsidR="005408C9" w:rsidRPr="00F67943" w:rsidRDefault="005408C9" w:rsidP="005408C9">
      <w:pPr>
        <w:spacing w:after="0" w:line="240" w:lineRule="auto"/>
        <w:jc w:val="both"/>
        <w:rPr>
          <w:rFonts w:cs="Arial"/>
          <w:lang w:eastAsia="es-ES"/>
        </w:rPr>
      </w:pPr>
      <w:r w:rsidRPr="00F67943">
        <w:rPr>
          <w:rFonts w:cs="Arial"/>
          <w:lang w:eastAsia="es-ES"/>
        </w:rPr>
        <w:t>La proposta d’adjudicació de la mesa no crea cap dret a favor de l’empresa licitadora proposada com a adjudicatària, ja que l’òrgan de contractació podrà apartar-se’n sempre que motivi la seva decisió.</w:t>
      </w:r>
    </w:p>
    <w:p w14:paraId="7C3D32FA" w14:textId="77777777" w:rsidR="005408C9" w:rsidRPr="00F67943" w:rsidRDefault="005408C9" w:rsidP="005408C9">
      <w:pPr>
        <w:spacing w:after="0" w:line="240" w:lineRule="auto"/>
        <w:jc w:val="both"/>
        <w:rPr>
          <w:rFonts w:cs="Arial"/>
          <w:lang w:eastAsia="es-ES"/>
        </w:rPr>
      </w:pPr>
    </w:p>
    <w:p w14:paraId="52D992DC"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15.2 </w:t>
      </w:r>
      <w:r w:rsidRPr="00F67943">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F67943">
        <w:rPr>
          <w:rFonts w:cs="Arial"/>
          <w:u w:val="single"/>
          <w:lang w:eastAsia="es-ES"/>
        </w:rPr>
        <w:t>deu dies hàbils o set dies hàbils en cas de procediments oberts simplificats</w:t>
      </w:r>
      <w:r w:rsidRPr="00F67943">
        <w:rPr>
          <w:rFonts w:cs="Arial"/>
          <w:lang w:eastAsia="es-ES"/>
        </w:rPr>
        <w:t xml:space="preserve"> a comptar des del següent a aquell en què hagués rebut el requeriment, presenti la documentació justificativa a què es fa esment a continuació.</w:t>
      </w:r>
    </w:p>
    <w:p w14:paraId="7FE3ED71" w14:textId="77777777" w:rsidR="005408C9" w:rsidRPr="00F67943" w:rsidRDefault="005408C9" w:rsidP="005408C9">
      <w:pPr>
        <w:spacing w:after="0" w:line="240" w:lineRule="auto"/>
        <w:jc w:val="both"/>
        <w:rPr>
          <w:rFonts w:cs="Arial"/>
          <w:lang w:eastAsia="es-ES"/>
        </w:rPr>
      </w:pPr>
    </w:p>
    <w:p w14:paraId="6618FAFD"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Aquest requeriment s’efectuarà mitjançant notificació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6761AE53" w14:textId="77777777" w:rsidR="005408C9" w:rsidRPr="00F67943" w:rsidRDefault="005408C9" w:rsidP="005408C9">
      <w:pPr>
        <w:tabs>
          <w:tab w:val="left" w:pos="2962"/>
        </w:tabs>
        <w:spacing w:after="0" w:line="240" w:lineRule="auto"/>
        <w:jc w:val="both"/>
        <w:rPr>
          <w:rFonts w:cs="Arial"/>
          <w:lang w:eastAsia="es-ES"/>
        </w:rPr>
      </w:pPr>
    </w:p>
    <w:p w14:paraId="29698E01" w14:textId="77777777" w:rsidR="005408C9" w:rsidRPr="00F67943" w:rsidRDefault="005408C9" w:rsidP="005408C9">
      <w:pPr>
        <w:spacing w:after="0" w:line="240" w:lineRule="auto"/>
        <w:jc w:val="both"/>
        <w:rPr>
          <w:rFonts w:cs="Arial"/>
          <w:b/>
          <w:lang w:eastAsia="es-ES"/>
        </w:rPr>
      </w:pPr>
      <w:r w:rsidRPr="00F67943">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51798CC3" w14:textId="77777777" w:rsidR="005408C9" w:rsidRPr="00F67943" w:rsidRDefault="005408C9" w:rsidP="005408C9">
      <w:pPr>
        <w:spacing w:after="0" w:line="240" w:lineRule="auto"/>
        <w:jc w:val="both"/>
        <w:rPr>
          <w:rFonts w:cs="Arial"/>
          <w:lang w:eastAsia="es-ES"/>
        </w:rPr>
      </w:pPr>
    </w:p>
    <w:p w14:paraId="3F19EADC" w14:textId="77777777" w:rsidR="005408C9" w:rsidRPr="00F67943" w:rsidRDefault="005408C9" w:rsidP="005408C9">
      <w:pPr>
        <w:spacing w:after="0" w:line="240" w:lineRule="auto"/>
        <w:jc w:val="both"/>
        <w:rPr>
          <w:rFonts w:cs="Arial"/>
          <w:lang w:eastAsia="es-ES"/>
        </w:rPr>
      </w:pPr>
      <w:r w:rsidRPr="00F67943">
        <w:rPr>
          <w:rFonts w:cs="Arial"/>
          <w:lang w:eastAsia="es-ES"/>
        </w:rPr>
        <w:t>L’empresa licitadora que hagi presentat la millor oferta haurà d’aportar la documentació següent –aquesta documentació, si escau, també s’haurà d’aportar respecte de les empreses a les</w:t>
      </w:r>
      <w:r w:rsidRPr="00F67943">
        <w:rPr>
          <w:rFonts w:cs="Arial"/>
          <w:color w:val="000000"/>
        </w:rPr>
        <w:t xml:space="preserve"> capacitats de les quals es recorri</w:t>
      </w:r>
      <w:r w:rsidRPr="00F67943">
        <w:rPr>
          <w:rFonts w:cs="Arial"/>
          <w:lang w:eastAsia="es-ES"/>
        </w:rPr>
        <w:t xml:space="preserve">: </w:t>
      </w:r>
    </w:p>
    <w:p w14:paraId="6053C17A" w14:textId="77777777" w:rsidR="005408C9" w:rsidRPr="00F67943" w:rsidRDefault="005408C9" w:rsidP="005408C9">
      <w:pPr>
        <w:spacing w:after="0" w:line="240" w:lineRule="auto"/>
        <w:jc w:val="both"/>
        <w:rPr>
          <w:rFonts w:cs="Arial"/>
          <w:lang w:eastAsia="es-ES"/>
        </w:rPr>
      </w:pPr>
    </w:p>
    <w:p w14:paraId="08325112"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Documentació corresponent acreditativa de la capacitat d’obrar i de la personalitat jurídica, d’acord amb les previsions de la clàusula novena.</w:t>
      </w:r>
    </w:p>
    <w:p w14:paraId="0D5CDAA9"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3E3D44EF"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Documentació acreditativa del compliment dels requisits específics de solvència o del certificat de classificació corresponent.</w:t>
      </w:r>
    </w:p>
    <w:p w14:paraId="4F8A5FDD" w14:textId="77777777" w:rsidR="005408C9" w:rsidRPr="00F67943" w:rsidRDefault="005408C9" w:rsidP="005408C9">
      <w:pPr>
        <w:spacing w:after="0" w:line="240" w:lineRule="auto"/>
        <w:jc w:val="both"/>
        <w:rPr>
          <w:rFonts w:cs="Arial"/>
          <w:lang w:eastAsia="es-ES"/>
        </w:rPr>
      </w:pPr>
    </w:p>
    <w:p w14:paraId="0A8C6F5D"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Així mateix, l’empresa licitadora que hagi presentat la millor oferta haurà d’aportar, si s’escau: </w:t>
      </w:r>
    </w:p>
    <w:p w14:paraId="4899009A" w14:textId="77777777" w:rsidR="005408C9" w:rsidRPr="00F67943" w:rsidRDefault="005408C9" w:rsidP="005408C9">
      <w:pPr>
        <w:spacing w:after="0" w:line="240" w:lineRule="auto"/>
        <w:jc w:val="both"/>
        <w:rPr>
          <w:rFonts w:cs="Arial"/>
          <w:lang w:eastAsia="es-ES"/>
        </w:rPr>
      </w:pPr>
    </w:p>
    <w:p w14:paraId="30B8E82A"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Certificats acreditatius del compliment de les normes de garantia de la qualitat i de gestió mediambiental.</w:t>
      </w:r>
    </w:p>
    <w:p w14:paraId="40AF7364"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Documents acreditatius de l’efectiva disposició de mitjans que s’hagi compromès a dedicar o adscriure a l’execució del contracte d’acord amb l’article 76.2 de la LCSP.</w:t>
      </w:r>
    </w:p>
    <w:p w14:paraId="25EA9EE4" w14:textId="77777777" w:rsidR="005408C9" w:rsidRPr="00F67943" w:rsidRDefault="005408C9" w:rsidP="005408C9">
      <w:pPr>
        <w:numPr>
          <w:ilvl w:val="0"/>
          <w:numId w:val="2"/>
        </w:numPr>
        <w:tabs>
          <w:tab w:val="clear" w:pos="360"/>
          <w:tab w:val="num" w:pos="143"/>
        </w:tabs>
        <w:spacing w:after="0" w:line="240" w:lineRule="auto"/>
        <w:jc w:val="both"/>
        <w:rPr>
          <w:rFonts w:cs="Arial"/>
          <w:snapToGrid w:val="0"/>
          <w:lang w:eastAsia="es-ES"/>
        </w:rPr>
      </w:pPr>
      <w:r w:rsidRPr="00F67943">
        <w:rPr>
          <w:rFonts w:cs="Arial"/>
          <w:lang w:eastAsia="es-ES"/>
        </w:rPr>
        <w:t xml:space="preserve">Document acreditatiu de la constitució de la </w:t>
      </w:r>
      <w:r w:rsidRPr="00F67943">
        <w:rPr>
          <w:rFonts w:cs="Arial"/>
          <w:snapToGrid w:val="0"/>
          <w:lang w:eastAsia="es-ES"/>
        </w:rPr>
        <w:t>garantia definitiva, d’acord amb el que s’estableix a la clàusula setzena (excepte en el cas que la garantia es constitueixi mitjançant la retenció sobre el preu).</w:t>
      </w:r>
    </w:p>
    <w:p w14:paraId="34DE6952"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Si s’escau, resguard acreditatiu d’haver efectuat el pagament de les despeses de publicitat corresponents, l’import màxim de les quals s’indica en l’</w:t>
      </w:r>
      <w:r w:rsidRPr="00F67943">
        <w:rPr>
          <w:rFonts w:cs="Arial"/>
          <w:b/>
          <w:lang w:eastAsia="es-ES"/>
        </w:rPr>
        <w:t>apartat T del quadre de característiques</w:t>
      </w:r>
      <w:r w:rsidRPr="00F67943">
        <w:rPr>
          <w:rFonts w:cs="Arial"/>
          <w:lang w:eastAsia="es-ES"/>
        </w:rPr>
        <w:t>.</w:t>
      </w:r>
    </w:p>
    <w:p w14:paraId="537B361F"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lastRenderedPageBreak/>
        <w:t xml:space="preserve">Relació del personal que es destinarà a l’execució del contracte i acreditació de la seva afiliació i alta a la Seguretat Social, mitjançant la presentació dels </w:t>
      </w:r>
      <w:r w:rsidR="00761EF9" w:rsidRPr="00F67943">
        <w:rPr>
          <w:rFonts w:cs="Arial"/>
          <w:lang w:eastAsia="es-ES"/>
        </w:rPr>
        <w:t xml:space="preserve">RNT </w:t>
      </w:r>
      <w:r w:rsidRPr="00F67943">
        <w:rPr>
          <w:rFonts w:cs="Arial"/>
          <w:lang w:eastAsia="es-ES"/>
        </w:rPr>
        <w:t xml:space="preserve">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38D81A1B"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Qualsevol altra documentació que, específicament i per la naturalesa del contracte, es determini en l’</w:t>
      </w:r>
      <w:r w:rsidRPr="00F67943">
        <w:rPr>
          <w:rFonts w:cs="Arial"/>
          <w:b/>
          <w:lang w:eastAsia="es-ES"/>
        </w:rPr>
        <w:t>apartat J del quadre de característiques</w:t>
      </w:r>
      <w:r w:rsidRPr="00F67943">
        <w:rPr>
          <w:rFonts w:cs="Arial"/>
          <w:lang w:eastAsia="es-ES"/>
        </w:rPr>
        <w:t xml:space="preserve"> del contracte.</w:t>
      </w:r>
    </w:p>
    <w:p w14:paraId="556E454A"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02650CAA" w14:textId="77777777" w:rsidR="005408C9" w:rsidRPr="00F67943" w:rsidRDefault="005408C9" w:rsidP="000E0451">
      <w:pPr>
        <w:spacing w:after="0" w:line="240" w:lineRule="auto"/>
        <w:jc w:val="both"/>
        <w:rPr>
          <w:rFonts w:cs="Arial"/>
          <w:b/>
          <w:lang w:eastAsia="es-ES"/>
        </w:rPr>
      </w:pPr>
      <w:r w:rsidRPr="00F67943">
        <w:rPr>
          <w:rFonts w:cs="Arial"/>
          <w:b/>
          <w:lang w:eastAsia="es-ES"/>
        </w:rPr>
        <w:t xml:space="preserve">A.2. Empreses inscrites en el Registre Electrònic d’Empreses Licitadores (RELI) o en el Registre Oficial de Licitadors i Empreses Classificades del Sector Públic  o que figurin en una base de dades nacional d’un </w:t>
      </w:r>
      <w:r w:rsidR="000E0451" w:rsidRPr="00F67943">
        <w:rPr>
          <w:rFonts w:cs="Arial"/>
          <w:b/>
          <w:lang w:eastAsia="es-ES"/>
        </w:rPr>
        <w:t>Estat membre de la Unió Europea</w:t>
      </w:r>
    </w:p>
    <w:p w14:paraId="79A394F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1397E02C" w14:textId="77777777" w:rsidR="005408C9" w:rsidRPr="00F67943" w:rsidRDefault="005408C9" w:rsidP="005408C9">
      <w:pPr>
        <w:spacing w:after="0" w:line="240" w:lineRule="auto"/>
        <w:jc w:val="both"/>
        <w:rPr>
          <w:rFonts w:cs="Arial"/>
          <w:lang w:eastAsia="es-ES"/>
        </w:rPr>
      </w:pPr>
    </w:p>
    <w:p w14:paraId="447FA0D2"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Documents acreditatius de l’efectiva disposició de mitjans que s’hagi compromès a dedicar o adscriure a l’execució del contracte d’acord amb l’article 76.2 de la LCSP.</w:t>
      </w:r>
    </w:p>
    <w:p w14:paraId="6F4971E7" w14:textId="77777777" w:rsidR="005408C9" w:rsidRPr="00F67943" w:rsidRDefault="005408C9" w:rsidP="005408C9">
      <w:pPr>
        <w:numPr>
          <w:ilvl w:val="0"/>
          <w:numId w:val="2"/>
        </w:numPr>
        <w:tabs>
          <w:tab w:val="clear" w:pos="360"/>
          <w:tab w:val="num" w:pos="143"/>
        </w:tabs>
        <w:spacing w:after="0" w:line="240" w:lineRule="auto"/>
        <w:jc w:val="both"/>
        <w:rPr>
          <w:rFonts w:cs="Arial"/>
          <w:snapToGrid w:val="0"/>
          <w:lang w:eastAsia="es-ES"/>
        </w:rPr>
      </w:pPr>
      <w:r w:rsidRPr="00F67943">
        <w:rPr>
          <w:rFonts w:cs="Arial"/>
          <w:lang w:eastAsia="es-ES"/>
        </w:rPr>
        <w:t xml:space="preserve">Document acreditatiu de la constitució de la </w:t>
      </w:r>
      <w:r w:rsidRPr="00F67943">
        <w:rPr>
          <w:rFonts w:cs="Arial"/>
          <w:snapToGrid w:val="0"/>
          <w:lang w:eastAsia="es-ES"/>
        </w:rPr>
        <w:t>garantia definitiva, d’acord amb el que s’estableix a la clàusula setzena.</w:t>
      </w:r>
    </w:p>
    <w:p w14:paraId="6FA38E0C"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Resguard acreditatiu d’haver efectuat el pagament de les despeses de publicitat corresponents, l’import màxim de les quals s’indica en l’</w:t>
      </w:r>
      <w:r w:rsidRPr="00F67943">
        <w:rPr>
          <w:rFonts w:cs="Arial"/>
          <w:b/>
          <w:lang w:eastAsia="es-ES"/>
        </w:rPr>
        <w:t xml:space="preserve">apartat T del quadre de </w:t>
      </w:r>
      <w:r w:rsidRPr="00F67943">
        <w:rPr>
          <w:rFonts w:cs="Arial"/>
          <w:lang w:eastAsia="es-ES"/>
        </w:rPr>
        <w:t>característiques.</w:t>
      </w:r>
    </w:p>
    <w:p w14:paraId="708D482F"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 xml:space="preserve">Relació del personal que es destinarà a l’execució del contracte i acreditació de la seva afiliació i alta a la Seguretat Social, mitjançant la presentació dels </w:t>
      </w:r>
      <w:r w:rsidR="00761EF9" w:rsidRPr="00F67943">
        <w:rPr>
          <w:rFonts w:cs="Arial"/>
          <w:lang w:eastAsia="es-ES"/>
        </w:rPr>
        <w:t xml:space="preserve">RNT </w:t>
      </w:r>
      <w:r w:rsidRPr="00F67943">
        <w:rPr>
          <w:rFonts w:cs="Arial"/>
          <w:lang w:eastAsia="es-ES"/>
        </w:rPr>
        <w:t xml:space="preserve">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77172D94"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Qualsevol altra documentació que, específicament i per la naturalesa del contracte, es determini en l’</w:t>
      </w:r>
      <w:r w:rsidRPr="00F67943">
        <w:rPr>
          <w:rFonts w:cs="Arial"/>
          <w:b/>
          <w:lang w:eastAsia="es-ES"/>
        </w:rPr>
        <w:t>apartat J del quadre de característiques</w:t>
      </w:r>
      <w:r w:rsidRPr="00F67943">
        <w:rPr>
          <w:rFonts w:cs="Arial"/>
          <w:lang w:eastAsia="es-ES"/>
        </w:rPr>
        <w:t xml:space="preserve"> del contracte.</w:t>
      </w:r>
    </w:p>
    <w:p w14:paraId="4F3C865E" w14:textId="77777777" w:rsidR="007E405A" w:rsidRPr="00F67943" w:rsidRDefault="007E405A" w:rsidP="005408C9">
      <w:pPr>
        <w:spacing w:after="0" w:line="240" w:lineRule="auto"/>
        <w:jc w:val="both"/>
        <w:rPr>
          <w:rFonts w:cs="Arial"/>
          <w:b/>
          <w:lang w:eastAsia="es-ES"/>
        </w:rPr>
      </w:pPr>
    </w:p>
    <w:p w14:paraId="5FFBAAE0" w14:textId="77777777" w:rsidR="005408C9" w:rsidRPr="00F67943" w:rsidRDefault="005408C9" w:rsidP="005408C9">
      <w:pPr>
        <w:spacing w:after="0" w:line="240" w:lineRule="auto"/>
        <w:jc w:val="both"/>
        <w:rPr>
          <w:rFonts w:cs="Arial"/>
          <w:b/>
          <w:lang w:eastAsia="es-ES"/>
        </w:rPr>
      </w:pPr>
      <w:r w:rsidRPr="00F67943">
        <w:rPr>
          <w:rFonts w:cs="Arial"/>
          <w:b/>
          <w:lang w:eastAsia="es-ES"/>
        </w:rPr>
        <w:t>A.3 Empreses estrangeres:</w:t>
      </w:r>
    </w:p>
    <w:p w14:paraId="54D72E56" w14:textId="77777777" w:rsidR="005408C9" w:rsidRPr="00F67943" w:rsidRDefault="005408C9" w:rsidP="005408C9">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3197"/>
        <w:gridCol w:w="3780"/>
      </w:tblGrid>
      <w:tr w:rsidR="005408C9" w:rsidRPr="00F67943" w14:paraId="5E252085" w14:textId="77777777" w:rsidTr="00237C70">
        <w:tc>
          <w:tcPr>
            <w:tcW w:w="1559" w:type="dxa"/>
          </w:tcPr>
          <w:p w14:paraId="5E1986B6" w14:textId="77777777" w:rsidR="005408C9" w:rsidRPr="00F67943" w:rsidRDefault="005408C9" w:rsidP="00237C70">
            <w:pPr>
              <w:autoSpaceDE w:val="0"/>
              <w:autoSpaceDN w:val="0"/>
              <w:adjustRightInd w:val="0"/>
              <w:spacing w:after="0" w:line="240" w:lineRule="auto"/>
              <w:jc w:val="both"/>
              <w:rPr>
                <w:rFonts w:cs="Arial"/>
                <w:sz w:val="20"/>
                <w:szCs w:val="20"/>
              </w:rPr>
            </w:pPr>
          </w:p>
        </w:tc>
        <w:tc>
          <w:tcPr>
            <w:tcW w:w="3260" w:type="dxa"/>
          </w:tcPr>
          <w:p w14:paraId="1451DC6C" w14:textId="77777777" w:rsidR="005408C9" w:rsidRPr="00F67943" w:rsidRDefault="005408C9" w:rsidP="00237C70">
            <w:pPr>
              <w:autoSpaceDE w:val="0"/>
              <w:autoSpaceDN w:val="0"/>
              <w:adjustRightInd w:val="0"/>
              <w:spacing w:after="0" w:line="240" w:lineRule="auto"/>
              <w:jc w:val="both"/>
              <w:rPr>
                <w:rFonts w:cs="Arial"/>
                <w:sz w:val="20"/>
                <w:szCs w:val="20"/>
              </w:rPr>
            </w:pPr>
            <w:r w:rsidRPr="00F67943">
              <w:rPr>
                <w:rFonts w:cs="Arial"/>
                <w:sz w:val="20"/>
                <w:szCs w:val="20"/>
              </w:rPr>
              <w:t xml:space="preserve">Empreses no espanyoles </w:t>
            </w:r>
            <w:r w:rsidRPr="00F67943">
              <w:rPr>
                <w:rFonts w:cs="Arial"/>
                <w:b/>
                <w:bCs/>
                <w:sz w:val="20"/>
                <w:szCs w:val="20"/>
              </w:rPr>
              <w:t xml:space="preserve">d'estats membres de la Unió Europea </w:t>
            </w:r>
            <w:r w:rsidRPr="00F67943">
              <w:rPr>
                <w:rFonts w:cs="Arial"/>
                <w:sz w:val="20"/>
                <w:szCs w:val="20"/>
              </w:rPr>
              <w:t>o signataris de l'Acord sobre l'Espai Econòmic Europeu</w:t>
            </w:r>
          </w:p>
        </w:tc>
        <w:tc>
          <w:tcPr>
            <w:tcW w:w="3858" w:type="dxa"/>
          </w:tcPr>
          <w:p w14:paraId="2381C8B8" w14:textId="77777777" w:rsidR="005408C9" w:rsidRPr="00F67943" w:rsidRDefault="005408C9" w:rsidP="00237C70">
            <w:pPr>
              <w:autoSpaceDE w:val="0"/>
              <w:autoSpaceDN w:val="0"/>
              <w:adjustRightInd w:val="0"/>
              <w:spacing w:after="0" w:line="240" w:lineRule="auto"/>
              <w:jc w:val="both"/>
              <w:rPr>
                <w:rFonts w:cs="Arial"/>
                <w:b/>
                <w:bCs/>
                <w:sz w:val="20"/>
                <w:szCs w:val="20"/>
              </w:rPr>
            </w:pPr>
            <w:r w:rsidRPr="00F67943">
              <w:rPr>
                <w:rFonts w:cs="Arial"/>
                <w:b/>
                <w:bCs/>
                <w:sz w:val="20"/>
                <w:szCs w:val="20"/>
              </w:rPr>
              <w:t>Restants empreses estrangeres</w:t>
            </w:r>
          </w:p>
          <w:p w14:paraId="44FDF823" w14:textId="77777777" w:rsidR="005408C9" w:rsidRPr="00F67943" w:rsidRDefault="005408C9" w:rsidP="00237C70">
            <w:pPr>
              <w:autoSpaceDE w:val="0"/>
              <w:autoSpaceDN w:val="0"/>
              <w:adjustRightInd w:val="0"/>
              <w:spacing w:after="0" w:line="240" w:lineRule="auto"/>
              <w:jc w:val="both"/>
              <w:rPr>
                <w:rFonts w:cs="Arial"/>
                <w:sz w:val="20"/>
                <w:szCs w:val="20"/>
              </w:rPr>
            </w:pPr>
          </w:p>
        </w:tc>
      </w:tr>
      <w:tr w:rsidR="005408C9" w:rsidRPr="00F67943" w14:paraId="3A1C04FF" w14:textId="77777777" w:rsidTr="00237C70">
        <w:tc>
          <w:tcPr>
            <w:tcW w:w="1559" w:type="dxa"/>
          </w:tcPr>
          <w:p w14:paraId="515D64EF" w14:textId="77777777" w:rsidR="005408C9" w:rsidRPr="00F67943" w:rsidRDefault="005408C9" w:rsidP="00237C70">
            <w:pPr>
              <w:autoSpaceDE w:val="0"/>
              <w:autoSpaceDN w:val="0"/>
              <w:adjustRightInd w:val="0"/>
              <w:spacing w:after="0" w:line="240" w:lineRule="auto"/>
              <w:jc w:val="both"/>
              <w:rPr>
                <w:rFonts w:cs="Arial"/>
                <w:b/>
                <w:bCs/>
                <w:sz w:val="20"/>
                <w:szCs w:val="20"/>
              </w:rPr>
            </w:pPr>
            <w:r w:rsidRPr="00F67943">
              <w:rPr>
                <w:rFonts w:cs="Arial"/>
                <w:b/>
                <w:bCs/>
                <w:sz w:val="20"/>
                <w:szCs w:val="20"/>
              </w:rPr>
              <w:t>Documents que acreditin la capacitat d’obrar</w:t>
            </w:r>
          </w:p>
          <w:p w14:paraId="06F5FDC5" w14:textId="77777777" w:rsidR="005408C9" w:rsidRPr="00F67943" w:rsidRDefault="005408C9" w:rsidP="00237C70">
            <w:pPr>
              <w:autoSpaceDE w:val="0"/>
              <w:autoSpaceDN w:val="0"/>
              <w:adjustRightInd w:val="0"/>
              <w:spacing w:after="0" w:line="240" w:lineRule="auto"/>
              <w:jc w:val="both"/>
              <w:rPr>
                <w:rFonts w:cs="Arial"/>
                <w:sz w:val="20"/>
                <w:szCs w:val="20"/>
              </w:rPr>
            </w:pPr>
          </w:p>
        </w:tc>
        <w:tc>
          <w:tcPr>
            <w:tcW w:w="3260" w:type="dxa"/>
          </w:tcPr>
          <w:p w14:paraId="261512FC" w14:textId="77777777" w:rsidR="005408C9" w:rsidRPr="00F67943" w:rsidRDefault="005408C9" w:rsidP="00237C70">
            <w:pPr>
              <w:autoSpaceDE w:val="0"/>
              <w:autoSpaceDN w:val="0"/>
              <w:adjustRightInd w:val="0"/>
              <w:spacing w:after="0" w:line="240" w:lineRule="auto"/>
              <w:jc w:val="both"/>
              <w:rPr>
                <w:rFonts w:cs="Arial"/>
                <w:sz w:val="20"/>
                <w:szCs w:val="20"/>
              </w:rPr>
            </w:pPr>
            <w:r w:rsidRPr="00F67943">
              <w:rPr>
                <w:rFonts w:cs="Arial"/>
                <w:sz w:val="20"/>
                <w:szCs w:val="20"/>
              </w:rPr>
              <w:t>S'han d’acreditar mitjançant la inscripció en els registres o presentació de les certificacions que s'indiquen a l'annex I RGLCAP, en funció dels diferents contractes.</w:t>
            </w:r>
          </w:p>
          <w:p w14:paraId="11860BAA" w14:textId="77777777" w:rsidR="005408C9" w:rsidRPr="00F67943" w:rsidRDefault="005408C9" w:rsidP="00237C70">
            <w:pPr>
              <w:autoSpaceDE w:val="0"/>
              <w:autoSpaceDN w:val="0"/>
              <w:adjustRightInd w:val="0"/>
              <w:spacing w:after="0" w:line="240" w:lineRule="auto"/>
              <w:jc w:val="both"/>
              <w:rPr>
                <w:rFonts w:cs="Arial"/>
                <w:sz w:val="20"/>
                <w:szCs w:val="20"/>
              </w:rPr>
            </w:pPr>
          </w:p>
        </w:tc>
        <w:tc>
          <w:tcPr>
            <w:tcW w:w="3858" w:type="dxa"/>
          </w:tcPr>
          <w:p w14:paraId="5E7A427C" w14:textId="77777777" w:rsidR="005408C9" w:rsidRPr="00F67943" w:rsidRDefault="005408C9" w:rsidP="00237C70">
            <w:pPr>
              <w:autoSpaceDE w:val="0"/>
              <w:autoSpaceDN w:val="0"/>
              <w:adjustRightInd w:val="0"/>
              <w:spacing w:after="0" w:line="240" w:lineRule="auto"/>
              <w:jc w:val="both"/>
              <w:rPr>
                <w:rFonts w:cs="Arial"/>
                <w:sz w:val="20"/>
                <w:szCs w:val="20"/>
              </w:rPr>
            </w:pPr>
            <w:r w:rsidRPr="00F67943">
              <w:rPr>
                <w:rFonts w:cs="Arial"/>
                <w:sz w:val="20"/>
                <w:szCs w:val="20"/>
              </w:rPr>
              <w:t xml:space="preserve">a) S'ha d’acreditar mitjançant </w:t>
            </w:r>
            <w:r w:rsidRPr="00F67943">
              <w:rPr>
                <w:rFonts w:cs="Arial"/>
                <w:bCs/>
                <w:sz w:val="20"/>
                <w:szCs w:val="20"/>
              </w:rPr>
              <w:t xml:space="preserve">informe </w:t>
            </w:r>
            <w:r w:rsidRPr="00F67943">
              <w:rPr>
                <w:rFonts w:cs="Arial"/>
                <w:sz w:val="20"/>
                <w:szCs w:val="20"/>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F67943">
              <w:rPr>
                <w:rFonts w:cs="Arial"/>
                <w:sz w:val="20"/>
                <w:szCs w:val="20"/>
              </w:rPr>
              <w:t>habitualitat</w:t>
            </w:r>
            <w:proofErr w:type="spellEnd"/>
            <w:r w:rsidRPr="00F67943">
              <w:rPr>
                <w:rFonts w:cs="Arial"/>
                <w:sz w:val="20"/>
                <w:szCs w:val="20"/>
              </w:rPr>
              <w:t xml:space="preserve"> en el tràfic </w:t>
            </w:r>
            <w:r w:rsidRPr="00F67943">
              <w:rPr>
                <w:rFonts w:cs="Arial"/>
                <w:vanish/>
                <w:sz w:val="20"/>
                <w:szCs w:val="20"/>
              </w:rPr>
              <w:t xml:space="preserve"> </w:t>
            </w:r>
            <w:r w:rsidRPr="00F67943">
              <w:rPr>
                <w:rFonts w:cs="Arial"/>
                <w:sz w:val="20"/>
                <w:szCs w:val="20"/>
              </w:rPr>
              <w:t xml:space="preserve">local en l’àmbit de les </w:t>
            </w:r>
            <w:r w:rsidRPr="00F67943">
              <w:rPr>
                <w:rFonts w:cs="Arial"/>
                <w:sz w:val="20"/>
                <w:szCs w:val="20"/>
              </w:rPr>
              <w:lastRenderedPageBreak/>
              <w:t>activitats a les quals s’estén l'objecte del contracte.</w:t>
            </w:r>
          </w:p>
          <w:p w14:paraId="13558510" w14:textId="77777777" w:rsidR="005408C9" w:rsidRPr="00F67943" w:rsidRDefault="005408C9" w:rsidP="00237C70">
            <w:pPr>
              <w:autoSpaceDE w:val="0"/>
              <w:autoSpaceDN w:val="0"/>
              <w:adjustRightInd w:val="0"/>
              <w:spacing w:after="0" w:line="240" w:lineRule="auto"/>
              <w:jc w:val="both"/>
              <w:rPr>
                <w:rFonts w:cs="Arial"/>
                <w:sz w:val="20"/>
                <w:szCs w:val="20"/>
              </w:rPr>
            </w:pPr>
          </w:p>
          <w:p w14:paraId="52DE6D82" w14:textId="77777777" w:rsidR="005408C9" w:rsidRPr="00F67943" w:rsidRDefault="005408C9" w:rsidP="00237C70">
            <w:pPr>
              <w:autoSpaceDE w:val="0"/>
              <w:autoSpaceDN w:val="0"/>
              <w:adjustRightInd w:val="0"/>
              <w:spacing w:after="0" w:line="240" w:lineRule="auto"/>
              <w:jc w:val="both"/>
              <w:rPr>
                <w:rFonts w:cs="Arial"/>
                <w:sz w:val="20"/>
                <w:szCs w:val="20"/>
              </w:rPr>
            </w:pPr>
            <w:r w:rsidRPr="00F67943">
              <w:rPr>
                <w:rFonts w:cs="Arial"/>
                <w:sz w:val="20"/>
                <w:szCs w:val="20"/>
              </w:rPr>
              <w:t>b) S'ha d'acompanyar, a més, l’</w:t>
            </w:r>
            <w:r w:rsidRPr="00F67943">
              <w:rPr>
                <w:rFonts w:cs="Arial"/>
                <w:bCs/>
                <w:sz w:val="20"/>
                <w:szCs w:val="20"/>
              </w:rPr>
              <w:t xml:space="preserve">informe de reciprocitat </w:t>
            </w:r>
            <w:r w:rsidRPr="00F67943">
              <w:rPr>
                <w:rFonts w:cs="Arial"/>
                <w:sz w:val="20"/>
                <w:szCs w:val="20"/>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5FF86C46" w14:textId="77777777" w:rsidR="005408C9" w:rsidRPr="00F67943" w:rsidRDefault="005408C9" w:rsidP="005408C9">
      <w:pPr>
        <w:spacing w:after="0" w:line="240" w:lineRule="auto"/>
        <w:jc w:val="both"/>
        <w:rPr>
          <w:rFonts w:cs="Arial"/>
          <w:b/>
          <w:lang w:eastAsia="es-ES"/>
        </w:rPr>
      </w:pPr>
    </w:p>
    <w:p w14:paraId="585E97C3" w14:textId="77777777" w:rsidR="005408C9" w:rsidRPr="00F67943" w:rsidRDefault="005408C9" w:rsidP="005408C9">
      <w:pPr>
        <w:spacing w:after="0" w:line="240" w:lineRule="auto"/>
        <w:jc w:val="both"/>
        <w:rPr>
          <w:rFonts w:cs="Arial"/>
          <w:lang w:eastAsia="es-ES"/>
        </w:rPr>
      </w:pPr>
      <w:r w:rsidRPr="00F67943">
        <w:rPr>
          <w:rFonts w:cs="Arial"/>
          <w:b/>
          <w:lang w:eastAsia="es-ES"/>
        </w:rPr>
        <w:t>15.3</w:t>
      </w:r>
      <w:r w:rsidRPr="00F67943">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FF107FB" w14:textId="77777777" w:rsidR="005408C9" w:rsidRPr="00F67943" w:rsidRDefault="005408C9" w:rsidP="005408C9">
      <w:pPr>
        <w:spacing w:after="0" w:line="240" w:lineRule="auto"/>
        <w:jc w:val="both"/>
        <w:rPr>
          <w:rFonts w:cs="Arial"/>
          <w:lang w:eastAsia="es-ES"/>
        </w:rPr>
      </w:pPr>
    </w:p>
    <w:p w14:paraId="1CCBF07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56D5D01D" w14:textId="77777777" w:rsidR="005408C9" w:rsidRPr="00F67943" w:rsidRDefault="005408C9" w:rsidP="005408C9">
      <w:pPr>
        <w:spacing w:after="0" w:line="240" w:lineRule="auto"/>
        <w:jc w:val="both"/>
        <w:rPr>
          <w:rFonts w:cs="Arial"/>
          <w:lang w:eastAsia="es-ES"/>
        </w:rPr>
      </w:pPr>
    </w:p>
    <w:p w14:paraId="639DC72B"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Aquestes peticions d’esmena es comunicaran a l’empresa mitjançant comunicació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36EEA645"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7C6D833F" w14:textId="77777777" w:rsidR="005408C9" w:rsidRPr="00F67943" w:rsidRDefault="005408C9" w:rsidP="005408C9">
      <w:pPr>
        <w:spacing w:after="0" w:line="240" w:lineRule="auto"/>
        <w:jc w:val="both"/>
        <w:rPr>
          <w:rFonts w:cs="Arial"/>
          <w:lang w:eastAsia="es-ES"/>
        </w:rPr>
      </w:pPr>
      <w:r w:rsidRPr="00F67943">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F67943">
        <w:rPr>
          <w:rFonts w:cs="Arial"/>
          <w:i/>
          <w:lang w:eastAsia="es-ES"/>
        </w:rPr>
        <w:t>a</w:t>
      </w:r>
      <w:r w:rsidRPr="00F67943">
        <w:rPr>
          <w:rFonts w:cs="Arial"/>
          <w:lang w:eastAsia="es-ES"/>
        </w:rPr>
        <w:t xml:space="preserve"> de la LCSP.</w:t>
      </w:r>
    </w:p>
    <w:p w14:paraId="10511475" w14:textId="77777777" w:rsidR="005408C9" w:rsidRPr="00F67943" w:rsidRDefault="005408C9" w:rsidP="005408C9">
      <w:pPr>
        <w:spacing w:after="0" w:line="240" w:lineRule="auto"/>
        <w:jc w:val="both"/>
        <w:rPr>
          <w:rFonts w:cs="Arial"/>
          <w:lang w:eastAsia="es-ES"/>
        </w:rPr>
      </w:pPr>
    </w:p>
    <w:p w14:paraId="118A76B1" w14:textId="77777777" w:rsidR="005408C9" w:rsidRPr="00F67943" w:rsidRDefault="005408C9" w:rsidP="005408C9">
      <w:pPr>
        <w:spacing w:after="0" w:line="240" w:lineRule="auto"/>
        <w:jc w:val="both"/>
        <w:rPr>
          <w:rFonts w:cs="Arial"/>
          <w:lang w:eastAsia="es-ES"/>
        </w:rPr>
      </w:pPr>
      <w:r w:rsidRPr="00F67943">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F67943">
        <w:rPr>
          <w:rFonts w:cs="Arial"/>
          <w:i/>
          <w:lang w:eastAsia="es-ES"/>
        </w:rPr>
        <w:t>e</w:t>
      </w:r>
      <w:r w:rsidRPr="00F67943">
        <w:rPr>
          <w:rFonts w:cs="Arial"/>
          <w:lang w:eastAsia="es-ES"/>
        </w:rPr>
        <w:t xml:space="preserve"> de la LCSP. </w:t>
      </w:r>
    </w:p>
    <w:p w14:paraId="07F821E5" w14:textId="77777777" w:rsidR="005408C9" w:rsidRPr="00F67943" w:rsidRDefault="005408C9" w:rsidP="005408C9">
      <w:pPr>
        <w:spacing w:after="0" w:line="240" w:lineRule="auto"/>
        <w:jc w:val="both"/>
        <w:rPr>
          <w:rFonts w:cs="Arial"/>
          <w:lang w:eastAsia="es-ES"/>
        </w:rPr>
      </w:pPr>
    </w:p>
    <w:p w14:paraId="55390D81" w14:textId="77777777" w:rsidR="005408C9" w:rsidRPr="00F67943" w:rsidRDefault="005408C9" w:rsidP="005408C9">
      <w:pPr>
        <w:pStyle w:val="Ttol2"/>
        <w:spacing w:before="0" w:after="0"/>
        <w:jc w:val="both"/>
        <w:rPr>
          <w:rFonts w:ascii="Arial" w:hAnsi="Arial" w:cs="Arial"/>
          <w:i w:val="0"/>
          <w:sz w:val="22"/>
          <w:szCs w:val="22"/>
        </w:rPr>
      </w:pPr>
      <w:bookmarkStart w:id="71" w:name="_Toc21500336"/>
      <w:bookmarkStart w:id="72" w:name="_Toc34139675"/>
      <w:r w:rsidRPr="00F67943">
        <w:rPr>
          <w:rFonts w:ascii="Arial" w:hAnsi="Arial" w:cs="Arial"/>
          <w:i w:val="0"/>
          <w:sz w:val="22"/>
          <w:szCs w:val="22"/>
        </w:rPr>
        <w:t>Setzena. Garantia definitiva</w:t>
      </w:r>
      <w:bookmarkEnd w:id="71"/>
      <w:bookmarkEnd w:id="72"/>
      <w:r w:rsidRPr="00F67943">
        <w:rPr>
          <w:rFonts w:ascii="Arial" w:hAnsi="Arial" w:cs="Arial"/>
          <w:i w:val="0"/>
          <w:sz w:val="22"/>
          <w:szCs w:val="22"/>
        </w:rPr>
        <w:t xml:space="preserve"> </w:t>
      </w:r>
    </w:p>
    <w:p w14:paraId="08C7FA5D" w14:textId="77777777" w:rsidR="005408C9" w:rsidRPr="00F67943" w:rsidRDefault="005408C9" w:rsidP="005408C9">
      <w:pPr>
        <w:spacing w:after="0" w:line="240" w:lineRule="auto"/>
        <w:jc w:val="both"/>
        <w:rPr>
          <w:rFonts w:cs="Arial"/>
          <w:b/>
          <w:lang w:eastAsia="es-ES"/>
        </w:rPr>
      </w:pPr>
    </w:p>
    <w:p w14:paraId="7ADC75DB" w14:textId="77777777" w:rsidR="005408C9" w:rsidRPr="00F67943" w:rsidRDefault="005408C9" w:rsidP="005408C9">
      <w:pPr>
        <w:spacing w:after="0" w:line="240" w:lineRule="auto"/>
        <w:jc w:val="both"/>
        <w:rPr>
          <w:rFonts w:cs="Arial"/>
          <w:lang w:eastAsia="es-ES"/>
        </w:rPr>
      </w:pPr>
      <w:r w:rsidRPr="00F67943">
        <w:rPr>
          <w:rFonts w:cs="Arial"/>
          <w:b/>
          <w:lang w:eastAsia="es-ES"/>
        </w:rPr>
        <w:t>16.1</w:t>
      </w:r>
      <w:r w:rsidRPr="00F67943">
        <w:rPr>
          <w:rFonts w:cs="Arial"/>
          <w:lang w:eastAsia="es-ES"/>
        </w:rPr>
        <w:t xml:space="preserve"> L’import de la garantia definitiva és el que s’assenyala en l’</w:t>
      </w:r>
      <w:r w:rsidRPr="00F67943">
        <w:rPr>
          <w:rFonts w:cs="Arial"/>
          <w:b/>
          <w:lang w:eastAsia="es-ES"/>
        </w:rPr>
        <w:t>apartat K.2 del quadre de característiques</w:t>
      </w:r>
      <w:r w:rsidRPr="00F67943">
        <w:rPr>
          <w:rFonts w:cs="Arial"/>
          <w:lang w:eastAsia="es-ES"/>
        </w:rPr>
        <w:t xml:space="preserve">. </w:t>
      </w:r>
    </w:p>
    <w:p w14:paraId="76A25BF9" w14:textId="77777777" w:rsidR="005408C9" w:rsidRPr="00F67943" w:rsidRDefault="005408C9" w:rsidP="005408C9">
      <w:pPr>
        <w:spacing w:after="0" w:line="240" w:lineRule="auto"/>
        <w:jc w:val="both"/>
        <w:rPr>
          <w:rFonts w:cs="Arial"/>
          <w:lang w:eastAsia="es-ES"/>
        </w:rPr>
      </w:pPr>
    </w:p>
    <w:p w14:paraId="4DAF64C1"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els casos especials a què fa referència l’apartat 2 de l’article 107 de la LCSP, es pot establir en aquest mateix apartat que, a més de la garantia definitiva, se’n presti una de </w:t>
      </w:r>
      <w:r w:rsidRPr="00F67943">
        <w:rPr>
          <w:rFonts w:cs="Arial"/>
          <w:lang w:eastAsia="es-ES"/>
        </w:rPr>
        <w:lastRenderedPageBreak/>
        <w:t>complementària de fins el 5 % del preu final ofert per l’empresa licitadora que va presentar la millor oferta, exclòs I’IVA, de manera que la garantia total pugui ser de fins el 10 % de dit preu)</w:t>
      </w:r>
    </w:p>
    <w:p w14:paraId="5CB91F59" w14:textId="77777777" w:rsidR="005408C9" w:rsidRPr="00F67943" w:rsidRDefault="005408C9" w:rsidP="005408C9">
      <w:pPr>
        <w:spacing w:after="0" w:line="240" w:lineRule="auto"/>
        <w:jc w:val="both"/>
        <w:rPr>
          <w:rFonts w:cs="Arial"/>
          <w:b/>
          <w:lang w:eastAsia="es-ES"/>
        </w:rPr>
      </w:pPr>
    </w:p>
    <w:p w14:paraId="44F46E00" w14:textId="77777777" w:rsidR="005408C9" w:rsidRPr="00F67943" w:rsidRDefault="005408C9" w:rsidP="005408C9">
      <w:pPr>
        <w:spacing w:after="0" w:line="240" w:lineRule="auto"/>
        <w:jc w:val="both"/>
        <w:rPr>
          <w:rFonts w:cs="Arial"/>
          <w:lang w:eastAsia="es-ES"/>
        </w:rPr>
      </w:pPr>
      <w:r w:rsidRPr="00F67943">
        <w:rPr>
          <w:rFonts w:cs="Arial"/>
          <w:b/>
          <w:lang w:eastAsia="es-ES"/>
        </w:rPr>
        <w:t>16.2</w:t>
      </w:r>
      <w:r w:rsidRPr="00F67943">
        <w:rPr>
          <w:rFonts w:cs="Arial"/>
          <w:lang w:eastAsia="es-ES"/>
        </w:rPr>
        <w:t xml:space="preserve">  Les garanties es poden prestar en alguna de les formes següents: </w:t>
      </w:r>
    </w:p>
    <w:p w14:paraId="702CD994" w14:textId="77777777" w:rsidR="005408C9" w:rsidRPr="00F67943" w:rsidRDefault="005408C9" w:rsidP="005408C9">
      <w:pPr>
        <w:spacing w:after="0" w:line="240" w:lineRule="auto"/>
        <w:jc w:val="both"/>
        <w:rPr>
          <w:rFonts w:cs="Arial"/>
          <w:lang w:eastAsia="es-ES"/>
        </w:rPr>
      </w:pPr>
    </w:p>
    <w:p w14:paraId="03A3EBF8" w14:textId="77777777" w:rsidR="005408C9" w:rsidRPr="00F67943"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F67943">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42A03D78" w14:textId="77777777" w:rsidR="005408C9" w:rsidRPr="00F67943" w:rsidRDefault="005408C9" w:rsidP="005408C9">
      <w:pPr>
        <w:tabs>
          <w:tab w:val="left" w:pos="360"/>
        </w:tabs>
        <w:spacing w:after="0" w:line="240" w:lineRule="auto"/>
        <w:ind w:left="360"/>
        <w:jc w:val="both"/>
        <w:rPr>
          <w:rFonts w:cs="Arial"/>
          <w:lang w:eastAsia="es-ES"/>
        </w:rPr>
      </w:pPr>
    </w:p>
    <w:p w14:paraId="1862FD29" w14:textId="77777777" w:rsidR="005408C9" w:rsidRPr="00F67943"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F67943">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2896DC32" w14:textId="77777777" w:rsidR="005408C9" w:rsidRPr="00F67943" w:rsidRDefault="005408C9" w:rsidP="005408C9">
      <w:pPr>
        <w:tabs>
          <w:tab w:val="left" w:pos="360"/>
        </w:tabs>
        <w:spacing w:after="0" w:line="240" w:lineRule="auto"/>
        <w:jc w:val="both"/>
        <w:rPr>
          <w:rFonts w:cs="Arial"/>
          <w:lang w:eastAsia="es-ES"/>
        </w:rPr>
      </w:pPr>
    </w:p>
    <w:p w14:paraId="3E8A3CE3" w14:textId="77777777" w:rsidR="005408C9" w:rsidRPr="00F67943"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F67943">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584E9852" w14:textId="77777777" w:rsidR="005408C9" w:rsidRPr="00F67943" w:rsidRDefault="005408C9" w:rsidP="005408C9">
      <w:pPr>
        <w:spacing w:after="0" w:line="240" w:lineRule="auto"/>
        <w:jc w:val="both"/>
        <w:rPr>
          <w:rFonts w:cs="Arial"/>
          <w:i/>
          <w:lang w:eastAsia="es-ES"/>
        </w:rPr>
      </w:pPr>
    </w:p>
    <w:p w14:paraId="5A36630B" w14:textId="77777777" w:rsidR="005408C9" w:rsidRPr="00F67943" w:rsidRDefault="005408C9" w:rsidP="005408C9">
      <w:pPr>
        <w:pStyle w:val="Default"/>
        <w:rPr>
          <w:bCs/>
          <w:color w:val="auto"/>
          <w:sz w:val="22"/>
          <w:szCs w:val="22"/>
        </w:rPr>
      </w:pPr>
      <w:r w:rsidRPr="00F67943">
        <w:rPr>
          <w:bCs/>
          <w:color w:val="auto"/>
          <w:sz w:val="22"/>
          <w:szCs w:val="22"/>
        </w:rPr>
        <w:t>En cas d’efectuar-se la garantia definitiva mitjançant el sistema de retenció de part del preu, la quantitat de la garantia serà retinguda en la primera factura que se’n derivi del contracte.</w:t>
      </w:r>
    </w:p>
    <w:p w14:paraId="7382945B" w14:textId="77777777" w:rsidR="005408C9" w:rsidRPr="00F67943" w:rsidRDefault="005408C9" w:rsidP="005408C9">
      <w:pPr>
        <w:spacing w:after="0" w:line="240" w:lineRule="auto"/>
        <w:jc w:val="both"/>
        <w:rPr>
          <w:rFonts w:cs="Arial"/>
          <w:i/>
          <w:lang w:eastAsia="es-ES"/>
        </w:rPr>
      </w:pPr>
    </w:p>
    <w:p w14:paraId="73824E75" w14:textId="77777777" w:rsidR="005408C9" w:rsidRPr="00F67943" w:rsidRDefault="005408C9" w:rsidP="005408C9">
      <w:pPr>
        <w:spacing w:after="0" w:line="240" w:lineRule="auto"/>
        <w:jc w:val="both"/>
        <w:rPr>
          <w:rFonts w:cs="Arial"/>
          <w:lang w:eastAsia="es-ES"/>
        </w:rPr>
      </w:pPr>
      <w:r w:rsidRPr="00F67943">
        <w:rPr>
          <w:rFonts w:cs="Arial"/>
          <w:b/>
          <w:lang w:eastAsia="es-ES"/>
        </w:rPr>
        <w:t>16.3</w:t>
      </w:r>
      <w:r w:rsidRPr="00F67943">
        <w:rPr>
          <w:rFonts w:cs="Arial"/>
          <w:lang w:eastAsia="es-ES"/>
        </w:rPr>
        <w:t xml:space="preserve"> En el cas d’unió temporal d’empreses, la garantia definitiva es pot constituir per una o vàries de les empreses participants, sempre que en conjunt arribi a la quantia requerida en l’</w:t>
      </w:r>
      <w:r w:rsidRPr="00F67943">
        <w:rPr>
          <w:rFonts w:cs="Arial"/>
          <w:b/>
          <w:lang w:eastAsia="es-ES"/>
        </w:rPr>
        <w:t>apartat K.2 del quadre de característiques</w:t>
      </w:r>
      <w:r w:rsidRPr="00F67943">
        <w:rPr>
          <w:rFonts w:cs="Arial"/>
          <w:lang w:eastAsia="es-ES"/>
        </w:rPr>
        <w:t xml:space="preserve"> i garanteixi solidàriament a totes les empreses integrants de la unió temporal.</w:t>
      </w:r>
    </w:p>
    <w:p w14:paraId="6908D1D1" w14:textId="77777777" w:rsidR="005408C9" w:rsidRPr="00F67943" w:rsidRDefault="005408C9" w:rsidP="005408C9">
      <w:pPr>
        <w:spacing w:after="0" w:line="240" w:lineRule="auto"/>
        <w:jc w:val="both"/>
        <w:rPr>
          <w:rFonts w:cs="Arial"/>
          <w:b/>
          <w:lang w:eastAsia="es-ES"/>
        </w:rPr>
      </w:pPr>
    </w:p>
    <w:p w14:paraId="12662DBF" w14:textId="77777777" w:rsidR="005408C9" w:rsidRPr="00F67943" w:rsidRDefault="005408C9" w:rsidP="005408C9">
      <w:pPr>
        <w:spacing w:after="0" w:line="240" w:lineRule="auto"/>
        <w:jc w:val="both"/>
        <w:rPr>
          <w:rFonts w:cs="Arial"/>
          <w:lang w:eastAsia="es-ES"/>
        </w:rPr>
      </w:pPr>
      <w:r w:rsidRPr="00F67943">
        <w:rPr>
          <w:rFonts w:cs="Arial"/>
          <w:b/>
          <w:lang w:eastAsia="es-ES"/>
        </w:rPr>
        <w:t>16.4</w:t>
      </w:r>
      <w:r w:rsidRPr="00F67943">
        <w:rPr>
          <w:rFonts w:cs="Arial"/>
          <w:lang w:eastAsia="es-ES"/>
        </w:rPr>
        <w:t xml:space="preserve"> La garantia definitiva respon dels conceptes definits en l’article 110 de la LCSP.</w:t>
      </w:r>
    </w:p>
    <w:p w14:paraId="74F5C4A9" w14:textId="77777777" w:rsidR="005408C9" w:rsidRPr="00F67943" w:rsidRDefault="005408C9" w:rsidP="005408C9">
      <w:pPr>
        <w:spacing w:after="0" w:line="240" w:lineRule="auto"/>
        <w:jc w:val="both"/>
        <w:rPr>
          <w:rFonts w:cs="Arial"/>
          <w:lang w:eastAsia="es-ES"/>
        </w:rPr>
      </w:pPr>
    </w:p>
    <w:p w14:paraId="13868427" w14:textId="77777777" w:rsidR="005408C9" w:rsidRPr="00F67943" w:rsidRDefault="005408C9" w:rsidP="005408C9">
      <w:pPr>
        <w:spacing w:after="0" w:line="240" w:lineRule="auto"/>
        <w:jc w:val="both"/>
        <w:rPr>
          <w:rFonts w:cs="Arial"/>
          <w:lang w:eastAsia="es-ES"/>
        </w:rPr>
      </w:pPr>
      <w:r w:rsidRPr="00F67943">
        <w:rPr>
          <w:rFonts w:cs="Arial"/>
          <w:b/>
          <w:lang w:eastAsia="es-ES"/>
        </w:rPr>
        <w:t>16.5</w:t>
      </w:r>
      <w:r w:rsidRPr="00F67943">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A889048" w14:textId="77777777" w:rsidR="005408C9" w:rsidRPr="00F67943" w:rsidRDefault="005408C9" w:rsidP="005408C9">
      <w:pPr>
        <w:spacing w:after="0" w:line="240" w:lineRule="auto"/>
        <w:jc w:val="both"/>
        <w:rPr>
          <w:rFonts w:cs="Arial"/>
          <w:lang w:eastAsia="es-ES"/>
        </w:rPr>
      </w:pPr>
    </w:p>
    <w:p w14:paraId="5413D1E7" w14:textId="77777777" w:rsidR="005408C9" w:rsidRPr="00F67943" w:rsidRDefault="005408C9" w:rsidP="005408C9">
      <w:pPr>
        <w:spacing w:after="0" w:line="240" w:lineRule="auto"/>
        <w:jc w:val="both"/>
        <w:rPr>
          <w:rFonts w:cs="Arial"/>
          <w:lang w:eastAsia="es-ES"/>
        </w:rPr>
      </w:pPr>
      <w:r w:rsidRPr="00F67943">
        <w:rPr>
          <w:rFonts w:cs="Arial"/>
          <w:b/>
          <w:lang w:eastAsia="es-ES"/>
        </w:rPr>
        <w:t>16.6</w:t>
      </w:r>
      <w:r w:rsidRPr="00F67943">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17686A28" w14:textId="77777777" w:rsidR="005408C9" w:rsidRPr="00F67943" w:rsidRDefault="005408C9" w:rsidP="005408C9">
      <w:pPr>
        <w:spacing w:after="0" w:line="240" w:lineRule="auto"/>
        <w:jc w:val="both"/>
        <w:rPr>
          <w:rFonts w:cs="Arial"/>
          <w:b/>
          <w:lang w:eastAsia="es-ES"/>
        </w:rPr>
      </w:pPr>
    </w:p>
    <w:p w14:paraId="1BBD2ED7" w14:textId="77777777" w:rsidR="005408C9" w:rsidRPr="00F67943" w:rsidRDefault="005408C9" w:rsidP="005408C9">
      <w:pPr>
        <w:spacing w:after="0" w:line="240" w:lineRule="auto"/>
        <w:jc w:val="both"/>
        <w:rPr>
          <w:rFonts w:cs="Arial"/>
          <w:lang w:eastAsia="es-ES"/>
        </w:rPr>
      </w:pPr>
      <w:r w:rsidRPr="00F67943">
        <w:rPr>
          <w:rFonts w:cs="Arial"/>
          <w:b/>
          <w:lang w:eastAsia="es-ES"/>
        </w:rPr>
        <w:t>16.7</w:t>
      </w:r>
      <w:r w:rsidRPr="00F67943">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43BAAB52" w14:textId="77777777" w:rsidR="005408C9" w:rsidRPr="00F67943" w:rsidRDefault="005408C9" w:rsidP="005408C9">
      <w:pPr>
        <w:spacing w:after="0" w:line="240" w:lineRule="auto"/>
        <w:jc w:val="both"/>
        <w:rPr>
          <w:rFonts w:cs="Arial"/>
          <w:b/>
          <w:lang w:eastAsia="es-ES"/>
        </w:rPr>
      </w:pPr>
    </w:p>
    <w:p w14:paraId="6B4B51FC"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16.8 </w:t>
      </w:r>
      <w:r w:rsidRPr="00F67943">
        <w:rPr>
          <w:rFonts w:cs="Arial"/>
          <w:lang w:eastAsia="es-ES"/>
        </w:rPr>
        <w:t>En el cas que la garantia no es reposi en els supòsits esmentats en l’apartat anterior, l’Administració pot resoldre el contracte.</w:t>
      </w:r>
    </w:p>
    <w:p w14:paraId="439531A6" w14:textId="77777777" w:rsidR="005408C9" w:rsidRPr="00F67943" w:rsidRDefault="005408C9" w:rsidP="005408C9">
      <w:pPr>
        <w:spacing w:after="0" w:line="240" w:lineRule="auto"/>
        <w:jc w:val="both"/>
        <w:rPr>
          <w:rFonts w:cs="Arial"/>
          <w:lang w:eastAsia="es-ES"/>
        </w:rPr>
      </w:pPr>
    </w:p>
    <w:p w14:paraId="4D9E85F2" w14:textId="77777777" w:rsidR="005408C9" w:rsidRPr="00F67943" w:rsidRDefault="005408C9" w:rsidP="005408C9">
      <w:pPr>
        <w:spacing w:after="0" w:line="240" w:lineRule="auto"/>
        <w:jc w:val="both"/>
        <w:rPr>
          <w:rFonts w:cs="Arial"/>
          <w:lang w:eastAsia="es-ES"/>
        </w:rPr>
      </w:pPr>
      <w:r w:rsidRPr="00F67943">
        <w:rPr>
          <w:rFonts w:cs="Arial"/>
          <w:b/>
          <w:lang w:eastAsia="es-ES"/>
        </w:rPr>
        <w:lastRenderedPageBreak/>
        <w:t>16.9</w:t>
      </w:r>
      <w:r w:rsidRPr="00F67943">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55856A2E" w14:textId="77777777" w:rsidR="005408C9" w:rsidRPr="00F67943" w:rsidRDefault="005408C9" w:rsidP="005408C9">
      <w:pPr>
        <w:spacing w:after="0" w:line="240" w:lineRule="auto"/>
        <w:jc w:val="both"/>
        <w:rPr>
          <w:rFonts w:cs="Arial"/>
          <w:lang w:eastAsia="es-ES"/>
        </w:rPr>
      </w:pPr>
    </w:p>
    <w:p w14:paraId="7A475BAC" w14:textId="77777777" w:rsidR="005408C9" w:rsidRPr="00F67943" w:rsidRDefault="005408C9" w:rsidP="005408C9">
      <w:pPr>
        <w:pStyle w:val="Ttol2"/>
        <w:spacing w:before="0" w:after="0"/>
        <w:jc w:val="both"/>
        <w:rPr>
          <w:rFonts w:ascii="Arial" w:hAnsi="Arial" w:cs="Arial"/>
          <w:i w:val="0"/>
          <w:sz w:val="22"/>
          <w:szCs w:val="22"/>
        </w:rPr>
      </w:pPr>
      <w:bookmarkStart w:id="73" w:name="_Toc21500337"/>
      <w:bookmarkStart w:id="74" w:name="_Toc34139676"/>
      <w:r w:rsidRPr="00F67943">
        <w:rPr>
          <w:rFonts w:ascii="Arial" w:hAnsi="Arial" w:cs="Arial"/>
          <w:i w:val="0"/>
          <w:sz w:val="22"/>
          <w:szCs w:val="22"/>
        </w:rPr>
        <w:t>Dissetena. Decisió de no adjudicar o subscriure el contracte i desistiment</w:t>
      </w:r>
      <w:bookmarkEnd w:id="73"/>
      <w:bookmarkEnd w:id="74"/>
      <w:r w:rsidRPr="00F67943">
        <w:rPr>
          <w:rFonts w:ascii="Arial" w:hAnsi="Arial" w:cs="Arial"/>
          <w:i w:val="0"/>
          <w:sz w:val="22"/>
          <w:szCs w:val="22"/>
        </w:rPr>
        <w:t xml:space="preserve"> </w:t>
      </w:r>
    </w:p>
    <w:p w14:paraId="1E94C415" w14:textId="77777777" w:rsidR="005408C9" w:rsidRPr="00F67943" w:rsidRDefault="005408C9" w:rsidP="005408C9">
      <w:pPr>
        <w:spacing w:after="0" w:line="240" w:lineRule="auto"/>
        <w:jc w:val="both"/>
        <w:rPr>
          <w:rFonts w:cs="Arial"/>
          <w:b/>
          <w:lang w:eastAsia="es-ES"/>
        </w:rPr>
      </w:pPr>
    </w:p>
    <w:p w14:paraId="4C331100"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5E200FC1" w14:textId="77777777" w:rsidR="005408C9" w:rsidRPr="00F67943" w:rsidRDefault="005408C9" w:rsidP="005408C9">
      <w:pPr>
        <w:autoSpaceDE w:val="0"/>
        <w:autoSpaceDN w:val="0"/>
        <w:adjustRightInd w:val="0"/>
        <w:spacing w:after="0" w:line="240" w:lineRule="auto"/>
        <w:jc w:val="both"/>
        <w:rPr>
          <w:rFonts w:cs="Arial"/>
          <w:lang w:eastAsia="es-ES"/>
        </w:rPr>
      </w:pPr>
    </w:p>
    <w:p w14:paraId="0F094864"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 xml:space="preserve">També podrà desistir del procediment, abans de la formalització del contracte, </w:t>
      </w:r>
      <w:r w:rsidRPr="00F67943">
        <w:rPr>
          <w:rFonts w:cs="Arial"/>
          <w:color w:val="000000"/>
        </w:rPr>
        <w:t>notificant-ho a les empreses licitadores,</w:t>
      </w:r>
      <w:r w:rsidRPr="00F67943">
        <w:rPr>
          <w:rFonts w:cs="Arial"/>
          <w:lang w:eastAsia="es-ES"/>
        </w:rPr>
        <w:t xml:space="preserve"> quan apreciï una infracció no esmenable de les normes de preparació del contracte o de les reguladores del procediment d’adjudicació. </w:t>
      </w:r>
    </w:p>
    <w:p w14:paraId="722ADFAB" w14:textId="77777777" w:rsidR="005408C9" w:rsidRPr="00F67943" w:rsidRDefault="005408C9" w:rsidP="005408C9">
      <w:pPr>
        <w:autoSpaceDE w:val="0"/>
        <w:autoSpaceDN w:val="0"/>
        <w:adjustRightInd w:val="0"/>
        <w:spacing w:after="0" w:line="240" w:lineRule="auto"/>
        <w:jc w:val="both"/>
        <w:rPr>
          <w:rFonts w:cs="Arial"/>
          <w:lang w:eastAsia="es-ES"/>
        </w:rPr>
      </w:pPr>
    </w:p>
    <w:p w14:paraId="71D39DED"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En ambdós supòsits es compensarà a les empreses licitadores per les despeses en què hagin incorregut.</w:t>
      </w:r>
    </w:p>
    <w:p w14:paraId="5E5E8236"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 xml:space="preserve"> </w:t>
      </w:r>
    </w:p>
    <w:p w14:paraId="6AB627DB" w14:textId="77777777" w:rsidR="005408C9" w:rsidRPr="00F67943" w:rsidRDefault="005408C9" w:rsidP="005408C9">
      <w:pPr>
        <w:spacing w:after="0" w:line="240" w:lineRule="auto"/>
        <w:jc w:val="both"/>
        <w:rPr>
          <w:rFonts w:cs="Arial"/>
          <w:lang w:eastAsia="es-ES"/>
        </w:rPr>
      </w:pPr>
      <w:r w:rsidRPr="00F67943">
        <w:rPr>
          <w:rFonts w:cs="Arial"/>
          <w:lang w:eastAsia="es-ES"/>
        </w:rPr>
        <w:t>La decisió de no adjudicar o subscriure el contracte i el desistiment del procediment d’adjudicació es publicarà en el perfil de contractant.</w:t>
      </w:r>
    </w:p>
    <w:p w14:paraId="6923FF62" w14:textId="77777777" w:rsidR="005408C9" w:rsidRPr="00F67943" w:rsidRDefault="005408C9" w:rsidP="005408C9">
      <w:pPr>
        <w:spacing w:after="0" w:line="240" w:lineRule="auto"/>
        <w:jc w:val="both"/>
        <w:rPr>
          <w:rFonts w:cs="Arial"/>
          <w:lang w:eastAsia="es-ES"/>
        </w:rPr>
      </w:pPr>
    </w:p>
    <w:p w14:paraId="1B348209" w14:textId="77777777" w:rsidR="00120011" w:rsidRPr="00F67943" w:rsidRDefault="00120011" w:rsidP="005408C9">
      <w:pPr>
        <w:spacing w:after="0" w:line="240" w:lineRule="auto"/>
        <w:jc w:val="both"/>
        <w:rPr>
          <w:rFonts w:cs="Arial"/>
          <w:lang w:eastAsia="es-ES"/>
        </w:rPr>
      </w:pPr>
    </w:p>
    <w:p w14:paraId="26423C67" w14:textId="77777777" w:rsidR="00120011" w:rsidRPr="00F67943" w:rsidRDefault="00120011" w:rsidP="005408C9">
      <w:pPr>
        <w:spacing w:after="0" w:line="240" w:lineRule="auto"/>
        <w:jc w:val="both"/>
        <w:rPr>
          <w:rFonts w:cs="Arial"/>
          <w:lang w:eastAsia="es-ES"/>
        </w:rPr>
      </w:pPr>
    </w:p>
    <w:p w14:paraId="250931FD" w14:textId="77777777" w:rsidR="005408C9" w:rsidRPr="00F67943" w:rsidRDefault="005408C9" w:rsidP="005408C9">
      <w:pPr>
        <w:pStyle w:val="Ttol2"/>
        <w:spacing w:before="0" w:after="0"/>
        <w:jc w:val="both"/>
        <w:rPr>
          <w:rFonts w:ascii="Arial" w:hAnsi="Arial" w:cs="Arial"/>
          <w:i w:val="0"/>
          <w:sz w:val="22"/>
          <w:szCs w:val="22"/>
        </w:rPr>
      </w:pPr>
      <w:bookmarkStart w:id="75" w:name="_Toc21500338"/>
      <w:bookmarkStart w:id="76" w:name="_Toc34139677"/>
      <w:r w:rsidRPr="00F67943">
        <w:rPr>
          <w:rFonts w:ascii="Arial" w:hAnsi="Arial" w:cs="Arial"/>
          <w:i w:val="0"/>
          <w:sz w:val="22"/>
          <w:szCs w:val="22"/>
        </w:rPr>
        <w:t>Divuitena. Adjudicació del contracte</w:t>
      </w:r>
      <w:bookmarkEnd w:id="75"/>
      <w:bookmarkEnd w:id="76"/>
      <w:r w:rsidRPr="00F67943">
        <w:rPr>
          <w:rFonts w:ascii="Arial" w:hAnsi="Arial" w:cs="Arial"/>
          <w:i w:val="0"/>
          <w:sz w:val="22"/>
          <w:szCs w:val="22"/>
        </w:rPr>
        <w:t xml:space="preserve"> </w:t>
      </w:r>
    </w:p>
    <w:p w14:paraId="6CCF7326" w14:textId="77777777" w:rsidR="005408C9" w:rsidRPr="00F67943" w:rsidRDefault="005408C9" w:rsidP="005408C9">
      <w:pPr>
        <w:spacing w:after="0" w:line="240" w:lineRule="auto"/>
        <w:jc w:val="both"/>
        <w:rPr>
          <w:rFonts w:cs="Arial"/>
          <w:b/>
          <w:lang w:eastAsia="es-ES"/>
        </w:rPr>
      </w:pPr>
    </w:p>
    <w:p w14:paraId="6D817A81"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18.1 </w:t>
      </w:r>
      <w:r w:rsidRPr="00F67943">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1B4590E4" w14:textId="77777777" w:rsidR="005408C9" w:rsidRPr="00F67943" w:rsidRDefault="005408C9" w:rsidP="005408C9">
      <w:pPr>
        <w:spacing w:after="0" w:line="240" w:lineRule="auto"/>
        <w:jc w:val="both"/>
        <w:rPr>
          <w:rFonts w:cs="Arial"/>
          <w:lang w:eastAsia="es-ES"/>
        </w:rPr>
      </w:pPr>
    </w:p>
    <w:p w14:paraId="56D42F34" w14:textId="77777777" w:rsidR="005408C9" w:rsidRPr="00F67943" w:rsidRDefault="005408C9" w:rsidP="005408C9">
      <w:pPr>
        <w:spacing w:after="0" w:line="240" w:lineRule="auto"/>
        <w:jc w:val="both"/>
        <w:rPr>
          <w:rFonts w:cs="Arial"/>
          <w:lang w:eastAsia="es-ES"/>
        </w:rPr>
      </w:pPr>
      <w:r w:rsidRPr="00F67943">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523B675" w14:textId="77777777" w:rsidR="005408C9" w:rsidRPr="00F67943" w:rsidRDefault="005408C9" w:rsidP="005408C9">
      <w:pPr>
        <w:spacing w:after="0" w:line="240" w:lineRule="auto"/>
        <w:jc w:val="both"/>
        <w:rPr>
          <w:rFonts w:cs="Arial"/>
          <w:b/>
          <w:snapToGrid w:val="0"/>
          <w:lang w:eastAsia="es-ES"/>
        </w:rPr>
      </w:pPr>
    </w:p>
    <w:p w14:paraId="661B74CD" w14:textId="77777777" w:rsidR="005408C9" w:rsidRPr="00F67943" w:rsidRDefault="005408C9" w:rsidP="005408C9">
      <w:pPr>
        <w:spacing w:after="0" w:line="240" w:lineRule="auto"/>
        <w:jc w:val="both"/>
        <w:rPr>
          <w:rFonts w:cs="Arial"/>
          <w:b/>
          <w:snapToGrid w:val="0"/>
          <w:lang w:eastAsia="es-ES"/>
        </w:rPr>
      </w:pPr>
      <w:r w:rsidRPr="00F67943">
        <w:rPr>
          <w:rFonts w:cs="Arial"/>
          <w:b/>
          <w:snapToGrid w:val="0"/>
          <w:lang w:eastAsia="es-ES"/>
        </w:rPr>
        <w:t xml:space="preserve">18.2 </w:t>
      </w:r>
      <w:r w:rsidRPr="00F67943">
        <w:rPr>
          <w:rFonts w:cs="Arial"/>
          <w:lang w:eastAsia="es-ES"/>
        </w:rPr>
        <w:t xml:space="preserve">D’acord amb l’establert a la clàusula 158.2 LCSP s’estableix com a termini màxim per efectuar l’adjudicació  </w:t>
      </w:r>
      <w:r w:rsidRPr="00F67943">
        <w:rPr>
          <w:rFonts w:cs="Arial"/>
          <w:u w:val="single"/>
          <w:lang w:eastAsia="es-ES"/>
        </w:rPr>
        <w:t>tres mesos</w:t>
      </w:r>
      <w:r w:rsidRPr="00F67943">
        <w:rPr>
          <w:rFonts w:cs="Arial"/>
          <w:lang w:eastAsia="es-ES"/>
        </w:rPr>
        <w:t xml:space="preserve"> a comptar des de l’apertura de les proposicions.</w:t>
      </w:r>
    </w:p>
    <w:p w14:paraId="465CD58F" w14:textId="77777777" w:rsidR="005408C9" w:rsidRPr="00F67943" w:rsidRDefault="005408C9" w:rsidP="005408C9">
      <w:pPr>
        <w:spacing w:after="0" w:line="240" w:lineRule="auto"/>
        <w:jc w:val="both"/>
        <w:rPr>
          <w:rFonts w:cs="Arial"/>
          <w:b/>
          <w:snapToGrid w:val="0"/>
          <w:lang w:eastAsia="es-ES"/>
        </w:rPr>
      </w:pPr>
    </w:p>
    <w:p w14:paraId="727996CD" w14:textId="77777777" w:rsidR="005408C9" w:rsidRPr="00F67943" w:rsidRDefault="005408C9" w:rsidP="005408C9">
      <w:pPr>
        <w:spacing w:after="0" w:line="240" w:lineRule="auto"/>
        <w:jc w:val="both"/>
        <w:rPr>
          <w:rFonts w:cs="Arial"/>
          <w:b/>
          <w:snapToGrid w:val="0"/>
          <w:lang w:eastAsia="es-ES"/>
        </w:rPr>
      </w:pPr>
      <w:r w:rsidRPr="00F67943">
        <w:rPr>
          <w:rFonts w:cs="Arial"/>
          <w:b/>
          <w:snapToGrid w:val="0"/>
          <w:lang w:eastAsia="es-ES"/>
        </w:rPr>
        <w:t xml:space="preserve">18.3 </w:t>
      </w:r>
      <w:r w:rsidRPr="00F67943">
        <w:rPr>
          <w:rFonts w:cs="Arial"/>
          <w:snapToGrid w:val="0"/>
          <w:lang w:eastAsia="es-ES"/>
        </w:rPr>
        <w:t xml:space="preserve">La resolució d’adjudicació del contracte es notificarà a les empreses licitadores  mitjançant notificació electrònica a través de </w:t>
      </w:r>
      <w:proofErr w:type="spellStart"/>
      <w:r w:rsidRPr="00F67943">
        <w:rPr>
          <w:rFonts w:cs="Arial"/>
          <w:snapToGrid w:val="0"/>
          <w:lang w:eastAsia="es-ES"/>
        </w:rPr>
        <w:t>l’e</w:t>
      </w:r>
      <w:proofErr w:type="spellEnd"/>
      <w:r w:rsidRPr="00F67943">
        <w:rPr>
          <w:rFonts w:cs="Arial"/>
          <w:snapToGrid w:val="0"/>
          <w:lang w:eastAsia="es-ES"/>
        </w:rPr>
        <w:t xml:space="preserve">-NOTUM, </w:t>
      </w:r>
      <w:r w:rsidRPr="00F67943">
        <w:rPr>
          <w:rFonts w:cs="Arial"/>
          <w:lang w:eastAsia="es-ES"/>
        </w:rPr>
        <w:t>d’acord amb la clàusula vuitena d’aquest plec,</w:t>
      </w:r>
      <w:r w:rsidRPr="00F67943">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3D9B3E18" w14:textId="77777777" w:rsidR="005408C9" w:rsidRPr="00F67943" w:rsidRDefault="005408C9" w:rsidP="005408C9">
      <w:pPr>
        <w:spacing w:after="0" w:line="240" w:lineRule="auto"/>
        <w:jc w:val="both"/>
        <w:rPr>
          <w:rFonts w:cs="Arial"/>
          <w:i/>
          <w:snapToGrid w:val="0"/>
          <w:lang w:eastAsia="es-ES"/>
        </w:rPr>
      </w:pPr>
    </w:p>
    <w:p w14:paraId="07A9EFDF" w14:textId="77777777" w:rsidR="005408C9" w:rsidRPr="00F67943" w:rsidRDefault="005408C9" w:rsidP="005408C9">
      <w:pPr>
        <w:spacing w:after="0" w:line="240" w:lineRule="auto"/>
        <w:jc w:val="both"/>
        <w:rPr>
          <w:rFonts w:cs="Arial"/>
          <w:snapToGrid w:val="0"/>
          <w:lang w:eastAsia="es-ES"/>
        </w:rPr>
      </w:pPr>
      <w:r w:rsidRPr="00F67943">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D63E6A0" w14:textId="77777777" w:rsidR="005408C9" w:rsidRPr="00F67943" w:rsidRDefault="005408C9" w:rsidP="005408C9">
      <w:pPr>
        <w:spacing w:after="0" w:line="240" w:lineRule="auto"/>
        <w:jc w:val="both"/>
        <w:rPr>
          <w:rFonts w:cs="Arial"/>
          <w:snapToGrid w:val="0"/>
          <w:lang w:eastAsia="es-ES"/>
        </w:rPr>
      </w:pPr>
    </w:p>
    <w:p w14:paraId="1C934CD6" w14:textId="77777777" w:rsidR="005408C9" w:rsidRPr="00F67943" w:rsidRDefault="005408C9" w:rsidP="005408C9">
      <w:pPr>
        <w:pStyle w:val="Ttol2"/>
        <w:spacing w:before="0" w:after="0"/>
        <w:jc w:val="both"/>
        <w:rPr>
          <w:rFonts w:ascii="Arial" w:hAnsi="Arial" w:cs="Arial"/>
          <w:i w:val="0"/>
          <w:sz w:val="22"/>
          <w:szCs w:val="22"/>
        </w:rPr>
      </w:pPr>
      <w:bookmarkStart w:id="77" w:name="_Toc21500339"/>
      <w:bookmarkStart w:id="78" w:name="_Toc34139678"/>
      <w:r w:rsidRPr="00F67943">
        <w:rPr>
          <w:rFonts w:ascii="Arial" w:hAnsi="Arial" w:cs="Arial"/>
          <w:i w:val="0"/>
          <w:sz w:val="22"/>
          <w:szCs w:val="22"/>
        </w:rPr>
        <w:t>Dinovena. Formalització i perfecció del contracte</w:t>
      </w:r>
      <w:bookmarkEnd w:id="77"/>
      <w:bookmarkEnd w:id="78"/>
    </w:p>
    <w:p w14:paraId="59F776DF" w14:textId="77777777" w:rsidR="005408C9" w:rsidRPr="00F67943" w:rsidRDefault="005408C9" w:rsidP="005408C9">
      <w:pPr>
        <w:spacing w:after="0" w:line="240" w:lineRule="auto"/>
        <w:jc w:val="both"/>
        <w:rPr>
          <w:rFonts w:cs="Arial"/>
          <w:b/>
          <w:lang w:eastAsia="es-ES"/>
        </w:rPr>
      </w:pPr>
    </w:p>
    <w:p w14:paraId="05982DA5" w14:textId="77777777" w:rsidR="005408C9" w:rsidRPr="00F67943" w:rsidRDefault="005408C9" w:rsidP="005408C9">
      <w:pPr>
        <w:spacing w:after="0" w:line="240" w:lineRule="auto"/>
        <w:jc w:val="both"/>
        <w:rPr>
          <w:rFonts w:cs="Arial"/>
          <w:lang w:eastAsia="es-ES"/>
        </w:rPr>
      </w:pPr>
      <w:r w:rsidRPr="00F67943">
        <w:rPr>
          <w:rFonts w:cs="Arial"/>
          <w:b/>
          <w:lang w:eastAsia="es-ES"/>
        </w:rPr>
        <w:lastRenderedPageBreak/>
        <w:t xml:space="preserve">19.1 </w:t>
      </w:r>
      <w:r w:rsidRPr="00F67943">
        <w:rPr>
          <w:rFonts w:cs="Arial"/>
          <w:lang w:eastAsia="es-ES"/>
        </w:rPr>
        <w:t xml:space="preserve">El contracte es formalitzarà en document administratiu, mitjançant signatura electrònica avançada basada en un certificat qualificat o reconegut de signatura electrònica. </w:t>
      </w:r>
    </w:p>
    <w:p w14:paraId="3A1BC43F" w14:textId="77777777" w:rsidR="005408C9" w:rsidRPr="00F67943" w:rsidRDefault="005408C9" w:rsidP="005408C9">
      <w:pPr>
        <w:spacing w:after="0" w:line="240" w:lineRule="auto"/>
        <w:jc w:val="both"/>
        <w:rPr>
          <w:rFonts w:cs="Arial"/>
          <w:lang w:eastAsia="es-ES"/>
        </w:rPr>
      </w:pPr>
    </w:p>
    <w:p w14:paraId="56446C4B" w14:textId="77777777" w:rsidR="005408C9" w:rsidRPr="00F67943" w:rsidRDefault="005408C9" w:rsidP="005408C9">
      <w:pPr>
        <w:spacing w:after="0" w:line="240" w:lineRule="auto"/>
        <w:jc w:val="both"/>
        <w:rPr>
          <w:rFonts w:cs="Arial"/>
          <w:lang w:eastAsia="es-ES"/>
        </w:rPr>
      </w:pPr>
      <w:r w:rsidRPr="00F67943">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19FB570F" w14:textId="77777777" w:rsidR="005408C9" w:rsidRPr="00F67943" w:rsidRDefault="005408C9" w:rsidP="005408C9">
      <w:pPr>
        <w:spacing w:after="0" w:line="240" w:lineRule="auto"/>
        <w:jc w:val="both"/>
        <w:rPr>
          <w:rFonts w:cs="Arial"/>
          <w:i/>
          <w:lang w:eastAsia="es-ES"/>
        </w:rPr>
      </w:pPr>
    </w:p>
    <w:p w14:paraId="5A479DCF" w14:textId="77777777" w:rsidR="005408C9" w:rsidRPr="00F67943" w:rsidRDefault="005408C9" w:rsidP="005408C9">
      <w:pPr>
        <w:spacing w:after="0" w:line="240" w:lineRule="auto"/>
        <w:jc w:val="both"/>
        <w:rPr>
          <w:rFonts w:cs="Arial"/>
          <w:lang w:eastAsia="es-ES"/>
        </w:rPr>
      </w:pPr>
      <w:r w:rsidRPr="00F67943">
        <w:rPr>
          <w:rFonts w:cs="Arial"/>
          <w:lang w:eastAsia="es-ES"/>
        </w:rPr>
        <w:t>L’empresa o les empreses adjudicatàries podran sol·licitar que el contracte s’elevi a escriptura pública, essent al seu càrrec les despeses corresponents.</w:t>
      </w:r>
    </w:p>
    <w:p w14:paraId="087DF35B" w14:textId="77777777" w:rsidR="005408C9" w:rsidRPr="00F67943" w:rsidRDefault="005408C9" w:rsidP="005408C9">
      <w:pPr>
        <w:spacing w:after="0" w:line="240" w:lineRule="auto"/>
        <w:jc w:val="both"/>
        <w:rPr>
          <w:rFonts w:cs="Arial"/>
          <w:lang w:eastAsia="es-ES"/>
        </w:rPr>
      </w:pPr>
    </w:p>
    <w:p w14:paraId="62EDA5C6" w14:textId="77777777" w:rsidR="005408C9" w:rsidRPr="00F67943" w:rsidRDefault="005408C9" w:rsidP="005408C9">
      <w:pPr>
        <w:spacing w:after="0" w:line="240" w:lineRule="auto"/>
        <w:jc w:val="both"/>
        <w:rPr>
          <w:rFonts w:cs="Arial"/>
          <w:i/>
          <w:lang w:eastAsia="es-ES"/>
        </w:rPr>
      </w:pPr>
      <w:r w:rsidRPr="00F67943">
        <w:rPr>
          <w:rFonts w:cs="Arial"/>
          <w:b/>
          <w:lang w:eastAsia="es-ES"/>
        </w:rPr>
        <w:t>A.</w:t>
      </w:r>
      <w:r w:rsidRPr="00F67943">
        <w:rPr>
          <w:rFonts w:cs="Arial"/>
          <w:lang w:eastAsia="es-ES"/>
        </w:rPr>
        <w:t xml:space="preserve"> </w:t>
      </w:r>
      <w:r w:rsidRPr="00F67943">
        <w:rPr>
          <w:rFonts w:cs="Arial"/>
          <w:u w:val="single"/>
          <w:lang w:eastAsia="es-ES"/>
        </w:rPr>
        <w:t>En el cas de contractes que siguin susceptibles de recurs especial en matèria de contractació, d’acord amb el que estableix l’article 44 de la LCSP</w:t>
      </w:r>
      <w:r w:rsidRPr="00F67943">
        <w:rPr>
          <w:rFonts w:cs="Arial"/>
          <w:i/>
          <w:u w:val="single"/>
          <w:lang w:eastAsia="es-ES"/>
        </w:rPr>
        <w:t>:</w:t>
      </w:r>
    </w:p>
    <w:p w14:paraId="51FD9437" w14:textId="77777777" w:rsidR="005408C9" w:rsidRPr="00F67943" w:rsidRDefault="005408C9" w:rsidP="005408C9">
      <w:pPr>
        <w:spacing w:after="0" w:line="240" w:lineRule="auto"/>
        <w:jc w:val="both"/>
        <w:rPr>
          <w:rFonts w:cs="Arial"/>
          <w:lang w:eastAsia="es-ES"/>
        </w:rPr>
      </w:pPr>
    </w:p>
    <w:p w14:paraId="082BE26B" w14:textId="77777777" w:rsidR="005408C9" w:rsidRPr="00F67943" w:rsidRDefault="005408C9" w:rsidP="005408C9">
      <w:pPr>
        <w:spacing w:after="0" w:line="240" w:lineRule="auto"/>
        <w:jc w:val="both"/>
        <w:rPr>
          <w:rFonts w:cs="Arial"/>
          <w:lang w:eastAsia="es-ES"/>
        </w:rPr>
      </w:pPr>
      <w:r w:rsidRPr="00F67943">
        <w:rPr>
          <w:rFonts w:cs="Arial"/>
          <w:b/>
          <w:lang w:eastAsia="es-ES"/>
        </w:rPr>
        <w:t>19.2</w:t>
      </w:r>
      <w:r w:rsidRPr="00F67943">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1699CD95" w14:textId="77777777" w:rsidR="005408C9" w:rsidRPr="00F67943" w:rsidRDefault="005408C9" w:rsidP="005408C9">
      <w:pPr>
        <w:spacing w:after="0" w:line="240" w:lineRule="auto"/>
        <w:jc w:val="both"/>
        <w:rPr>
          <w:rFonts w:cs="Arial"/>
          <w:lang w:eastAsia="es-ES"/>
        </w:rPr>
      </w:pPr>
    </w:p>
    <w:p w14:paraId="25709523" w14:textId="77777777" w:rsidR="005408C9" w:rsidRPr="00F67943" w:rsidRDefault="005408C9" w:rsidP="005408C9">
      <w:pPr>
        <w:spacing w:after="0" w:line="240" w:lineRule="auto"/>
        <w:jc w:val="both"/>
        <w:rPr>
          <w:rFonts w:cs="Arial"/>
          <w:lang w:eastAsia="es-ES"/>
        </w:rPr>
      </w:pPr>
      <w:r w:rsidRPr="00F67943">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6B16288B" w14:textId="77777777" w:rsidR="005408C9" w:rsidRPr="00F67943" w:rsidRDefault="005408C9" w:rsidP="005408C9">
      <w:pPr>
        <w:spacing w:after="0" w:line="240" w:lineRule="auto"/>
        <w:jc w:val="both"/>
        <w:rPr>
          <w:rFonts w:cs="Arial"/>
          <w:lang w:eastAsia="es-ES"/>
        </w:rPr>
      </w:pPr>
    </w:p>
    <w:p w14:paraId="4C1E4B9D" w14:textId="77777777" w:rsidR="005408C9" w:rsidRPr="00F67943" w:rsidRDefault="005408C9" w:rsidP="005408C9">
      <w:pPr>
        <w:spacing w:after="0" w:line="240" w:lineRule="auto"/>
        <w:jc w:val="both"/>
        <w:rPr>
          <w:rFonts w:cs="Arial"/>
          <w:lang w:eastAsia="es-ES"/>
        </w:rPr>
      </w:pPr>
      <w:r w:rsidRPr="00F67943">
        <w:rPr>
          <w:rFonts w:cs="Arial"/>
          <w:b/>
          <w:lang w:eastAsia="es-ES"/>
        </w:rPr>
        <w:t>B.</w:t>
      </w:r>
      <w:r w:rsidRPr="00F67943">
        <w:rPr>
          <w:rFonts w:cs="Arial"/>
          <w:i/>
          <w:lang w:eastAsia="es-ES"/>
        </w:rPr>
        <w:t xml:space="preserve"> </w:t>
      </w:r>
      <w:r w:rsidRPr="00F67943">
        <w:rPr>
          <w:rFonts w:cs="Arial"/>
          <w:u w:val="single"/>
          <w:lang w:eastAsia="es-ES"/>
        </w:rPr>
        <w:t>En el cas de contractes que no siguin susceptibles de recurs especial en matèria de contractació, d’acord amb el que estableix l’article 44 de la LCSP:</w:t>
      </w:r>
    </w:p>
    <w:p w14:paraId="4147AE43" w14:textId="77777777" w:rsidR="005408C9" w:rsidRPr="00F67943" w:rsidRDefault="005408C9" w:rsidP="005408C9">
      <w:pPr>
        <w:spacing w:after="0" w:line="240" w:lineRule="auto"/>
        <w:jc w:val="both"/>
        <w:rPr>
          <w:rFonts w:cs="Arial"/>
          <w:i/>
          <w:lang w:eastAsia="es-ES"/>
        </w:rPr>
      </w:pPr>
    </w:p>
    <w:p w14:paraId="75F50D37" w14:textId="77777777" w:rsidR="005408C9" w:rsidRPr="00F67943" w:rsidRDefault="005408C9" w:rsidP="005408C9">
      <w:pPr>
        <w:spacing w:after="0" w:line="240" w:lineRule="auto"/>
        <w:jc w:val="both"/>
        <w:rPr>
          <w:rFonts w:cs="Arial"/>
          <w:lang w:eastAsia="es-ES"/>
        </w:rPr>
      </w:pPr>
      <w:r w:rsidRPr="00F67943">
        <w:rPr>
          <w:rFonts w:cs="Arial"/>
          <w:b/>
          <w:lang w:eastAsia="es-ES"/>
        </w:rPr>
        <w:t>19.2</w:t>
      </w:r>
      <w:r w:rsidRPr="00F67943">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5508DEC1" w14:textId="77777777" w:rsidR="005408C9" w:rsidRPr="00F67943" w:rsidRDefault="005408C9" w:rsidP="005408C9">
      <w:pPr>
        <w:spacing w:after="0" w:line="240" w:lineRule="auto"/>
        <w:jc w:val="both"/>
        <w:rPr>
          <w:rFonts w:cs="Arial"/>
          <w:lang w:eastAsia="es-ES"/>
        </w:rPr>
      </w:pPr>
    </w:p>
    <w:p w14:paraId="505681FB"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Quan el procediment es tramiti aplicant </w:t>
      </w:r>
      <w:r w:rsidRPr="00F67943">
        <w:rPr>
          <w:rFonts w:cs="Arial"/>
          <w:u w:val="single"/>
          <w:lang w:eastAsia="es-ES"/>
        </w:rPr>
        <w:t>mesures de gestió eficient</w:t>
      </w:r>
      <w:r w:rsidRPr="00F67943">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21C55B4B" w14:textId="77777777" w:rsidR="005408C9" w:rsidRPr="00F67943" w:rsidRDefault="005408C9" w:rsidP="005408C9">
      <w:pPr>
        <w:spacing w:after="0" w:line="240" w:lineRule="auto"/>
        <w:jc w:val="both"/>
        <w:rPr>
          <w:rFonts w:cs="Arial"/>
          <w:b/>
          <w:lang w:eastAsia="es-ES"/>
        </w:rPr>
      </w:pPr>
    </w:p>
    <w:p w14:paraId="2B4C0F4F" w14:textId="77777777" w:rsidR="005408C9" w:rsidRPr="00F67943" w:rsidRDefault="005408C9" w:rsidP="005408C9">
      <w:pPr>
        <w:spacing w:after="0" w:line="240" w:lineRule="auto"/>
        <w:jc w:val="both"/>
        <w:rPr>
          <w:rFonts w:cs="Arial"/>
          <w:lang w:eastAsia="es-ES"/>
        </w:rPr>
      </w:pPr>
      <w:r w:rsidRPr="00F67943">
        <w:rPr>
          <w:rFonts w:cs="Arial"/>
          <w:b/>
          <w:lang w:eastAsia="es-ES"/>
        </w:rPr>
        <w:t>19.3</w:t>
      </w:r>
      <w:r w:rsidRPr="00F67943">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F67943">
        <w:rPr>
          <w:rFonts w:cs="Arial"/>
          <w:i/>
          <w:lang w:eastAsia="es-ES"/>
        </w:rPr>
        <w:t xml:space="preserve">b </w:t>
      </w:r>
      <w:r w:rsidRPr="00F67943">
        <w:rPr>
          <w:rFonts w:cs="Arial"/>
          <w:lang w:eastAsia="es-ES"/>
        </w:rPr>
        <w:t>de la LCSP.</w:t>
      </w:r>
    </w:p>
    <w:p w14:paraId="1FF412FB" w14:textId="77777777" w:rsidR="005408C9" w:rsidRPr="00F67943" w:rsidRDefault="005408C9" w:rsidP="005408C9">
      <w:pPr>
        <w:spacing w:after="0" w:line="240" w:lineRule="auto"/>
        <w:jc w:val="both"/>
        <w:rPr>
          <w:rFonts w:cs="Arial"/>
          <w:i/>
          <w:lang w:eastAsia="es-ES"/>
        </w:rPr>
      </w:pPr>
    </w:p>
    <w:p w14:paraId="7188F362"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2DEDEC64" w14:textId="77777777" w:rsidR="005408C9" w:rsidRPr="00F67943" w:rsidRDefault="005408C9" w:rsidP="005408C9">
      <w:pPr>
        <w:spacing w:after="0" w:line="240" w:lineRule="auto"/>
        <w:jc w:val="both"/>
        <w:rPr>
          <w:rFonts w:cs="Arial"/>
          <w:lang w:eastAsia="es-ES"/>
        </w:rPr>
      </w:pPr>
    </w:p>
    <w:p w14:paraId="1B92807D"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5E57EBD0" w14:textId="77777777" w:rsidR="005408C9" w:rsidRPr="00F67943" w:rsidRDefault="005408C9" w:rsidP="005408C9">
      <w:pPr>
        <w:spacing w:after="0" w:line="240" w:lineRule="auto"/>
        <w:jc w:val="both"/>
        <w:rPr>
          <w:rFonts w:cs="Arial"/>
          <w:b/>
          <w:lang w:eastAsia="es-ES"/>
        </w:rPr>
      </w:pPr>
    </w:p>
    <w:p w14:paraId="6DFE7170"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19.4 </w:t>
      </w:r>
      <w:r w:rsidRPr="00F67943">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5552BE96" w14:textId="77777777" w:rsidR="005408C9" w:rsidRPr="00F67943" w:rsidRDefault="005408C9" w:rsidP="005408C9">
      <w:pPr>
        <w:spacing w:after="0" w:line="240" w:lineRule="auto"/>
        <w:jc w:val="both"/>
        <w:rPr>
          <w:rFonts w:cs="Arial"/>
          <w:lang w:eastAsia="es-ES"/>
        </w:rPr>
      </w:pPr>
    </w:p>
    <w:p w14:paraId="626665B8" w14:textId="77777777" w:rsidR="005408C9" w:rsidRPr="00F67943" w:rsidRDefault="005408C9" w:rsidP="005408C9">
      <w:pPr>
        <w:spacing w:after="0" w:line="240" w:lineRule="auto"/>
        <w:jc w:val="both"/>
        <w:rPr>
          <w:rFonts w:cs="Arial"/>
          <w:lang w:eastAsia="es-ES"/>
        </w:rPr>
      </w:pPr>
      <w:r w:rsidRPr="00F67943">
        <w:rPr>
          <w:rFonts w:cs="Arial"/>
          <w:b/>
          <w:lang w:eastAsia="es-ES"/>
        </w:rPr>
        <w:t>19.5</w:t>
      </w:r>
      <w:r w:rsidRPr="00F67943">
        <w:rPr>
          <w:rFonts w:cs="Arial"/>
          <w:lang w:eastAsia="es-ES"/>
        </w:rPr>
        <w:t xml:space="preserve"> El contingut del contracte serà el que estableixen els articles 35 de la LCSP i 71 del RGLCAP i no inclourà cap clàusula que impliqui alteració dels termes de l’adjudicació.</w:t>
      </w:r>
    </w:p>
    <w:p w14:paraId="0D592CE6" w14:textId="77777777" w:rsidR="005408C9" w:rsidRPr="00F67943" w:rsidRDefault="005408C9" w:rsidP="005408C9">
      <w:pPr>
        <w:spacing w:after="0" w:line="240" w:lineRule="auto"/>
        <w:jc w:val="both"/>
        <w:rPr>
          <w:rFonts w:cs="Arial"/>
          <w:b/>
          <w:lang w:eastAsia="es-ES"/>
        </w:rPr>
      </w:pPr>
    </w:p>
    <w:p w14:paraId="311C19FF"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19.6 </w:t>
      </w:r>
      <w:r w:rsidRPr="00F67943">
        <w:rPr>
          <w:rFonts w:cs="Arial"/>
          <w:lang w:eastAsia="es-ES"/>
        </w:rPr>
        <w:t>El contracte es perfeccionarà amb la seva formalització i aquesta serà requisit imprescindible per poder iniciar-ne l’execució.</w:t>
      </w:r>
    </w:p>
    <w:p w14:paraId="1E1E0615" w14:textId="77777777" w:rsidR="005408C9" w:rsidRPr="00F67943" w:rsidRDefault="005408C9" w:rsidP="005408C9">
      <w:pPr>
        <w:spacing w:after="0" w:line="240" w:lineRule="auto"/>
        <w:jc w:val="both"/>
        <w:rPr>
          <w:rFonts w:cs="Arial"/>
          <w:b/>
          <w:snapToGrid w:val="0"/>
          <w:lang w:eastAsia="es-ES"/>
        </w:rPr>
      </w:pPr>
    </w:p>
    <w:p w14:paraId="00DC212F" w14:textId="77777777" w:rsidR="005408C9" w:rsidRPr="00F67943" w:rsidRDefault="005408C9" w:rsidP="005408C9">
      <w:pPr>
        <w:spacing w:after="0" w:line="240" w:lineRule="auto"/>
        <w:jc w:val="both"/>
        <w:rPr>
          <w:rFonts w:cs="Arial"/>
          <w:snapToGrid w:val="0"/>
          <w:lang w:eastAsia="es-ES"/>
        </w:rPr>
      </w:pPr>
      <w:r w:rsidRPr="00F67943">
        <w:rPr>
          <w:rFonts w:cs="Arial"/>
          <w:b/>
          <w:snapToGrid w:val="0"/>
          <w:lang w:eastAsia="es-ES"/>
        </w:rPr>
        <w:t xml:space="preserve">19.7 </w:t>
      </w:r>
      <w:r w:rsidRPr="00F67943">
        <w:rPr>
          <w:rFonts w:cs="Arial"/>
          <w:snapToGrid w:val="0"/>
          <w:lang w:eastAsia="es-ES"/>
        </w:rPr>
        <w:t xml:space="preserve">La formalització d’aquest contracte, juntament amb el </w:t>
      </w:r>
      <w:proofErr w:type="spellStart"/>
      <w:r w:rsidRPr="00F67943">
        <w:rPr>
          <w:rFonts w:cs="Arial"/>
          <w:snapToGrid w:val="0"/>
          <w:lang w:eastAsia="es-ES"/>
        </w:rPr>
        <w:t>contracte,es</w:t>
      </w:r>
      <w:proofErr w:type="spellEnd"/>
      <w:r w:rsidRPr="00F67943">
        <w:rPr>
          <w:rFonts w:cs="Arial"/>
          <w:snapToGrid w:val="0"/>
          <w:lang w:eastAsia="es-ES"/>
        </w:rPr>
        <w:t xml:space="preserve"> publicarà en un termini no superior a quinze dies després del seu perfeccionament en el perfil de contractant.</w:t>
      </w:r>
    </w:p>
    <w:p w14:paraId="17F1BB7A"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2FB20207" w14:textId="77777777" w:rsidR="005408C9" w:rsidRPr="00F67943" w:rsidRDefault="005408C9" w:rsidP="005408C9">
      <w:pPr>
        <w:tabs>
          <w:tab w:val="left" w:pos="0"/>
          <w:tab w:val="left" w:pos="680"/>
          <w:tab w:val="left" w:pos="1134"/>
          <w:tab w:val="left" w:pos="5040"/>
        </w:tabs>
        <w:spacing w:after="0" w:line="240" w:lineRule="auto"/>
        <w:jc w:val="both"/>
        <w:rPr>
          <w:rFonts w:cs="Arial"/>
          <w:color w:val="000000"/>
        </w:rPr>
      </w:pPr>
      <w:r w:rsidRPr="00F67943">
        <w:rPr>
          <w:rFonts w:cs="Arial"/>
          <w:lang w:eastAsia="es-ES"/>
        </w:rPr>
        <w:t>Si el contracte és subjecte a regulació harmonitzada, l’anunci de formalització es publicarà, a més, en el Diari Oficial de la Unió Europea.</w:t>
      </w:r>
    </w:p>
    <w:p w14:paraId="5B048931" w14:textId="77777777" w:rsidR="005408C9" w:rsidRPr="00F67943" w:rsidRDefault="005408C9" w:rsidP="005408C9">
      <w:pPr>
        <w:tabs>
          <w:tab w:val="left" w:pos="0"/>
          <w:tab w:val="left" w:pos="680"/>
          <w:tab w:val="left" w:pos="1134"/>
          <w:tab w:val="left" w:pos="5040"/>
        </w:tabs>
        <w:spacing w:after="0" w:line="240" w:lineRule="auto"/>
        <w:jc w:val="both"/>
        <w:rPr>
          <w:rFonts w:cs="Arial"/>
          <w:i/>
          <w:color w:val="000000"/>
        </w:rPr>
      </w:pPr>
    </w:p>
    <w:p w14:paraId="580FF94C"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b/>
          <w:lang w:eastAsia="es-ES"/>
        </w:rPr>
        <w:t xml:space="preserve">19.8 </w:t>
      </w:r>
      <w:r w:rsidRPr="00F67943">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77DBCEB1" w14:textId="77777777" w:rsidR="005408C9" w:rsidRPr="00F67943" w:rsidRDefault="005408C9" w:rsidP="005408C9">
      <w:pPr>
        <w:autoSpaceDE w:val="0"/>
        <w:autoSpaceDN w:val="0"/>
        <w:adjustRightInd w:val="0"/>
        <w:spacing w:after="0" w:line="240" w:lineRule="auto"/>
        <w:jc w:val="both"/>
        <w:rPr>
          <w:rFonts w:cs="Arial"/>
          <w:lang w:eastAsia="es-ES"/>
        </w:rPr>
      </w:pPr>
    </w:p>
    <w:p w14:paraId="469566B1"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6C918105" w14:textId="77777777" w:rsidR="005408C9" w:rsidRPr="00F67943" w:rsidRDefault="005408C9" w:rsidP="005408C9">
      <w:pPr>
        <w:pStyle w:val="Ttol1"/>
        <w:rPr>
          <w:rFonts w:cs="Arial"/>
          <w:sz w:val="22"/>
          <w:szCs w:val="22"/>
        </w:rPr>
      </w:pPr>
    </w:p>
    <w:p w14:paraId="250F8C29" w14:textId="77777777" w:rsidR="005408C9" w:rsidRPr="00F67943" w:rsidRDefault="005408C9" w:rsidP="005408C9">
      <w:pPr>
        <w:pStyle w:val="Ttol1"/>
        <w:rPr>
          <w:rFonts w:cs="Arial"/>
          <w:sz w:val="22"/>
          <w:szCs w:val="22"/>
        </w:rPr>
      </w:pPr>
      <w:bookmarkStart w:id="79" w:name="_Toc21500340"/>
      <w:bookmarkStart w:id="80" w:name="_Toc34139679"/>
      <w:r w:rsidRPr="00F67943">
        <w:rPr>
          <w:rFonts w:cs="Arial"/>
          <w:sz w:val="22"/>
          <w:szCs w:val="22"/>
        </w:rPr>
        <w:t>III. DISPOSICIONS RELATIVES A L’EXECUCIÓ DEL CONTRACTE</w:t>
      </w:r>
      <w:bookmarkEnd w:id="79"/>
      <w:bookmarkEnd w:id="80"/>
      <w:r w:rsidRPr="00F67943">
        <w:rPr>
          <w:rFonts w:cs="Arial"/>
          <w:sz w:val="22"/>
          <w:szCs w:val="22"/>
        </w:rPr>
        <w:t xml:space="preserve"> </w:t>
      </w:r>
    </w:p>
    <w:p w14:paraId="6080D7BC" w14:textId="77777777" w:rsidR="005408C9" w:rsidRPr="00F67943" w:rsidRDefault="005408C9" w:rsidP="005408C9">
      <w:pPr>
        <w:spacing w:after="0" w:line="240" w:lineRule="auto"/>
        <w:jc w:val="both"/>
        <w:rPr>
          <w:rFonts w:cs="Arial"/>
          <w:b/>
          <w:lang w:eastAsia="es-ES"/>
        </w:rPr>
      </w:pPr>
    </w:p>
    <w:p w14:paraId="49E13524" w14:textId="77777777" w:rsidR="005408C9" w:rsidRPr="00F67943" w:rsidRDefault="005408C9" w:rsidP="005408C9">
      <w:pPr>
        <w:pStyle w:val="Ttol2"/>
        <w:spacing w:before="0" w:after="0"/>
        <w:jc w:val="both"/>
        <w:rPr>
          <w:rFonts w:ascii="Arial" w:hAnsi="Arial" w:cs="Arial"/>
          <w:i w:val="0"/>
          <w:sz w:val="22"/>
          <w:szCs w:val="22"/>
        </w:rPr>
      </w:pPr>
      <w:bookmarkStart w:id="81" w:name="_Toc21500341"/>
      <w:bookmarkStart w:id="82" w:name="_Toc34139680"/>
      <w:r w:rsidRPr="00F67943">
        <w:rPr>
          <w:rFonts w:ascii="Arial" w:hAnsi="Arial" w:cs="Arial"/>
          <w:i w:val="0"/>
          <w:sz w:val="22"/>
          <w:szCs w:val="22"/>
        </w:rPr>
        <w:t>Vintena. Condicions especials d’execució</w:t>
      </w:r>
      <w:bookmarkEnd w:id="81"/>
      <w:bookmarkEnd w:id="82"/>
    </w:p>
    <w:p w14:paraId="5FC08ADB" w14:textId="77777777" w:rsidR="005408C9" w:rsidRPr="00F67943" w:rsidRDefault="005408C9" w:rsidP="005408C9">
      <w:pPr>
        <w:spacing w:after="0" w:line="240" w:lineRule="auto"/>
        <w:jc w:val="both"/>
        <w:rPr>
          <w:rFonts w:cs="Arial"/>
          <w:b/>
          <w:lang w:eastAsia="es-ES"/>
        </w:rPr>
      </w:pPr>
    </w:p>
    <w:p w14:paraId="789BD929"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Les condicions especials en relació amb l’execució, d’obligat compliment per part de l’empresa o les empreses contractistes i, si escau, per l’empresa o les empreses </w:t>
      </w:r>
      <w:proofErr w:type="spellStart"/>
      <w:r w:rsidRPr="00F67943">
        <w:rPr>
          <w:rFonts w:cs="Arial"/>
          <w:lang w:eastAsia="es-ES"/>
        </w:rPr>
        <w:t>subcontractistes</w:t>
      </w:r>
      <w:proofErr w:type="spellEnd"/>
      <w:r w:rsidRPr="00F67943">
        <w:rPr>
          <w:rFonts w:cs="Arial"/>
          <w:lang w:eastAsia="es-ES"/>
        </w:rPr>
        <w:t>, són les que s’estableixen en l’</w:t>
      </w:r>
      <w:r w:rsidRPr="00F67943">
        <w:rPr>
          <w:rFonts w:cs="Arial"/>
          <w:b/>
          <w:lang w:eastAsia="es-ES"/>
        </w:rPr>
        <w:t>apartat L del quadre de característiques</w:t>
      </w:r>
      <w:r w:rsidRPr="00F67943">
        <w:rPr>
          <w:rFonts w:cs="Arial"/>
          <w:lang w:eastAsia="es-ES"/>
        </w:rPr>
        <w:t>.</w:t>
      </w:r>
    </w:p>
    <w:p w14:paraId="0DE6DF6D" w14:textId="77777777" w:rsidR="005408C9" w:rsidRPr="00F67943" w:rsidRDefault="005408C9" w:rsidP="005408C9">
      <w:pPr>
        <w:spacing w:after="0" w:line="240" w:lineRule="auto"/>
        <w:jc w:val="both"/>
        <w:rPr>
          <w:rFonts w:cs="Arial"/>
          <w:i/>
          <w:lang w:eastAsia="es-ES"/>
        </w:rPr>
      </w:pPr>
    </w:p>
    <w:p w14:paraId="6D1610DE" w14:textId="77777777" w:rsidR="005408C9" w:rsidRPr="00F67943" w:rsidRDefault="005408C9" w:rsidP="005408C9">
      <w:pPr>
        <w:pStyle w:val="Ttol2"/>
        <w:spacing w:before="0" w:after="0"/>
        <w:jc w:val="both"/>
        <w:rPr>
          <w:rFonts w:ascii="Arial" w:hAnsi="Arial" w:cs="Arial"/>
          <w:i w:val="0"/>
          <w:sz w:val="22"/>
          <w:szCs w:val="22"/>
        </w:rPr>
      </w:pPr>
      <w:bookmarkStart w:id="83" w:name="_Toc21500342"/>
      <w:bookmarkStart w:id="84" w:name="_Toc34139681"/>
      <w:r w:rsidRPr="00F67943">
        <w:rPr>
          <w:rFonts w:ascii="Arial" w:hAnsi="Arial" w:cs="Arial"/>
          <w:i w:val="0"/>
          <w:sz w:val="22"/>
          <w:szCs w:val="22"/>
        </w:rPr>
        <w:t>Vint-i-unena. Execució i supervisió dels serveis</w:t>
      </w:r>
      <w:bookmarkEnd w:id="83"/>
      <w:bookmarkEnd w:id="84"/>
    </w:p>
    <w:p w14:paraId="0291FE4D" w14:textId="77777777" w:rsidR="005408C9" w:rsidRPr="00F67943" w:rsidRDefault="005408C9" w:rsidP="005408C9">
      <w:pPr>
        <w:spacing w:after="0" w:line="240" w:lineRule="auto"/>
        <w:jc w:val="both"/>
        <w:rPr>
          <w:rFonts w:cs="Arial"/>
          <w:lang w:eastAsia="es-ES"/>
        </w:rPr>
      </w:pPr>
    </w:p>
    <w:p w14:paraId="35D587F2" w14:textId="77777777" w:rsidR="005408C9" w:rsidRPr="00F67943" w:rsidRDefault="005408C9" w:rsidP="005408C9">
      <w:pPr>
        <w:spacing w:after="0" w:line="240" w:lineRule="auto"/>
        <w:jc w:val="both"/>
        <w:rPr>
          <w:rFonts w:cs="Arial"/>
          <w:lang w:eastAsia="es-ES"/>
        </w:rPr>
      </w:pPr>
      <w:r w:rsidRPr="00F67943">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5BCD1CB1" w14:textId="77777777" w:rsidR="005408C9" w:rsidRPr="00F67943" w:rsidRDefault="005408C9" w:rsidP="005408C9">
      <w:pPr>
        <w:spacing w:after="0" w:line="240" w:lineRule="auto"/>
        <w:jc w:val="both"/>
        <w:rPr>
          <w:rFonts w:cs="Arial"/>
          <w:lang w:eastAsia="es-ES"/>
        </w:rPr>
      </w:pPr>
    </w:p>
    <w:p w14:paraId="66D2919C" w14:textId="77777777" w:rsidR="005408C9" w:rsidRPr="00F67943" w:rsidRDefault="005408C9" w:rsidP="005408C9">
      <w:pPr>
        <w:pStyle w:val="Ttol2"/>
        <w:spacing w:before="0" w:after="0"/>
        <w:jc w:val="both"/>
        <w:rPr>
          <w:rFonts w:ascii="Arial" w:hAnsi="Arial" w:cs="Arial"/>
          <w:i w:val="0"/>
          <w:sz w:val="22"/>
          <w:szCs w:val="22"/>
        </w:rPr>
      </w:pPr>
      <w:bookmarkStart w:id="85" w:name="_Toc21500343"/>
      <w:bookmarkStart w:id="86" w:name="_Toc34139682"/>
      <w:r w:rsidRPr="00F67943">
        <w:rPr>
          <w:rFonts w:ascii="Arial" w:hAnsi="Arial" w:cs="Arial"/>
          <w:i w:val="0"/>
          <w:sz w:val="22"/>
          <w:szCs w:val="22"/>
        </w:rPr>
        <w:lastRenderedPageBreak/>
        <w:t>Vint-i-dosena. Programa de treball</w:t>
      </w:r>
      <w:bookmarkEnd w:id="85"/>
      <w:bookmarkEnd w:id="86"/>
    </w:p>
    <w:p w14:paraId="3728E94F" w14:textId="77777777" w:rsidR="005408C9" w:rsidRPr="00F67943" w:rsidRDefault="005408C9" w:rsidP="005408C9">
      <w:pPr>
        <w:spacing w:after="0" w:line="240" w:lineRule="auto"/>
        <w:jc w:val="both"/>
        <w:rPr>
          <w:rFonts w:cs="Arial"/>
          <w:b/>
          <w:lang w:eastAsia="es-ES"/>
        </w:rPr>
      </w:pPr>
    </w:p>
    <w:p w14:paraId="378B5B29" w14:textId="77777777" w:rsidR="005408C9" w:rsidRPr="00F67943" w:rsidRDefault="005408C9" w:rsidP="005408C9">
      <w:pPr>
        <w:spacing w:after="0" w:line="240" w:lineRule="auto"/>
        <w:jc w:val="both"/>
        <w:rPr>
          <w:rFonts w:cs="Arial"/>
          <w:lang w:eastAsia="es-ES"/>
        </w:rPr>
      </w:pPr>
      <w:r w:rsidRPr="00F67943">
        <w:rPr>
          <w:rFonts w:cs="Arial"/>
          <w:lang w:eastAsia="es-ES"/>
        </w:rPr>
        <w:t>L’empresa o empreses contractistes estaran obligades a presentar un programa de treball que haurà d’aprovar l’òrgan de contractació quan així es determini en l’</w:t>
      </w:r>
      <w:r w:rsidRPr="00F67943">
        <w:rPr>
          <w:rFonts w:cs="Arial"/>
          <w:b/>
          <w:lang w:eastAsia="es-ES"/>
        </w:rPr>
        <w:t>apartat U del quadre de característiques</w:t>
      </w:r>
      <w:r w:rsidRPr="00F67943">
        <w:rPr>
          <w:rFonts w:cs="Arial"/>
          <w:lang w:eastAsia="es-ES"/>
        </w:rPr>
        <w:t xml:space="preserve"> i, en tot cas, en els serveis que siguin de tracte successiu.</w:t>
      </w:r>
    </w:p>
    <w:p w14:paraId="22F89E07" w14:textId="77777777" w:rsidR="000E0451" w:rsidRPr="00F67943" w:rsidRDefault="000E0451" w:rsidP="005408C9">
      <w:pPr>
        <w:spacing w:after="0" w:line="240" w:lineRule="auto"/>
        <w:jc w:val="both"/>
        <w:rPr>
          <w:rFonts w:cs="Arial"/>
          <w:b/>
          <w:lang w:eastAsia="es-ES"/>
        </w:rPr>
      </w:pPr>
    </w:p>
    <w:p w14:paraId="36D33681" w14:textId="77777777" w:rsidR="005408C9" w:rsidRPr="00F67943" w:rsidRDefault="005408C9" w:rsidP="005408C9">
      <w:pPr>
        <w:pStyle w:val="Ttol2"/>
        <w:spacing w:before="0" w:after="0"/>
        <w:jc w:val="both"/>
        <w:rPr>
          <w:rFonts w:ascii="Arial" w:hAnsi="Arial" w:cs="Arial"/>
          <w:i w:val="0"/>
          <w:sz w:val="22"/>
          <w:szCs w:val="22"/>
        </w:rPr>
      </w:pPr>
      <w:bookmarkStart w:id="87" w:name="_Toc21500344"/>
      <w:bookmarkStart w:id="88" w:name="_Toc34139683"/>
      <w:r w:rsidRPr="00F67943">
        <w:rPr>
          <w:rFonts w:ascii="Arial" w:hAnsi="Arial" w:cs="Arial"/>
          <w:i w:val="0"/>
          <w:sz w:val="22"/>
          <w:szCs w:val="22"/>
        </w:rPr>
        <w:t>Vint-i-tresena. Compliment de terminis i correcta execució del contracte</w:t>
      </w:r>
      <w:bookmarkEnd w:id="87"/>
      <w:bookmarkEnd w:id="88"/>
    </w:p>
    <w:p w14:paraId="5FDEC309" w14:textId="77777777" w:rsidR="005408C9" w:rsidRPr="00F67943" w:rsidRDefault="005408C9" w:rsidP="005408C9">
      <w:pPr>
        <w:spacing w:after="0" w:line="240" w:lineRule="auto"/>
        <w:jc w:val="both"/>
        <w:rPr>
          <w:rFonts w:cs="Arial"/>
          <w:lang w:eastAsia="es-ES"/>
        </w:rPr>
      </w:pPr>
    </w:p>
    <w:p w14:paraId="7FED17BE" w14:textId="77777777" w:rsidR="005408C9" w:rsidRPr="00F67943" w:rsidRDefault="005408C9" w:rsidP="005408C9">
      <w:pPr>
        <w:spacing w:after="0" w:line="240" w:lineRule="auto"/>
        <w:jc w:val="both"/>
        <w:rPr>
          <w:rFonts w:cs="Arial"/>
          <w:i/>
          <w:lang w:eastAsia="es-ES"/>
        </w:rPr>
      </w:pPr>
      <w:r w:rsidRPr="00F67943">
        <w:rPr>
          <w:rFonts w:cs="Arial"/>
          <w:b/>
          <w:lang w:eastAsia="es-ES"/>
        </w:rPr>
        <w:t xml:space="preserve">23.1 </w:t>
      </w:r>
      <w:r w:rsidRPr="00F67943">
        <w:rPr>
          <w:rFonts w:cs="Arial"/>
          <w:lang w:eastAsia="es-ES"/>
        </w:rPr>
        <w:t>L’empresa contractista està obligada a complir el termini total d’execució del contracte i els terminis parcials fixats, si s’escau, en el programa de treball.</w:t>
      </w:r>
    </w:p>
    <w:p w14:paraId="45B4CE4E" w14:textId="77777777" w:rsidR="005408C9" w:rsidRPr="00F67943" w:rsidRDefault="005408C9" w:rsidP="005408C9">
      <w:pPr>
        <w:spacing w:after="0" w:line="240" w:lineRule="auto"/>
        <w:jc w:val="both"/>
        <w:rPr>
          <w:rFonts w:cs="Arial"/>
          <w:i/>
          <w:lang w:eastAsia="es-ES"/>
        </w:rPr>
      </w:pPr>
    </w:p>
    <w:p w14:paraId="445B70F5" w14:textId="77777777" w:rsidR="005408C9" w:rsidRPr="00F67943" w:rsidRDefault="005408C9" w:rsidP="005408C9">
      <w:pPr>
        <w:spacing w:after="0" w:line="240" w:lineRule="auto"/>
        <w:jc w:val="both"/>
        <w:rPr>
          <w:rFonts w:cs="Arial"/>
          <w:lang w:eastAsia="es-ES"/>
        </w:rPr>
      </w:pPr>
      <w:r w:rsidRPr="00F67943">
        <w:rPr>
          <w:rFonts w:cs="Arial"/>
          <w:b/>
          <w:lang w:eastAsia="es-ES"/>
        </w:rPr>
        <w:t>23.2</w:t>
      </w:r>
      <w:r w:rsidRPr="00F67943">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0309530E" w14:textId="77777777" w:rsidR="005408C9" w:rsidRPr="00F67943" w:rsidRDefault="005408C9" w:rsidP="005408C9">
      <w:pPr>
        <w:spacing w:after="0" w:line="240" w:lineRule="auto"/>
        <w:jc w:val="both"/>
        <w:rPr>
          <w:rFonts w:cs="Arial"/>
          <w:lang w:eastAsia="es-ES"/>
        </w:rPr>
      </w:pPr>
    </w:p>
    <w:p w14:paraId="17C3F0B8" w14:textId="77777777" w:rsidR="005408C9" w:rsidRPr="00F67943" w:rsidRDefault="005408C9" w:rsidP="005408C9">
      <w:pPr>
        <w:spacing w:after="0" w:line="240" w:lineRule="auto"/>
        <w:jc w:val="both"/>
        <w:rPr>
          <w:rFonts w:cs="Arial"/>
          <w:lang w:eastAsia="es-ES"/>
        </w:rPr>
      </w:pPr>
      <w:r w:rsidRPr="00F67943">
        <w:rPr>
          <w:rFonts w:cs="Arial"/>
          <w:lang w:eastAsia="es-ES"/>
        </w:rPr>
        <w:t>L’Administració tindrà la mateixa facultat si l’empresa contractista incompleix parcialment, per causes imputables que li siguin imputables, l’execució de les prestacions definides en el contracte.</w:t>
      </w:r>
    </w:p>
    <w:p w14:paraId="52F671E6" w14:textId="77777777" w:rsidR="005408C9" w:rsidRPr="00F67943" w:rsidRDefault="005408C9" w:rsidP="005408C9">
      <w:pPr>
        <w:spacing w:after="0" w:line="240" w:lineRule="auto"/>
        <w:jc w:val="both"/>
        <w:rPr>
          <w:rFonts w:cs="Arial"/>
          <w:lang w:eastAsia="es-ES"/>
        </w:rPr>
      </w:pPr>
    </w:p>
    <w:p w14:paraId="537C7818" w14:textId="77777777" w:rsidR="005408C9" w:rsidRPr="00F67943" w:rsidRDefault="005408C9" w:rsidP="005408C9">
      <w:pPr>
        <w:spacing w:after="0" w:line="240" w:lineRule="auto"/>
        <w:jc w:val="both"/>
        <w:rPr>
          <w:rFonts w:cs="Arial"/>
          <w:lang w:eastAsia="es-ES"/>
        </w:rPr>
      </w:pPr>
      <w:r w:rsidRPr="00F67943">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69180E01" w14:textId="77777777" w:rsidR="005408C9" w:rsidRPr="00F67943" w:rsidRDefault="005408C9" w:rsidP="005408C9">
      <w:pPr>
        <w:spacing w:after="0" w:line="240" w:lineRule="auto"/>
        <w:jc w:val="both"/>
        <w:rPr>
          <w:rFonts w:cs="Arial"/>
          <w:lang w:eastAsia="es-ES"/>
        </w:rPr>
      </w:pPr>
    </w:p>
    <w:p w14:paraId="5ADE1BAC" w14:textId="77777777" w:rsidR="005408C9" w:rsidRPr="00F67943" w:rsidRDefault="005408C9" w:rsidP="005408C9">
      <w:pPr>
        <w:spacing w:after="0" w:line="240" w:lineRule="auto"/>
        <w:jc w:val="both"/>
        <w:rPr>
          <w:rFonts w:cs="Arial"/>
          <w:lang w:eastAsia="es-ES"/>
        </w:rPr>
      </w:pPr>
      <w:r w:rsidRPr="00F67943">
        <w:rPr>
          <w:rFonts w:cs="Arial"/>
          <w:lang w:eastAsia="es-ES"/>
        </w:rPr>
        <w:t>En tot cas, la constitució en demora de l’empresa contractista no requerirà intimació prèvia per part de l’Administració.</w:t>
      </w:r>
    </w:p>
    <w:p w14:paraId="15D87120" w14:textId="77777777" w:rsidR="005408C9" w:rsidRPr="00F67943" w:rsidRDefault="005408C9" w:rsidP="005408C9">
      <w:pPr>
        <w:spacing w:after="0" w:line="240" w:lineRule="auto"/>
        <w:jc w:val="both"/>
        <w:rPr>
          <w:rFonts w:cs="Arial"/>
          <w:i/>
          <w:lang w:eastAsia="es-ES"/>
        </w:rPr>
      </w:pPr>
    </w:p>
    <w:p w14:paraId="2B7891B9" w14:textId="77777777" w:rsidR="005408C9" w:rsidRPr="00F67943" w:rsidRDefault="005408C9" w:rsidP="005408C9">
      <w:pPr>
        <w:spacing w:after="0" w:line="240" w:lineRule="auto"/>
        <w:jc w:val="both"/>
        <w:rPr>
          <w:rFonts w:cs="Arial"/>
          <w:lang w:eastAsia="es-ES"/>
        </w:rPr>
      </w:pPr>
      <w:r w:rsidRPr="00F67943">
        <w:rPr>
          <w:rFonts w:cs="Arial"/>
          <w:b/>
          <w:lang w:eastAsia="es-ES"/>
        </w:rPr>
        <w:t>23.3</w:t>
      </w:r>
      <w:r w:rsidRPr="00F67943">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F67943">
        <w:rPr>
          <w:rFonts w:cs="Arial"/>
          <w:b/>
          <w:lang w:eastAsia="es-ES"/>
        </w:rPr>
        <w:t>l’apartat M</w:t>
      </w:r>
      <w:r w:rsidRPr="00F67943">
        <w:rPr>
          <w:rFonts w:cs="Arial"/>
          <w:lang w:eastAsia="es-ES"/>
        </w:rPr>
        <w:t xml:space="preserve"> del quadre de característiques.</w:t>
      </w:r>
    </w:p>
    <w:p w14:paraId="4B7B296B" w14:textId="77777777" w:rsidR="005408C9" w:rsidRPr="00F67943" w:rsidRDefault="005408C9" w:rsidP="005408C9">
      <w:pPr>
        <w:spacing w:after="0" w:line="240" w:lineRule="auto"/>
        <w:jc w:val="both"/>
        <w:rPr>
          <w:rFonts w:cs="Arial"/>
          <w:i/>
          <w:lang w:eastAsia="es-ES"/>
        </w:rPr>
      </w:pPr>
    </w:p>
    <w:p w14:paraId="4EF0C516" w14:textId="77777777" w:rsidR="005408C9" w:rsidRPr="00F67943" w:rsidRDefault="005408C9" w:rsidP="005408C9">
      <w:pPr>
        <w:spacing w:after="0" w:line="240" w:lineRule="auto"/>
        <w:jc w:val="both"/>
        <w:rPr>
          <w:rFonts w:cs="Arial"/>
          <w:lang w:eastAsia="es-ES"/>
        </w:rPr>
      </w:pPr>
      <w:r w:rsidRPr="00F67943">
        <w:rPr>
          <w:rFonts w:cs="Arial"/>
          <w:b/>
          <w:lang w:eastAsia="es-ES"/>
        </w:rPr>
        <w:t>23.4</w:t>
      </w:r>
      <w:r w:rsidRPr="00F67943">
        <w:rPr>
          <w:rFonts w:cs="Arial"/>
          <w:lang w:eastAsia="es-ES"/>
        </w:rPr>
        <w:t xml:space="preserve"> En cas d’incompliment de l’obligació de l’empresa contractista de remetre relació detallada de </w:t>
      </w:r>
      <w:proofErr w:type="spellStart"/>
      <w:r w:rsidRPr="00F67943">
        <w:rPr>
          <w:rFonts w:cs="Arial"/>
          <w:lang w:eastAsia="es-ES"/>
        </w:rPr>
        <w:t>subcontractistes</w:t>
      </w:r>
      <w:proofErr w:type="spellEnd"/>
      <w:r w:rsidRPr="00F67943">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F67943">
        <w:rPr>
          <w:rFonts w:cs="Arial"/>
          <w:b/>
          <w:lang w:eastAsia="es-ES"/>
        </w:rPr>
        <w:t>l’apartat M</w:t>
      </w:r>
      <w:r w:rsidRPr="00F67943">
        <w:rPr>
          <w:rFonts w:cs="Arial"/>
          <w:lang w:eastAsia="es-ES"/>
        </w:rPr>
        <w:t xml:space="preserve"> del quadre de característiques.</w:t>
      </w:r>
    </w:p>
    <w:p w14:paraId="05C5C752" w14:textId="77777777" w:rsidR="005408C9" w:rsidRPr="00F67943" w:rsidRDefault="005408C9" w:rsidP="005408C9">
      <w:pPr>
        <w:spacing w:after="0" w:line="240" w:lineRule="auto"/>
        <w:jc w:val="both"/>
        <w:rPr>
          <w:rFonts w:cs="Arial"/>
          <w:b/>
          <w:color w:val="FF0000"/>
          <w:lang w:eastAsia="es-ES"/>
        </w:rPr>
      </w:pPr>
    </w:p>
    <w:p w14:paraId="0F7C3E9A" w14:textId="77777777" w:rsidR="005408C9" w:rsidRPr="00F67943" w:rsidRDefault="005408C9" w:rsidP="005408C9">
      <w:pPr>
        <w:spacing w:after="0" w:line="240" w:lineRule="auto"/>
        <w:jc w:val="both"/>
        <w:rPr>
          <w:rFonts w:cs="Arial"/>
          <w:lang w:eastAsia="es-ES"/>
        </w:rPr>
      </w:pPr>
      <w:r w:rsidRPr="00F67943">
        <w:rPr>
          <w:rFonts w:cs="Arial"/>
          <w:b/>
          <w:lang w:eastAsia="es-ES"/>
        </w:rPr>
        <w:t>23.5</w:t>
      </w:r>
      <w:r w:rsidRPr="00F67943">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2C7A5B0F" w14:textId="77777777" w:rsidR="005408C9" w:rsidRPr="00F67943" w:rsidRDefault="005408C9" w:rsidP="005408C9">
      <w:pPr>
        <w:spacing w:after="0" w:line="240" w:lineRule="auto"/>
        <w:jc w:val="both"/>
        <w:rPr>
          <w:rFonts w:cs="Arial"/>
          <w:b/>
          <w:lang w:eastAsia="es-ES"/>
        </w:rPr>
      </w:pPr>
    </w:p>
    <w:p w14:paraId="6D04225E" w14:textId="77777777" w:rsidR="005408C9" w:rsidRPr="00F67943" w:rsidRDefault="005408C9" w:rsidP="005408C9">
      <w:pPr>
        <w:pStyle w:val="Ttol2"/>
        <w:spacing w:before="0" w:after="0"/>
        <w:jc w:val="both"/>
        <w:rPr>
          <w:rFonts w:ascii="Arial" w:hAnsi="Arial" w:cs="Arial"/>
          <w:i w:val="0"/>
          <w:sz w:val="22"/>
          <w:szCs w:val="22"/>
        </w:rPr>
      </w:pPr>
      <w:bookmarkStart w:id="89" w:name="_Toc21500345"/>
      <w:bookmarkStart w:id="90" w:name="_Toc34139684"/>
      <w:r w:rsidRPr="00F67943">
        <w:rPr>
          <w:rFonts w:ascii="Arial" w:hAnsi="Arial" w:cs="Arial"/>
          <w:i w:val="0"/>
          <w:sz w:val="22"/>
          <w:szCs w:val="22"/>
        </w:rPr>
        <w:t>Vint-i-quatrena. Persona responsable del contracte</w:t>
      </w:r>
      <w:bookmarkEnd w:id="89"/>
      <w:bookmarkEnd w:id="90"/>
    </w:p>
    <w:p w14:paraId="52A75AC5" w14:textId="77777777" w:rsidR="005408C9" w:rsidRPr="00F67943" w:rsidRDefault="005408C9" w:rsidP="005408C9">
      <w:pPr>
        <w:spacing w:after="0" w:line="240" w:lineRule="auto"/>
        <w:jc w:val="both"/>
        <w:rPr>
          <w:rFonts w:cs="Arial"/>
          <w:b/>
          <w:lang w:eastAsia="es-ES"/>
        </w:rPr>
      </w:pPr>
    </w:p>
    <w:p w14:paraId="795223AF"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r w:rsidRPr="00F67943">
        <w:rPr>
          <w:rFonts w:cs="Arial"/>
          <w:lang w:eastAsia="en-US"/>
        </w:rPr>
        <w:lastRenderedPageBreak/>
        <w:t xml:space="preserve">Amb independència de la unitat encarregada del seguiment i l’execució ordinària del contracte es designarà, en </w:t>
      </w:r>
      <w:r w:rsidRPr="00F67943">
        <w:rPr>
          <w:rFonts w:cs="Arial"/>
          <w:b/>
          <w:lang w:eastAsia="en-US"/>
        </w:rPr>
        <w:t>l’apartat S</w:t>
      </w:r>
      <w:r w:rsidRPr="00F67943">
        <w:rPr>
          <w:rFonts w:cs="Arial"/>
          <w:lang w:eastAsia="en-US"/>
        </w:rPr>
        <w:t xml:space="preserve"> una persona responsable del contracte que exercirà les funcions següents:</w:t>
      </w:r>
    </w:p>
    <w:p w14:paraId="5F2FF4E5"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p>
    <w:p w14:paraId="4DD2ED00" w14:textId="77777777" w:rsidR="005408C9" w:rsidRPr="00F67943"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F67943">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2FDB03D9" w14:textId="77777777" w:rsidR="005408C9" w:rsidRPr="00F67943"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F67943">
        <w:rPr>
          <w:rFonts w:ascii="Arial" w:hAnsi="Arial" w:cs="Arial"/>
          <w:sz w:val="22"/>
          <w:szCs w:val="22"/>
          <w:lang w:eastAsia="en-US"/>
        </w:rPr>
        <w:t>Adoptar la proposta sobre la imposició de penalitats.</w:t>
      </w:r>
    </w:p>
    <w:p w14:paraId="002F766D" w14:textId="77777777" w:rsidR="005408C9" w:rsidRPr="00F67943"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F67943">
        <w:rPr>
          <w:rFonts w:ascii="Arial" w:hAnsi="Arial" w:cs="Arial"/>
          <w:sz w:val="22"/>
          <w:szCs w:val="22"/>
          <w:lang w:eastAsia="en-US"/>
        </w:rPr>
        <w:t>Emetre un informe on determini si el retard en l’execució és produït per motius imputables al contractista.</w:t>
      </w:r>
    </w:p>
    <w:p w14:paraId="37DED7DD"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p>
    <w:p w14:paraId="7B0C0FD3"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r w:rsidRPr="00F67943">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18C81860"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p>
    <w:p w14:paraId="4F5BE521"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r w:rsidRPr="00F67943">
        <w:rPr>
          <w:rFonts w:cs="Arial"/>
          <w:lang w:eastAsia="en-US"/>
        </w:rPr>
        <w:t xml:space="preserve">Les instruccions donades per la persona responsable del contracte configuren les obligacions d’execució del contracte juntament amb el seu </w:t>
      </w:r>
      <w:proofErr w:type="spellStart"/>
      <w:r w:rsidRPr="00F67943">
        <w:rPr>
          <w:rFonts w:cs="Arial"/>
          <w:lang w:eastAsia="en-US"/>
        </w:rPr>
        <w:t>clausulat</w:t>
      </w:r>
      <w:proofErr w:type="spellEnd"/>
      <w:r w:rsidRPr="00F67943">
        <w:rPr>
          <w:rFonts w:cs="Arial"/>
          <w:lang w:eastAsia="en-US"/>
        </w:rPr>
        <w:t xml:space="preserve"> i els plecs.</w:t>
      </w:r>
    </w:p>
    <w:p w14:paraId="1371FD0E" w14:textId="77777777" w:rsidR="005408C9" w:rsidRPr="00F67943" w:rsidRDefault="005408C9" w:rsidP="005408C9">
      <w:pPr>
        <w:spacing w:after="0" w:line="240" w:lineRule="auto"/>
        <w:jc w:val="both"/>
        <w:rPr>
          <w:rFonts w:cs="Arial"/>
          <w:b/>
          <w:lang w:eastAsia="es-ES"/>
        </w:rPr>
      </w:pPr>
      <w:r w:rsidRPr="00F67943">
        <w:rPr>
          <w:rFonts w:cs="Arial"/>
          <w:lang w:eastAsia="en-US"/>
        </w:rPr>
        <w:t xml:space="preserve"> </w:t>
      </w:r>
    </w:p>
    <w:p w14:paraId="1705C24D" w14:textId="77777777" w:rsidR="005408C9" w:rsidRPr="00F67943" w:rsidRDefault="005408C9" w:rsidP="005408C9">
      <w:pPr>
        <w:spacing w:after="0" w:line="240" w:lineRule="auto"/>
        <w:jc w:val="both"/>
        <w:rPr>
          <w:rFonts w:cs="Arial"/>
          <w:color w:val="FF0000"/>
          <w:lang w:eastAsia="es-ES"/>
        </w:rPr>
      </w:pPr>
      <w:r w:rsidRPr="00F67943">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F67943">
        <w:rPr>
          <w:rFonts w:cs="Arial"/>
          <w:color w:val="FF0000"/>
          <w:lang w:eastAsia="es-ES"/>
        </w:rPr>
        <w:t xml:space="preserve"> </w:t>
      </w:r>
    </w:p>
    <w:p w14:paraId="52FBD100" w14:textId="77777777" w:rsidR="005408C9" w:rsidRPr="00F67943" w:rsidRDefault="005408C9" w:rsidP="005408C9">
      <w:pPr>
        <w:spacing w:after="0" w:line="240" w:lineRule="auto"/>
        <w:jc w:val="both"/>
        <w:rPr>
          <w:rFonts w:cs="Arial"/>
          <w:color w:val="FF0000"/>
          <w:lang w:eastAsia="es-ES"/>
        </w:rPr>
      </w:pPr>
    </w:p>
    <w:p w14:paraId="218DBC5A" w14:textId="77777777" w:rsidR="005408C9" w:rsidRPr="00F67943" w:rsidRDefault="005408C9" w:rsidP="005408C9">
      <w:pPr>
        <w:pStyle w:val="Ttol2"/>
        <w:spacing w:before="0" w:after="0"/>
        <w:jc w:val="both"/>
        <w:rPr>
          <w:rFonts w:ascii="Arial" w:hAnsi="Arial" w:cs="Arial"/>
          <w:i w:val="0"/>
          <w:sz w:val="22"/>
          <w:szCs w:val="22"/>
        </w:rPr>
      </w:pPr>
      <w:bookmarkStart w:id="91" w:name="_Toc21500346"/>
      <w:bookmarkStart w:id="92" w:name="_Toc34139685"/>
      <w:r w:rsidRPr="00F67943">
        <w:rPr>
          <w:rFonts w:ascii="Arial" w:hAnsi="Arial" w:cs="Arial"/>
          <w:i w:val="0"/>
          <w:sz w:val="22"/>
          <w:szCs w:val="22"/>
        </w:rPr>
        <w:t>Vint-i-cinquena. Resolució d’incidències</w:t>
      </w:r>
      <w:bookmarkEnd w:id="91"/>
      <w:bookmarkEnd w:id="92"/>
    </w:p>
    <w:p w14:paraId="557F89E2" w14:textId="77777777" w:rsidR="005408C9" w:rsidRPr="00F67943" w:rsidRDefault="005408C9" w:rsidP="005408C9">
      <w:pPr>
        <w:spacing w:after="0" w:line="240" w:lineRule="auto"/>
        <w:jc w:val="both"/>
        <w:rPr>
          <w:rFonts w:cs="Arial"/>
          <w:lang w:eastAsia="es-ES"/>
        </w:rPr>
      </w:pPr>
    </w:p>
    <w:p w14:paraId="18D97DFE" w14:textId="77777777" w:rsidR="005408C9" w:rsidRPr="00F67943" w:rsidRDefault="005408C9" w:rsidP="005408C9">
      <w:pPr>
        <w:spacing w:after="0" w:line="240" w:lineRule="auto"/>
        <w:jc w:val="both"/>
        <w:rPr>
          <w:rFonts w:cs="Arial"/>
          <w:lang w:eastAsia="es-ES"/>
        </w:rPr>
      </w:pPr>
      <w:r w:rsidRPr="00F67943">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6AC33969" w14:textId="77777777" w:rsidR="005408C9" w:rsidRPr="00F67943" w:rsidRDefault="005408C9" w:rsidP="005408C9">
      <w:pPr>
        <w:spacing w:after="0" w:line="240" w:lineRule="auto"/>
        <w:jc w:val="both"/>
        <w:rPr>
          <w:rFonts w:cs="Arial"/>
          <w:lang w:eastAsia="es-ES"/>
        </w:rPr>
      </w:pPr>
    </w:p>
    <w:p w14:paraId="5E7E5D90"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Llevat que motius d’interès públic ho justifiquin o la naturalesa de les incidències ho requereixi, la seva tramitació no determinarà la paralització del contracte. </w:t>
      </w:r>
    </w:p>
    <w:p w14:paraId="30D85726" w14:textId="77777777" w:rsidR="005408C9" w:rsidRPr="00F67943" w:rsidRDefault="005408C9" w:rsidP="005408C9">
      <w:pPr>
        <w:spacing w:after="0" w:line="240" w:lineRule="auto"/>
        <w:jc w:val="both"/>
        <w:rPr>
          <w:rFonts w:cs="Arial"/>
          <w:lang w:eastAsia="es-ES"/>
        </w:rPr>
      </w:pPr>
    </w:p>
    <w:p w14:paraId="76940D9D" w14:textId="77777777" w:rsidR="005408C9" w:rsidRPr="00F67943" w:rsidRDefault="005408C9" w:rsidP="005408C9">
      <w:pPr>
        <w:pStyle w:val="Ttol2"/>
        <w:spacing w:before="0" w:after="0"/>
        <w:jc w:val="both"/>
        <w:rPr>
          <w:rFonts w:ascii="Arial" w:hAnsi="Arial" w:cs="Arial"/>
          <w:i w:val="0"/>
          <w:sz w:val="22"/>
          <w:szCs w:val="22"/>
        </w:rPr>
      </w:pPr>
      <w:bookmarkStart w:id="93" w:name="_Toc21500347"/>
      <w:bookmarkStart w:id="94" w:name="_Toc34139686"/>
      <w:r w:rsidRPr="00F67943">
        <w:rPr>
          <w:rFonts w:ascii="Arial" w:hAnsi="Arial" w:cs="Arial"/>
          <w:i w:val="0"/>
          <w:sz w:val="22"/>
          <w:szCs w:val="22"/>
        </w:rPr>
        <w:t>Vint-i-sisena. Resolució de dubtes tècnics interpretatius</w:t>
      </w:r>
      <w:bookmarkEnd w:id="93"/>
      <w:bookmarkEnd w:id="94"/>
    </w:p>
    <w:p w14:paraId="28DB44CF" w14:textId="77777777" w:rsidR="005408C9" w:rsidRPr="00F67943" w:rsidRDefault="005408C9" w:rsidP="005408C9">
      <w:pPr>
        <w:spacing w:after="0" w:line="240" w:lineRule="auto"/>
        <w:jc w:val="both"/>
        <w:rPr>
          <w:rFonts w:cs="Arial"/>
          <w:b/>
          <w:lang w:eastAsia="es-ES"/>
        </w:rPr>
      </w:pPr>
    </w:p>
    <w:p w14:paraId="7EEB8DF1" w14:textId="77777777" w:rsidR="005408C9" w:rsidRPr="00F67943" w:rsidRDefault="005408C9" w:rsidP="005408C9">
      <w:pPr>
        <w:spacing w:after="0" w:line="240" w:lineRule="auto"/>
        <w:jc w:val="both"/>
        <w:rPr>
          <w:rFonts w:cs="Arial"/>
          <w:i/>
          <w:lang w:eastAsia="es-ES"/>
        </w:rPr>
      </w:pPr>
      <w:r w:rsidRPr="00F67943">
        <w:rPr>
          <w:rFonts w:cs="Arial"/>
          <w:lang w:eastAsia="es-ES"/>
        </w:rPr>
        <w:t>Per a la resolució de dubtes tècnics interpretatius que puguin sorgir durant l’execució del contracte es pot sol·licitar un informe tècnic extern a l’Administració i no vinculant.</w:t>
      </w:r>
    </w:p>
    <w:p w14:paraId="2DB1411A" w14:textId="77777777" w:rsidR="005408C9" w:rsidRPr="00F67943" w:rsidRDefault="005408C9" w:rsidP="005408C9">
      <w:pPr>
        <w:spacing w:after="0" w:line="240" w:lineRule="auto"/>
        <w:jc w:val="both"/>
        <w:rPr>
          <w:rFonts w:cs="Arial"/>
          <w:b/>
          <w:lang w:eastAsia="es-ES"/>
        </w:rPr>
      </w:pPr>
    </w:p>
    <w:p w14:paraId="041B4150" w14:textId="77777777" w:rsidR="005408C9" w:rsidRPr="00F67943" w:rsidRDefault="005408C9" w:rsidP="005408C9">
      <w:pPr>
        <w:pStyle w:val="Ttol1"/>
        <w:rPr>
          <w:rFonts w:cs="Arial"/>
          <w:sz w:val="22"/>
          <w:szCs w:val="22"/>
        </w:rPr>
      </w:pPr>
      <w:bookmarkStart w:id="95" w:name="_Toc21500348"/>
      <w:bookmarkStart w:id="96" w:name="_Toc34139687"/>
      <w:r w:rsidRPr="00F67943">
        <w:rPr>
          <w:rFonts w:cs="Arial"/>
          <w:sz w:val="22"/>
          <w:szCs w:val="22"/>
        </w:rPr>
        <w:t>IV. DISPOSICIONS RELATIVES ALS DRETS I OBLIGACIONS DE LES PARTS</w:t>
      </w:r>
      <w:bookmarkEnd w:id="95"/>
      <w:bookmarkEnd w:id="96"/>
      <w:r w:rsidRPr="00F67943">
        <w:rPr>
          <w:rFonts w:cs="Arial"/>
          <w:sz w:val="22"/>
          <w:szCs w:val="22"/>
        </w:rPr>
        <w:t xml:space="preserve"> </w:t>
      </w:r>
    </w:p>
    <w:p w14:paraId="24A55CC0" w14:textId="77777777" w:rsidR="005408C9" w:rsidRPr="00F67943" w:rsidRDefault="005408C9" w:rsidP="005408C9">
      <w:pPr>
        <w:spacing w:after="0" w:line="240" w:lineRule="auto"/>
        <w:jc w:val="both"/>
        <w:rPr>
          <w:rFonts w:cs="Arial"/>
          <w:lang w:eastAsia="es-ES"/>
        </w:rPr>
      </w:pPr>
    </w:p>
    <w:p w14:paraId="76E3FE8C" w14:textId="77777777" w:rsidR="005408C9" w:rsidRPr="00F67943" w:rsidRDefault="005408C9" w:rsidP="005408C9">
      <w:pPr>
        <w:pStyle w:val="Ttol2"/>
        <w:spacing w:before="0" w:after="0"/>
        <w:jc w:val="both"/>
        <w:rPr>
          <w:rFonts w:ascii="Arial" w:hAnsi="Arial" w:cs="Arial"/>
          <w:i w:val="0"/>
          <w:sz w:val="22"/>
          <w:szCs w:val="22"/>
        </w:rPr>
      </w:pPr>
      <w:bookmarkStart w:id="97" w:name="_Toc21500349"/>
      <w:bookmarkStart w:id="98" w:name="_Toc34139688"/>
      <w:r w:rsidRPr="00F67943">
        <w:rPr>
          <w:rFonts w:ascii="Arial" w:hAnsi="Arial" w:cs="Arial"/>
          <w:i w:val="0"/>
          <w:sz w:val="22"/>
          <w:szCs w:val="22"/>
        </w:rPr>
        <w:t>Vint-i-setena. Abonaments a l’empresa contractista</w:t>
      </w:r>
      <w:bookmarkEnd w:id="97"/>
      <w:bookmarkEnd w:id="98"/>
    </w:p>
    <w:p w14:paraId="23A94808" w14:textId="77777777" w:rsidR="005408C9" w:rsidRPr="00F67943" w:rsidRDefault="005408C9" w:rsidP="005408C9">
      <w:pPr>
        <w:spacing w:after="0" w:line="240" w:lineRule="auto"/>
        <w:jc w:val="both"/>
        <w:rPr>
          <w:rFonts w:cs="Arial"/>
          <w:lang w:eastAsia="es-ES"/>
        </w:rPr>
      </w:pPr>
    </w:p>
    <w:p w14:paraId="303D2875" w14:textId="77777777" w:rsidR="005408C9" w:rsidRPr="00F67943" w:rsidRDefault="005408C9" w:rsidP="005408C9">
      <w:pPr>
        <w:spacing w:after="0" w:line="240" w:lineRule="auto"/>
        <w:jc w:val="both"/>
        <w:rPr>
          <w:rFonts w:cs="Arial"/>
          <w:b/>
          <w:lang w:eastAsia="es-ES"/>
        </w:rPr>
      </w:pPr>
      <w:r w:rsidRPr="00F67943">
        <w:rPr>
          <w:rFonts w:cs="Arial"/>
          <w:lang w:eastAsia="es-ES"/>
        </w:rPr>
        <w:t xml:space="preserve">Els abonaments previstos per a aquest expedient es recullen en </w:t>
      </w:r>
      <w:r w:rsidRPr="00F67943">
        <w:rPr>
          <w:rFonts w:cs="Arial"/>
          <w:b/>
          <w:lang w:eastAsia="es-ES"/>
        </w:rPr>
        <w:t>l’apartat V del quadre de característiques.</w:t>
      </w:r>
    </w:p>
    <w:p w14:paraId="3545EA45" w14:textId="77777777" w:rsidR="005408C9" w:rsidRPr="00F67943" w:rsidRDefault="005408C9" w:rsidP="005408C9">
      <w:pPr>
        <w:spacing w:after="0" w:line="240" w:lineRule="auto"/>
        <w:jc w:val="both"/>
        <w:rPr>
          <w:rFonts w:cs="Arial"/>
          <w:b/>
          <w:lang w:eastAsia="es-ES"/>
        </w:rPr>
      </w:pPr>
    </w:p>
    <w:p w14:paraId="563923C5"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27.1 </w:t>
      </w:r>
      <w:r w:rsidRPr="00F67943">
        <w:rPr>
          <w:rFonts w:cs="Arial"/>
          <w:lang w:eastAsia="es-ES"/>
        </w:rPr>
        <w:t>L’import dels serveis executats s’acreditarà de conformitat amb el plec de prescripcions tècniques, per mitjà dels documents que acreditin la realització total o parcial, si s’escau, del contracte.</w:t>
      </w:r>
    </w:p>
    <w:p w14:paraId="691E1A13" w14:textId="77777777" w:rsidR="005408C9" w:rsidRPr="00F67943" w:rsidRDefault="005408C9" w:rsidP="005408C9">
      <w:pPr>
        <w:spacing w:after="0" w:line="240" w:lineRule="auto"/>
        <w:jc w:val="both"/>
        <w:rPr>
          <w:rFonts w:cs="Arial"/>
          <w:b/>
          <w:lang w:eastAsia="es-ES"/>
        </w:rPr>
      </w:pPr>
    </w:p>
    <w:p w14:paraId="42DB3F1E" w14:textId="77777777" w:rsidR="005408C9" w:rsidRPr="00F67943" w:rsidRDefault="005408C9" w:rsidP="005408C9">
      <w:pPr>
        <w:spacing w:after="0" w:line="240" w:lineRule="auto"/>
        <w:jc w:val="both"/>
        <w:rPr>
          <w:rFonts w:cs="Arial"/>
          <w:lang w:eastAsia="es-ES"/>
        </w:rPr>
      </w:pPr>
      <w:r w:rsidRPr="00F67943">
        <w:rPr>
          <w:rFonts w:cs="Arial"/>
          <w:b/>
          <w:lang w:eastAsia="es-ES"/>
        </w:rPr>
        <w:lastRenderedPageBreak/>
        <w:t>27.2</w:t>
      </w:r>
      <w:r w:rsidRPr="00F67943">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7011312C" w14:textId="77777777" w:rsidR="005408C9" w:rsidRPr="00F67943" w:rsidRDefault="005408C9" w:rsidP="005408C9">
      <w:pPr>
        <w:spacing w:after="0" w:line="240" w:lineRule="auto"/>
        <w:jc w:val="both"/>
        <w:rPr>
          <w:rFonts w:cs="Arial"/>
          <w:i/>
          <w:strike/>
          <w:lang w:eastAsia="es-ES"/>
        </w:rPr>
      </w:pPr>
    </w:p>
    <w:p w14:paraId="5E984591"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 xml:space="preserve">D’acord amb el que estableix la Llei 25/2013, </w:t>
      </w:r>
      <w:r w:rsidRPr="00F67943">
        <w:rPr>
          <w:rFonts w:cs="Arial"/>
        </w:rPr>
        <w:t>de 27 de desembre, d’impuls de la factura electrònica i creació del registre comptable de factures en el sector públic</w:t>
      </w:r>
      <w:r w:rsidRPr="00F67943">
        <w:rPr>
          <w:rFonts w:cs="Arial"/>
          <w:shd w:val="clear" w:color="auto" w:fill="FFFFFF"/>
          <w:lang w:eastAsia="es-ES"/>
        </w:rPr>
        <w:t>, les factures s’han de signar amb signatura avançada basada en un certificat reconegut, i han d’incloure, necessàriament, el número d’expedient de contractació.</w:t>
      </w:r>
    </w:p>
    <w:p w14:paraId="12B1AAC3" w14:textId="77777777" w:rsidR="005408C9" w:rsidRPr="00F67943" w:rsidRDefault="005408C9" w:rsidP="005408C9">
      <w:pPr>
        <w:spacing w:after="0" w:line="240" w:lineRule="auto"/>
        <w:jc w:val="both"/>
        <w:rPr>
          <w:rFonts w:cs="Arial"/>
          <w:shd w:val="clear" w:color="auto" w:fill="FFFFFF"/>
          <w:lang w:eastAsia="es-ES"/>
        </w:rPr>
      </w:pPr>
    </w:p>
    <w:p w14:paraId="44F0C192"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633EE9DC" w14:textId="77777777" w:rsidR="005408C9" w:rsidRPr="00F67943" w:rsidRDefault="005408C9" w:rsidP="005408C9">
      <w:pPr>
        <w:spacing w:after="0" w:line="240" w:lineRule="auto"/>
        <w:jc w:val="both"/>
        <w:rPr>
          <w:rFonts w:cs="Arial"/>
          <w:shd w:val="clear" w:color="auto" w:fill="FFFFFF"/>
          <w:lang w:eastAsia="es-ES"/>
        </w:rPr>
      </w:pPr>
    </w:p>
    <w:p w14:paraId="7F9E855E"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 xml:space="preserve">La plataforma </w:t>
      </w:r>
      <w:proofErr w:type="spellStart"/>
      <w:r w:rsidRPr="00F67943">
        <w:rPr>
          <w:rFonts w:cs="Arial"/>
          <w:shd w:val="clear" w:color="auto" w:fill="FFFFFF"/>
          <w:lang w:eastAsia="es-ES"/>
        </w:rPr>
        <w:t>e.FACT</w:t>
      </w:r>
      <w:proofErr w:type="spellEnd"/>
      <w:r w:rsidRPr="00F67943">
        <w:rPr>
          <w:rFonts w:cs="Arial"/>
          <w:shd w:val="clear" w:color="auto" w:fill="FFFFFF"/>
          <w:lang w:eastAsia="es-ES"/>
        </w:rPr>
        <w:t xml:space="preserve"> és el punt general d’entrada de factures electròniques de l’Administració de la Generalitat de Catalunya i del seu Sector Públic.</w:t>
      </w:r>
    </w:p>
    <w:p w14:paraId="7F6F6F4A" w14:textId="77777777" w:rsidR="005408C9" w:rsidRPr="00F67943" w:rsidRDefault="005408C9" w:rsidP="005408C9">
      <w:pPr>
        <w:spacing w:after="0" w:line="240" w:lineRule="auto"/>
        <w:jc w:val="both"/>
        <w:rPr>
          <w:rFonts w:cs="Arial"/>
          <w:shd w:val="clear" w:color="auto" w:fill="FFFFFF"/>
          <w:lang w:eastAsia="es-ES"/>
        </w:rPr>
      </w:pPr>
    </w:p>
    <w:p w14:paraId="710D6BBB"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 xml:space="preserve">Les dades </w:t>
      </w:r>
      <w:proofErr w:type="spellStart"/>
      <w:r w:rsidRPr="00F67943">
        <w:rPr>
          <w:rFonts w:cs="Arial"/>
          <w:shd w:val="clear" w:color="auto" w:fill="FFFFFF"/>
          <w:lang w:eastAsia="es-ES"/>
        </w:rPr>
        <w:t>identificatives</w:t>
      </w:r>
      <w:proofErr w:type="spellEnd"/>
      <w:r w:rsidRPr="00F67943">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2AEADCE5" w14:textId="77777777" w:rsidR="005408C9" w:rsidRPr="00F67943" w:rsidRDefault="005408C9" w:rsidP="005408C9">
      <w:pPr>
        <w:spacing w:after="0" w:line="240" w:lineRule="auto"/>
        <w:jc w:val="both"/>
        <w:rPr>
          <w:rFonts w:cs="Arial"/>
          <w:shd w:val="clear" w:color="auto" w:fill="FFFFFF"/>
          <w:lang w:eastAsia="es-ES"/>
        </w:rPr>
      </w:pPr>
    </w:p>
    <w:p w14:paraId="0F290FB1"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 xml:space="preserve">Les factures han d’incorporar les dades bàsiques obligatòries establerts al RD1691/2012,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354BAC41" w14:textId="77777777" w:rsidR="005408C9" w:rsidRPr="00F67943" w:rsidRDefault="005408C9" w:rsidP="005408C9">
      <w:pPr>
        <w:spacing w:after="0" w:line="240" w:lineRule="auto"/>
        <w:jc w:val="both"/>
        <w:rPr>
          <w:rFonts w:cs="Arial"/>
          <w:lang w:eastAsia="es-ES"/>
        </w:rPr>
      </w:pPr>
    </w:p>
    <w:p w14:paraId="331C00DF" w14:textId="1D01E0AA" w:rsidR="005408C9" w:rsidRPr="00F67943" w:rsidRDefault="005408C9" w:rsidP="005408C9">
      <w:pPr>
        <w:spacing w:after="0" w:line="240" w:lineRule="auto"/>
        <w:jc w:val="both"/>
        <w:rPr>
          <w:rFonts w:cs="Arial"/>
          <w:lang w:eastAsia="es-ES"/>
        </w:rPr>
      </w:pPr>
      <w:r w:rsidRPr="00F67943">
        <w:rPr>
          <w:rFonts w:cs="Arial"/>
          <w:lang w:eastAsia="es-ES"/>
        </w:rPr>
        <w:t xml:space="preserve">El seguiment de l’estat de les factures es podrà consultar al web del </w:t>
      </w:r>
      <w:r w:rsidR="00CC6FCB" w:rsidRPr="00F67943">
        <w:rPr>
          <w:rFonts w:cs="Arial"/>
          <w:lang w:eastAsia="es-ES"/>
        </w:rPr>
        <w:t>Departament d’Economia i Finances</w:t>
      </w:r>
      <w:r w:rsidRPr="00F67943">
        <w:rPr>
          <w:rFonts w:cs="Arial"/>
          <w:lang w:eastAsia="es-ES"/>
        </w:rPr>
        <w:t xml:space="preserve"> a l’apartat de Tresoreria i Pagaments (consulta de l’estat de factures i pagaments de documents), a partir de l’endemà del registre de la factura.</w:t>
      </w:r>
    </w:p>
    <w:p w14:paraId="545A3AE2" w14:textId="77777777" w:rsidR="005408C9" w:rsidRPr="00F67943" w:rsidRDefault="005408C9" w:rsidP="005408C9">
      <w:pPr>
        <w:spacing w:after="0" w:line="240" w:lineRule="auto"/>
        <w:jc w:val="both"/>
        <w:rPr>
          <w:rFonts w:cs="Arial"/>
          <w:b/>
          <w:shd w:val="clear" w:color="auto" w:fill="FFFFFF"/>
          <w:lang w:eastAsia="es-ES"/>
        </w:rPr>
      </w:pPr>
    </w:p>
    <w:p w14:paraId="2491E212" w14:textId="77777777" w:rsidR="005408C9" w:rsidRPr="00F67943" w:rsidRDefault="005408C9" w:rsidP="005408C9">
      <w:pPr>
        <w:spacing w:after="0" w:line="240" w:lineRule="auto"/>
        <w:jc w:val="both"/>
        <w:rPr>
          <w:rFonts w:cs="Arial"/>
          <w:shd w:val="clear" w:color="auto" w:fill="FFFFFF"/>
          <w:lang w:eastAsia="es-ES"/>
        </w:rPr>
      </w:pPr>
      <w:r w:rsidRPr="00F67943">
        <w:rPr>
          <w:rFonts w:cs="Arial"/>
          <w:b/>
          <w:shd w:val="clear" w:color="auto" w:fill="FFFFFF"/>
          <w:lang w:eastAsia="es-ES"/>
        </w:rPr>
        <w:t xml:space="preserve">27.3 </w:t>
      </w:r>
      <w:r w:rsidRPr="00F67943">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B9A8A95" w14:textId="77777777" w:rsidR="005408C9" w:rsidRPr="00F67943" w:rsidRDefault="005408C9" w:rsidP="005408C9">
      <w:pPr>
        <w:tabs>
          <w:tab w:val="left" w:pos="1950"/>
        </w:tabs>
        <w:spacing w:after="0" w:line="240" w:lineRule="auto"/>
        <w:jc w:val="both"/>
        <w:rPr>
          <w:rFonts w:cs="Arial"/>
          <w:lang w:eastAsia="es-ES"/>
        </w:rPr>
      </w:pPr>
      <w:r w:rsidRPr="00F67943">
        <w:rPr>
          <w:rFonts w:cs="Arial"/>
          <w:lang w:eastAsia="es-ES"/>
        </w:rPr>
        <w:tab/>
      </w:r>
    </w:p>
    <w:p w14:paraId="42C338E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27.4 </w:t>
      </w:r>
      <w:r w:rsidRPr="00F67943">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566A5699" w14:textId="77777777" w:rsidR="005408C9" w:rsidRPr="00F67943" w:rsidRDefault="005408C9" w:rsidP="005408C9">
      <w:pPr>
        <w:spacing w:after="0" w:line="240" w:lineRule="auto"/>
        <w:jc w:val="both"/>
        <w:rPr>
          <w:rFonts w:cs="Arial"/>
          <w:lang w:eastAsia="es-ES"/>
        </w:rPr>
      </w:pPr>
    </w:p>
    <w:p w14:paraId="48890845"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27.5 </w:t>
      </w:r>
      <w:r w:rsidRPr="00F67943">
        <w:rPr>
          <w:rFonts w:cs="Arial"/>
          <w:lang w:eastAsia="es-ES"/>
        </w:rPr>
        <w:t>L’empresa contractista podrà transmetre els drets de cobrament en els termes i condicions establerts en  l’article 200 de la LCSP.</w:t>
      </w:r>
    </w:p>
    <w:p w14:paraId="4C0F0CFE" w14:textId="77777777" w:rsidR="004F61B4" w:rsidRPr="00F67943" w:rsidRDefault="004F61B4" w:rsidP="005408C9">
      <w:pPr>
        <w:spacing w:after="0" w:line="240" w:lineRule="auto"/>
        <w:jc w:val="both"/>
        <w:rPr>
          <w:rFonts w:cs="Arial"/>
          <w:b/>
          <w:lang w:eastAsia="es-ES"/>
        </w:rPr>
      </w:pPr>
    </w:p>
    <w:p w14:paraId="78724283" w14:textId="77777777" w:rsidR="005408C9" w:rsidRPr="00F67943" w:rsidRDefault="005408C9" w:rsidP="005408C9">
      <w:pPr>
        <w:pStyle w:val="Ttol2"/>
        <w:spacing w:before="0" w:after="0"/>
        <w:jc w:val="both"/>
        <w:rPr>
          <w:rFonts w:ascii="Arial" w:hAnsi="Arial" w:cs="Arial"/>
          <w:i w:val="0"/>
          <w:sz w:val="22"/>
          <w:szCs w:val="22"/>
        </w:rPr>
      </w:pPr>
      <w:bookmarkStart w:id="99" w:name="_Toc21500350"/>
      <w:bookmarkStart w:id="100" w:name="_Toc34139689"/>
      <w:r w:rsidRPr="00F67943">
        <w:rPr>
          <w:rFonts w:ascii="Arial" w:hAnsi="Arial" w:cs="Arial"/>
          <w:i w:val="0"/>
          <w:sz w:val="22"/>
          <w:szCs w:val="22"/>
        </w:rPr>
        <w:t>Vint-i-vuitena. Responsabilitat de l’empresa contractista</w:t>
      </w:r>
      <w:bookmarkEnd w:id="99"/>
      <w:bookmarkEnd w:id="100"/>
    </w:p>
    <w:p w14:paraId="526E9E6A" w14:textId="77777777" w:rsidR="005408C9" w:rsidRPr="00F67943" w:rsidRDefault="005408C9" w:rsidP="005408C9">
      <w:pPr>
        <w:spacing w:after="0" w:line="240" w:lineRule="auto"/>
        <w:jc w:val="both"/>
        <w:rPr>
          <w:rFonts w:cs="Arial"/>
          <w:b/>
          <w:lang w:eastAsia="es-ES"/>
        </w:rPr>
      </w:pPr>
    </w:p>
    <w:p w14:paraId="78C0280A"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L’empresa contractista és responsable de la qualitat tècnica dels treballs que dugui a terme i de les prestacions i serveis realitzats, així com també de les conseqüències que es dedueixin </w:t>
      </w:r>
      <w:r w:rsidRPr="00F67943">
        <w:rPr>
          <w:rFonts w:cs="Arial"/>
          <w:lang w:eastAsia="es-ES"/>
        </w:rPr>
        <w:lastRenderedPageBreak/>
        <w:t>per a l’Administració o per a terceres persones de les omissions, errors, mètodes inadequats o conclusions incorrectes en l’execució del contracte.</w:t>
      </w:r>
    </w:p>
    <w:p w14:paraId="7ECCF82C" w14:textId="77777777" w:rsidR="005408C9" w:rsidRPr="00F67943" w:rsidRDefault="005408C9" w:rsidP="005408C9">
      <w:pPr>
        <w:spacing w:after="0" w:line="240" w:lineRule="auto"/>
        <w:jc w:val="both"/>
        <w:rPr>
          <w:rFonts w:cs="Arial"/>
          <w:lang w:eastAsia="es-ES"/>
        </w:rPr>
      </w:pPr>
    </w:p>
    <w:p w14:paraId="1859A999"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el cas que es tracti de contractes d’elaboració de projecte d’obres serà </w:t>
      </w:r>
      <w:proofErr w:type="spellStart"/>
      <w:r w:rsidRPr="00F67943">
        <w:rPr>
          <w:rFonts w:cs="Arial"/>
          <w:lang w:eastAsia="es-ES"/>
        </w:rPr>
        <w:t>d’aplcació</w:t>
      </w:r>
      <w:proofErr w:type="spellEnd"/>
      <w:r w:rsidRPr="00F67943">
        <w:rPr>
          <w:rFonts w:cs="Arial"/>
          <w:lang w:eastAsia="es-ES"/>
        </w:rPr>
        <w:t xml:space="preserve"> l’establert als articles 314 a 315 de la LCSP relatius a l’esmena d’errors i la correcció de deficiències, a les indemnitzacions i a la responsabilitat per defectes o errors del projecte</w:t>
      </w:r>
    </w:p>
    <w:p w14:paraId="42CBFE91" w14:textId="77777777" w:rsidR="005408C9" w:rsidRPr="00F67943" w:rsidRDefault="005408C9" w:rsidP="005408C9">
      <w:pPr>
        <w:spacing w:after="0" w:line="240" w:lineRule="auto"/>
        <w:jc w:val="both"/>
        <w:rPr>
          <w:rFonts w:cs="Arial"/>
          <w:lang w:eastAsia="es-ES"/>
        </w:rPr>
      </w:pPr>
    </w:p>
    <w:p w14:paraId="26F1CC0E" w14:textId="77777777" w:rsidR="005408C9" w:rsidRPr="00F67943" w:rsidRDefault="005408C9" w:rsidP="005408C9">
      <w:pPr>
        <w:spacing w:after="0" w:line="240" w:lineRule="auto"/>
        <w:jc w:val="both"/>
        <w:rPr>
          <w:rFonts w:cs="Arial"/>
          <w:lang w:eastAsia="es-ES"/>
        </w:rPr>
      </w:pPr>
      <w:r w:rsidRPr="00F67943">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252E0496" w14:textId="77777777" w:rsidR="005408C9" w:rsidRPr="00F67943" w:rsidRDefault="005408C9" w:rsidP="005408C9">
      <w:pPr>
        <w:spacing w:after="0" w:line="240" w:lineRule="auto"/>
        <w:jc w:val="both"/>
        <w:rPr>
          <w:rFonts w:cs="Arial"/>
          <w:b/>
          <w:bCs/>
          <w:snapToGrid w:val="0"/>
          <w:lang w:eastAsia="es-ES"/>
        </w:rPr>
      </w:pPr>
    </w:p>
    <w:p w14:paraId="7172BD9D" w14:textId="77777777" w:rsidR="005408C9" w:rsidRPr="00F67943" w:rsidRDefault="005408C9" w:rsidP="005408C9">
      <w:pPr>
        <w:pStyle w:val="Ttol2"/>
        <w:spacing w:before="0" w:after="0"/>
        <w:jc w:val="both"/>
        <w:rPr>
          <w:rFonts w:ascii="Arial" w:hAnsi="Arial" w:cs="Arial"/>
          <w:i w:val="0"/>
          <w:sz w:val="22"/>
          <w:szCs w:val="22"/>
        </w:rPr>
      </w:pPr>
      <w:bookmarkStart w:id="101" w:name="_Toc21500351"/>
      <w:bookmarkStart w:id="102" w:name="_Toc34139690"/>
      <w:r w:rsidRPr="00F67943">
        <w:rPr>
          <w:rFonts w:ascii="Arial" w:hAnsi="Arial" w:cs="Arial"/>
          <w:i w:val="0"/>
          <w:snapToGrid w:val="0"/>
          <w:sz w:val="22"/>
          <w:szCs w:val="22"/>
        </w:rPr>
        <w:t>Vint-i-novena</w:t>
      </w:r>
      <w:r w:rsidRPr="00F67943">
        <w:rPr>
          <w:rFonts w:ascii="Arial" w:hAnsi="Arial" w:cs="Arial"/>
          <w:i w:val="0"/>
          <w:sz w:val="22"/>
          <w:szCs w:val="22"/>
        </w:rPr>
        <w:t>. Altres obligacions de l’empresa contractista</w:t>
      </w:r>
      <w:bookmarkEnd w:id="101"/>
      <w:bookmarkEnd w:id="102"/>
    </w:p>
    <w:p w14:paraId="59E1290B" w14:textId="77777777" w:rsidR="005408C9" w:rsidRPr="00F67943" w:rsidRDefault="005408C9" w:rsidP="005408C9">
      <w:pPr>
        <w:spacing w:after="0" w:line="240" w:lineRule="auto"/>
        <w:jc w:val="both"/>
        <w:rPr>
          <w:rFonts w:cs="Arial"/>
          <w:lang w:eastAsia="es-ES"/>
        </w:rPr>
      </w:pPr>
    </w:p>
    <w:p w14:paraId="2DF07253" w14:textId="77777777" w:rsidR="005408C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7C5EA022" w14:textId="77777777" w:rsidR="005408C9" w:rsidRPr="00F67943" w:rsidRDefault="005408C9" w:rsidP="005408C9">
      <w:pPr>
        <w:pStyle w:val="Pargrafdellista"/>
        <w:ind w:left="426"/>
        <w:jc w:val="both"/>
        <w:rPr>
          <w:rFonts w:ascii="Arial" w:hAnsi="Arial" w:cs="Arial"/>
          <w:sz w:val="22"/>
          <w:szCs w:val="22"/>
        </w:rPr>
      </w:pPr>
    </w:p>
    <w:p w14:paraId="55322B37" w14:textId="77777777" w:rsidR="005408C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També està obligada a complir les disposicions vigents en matèria d’integració social de persones amb discapacitat i fiscals.</w:t>
      </w:r>
    </w:p>
    <w:p w14:paraId="00B0C85B" w14:textId="77777777" w:rsidR="005408C9" w:rsidRPr="00F67943" w:rsidRDefault="005408C9" w:rsidP="005408C9">
      <w:pPr>
        <w:pStyle w:val="Pargrafdellista"/>
        <w:rPr>
          <w:rFonts w:ascii="Arial" w:hAnsi="Arial" w:cs="Arial"/>
          <w:sz w:val="22"/>
          <w:szCs w:val="22"/>
        </w:rPr>
      </w:pPr>
    </w:p>
    <w:p w14:paraId="190309B4"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2497EC2D" w14:textId="77777777" w:rsidR="00EB2259" w:rsidRPr="00F67943" w:rsidRDefault="00EB2259" w:rsidP="00EB2259">
      <w:pPr>
        <w:pStyle w:val="Pargrafdellista"/>
        <w:rPr>
          <w:rFonts w:ascii="Arial" w:hAnsi="Arial" w:cs="Arial"/>
          <w:sz w:val="22"/>
          <w:szCs w:val="22"/>
        </w:rPr>
      </w:pPr>
    </w:p>
    <w:p w14:paraId="734C38A6"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L’empresa contractista s’obliga a complir les condicions salarials dels treballadors de conformitat amb el conveni col·lectiu sectorial aplicable.</w:t>
      </w:r>
    </w:p>
    <w:p w14:paraId="4E2626A3" w14:textId="77777777" w:rsidR="00EB2259" w:rsidRPr="00F67943" w:rsidRDefault="00EB2259" w:rsidP="00EB2259">
      <w:pPr>
        <w:pStyle w:val="Pargrafdellista"/>
        <w:rPr>
          <w:rFonts w:ascii="Arial" w:hAnsi="Arial" w:cs="Arial"/>
          <w:sz w:val="22"/>
          <w:szCs w:val="22"/>
        </w:rPr>
      </w:pPr>
    </w:p>
    <w:p w14:paraId="28A513DB"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5FF78DD3" w14:textId="77777777" w:rsidR="00EB2259" w:rsidRPr="00F67943" w:rsidRDefault="00EB2259" w:rsidP="00EB2259">
      <w:pPr>
        <w:pStyle w:val="Pargrafdellista"/>
        <w:rPr>
          <w:rFonts w:ascii="Arial" w:hAnsi="Arial" w:cs="Arial"/>
          <w:sz w:val="22"/>
          <w:szCs w:val="22"/>
        </w:rPr>
      </w:pPr>
    </w:p>
    <w:p w14:paraId="3708CC9E"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L’empresa contractista s’obliga a aplicar en executar les prestacions pròpies del servei les mesures destinades a promoure la igualtat entre homes i dones.</w:t>
      </w:r>
    </w:p>
    <w:p w14:paraId="679E91A1" w14:textId="77777777" w:rsidR="00EB2259" w:rsidRPr="00F67943" w:rsidRDefault="00EB2259" w:rsidP="00EB2259">
      <w:pPr>
        <w:pStyle w:val="Pargrafdellista"/>
        <w:rPr>
          <w:rFonts w:ascii="Arial" w:hAnsi="Arial" w:cs="Arial"/>
          <w:sz w:val="22"/>
          <w:szCs w:val="22"/>
        </w:rPr>
      </w:pPr>
    </w:p>
    <w:p w14:paraId="4945AB39"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10C68C77" w14:textId="77777777" w:rsidR="00EB2259" w:rsidRPr="00F67943" w:rsidRDefault="00EB2259" w:rsidP="00EB2259">
      <w:pPr>
        <w:pStyle w:val="Pargrafdellista"/>
        <w:rPr>
          <w:rFonts w:ascii="Arial" w:hAnsi="Arial" w:cs="Arial"/>
          <w:sz w:val="22"/>
          <w:szCs w:val="22"/>
        </w:rPr>
      </w:pPr>
    </w:p>
    <w:p w14:paraId="2C077425" w14:textId="77777777" w:rsidR="005408C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F67943">
        <w:rPr>
          <w:rFonts w:ascii="Arial" w:hAnsi="Arial" w:cs="Arial"/>
          <w:sz w:val="22"/>
          <w:szCs w:val="22"/>
        </w:rPr>
        <w:t>subcontractistes</w:t>
      </w:r>
      <w:proofErr w:type="spellEnd"/>
      <w:r w:rsidRPr="00F67943">
        <w:rPr>
          <w:rFonts w:ascii="Arial" w:hAnsi="Arial" w:cs="Arial"/>
          <w:sz w:val="22"/>
          <w:szCs w:val="22"/>
        </w:rPr>
        <w:t xml:space="preserve"> han d’emprar, almenys, </w:t>
      </w:r>
      <w:r w:rsidRPr="00F67943">
        <w:rPr>
          <w:rFonts w:ascii="Arial" w:hAnsi="Arial" w:cs="Arial"/>
          <w:sz w:val="22"/>
          <w:szCs w:val="22"/>
        </w:rPr>
        <w:lastRenderedPageBreak/>
        <w:t>el català en els rètols, les publicacions, els  avisos i en la resta de comunicacions de caràcter general que es derivin de l’execució de les prestacions objecte del contracte.</w:t>
      </w:r>
    </w:p>
    <w:p w14:paraId="34FF6AC9" w14:textId="77777777" w:rsidR="005408C9" w:rsidRPr="00F67943" w:rsidRDefault="005408C9" w:rsidP="005408C9">
      <w:pPr>
        <w:pStyle w:val="Pargrafdellista"/>
        <w:rPr>
          <w:rFonts w:ascii="Arial" w:hAnsi="Arial" w:cs="Arial"/>
          <w:sz w:val="22"/>
          <w:szCs w:val="22"/>
        </w:rPr>
      </w:pPr>
    </w:p>
    <w:p w14:paraId="45B07577" w14:textId="77777777" w:rsidR="005408C9" w:rsidRPr="00F67943" w:rsidRDefault="005408C9" w:rsidP="005408C9">
      <w:pPr>
        <w:pStyle w:val="Pargrafdellista"/>
        <w:ind w:left="426"/>
        <w:jc w:val="both"/>
        <w:rPr>
          <w:rFonts w:ascii="Arial" w:hAnsi="Arial" w:cs="Arial"/>
          <w:sz w:val="22"/>
          <w:szCs w:val="22"/>
        </w:rPr>
      </w:pPr>
      <w:r w:rsidRPr="00F67943">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F67943">
        <w:rPr>
          <w:rFonts w:ascii="Arial" w:hAnsi="Arial" w:cs="Arial"/>
          <w:sz w:val="22"/>
          <w:szCs w:val="22"/>
        </w:rPr>
        <w:t>clausulat</w:t>
      </w:r>
      <w:proofErr w:type="spellEnd"/>
      <w:r w:rsidRPr="00F67943">
        <w:rPr>
          <w:rFonts w:ascii="Arial" w:hAnsi="Arial" w:cs="Arial"/>
          <w:sz w:val="22"/>
          <w:szCs w:val="22"/>
        </w:rPr>
        <w:t xml:space="preserve"> específic del plec de prescripcions tècniques particulars.</w:t>
      </w:r>
    </w:p>
    <w:p w14:paraId="1D9724E8" w14:textId="77777777" w:rsidR="005408C9" w:rsidRPr="00F67943" w:rsidRDefault="005408C9" w:rsidP="005408C9">
      <w:pPr>
        <w:pStyle w:val="Pargrafdellista"/>
        <w:rPr>
          <w:rFonts w:ascii="Arial" w:hAnsi="Arial" w:cs="Arial"/>
        </w:rPr>
      </w:pPr>
    </w:p>
    <w:p w14:paraId="4A6FA77B" w14:textId="77777777" w:rsidR="005408C9" w:rsidRPr="00F67943" w:rsidRDefault="005408C9" w:rsidP="005408C9">
      <w:pPr>
        <w:pStyle w:val="Pargrafdellista"/>
        <w:ind w:left="426"/>
        <w:jc w:val="both"/>
        <w:rPr>
          <w:rFonts w:ascii="Arial" w:hAnsi="Arial" w:cs="Arial"/>
          <w:sz w:val="22"/>
          <w:szCs w:val="22"/>
        </w:rPr>
      </w:pPr>
      <w:r w:rsidRPr="00F67943">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3878F34C" w14:textId="77777777" w:rsidR="005408C9" w:rsidRPr="00F67943" w:rsidRDefault="005408C9" w:rsidP="005408C9">
      <w:pPr>
        <w:spacing w:after="0" w:line="240" w:lineRule="auto"/>
        <w:jc w:val="both"/>
        <w:rPr>
          <w:rFonts w:cs="Arial"/>
          <w:lang w:eastAsia="es-ES"/>
        </w:rPr>
      </w:pPr>
    </w:p>
    <w:p w14:paraId="131A8DBE" w14:textId="77777777" w:rsidR="00EB2259" w:rsidRPr="00F67943" w:rsidRDefault="005408C9" w:rsidP="00EB2259">
      <w:pPr>
        <w:spacing w:after="0" w:line="240" w:lineRule="auto"/>
        <w:ind w:left="426"/>
        <w:jc w:val="both"/>
        <w:rPr>
          <w:rFonts w:cs="Arial"/>
          <w:lang w:eastAsia="es-ES"/>
        </w:rPr>
      </w:pPr>
      <w:r w:rsidRPr="00F67943">
        <w:rPr>
          <w:rFonts w:cs="Arial"/>
          <w:lang w:eastAsia="es-ES"/>
        </w:rPr>
        <w:t xml:space="preserve">En tot cas, l’empresa contractista i, si escau, les empreses </w:t>
      </w:r>
      <w:proofErr w:type="spellStart"/>
      <w:r w:rsidRPr="00F67943">
        <w:rPr>
          <w:rFonts w:cs="Arial"/>
          <w:lang w:eastAsia="es-ES"/>
        </w:rPr>
        <w:t>subcontractistes</w:t>
      </w:r>
      <w:proofErr w:type="spellEnd"/>
      <w:r w:rsidRPr="00F67943">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F67943">
        <w:rPr>
          <w:rFonts w:cs="Arial"/>
          <w:lang w:eastAsia="es-ES"/>
        </w:rPr>
        <w:t>subcontractistes</w:t>
      </w:r>
      <w:proofErr w:type="spellEnd"/>
      <w:r w:rsidRPr="00F67943">
        <w:rPr>
          <w:rFonts w:cs="Arial"/>
          <w:lang w:eastAsia="es-ES"/>
        </w:rPr>
        <w:t xml:space="preserve">, han d’emprar l’aranès d’acord amb la Llei </w:t>
      </w:r>
      <w:r w:rsidRPr="00F67943">
        <w:rPr>
          <w:rFonts w:cs="Arial"/>
          <w:bCs/>
          <w:lang w:eastAsia="es-ES"/>
        </w:rPr>
        <w:t>35/2010</w:t>
      </w:r>
      <w:r w:rsidRPr="00F67943">
        <w:rPr>
          <w:rFonts w:cs="Arial"/>
          <w:lang w:eastAsia="es-ES"/>
        </w:rPr>
        <w:t xml:space="preserve">, d'1 d'octubre, de l'occità, aranès a l'Aran, i amb la normativa pròpia del </w:t>
      </w:r>
      <w:proofErr w:type="spellStart"/>
      <w:r w:rsidRPr="00F67943">
        <w:rPr>
          <w:rFonts w:cs="Arial"/>
          <w:lang w:eastAsia="es-ES"/>
        </w:rPr>
        <w:t>Conselh</w:t>
      </w:r>
      <w:proofErr w:type="spellEnd"/>
      <w:r w:rsidRPr="00F67943">
        <w:rPr>
          <w:rFonts w:cs="Arial"/>
          <w:lang w:eastAsia="es-ES"/>
        </w:rPr>
        <w:t xml:space="preserve"> </w:t>
      </w:r>
      <w:proofErr w:type="spellStart"/>
      <w:r w:rsidRPr="00F67943">
        <w:rPr>
          <w:rFonts w:cs="Arial"/>
          <w:lang w:eastAsia="es-ES"/>
        </w:rPr>
        <w:t>Gen</w:t>
      </w:r>
      <w:r w:rsidR="00EB2259" w:rsidRPr="00F67943">
        <w:rPr>
          <w:rFonts w:cs="Arial"/>
          <w:lang w:eastAsia="es-ES"/>
        </w:rPr>
        <w:t>erau</w:t>
      </w:r>
      <w:proofErr w:type="spellEnd"/>
      <w:r w:rsidR="00EB2259" w:rsidRPr="00F67943">
        <w:rPr>
          <w:rFonts w:cs="Arial"/>
          <w:lang w:eastAsia="es-ES"/>
        </w:rPr>
        <w:t xml:space="preserve"> d’Aran que la desenvolupi.</w:t>
      </w:r>
    </w:p>
    <w:p w14:paraId="7CBC7169" w14:textId="77777777" w:rsidR="00EB2259" w:rsidRPr="00F67943" w:rsidRDefault="00EB2259" w:rsidP="00EB2259">
      <w:pPr>
        <w:spacing w:after="0" w:line="240" w:lineRule="auto"/>
        <w:ind w:left="426"/>
        <w:jc w:val="both"/>
        <w:rPr>
          <w:rFonts w:cs="Arial"/>
          <w:lang w:eastAsia="es-ES"/>
        </w:rPr>
      </w:pPr>
    </w:p>
    <w:p w14:paraId="6457BC9B" w14:textId="77777777" w:rsidR="005408C9" w:rsidRPr="00F67943" w:rsidRDefault="005408C9" w:rsidP="002F5903">
      <w:pPr>
        <w:pStyle w:val="Pargrafdellista"/>
        <w:numPr>
          <w:ilvl w:val="0"/>
          <w:numId w:val="26"/>
        </w:numPr>
        <w:ind w:left="360"/>
        <w:jc w:val="both"/>
        <w:rPr>
          <w:rFonts w:ascii="Arial" w:hAnsi="Arial" w:cs="Arial"/>
          <w:sz w:val="22"/>
          <w:szCs w:val="22"/>
        </w:rPr>
      </w:pPr>
      <w:r w:rsidRPr="00F67943">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14EB8311" w14:textId="77777777" w:rsidR="005408C9" w:rsidRPr="00F67943" w:rsidRDefault="005408C9" w:rsidP="00EB2259">
      <w:pPr>
        <w:spacing w:after="0" w:line="240" w:lineRule="auto"/>
        <w:jc w:val="both"/>
        <w:rPr>
          <w:rFonts w:cs="Arial"/>
          <w:lang w:eastAsia="es-ES"/>
        </w:rPr>
      </w:pPr>
    </w:p>
    <w:p w14:paraId="2A0FE736" w14:textId="77777777" w:rsidR="005408C9" w:rsidRPr="00F67943" w:rsidRDefault="005408C9" w:rsidP="005408C9">
      <w:pPr>
        <w:spacing w:after="0" w:line="240" w:lineRule="auto"/>
        <w:ind w:left="426"/>
        <w:jc w:val="both"/>
        <w:rPr>
          <w:rFonts w:cs="Arial"/>
          <w:lang w:eastAsia="es-ES"/>
        </w:rPr>
      </w:pPr>
      <w:r w:rsidRPr="00F67943">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3F25D9C2" w14:textId="77777777" w:rsidR="005408C9" w:rsidRPr="00F67943" w:rsidRDefault="005408C9" w:rsidP="005408C9">
      <w:pPr>
        <w:spacing w:after="0" w:line="240" w:lineRule="auto"/>
        <w:jc w:val="both"/>
        <w:rPr>
          <w:rFonts w:cs="Arial"/>
          <w:lang w:eastAsia="es-ES"/>
        </w:rPr>
      </w:pPr>
    </w:p>
    <w:p w14:paraId="2A1FCAD5" w14:textId="77777777" w:rsidR="005408C9" w:rsidRPr="00F67943" w:rsidRDefault="005408C9" w:rsidP="002F5903">
      <w:pPr>
        <w:pStyle w:val="Pargrafdellista"/>
        <w:numPr>
          <w:ilvl w:val="0"/>
          <w:numId w:val="26"/>
        </w:numPr>
        <w:ind w:left="360"/>
        <w:jc w:val="both"/>
        <w:rPr>
          <w:rFonts w:ascii="Arial" w:hAnsi="Arial" w:cs="Arial"/>
          <w:sz w:val="22"/>
          <w:szCs w:val="22"/>
        </w:rPr>
      </w:pPr>
      <w:r w:rsidRPr="00F67943">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20B521AD" w14:textId="77777777" w:rsidR="005408C9" w:rsidRPr="00F67943" w:rsidRDefault="005408C9" w:rsidP="00EB2259">
      <w:pPr>
        <w:spacing w:after="0" w:line="240" w:lineRule="auto"/>
        <w:jc w:val="both"/>
        <w:rPr>
          <w:rFonts w:cs="Arial"/>
          <w:lang w:eastAsia="es-ES"/>
        </w:rPr>
      </w:pPr>
    </w:p>
    <w:p w14:paraId="5FD9AA96" w14:textId="77777777" w:rsidR="005408C9" w:rsidRPr="00F67943" w:rsidRDefault="005408C9" w:rsidP="005408C9">
      <w:pPr>
        <w:pStyle w:val="Pargrafdellista"/>
        <w:numPr>
          <w:ilvl w:val="0"/>
          <w:numId w:val="20"/>
        </w:numPr>
        <w:ind w:left="786" w:hanging="426"/>
        <w:jc w:val="both"/>
        <w:rPr>
          <w:rFonts w:ascii="Arial" w:hAnsi="Arial" w:cs="Arial"/>
          <w:sz w:val="22"/>
          <w:szCs w:val="22"/>
          <w:lang w:eastAsia="ca-ES"/>
        </w:rPr>
      </w:pPr>
      <w:r w:rsidRPr="00F67943">
        <w:rPr>
          <w:rFonts w:ascii="Arial" w:hAnsi="Arial" w:cs="Arial"/>
          <w:sz w:val="22"/>
          <w:szCs w:val="22"/>
        </w:rPr>
        <w:lastRenderedPageBreak/>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F67943">
        <w:rPr>
          <w:rFonts w:ascii="Arial" w:hAnsi="Arial" w:cs="Arial"/>
          <w:sz w:val="22"/>
          <w:szCs w:val="22"/>
          <w:lang w:eastAsia="ca-ES"/>
        </w:rPr>
        <w:t xml:space="preserve"> d’oportunitats i de lliure concurrència.</w:t>
      </w:r>
    </w:p>
    <w:p w14:paraId="3C7213EF" w14:textId="77777777" w:rsidR="005408C9" w:rsidRPr="00F67943" w:rsidRDefault="005408C9" w:rsidP="005408C9">
      <w:pPr>
        <w:spacing w:after="0" w:line="240" w:lineRule="auto"/>
        <w:ind w:left="720" w:hanging="360"/>
        <w:jc w:val="both"/>
        <w:rPr>
          <w:rFonts w:cs="Arial"/>
        </w:rPr>
      </w:pPr>
    </w:p>
    <w:p w14:paraId="7F7390B0" w14:textId="77777777" w:rsidR="005408C9" w:rsidRPr="00F67943" w:rsidRDefault="005408C9" w:rsidP="005408C9">
      <w:pPr>
        <w:pStyle w:val="Pargrafdellista"/>
        <w:numPr>
          <w:ilvl w:val="0"/>
          <w:numId w:val="20"/>
        </w:numPr>
        <w:jc w:val="both"/>
        <w:rPr>
          <w:rFonts w:ascii="Arial" w:hAnsi="Arial" w:cs="Arial"/>
          <w:sz w:val="22"/>
          <w:szCs w:val="22"/>
          <w:lang w:eastAsia="ca-ES"/>
        </w:rPr>
      </w:pPr>
      <w:r w:rsidRPr="00F67943">
        <w:rPr>
          <w:rFonts w:ascii="Arial" w:hAnsi="Arial" w:cs="Arial"/>
          <w:sz w:val="22"/>
          <w:szCs w:val="22"/>
          <w:lang w:eastAsia="ca-ES"/>
        </w:rPr>
        <w:t>Amb caràcter general, els licitadors i contractistes, en l’exercici de la seva activitat, assumeixen les obligacions següents:</w:t>
      </w:r>
    </w:p>
    <w:p w14:paraId="0F829A1D" w14:textId="77777777" w:rsidR="005408C9" w:rsidRPr="00F67943" w:rsidRDefault="005408C9" w:rsidP="005408C9">
      <w:pPr>
        <w:pStyle w:val="Pargrafdellista"/>
        <w:ind w:hanging="360"/>
        <w:rPr>
          <w:rFonts w:ascii="Arial" w:hAnsi="Arial" w:cs="Arial"/>
          <w:sz w:val="22"/>
          <w:szCs w:val="22"/>
          <w:lang w:eastAsia="ca-ES"/>
        </w:rPr>
      </w:pPr>
    </w:p>
    <w:p w14:paraId="205F0CD9" w14:textId="77777777" w:rsidR="005408C9" w:rsidRPr="00F67943" w:rsidRDefault="005408C9" w:rsidP="005408C9">
      <w:pPr>
        <w:pStyle w:val="Pargrafdellista"/>
        <w:numPr>
          <w:ilvl w:val="0"/>
          <w:numId w:val="10"/>
        </w:numPr>
        <w:ind w:left="720" w:firstLine="66"/>
        <w:jc w:val="both"/>
        <w:rPr>
          <w:rFonts w:ascii="Arial" w:hAnsi="Arial" w:cs="Arial"/>
          <w:sz w:val="22"/>
          <w:szCs w:val="22"/>
        </w:rPr>
      </w:pPr>
      <w:r w:rsidRPr="00F67943">
        <w:rPr>
          <w:rFonts w:ascii="Arial" w:hAnsi="Arial" w:cs="Arial"/>
          <w:sz w:val="22"/>
          <w:szCs w:val="22"/>
        </w:rPr>
        <w:t>Observar els principis, les normes i els cànons ètics propis de les activitats, els oficis i/o les professions corresponents a les prestacions objecte dels contractes.</w:t>
      </w:r>
    </w:p>
    <w:p w14:paraId="797CB127" w14:textId="77777777" w:rsidR="005408C9" w:rsidRPr="00F67943" w:rsidRDefault="005408C9" w:rsidP="005408C9">
      <w:pPr>
        <w:pStyle w:val="Pargrafdellista"/>
        <w:numPr>
          <w:ilvl w:val="0"/>
          <w:numId w:val="10"/>
        </w:numPr>
        <w:ind w:left="720" w:firstLine="66"/>
        <w:jc w:val="both"/>
        <w:rPr>
          <w:rFonts w:ascii="Arial" w:hAnsi="Arial" w:cs="Arial"/>
          <w:sz w:val="22"/>
          <w:szCs w:val="22"/>
        </w:rPr>
      </w:pPr>
      <w:r w:rsidRPr="00F67943">
        <w:rPr>
          <w:rFonts w:ascii="Arial" w:hAnsi="Arial" w:cs="Arial"/>
          <w:sz w:val="22"/>
          <w:szCs w:val="22"/>
          <w:lang w:eastAsia="ca-ES"/>
        </w:rPr>
        <w:t>No realitzar accions que posin en risc l’interès públic en l’àmbit del contracte o de les prestacions a realitzar.</w:t>
      </w:r>
    </w:p>
    <w:p w14:paraId="3FA51A95" w14:textId="77777777" w:rsidR="005408C9" w:rsidRPr="00F67943" w:rsidRDefault="005408C9" w:rsidP="005408C9">
      <w:pPr>
        <w:pStyle w:val="Pargrafdellista"/>
        <w:numPr>
          <w:ilvl w:val="0"/>
          <w:numId w:val="10"/>
        </w:numPr>
        <w:ind w:left="720" w:firstLine="66"/>
        <w:jc w:val="both"/>
        <w:rPr>
          <w:rFonts w:ascii="Arial" w:hAnsi="Arial" w:cs="Arial"/>
          <w:sz w:val="22"/>
          <w:szCs w:val="22"/>
        </w:rPr>
      </w:pPr>
      <w:r w:rsidRPr="00F67943">
        <w:rPr>
          <w:rFonts w:ascii="Arial" w:hAnsi="Arial" w:cs="Arial"/>
          <w:sz w:val="22"/>
          <w:szCs w:val="22"/>
          <w:lang w:eastAsia="ca-ES"/>
        </w:rPr>
        <w:t>Denunciar les situacions irregulars que es puguin presentar en els processos de contractació pública o durant l’execució dels contractes.</w:t>
      </w:r>
    </w:p>
    <w:p w14:paraId="3BF991E2" w14:textId="77777777" w:rsidR="005408C9" w:rsidRPr="00F67943" w:rsidRDefault="005408C9" w:rsidP="005408C9">
      <w:pPr>
        <w:spacing w:after="0" w:line="240" w:lineRule="auto"/>
        <w:ind w:left="1080"/>
        <w:jc w:val="both"/>
        <w:rPr>
          <w:rFonts w:cs="Arial"/>
        </w:rPr>
      </w:pPr>
    </w:p>
    <w:p w14:paraId="705E5714" w14:textId="77777777" w:rsidR="005408C9" w:rsidRPr="00F67943" w:rsidRDefault="005408C9" w:rsidP="005408C9">
      <w:pPr>
        <w:numPr>
          <w:ilvl w:val="0"/>
          <w:numId w:val="20"/>
        </w:numPr>
        <w:spacing w:after="0" w:line="240" w:lineRule="auto"/>
        <w:jc w:val="both"/>
        <w:rPr>
          <w:rFonts w:cs="Arial"/>
        </w:rPr>
      </w:pPr>
      <w:r w:rsidRPr="00F67943">
        <w:rPr>
          <w:rFonts w:cs="Arial"/>
        </w:rPr>
        <w:t>En particular els licitadors i els contractistes assumeixen les obligacions següents:</w:t>
      </w:r>
    </w:p>
    <w:p w14:paraId="6E3F7B25" w14:textId="77777777" w:rsidR="005408C9" w:rsidRPr="00F67943" w:rsidRDefault="005408C9" w:rsidP="005408C9">
      <w:pPr>
        <w:spacing w:after="0" w:line="240" w:lineRule="auto"/>
        <w:ind w:left="720"/>
        <w:jc w:val="both"/>
        <w:rPr>
          <w:rFonts w:cs="Arial"/>
        </w:rPr>
      </w:pPr>
    </w:p>
    <w:p w14:paraId="14643567"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36166BD"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No sol·licitar, directament o indirectament, que un càrrec o empleat públic influeixi en l’adjudicació del contracte.</w:t>
      </w:r>
    </w:p>
    <w:p w14:paraId="2AAF54F3"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235AC486"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6C31FEC7"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07F7AD"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2DB58A88" w14:textId="77777777" w:rsidR="005408C9" w:rsidRPr="00F67943" w:rsidRDefault="005408C9" w:rsidP="005408C9">
      <w:pPr>
        <w:pStyle w:val="Pargrafdellista"/>
        <w:numPr>
          <w:ilvl w:val="0"/>
          <w:numId w:val="18"/>
        </w:numPr>
        <w:ind w:left="1080"/>
        <w:jc w:val="both"/>
        <w:rPr>
          <w:rFonts w:ascii="Arial" w:hAnsi="Arial" w:cs="Arial"/>
          <w:sz w:val="22"/>
          <w:szCs w:val="22"/>
          <w:lang w:eastAsia="ca-ES"/>
        </w:rPr>
      </w:pPr>
      <w:r w:rsidRPr="00F67943">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8903F5A" w14:textId="77777777" w:rsidR="005408C9" w:rsidRPr="00F67943" w:rsidRDefault="005408C9" w:rsidP="005408C9">
      <w:pPr>
        <w:pStyle w:val="Pargrafdellista"/>
        <w:numPr>
          <w:ilvl w:val="0"/>
          <w:numId w:val="18"/>
        </w:numPr>
        <w:ind w:left="1080"/>
        <w:jc w:val="both"/>
        <w:rPr>
          <w:rFonts w:ascii="Arial" w:hAnsi="Arial" w:cs="Arial"/>
          <w:sz w:val="22"/>
          <w:szCs w:val="22"/>
          <w:lang w:eastAsia="ca-ES"/>
        </w:rPr>
      </w:pPr>
      <w:r w:rsidRPr="00F67943">
        <w:rPr>
          <w:rFonts w:ascii="Arial" w:hAnsi="Arial" w:cs="Arial"/>
          <w:sz w:val="22"/>
          <w:szCs w:val="22"/>
          <w:lang w:eastAsia="ca-ES"/>
        </w:rPr>
        <w:t>Denunciar els actes dels quals tingui coneixement i que puguin comportar una infracció de les obligacions contingudes en aquesta clàusula.</w:t>
      </w:r>
    </w:p>
    <w:p w14:paraId="40DB1F29"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rPr>
      </w:pPr>
    </w:p>
    <w:p w14:paraId="31473BF7" w14:textId="77777777" w:rsidR="00D61667"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Si s’escau l’empresa o les empreses contractistes han de complir  les obligacions recollides en</w:t>
      </w:r>
      <w:r w:rsidRPr="00F67943">
        <w:rPr>
          <w:rFonts w:ascii="Arial" w:hAnsi="Arial" w:cs="Arial"/>
          <w:b/>
          <w:sz w:val="22"/>
          <w:szCs w:val="22"/>
        </w:rPr>
        <w:t xml:space="preserve"> l’annex 3</w:t>
      </w:r>
      <w:r w:rsidRPr="00F67943">
        <w:rPr>
          <w:rFonts w:ascii="Arial" w:hAnsi="Arial" w:cs="Arial"/>
          <w:sz w:val="22"/>
          <w:szCs w:val="22"/>
        </w:rPr>
        <w:t xml:space="preserve"> d’aquest plec, relatiu a regles especials respecte del personal de l’empresa contractista que adscriurà a l’execució del contracte.</w:t>
      </w:r>
    </w:p>
    <w:p w14:paraId="14D444EE" w14:textId="77777777" w:rsidR="00D61667" w:rsidRPr="00F67943" w:rsidRDefault="00D61667" w:rsidP="00D61667">
      <w:pPr>
        <w:pStyle w:val="Pargrafdellista"/>
        <w:ind w:left="426"/>
        <w:jc w:val="both"/>
        <w:rPr>
          <w:rFonts w:ascii="Arial" w:hAnsi="Arial" w:cs="Arial"/>
          <w:sz w:val="22"/>
          <w:szCs w:val="22"/>
        </w:rPr>
      </w:pPr>
    </w:p>
    <w:p w14:paraId="2E651BE7" w14:textId="77777777" w:rsidR="00D338E8"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lastRenderedPageBreak/>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F67943">
        <w:rPr>
          <w:rFonts w:ascii="Arial" w:hAnsi="Arial" w:cs="Arial"/>
          <w:b/>
          <w:sz w:val="22"/>
          <w:szCs w:val="22"/>
        </w:rPr>
        <w:t xml:space="preserve">annex 2 </w:t>
      </w:r>
      <w:r w:rsidRPr="00F67943">
        <w:rPr>
          <w:rFonts w:ascii="Arial" w:hAnsi="Arial" w:cs="Arial"/>
          <w:sz w:val="22"/>
          <w:szCs w:val="22"/>
        </w:rPr>
        <w:t xml:space="preserve">d’aquest plec. </w:t>
      </w:r>
    </w:p>
    <w:p w14:paraId="77EC44A8" w14:textId="77777777" w:rsidR="00D338E8" w:rsidRPr="00F67943" w:rsidRDefault="00D338E8" w:rsidP="00D338E8">
      <w:pPr>
        <w:pStyle w:val="Pargrafdellista"/>
        <w:rPr>
          <w:rFonts w:ascii="Arial" w:hAnsi="Arial" w:cs="Arial"/>
          <w:sz w:val="22"/>
          <w:szCs w:val="22"/>
        </w:rPr>
      </w:pPr>
    </w:p>
    <w:p w14:paraId="3E12D5C5" w14:textId="77777777" w:rsidR="005408C9" w:rsidRPr="00F67943" w:rsidRDefault="005408C9" w:rsidP="00D338E8">
      <w:pPr>
        <w:pStyle w:val="Pargrafdellista"/>
        <w:ind w:left="426"/>
        <w:jc w:val="both"/>
        <w:rPr>
          <w:rFonts w:ascii="Arial" w:hAnsi="Arial" w:cs="Arial"/>
          <w:sz w:val="22"/>
          <w:szCs w:val="22"/>
        </w:rPr>
      </w:pPr>
      <w:r w:rsidRPr="00F67943">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739FC067" w14:textId="77777777" w:rsidR="005408C9" w:rsidRPr="00F67943" w:rsidRDefault="005408C9" w:rsidP="005408C9">
      <w:pPr>
        <w:spacing w:after="0" w:line="240" w:lineRule="auto"/>
        <w:ind w:left="426"/>
        <w:jc w:val="both"/>
        <w:rPr>
          <w:rFonts w:cs="Arial"/>
          <w:lang w:eastAsia="es-ES"/>
        </w:rPr>
      </w:pPr>
    </w:p>
    <w:p w14:paraId="52A52774" w14:textId="77777777" w:rsidR="005408C9" w:rsidRPr="00F67943" w:rsidRDefault="005408C9" w:rsidP="005408C9">
      <w:pPr>
        <w:spacing w:after="0" w:line="240" w:lineRule="auto"/>
        <w:ind w:left="426"/>
        <w:jc w:val="both"/>
        <w:rPr>
          <w:rFonts w:cs="Arial"/>
          <w:lang w:eastAsia="es-ES"/>
        </w:rPr>
      </w:pPr>
      <w:r w:rsidRPr="00F67943">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24E766AF" w14:textId="77777777" w:rsidR="005408C9" w:rsidRPr="00F67943" w:rsidRDefault="005408C9" w:rsidP="00D338E8">
      <w:pPr>
        <w:spacing w:after="0" w:line="240" w:lineRule="auto"/>
        <w:jc w:val="both"/>
        <w:rPr>
          <w:rFonts w:cs="Arial"/>
          <w:lang w:eastAsia="es-ES"/>
        </w:rPr>
      </w:pPr>
    </w:p>
    <w:p w14:paraId="5C5AFD5F" w14:textId="77777777" w:rsidR="00D338E8" w:rsidRPr="00F67943" w:rsidRDefault="005408C9" w:rsidP="002F5903">
      <w:pPr>
        <w:pStyle w:val="Pargrafdellista"/>
        <w:numPr>
          <w:ilvl w:val="0"/>
          <w:numId w:val="26"/>
        </w:numPr>
        <w:ind w:left="426" w:hanging="426"/>
        <w:jc w:val="both"/>
        <w:rPr>
          <w:rFonts w:ascii="Arial" w:hAnsi="Arial" w:cs="Arial"/>
          <w:sz w:val="22"/>
          <w:szCs w:val="22"/>
          <w:lang w:eastAsia="ca-ES"/>
        </w:rPr>
      </w:pPr>
      <w:r w:rsidRPr="00F67943">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103" w:name="_Toc512237541"/>
    </w:p>
    <w:p w14:paraId="29B70F63" w14:textId="77777777" w:rsidR="00D338E8" w:rsidRPr="00F67943" w:rsidRDefault="00D338E8" w:rsidP="00D338E8">
      <w:pPr>
        <w:pStyle w:val="Pargrafdellista"/>
        <w:ind w:left="426"/>
        <w:jc w:val="both"/>
        <w:rPr>
          <w:rFonts w:ascii="Arial" w:hAnsi="Arial" w:cs="Arial"/>
          <w:sz w:val="22"/>
          <w:szCs w:val="22"/>
          <w:lang w:eastAsia="ca-ES"/>
        </w:rPr>
      </w:pPr>
    </w:p>
    <w:p w14:paraId="6ED615B0" w14:textId="6D1615F9" w:rsidR="005408C9" w:rsidRPr="00F67943" w:rsidRDefault="005408C9" w:rsidP="002F5903">
      <w:pPr>
        <w:pStyle w:val="Pargrafdellista"/>
        <w:numPr>
          <w:ilvl w:val="0"/>
          <w:numId w:val="26"/>
        </w:numPr>
        <w:ind w:left="426" w:hanging="426"/>
        <w:jc w:val="both"/>
        <w:rPr>
          <w:rFonts w:ascii="Arial" w:hAnsi="Arial" w:cs="Arial"/>
          <w:sz w:val="22"/>
          <w:szCs w:val="22"/>
          <w:lang w:eastAsia="ca-ES"/>
        </w:rPr>
      </w:pPr>
      <w:r w:rsidRPr="00F67943">
        <w:rPr>
          <w:rFonts w:ascii="Arial" w:hAnsi="Arial" w:cs="Arial"/>
          <w:sz w:val="22"/>
          <w:szCs w:val="22"/>
        </w:rPr>
        <w:t xml:space="preserve">En aquells contractes en els quals les empreses tinguin treballadors prestant servei en els centres de treball del Departament, d’acord amb el procediment de </w:t>
      </w:r>
      <w:r w:rsidRPr="00F67943">
        <w:rPr>
          <w:rFonts w:ascii="Arial" w:hAnsi="Arial" w:cs="Arial"/>
          <w:sz w:val="22"/>
          <w:szCs w:val="22"/>
          <w:u w:val="single"/>
        </w:rPr>
        <w:t>Coordinació d’Activitats Empresarials</w:t>
      </w:r>
      <w:r w:rsidRPr="00F67943">
        <w:rPr>
          <w:rFonts w:ascii="Arial" w:hAnsi="Arial" w:cs="Arial"/>
          <w:sz w:val="22"/>
          <w:szCs w:val="22"/>
        </w:rPr>
        <w:t xml:space="preserve"> del Departament de la Vicepresidència i d’Economia i Hisenda</w:t>
      </w:r>
      <w:r w:rsidR="00B96A39" w:rsidRPr="00F67943">
        <w:rPr>
          <w:rFonts w:ascii="Arial" w:hAnsi="Arial" w:cs="Arial"/>
          <w:sz w:val="22"/>
          <w:szCs w:val="22"/>
        </w:rPr>
        <w:t xml:space="preserve"> (actualment </w:t>
      </w:r>
      <w:r w:rsidR="00CC6FCB" w:rsidRPr="00F67943">
        <w:rPr>
          <w:rFonts w:ascii="Arial" w:hAnsi="Arial" w:cs="Arial"/>
          <w:sz w:val="22"/>
          <w:szCs w:val="22"/>
        </w:rPr>
        <w:t>Departament d’Economia i Finances</w:t>
      </w:r>
      <w:r w:rsidR="00B96A39" w:rsidRPr="00F67943">
        <w:rPr>
          <w:rFonts w:ascii="Arial" w:hAnsi="Arial" w:cs="Arial"/>
          <w:sz w:val="22"/>
          <w:szCs w:val="22"/>
        </w:rPr>
        <w:t>)</w:t>
      </w:r>
      <w:r w:rsidRPr="00F67943">
        <w:rPr>
          <w:rFonts w:ascii="Arial" w:hAnsi="Arial" w:cs="Arial"/>
          <w:sz w:val="22"/>
          <w:szCs w:val="22"/>
        </w:rPr>
        <w:t xml:space="preserve"> aprovat el 8 de febrer de 2013, l’entitat/persona física o jurídica proposada com a adjudicatària haurà d’aportar en el moment d’inici de l’execució del contracte la documentació següent:</w:t>
      </w:r>
      <w:bookmarkEnd w:id="103"/>
    </w:p>
    <w:p w14:paraId="260B0124" w14:textId="77777777" w:rsidR="005408C9" w:rsidRPr="00F67943" w:rsidRDefault="005408C9" w:rsidP="005408C9">
      <w:pPr>
        <w:pStyle w:val="Default"/>
        <w:tabs>
          <w:tab w:val="left" w:pos="426"/>
        </w:tabs>
        <w:jc w:val="both"/>
        <w:rPr>
          <w:color w:val="auto"/>
          <w:sz w:val="22"/>
          <w:szCs w:val="22"/>
        </w:rPr>
      </w:pPr>
    </w:p>
    <w:p w14:paraId="0F3793D4" w14:textId="77777777" w:rsidR="005408C9" w:rsidRPr="00F67943" w:rsidRDefault="005408C9" w:rsidP="005408C9">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F67943">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622EE602"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3C3ACB32" w14:textId="77777777" w:rsidR="005408C9" w:rsidRPr="00F67943" w:rsidRDefault="005408C9" w:rsidP="005408C9">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F67943">
        <w:rPr>
          <w:rFonts w:cs="Arial"/>
          <w:bCs/>
        </w:rPr>
        <w:t>Relació del personal que prestarà serveis als centres de treball del Departament i compromís d’actualització d’aquesta relació en cas de canvi.</w:t>
      </w:r>
    </w:p>
    <w:p w14:paraId="3692094B"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1B7B4AB4" w14:textId="77777777" w:rsidR="005408C9" w:rsidRPr="00F67943" w:rsidRDefault="005408C9" w:rsidP="005408C9">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F67943">
        <w:rPr>
          <w:rFonts w:cs="Arial"/>
          <w:bCs/>
        </w:rPr>
        <w:t>Acreditació de la informació i formació en prevenció de riscos específica de l’activitat del personal que prestarà serveis al Departament</w:t>
      </w:r>
    </w:p>
    <w:p w14:paraId="63EDA7AA"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2F462184" w14:textId="77777777" w:rsidR="005408C9" w:rsidRPr="00F67943" w:rsidRDefault="005408C9" w:rsidP="005408C9">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F67943">
        <w:rPr>
          <w:rFonts w:cs="Arial"/>
          <w:bCs/>
        </w:rPr>
        <w:t>Compromís de comunicació dels incidents, accidents laborals i malalties professionals derivats de les activitats a realitzar als centres de treball del Departament i de participació en la investigació quan escaigui.</w:t>
      </w:r>
    </w:p>
    <w:p w14:paraId="308088FD"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4E14290D" w14:textId="77777777" w:rsidR="005408C9" w:rsidRPr="00F67943" w:rsidRDefault="005408C9" w:rsidP="005408C9">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F67943">
        <w:rPr>
          <w:rFonts w:cs="Arial"/>
          <w:bCs/>
        </w:rPr>
        <w:t>Compromís de comunicació al Departament de riscos nous o no identificats.</w:t>
      </w:r>
    </w:p>
    <w:p w14:paraId="7677BB13"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6A50C28F" w14:textId="77777777" w:rsidR="005408C9" w:rsidRPr="00F67943" w:rsidRDefault="005408C9" w:rsidP="005408C9">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F67943">
        <w:rPr>
          <w:rFonts w:cs="Arial"/>
          <w:bCs/>
        </w:rPr>
        <w:t>Nom i cognoms de la persona interlocutora per a la realització de la coordinació empresarial en matèria de prevenció de riscos laborals.</w:t>
      </w:r>
    </w:p>
    <w:p w14:paraId="3744CF20" w14:textId="77777777" w:rsidR="005408C9" w:rsidRPr="00F67943" w:rsidRDefault="005408C9" w:rsidP="00D338E8">
      <w:pPr>
        <w:spacing w:after="0" w:line="240" w:lineRule="auto"/>
        <w:jc w:val="both"/>
        <w:rPr>
          <w:rFonts w:cs="Arial"/>
          <w:bCs/>
        </w:rPr>
      </w:pPr>
    </w:p>
    <w:p w14:paraId="65CADD08" w14:textId="0BE7E324" w:rsidR="005408C9" w:rsidRPr="00F67943" w:rsidRDefault="005408C9" w:rsidP="002F5903">
      <w:pPr>
        <w:pStyle w:val="Pargrafdellista"/>
        <w:numPr>
          <w:ilvl w:val="0"/>
          <w:numId w:val="26"/>
        </w:numPr>
        <w:ind w:left="426" w:hanging="426"/>
        <w:jc w:val="both"/>
        <w:rPr>
          <w:rFonts w:ascii="Arial" w:hAnsi="Arial" w:cs="Arial"/>
          <w:bCs/>
          <w:sz w:val="22"/>
          <w:szCs w:val="22"/>
          <w:lang w:eastAsia="ca-ES"/>
        </w:rPr>
      </w:pPr>
      <w:r w:rsidRPr="00F67943">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790152" w:rsidRPr="00F67943">
        <w:rPr>
          <w:rFonts w:ascii="Arial" w:hAnsi="Arial" w:cs="Arial"/>
          <w:bCs/>
          <w:sz w:val="22"/>
          <w:szCs w:val="22"/>
          <w:lang w:eastAsia="ca-ES"/>
        </w:rPr>
        <w:t>.</w:t>
      </w:r>
    </w:p>
    <w:p w14:paraId="1B2E34EC" w14:textId="77777777" w:rsidR="00790152" w:rsidRPr="00F67943" w:rsidRDefault="00790152" w:rsidP="00790152">
      <w:pPr>
        <w:pStyle w:val="Pargrafdellista"/>
        <w:ind w:left="426"/>
        <w:jc w:val="both"/>
        <w:rPr>
          <w:rFonts w:ascii="Arial" w:hAnsi="Arial" w:cs="Arial"/>
          <w:bCs/>
          <w:sz w:val="22"/>
          <w:szCs w:val="22"/>
          <w:lang w:eastAsia="ca-ES"/>
        </w:rPr>
      </w:pPr>
    </w:p>
    <w:p w14:paraId="08603299" w14:textId="72C80091" w:rsidR="00790152" w:rsidRPr="00F67943" w:rsidRDefault="00790152" w:rsidP="00790152">
      <w:pPr>
        <w:pStyle w:val="Pargrafdellista"/>
        <w:numPr>
          <w:ilvl w:val="0"/>
          <w:numId w:val="26"/>
        </w:numPr>
        <w:ind w:left="426" w:hanging="426"/>
        <w:jc w:val="both"/>
        <w:rPr>
          <w:rFonts w:ascii="Arial" w:hAnsi="Arial" w:cs="Arial"/>
          <w:bCs/>
          <w:sz w:val="22"/>
          <w:szCs w:val="22"/>
          <w:lang w:eastAsia="ca-ES"/>
        </w:rPr>
      </w:pPr>
      <w:r w:rsidRPr="00F67943">
        <w:rPr>
          <w:rFonts w:ascii="Arial" w:hAnsi="Arial" w:cs="Arial"/>
          <w:bCs/>
          <w:sz w:val="22"/>
          <w:szCs w:val="22"/>
          <w:lang w:eastAsia="ca-ES"/>
        </w:rPr>
        <w:t xml:space="preserve">L’empresa ha de garantir </w:t>
      </w:r>
      <w:r w:rsidRPr="00F67943">
        <w:rPr>
          <w:rFonts w:ascii="Arial" w:hAnsi="Arial" w:cs="Arial"/>
          <w:sz w:val="22"/>
          <w:szCs w:val="22"/>
        </w:rPr>
        <w:t xml:space="preserve">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w:t>
      </w:r>
      <w:hyperlink r:id="rId34" w:history="1">
        <w:r w:rsidRPr="00F67943">
          <w:rPr>
            <w:rStyle w:val="Enlla"/>
            <w:rFonts w:ascii="Arial" w:hAnsi="Arial" w:cs="Arial"/>
            <w:sz w:val="22"/>
            <w:szCs w:val="22"/>
          </w:rPr>
          <w:t>Resolució 341/XV del Parlament de Catalunya, sobre Palestina.</w:t>
        </w:r>
      </w:hyperlink>
    </w:p>
    <w:p w14:paraId="328E7704" w14:textId="77777777" w:rsidR="00EB2259" w:rsidRPr="00F67943" w:rsidRDefault="00EB2259" w:rsidP="00EB2259">
      <w:pPr>
        <w:pStyle w:val="Pargrafdellista"/>
        <w:ind w:left="426"/>
        <w:jc w:val="both"/>
        <w:rPr>
          <w:rFonts w:ascii="Arial" w:hAnsi="Arial" w:cs="Arial"/>
          <w:color w:val="000000"/>
          <w:sz w:val="22"/>
          <w:szCs w:val="22"/>
        </w:rPr>
      </w:pPr>
    </w:p>
    <w:p w14:paraId="1E7898A4" w14:textId="77777777" w:rsidR="005408C9" w:rsidRPr="00F67943" w:rsidRDefault="005408C9" w:rsidP="005408C9">
      <w:pPr>
        <w:pStyle w:val="Ttol2"/>
        <w:spacing w:before="0" w:after="0"/>
        <w:jc w:val="both"/>
        <w:rPr>
          <w:rFonts w:ascii="Arial" w:hAnsi="Arial" w:cs="Arial"/>
          <w:i w:val="0"/>
          <w:sz w:val="22"/>
          <w:szCs w:val="22"/>
        </w:rPr>
      </w:pPr>
      <w:bookmarkStart w:id="104" w:name="_Toc21500352"/>
      <w:bookmarkStart w:id="105" w:name="_Toc34139691"/>
      <w:r w:rsidRPr="00F67943">
        <w:rPr>
          <w:rFonts w:ascii="Arial" w:hAnsi="Arial" w:cs="Arial"/>
          <w:i w:val="0"/>
          <w:sz w:val="22"/>
          <w:szCs w:val="22"/>
        </w:rPr>
        <w:t>Trentena. Prerrogatives de l’Administració</w:t>
      </w:r>
      <w:bookmarkEnd w:id="104"/>
      <w:bookmarkEnd w:id="105"/>
      <w:r w:rsidRPr="00F67943">
        <w:rPr>
          <w:rFonts w:ascii="Arial" w:hAnsi="Arial" w:cs="Arial"/>
          <w:i w:val="0"/>
          <w:sz w:val="22"/>
          <w:szCs w:val="22"/>
        </w:rPr>
        <w:t xml:space="preserve"> </w:t>
      </w:r>
    </w:p>
    <w:p w14:paraId="13848A4C" w14:textId="77777777" w:rsidR="005408C9" w:rsidRPr="00F67943" w:rsidRDefault="005408C9" w:rsidP="005408C9">
      <w:pPr>
        <w:spacing w:after="0" w:line="240" w:lineRule="auto"/>
        <w:jc w:val="both"/>
        <w:rPr>
          <w:rFonts w:cs="Arial"/>
          <w:u w:val="single"/>
          <w:lang w:eastAsia="es-ES"/>
        </w:rPr>
      </w:pPr>
    </w:p>
    <w:p w14:paraId="5EBA3A5B"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295DB078" w14:textId="77777777" w:rsidR="005408C9" w:rsidRPr="00F67943" w:rsidRDefault="005408C9" w:rsidP="005408C9">
      <w:pPr>
        <w:spacing w:after="0" w:line="240" w:lineRule="auto"/>
        <w:jc w:val="both"/>
        <w:rPr>
          <w:rFonts w:cs="Arial"/>
          <w:lang w:eastAsia="es-ES"/>
        </w:rPr>
      </w:pPr>
    </w:p>
    <w:p w14:paraId="0A47A54B" w14:textId="77777777" w:rsidR="005408C9" w:rsidRPr="00F67943" w:rsidRDefault="005408C9" w:rsidP="005408C9">
      <w:pPr>
        <w:spacing w:after="0" w:line="240" w:lineRule="auto"/>
        <w:jc w:val="both"/>
        <w:rPr>
          <w:rFonts w:cs="Arial"/>
          <w:lang w:eastAsia="es-ES"/>
        </w:rPr>
      </w:pPr>
      <w:r w:rsidRPr="00F67943">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799CDC79" w14:textId="77777777" w:rsidR="005408C9" w:rsidRPr="00F67943" w:rsidRDefault="005408C9" w:rsidP="005408C9">
      <w:pPr>
        <w:spacing w:after="0" w:line="240" w:lineRule="auto"/>
        <w:jc w:val="both"/>
        <w:rPr>
          <w:rFonts w:cs="Arial"/>
          <w:lang w:eastAsia="es-ES"/>
        </w:rPr>
      </w:pPr>
    </w:p>
    <w:p w14:paraId="11C310EF" w14:textId="77777777" w:rsidR="005408C9" w:rsidRPr="00F67943" w:rsidRDefault="005408C9" w:rsidP="005408C9">
      <w:pPr>
        <w:spacing w:after="0" w:line="240" w:lineRule="auto"/>
        <w:jc w:val="both"/>
        <w:rPr>
          <w:rFonts w:cs="Arial"/>
          <w:lang w:eastAsia="es-ES"/>
        </w:rPr>
      </w:pPr>
      <w:r w:rsidRPr="00F67943">
        <w:rPr>
          <w:rFonts w:cs="Arial"/>
          <w:lang w:eastAsia="es-ES"/>
        </w:rPr>
        <w:t>Els acords que adopti l’òrgan de contractació en l’exercici de les prerrogatives esmentades exhaureixen la via administrativa i són immediatament executius.</w:t>
      </w:r>
    </w:p>
    <w:p w14:paraId="036D67C9" w14:textId="77777777" w:rsidR="005408C9" w:rsidRPr="00F67943" w:rsidRDefault="005408C9" w:rsidP="005408C9">
      <w:pPr>
        <w:spacing w:after="0" w:line="240" w:lineRule="auto"/>
        <w:jc w:val="both"/>
        <w:rPr>
          <w:rFonts w:cs="Arial"/>
          <w:lang w:eastAsia="es-ES"/>
        </w:rPr>
      </w:pPr>
    </w:p>
    <w:p w14:paraId="17333E06" w14:textId="77777777" w:rsidR="005408C9" w:rsidRPr="00F67943" w:rsidRDefault="005408C9" w:rsidP="005408C9">
      <w:pPr>
        <w:spacing w:after="0" w:line="240" w:lineRule="auto"/>
        <w:jc w:val="both"/>
        <w:rPr>
          <w:rFonts w:cs="Arial"/>
          <w:lang w:eastAsia="es-ES"/>
        </w:rPr>
      </w:pPr>
      <w:r w:rsidRPr="00F67943">
        <w:rPr>
          <w:rFonts w:cs="Arial"/>
          <w:lang w:eastAsia="es-ES"/>
        </w:rPr>
        <w:t>L’exercici de les prerrogatives de l’Administració es durà a terme mitjançant el procediment establert en l’article 191 de la LCSP.</w:t>
      </w:r>
    </w:p>
    <w:p w14:paraId="23DF21E8" w14:textId="77777777" w:rsidR="00F064DD" w:rsidRPr="00F67943" w:rsidRDefault="00F064DD" w:rsidP="005408C9">
      <w:pPr>
        <w:spacing w:after="0" w:line="240" w:lineRule="auto"/>
        <w:jc w:val="both"/>
        <w:rPr>
          <w:rFonts w:cs="Arial"/>
          <w:b/>
          <w:lang w:eastAsia="es-ES"/>
        </w:rPr>
      </w:pPr>
    </w:p>
    <w:p w14:paraId="42247DD3" w14:textId="77777777" w:rsidR="005408C9" w:rsidRPr="00F67943" w:rsidRDefault="005408C9" w:rsidP="005408C9">
      <w:pPr>
        <w:pStyle w:val="Ttol2"/>
        <w:spacing w:before="0" w:after="0"/>
        <w:jc w:val="both"/>
        <w:rPr>
          <w:rFonts w:ascii="Arial" w:hAnsi="Arial" w:cs="Arial"/>
          <w:i w:val="0"/>
          <w:sz w:val="22"/>
          <w:szCs w:val="22"/>
        </w:rPr>
      </w:pPr>
      <w:bookmarkStart w:id="106" w:name="_Toc21500353"/>
      <w:bookmarkStart w:id="107" w:name="_Toc34139692"/>
      <w:r w:rsidRPr="00F67943">
        <w:rPr>
          <w:rFonts w:ascii="Arial" w:hAnsi="Arial" w:cs="Arial"/>
          <w:i w:val="0"/>
          <w:sz w:val="22"/>
          <w:szCs w:val="22"/>
        </w:rPr>
        <w:t>Trenta-unena. Modificació del contracte</w:t>
      </w:r>
      <w:bookmarkEnd w:id="106"/>
      <w:bookmarkEnd w:id="107"/>
      <w:r w:rsidRPr="00F67943">
        <w:rPr>
          <w:rFonts w:ascii="Arial" w:hAnsi="Arial" w:cs="Arial"/>
          <w:i w:val="0"/>
          <w:sz w:val="22"/>
          <w:szCs w:val="22"/>
        </w:rPr>
        <w:t xml:space="preserve"> </w:t>
      </w:r>
    </w:p>
    <w:p w14:paraId="0CFBD881" w14:textId="77777777" w:rsidR="005408C9" w:rsidRPr="00F67943" w:rsidRDefault="005408C9" w:rsidP="005408C9">
      <w:pPr>
        <w:spacing w:after="0" w:line="240" w:lineRule="auto"/>
        <w:jc w:val="both"/>
        <w:rPr>
          <w:rFonts w:cs="Arial"/>
          <w:b/>
          <w:lang w:eastAsia="es-ES"/>
        </w:rPr>
      </w:pPr>
    </w:p>
    <w:p w14:paraId="34AD7FF7" w14:textId="77777777" w:rsidR="005408C9" w:rsidRPr="00F67943" w:rsidRDefault="005408C9" w:rsidP="005408C9">
      <w:pPr>
        <w:spacing w:after="0" w:line="240" w:lineRule="auto"/>
        <w:jc w:val="both"/>
        <w:rPr>
          <w:rFonts w:cs="Arial"/>
          <w:lang w:eastAsia="es-ES"/>
        </w:rPr>
      </w:pPr>
      <w:r w:rsidRPr="00F67943">
        <w:rPr>
          <w:rFonts w:cs="Arial"/>
          <w:b/>
          <w:lang w:eastAsia="es-ES"/>
        </w:rPr>
        <w:t>31.1</w:t>
      </w:r>
      <w:r w:rsidRPr="00F67943">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7F12FBEC" w14:textId="77777777" w:rsidR="005408C9" w:rsidRPr="00F67943" w:rsidRDefault="005408C9" w:rsidP="005408C9">
      <w:pPr>
        <w:spacing w:after="0" w:line="240" w:lineRule="auto"/>
        <w:jc w:val="both"/>
        <w:rPr>
          <w:rFonts w:cs="Arial"/>
          <w:b/>
          <w:lang w:eastAsia="es-ES"/>
        </w:rPr>
      </w:pPr>
    </w:p>
    <w:p w14:paraId="16577ABB" w14:textId="77777777" w:rsidR="005408C9" w:rsidRPr="00F67943" w:rsidRDefault="005408C9" w:rsidP="005408C9">
      <w:pPr>
        <w:spacing w:after="0" w:line="240" w:lineRule="auto"/>
        <w:jc w:val="both"/>
        <w:rPr>
          <w:rFonts w:cs="Arial"/>
          <w:lang w:eastAsia="es-ES"/>
        </w:rPr>
      </w:pPr>
      <w:r w:rsidRPr="00F67943">
        <w:rPr>
          <w:rFonts w:cs="Arial"/>
          <w:b/>
          <w:lang w:eastAsia="es-ES"/>
        </w:rPr>
        <w:t>31.2</w:t>
      </w:r>
      <w:r w:rsidRPr="00F67943">
        <w:rPr>
          <w:rFonts w:cs="Arial"/>
          <w:lang w:eastAsia="es-ES"/>
        </w:rPr>
        <w:t xml:space="preserve"> Modificacions previstes:</w:t>
      </w:r>
    </w:p>
    <w:p w14:paraId="350C2449" w14:textId="77777777" w:rsidR="005408C9" w:rsidRPr="00F67943" w:rsidRDefault="005408C9" w:rsidP="005408C9">
      <w:pPr>
        <w:spacing w:after="0" w:line="240" w:lineRule="auto"/>
        <w:jc w:val="both"/>
        <w:rPr>
          <w:rFonts w:cs="Arial"/>
          <w:lang w:eastAsia="es-ES"/>
        </w:rPr>
      </w:pPr>
    </w:p>
    <w:p w14:paraId="2DD8E1E2"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 modificació del contracte es durà a terme en el/s supòsit/s, amb les condicions, l’abast i els límits que es detallen en </w:t>
      </w:r>
      <w:r w:rsidRPr="00F67943">
        <w:rPr>
          <w:rFonts w:cs="Arial"/>
          <w:b/>
          <w:lang w:eastAsia="es-ES"/>
        </w:rPr>
        <w:t>l’apartat N del quadre de característiques</w:t>
      </w:r>
      <w:r w:rsidRPr="00F67943">
        <w:rPr>
          <w:rFonts w:cs="Arial"/>
          <w:lang w:eastAsia="es-ES"/>
        </w:rPr>
        <w:t xml:space="preserve"> i d’acord amb el procediment següent:</w:t>
      </w:r>
    </w:p>
    <w:p w14:paraId="745E5B03" w14:textId="77777777" w:rsidR="005408C9" w:rsidRPr="00F67943" w:rsidRDefault="005408C9" w:rsidP="005408C9">
      <w:pPr>
        <w:spacing w:after="0" w:line="240" w:lineRule="auto"/>
        <w:jc w:val="both"/>
        <w:rPr>
          <w:rFonts w:cs="Arial"/>
          <w:lang w:eastAsia="es-ES"/>
        </w:rPr>
      </w:pPr>
    </w:p>
    <w:p w14:paraId="62D67FF8" w14:textId="77777777" w:rsidR="005408C9" w:rsidRPr="00F67943" w:rsidRDefault="005408C9" w:rsidP="005408C9">
      <w:pPr>
        <w:spacing w:after="0" w:line="240" w:lineRule="auto"/>
        <w:jc w:val="both"/>
        <w:rPr>
          <w:rFonts w:cs="Arial"/>
          <w:lang w:eastAsia="es-ES"/>
        </w:rPr>
      </w:pPr>
      <w:r w:rsidRPr="00F67943">
        <w:rPr>
          <w:rFonts w:cs="Arial"/>
          <w:lang w:eastAsia="es-ES"/>
        </w:rPr>
        <w:t>Aquestes modificacions són obligatòries per a l’empresa contractista.</w:t>
      </w:r>
    </w:p>
    <w:p w14:paraId="59F82CED" w14:textId="77777777" w:rsidR="005408C9" w:rsidRPr="00F67943" w:rsidRDefault="005408C9" w:rsidP="005408C9">
      <w:pPr>
        <w:spacing w:after="0" w:line="240" w:lineRule="auto"/>
        <w:jc w:val="both"/>
        <w:rPr>
          <w:rFonts w:cs="Arial"/>
          <w:lang w:eastAsia="es-ES"/>
        </w:rPr>
      </w:pPr>
    </w:p>
    <w:p w14:paraId="20E06627" w14:textId="77777777" w:rsidR="005408C9" w:rsidRPr="00F67943" w:rsidRDefault="005408C9" w:rsidP="005408C9">
      <w:pPr>
        <w:spacing w:after="0" w:line="240" w:lineRule="auto"/>
        <w:jc w:val="both"/>
        <w:rPr>
          <w:rFonts w:cs="Arial"/>
          <w:lang w:eastAsia="es-ES"/>
        </w:rPr>
      </w:pPr>
      <w:r w:rsidRPr="00F67943">
        <w:rPr>
          <w:rFonts w:cs="Arial"/>
          <w:lang w:eastAsia="es-ES"/>
        </w:rPr>
        <w:t>En cap cas la modificació del contracte podrà suposar l’establiment de nous preus unitaris no previstos en el contracte.</w:t>
      </w:r>
    </w:p>
    <w:p w14:paraId="5BBBA8C7" w14:textId="77777777" w:rsidR="005408C9" w:rsidRPr="00F67943" w:rsidRDefault="005408C9" w:rsidP="005408C9">
      <w:pPr>
        <w:spacing w:after="0" w:line="240" w:lineRule="auto"/>
        <w:jc w:val="both"/>
        <w:rPr>
          <w:rFonts w:cs="Arial"/>
          <w:i/>
          <w:lang w:eastAsia="es-ES"/>
        </w:rPr>
      </w:pPr>
    </w:p>
    <w:p w14:paraId="4946C67D" w14:textId="77777777" w:rsidR="005408C9" w:rsidRPr="00F67943" w:rsidRDefault="005408C9" w:rsidP="005408C9">
      <w:pPr>
        <w:spacing w:after="0" w:line="240" w:lineRule="auto"/>
        <w:jc w:val="both"/>
        <w:rPr>
          <w:rFonts w:cs="Arial"/>
        </w:rPr>
      </w:pPr>
      <w:r w:rsidRPr="00F67943">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398E57" w14:textId="77777777" w:rsidR="005408C9" w:rsidRPr="00F67943" w:rsidRDefault="005408C9" w:rsidP="005408C9">
      <w:pPr>
        <w:spacing w:after="0" w:line="240" w:lineRule="auto"/>
        <w:jc w:val="both"/>
        <w:rPr>
          <w:rFonts w:cs="Arial"/>
          <w:i/>
          <w:lang w:eastAsia="es-ES"/>
        </w:rPr>
      </w:pPr>
    </w:p>
    <w:p w14:paraId="2A166CC9" w14:textId="77777777" w:rsidR="005408C9" w:rsidRPr="00F67943" w:rsidRDefault="005408C9" w:rsidP="005408C9">
      <w:pPr>
        <w:spacing w:after="0" w:line="240" w:lineRule="auto"/>
        <w:jc w:val="both"/>
        <w:rPr>
          <w:rFonts w:cs="Arial"/>
        </w:rPr>
      </w:pPr>
      <w:r w:rsidRPr="00F67943">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395811F1" w14:textId="77777777" w:rsidR="005408C9" w:rsidRPr="00F67943" w:rsidRDefault="005408C9" w:rsidP="005408C9">
      <w:pPr>
        <w:spacing w:after="0" w:line="240" w:lineRule="auto"/>
        <w:jc w:val="both"/>
        <w:rPr>
          <w:rFonts w:cs="Arial"/>
          <w:i/>
          <w:lang w:eastAsia="es-ES"/>
        </w:rPr>
      </w:pPr>
    </w:p>
    <w:p w14:paraId="02B529DD" w14:textId="77777777" w:rsidR="005408C9" w:rsidRPr="00F67943" w:rsidRDefault="005408C9" w:rsidP="005408C9">
      <w:pPr>
        <w:spacing w:after="0" w:line="240" w:lineRule="auto"/>
        <w:jc w:val="both"/>
        <w:rPr>
          <w:rFonts w:cs="Arial"/>
        </w:rPr>
      </w:pPr>
      <w:r w:rsidRPr="00F67943">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7B13B88E" w14:textId="77777777" w:rsidR="005408C9" w:rsidRPr="00F67943" w:rsidRDefault="005408C9" w:rsidP="005408C9">
      <w:pPr>
        <w:spacing w:after="0" w:line="240" w:lineRule="auto"/>
        <w:jc w:val="both"/>
        <w:rPr>
          <w:rFonts w:cs="Arial"/>
          <w:b/>
          <w:lang w:eastAsia="es-ES"/>
        </w:rPr>
      </w:pPr>
    </w:p>
    <w:p w14:paraId="3E9C2569"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31.3 </w:t>
      </w:r>
      <w:r w:rsidRPr="00F67943">
        <w:rPr>
          <w:rFonts w:cs="Arial"/>
          <w:lang w:eastAsia="es-ES"/>
        </w:rPr>
        <w:t xml:space="preserve">Modificacions no previstes </w:t>
      </w:r>
    </w:p>
    <w:p w14:paraId="07540770" w14:textId="77777777" w:rsidR="005408C9" w:rsidRPr="00F67943" w:rsidRDefault="005408C9" w:rsidP="005408C9">
      <w:pPr>
        <w:spacing w:after="0" w:line="240" w:lineRule="auto"/>
        <w:jc w:val="both"/>
        <w:rPr>
          <w:rFonts w:cs="Arial"/>
          <w:lang w:eastAsia="es-ES"/>
        </w:rPr>
      </w:pPr>
    </w:p>
    <w:p w14:paraId="3DAE0271"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7A09013" w14:textId="77777777" w:rsidR="005408C9" w:rsidRPr="00F67943" w:rsidRDefault="005408C9" w:rsidP="005408C9">
      <w:pPr>
        <w:spacing w:after="0" w:line="240" w:lineRule="auto"/>
        <w:jc w:val="both"/>
        <w:rPr>
          <w:rFonts w:cs="Arial"/>
          <w:lang w:eastAsia="es-ES"/>
        </w:rPr>
      </w:pPr>
    </w:p>
    <w:p w14:paraId="45C41FBD" w14:textId="77777777" w:rsidR="005408C9" w:rsidRPr="00F67943" w:rsidRDefault="005408C9" w:rsidP="005408C9">
      <w:pPr>
        <w:spacing w:after="0" w:line="240" w:lineRule="auto"/>
        <w:jc w:val="both"/>
        <w:rPr>
          <w:rFonts w:cs="Arial"/>
          <w:lang w:eastAsia="es-ES"/>
        </w:rPr>
      </w:pPr>
      <w:r w:rsidRPr="00F67943">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100272A6" w14:textId="77777777" w:rsidR="005408C9" w:rsidRPr="00F67943" w:rsidRDefault="005408C9" w:rsidP="005408C9">
      <w:pPr>
        <w:spacing w:after="0" w:line="240" w:lineRule="auto"/>
        <w:jc w:val="both"/>
        <w:rPr>
          <w:rFonts w:cs="Arial"/>
          <w:lang w:eastAsia="es-ES"/>
        </w:rPr>
      </w:pPr>
    </w:p>
    <w:p w14:paraId="48F50DBD" w14:textId="77777777" w:rsidR="005408C9" w:rsidRPr="00F67943" w:rsidRDefault="005408C9" w:rsidP="005408C9">
      <w:pPr>
        <w:spacing w:after="0" w:line="240" w:lineRule="auto"/>
        <w:jc w:val="both"/>
        <w:rPr>
          <w:rFonts w:cs="Arial"/>
          <w:lang w:eastAsia="es-ES"/>
        </w:rPr>
      </w:pPr>
      <w:r w:rsidRPr="00F67943">
        <w:rPr>
          <w:rFonts w:cs="Arial"/>
          <w:b/>
          <w:lang w:eastAsia="es-ES"/>
        </w:rPr>
        <w:t>31.4</w:t>
      </w:r>
      <w:r w:rsidRPr="00F67943">
        <w:rPr>
          <w:rFonts w:cs="Arial"/>
          <w:lang w:eastAsia="es-ES"/>
        </w:rPr>
        <w:t xml:space="preserve"> Les modificacions del contracte es formalitzaran de conformitat amb el que estableix l’article 153 de la LCSP i la clàusula dinovena d’aquest plec.</w:t>
      </w:r>
    </w:p>
    <w:p w14:paraId="7C1CF7C7" w14:textId="77777777" w:rsidR="005408C9" w:rsidRPr="00F67943" w:rsidRDefault="005408C9" w:rsidP="005408C9">
      <w:pPr>
        <w:spacing w:after="0" w:line="240" w:lineRule="auto"/>
        <w:jc w:val="both"/>
        <w:rPr>
          <w:rFonts w:cs="Arial"/>
          <w:lang w:eastAsia="es-ES"/>
        </w:rPr>
      </w:pPr>
    </w:p>
    <w:p w14:paraId="7E5A919D" w14:textId="77777777" w:rsidR="005408C9" w:rsidRPr="00F67943" w:rsidRDefault="005408C9" w:rsidP="005408C9">
      <w:pPr>
        <w:spacing w:after="0" w:line="240" w:lineRule="auto"/>
        <w:jc w:val="both"/>
        <w:rPr>
          <w:rFonts w:cs="Arial"/>
          <w:lang w:eastAsia="es-ES"/>
        </w:rPr>
      </w:pPr>
      <w:r w:rsidRPr="00F67943">
        <w:rPr>
          <w:rFonts w:cs="Arial"/>
          <w:b/>
          <w:lang w:eastAsia="es-ES"/>
        </w:rPr>
        <w:t>31.5</w:t>
      </w:r>
      <w:r w:rsidRPr="00F67943">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73912BD8" w14:textId="77777777" w:rsidR="005408C9" w:rsidRPr="00F67943" w:rsidRDefault="005408C9" w:rsidP="005408C9">
      <w:pPr>
        <w:spacing w:after="0" w:line="240" w:lineRule="auto"/>
        <w:jc w:val="both"/>
        <w:rPr>
          <w:rFonts w:cs="Arial"/>
          <w:lang w:eastAsia="es-ES"/>
        </w:rPr>
      </w:pPr>
    </w:p>
    <w:p w14:paraId="70001BD7" w14:textId="5D38C5E7" w:rsidR="00565737" w:rsidRPr="00F67943" w:rsidRDefault="005408C9" w:rsidP="005E646E">
      <w:pPr>
        <w:spacing w:after="0" w:line="240" w:lineRule="auto"/>
        <w:jc w:val="both"/>
        <w:rPr>
          <w:rFonts w:cs="Arial"/>
          <w:lang w:eastAsia="es-ES"/>
        </w:rPr>
      </w:pPr>
      <w:r w:rsidRPr="00F67943">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F4652EF" w14:textId="77777777" w:rsidR="005E646E" w:rsidRPr="00F67943" w:rsidRDefault="005E646E" w:rsidP="005E646E">
      <w:pPr>
        <w:spacing w:after="0" w:line="240" w:lineRule="auto"/>
        <w:jc w:val="both"/>
        <w:rPr>
          <w:rFonts w:cs="Arial"/>
          <w:lang w:eastAsia="es-ES"/>
        </w:rPr>
      </w:pPr>
    </w:p>
    <w:p w14:paraId="4F390044" w14:textId="77777777" w:rsidR="005408C9" w:rsidRPr="00F67943" w:rsidRDefault="005408C9" w:rsidP="005408C9">
      <w:pPr>
        <w:pStyle w:val="Ttol2"/>
        <w:spacing w:before="0" w:after="0"/>
        <w:jc w:val="both"/>
        <w:rPr>
          <w:rFonts w:ascii="Arial" w:hAnsi="Arial" w:cs="Arial"/>
          <w:i w:val="0"/>
          <w:sz w:val="22"/>
          <w:szCs w:val="22"/>
        </w:rPr>
      </w:pPr>
      <w:bookmarkStart w:id="108" w:name="_Toc21500354"/>
      <w:bookmarkStart w:id="109" w:name="_Toc34139693"/>
      <w:r w:rsidRPr="00F67943">
        <w:rPr>
          <w:rFonts w:ascii="Arial" w:hAnsi="Arial" w:cs="Arial"/>
          <w:i w:val="0"/>
          <w:sz w:val="22"/>
          <w:szCs w:val="22"/>
        </w:rPr>
        <w:t>Trenta-dosena. Suspensió del contracte</w:t>
      </w:r>
      <w:bookmarkEnd w:id="108"/>
      <w:bookmarkEnd w:id="109"/>
      <w:r w:rsidRPr="00F67943">
        <w:rPr>
          <w:rFonts w:ascii="Arial" w:hAnsi="Arial" w:cs="Arial"/>
          <w:i w:val="0"/>
          <w:sz w:val="22"/>
          <w:szCs w:val="22"/>
        </w:rPr>
        <w:t xml:space="preserve"> </w:t>
      </w:r>
    </w:p>
    <w:p w14:paraId="58CBFF9A" w14:textId="77777777" w:rsidR="005408C9" w:rsidRPr="00F67943" w:rsidRDefault="005408C9" w:rsidP="005408C9">
      <w:pPr>
        <w:spacing w:after="0" w:line="240" w:lineRule="auto"/>
        <w:jc w:val="both"/>
        <w:rPr>
          <w:rFonts w:cs="Arial"/>
          <w:b/>
          <w:lang w:eastAsia="es-ES"/>
        </w:rPr>
      </w:pPr>
    </w:p>
    <w:p w14:paraId="25199B0D" w14:textId="77777777" w:rsidR="005408C9" w:rsidRPr="00F67943" w:rsidRDefault="005408C9" w:rsidP="005408C9">
      <w:pPr>
        <w:spacing w:after="0" w:line="240" w:lineRule="auto"/>
        <w:jc w:val="both"/>
        <w:rPr>
          <w:rFonts w:cs="Arial"/>
          <w:lang w:eastAsia="es-ES"/>
        </w:rPr>
      </w:pPr>
      <w:r w:rsidRPr="00F67943">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625E0EF9" w14:textId="77777777" w:rsidR="005408C9" w:rsidRPr="00F67943" w:rsidRDefault="005408C9" w:rsidP="005408C9">
      <w:pPr>
        <w:spacing w:after="0" w:line="240" w:lineRule="auto"/>
        <w:jc w:val="both"/>
        <w:rPr>
          <w:rFonts w:cs="Arial"/>
          <w:b/>
          <w:lang w:eastAsia="es-ES"/>
        </w:rPr>
      </w:pPr>
    </w:p>
    <w:p w14:paraId="4D714AB6"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tot cas, l’Administració ha </w:t>
      </w:r>
      <w:proofErr w:type="spellStart"/>
      <w:r w:rsidRPr="00F67943">
        <w:rPr>
          <w:rFonts w:cs="Arial"/>
          <w:lang w:eastAsia="es-ES"/>
        </w:rPr>
        <w:t>d’extendre</w:t>
      </w:r>
      <w:proofErr w:type="spellEnd"/>
      <w:r w:rsidRPr="00F67943">
        <w:rPr>
          <w:rFonts w:cs="Arial"/>
          <w:lang w:eastAsia="es-ES"/>
        </w:rPr>
        <w:t xml:space="preserve">  l’acta de suspensió corresponent, d’ofici o a sol·licitud de l’empresa contractista, de conformitat amb el que disposa l’article 208.1 de la LCSP.</w:t>
      </w:r>
    </w:p>
    <w:p w14:paraId="0E4C034F" w14:textId="77777777" w:rsidR="005408C9" w:rsidRPr="00F67943" w:rsidRDefault="005408C9" w:rsidP="005408C9">
      <w:pPr>
        <w:spacing w:after="0" w:line="240" w:lineRule="auto"/>
        <w:jc w:val="both"/>
        <w:rPr>
          <w:rFonts w:cs="Arial"/>
          <w:lang w:eastAsia="es-ES"/>
        </w:rPr>
      </w:pPr>
    </w:p>
    <w:p w14:paraId="1527A35A"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2CB26945" w14:textId="77777777" w:rsidR="005408C9" w:rsidRPr="00F67943" w:rsidRDefault="005408C9" w:rsidP="005408C9">
      <w:pPr>
        <w:spacing w:after="0" w:line="240" w:lineRule="auto"/>
        <w:jc w:val="both"/>
        <w:rPr>
          <w:rFonts w:cs="Arial"/>
          <w:lang w:eastAsia="es-ES"/>
        </w:rPr>
      </w:pPr>
    </w:p>
    <w:p w14:paraId="537D5109"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L’Administració ha </w:t>
      </w:r>
      <w:proofErr w:type="spellStart"/>
      <w:r w:rsidRPr="00F67943">
        <w:rPr>
          <w:rFonts w:cs="Arial"/>
          <w:lang w:eastAsia="es-ES"/>
        </w:rPr>
        <w:t>d’abonara</w:t>
      </w:r>
      <w:proofErr w:type="spellEnd"/>
      <w:r w:rsidRPr="00F67943">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099A9F5D" w14:textId="77777777" w:rsidR="005408C9" w:rsidRPr="00F67943" w:rsidRDefault="005408C9" w:rsidP="005408C9">
      <w:pPr>
        <w:spacing w:after="0" w:line="240" w:lineRule="auto"/>
        <w:jc w:val="both"/>
        <w:rPr>
          <w:rFonts w:cs="Arial"/>
          <w:b/>
          <w:lang w:eastAsia="es-ES"/>
        </w:rPr>
      </w:pPr>
    </w:p>
    <w:p w14:paraId="0BE06524" w14:textId="77777777" w:rsidR="005408C9" w:rsidRPr="00F67943" w:rsidRDefault="005408C9" w:rsidP="005408C9">
      <w:pPr>
        <w:pStyle w:val="Ttol1"/>
        <w:rPr>
          <w:rFonts w:cs="Arial"/>
          <w:sz w:val="22"/>
          <w:szCs w:val="22"/>
        </w:rPr>
      </w:pPr>
      <w:bookmarkStart w:id="110" w:name="_Toc21500355"/>
      <w:bookmarkStart w:id="111" w:name="_Toc34139694"/>
      <w:r w:rsidRPr="00F67943">
        <w:rPr>
          <w:rFonts w:cs="Arial"/>
          <w:sz w:val="22"/>
          <w:szCs w:val="22"/>
        </w:rPr>
        <w:t>V. DISPOSICIONS RELATIVES A LA SUCCESSIÓ, CESSIÓ, LA SUBCONTRACTACIÓ I LA REVISIÓ DE PREUS DEL CONTRACTE</w:t>
      </w:r>
      <w:bookmarkEnd w:id="110"/>
      <w:bookmarkEnd w:id="111"/>
    </w:p>
    <w:p w14:paraId="3A94CBF4" w14:textId="77777777" w:rsidR="005408C9" w:rsidRPr="00F67943" w:rsidRDefault="005408C9" w:rsidP="005408C9">
      <w:pPr>
        <w:spacing w:after="0" w:line="240" w:lineRule="auto"/>
        <w:jc w:val="both"/>
        <w:rPr>
          <w:rFonts w:cs="Arial"/>
          <w:lang w:eastAsia="es-ES"/>
        </w:rPr>
      </w:pPr>
    </w:p>
    <w:p w14:paraId="79611A1E" w14:textId="77777777" w:rsidR="005408C9" w:rsidRPr="00F67943" w:rsidRDefault="005408C9" w:rsidP="005408C9">
      <w:pPr>
        <w:pStyle w:val="Ttol2"/>
        <w:spacing w:before="0" w:after="0"/>
        <w:jc w:val="both"/>
        <w:rPr>
          <w:rFonts w:ascii="Arial" w:hAnsi="Arial" w:cs="Arial"/>
          <w:i w:val="0"/>
          <w:sz w:val="22"/>
          <w:szCs w:val="22"/>
        </w:rPr>
      </w:pPr>
      <w:bookmarkStart w:id="112" w:name="_Toc21500356"/>
      <w:bookmarkStart w:id="113" w:name="_Toc34139695"/>
      <w:r w:rsidRPr="00F67943">
        <w:rPr>
          <w:rFonts w:ascii="Arial" w:hAnsi="Arial" w:cs="Arial"/>
          <w:i w:val="0"/>
          <w:sz w:val="22"/>
          <w:szCs w:val="22"/>
        </w:rPr>
        <w:t xml:space="preserve">Trenta-tresena. </w:t>
      </w:r>
      <w:proofErr w:type="spellStart"/>
      <w:r w:rsidRPr="00F67943">
        <w:rPr>
          <w:rFonts w:ascii="Arial" w:hAnsi="Arial" w:cs="Arial"/>
          <w:i w:val="0"/>
          <w:sz w:val="22"/>
          <w:szCs w:val="22"/>
        </w:rPr>
        <w:t>Succesió</w:t>
      </w:r>
      <w:proofErr w:type="spellEnd"/>
      <w:r w:rsidRPr="00F67943">
        <w:rPr>
          <w:rFonts w:ascii="Arial" w:hAnsi="Arial" w:cs="Arial"/>
          <w:i w:val="0"/>
          <w:sz w:val="22"/>
          <w:szCs w:val="22"/>
        </w:rPr>
        <w:t xml:space="preserve"> i Cessió del contracte</w:t>
      </w:r>
      <w:bookmarkEnd w:id="112"/>
      <w:bookmarkEnd w:id="113"/>
    </w:p>
    <w:p w14:paraId="1D33DFDF" w14:textId="77777777" w:rsidR="005408C9" w:rsidRPr="00F67943" w:rsidRDefault="005408C9" w:rsidP="005408C9">
      <w:pPr>
        <w:spacing w:after="0" w:line="240" w:lineRule="auto"/>
        <w:jc w:val="both"/>
        <w:rPr>
          <w:rFonts w:cs="Arial"/>
          <w:b/>
          <w:lang w:eastAsia="es-ES"/>
        </w:rPr>
      </w:pPr>
    </w:p>
    <w:p w14:paraId="6A2021EF" w14:textId="77777777" w:rsidR="005408C9" w:rsidRPr="00F67943" w:rsidRDefault="005408C9" w:rsidP="005408C9">
      <w:pPr>
        <w:spacing w:after="0" w:line="240" w:lineRule="auto"/>
        <w:jc w:val="both"/>
        <w:rPr>
          <w:rFonts w:cs="Arial"/>
          <w:lang w:eastAsia="es-ES"/>
        </w:rPr>
      </w:pPr>
      <w:r w:rsidRPr="00F67943">
        <w:rPr>
          <w:rFonts w:cs="Arial"/>
          <w:b/>
          <w:lang w:eastAsia="es-ES"/>
        </w:rPr>
        <w:t>33.1</w:t>
      </w:r>
      <w:r w:rsidRPr="00F67943">
        <w:rPr>
          <w:rFonts w:cs="Arial"/>
          <w:lang w:eastAsia="es-ES"/>
        </w:rPr>
        <w:t xml:space="preserve"> Successió en la persona del contractista:</w:t>
      </w:r>
    </w:p>
    <w:p w14:paraId="6DC2C94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64B19C5C" w14:textId="77777777" w:rsidR="005408C9" w:rsidRPr="00F67943" w:rsidRDefault="005408C9" w:rsidP="005408C9">
      <w:pPr>
        <w:spacing w:after="0" w:line="240" w:lineRule="auto"/>
        <w:jc w:val="both"/>
        <w:rPr>
          <w:rFonts w:cs="Arial"/>
          <w:lang w:eastAsia="es-ES"/>
        </w:rPr>
      </w:pPr>
    </w:p>
    <w:p w14:paraId="0CC86C56"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7FF0DCD4" w14:textId="77777777" w:rsidR="005408C9" w:rsidRPr="00F67943" w:rsidRDefault="005408C9" w:rsidP="005408C9">
      <w:pPr>
        <w:spacing w:after="0" w:line="240" w:lineRule="auto"/>
        <w:jc w:val="both"/>
        <w:rPr>
          <w:rFonts w:cs="Arial"/>
          <w:lang w:eastAsia="es-ES"/>
        </w:rPr>
      </w:pPr>
    </w:p>
    <w:p w14:paraId="5654BD0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L’empresa contractista ha de comunicar a l’òrgan de contractació la circumstància que s’hagi produït. </w:t>
      </w:r>
    </w:p>
    <w:p w14:paraId="0BE5AEA9" w14:textId="77777777" w:rsidR="005408C9" w:rsidRPr="00F67943" w:rsidRDefault="005408C9" w:rsidP="005408C9">
      <w:pPr>
        <w:spacing w:after="0" w:line="240" w:lineRule="auto"/>
        <w:jc w:val="both"/>
        <w:rPr>
          <w:rFonts w:cs="Arial"/>
          <w:lang w:eastAsia="es-ES"/>
        </w:rPr>
      </w:pPr>
    </w:p>
    <w:p w14:paraId="056A4471" w14:textId="77777777" w:rsidR="005408C9" w:rsidRPr="00F67943" w:rsidRDefault="005408C9" w:rsidP="005408C9">
      <w:pPr>
        <w:spacing w:after="0" w:line="240" w:lineRule="auto"/>
        <w:jc w:val="both"/>
        <w:rPr>
          <w:rFonts w:cs="Arial"/>
          <w:lang w:eastAsia="es-ES"/>
        </w:rPr>
      </w:pPr>
      <w:r w:rsidRPr="00F67943">
        <w:rPr>
          <w:rFonts w:cs="Arial"/>
          <w:lang w:eastAsia="es-ES"/>
        </w:rPr>
        <w:t>En cas que l’empresa contractista sigui una UTE,</w:t>
      </w:r>
      <w:r w:rsidRPr="00F67943">
        <w:rPr>
          <w:rFonts w:cs="Arial"/>
        </w:rPr>
        <w:t xml:space="preserve"> </w:t>
      </w:r>
      <w:r w:rsidRPr="00F67943">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F67943">
        <w:rPr>
          <w:rFonts w:cs="Arial"/>
          <w:lang w:eastAsia="es-ES"/>
        </w:rPr>
        <w:t>exigidia</w:t>
      </w:r>
      <w:proofErr w:type="spellEnd"/>
      <w:r w:rsidRPr="00F67943">
        <w:rPr>
          <w:rFonts w:cs="Arial"/>
          <w:lang w:eastAsia="es-ES"/>
        </w:rPr>
        <w:t>.</w:t>
      </w:r>
    </w:p>
    <w:p w14:paraId="58D05B9F" w14:textId="77777777" w:rsidR="005408C9" w:rsidRPr="00F67943" w:rsidRDefault="005408C9" w:rsidP="005408C9">
      <w:pPr>
        <w:spacing w:after="0" w:line="240" w:lineRule="auto"/>
        <w:jc w:val="both"/>
        <w:rPr>
          <w:rFonts w:cs="Arial"/>
          <w:lang w:eastAsia="es-ES"/>
        </w:rPr>
      </w:pPr>
    </w:p>
    <w:p w14:paraId="4C57C1EC"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5DB7486F" w14:textId="77777777" w:rsidR="005408C9" w:rsidRPr="00F67943" w:rsidRDefault="005408C9" w:rsidP="005408C9">
      <w:pPr>
        <w:spacing w:after="0" w:line="240" w:lineRule="auto"/>
        <w:jc w:val="both"/>
        <w:rPr>
          <w:rFonts w:cs="Arial"/>
          <w:lang w:eastAsia="es-ES"/>
        </w:rPr>
      </w:pPr>
    </w:p>
    <w:p w14:paraId="5B62B206" w14:textId="77777777" w:rsidR="005408C9" w:rsidRPr="00F67943" w:rsidRDefault="005408C9" w:rsidP="005408C9">
      <w:pPr>
        <w:spacing w:after="0" w:line="240" w:lineRule="auto"/>
        <w:jc w:val="both"/>
        <w:rPr>
          <w:rFonts w:cs="Arial"/>
          <w:lang w:eastAsia="es-ES"/>
        </w:rPr>
      </w:pPr>
      <w:r w:rsidRPr="00F67943">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74547900" w14:textId="77777777" w:rsidR="005408C9" w:rsidRPr="00F67943" w:rsidRDefault="005408C9" w:rsidP="005408C9">
      <w:pPr>
        <w:spacing w:after="0" w:line="240" w:lineRule="auto"/>
        <w:jc w:val="both"/>
        <w:rPr>
          <w:rFonts w:cs="Arial"/>
          <w:lang w:eastAsia="es-ES"/>
        </w:rPr>
      </w:pPr>
    </w:p>
    <w:p w14:paraId="67B2F99F" w14:textId="77777777" w:rsidR="005408C9" w:rsidRPr="00F67943" w:rsidRDefault="005408C9" w:rsidP="005408C9">
      <w:pPr>
        <w:spacing w:after="0" w:line="240" w:lineRule="auto"/>
        <w:jc w:val="both"/>
        <w:rPr>
          <w:rFonts w:cs="Arial"/>
          <w:lang w:eastAsia="es-ES"/>
        </w:rPr>
      </w:pPr>
      <w:r w:rsidRPr="00F67943">
        <w:rPr>
          <w:rFonts w:cs="Arial"/>
          <w:b/>
          <w:lang w:eastAsia="es-ES"/>
        </w:rPr>
        <w:t>33.2</w:t>
      </w:r>
      <w:r w:rsidRPr="00F67943">
        <w:rPr>
          <w:rFonts w:cs="Arial"/>
          <w:lang w:eastAsia="es-ES"/>
        </w:rPr>
        <w:t xml:space="preserve"> Cessió del contracte:</w:t>
      </w:r>
      <w:r w:rsidRPr="00F67943">
        <w:rPr>
          <w:rFonts w:cs="Arial"/>
          <w:b/>
          <w:lang w:eastAsia="es-ES"/>
        </w:rPr>
        <w:t xml:space="preserve"> </w:t>
      </w:r>
    </w:p>
    <w:p w14:paraId="581F3615" w14:textId="77777777" w:rsidR="005408C9" w:rsidRPr="00F67943" w:rsidRDefault="005408C9" w:rsidP="005408C9">
      <w:pPr>
        <w:spacing w:after="0" w:line="240" w:lineRule="auto"/>
        <w:jc w:val="both"/>
        <w:rPr>
          <w:rFonts w:cs="Arial"/>
          <w:lang w:eastAsia="es-ES"/>
        </w:rPr>
      </w:pPr>
    </w:p>
    <w:p w14:paraId="406A9DF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553BF55C" w14:textId="77777777" w:rsidR="005408C9" w:rsidRPr="00F67943" w:rsidRDefault="005408C9" w:rsidP="005408C9">
      <w:pPr>
        <w:spacing w:after="0" w:line="240" w:lineRule="auto"/>
        <w:jc w:val="both"/>
        <w:rPr>
          <w:rFonts w:cs="Arial"/>
          <w:lang w:eastAsia="es-ES"/>
        </w:rPr>
      </w:pPr>
    </w:p>
    <w:p w14:paraId="7840AD53" w14:textId="77777777" w:rsidR="005408C9" w:rsidRPr="00F67943" w:rsidRDefault="005408C9" w:rsidP="005408C9">
      <w:pPr>
        <w:spacing w:after="0" w:line="240" w:lineRule="auto"/>
        <w:jc w:val="both"/>
        <w:rPr>
          <w:rFonts w:cs="Arial"/>
        </w:rPr>
      </w:pPr>
      <w:r w:rsidRPr="00F67943">
        <w:rPr>
          <w:rFonts w:cs="Arial"/>
          <w:lang w:eastAsia="es-ES"/>
        </w:rPr>
        <w:t>a)</w:t>
      </w:r>
      <w:r w:rsidRPr="00F67943">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446405D" w14:textId="77777777" w:rsidR="005408C9" w:rsidRPr="00F67943" w:rsidRDefault="005408C9" w:rsidP="005408C9">
      <w:pPr>
        <w:spacing w:after="0" w:line="240" w:lineRule="auto"/>
        <w:jc w:val="both"/>
        <w:rPr>
          <w:rFonts w:cs="Arial"/>
        </w:rPr>
      </w:pPr>
    </w:p>
    <w:p w14:paraId="76200952"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F67943">
        <w:rPr>
          <w:rFonts w:cs="Arial"/>
          <w:lang w:eastAsia="es-ES"/>
        </w:rPr>
        <w:t>refinançament</w:t>
      </w:r>
      <w:proofErr w:type="spellEnd"/>
      <w:r w:rsidRPr="00F67943">
        <w:rPr>
          <w:rFonts w:cs="Arial"/>
          <w:lang w:eastAsia="es-ES"/>
        </w:rPr>
        <w:t>, o per obtenir adhesions a una proposta anticipada de conveni, en els termes que preveu la legislació concursal.</w:t>
      </w:r>
    </w:p>
    <w:p w14:paraId="46129150" w14:textId="77777777" w:rsidR="005408C9" w:rsidRPr="00F67943" w:rsidRDefault="005408C9" w:rsidP="005408C9">
      <w:pPr>
        <w:spacing w:after="0" w:line="240" w:lineRule="auto"/>
        <w:jc w:val="both"/>
        <w:rPr>
          <w:rFonts w:cs="Arial"/>
          <w:lang w:eastAsia="es-ES"/>
        </w:rPr>
      </w:pPr>
    </w:p>
    <w:p w14:paraId="515D9416" w14:textId="77777777" w:rsidR="005408C9" w:rsidRPr="00F67943" w:rsidRDefault="005408C9" w:rsidP="005408C9">
      <w:pPr>
        <w:spacing w:after="0" w:line="240" w:lineRule="auto"/>
        <w:jc w:val="both"/>
        <w:rPr>
          <w:rFonts w:cs="Arial"/>
        </w:rPr>
      </w:pPr>
      <w:r w:rsidRPr="00F67943">
        <w:rPr>
          <w:rFonts w:cs="Arial"/>
          <w:lang w:eastAsia="es-ES"/>
        </w:rPr>
        <w:t>c)</w:t>
      </w:r>
      <w:r w:rsidRPr="00F67943">
        <w:rPr>
          <w:rFonts w:cs="Arial"/>
        </w:rPr>
        <w:t xml:space="preserve"> L’empresa cessionària tingui capacitat per contractar amb l’Administració, la solvència exigible en funció de la fase d’execució del contracte, i no estigui incursa en una causa de prohibició de contractar.</w:t>
      </w:r>
    </w:p>
    <w:p w14:paraId="0E06EAA9" w14:textId="77777777" w:rsidR="005408C9" w:rsidRPr="00F67943" w:rsidRDefault="005408C9" w:rsidP="005408C9">
      <w:pPr>
        <w:spacing w:after="0" w:line="240" w:lineRule="auto"/>
        <w:jc w:val="both"/>
        <w:rPr>
          <w:rFonts w:cs="Arial"/>
        </w:rPr>
      </w:pPr>
    </w:p>
    <w:p w14:paraId="3A6500A1" w14:textId="77777777" w:rsidR="005408C9" w:rsidRPr="00F67943" w:rsidRDefault="005408C9" w:rsidP="005408C9">
      <w:pPr>
        <w:spacing w:after="0" w:line="240" w:lineRule="auto"/>
        <w:jc w:val="both"/>
        <w:rPr>
          <w:rFonts w:cs="Arial"/>
          <w:lang w:eastAsia="es-ES"/>
        </w:rPr>
      </w:pPr>
      <w:r w:rsidRPr="00F67943">
        <w:rPr>
          <w:rFonts w:cs="Arial"/>
          <w:lang w:eastAsia="es-ES"/>
        </w:rPr>
        <w:t>d) La cessió es formalitzi, entre l’empresa adjudicatària i l’empresa cedent, en escriptura pública.</w:t>
      </w:r>
    </w:p>
    <w:p w14:paraId="4FD5F2E9" w14:textId="77777777" w:rsidR="005408C9" w:rsidRPr="00F67943" w:rsidRDefault="005408C9" w:rsidP="005408C9">
      <w:pPr>
        <w:spacing w:after="0" w:line="240" w:lineRule="auto"/>
        <w:jc w:val="both"/>
        <w:rPr>
          <w:rFonts w:cs="Arial"/>
          <w:lang w:eastAsia="es-ES"/>
        </w:rPr>
      </w:pPr>
    </w:p>
    <w:p w14:paraId="5DD4A6FD" w14:textId="77777777" w:rsidR="005408C9" w:rsidRPr="00F67943" w:rsidRDefault="005408C9" w:rsidP="005408C9">
      <w:pPr>
        <w:spacing w:after="0" w:line="240" w:lineRule="auto"/>
        <w:jc w:val="both"/>
        <w:rPr>
          <w:rFonts w:cs="Arial"/>
          <w:lang w:eastAsia="es-ES"/>
        </w:rPr>
      </w:pPr>
      <w:r w:rsidRPr="00F67943">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21729A7" w14:textId="77777777" w:rsidR="005408C9" w:rsidRPr="00F67943" w:rsidRDefault="005408C9" w:rsidP="005408C9">
      <w:pPr>
        <w:spacing w:after="0" w:line="240" w:lineRule="auto"/>
        <w:jc w:val="both"/>
        <w:rPr>
          <w:rFonts w:cs="Arial"/>
          <w:i/>
          <w:lang w:eastAsia="es-ES"/>
        </w:rPr>
      </w:pPr>
    </w:p>
    <w:p w14:paraId="0DA5BB2C" w14:textId="77777777" w:rsidR="005408C9" w:rsidRPr="00F67943" w:rsidRDefault="005408C9" w:rsidP="005408C9">
      <w:pPr>
        <w:spacing w:after="0" w:line="240" w:lineRule="auto"/>
        <w:jc w:val="both"/>
        <w:rPr>
          <w:rFonts w:cs="Arial"/>
          <w:lang w:eastAsia="es-ES"/>
        </w:rPr>
      </w:pPr>
      <w:r w:rsidRPr="00F67943">
        <w:rPr>
          <w:rFonts w:cs="Arial"/>
          <w:lang w:eastAsia="es-ES"/>
        </w:rPr>
        <w:t>L’empresa cessionària quedarà subrogada en tots els drets i les obligacions que correspondrien a l’empresa que cedeix el contracte.</w:t>
      </w:r>
    </w:p>
    <w:p w14:paraId="2A0A2FBF" w14:textId="77777777" w:rsidR="005408C9" w:rsidRPr="00F67943" w:rsidRDefault="005408C9" w:rsidP="005408C9">
      <w:pPr>
        <w:spacing w:after="0" w:line="240" w:lineRule="auto"/>
        <w:jc w:val="both"/>
        <w:rPr>
          <w:rFonts w:cs="Arial"/>
          <w:lang w:eastAsia="es-ES"/>
        </w:rPr>
      </w:pPr>
    </w:p>
    <w:p w14:paraId="63D68508" w14:textId="77777777" w:rsidR="005408C9" w:rsidRPr="00F67943" w:rsidRDefault="005408C9" w:rsidP="005408C9">
      <w:pPr>
        <w:pStyle w:val="Ttol2"/>
        <w:spacing w:before="0" w:after="0"/>
        <w:jc w:val="both"/>
        <w:rPr>
          <w:rFonts w:ascii="Arial" w:hAnsi="Arial" w:cs="Arial"/>
          <w:i w:val="0"/>
          <w:sz w:val="22"/>
          <w:szCs w:val="22"/>
        </w:rPr>
      </w:pPr>
      <w:bookmarkStart w:id="114" w:name="_Toc21500357"/>
      <w:bookmarkStart w:id="115" w:name="_Toc34139696"/>
      <w:r w:rsidRPr="00F67943">
        <w:rPr>
          <w:rFonts w:ascii="Arial" w:hAnsi="Arial" w:cs="Arial"/>
          <w:i w:val="0"/>
          <w:sz w:val="22"/>
          <w:szCs w:val="22"/>
        </w:rPr>
        <w:t>Trenta-quatrena. Subcontractació</w:t>
      </w:r>
      <w:bookmarkEnd w:id="114"/>
      <w:bookmarkEnd w:id="115"/>
    </w:p>
    <w:p w14:paraId="37BA6B29" w14:textId="77777777" w:rsidR="005408C9" w:rsidRPr="00F67943" w:rsidRDefault="005408C9" w:rsidP="005408C9">
      <w:pPr>
        <w:spacing w:after="0" w:line="240" w:lineRule="auto"/>
        <w:rPr>
          <w:rFonts w:cs="Arial"/>
          <w:lang w:eastAsia="es-ES"/>
        </w:rPr>
      </w:pPr>
    </w:p>
    <w:p w14:paraId="05ADC2EA"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34.1 </w:t>
      </w:r>
      <w:r w:rsidRPr="00F67943">
        <w:rPr>
          <w:rFonts w:cs="Arial"/>
          <w:lang w:eastAsia="es-ES"/>
        </w:rPr>
        <w:t>L’empresa contractista pot concertar amb altres empreses la realització parcial de la prestació objecte d’aquest contracte, d’acord amb el que es preveu en l’</w:t>
      </w:r>
      <w:r w:rsidRPr="00F67943">
        <w:rPr>
          <w:rFonts w:cs="Arial"/>
          <w:b/>
          <w:lang w:eastAsia="es-ES"/>
        </w:rPr>
        <w:t>apartat P del quadre de característiques</w:t>
      </w:r>
      <w:r w:rsidRPr="00F67943">
        <w:rPr>
          <w:rFonts w:cs="Arial"/>
          <w:lang w:eastAsia="es-ES"/>
        </w:rPr>
        <w:t>.</w:t>
      </w:r>
    </w:p>
    <w:p w14:paraId="761B3544" w14:textId="77777777" w:rsidR="005408C9" w:rsidRPr="00F67943" w:rsidRDefault="005408C9" w:rsidP="005408C9">
      <w:pPr>
        <w:spacing w:after="0" w:line="240" w:lineRule="auto"/>
        <w:jc w:val="both"/>
        <w:rPr>
          <w:rFonts w:cs="Arial"/>
          <w:b/>
          <w:bCs/>
          <w:lang w:eastAsia="es-ES"/>
        </w:rPr>
      </w:pPr>
    </w:p>
    <w:p w14:paraId="0CD75CA1" w14:textId="77777777" w:rsidR="005408C9" w:rsidRPr="00F67943" w:rsidRDefault="005408C9" w:rsidP="005408C9">
      <w:pPr>
        <w:spacing w:after="0" w:line="240" w:lineRule="auto"/>
        <w:jc w:val="both"/>
        <w:rPr>
          <w:rFonts w:cs="Arial"/>
          <w:lang w:eastAsia="es-ES"/>
        </w:rPr>
      </w:pPr>
      <w:r w:rsidRPr="00F67943">
        <w:rPr>
          <w:rFonts w:cs="Arial"/>
          <w:b/>
          <w:bCs/>
          <w:lang w:eastAsia="es-ES"/>
        </w:rPr>
        <w:lastRenderedPageBreak/>
        <w:t>34.2</w:t>
      </w:r>
      <w:r w:rsidRPr="00F67943">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F67943">
        <w:rPr>
          <w:rFonts w:cs="Arial"/>
          <w:lang w:eastAsia="es-ES"/>
        </w:rPr>
        <w:t>subcontractistes</w:t>
      </w:r>
      <w:proofErr w:type="spellEnd"/>
      <w:r w:rsidRPr="00F67943">
        <w:rPr>
          <w:rFonts w:cs="Arial"/>
          <w:lang w:eastAsia="es-ES"/>
        </w:rPr>
        <w:t xml:space="preserve"> a qui vagin a encomanar la seva realització. </w:t>
      </w:r>
    </w:p>
    <w:p w14:paraId="3D0947C2" w14:textId="77777777" w:rsidR="005408C9" w:rsidRPr="00F67943" w:rsidRDefault="005408C9" w:rsidP="005408C9">
      <w:pPr>
        <w:spacing w:after="0" w:line="240" w:lineRule="auto"/>
        <w:jc w:val="both"/>
        <w:rPr>
          <w:rFonts w:cs="Arial"/>
          <w:lang w:eastAsia="es-ES"/>
        </w:rPr>
      </w:pPr>
    </w:p>
    <w:p w14:paraId="2812AAF4"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F67943">
        <w:rPr>
          <w:rFonts w:cs="Arial"/>
          <w:lang w:eastAsia="es-ES"/>
        </w:rPr>
        <w:t>en</w:t>
      </w:r>
      <w:proofErr w:type="spellEnd"/>
      <w:r w:rsidRPr="00F67943">
        <w:rPr>
          <w:rFonts w:cs="Arial"/>
          <w:lang w:eastAsia="es-ES"/>
        </w:rPr>
        <w:t xml:space="preserve"> aquest cas, la intenció de subscriure subcontractes s’ha d’indicar en el DEUC i s’ha de presentar un DEUC separat per cadascuna de les empreses que es té previst subcontractar.</w:t>
      </w:r>
    </w:p>
    <w:p w14:paraId="6F35256F" w14:textId="77777777" w:rsidR="005408C9" w:rsidRPr="00F67943" w:rsidRDefault="005408C9" w:rsidP="005408C9">
      <w:pPr>
        <w:spacing w:after="0" w:line="240" w:lineRule="auto"/>
        <w:jc w:val="both"/>
        <w:rPr>
          <w:rFonts w:cs="Arial"/>
          <w:lang w:eastAsia="es-ES"/>
        </w:rPr>
      </w:pPr>
    </w:p>
    <w:p w14:paraId="64EA0883" w14:textId="77777777" w:rsidR="005408C9" w:rsidRPr="00F67943" w:rsidRDefault="005408C9" w:rsidP="005408C9">
      <w:pPr>
        <w:spacing w:after="0" w:line="240" w:lineRule="auto"/>
        <w:jc w:val="both"/>
        <w:rPr>
          <w:rFonts w:cs="Arial"/>
          <w:lang w:eastAsia="es-ES"/>
        </w:rPr>
      </w:pPr>
      <w:r w:rsidRPr="00F67943">
        <w:rPr>
          <w:rFonts w:cs="Arial"/>
          <w:b/>
          <w:lang w:eastAsia="es-ES"/>
        </w:rPr>
        <w:t>34.3</w:t>
      </w:r>
      <w:r w:rsidRPr="00F67943">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F67943">
        <w:rPr>
          <w:rFonts w:cs="Arial"/>
          <w:lang w:eastAsia="es-ES"/>
        </w:rPr>
        <w:t>subcontractista</w:t>
      </w:r>
      <w:proofErr w:type="spellEnd"/>
      <w:r w:rsidRPr="00F67943">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015566BB" w14:textId="77777777" w:rsidR="005408C9" w:rsidRPr="00F67943" w:rsidRDefault="005408C9" w:rsidP="005408C9">
      <w:pPr>
        <w:spacing w:after="0" w:line="240" w:lineRule="auto"/>
        <w:jc w:val="both"/>
        <w:rPr>
          <w:rFonts w:cs="Arial"/>
          <w:i/>
          <w:iCs/>
          <w:lang w:eastAsia="es-ES"/>
        </w:rPr>
      </w:pPr>
    </w:p>
    <w:p w14:paraId="4452BEF1" w14:textId="77777777" w:rsidR="005408C9" w:rsidRPr="00F67943" w:rsidRDefault="005408C9" w:rsidP="005408C9">
      <w:pPr>
        <w:spacing w:after="0" w:line="240" w:lineRule="auto"/>
        <w:jc w:val="both"/>
        <w:rPr>
          <w:rFonts w:cs="Arial"/>
          <w:iCs/>
          <w:lang w:eastAsia="es-ES"/>
        </w:rPr>
      </w:pPr>
      <w:r w:rsidRPr="00F67943">
        <w:rPr>
          <w:rFonts w:cs="Arial"/>
          <w:iCs/>
          <w:lang w:eastAsia="es-ES"/>
        </w:rPr>
        <w:t xml:space="preserve">Si l’empresa </w:t>
      </w:r>
      <w:proofErr w:type="spellStart"/>
      <w:r w:rsidRPr="00F67943">
        <w:rPr>
          <w:rFonts w:cs="Arial"/>
          <w:iCs/>
          <w:lang w:eastAsia="es-ES"/>
        </w:rPr>
        <w:t>subcontractista</w:t>
      </w:r>
      <w:proofErr w:type="spellEnd"/>
      <w:r w:rsidRPr="00F67943">
        <w:rPr>
          <w:rFonts w:cs="Arial"/>
          <w:iCs/>
          <w:lang w:eastAsia="es-ES"/>
        </w:rPr>
        <w:t xml:space="preserve"> té la classificació adequada per realitzar la part del contracte objecte de la subcontractació, la comunicació d’aquesta circumstància és suficient per acreditar la seva aptitud. </w:t>
      </w:r>
    </w:p>
    <w:p w14:paraId="3574076F" w14:textId="77777777" w:rsidR="005408C9" w:rsidRPr="00F67943" w:rsidRDefault="005408C9" w:rsidP="005408C9">
      <w:pPr>
        <w:spacing w:after="0" w:line="240" w:lineRule="auto"/>
        <w:jc w:val="both"/>
        <w:rPr>
          <w:rFonts w:cs="Arial"/>
          <w:i/>
          <w:iCs/>
          <w:lang w:eastAsia="es-ES"/>
        </w:rPr>
      </w:pPr>
    </w:p>
    <w:p w14:paraId="3F4DF122" w14:textId="77777777" w:rsidR="005408C9" w:rsidRPr="00F67943" w:rsidRDefault="005408C9" w:rsidP="005408C9">
      <w:pPr>
        <w:spacing w:after="0" w:line="240" w:lineRule="auto"/>
        <w:jc w:val="both"/>
        <w:rPr>
          <w:rFonts w:cs="Arial"/>
          <w:i/>
          <w:iCs/>
          <w:lang w:eastAsia="es-ES"/>
        </w:rPr>
      </w:pPr>
      <w:r w:rsidRPr="00F67943">
        <w:rPr>
          <w:rFonts w:cs="Arial"/>
          <w:b/>
          <w:bCs/>
          <w:lang w:eastAsia="es-ES"/>
        </w:rPr>
        <w:t>34.4</w:t>
      </w:r>
      <w:r w:rsidRPr="00F67943">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2C288DF4" w14:textId="77777777" w:rsidR="005408C9" w:rsidRPr="00F67943" w:rsidRDefault="005408C9" w:rsidP="005408C9">
      <w:pPr>
        <w:spacing w:after="0" w:line="240" w:lineRule="auto"/>
        <w:jc w:val="both"/>
        <w:rPr>
          <w:rFonts w:cs="Arial"/>
          <w:i/>
          <w:iCs/>
          <w:lang w:eastAsia="es-ES"/>
        </w:rPr>
      </w:pPr>
      <w:r w:rsidRPr="00F67943" w:rsidDel="002201A4">
        <w:rPr>
          <w:rFonts w:cs="Arial"/>
          <w:i/>
          <w:iCs/>
          <w:lang w:eastAsia="es-ES"/>
        </w:rPr>
        <w:t xml:space="preserve"> </w:t>
      </w:r>
    </w:p>
    <w:p w14:paraId="2ADA92FF" w14:textId="77777777" w:rsidR="005408C9" w:rsidRPr="00F67943" w:rsidRDefault="005408C9" w:rsidP="005408C9">
      <w:pPr>
        <w:spacing w:after="0" w:line="240" w:lineRule="auto"/>
        <w:jc w:val="both"/>
        <w:rPr>
          <w:rFonts w:cs="Arial"/>
          <w:lang w:eastAsia="es-ES"/>
        </w:rPr>
      </w:pPr>
      <w:r w:rsidRPr="00F67943">
        <w:rPr>
          <w:rFonts w:cs="Arial"/>
          <w:b/>
          <w:lang w:eastAsia="es-ES"/>
        </w:rPr>
        <w:t>34.5</w:t>
      </w:r>
      <w:r w:rsidRPr="00F67943">
        <w:rPr>
          <w:rFonts w:cs="Arial"/>
          <w:lang w:eastAsia="es-ES"/>
        </w:rPr>
        <w:t xml:space="preserve"> La subscripció de subcontractes està sotmesa al compliment dels requisits i circumstàncies regulades en l’article 215 de la LCSP. </w:t>
      </w:r>
    </w:p>
    <w:p w14:paraId="1E4613CF" w14:textId="77777777" w:rsidR="005408C9" w:rsidRPr="00F67943" w:rsidRDefault="005408C9" w:rsidP="005408C9">
      <w:pPr>
        <w:spacing w:after="0" w:line="240" w:lineRule="auto"/>
        <w:jc w:val="both"/>
        <w:rPr>
          <w:rFonts w:cs="Arial"/>
          <w:lang w:eastAsia="es-ES"/>
        </w:rPr>
      </w:pPr>
    </w:p>
    <w:p w14:paraId="0172B782" w14:textId="77777777" w:rsidR="005408C9" w:rsidRPr="00F67943" w:rsidRDefault="005408C9" w:rsidP="005408C9">
      <w:pPr>
        <w:spacing w:after="0" w:line="240" w:lineRule="auto"/>
        <w:jc w:val="both"/>
        <w:rPr>
          <w:rFonts w:cs="Arial"/>
          <w:color w:val="FF0000"/>
          <w:lang w:eastAsia="es-ES"/>
        </w:rPr>
      </w:pPr>
      <w:r w:rsidRPr="00F67943">
        <w:rPr>
          <w:rFonts w:cs="Arial"/>
          <w:b/>
          <w:lang w:eastAsia="es-ES"/>
        </w:rPr>
        <w:t>34.6</w:t>
      </w:r>
      <w:r w:rsidRPr="00F67943">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F67943">
        <w:rPr>
          <w:rFonts w:cs="Arial"/>
          <w:lang w:eastAsia="es-ES"/>
        </w:rPr>
        <w:t>subcontractista</w:t>
      </w:r>
      <w:proofErr w:type="spellEnd"/>
      <w:r w:rsidRPr="00F67943">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8F69865" w14:textId="77777777" w:rsidR="005408C9" w:rsidRPr="00F67943" w:rsidRDefault="005408C9" w:rsidP="005408C9">
      <w:pPr>
        <w:spacing w:after="0" w:line="240" w:lineRule="auto"/>
        <w:jc w:val="both"/>
        <w:rPr>
          <w:rFonts w:cs="Arial"/>
          <w:lang w:eastAsia="es-ES"/>
        </w:rPr>
      </w:pPr>
    </w:p>
    <w:p w14:paraId="17412DF1" w14:textId="77777777" w:rsidR="005408C9" w:rsidRPr="00F67943" w:rsidRDefault="005408C9" w:rsidP="005408C9">
      <w:pPr>
        <w:spacing w:after="0" w:line="240" w:lineRule="auto"/>
        <w:ind w:left="708"/>
        <w:jc w:val="both"/>
        <w:rPr>
          <w:rFonts w:cs="Arial"/>
          <w:lang w:eastAsia="es-ES"/>
        </w:rPr>
      </w:pPr>
      <w:r w:rsidRPr="00F67943">
        <w:rPr>
          <w:rFonts w:cs="Arial"/>
          <w:lang w:eastAsia="es-ES"/>
        </w:rPr>
        <w:t>a)Imposició a l’empresa contractista d’una penalitat de fins a un 50 per 100 de l’import del subcontracte; b) la resolució del contracte, sempre que es compleixin els requisits que estableix el segon paràgraf de la lletra f) de l’apartat 1 de l’article 211 de la LCSP)</w:t>
      </w:r>
    </w:p>
    <w:p w14:paraId="3A8C2DF6" w14:textId="77777777" w:rsidR="005408C9" w:rsidRPr="00F67943" w:rsidRDefault="005408C9" w:rsidP="005408C9">
      <w:pPr>
        <w:spacing w:after="0" w:line="240" w:lineRule="auto"/>
        <w:jc w:val="both"/>
        <w:rPr>
          <w:rFonts w:cs="Arial"/>
          <w:lang w:eastAsia="es-ES"/>
        </w:rPr>
      </w:pPr>
    </w:p>
    <w:p w14:paraId="2ECC096D"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34.7 </w:t>
      </w:r>
      <w:r w:rsidRPr="00F67943">
        <w:rPr>
          <w:rFonts w:cs="Arial"/>
          <w:lang w:eastAsia="es-ES"/>
        </w:rPr>
        <w:t xml:space="preserve">Les empreses </w:t>
      </w:r>
      <w:proofErr w:type="spellStart"/>
      <w:r w:rsidRPr="00F67943">
        <w:rPr>
          <w:rFonts w:cs="Arial"/>
          <w:lang w:eastAsia="es-ES"/>
        </w:rPr>
        <w:t>subcontractistes</w:t>
      </w:r>
      <w:proofErr w:type="spellEnd"/>
      <w:r w:rsidRPr="00F67943">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64926EAA" w14:textId="77777777" w:rsidR="005408C9" w:rsidRPr="00F67943" w:rsidRDefault="005408C9" w:rsidP="005408C9">
      <w:pPr>
        <w:spacing w:after="0" w:line="240" w:lineRule="auto"/>
        <w:jc w:val="both"/>
        <w:rPr>
          <w:rFonts w:cs="Arial"/>
          <w:lang w:eastAsia="es-ES"/>
        </w:rPr>
      </w:pPr>
    </w:p>
    <w:p w14:paraId="60AC6851"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 xml:space="preserve">Les empreses </w:t>
      </w:r>
      <w:proofErr w:type="spellStart"/>
      <w:r w:rsidRPr="00F67943">
        <w:rPr>
          <w:rFonts w:cs="Arial"/>
          <w:lang w:eastAsia="es-ES"/>
        </w:rPr>
        <w:t>subcontractistes</w:t>
      </w:r>
      <w:proofErr w:type="spellEnd"/>
      <w:r w:rsidRPr="00F67943">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512ACF3B" w14:textId="77777777" w:rsidR="005408C9" w:rsidRPr="00F67943" w:rsidRDefault="005408C9" w:rsidP="005408C9">
      <w:pPr>
        <w:spacing w:after="0" w:line="240" w:lineRule="auto"/>
        <w:jc w:val="both"/>
        <w:rPr>
          <w:rFonts w:cs="Arial"/>
          <w:lang w:eastAsia="es-ES"/>
        </w:rPr>
      </w:pPr>
    </w:p>
    <w:p w14:paraId="725CE22C" w14:textId="77777777" w:rsidR="005408C9" w:rsidRPr="00F67943" w:rsidRDefault="005408C9" w:rsidP="005408C9">
      <w:pPr>
        <w:spacing w:after="0" w:line="240" w:lineRule="auto"/>
        <w:jc w:val="both"/>
        <w:rPr>
          <w:rFonts w:cs="Arial"/>
          <w:lang w:eastAsia="es-ES"/>
        </w:rPr>
      </w:pPr>
      <w:r w:rsidRPr="00F67943">
        <w:rPr>
          <w:rFonts w:cs="Arial"/>
          <w:b/>
          <w:lang w:eastAsia="es-ES"/>
        </w:rPr>
        <w:t>34.8</w:t>
      </w:r>
      <w:r w:rsidRPr="00F67943">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705DA6B8" w14:textId="77777777" w:rsidR="005408C9" w:rsidRPr="00F67943" w:rsidRDefault="005408C9" w:rsidP="005408C9">
      <w:pPr>
        <w:spacing w:after="0" w:line="240" w:lineRule="auto"/>
        <w:jc w:val="both"/>
        <w:rPr>
          <w:rFonts w:cs="Arial"/>
          <w:b/>
          <w:lang w:eastAsia="es-ES"/>
        </w:rPr>
      </w:pPr>
    </w:p>
    <w:p w14:paraId="53D1E10C"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34.9 </w:t>
      </w:r>
      <w:r w:rsidRPr="00F67943">
        <w:rPr>
          <w:rFonts w:cs="Arial"/>
          <w:lang w:eastAsia="es-ES"/>
        </w:rPr>
        <w:t>L’empresa contractista ha d’informar a qui exerceix la representació de les persones treballadores de la subcontractació, d’acord amb la legislació laboral.</w:t>
      </w:r>
    </w:p>
    <w:p w14:paraId="35B35B1B" w14:textId="77777777" w:rsidR="005408C9" w:rsidRPr="00F67943" w:rsidRDefault="005408C9" w:rsidP="005408C9">
      <w:pPr>
        <w:spacing w:after="0" w:line="240" w:lineRule="auto"/>
        <w:jc w:val="both"/>
        <w:rPr>
          <w:rFonts w:cs="Arial"/>
          <w:b/>
          <w:lang w:eastAsia="es-ES"/>
        </w:rPr>
      </w:pPr>
    </w:p>
    <w:p w14:paraId="3CBAFB2B"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34.10 </w:t>
      </w:r>
      <w:r w:rsidRPr="00F67943">
        <w:rPr>
          <w:rFonts w:cs="Arial"/>
          <w:lang w:eastAsia="es-ES"/>
        </w:rPr>
        <w:t>Els subcontractes tenen en tot cas naturalesa privada.</w:t>
      </w:r>
    </w:p>
    <w:p w14:paraId="6C426AB9" w14:textId="77777777" w:rsidR="005408C9" w:rsidRPr="00F67943" w:rsidRDefault="005408C9" w:rsidP="005408C9">
      <w:pPr>
        <w:spacing w:after="0" w:line="240" w:lineRule="auto"/>
        <w:jc w:val="both"/>
        <w:rPr>
          <w:rFonts w:cs="Arial"/>
          <w:lang w:eastAsia="es-ES"/>
        </w:rPr>
      </w:pPr>
    </w:p>
    <w:p w14:paraId="4B052DB2"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34.11 </w:t>
      </w:r>
      <w:r w:rsidRPr="00F67943">
        <w:rPr>
          <w:rFonts w:cs="Arial"/>
          <w:lang w:eastAsia="es-ES"/>
        </w:rPr>
        <w:t xml:space="preserve">El pagament a les empreses </w:t>
      </w:r>
      <w:proofErr w:type="spellStart"/>
      <w:r w:rsidRPr="00F67943">
        <w:rPr>
          <w:rFonts w:cs="Arial"/>
          <w:lang w:eastAsia="es-ES"/>
        </w:rPr>
        <w:t>subcontractistes</w:t>
      </w:r>
      <w:proofErr w:type="spellEnd"/>
      <w:r w:rsidRPr="00F67943">
        <w:rPr>
          <w:rFonts w:cs="Arial"/>
          <w:lang w:eastAsia="es-ES"/>
        </w:rPr>
        <w:t xml:space="preserve"> i a les empreses subministradores es regeix pel que disposen els articles 216 i 217 de la LCSP.</w:t>
      </w:r>
    </w:p>
    <w:p w14:paraId="20B6F47C" w14:textId="77777777" w:rsidR="005408C9" w:rsidRPr="00F67943" w:rsidRDefault="005408C9" w:rsidP="005408C9">
      <w:pPr>
        <w:spacing w:after="0" w:line="240" w:lineRule="auto"/>
        <w:jc w:val="both"/>
        <w:rPr>
          <w:rFonts w:cs="Arial"/>
          <w:color w:val="FF0000"/>
          <w:lang w:eastAsia="es-ES"/>
        </w:rPr>
      </w:pPr>
    </w:p>
    <w:p w14:paraId="25CE0553"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L’Administració comprovarà el compliment estricte de pagament a les empreses </w:t>
      </w:r>
      <w:proofErr w:type="spellStart"/>
      <w:r w:rsidRPr="00F67943">
        <w:rPr>
          <w:rFonts w:cs="Arial"/>
          <w:lang w:eastAsia="es-ES"/>
        </w:rPr>
        <w:t>subcontractistes</w:t>
      </w:r>
      <w:proofErr w:type="spellEnd"/>
      <w:r w:rsidRPr="00F67943">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F67943">
        <w:rPr>
          <w:rFonts w:cs="Arial"/>
          <w:lang w:eastAsia="es-ES"/>
        </w:rPr>
        <w:t>subcontractistes</w:t>
      </w:r>
      <w:proofErr w:type="spellEnd"/>
      <w:r w:rsidRPr="00F67943">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6BAF178B" w14:textId="77777777" w:rsidR="005408C9" w:rsidRPr="00F67943" w:rsidRDefault="005408C9" w:rsidP="005408C9">
      <w:pPr>
        <w:spacing w:after="0" w:line="240" w:lineRule="auto"/>
        <w:jc w:val="both"/>
        <w:rPr>
          <w:rFonts w:cs="Arial"/>
          <w:lang w:eastAsia="es-ES"/>
        </w:rPr>
      </w:pPr>
    </w:p>
    <w:p w14:paraId="372719E5" w14:textId="77777777" w:rsidR="005408C9" w:rsidRPr="00F67943" w:rsidRDefault="005408C9" w:rsidP="005408C9">
      <w:pPr>
        <w:pStyle w:val="Ttol2"/>
        <w:spacing w:before="0" w:after="0"/>
        <w:jc w:val="both"/>
        <w:rPr>
          <w:rFonts w:ascii="Arial" w:hAnsi="Arial" w:cs="Arial"/>
          <w:i w:val="0"/>
          <w:sz w:val="22"/>
          <w:szCs w:val="22"/>
        </w:rPr>
      </w:pPr>
      <w:bookmarkStart w:id="116" w:name="_Toc21500358"/>
      <w:bookmarkStart w:id="117" w:name="_Toc34139697"/>
      <w:r w:rsidRPr="00F67943">
        <w:rPr>
          <w:rFonts w:ascii="Arial" w:hAnsi="Arial" w:cs="Arial"/>
          <w:i w:val="0"/>
          <w:sz w:val="22"/>
          <w:szCs w:val="22"/>
        </w:rPr>
        <w:t>Trenta-cinquena. Revisió de preus</w:t>
      </w:r>
      <w:bookmarkEnd w:id="116"/>
      <w:bookmarkEnd w:id="117"/>
    </w:p>
    <w:p w14:paraId="72193D55" w14:textId="77777777" w:rsidR="005408C9" w:rsidRPr="00F67943" w:rsidRDefault="005408C9" w:rsidP="005408C9">
      <w:pPr>
        <w:spacing w:after="0" w:line="240" w:lineRule="auto"/>
        <w:jc w:val="both"/>
        <w:rPr>
          <w:rFonts w:cs="Arial"/>
          <w:b/>
          <w:lang w:eastAsia="es-ES"/>
        </w:rPr>
      </w:pPr>
    </w:p>
    <w:p w14:paraId="4D52C93C" w14:textId="77777777" w:rsidR="005408C9" w:rsidRPr="00F67943" w:rsidRDefault="005408C9" w:rsidP="005408C9">
      <w:pPr>
        <w:spacing w:after="0" w:line="240" w:lineRule="auto"/>
        <w:jc w:val="both"/>
        <w:rPr>
          <w:rFonts w:cs="Arial"/>
          <w:b/>
          <w:lang w:eastAsia="es-ES"/>
        </w:rPr>
      </w:pPr>
      <w:r w:rsidRPr="00F67943">
        <w:rPr>
          <w:rFonts w:cs="Arial"/>
          <w:lang w:eastAsia="es-ES"/>
        </w:rPr>
        <w:t>La revisió de preus aplicable a aquest contracte es detalla en l’</w:t>
      </w:r>
      <w:r w:rsidRPr="00F67943">
        <w:rPr>
          <w:rFonts w:cs="Arial"/>
          <w:b/>
          <w:bCs/>
          <w:lang w:eastAsia="es-ES"/>
        </w:rPr>
        <w:t>apartat Q del quadre de característiques</w:t>
      </w:r>
      <w:r w:rsidRPr="00F67943">
        <w:rPr>
          <w:rFonts w:cs="Arial"/>
          <w:lang w:eastAsia="es-ES"/>
        </w:rPr>
        <w:t>. La revisió de preus només serà procedent quan el contracte s’hagi executat, almenys, en un 20% del seu import i hagin transcorregut dos anys des de la seva formalització.</w:t>
      </w:r>
    </w:p>
    <w:p w14:paraId="7BFED73D" w14:textId="77777777" w:rsidR="005408C9" w:rsidRPr="00F67943" w:rsidRDefault="005408C9" w:rsidP="005408C9">
      <w:pPr>
        <w:spacing w:after="0" w:line="240" w:lineRule="auto"/>
        <w:jc w:val="both"/>
        <w:rPr>
          <w:rFonts w:cs="Arial"/>
          <w:b/>
          <w:lang w:eastAsia="es-ES"/>
        </w:rPr>
      </w:pPr>
    </w:p>
    <w:p w14:paraId="7A943432"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L’import de les revisions que siguin procedents es farà efectiu, d’ofici, mitjançant l’abonament o el descompte corresponent en les certificacions o pagaments parcials. </w:t>
      </w:r>
    </w:p>
    <w:p w14:paraId="22A357E1" w14:textId="77777777" w:rsidR="005408C9" w:rsidRPr="00F67943" w:rsidRDefault="005408C9" w:rsidP="005408C9">
      <w:pPr>
        <w:spacing w:after="0" w:line="240" w:lineRule="auto"/>
        <w:jc w:val="both"/>
        <w:rPr>
          <w:rFonts w:cs="Arial"/>
          <w:b/>
          <w:lang w:eastAsia="es-ES"/>
        </w:rPr>
      </w:pPr>
    </w:p>
    <w:p w14:paraId="0A5AC2C2" w14:textId="77777777" w:rsidR="00120011" w:rsidRPr="00F67943" w:rsidRDefault="00120011" w:rsidP="005408C9">
      <w:pPr>
        <w:spacing w:after="0" w:line="240" w:lineRule="auto"/>
        <w:jc w:val="both"/>
        <w:rPr>
          <w:rFonts w:cs="Arial"/>
          <w:b/>
          <w:lang w:eastAsia="es-ES"/>
        </w:rPr>
      </w:pPr>
    </w:p>
    <w:p w14:paraId="0EA4F378" w14:textId="77777777" w:rsidR="00120011" w:rsidRPr="00F67943" w:rsidRDefault="00120011" w:rsidP="005408C9">
      <w:pPr>
        <w:spacing w:after="0" w:line="240" w:lineRule="auto"/>
        <w:jc w:val="both"/>
        <w:rPr>
          <w:rFonts w:cs="Arial"/>
          <w:b/>
          <w:lang w:eastAsia="es-ES"/>
        </w:rPr>
      </w:pPr>
    </w:p>
    <w:p w14:paraId="41DC6AFC" w14:textId="77777777" w:rsidR="00120011" w:rsidRPr="00F67943" w:rsidRDefault="00120011" w:rsidP="005408C9">
      <w:pPr>
        <w:spacing w:after="0" w:line="240" w:lineRule="auto"/>
        <w:jc w:val="both"/>
        <w:rPr>
          <w:rFonts w:cs="Arial"/>
          <w:b/>
          <w:lang w:eastAsia="es-ES"/>
        </w:rPr>
      </w:pPr>
    </w:p>
    <w:p w14:paraId="7564A86C" w14:textId="77777777" w:rsidR="00120011" w:rsidRPr="00F67943" w:rsidRDefault="00120011" w:rsidP="005408C9">
      <w:pPr>
        <w:spacing w:after="0" w:line="240" w:lineRule="auto"/>
        <w:jc w:val="both"/>
        <w:rPr>
          <w:rFonts w:cs="Arial"/>
          <w:b/>
          <w:lang w:eastAsia="es-ES"/>
        </w:rPr>
      </w:pPr>
    </w:p>
    <w:p w14:paraId="6F6F1400" w14:textId="77777777" w:rsidR="005408C9" w:rsidRPr="00F67943" w:rsidRDefault="005408C9" w:rsidP="005408C9">
      <w:pPr>
        <w:pStyle w:val="Ttol1"/>
        <w:rPr>
          <w:rFonts w:cs="Arial"/>
          <w:sz w:val="22"/>
          <w:szCs w:val="22"/>
        </w:rPr>
      </w:pPr>
      <w:bookmarkStart w:id="118" w:name="_Toc21500359"/>
      <w:bookmarkStart w:id="119" w:name="_Toc34139698"/>
      <w:r w:rsidRPr="00F67943">
        <w:rPr>
          <w:rFonts w:cs="Arial"/>
          <w:sz w:val="22"/>
          <w:szCs w:val="22"/>
        </w:rPr>
        <w:t>VI. DISPOSICIONS RELATIVES A L’EXTINCIÓ DEL CONTRACTE</w:t>
      </w:r>
      <w:bookmarkEnd w:id="118"/>
      <w:bookmarkEnd w:id="119"/>
    </w:p>
    <w:p w14:paraId="135F25DC" w14:textId="77777777" w:rsidR="005408C9" w:rsidRPr="00F67943" w:rsidRDefault="005408C9" w:rsidP="005408C9">
      <w:pPr>
        <w:spacing w:after="0" w:line="240" w:lineRule="auto"/>
        <w:jc w:val="both"/>
        <w:rPr>
          <w:rFonts w:cs="Arial"/>
          <w:i/>
          <w:lang w:eastAsia="es-ES"/>
        </w:rPr>
      </w:pPr>
    </w:p>
    <w:p w14:paraId="443C2517" w14:textId="77777777" w:rsidR="005408C9" w:rsidRPr="00F67943" w:rsidRDefault="005408C9" w:rsidP="005408C9">
      <w:pPr>
        <w:pStyle w:val="Ttol2"/>
        <w:spacing w:before="0" w:after="0"/>
        <w:jc w:val="both"/>
        <w:rPr>
          <w:rFonts w:ascii="Arial" w:hAnsi="Arial" w:cs="Arial"/>
          <w:i w:val="0"/>
          <w:sz w:val="22"/>
          <w:szCs w:val="22"/>
        </w:rPr>
      </w:pPr>
      <w:bookmarkStart w:id="120" w:name="_Toc21500360"/>
      <w:bookmarkStart w:id="121" w:name="_Toc34139699"/>
      <w:r w:rsidRPr="00F67943">
        <w:rPr>
          <w:rFonts w:ascii="Arial" w:hAnsi="Arial" w:cs="Arial"/>
          <w:i w:val="0"/>
          <w:sz w:val="22"/>
          <w:szCs w:val="22"/>
        </w:rPr>
        <w:t>Trenta-sisena. Recepció i liquidació</w:t>
      </w:r>
      <w:bookmarkEnd w:id="120"/>
      <w:bookmarkEnd w:id="121"/>
    </w:p>
    <w:p w14:paraId="5267B7B9" w14:textId="77777777" w:rsidR="005408C9" w:rsidRPr="00F67943" w:rsidRDefault="005408C9" w:rsidP="005408C9">
      <w:pPr>
        <w:spacing w:after="0" w:line="240" w:lineRule="auto"/>
        <w:rPr>
          <w:rFonts w:cs="Arial"/>
          <w:lang w:eastAsia="es-ES"/>
        </w:rPr>
      </w:pPr>
    </w:p>
    <w:p w14:paraId="70002246"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 recepció i la liquidació del contracte es realitzarà conforme al que disposen els articles 210 i 311 de la LCSP i l’article 204 del RGLCAP. </w:t>
      </w:r>
    </w:p>
    <w:p w14:paraId="502FD11D" w14:textId="77777777" w:rsidR="005408C9" w:rsidRPr="00F67943" w:rsidRDefault="005408C9" w:rsidP="005408C9">
      <w:pPr>
        <w:spacing w:after="0" w:line="240" w:lineRule="auto"/>
        <w:jc w:val="both"/>
        <w:rPr>
          <w:rFonts w:cs="Arial"/>
          <w:lang w:eastAsia="es-ES"/>
        </w:rPr>
      </w:pPr>
    </w:p>
    <w:p w14:paraId="55761EC6"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Sense perjudici del que preveu l’article 315.1 de la LCSP pel que fa a contractes de serveis que consisteixin en l’elaboració íntegra de projectes d’obres</w:t>
      </w:r>
    </w:p>
    <w:p w14:paraId="2F877895" w14:textId="77777777" w:rsidR="005408C9" w:rsidRPr="00F67943" w:rsidRDefault="005408C9" w:rsidP="005408C9">
      <w:pPr>
        <w:spacing w:after="0" w:line="240" w:lineRule="auto"/>
        <w:jc w:val="both"/>
        <w:rPr>
          <w:rFonts w:cs="Arial"/>
          <w:lang w:eastAsia="es-ES"/>
        </w:rPr>
      </w:pPr>
    </w:p>
    <w:p w14:paraId="7B29C01F"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0BBC56DB" w14:textId="77777777" w:rsidR="005408C9" w:rsidRPr="00F67943" w:rsidRDefault="005408C9" w:rsidP="005408C9">
      <w:pPr>
        <w:spacing w:after="0" w:line="240" w:lineRule="auto"/>
        <w:jc w:val="both"/>
        <w:rPr>
          <w:rFonts w:cs="Arial"/>
          <w:lang w:eastAsia="es-ES"/>
        </w:rPr>
      </w:pPr>
    </w:p>
    <w:p w14:paraId="535CD11F" w14:textId="77777777" w:rsidR="005408C9" w:rsidRPr="00F67943" w:rsidRDefault="005408C9" w:rsidP="005408C9">
      <w:pPr>
        <w:spacing w:after="0" w:line="240" w:lineRule="auto"/>
        <w:jc w:val="both"/>
        <w:rPr>
          <w:rFonts w:cs="Arial"/>
          <w:lang w:eastAsia="es-ES"/>
        </w:rPr>
      </w:pPr>
      <w:r w:rsidRPr="00F67943">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2ACF69A1" w14:textId="77777777" w:rsidR="005408C9" w:rsidRPr="00F67943" w:rsidRDefault="005408C9" w:rsidP="005408C9">
      <w:pPr>
        <w:spacing w:after="0" w:line="240" w:lineRule="auto"/>
        <w:jc w:val="both"/>
        <w:rPr>
          <w:rFonts w:cs="Arial"/>
          <w:lang w:eastAsia="es-ES"/>
        </w:rPr>
      </w:pPr>
    </w:p>
    <w:p w14:paraId="72141762" w14:textId="77777777" w:rsidR="005408C9" w:rsidRPr="00F67943" w:rsidRDefault="005408C9" w:rsidP="005408C9">
      <w:pPr>
        <w:spacing w:after="0" w:line="240" w:lineRule="auto"/>
        <w:jc w:val="both"/>
        <w:rPr>
          <w:rFonts w:cs="Arial"/>
          <w:lang w:eastAsia="es-ES"/>
        </w:rPr>
      </w:pPr>
      <w:r w:rsidRPr="00F67943">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07D1F8E6" w14:textId="77777777" w:rsidR="005408C9" w:rsidRPr="00F67943" w:rsidRDefault="005408C9" w:rsidP="005408C9">
      <w:pPr>
        <w:spacing w:after="0" w:line="240" w:lineRule="auto"/>
        <w:jc w:val="both"/>
        <w:rPr>
          <w:rFonts w:cs="Arial"/>
          <w:lang w:eastAsia="es-ES"/>
        </w:rPr>
      </w:pPr>
    </w:p>
    <w:p w14:paraId="1D46516B" w14:textId="77777777" w:rsidR="005408C9" w:rsidRPr="00F67943" w:rsidRDefault="005408C9" w:rsidP="005408C9">
      <w:pPr>
        <w:spacing w:after="0" w:line="240" w:lineRule="auto"/>
        <w:jc w:val="both"/>
        <w:rPr>
          <w:rFonts w:cs="Arial"/>
          <w:lang w:eastAsia="es-ES"/>
        </w:rPr>
      </w:pPr>
      <w:r w:rsidRPr="00F67943">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2DAE42C0" w14:textId="77777777" w:rsidR="005408C9" w:rsidRPr="00F67943" w:rsidRDefault="005408C9" w:rsidP="005408C9">
      <w:pPr>
        <w:spacing w:after="0" w:line="240" w:lineRule="auto"/>
        <w:jc w:val="both"/>
        <w:rPr>
          <w:rFonts w:cs="Arial"/>
          <w:b/>
          <w:lang w:eastAsia="es-ES"/>
        </w:rPr>
      </w:pPr>
    </w:p>
    <w:p w14:paraId="1143812A" w14:textId="77777777" w:rsidR="005408C9" w:rsidRPr="00F67943" w:rsidRDefault="005408C9" w:rsidP="005408C9">
      <w:pPr>
        <w:pStyle w:val="Ttol2"/>
        <w:spacing w:before="0" w:after="0"/>
        <w:jc w:val="both"/>
        <w:rPr>
          <w:rFonts w:ascii="Arial" w:hAnsi="Arial" w:cs="Arial"/>
          <w:i w:val="0"/>
          <w:sz w:val="22"/>
          <w:szCs w:val="22"/>
        </w:rPr>
      </w:pPr>
      <w:bookmarkStart w:id="122" w:name="_Toc21500361"/>
      <w:bookmarkStart w:id="123" w:name="_Toc34139700"/>
      <w:r w:rsidRPr="00F67943">
        <w:rPr>
          <w:rFonts w:ascii="Arial" w:hAnsi="Arial" w:cs="Arial"/>
          <w:i w:val="0"/>
          <w:sz w:val="22"/>
          <w:szCs w:val="22"/>
        </w:rPr>
        <w:t>Trenta-setena. Termini de garantia i devolució o cancel·lació de la garantia definitiva</w:t>
      </w:r>
      <w:bookmarkEnd w:id="122"/>
      <w:bookmarkEnd w:id="123"/>
    </w:p>
    <w:p w14:paraId="65BEF1B0" w14:textId="77777777" w:rsidR="005408C9" w:rsidRPr="00F67943" w:rsidRDefault="005408C9" w:rsidP="005408C9">
      <w:pPr>
        <w:spacing w:after="0" w:line="240" w:lineRule="auto"/>
        <w:jc w:val="both"/>
        <w:rPr>
          <w:rFonts w:cs="Arial"/>
          <w:lang w:eastAsia="es-ES"/>
        </w:rPr>
      </w:pPr>
    </w:p>
    <w:p w14:paraId="694AC713" w14:textId="77777777" w:rsidR="005408C9" w:rsidRPr="00F67943" w:rsidRDefault="005408C9" w:rsidP="005408C9">
      <w:pPr>
        <w:spacing w:after="0" w:line="240" w:lineRule="auto"/>
        <w:jc w:val="both"/>
        <w:rPr>
          <w:rFonts w:cs="Arial"/>
          <w:lang w:eastAsia="es-ES"/>
        </w:rPr>
      </w:pPr>
      <w:r w:rsidRPr="00F67943">
        <w:rPr>
          <w:rFonts w:cs="Arial"/>
          <w:lang w:eastAsia="es-ES"/>
        </w:rPr>
        <w:t>El termini de garantia és l’assenyalat en l’</w:t>
      </w:r>
      <w:r w:rsidRPr="00F67943">
        <w:rPr>
          <w:rFonts w:cs="Arial"/>
          <w:b/>
          <w:lang w:eastAsia="es-ES"/>
        </w:rPr>
        <w:t>apartat R del quadre de característiques</w:t>
      </w:r>
      <w:r w:rsidRPr="00F67943">
        <w:rPr>
          <w:rFonts w:cs="Arial"/>
          <w:lang w:eastAsia="es-ES"/>
        </w:rPr>
        <w:t xml:space="preserve"> i començarà a computar a partir de la recepció dels serveis.</w:t>
      </w:r>
    </w:p>
    <w:p w14:paraId="74C41172" w14:textId="77777777" w:rsidR="005408C9" w:rsidRPr="00F67943" w:rsidRDefault="005408C9" w:rsidP="005408C9">
      <w:pPr>
        <w:spacing w:after="0" w:line="240" w:lineRule="auto"/>
        <w:jc w:val="both"/>
        <w:rPr>
          <w:rFonts w:cs="Arial"/>
          <w:lang w:eastAsia="es-ES"/>
        </w:rPr>
      </w:pPr>
    </w:p>
    <w:p w14:paraId="20DE31AF" w14:textId="77777777" w:rsidR="005408C9" w:rsidRPr="00F67943" w:rsidRDefault="005408C9" w:rsidP="005408C9">
      <w:pPr>
        <w:spacing w:after="0" w:line="240" w:lineRule="auto"/>
        <w:jc w:val="both"/>
        <w:rPr>
          <w:rFonts w:cs="Arial"/>
          <w:lang w:eastAsia="es-ES"/>
        </w:rPr>
      </w:pPr>
      <w:r w:rsidRPr="00F67943">
        <w:rPr>
          <w:rFonts w:cs="Arial"/>
          <w:lang w:eastAsia="es-ES"/>
        </w:rPr>
        <w:t>Si durant el termini de garantia s’acredita l’existència de vicis o defectes en els treballs efectuats, es reclamarà a l’empresa contractista que els esmeni.</w:t>
      </w:r>
    </w:p>
    <w:p w14:paraId="0724D660" w14:textId="77777777" w:rsidR="005408C9" w:rsidRPr="00F67943" w:rsidRDefault="005408C9" w:rsidP="005408C9">
      <w:pPr>
        <w:spacing w:after="0" w:line="240" w:lineRule="auto"/>
        <w:jc w:val="both"/>
        <w:rPr>
          <w:rFonts w:cs="Arial"/>
          <w:lang w:eastAsia="es-ES"/>
        </w:rPr>
      </w:pPr>
    </w:p>
    <w:p w14:paraId="2B40E583" w14:textId="77777777" w:rsidR="005408C9" w:rsidRPr="00F67943" w:rsidRDefault="005408C9" w:rsidP="005408C9">
      <w:pPr>
        <w:spacing w:after="0" w:line="240" w:lineRule="auto"/>
        <w:jc w:val="both"/>
        <w:rPr>
          <w:rFonts w:cs="Arial"/>
          <w:lang w:eastAsia="es-ES"/>
        </w:rPr>
      </w:pPr>
      <w:r w:rsidRPr="00F67943">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73B194C0" w14:textId="77777777" w:rsidR="005408C9" w:rsidRPr="00F67943" w:rsidRDefault="005408C9" w:rsidP="005408C9">
      <w:pPr>
        <w:spacing w:after="0" w:line="240" w:lineRule="auto"/>
        <w:jc w:val="both"/>
        <w:rPr>
          <w:rFonts w:cs="Arial"/>
          <w:i/>
          <w:lang w:eastAsia="es-ES"/>
        </w:rPr>
      </w:pPr>
    </w:p>
    <w:p w14:paraId="7EA4727F" w14:textId="77777777" w:rsidR="005408C9" w:rsidRPr="00F67943" w:rsidRDefault="005408C9" w:rsidP="005408C9">
      <w:pPr>
        <w:spacing w:after="0" w:line="240" w:lineRule="auto"/>
        <w:jc w:val="both"/>
        <w:rPr>
          <w:rFonts w:cs="Arial"/>
          <w:lang w:eastAsia="es-ES"/>
        </w:rPr>
      </w:pPr>
      <w:r w:rsidRPr="00F67943">
        <w:rPr>
          <w:rFonts w:cs="Arial"/>
          <w:lang w:eastAsia="es-ES"/>
        </w:rPr>
        <w:t>Sens perjudici del que estableix l’article 315.2 de la LCSP pel que fa a contractes de serveis que consisteixin en l’elaboració íntegra d’un projecte d’obra.</w:t>
      </w:r>
    </w:p>
    <w:p w14:paraId="05C96FF2" w14:textId="77777777" w:rsidR="005408C9" w:rsidRPr="00F67943" w:rsidRDefault="005408C9" w:rsidP="005408C9">
      <w:pPr>
        <w:spacing w:after="0" w:line="240" w:lineRule="auto"/>
        <w:jc w:val="both"/>
        <w:rPr>
          <w:rFonts w:cs="Arial"/>
          <w:lang w:eastAsia="es-ES"/>
        </w:rPr>
      </w:pPr>
    </w:p>
    <w:p w14:paraId="1BD8497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D’acord amb l’establert en l’article 111.3  de la LCSP es preveu la possibilitat que el contractista </w:t>
      </w:r>
      <w:proofErr w:type="spellStart"/>
      <w:r w:rsidRPr="00F67943">
        <w:rPr>
          <w:rFonts w:cs="Arial"/>
          <w:lang w:eastAsia="es-ES"/>
        </w:rPr>
        <w:t>sol.liciti</w:t>
      </w:r>
      <w:proofErr w:type="spellEnd"/>
      <w:r w:rsidRPr="00F67943">
        <w:rPr>
          <w:rFonts w:cs="Arial"/>
          <w:lang w:eastAsia="es-ES"/>
        </w:rPr>
        <w:t xml:space="preserve"> la devolució o </w:t>
      </w:r>
      <w:proofErr w:type="spellStart"/>
      <w:r w:rsidRPr="00F67943">
        <w:rPr>
          <w:rFonts w:cs="Arial"/>
          <w:lang w:eastAsia="es-ES"/>
        </w:rPr>
        <w:t>cancel.lació</w:t>
      </w:r>
      <w:proofErr w:type="spellEnd"/>
      <w:r w:rsidRPr="00F67943">
        <w:rPr>
          <w:rFonts w:cs="Arial"/>
          <w:lang w:eastAsia="es-ES"/>
        </w:rPr>
        <w:t xml:space="preserve"> de la part proporcional de la garantia en el supòsit  de recepció parcial.</w:t>
      </w:r>
    </w:p>
    <w:p w14:paraId="5388318D" w14:textId="77777777" w:rsidR="005408C9" w:rsidRPr="00F67943" w:rsidRDefault="005408C9" w:rsidP="005408C9">
      <w:pPr>
        <w:spacing w:after="0" w:line="240" w:lineRule="auto"/>
        <w:jc w:val="both"/>
        <w:rPr>
          <w:rFonts w:cs="Arial"/>
          <w:i/>
          <w:lang w:eastAsia="es-ES"/>
        </w:rPr>
      </w:pPr>
    </w:p>
    <w:p w14:paraId="330AB27F" w14:textId="77777777" w:rsidR="00120011" w:rsidRPr="00F67943" w:rsidRDefault="00120011" w:rsidP="005408C9">
      <w:pPr>
        <w:spacing w:after="0" w:line="240" w:lineRule="auto"/>
        <w:jc w:val="both"/>
        <w:rPr>
          <w:rFonts w:cs="Arial"/>
          <w:i/>
          <w:lang w:eastAsia="es-ES"/>
        </w:rPr>
      </w:pPr>
    </w:p>
    <w:p w14:paraId="2AE1D2B4" w14:textId="77777777" w:rsidR="005408C9" w:rsidRPr="00F67943" w:rsidRDefault="005408C9" w:rsidP="005408C9">
      <w:pPr>
        <w:pStyle w:val="Ttol2"/>
        <w:spacing w:before="0" w:after="0"/>
        <w:jc w:val="both"/>
        <w:rPr>
          <w:rFonts w:ascii="Arial" w:hAnsi="Arial" w:cs="Arial"/>
          <w:i w:val="0"/>
          <w:sz w:val="22"/>
          <w:szCs w:val="22"/>
        </w:rPr>
      </w:pPr>
      <w:bookmarkStart w:id="124" w:name="_Toc21500362"/>
      <w:bookmarkStart w:id="125" w:name="_Toc34139701"/>
      <w:r w:rsidRPr="00F67943">
        <w:rPr>
          <w:rFonts w:ascii="Arial" w:hAnsi="Arial" w:cs="Arial"/>
          <w:i w:val="0"/>
          <w:sz w:val="22"/>
          <w:szCs w:val="22"/>
        </w:rPr>
        <w:t>Trenta-vuitena. Resolució del contracte</w:t>
      </w:r>
      <w:bookmarkEnd w:id="124"/>
      <w:bookmarkEnd w:id="125"/>
    </w:p>
    <w:p w14:paraId="345D0D1F" w14:textId="77777777" w:rsidR="005408C9" w:rsidRPr="00F67943" w:rsidRDefault="005408C9" w:rsidP="005408C9">
      <w:pPr>
        <w:spacing w:after="0" w:line="240" w:lineRule="auto"/>
        <w:jc w:val="both"/>
        <w:rPr>
          <w:rFonts w:cs="Arial"/>
          <w:lang w:eastAsia="es-ES"/>
        </w:rPr>
      </w:pPr>
    </w:p>
    <w:p w14:paraId="70CD2DE8" w14:textId="77777777" w:rsidR="005408C9" w:rsidRPr="00F67943" w:rsidRDefault="005408C9" w:rsidP="005408C9">
      <w:pPr>
        <w:spacing w:after="0" w:line="240" w:lineRule="auto"/>
        <w:jc w:val="both"/>
        <w:rPr>
          <w:rFonts w:cs="Arial"/>
          <w:lang w:eastAsia="es-ES"/>
        </w:rPr>
      </w:pPr>
      <w:r w:rsidRPr="00F67943">
        <w:rPr>
          <w:rFonts w:cs="Arial"/>
          <w:lang w:eastAsia="es-ES"/>
        </w:rPr>
        <w:t>Són causes de resolució del contracte les següents:</w:t>
      </w:r>
    </w:p>
    <w:p w14:paraId="0A6720B6"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F67943">
        <w:rPr>
          <w:rFonts w:ascii="Arial" w:hAnsi="Arial" w:cs="Arial"/>
          <w:sz w:val="22"/>
          <w:szCs w:val="22"/>
        </w:rPr>
        <w:t>sucessió</w:t>
      </w:r>
      <w:proofErr w:type="spellEnd"/>
      <w:r w:rsidRPr="00F67943">
        <w:rPr>
          <w:rFonts w:ascii="Arial" w:hAnsi="Arial" w:cs="Arial"/>
          <w:sz w:val="22"/>
          <w:szCs w:val="22"/>
        </w:rPr>
        <w:t xml:space="preserve"> del contractista.</w:t>
      </w:r>
    </w:p>
    <w:p w14:paraId="315E8A4F" w14:textId="77777777" w:rsidR="005408C9" w:rsidRPr="00F67943" w:rsidRDefault="005408C9" w:rsidP="005408C9">
      <w:pPr>
        <w:pStyle w:val="Pargrafdellista"/>
        <w:ind w:left="360"/>
        <w:contextualSpacing w:val="0"/>
        <w:jc w:val="both"/>
        <w:rPr>
          <w:rFonts w:ascii="Arial" w:hAnsi="Arial" w:cs="Arial"/>
          <w:sz w:val="22"/>
          <w:szCs w:val="22"/>
        </w:rPr>
      </w:pPr>
    </w:p>
    <w:p w14:paraId="12ECC847"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lastRenderedPageBreak/>
        <w:t xml:space="preserve">La declaració de concurs o la declaració d’insolvència en qualsevol altre procediment. </w:t>
      </w:r>
    </w:p>
    <w:p w14:paraId="20CBFB86" w14:textId="77777777" w:rsidR="005408C9" w:rsidRPr="00F67943" w:rsidRDefault="005408C9" w:rsidP="005408C9">
      <w:pPr>
        <w:pStyle w:val="Pargrafdellista"/>
        <w:ind w:left="360"/>
        <w:contextualSpacing w:val="0"/>
        <w:jc w:val="both"/>
        <w:rPr>
          <w:rFonts w:ascii="Arial" w:hAnsi="Arial" w:cs="Arial"/>
          <w:sz w:val="22"/>
          <w:szCs w:val="22"/>
        </w:rPr>
      </w:pPr>
    </w:p>
    <w:p w14:paraId="4C7D1234"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El mutu acord entre l’Administració i el contractista.</w:t>
      </w:r>
    </w:p>
    <w:p w14:paraId="75303C83" w14:textId="77777777" w:rsidR="005408C9" w:rsidRPr="00F67943" w:rsidRDefault="005408C9" w:rsidP="005408C9">
      <w:pPr>
        <w:pStyle w:val="Pargrafdellista"/>
        <w:ind w:left="360"/>
        <w:contextualSpacing w:val="0"/>
        <w:jc w:val="both"/>
        <w:rPr>
          <w:rFonts w:ascii="Arial" w:hAnsi="Arial" w:cs="Arial"/>
          <w:sz w:val="22"/>
          <w:szCs w:val="22"/>
        </w:rPr>
      </w:pPr>
    </w:p>
    <w:p w14:paraId="568E75CF"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La demora en el compliment dels terminis per part del contractista.</w:t>
      </w:r>
    </w:p>
    <w:p w14:paraId="324A68BB" w14:textId="77777777" w:rsidR="005408C9" w:rsidRPr="00F67943" w:rsidRDefault="005408C9" w:rsidP="005408C9">
      <w:pPr>
        <w:pStyle w:val="Pargrafdellista"/>
        <w:ind w:left="360"/>
        <w:contextualSpacing w:val="0"/>
        <w:jc w:val="both"/>
        <w:rPr>
          <w:rFonts w:ascii="Arial" w:hAnsi="Arial" w:cs="Arial"/>
          <w:sz w:val="22"/>
          <w:szCs w:val="22"/>
        </w:rPr>
      </w:pPr>
    </w:p>
    <w:p w14:paraId="6BA0A24D"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La demora en el pagament per part de l’Administració per un termini superior a sis mesos.</w:t>
      </w:r>
    </w:p>
    <w:p w14:paraId="0C7F520C" w14:textId="77777777" w:rsidR="005408C9" w:rsidRPr="00F67943" w:rsidRDefault="005408C9" w:rsidP="005408C9">
      <w:pPr>
        <w:pStyle w:val="Pargrafdellista"/>
        <w:ind w:left="360"/>
        <w:contextualSpacing w:val="0"/>
        <w:jc w:val="both"/>
        <w:rPr>
          <w:rFonts w:ascii="Arial" w:hAnsi="Arial" w:cs="Arial"/>
          <w:sz w:val="22"/>
          <w:szCs w:val="22"/>
        </w:rPr>
      </w:pPr>
    </w:p>
    <w:p w14:paraId="0B7B4365"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L’incompliment de l’obligació principal del contracte, així com l’incompliment de les obligacions essencials qualificades com a tals en aquest plec.</w:t>
      </w:r>
    </w:p>
    <w:p w14:paraId="12D5338A" w14:textId="77777777" w:rsidR="005408C9" w:rsidRPr="00F67943" w:rsidRDefault="005408C9" w:rsidP="005408C9">
      <w:pPr>
        <w:pStyle w:val="Pargrafdellista"/>
        <w:ind w:left="360"/>
        <w:contextualSpacing w:val="0"/>
        <w:jc w:val="both"/>
        <w:rPr>
          <w:rFonts w:ascii="Arial" w:hAnsi="Arial" w:cs="Arial"/>
          <w:sz w:val="22"/>
          <w:szCs w:val="22"/>
        </w:rPr>
      </w:pPr>
    </w:p>
    <w:p w14:paraId="1826F14E"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2903EB58" w14:textId="77777777" w:rsidR="005408C9" w:rsidRPr="00F67943" w:rsidRDefault="005408C9" w:rsidP="005408C9">
      <w:pPr>
        <w:pStyle w:val="Pargrafdellista"/>
        <w:rPr>
          <w:rFonts w:ascii="Arial" w:hAnsi="Arial" w:cs="Arial"/>
          <w:sz w:val="22"/>
          <w:szCs w:val="22"/>
        </w:rPr>
      </w:pPr>
    </w:p>
    <w:p w14:paraId="166856AE"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BD1FE2B" w14:textId="77777777" w:rsidR="005408C9" w:rsidRPr="00F67943" w:rsidRDefault="005408C9" w:rsidP="005408C9">
      <w:pPr>
        <w:pStyle w:val="Pargrafdellista"/>
        <w:ind w:left="360"/>
        <w:contextualSpacing w:val="0"/>
        <w:jc w:val="both"/>
        <w:rPr>
          <w:rFonts w:ascii="Arial" w:hAnsi="Arial" w:cs="Arial"/>
          <w:sz w:val="22"/>
          <w:szCs w:val="22"/>
        </w:rPr>
      </w:pPr>
    </w:p>
    <w:p w14:paraId="021090DD"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El desistiment una vegada iniciada la prestació del servei o la suspensió del contracte per termini superior a vuit mesos acordada per l’òrgan de contractació.</w:t>
      </w:r>
    </w:p>
    <w:p w14:paraId="50922E93" w14:textId="77777777" w:rsidR="005408C9" w:rsidRPr="00F67943" w:rsidRDefault="005408C9" w:rsidP="005408C9">
      <w:pPr>
        <w:spacing w:after="0" w:line="240" w:lineRule="auto"/>
        <w:jc w:val="both"/>
        <w:rPr>
          <w:rFonts w:cs="Arial"/>
        </w:rPr>
      </w:pPr>
    </w:p>
    <w:p w14:paraId="13119167"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2403D84A" w14:textId="77777777" w:rsidR="005408C9" w:rsidRPr="00F67943" w:rsidRDefault="005408C9" w:rsidP="005408C9">
      <w:pPr>
        <w:pStyle w:val="Pargrafdellista"/>
        <w:ind w:left="360"/>
        <w:contextualSpacing w:val="0"/>
        <w:jc w:val="both"/>
        <w:rPr>
          <w:rFonts w:ascii="Arial" w:hAnsi="Arial" w:cs="Arial"/>
          <w:sz w:val="22"/>
          <w:szCs w:val="22"/>
        </w:rPr>
      </w:pPr>
    </w:p>
    <w:p w14:paraId="428D4761"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En cas d’un contracte complementari  per resolució del contracte principal</w:t>
      </w:r>
    </w:p>
    <w:p w14:paraId="40F82C6E" w14:textId="77777777" w:rsidR="005408C9" w:rsidRPr="00F67943" w:rsidRDefault="005408C9" w:rsidP="005408C9">
      <w:pPr>
        <w:spacing w:after="0" w:line="240" w:lineRule="auto"/>
        <w:jc w:val="both"/>
        <w:rPr>
          <w:rFonts w:cs="Arial"/>
        </w:rPr>
      </w:pPr>
    </w:p>
    <w:p w14:paraId="0BCD49C9" w14:textId="77777777" w:rsidR="005408C9" w:rsidRPr="00F67943" w:rsidRDefault="005408C9" w:rsidP="005408C9">
      <w:pPr>
        <w:spacing w:after="0" w:line="240" w:lineRule="auto"/>
        <w:jc w:val="both"/>
        <w:rPr>
          <w:rFonts w:cs="Arial"/>
          <w:lang w:eastAsia="es-ES"/>
        </w:rPr>
      </w:pPr>
      <w:r w:rsidRPr="00F67943">
        <w:rPr>
          <w:rFonts w:cs="Arial"/>
          <w:lang w:eastAsia="es-ES"/>
        </w:rPr>
        <w:t>L’aplicació i els efectes d’aquestes causes de resolució són les que s’estableixin en els articles 212, 213 i 313 de la LCSP.</w:t>
      </w:r>
    </w:p>
    <w:p w14:paraId="5D9464FB" w14:textId="77777777" w:rsidR="005408C9" w:rsidRPr="00F67943" w:rsidRDefault="005408C9" w:rsidP="005408C9">
      <w:pPr>
        <w:spacing w:after="0" w:line="240" w:lineRule="auto"/>
        <w:jc w:val="both"/>
        <w:rPr>
          <w:rFonts w:cs="Arial"/>
          <w:lang w:eastAsia="es-ES"/>
        </w:rPr>
      </w:pPr>
    </w:p>
    <w:p w14:paraId="20F2DD88" w14:textId="77777777" w:rsidR="005408C9" w:rsidRPr="00F67943" w:rsidRDefault="005408C9" w:rsidP="005408C9">
      <w:pPr>
        <w:spacing w:after="0" w:line="240" w:lineRule="auto"/>
        <w:jc w:val="both"/>
        <w:rPr>
          <w:rFonts w:cs="Arial"/>
          <w:lang w:eastAsia="es-ES"/>
        </w:rPr>
      </w:pPr>
      <w:r w:rsidRPr="00F67943">
        <w:rPr>
          <w:rFonts w:cs="Arial"/>
          <w:lang w:eastAsia="es-ES"/>
        </w:rPr>
        <w:t>En tots els casos, la resolució del contracte es durà a terme seguint el procediment establert en l’article 191 de la LCSP i en l’article 109 del RGLCAP.</w:t>
      </w:r>
    </w:p>
    <w:p w14:paraId="202976E9" w14:textId="77777777" w:rsidR="005408C9" w:rsidRPr="00F67943" w:rsidRDefault="005408C9" w:rsidP="005408C9">
      <w:pPr>
        <w:spacing w:after="0" w:line="240" w:lineRule="auto"/>
        <w:jc w:val="both"/>
        <w:rPr>
          <w:rFonts w:cs="Arial"/>
          <w:b/>
          <w:lang w:eastAsia="es-ES"/>
        </w:rPr>
      </w:pPr>
    </w:p>
    <w:p w14:paraId="004E9147" w14:textId="77777777" w:rsidR="00120011" w:rsidRPr="00F67943" w:rsidRDefault="00120011" w:rsidP="005408C9">
      <w:pPr>
        <w:spacing w:after="0" w:line="240" w:lineRule="auto"/>
        <w:jc w:val="both"/>
        <w:rPr>
          <w:rFonts w:cs="Arial"/>
          <w:b/>
          <w:lang w:eastAsia="es-ES"/>
        </w:rPr>
      </w:pPr>
    </w:p>
    <w:p w14:paraId="445E0081" w14:textId="77777777" w:rsidR="00120011" w:rsidRPr="00F67943" w:rsidRDefault="00120011" w:rsidP="005408C9">
      <w:pPr>
        <w:spacing w:after="0" w:line="240" w:lineRule="auto"/>
        <w:jc w:val="both"/>
        <w:rPr>
          <w:rFonts w:cs="Arial"/>
          <w:b/>
          <w:lang w:eastAsia="es-ES"/>
        </w:rPr>
      </w:pPr>
    </w:p>
    <w:p w14:paraId="1404FD07" w14:textId="77777777" w:rsidR="00120011" w:rsidRPr="00F67943" w:rsidRDefault="00120011" w:rsidP="005408C9">
      <w:pPr>
        <w:spacing w:after="0" w:line="240" w:lineRule="auto"/>
        <w:jc w:val="both"/>
        <w:rPr>
          <w:rFonts w:cs="Arial"/>
          <w:b/>
          <w:lang w:eastAsia="es-ES"/>
        </w:rPr>
      </w:pPr>
    </w:p>
    <w:p w14:paraId="6E7EE62C" w14:textId="77777777" w:rsidR="00120011" w:rsidRPr="00F67943" w:rsidRDefault="00120011" w:rsidP="005408C9">
      <w:pPr>
        <w:spacing w:after="0" w:line="240" w:lineRule="auto"/>
        <w:jc w:val="both"/>
        <w:rPr>
          <w:rFonts w:cs="Arial"/>
          <w:b/>
          <w:lang w:eastAsia="es-ES"/>
        </w:rPr>
      </w:pPr>
    </w:p>
    <w:p w14:paraId="71C38D93" w14:textId="77777777" w:rsidR="005408C9" w:rsidRPr="00F67943" w:rsidRDefault="005408C9" w:rsidP="005408C9">
      <w:pPr>
        <w:pStyle w:val="Ttol1"/>
        <w:rPr>
          <w:rFonts w:cs="Arial"/>
          <w:sz w:val="22"/>
          <w:szCs w:val="22"/>
        </w:rPr>
      </w:pPr>
      <w:bookmarkStart w:id="126" w:name="_Toc21500363"/>
      <w:bookmarkStart w:id="127" w:name="_Toc34139702"/>
      <w:r w:rsidRPr="00F67943">
        <w:rPr>
          <w:rFonts w:cs="Arial"/>
          <w:sz w:val="22"/>
          <w:szCs w:val="22"/>
        </w:rPr>
        <w:t>VII. RECURSOS, MESURES PROVISIONALS I SUPÒSITS ESPECIALS DE NUL·LITAT CONTRACTUAL</w:t>
      </w:r>
      <w:bookmarkEnd w:id="126"/>
      <w:bookmarkEnd w:id="127"/>
    </w:p>
    <w:p w14:paraId="761B44CC" w14:textId="77777777" w:rsidR="005408C9" w:rsidRPr="00F67943" w:rsidRDefault="005408C9" w:rsidP="005408C9">
      <w:pPr>
        <w:spacing w:after="0" w:line="240" w:lineRule="auto"/>
        <w:jc w:val="both"/>
        <w:rPr>
          <w:rFonts w:cs="Arial"/>
          <w:b/>
          <w:lang w:eastAsia="es-ES"/>
        </w:rPr>
      </w:pPr>
    </w:p>
    <w:p w14:paraId="0F2B44D1" w14:textId="77777777" w:rsidR="005408C9" w:rsidRPr="00F67943" w:rsidRDefault="005408C9" w:rsidP="005408C9">
      <w:pPr>
        <w:pStyle w:val="Ttol2"/>
        <w:spacing w:before="0" w:after="0"/>
        <w:jc w:val="both"/>
        <w:rPr>
          <w:rFonts w:ascii="Arial" w:hAnsi="Arial" w:cs="Arial"/>
          <w:i w:val="0"/>
          <w:sz w:val="22"/>
          <w:szCs w:val="22"/>
        </w:rPr>
      </w:pPr>
      <w:bookmarkStart w:id="128" w:name="_Toc21500364"/>
      <w:bookmarkStart w:id="129" w:name="_Toc34139703"/>
      <w:r w:rsidRPr="00F67943">
        <w:rPr>
          <w:rFonts w:ascii="Arial" w:hAnsi="Arial" w:cs="Arial"/>
          <w:i w:val="0"/>
          <w:sz w:val="22"/>
          <w:szCs w:val="22"/>
        </w:rPr>
        <w:t>Trenta-novena. Règim de recursos</w:t>
      </w:r>
      <w:bookmarkEnd w:id="128"/>
      <w:bookmarkEnd w:id="129"/>
      <w:r w:rsidRPr="00F67943">
        <w:rPr>
          <w:rFonts w:ascii="Arial" w:hAnsi="Arial" w:cs="Arial"/>
          <w:i w:val="0"/>
          <w:sz w:val="22"/>
          <w:szCs w:val="22"/>
        </w:rPr>
        <w:t xml:space="preserve"> </w:t>
      </w:r>
    </w:p>
    <w:p w14:paraId="09FBBF66" w14:textId="77777777" w:rsidR="005408C9" w:rsidRPr="00F67943" w:rsidRDefault="005408C9" w:rsidP="005408C9">
      <w:pPr>
        <w:spacing w:after="0" w:line="240" w:lineRule="auto"/>
        <w:jc w:val="both"/>
        <w:rPr>
          <w:rFonts w:cs="Arial"/>
          <w:b/>
          <w:lang w:eastAsia="es-ES"/>
        </w:rPr>
      </w:pPr>
    </w:p>
    <w:p w14:paraId="19EA6BBF"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A. </w:t>
      </w:r>
      <w:r w:rsidRPr="00F67943">
        <w:rPr>
          <w:rFonts w:cs="Arial"/>
          <w:u w:val="single"/>
          <w:lang w:eastAsia="es-ES"/>
        </w:rPr>
        <w:t>En el cas de contractes de serveis de valor estimat superior a 100.000 euros:</w:t>
      </w:r>
    </w:p>
    <w:p w14:paraId="513440FF" w14:textId="77777777" w:rsidR="005408C9" w:rsidRPr="00F67943" w:rsidRDefault="005408C9" w:rsidP="005408C9">
      <w:pPr>
        <w:spacing w:after="0" w:line="240" w:lineRule="auto"/>
        <w:jc w:val="both"/>
        <w:rPr>
          <w:rFonts w:cs="Arial"/>
          <w:b/>
          <w:lang w:eastAsia="es-ES"/>
        </w:rPr>
      </w:pPr>
    </w:p>
    <w:p w14:paraId="5CAE62D5" w14:textId="77777777" w:rsidR="005408C9" w:rsidRPr="00F67943" w:rsidRDefault="005408C9" w:rsidP="005408C9">
      <w:pPr>
        <w:spacing w:after="0" w:line="240" w:lineRule="auto"/>
        <w:jc w:val="both"/>
        <w:rPr>
          <w:rFonts w:cs="Arial"/>
        </w:rPr>
      </w:pPr>
      <w:r w:rsidRPr="00F67943">
        <w:rPr>
          <w:rFonts w:cs="Arial"/>
          <w:b/>
          <w:lang w:eastAsia="es-ES"/>
        </w:rPr>
        <w:lastRenderedPageBreak/>
        <w:t>39.1</w:t>
      </w:r>
      <w:r w:rsidRPr="00F67943">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F67943">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29126A4F" w14:textId="77777777" w:rsidR="005408C9" w:rsidRPr="00F67943" w:rsidRDefault="005408C9" w:rsidP="005408C9">
      <w:pPr>
        <w:spacing w:after="0" w:line="240" w:lineRule="auto"/>
        <w:jc w:val="both"/>
        <w:rPr>
          <w:rFonts w:cs="Arial"/>
          <w:lang w:eastAsia="es-ES"/>
        </w:rPr>
      </w:pPr>
    </w:p>
    <w:p w14:paraId="428525E0" w14:textId="77777777" w:rsidR="005408C9" w:rsidRPr="00F67943" w:rsidRDefault="005408C9" w:rsidP="005408C9">
      <w:pPr>
        <w:spacing w:after="0" w:line="240" w:lineRule="auto"/>
        <w:jc w:val="both"/>
        <w:rPr>
          <w:rFonts w:cs="Arial"/>
          <w:bCs/>
          <w:iCs/>
          <w:lang w:eastAsia="es-ES"/>
        </w:rPr>
      </w:pPr>
      <w:r w:rsidRPr="00F67943">
        <w:rPr>
          <w:rFonts w:cs="Arial"/>
          <w:lang w:eastAsia="es-ES"/>
        </w:rPr>
        <w:t xml:space="preserve">Aquest recurs té caràcter potestatiu, és gratuït per als recurrents, es podrà interposar </w:t>
      </w:r>
      <w:r w:rsidRPr="00F67943">
        <w:rPr>
          <w:rFonts w:cs="Arial"/>
          <w:bCs/>
          <w:iCs/>
          <w:lang w:eastAsia="es-ES"/>
        </w:rPr>
        <w:t>davant el Tribunal Català de Contractes del Sector Públic</w:t>
      </w:r>
      <w:r w:rsidRPr="00F67943">
        <w:rPr>
          <w:rFonts w:cs="Arial"/>
          <w:lang w:eastAsia="es-ES"/>
        </w:rPr>
        <w:t xml:space="preserve">, prèviament o alternativament, a la interposició del recurs contenciós administratiu, de conformitat amb la Llei 29/1998, de 13 de juny, reguladora de la jurisdicció contenciosa administrativa, </w:t>
      </w:r>
      <w:r w:rsidRPr="00F67943">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090ADFAA" w14:textId="77777777" w:rsidR="005408C9" w:rsidRPr="00F67943" w:rsidRDefault="005408C9" w:rsidP="005408C9">
      <w:pPr>
        <w:spacing w:after="0" w:line="240" w:lineRule="auto"/>
        <w:jc w:val="both"/>
        <w:rPr>
          <w:rFonts w:cs="Arial"/>
          <w:bCs/>
          <w:i/>
          <w:iCs/>
          <w:lang w:eastAsia="es-ES"/>
        </w:rPr>
      </w:pPr>
    </w:p>
    <w:p w14:paraId="013335B5" w14:textId="77777777" w:rsidR="005408C9" w:rsidRPr="00F67943" w:rsidRDefault="005408C9" w:rsidP="005408C9">
      <w:pPr>
        <w:spacing w:after="0" w:line="240" w:lineRule="auto"/>
        <w:jc w:val="both"/>
        <w:rPr>
          <w:rFonts w:cs="Arial"/>
          <w:lang w:eastAsia="es-ES"/>
        </w:rPr>
      </w:pPr>
      <w:r w:rsidRPr="00F67943">
        <w:rPr>
          <w:rFonts w:cs="Arial"/>
          <w:lang w:eastAsia="es-ES"/>
        </w:rPr>
        <w:t>Contra els actes susceptibles de recurs especial no procedeix la interposició de recursos administratius ordinaris.</w:t>
      </w:r>
    </w:p>
    <w:p w14:paraId="24A01608" w14:textId="77777777" w:rsidR="005408C9" w:rsidRPr="00F67943" w:rsidRDefault="005408C9" w:rsidP="005408C9">
      <w:pPr>
        <w:spacing w:after="0" w:line="240" w:lineRule="auto"/>
        <w:jc w:val="both"/>
        <w:rPr>
          <w:rFonts w:cs="Arial"/>
          <w:lang w:eastAsia="es-ES"/>
        </w:rPr>
      </w:pPr>
    </w:p>
    <w:p w14:paraId="2C79EA01"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39.2 </w:t>
      </w:r>
      <w:r w:rsidRPr="00F67943">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5C12F713" w14:textId="77777777" w:rsidR="005408C9" w:rsidRPr="00F67943" w:rsidRDefault="005408C9" w:rsidP="005408C9">
      <w:pPr>
        <w:spacing w:after="0" w:line="240" w:lineRule="auto"/>
        <w:jc w:val="both"/>
        <w:rPr>
          <w:rFonts w:cs="Arial"/>
          <w:i/>
          <w:lang w:eastAsia="es-ES"/>
        </w:rPr>
      </w:pPr>
    </w:p>
    <w:p w14:paraId="5E9D79C4"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r w:rsidRPr="00F67943">
        <w:rPr>
          <w:rFonts w:cs="Arial"/>
          <w:b/>
          <w:lang w:eastAsia="es-ES"/>
        </w:rPr>
        <w:t xml:space="preserve">39.3 </w:t>
      </w:r>
      <w:r w:rsidRPr="00F67943">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5A553EE6" w14:textId="77777777" w:rsidR="005408C9" w:rsidRPr="00F67943" w:rsidRDefault="005408C9" w:rsidP="005408C9">
      <w:pPr>
        <w:spacing w:after="0" w:line="240" w:lineRule="auto"/>
        <w:jc w:val="both"/>
        <w:rPr>
          <w:rFonts w:cs="Arial"/>
          <w:b/>
          <w:lang w:eastAsia="es-ES"/>
        </w:rPr>
      </w:pPr>
    </w:p>
    <w:p w14:paraId="135AF093"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B. </w:t>
      </w:r>
      <w:r w:rsidRPr="00F67943">
        <w:rPr>
          <w:rFonts w:cs="Arial"/>
          <w:u w:val="single"/>
          <w:lang w:eastAsia="es-ES"/>
        </w:rPr>
        <w:t>En el cas de contractes de serveis de valor estimat inferior a 100.000 euros:</w:t>
      </w:r>
    </w:p>
    <w:p w14:paraId="22CBE3E9" w14:textId="77777777" w:rsidR="005408C9" w:rsidRPr="00F67943" w:rsidRDefault="005408C9" w:rsidP="005408C9">
      <w:pPr>
        <w:tabs>
          <w:tab w:val="left" w:pos="0"/>
          <w:tab w:val="left" w:pos="680"/>
          <w:tab w:val="left" w:pos="1134"/>
          <w:tab w:val="left" w:pos="5040"/>
        </w:tabs>
        <w:spacing w:after="0" w:line="240" w:lineRule="auto"/>
        <w:jc w:val="both"/>
        <w:rPr>
          <w:rFonts w:cs="Arial"/>
          <w:i/>
          <w:lang w:eastAsia="es-ES"/>
        </w:rPr>
      </w:pPr>
    </w:p>
    <w:p w14:paraId="02F33771" w14:textId="77777777" w:rsidR="005408C9" w:rsidRPr="00F67943" w:rsidRDefault="005408C9" w:rsidP="005408C9">
      <w:pPr>
        <w:spacing w:after="0" w:line="240" w:lineRule="auto"/>
        <w:jc w:val="both"/>
        <w:rPr>
          <w:rFonts w:cs="Arial"/>
          <w:lang w:eastAsia="es-ES"/>
        </w:rPr>
      </w:pPr>
      <w:r w:rsidRPr="00F67943">
        <w:rPr>
          <w:rFonts w:cs="Arial"/>
          <w:b/>
          <w:lang w:eastAsia="es-ES"/>
        </w:rPr>
        <w:t>39.1</w:t>
      </w:r>
      <w:r w:rsidRPr="00F67943">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47A29CB4" w14:textId="77777777" w:rsidR="005408C9" w:rsidRPr="00F67943" w:rsidRDefault="005408C9" w:rsidP="005408C9">
      <w:pPr>
        <w:spacing w:after="0" w:line="240" w:lineRule="auto"/>
        <w:jc w:val="both"/>
        <w:rPr>
          <w:rFonts w:cs="Arial"/>
          <w:b/>
          <w:lang w:eastAsia="es-ES"/>
        </w:rPr>
      </w:pPr>
    </w:p>
    <w:p w14:paraId="44627724" w14:textId="77777777" w:rsidR="005408C9" w:rsidRPr="00F67943" w:rsidRDefault="005408C9" w:rsidP="005408C9">
      <w:pPr>
        <w:spacing w:after="0" w:line="240" w:lineRule="auto"/>
        <w:jc w:val="both"/>
        <w:rPr>
          <w:rFonts w:cs="Arial"/>
          <w:lang w:eastAsia="es-ES"/>
        </w:rPr>
      </w:pPr>
      <w:r w:rsidRPr="00F67943">
        <w:rPr>
          <w:rFonts w:cs="Arial"/>
          <w:b/>
          <w:lang w:eastAsia="es-ES"/>
        </w:rPr>
        <w:t>39.2</w:t>
      </w:r>
      <w:r w:rsidRPr="00F67943">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w:t>
      </w:r>
      <w:r w:rsidRPr="00F67943">
        <w:rPr>
          <w:rFonts w:cs="Arial"/>
          <w:lang w:eastAsia="es-ES"/>
        </w:rPr>
        <w:lastRenderedPageBreak/>
        <w:t>públiques de Catalunya, i la legislació bàsica del procediment administratiu comú, o de recurs contenciós administratiu, de conformitat amb el que disposa la Llei 29/1998, de 13 de juliol, reguladora de la jurisdicció contenciosa administrativa.</w:t>
      </w:r>
    </w:p>
    <w:p w14:paraId="10817114" w14:textId="77777777" w:rsidR="005408C9" w:rsidRPr="00F67943" w:rsidRDefault="005408C9" w:rsidP="005408C9">
      <w:pPr>
        <w:spacing w:after="0" w:line="240" w:lineRule="auto"/>
        <w:jc w:val="both"/>
        <w:rPr>
          <w:rFonts w:cs="Arial"/>
          <w:b/>
          <w:lang w:eastAsia="es-ES"/>
        </w:rPr>
      </w:pPr>
    </w:p>
    <w:p w14:paraId="50DBCD4D" w14:textId="77777777" w:rsidR="005408C9" w:rsidRPr="00F67943" w:rsidRDefault="005408C9" w:rsidP="005408C9">
      <w:pPr>
        <w:spacing w:after="0" w:line="240" w:lineRule="auto"/>
        <w:jc w:val="both"/>
        <w:rPr>
          <w:rFonts w:cs="Arial"/>
          <w:b/>
          <w:lang w:eastAsia="es-ES"/>
        </w:rPr>
      </w:pPr>
      <w:bookmarkStart w:id="130" w:name="_Toc21500365"/>
      <w:bookmarkStart w:id="131" w:name="_Toc34139704"/>
      <w:r w:rsidRPr="00F67943">
        <w:rPr>
          <w:rStyle w:val="Ttol2Car"/>
          <w:rFonts w:ascii="Arial" w:hAnsi="Arial" w:cs="Arial"/>
          <w:i w:val="0"/>
          <w:sz w:val="22"/>
          <w:szCs w:val="22"/>
        </w:rPr>
        <w:t>Quarantena. Arbitratge</w:t>
      </w:r>
      <w:bookmarkEnd w:id="130"/>
      <w:bookmarkEnd w:id="131"/>
    </w:p>
    <w:p w14:paraId="1B5FF64A" w14:textId="77777777" w:rsidR="005408C9" w:rsidRPr="00F67943" w:rsidRDefault="005408C9" w:rsidP="005408C9">
      <w:pPr>
        <w:spacing w:after="0" w:line="240" w:lineRule="auto"/>
        <w:jc w:val="both"/>
        <w:rPr>
          <w:rFonts w:cs="Arial"/>
          <w:b/>
          <w:lang w:eastAsia="es-ES"/>
        </w:rPr>
      </w:pPr>
    </w:p>
    <w:p w14:paraId="4B783D43"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5ED31F03" w14:textId="77777777" w:rsidR="005408C9" w:rsidRPr="00F67943" w:rsidRDefault="005408C9" w:rsidP="005408C9">
      <w:pPr>
        <w:spacing w:after="0" w:line="240" w:lineRule="auto"/>
        <w:jc w:val="both"/>
        <w:rPr>
          <w:rFonts w:cs="Arial"/>
          <w:b/>
          <w:lang w:eastAsia="es-ES"/>
        </w:rPr>
      </w:pPr>
    </w:p>
    <w:p w14:paraId="6459909A" w14:textId="77777777" w:rsidR="005408C9" w:rsidRPr="00F67943" w:rsidRDefault="005408C9" w:rsidP="005408C9">
      <w:pPr>
        <w:pStyle w:val="Ttol2"/>
        <w:spacing w:before="0" w:after="0"/>
        <w:jc w:val="both"/>
        <w:rPr>
          <w:rFonts w:ascii="Arial" w:hAnsi="Arial" w:cs="Arial"/>
          <w:i w:val="0"/>
          <w:sz w:val="22"/>
          <w:szCs w:val="22"/>
        </w:rPr>
      </w:pPr>
      <w:bookmarkStart w:id="132" w:name="_Toc21500366"/>
      <w:bookmarkStart w:id="133" w:name="_Toc34139705"/>
      <w:r w:rsidRPr="00F67943">
        <w:rPr>
          <w:rFonts w:ascii="Arial" w:hAnsi="Arial" w:cs="Arial"/>
          <w:i w:val="0"/>
          <w:sz w:val="22"/>
          <w:szCs w:val="22"/>
        </w:rPr>
        <w:t>Quaranta-unena. Mesures cautelars</w:t>
      </w:r>
      <w:bookmarkEnd w:id="132"/>
      <w:bookmarkEnd w:id="133"/>
    </w:p>
    <w:p w14:paraId="5B0D4DF8" w14:textId="77777777" w:rsidR="005408C9" w:rsidRPr="00F67943" w:rsidRDefault="005408C9" w:rsidP="005408C9">
      <w:pPr>
        <w:keepNext/>
        <w:shd w:val="clear" w:color="auto" w:fill="FFFFFF"/>
        <w:spacing w:after="0" w:line="240" w:lineRule="auto"/>
        <w:jc w:val="both"/>
        <w:outlineLvl w:val="1"/>
        <w:rPr>
          <w:rFonts w:cs="Arial"/>
          <w:lang w:eastAsia="es-ES"/>
        </w:rPr>
      </w:pPr>
    </w:p>
    <w:p w14:paraId="2874FDC2" w14:textId="77777777" w:rsidR="005408C9" w:rsidRPr="00F67943" w:rsidRDefault="005408C9" w:rsidP="005408C9">
      <w:pPr>
        <w:spacing w:after="0" w:line="240" w:lineRule="auto"/>
        <w:jc w:val="both"/>
        <w:rPr>
          <w:rFonts w:cs="Arial"/>
          <w:lang w:eastAsia="es-ES"/>
        </w:rPr>
      </w:pPr>
      <w:r w:rsidRPr="00F67943">
        <w:rPr>
          <w:rFonts w:cs="Arial"/>
          <w:lang w:eastAsia="es-ES"/>
        </w:rPr>
        <w:t>Abans d’interposar el recurs especial en matèria de contractació les persones legitimades per interposar-lo podran sol·licitar davant l’òrgan competent per a la seva resolució</w:t>
      </w:r>
      <w:r w:rsidRPr="00F67943">
        <w:rPr>
          <w:rFonts w:cs="Arial"/>
          <w:bCs/>
          <w:lang w:eastAsia="es-ES"/>
        </w:rPr>
        <w:t xml:space="preserve"> l’adopció de mesures cautelars</w:t>
      </w:r>
      <w:r w:rsidRPr="00F67943">
        <w:rPr>
          <w:rFonts w:cs="Arial"/>
          <w:lang w:eastAsia="es-ES"/>
        </w:rPr>
        <w:t>, de conformitat amb el que estableix l’article 49 de la LCSP i el Reial decret 814/2015, d’11 de setembre, ja esmentat.</w:t>
      </w:r>
    </w:p>
    <w:p w14:paraId="33F18C1C" w14:textId="77777777" w:rsidR="005E646E" w:rsidRPr="00F67943" w:rsidRDefault="005E646E" w:rsidP="005408C9">
      <w:pPr>
        <w:spacing w:after="0" w:line="240" w:lineRule="auto"/>
        <w:jc w:val="both"/>
        <w:rPr>
          <w:rFonts w:cs="Arial"/>
          <w:b/>
          <w:lang w:eastAsia="es-ES"/>
        </w:rPr>
      </w:pPr>
    </w:p>
    <w:p w14:paraId="16C32454" w14:textId="77777777" w:rsidR="005408C9" w:rsidRPr="00F67943" w:rsidRDefault="005408C9" w:rsidP="005408C9">
      <w:pPr>
        <w:pStyle w:val="Ttol2"/>
        <w:spacing w:before="0" w:after="0"/>
        <w:jc w:val="both"/>
        <w:rPr>
          <w:rFonts w:ascii="Arial" w:hAnsi="Arial" w:cs="Arial"/>
          <w:i w:val="0"/>
          <w:sz w:val="22"/>
          <w:szCs w:val="22"/>
          <w:u w:val="single"/>
        </w:rPr>
      </w:pPr>
      <w:bookmarkStart w:id="134" w:name="_Toc21500367"/>
      <w:bookmarkStart w:id="135" w:name="_Toc34139706"/>
      <w:r w:rsidRPr="00F67943">
        <w:rPr>
          <w:rFonts w:ascii="Arial" w:hAnsi="Arial" w:cs="Arial"/>
          <w:i w:val="0"/>
          <w:sz w:val="22"/>
          <w:szCs w:val="22"/>
        </w:rPr>
        <w:t>Quaranta-dosena. Règim d’invalidesa</w:t>
      </w:r>
      <w:bookmarkEnd w:id="134"/>
      <w:bookmarkEnd w:id="135"/>
    </w:p>
    <w:p w14:paraId="5755567F" w14:textId="77777777" w:rsidR="005408C9" w:rsidRPr="00F67943" w:rsidRDefault="005408C9" w:rsidP="005408C9">
      <w:pPr>
        <w:spacing w:after="0" w:line="240" w:lineRule="auto"/>
        <w:jc w:val="both"/>
        <w:rPr>
          <w:rFonts w:cs="Arial"/>
          <w:lang w:eastAsia="es-ES"/>
        </w:rPr>
      </w:pPr>
    </w:p>
    <w:p w14:paraId="7FE437E0" w14:textId="77777777" w:rsidR="005408C9" w:rsidRPr="00F67943" w:rsidRDefault="005408C9" w:rsidP="005408C9">
      <w:pPr>
        <w:spacing w:after="0" w:line="240" w:lineRule="auto"/>
        <w:jc w:val="both"/>
        <w:rPr>
          <w:rFonts w:cs="Arial"/>
          <w:lang w:eastAsia="es-ES"/>
        </w:rPr>
      </w:pPr>
      <w:r w:rsidRPr="00F67943">
        <w:rPr>
          <w:rFonts w:cs="Arial"/>
          <w:lang w:eastAsia="es-ES"/>
        </w:rPr>
        <w:t>Aquest contracte està sotmès al règim d’invalidesa previst en els articles 38 a 43 de la LCSP.</w:t>
      </w:r>
    </w:p>
    <w:p w14:paraId="7140823C" w14:textId="77777777" w:rsidR="005408C9" w:rsidRPr="00F67943" w:rsidRDefault="005408C9" w:rsidP="005408C9">
      <w:pPr>
        <w:spacing w:after="0" w:line="240" w:lineRule="auto"/>
        <w:jc w:val="both"/>
        <w:rPr>
          <w:rFonts w:cs="Arial"/>
          <w:lang w:eastAsia="es-ES"/>
        </w:rPr>
      </w:pPr>
    </w:p>
    <w:p w14:paraId="52D12D5C" w14:textId="77777777" w:rsidR="005408C9" w:rsidRPr="00F67943" w:rsidRDefault="005408C9" w:rsidP="005408C9">
      <w:pPr>
        <w:pStyle w:val="Ttol2"/>
        <w:spacing w:before="0" w:after="0"/>
        <w:jc w:val="both"/>
        <w:rPr>
          <w:rFonts w:ascii="Arial" w:hAnsi="Arial" w:cs="Arial"/>
          <w:i w:val="0"/>
          <w:sz w:val="22"/>
          <w:szCs w:val="22"/>
        </w:rPr>
      </w:pPr>
      <w:bookmarkStart w:id="136" w:name="_Toc21500368"/>
      <w:bookmarkStart w:id="137" w:name="_Toc34139707"/>
      <w:r w:rsidRPr="00F67943">
        <w:rPr>
          <w:rFonts w:ascii="Arial" w:hAnsi="Arial" w:cs="Arial"/>
          <w:i w:val="0"/>
          <w:sz w:val="22"/>
          <w:szCs w:val="22"/>
        </w:rPr>
        <w:t>Quaranta-tresena. Jurisdicció competent</w:t>
      </w:r>
      <w:bookmarkEnd w:id="136"/>
      <w:bookmarkEnd w:id="137"/>
    </w:p>
    <w:p w14:paraId="3DC5FC1D" w14:textId="77777777" w:rsidR="005408C9" w:rsidRPr="00F67943" w:rsidRDefault="005408C9" w:rsidP="005408C9">
      <w:pPr>
        <w:spacing w:after="0" w:line="240" w:lineRule="auto"/>
        <w:jc w:val="both"/>
        <w:rPr>
          <w:rFonts w:cs="Arial"/>
          <w:b/>
          <w:lang w:eastAsia="es-ES"/>
        </w:rPr>
      </w:pPr>
    </w:p>
    <w:p w14:paraId="6F65A845" w14:textId="77777777" w:rsidR="005408C9" w:rsidRPr="00F67943" w:rsidRDefault="005408C9" w:rsidP="005408C9">
      <w:pPr>
        <w:spacing w:after="0" w:line="240" w:lineRule="auto"/>
        <w:jc w:val="both"/>
        <w:rPr>
          <w:rFonts w:cs="Arial"/>
          <w:lang w:eastAsia="es-ES"/>
        </w:rPr>
      </w:pPr>
      <w:r w:rsidRPr="00F67943">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29F540B3" w14:textId="77777777" w:rsidR="005408C9" w:rsidRPr="00F67943" w:rsidRDefault="005408C9" w:rsidP="005408C9">
      <w:pPr>
        <w:spacing w:after="0" w:line="240" w:lineRule="auto"/>
        <w:jc w:val="both"/>
        <w:rPr>
          <w:rFonts w:cs="Arial"/>
          <w:lang w:eastAsia="es-ES"/>
        </w:rPr>
      </w:pPr>
    </w:p>
    <w:p w14:paraId="40BFE094" w14:textId="4FC043D3" w:rsidR="005408C9" w:rsidRPr="00F67943" w:rsidRDefault="005408C9" w:rsidP="005408C9">
      <w:pPr>
        <w:spacing w:after="0" w:line="240" w:lineRule="auto"/>
        <w:jc w:val="both"/>
        <w:rPr>
          <w:rFonts w:cs="Arial"/>
          <w:lang w:eastAsia="es-ES"/>
        </w:rPr>
      </w:pPr>
      <w:r w:rsidRPr="00F67943">
        <w:rPr>
          <w:rFonts w:cs="Arial"/>
          <w:lang w:eastAsia="es-ES"/>
        </w:rPr>
        <w:t>Barcelona</w:t>
      </w:r>
      <w:r w:rsidR="000E0451" w:rsidRPr="00F67943">
        <w:rPr>
          <w:rFonts w:cs="Arial"/>
          <w:lang w:eastAsia="es-ES"/>
        </w:rPr>
        <w:t xml:space="preserve">, </w:t>
      </w:r>
      <w:r w:rsidR="00ED5254" w:rsidRPr="00F67943">
        <w:rPr>
          <w:rFonts w:cs="Arial"/>
          <w:lang w:eastAsia="es-ES"/>
        </w:rPr>
        <w:t>5</w:t>
      </w:r>
      <w:r w:rsidR="00132D6D" w:rsidRPr="00F67943">
        <w:rPr>
          <w:rFonts w:cs="Arial"/>
          <w:lang w:eastAsia="es-ES"/>
        </w:rPr>
        <w:t xml:space="preserve"> de novembre</w:t>
      </w:r>
      <w:r w:rsidR="005E646E" w:rsidRPr="00F67943">
        <w:rPr>
          <w:rFonts w:cs="Arial"/>
          <w:lang w:eastAsia="es-ES"/>
        </w:rPr>
        <w:t xml:space="preserve"> de 2026</w:t>
      </w:r>
    </w:p>
    <w:p w14:paraId="1C176788" w14:textId="77777777" w:rsidR="00871E4A" w:rsidRPr="00F67943" w:rsidRDefault="005408C9" w:rsidP="002F5903">
      <w:pPr>
        <w:pStyle w:val="Ttol1"/>
        <w:rPr>
          <w:rFonts w:cs="Arial"/>
          <w:b w:val="0"/>
          <w:sz w:val="20"/>
        </w:rPr>
      </w:pPr>
      <w:r w:rsidRPr="00F67943">
        <w:rPr>
          <w:rFonts w:cs="Arial"/>
          <w:i/>
        </w:rPr>
        <w:br w:type="page"/>
      </w:r>
    </w:p>
    <w:p w14:paraId="48EB971C" w14:textId="77777777" w:rsidR="00233B58" w:rsidRPr="00F67943" w:rsidRDefault="00233B58" w:rsidP="00233B58">
      <w:pPr>
        <w:spacing w:after="0" w:line="240" w:lineRule="auto"/>
        <w:jc w:val="both"/>
        <w:rPr>
          <w:rFonts w:cs="Arial"/>
          <w:i/>
          <w:lang w:eastAsia="es-ES"/>
        </w:rPr>
      </w:pPr>
      <w:r w:rsidRPr="00F67943">
        <w:rPr>
          <w:rFonts w:cs="Arial"/>
          <w:b/>
          <w:snapToGrid w:val="0"/>
          <w:lang w:eastAsia="es-ES"/>
        </w:rPr>
        <w:lastRenderedPageBreak/>
        <w:t>ANNEX 1</w:t>
      </w:r>
    </w:p>
    <w:p w14:paraId="1110EAB0" w14:textId="77777777" w:rsidR="00CA7E2D" w:rsidRPr="00F67943" w:rsidRDefault="00CA7E2D" w:rsidP="00233B58">
      <w:pPr>
        <w:spacing w:after="0" w:line="240" w:lineRule="auto"/>
        <w:jc w:val="both"/>
        <w:rPr>
          <w:rFonts w:cs="Arial"/>
          <w:b/>
          <w:snapToGrid w:val="0"/>
          <w:lang w:eastAsia="es-ES"/>
        </w:rPr>
      </w:pPr>
    </w:p>
    <w:p w14:paraId="5108096D" w14:textId="77777777" w:rsidR="00233B58" w:rsidRPr="00F67943" w:rsidRDefault="0075067E" w:rsidP="00233B58">
      <w:pPr>
        <w:spacing w:after="0" w:line="240" w:lineRule="auto"/>
        <w:jc w:val="both"/>
        <w:rPr>
          <w:rFonts w:cs="Arial"/>
          <w:b/>
          <w:snapToGrid w:val="0"/>
          <w:lang w:eastAsia="es-ES"/>
        </w:rPr>
      </w:pPr>
      <w:r w:rsidRPr="00F67943">
        <w:rPr>
          <w:rFonts w:cs="Arial"/>
          <w:b/>
          <w:snapToGrid w:val="0"/>
          <w:lang w:eastAsia="es-ES"/>
        </w:rPr>
        <w:t>OFERTA ECONÒMICA</w:t>
      </w:r>
    </w:p>
    <w:p w14:paraId="3C5E69DF" w14:textId="77777777" w:rsidR="00233B58" w:rsidRPr="00F67943" w:rsidRDefault="00233B58" w:rsidP="00233B58">
      <w:pPr>
        <w:spacing w:after="0" w:line="240" w:lineRule="auto"/>
        <w:jc w:val="both"/>
        <w:rPr>
          <w:rFonts w:cs="Arial"/>
          <w:snapToGrid w:val="0"/>
          <w:lang w:eastAsia="es-ES"/>
        </w:rPr>
      </w:pPr>
    </w:p>
    <w:p w14:paraId="0D107099" w14:textId="77777777" w:rsidR="0075067E" w:rsidRPr="00F67943" w:rsidRDefault="0075067E" w:rsidP="00233B58">
      <w:pPr>
        <w:spacing w:after="0" w:line="240" w:lineRule="auto"/>
        <w:jc w:val="both"/>
        <w:rPr>
          <w:rFonts w:cs="Arial"/>
          <w:snapToGrid w:val="0"/>
          <w:lang w:eastAsia="es-ES"/>
        </w:rPr>
      </w:pPr>
    </w:p>
    <w:p w14:paraId="4ABC563A" w14:textId="77777777" w:rsidR="0075067E" w:rsidRPr="00F67943" w:rsidRDefault="0075067E" w:rsidP="0075067E">
      <w:pPr>
        <w:pStyle w:val="Pargrafdellista"/>
        <w:tabs>
          <w:tab w:val="left" w:pos="426"/>
        </w:tabs>
        <w:ind w:left="0"/>
        <w:jc w:val="both"/>
        <w:rPr>
          <w:rFonts w:ascii="Arial" w:hAnsi="Arial" w:cs="Arial"/>
          <w:sz w:val="22"/>
          <w:szCs w:val="22"/>
        </w:rPr>
      </w:pPr>
      <w:r w:rsidRPr="00F67943">
        <w:rPr>
          <w:rFonts w:ascii="Arial" w:hAnsi="Arial" w:cs="Arial"/>
          <w:sz w:val="22"/>
          <w:szCs w:val="22"/>
        </w:rPr>
        <w:t>El pressupost de licitació no és objecte de minoració ni està inclòs com a criteri d’adjudicació valorable, per la qual cosa serà coincident amb l’import d’adjudicació.</w:t>
      </w:r>
    </w:p>
    <w:p w14:paraId="3644D533" w14:textId="77777777" w:rsidR="0075067E" w:rsidRPr="00F67943" w:rsidRDefault="0075067E" w:rsidP="0075067E">
      <w:pPr>
        <w:pStyle w:val="Pargrafdellista"/>
        <w:tabs>
          <w:tab w:val="left" w:pos="426"/>
        </w:tabs>
        <w:ind w:left="0"/>
        <w:jc w:val="both"/>
        <w:rPr>
          <w:rFonts w:ascii="Arial" w:hAnsi="Arial" w:cs="Arial"/>
          <w:sz w:val="22"/>
          <w:szCs w:val="22"/>
        </w:rPr>
      </w:pPr>
    </w:p>
    <w:p w14:paraId="521D26E2" w14:textId="77777777" w:rsidR="0075067E" w:rsidRPr="00F67943" w:rsidRDefault="0075067E" w:rsidP="0075067E">
      <w:pPr>
        <w:pStyle w:val="Textindependent2"/>
        <w:spacing w:after="0" w:line="240" w:lineRule="auto"/>
        <w:jc w:val="both"/>
        <w:rPr>
          <w:rFonts w:ascii="Arial" w:hAnsi="Arial" w:cs="Arial"/>
          <w:sz w:val="22"/>
          <w:szCs w:val="22"/>
        </w:rPr>
      </w:pPr>
    </w:p>
    <w:p w14:paraId="43699168" w14:textId="77777777" w:rsidR="00233B58" w:rsidRPr="00F67943" w:rsidRDefault="00233B58" w:rsidP="00233B58">
      <w:pPr>
        <w:spacing w:after="0" w:line="240" w:lineRule="auto"/>
        <w:jc w:val="both"/>
        <w:rPr>
          <w:rFonts w:cs="Arial"/>
          <w:snapToGrid w:val="0"/>
          <w:lang w:eastAsia="es-ES"/>
        </w:rPr>
      </w:pPr>
    </w:p>
    <w:p w14:paraId="43FC0C70" w14:textId="77777777" w:rsidR="00233B58" w:rsidRPr="00F67943" w:rsidRDefault="00233B58" w:rsidP="00233B58">
      <w:pPr>
        <w:spacing w:after="0" w:line="240" w:lineRule="auto"/>
        <w:jc w:val="both"/>
        <w:rPr>
          <w:rFonts w:cs="Arial"/>
          <w:snapToGrid w:val="0"/>
          <w:lang w:eastAsia="es-ES"/>
        </w:rPr>
      </w:pPr>
      <w:r w:rsidRPr="00F67943">
        <w:rPr>
          <w:rFonts w:cs="Arial"/>
          <w:snapToGrid w:val="0"/>
          <w:lang w:eastAsia="es-ES"/>
        </w:rPr>
        <w:tab/>
      </w:r>
    </w:p>
    <w:p w14:paraId="3775ED5E" w14:textId="77777777" w:rsidR="00233B58" w:rsidRPr="00F67943" w:rsidRDefault="00233B58" w:rsidP="00233B58">
      <w:pPr>
        <w:autoSpaceDE w:val="0"/>
        <w:autoSpaceDN w:val="0"/>
        <w:adjustRightInd w:val="0"/>
        <w:spacing w:after="0" w:line="240" w:lineRule="auto"/>
        <w:jc w:val="both"/>
        <w:rPr>
          <w:rFonts w:cs="Arial"/>
          <w:lang w:eastAsia="es-ES"/>
        </w:rPr>
      </w:pPr>
    </w:p>
    <w:p w14:paraId="42201055" w14:textId="77777777" w:rsidR="00871E4A" w:rsidRPr="00F67943" w:rsidRDefault="00871E4A" w:rsidP="00F61656">
      <w:pPr>
        <w:autoSpaceDE w:val="0"/>
        <w:autoSpaceDN w:val="0"/>
        <w:adjustRightInd w:val="0"/>
        <w:spacing w:after="0" w:line="240" w:lineRule="auto"/>
        <w:jc w:val="both"/>
        <w:rPr>
          <w:rFonts w:cs="Arial"/>
          <w:lang w:eastAsia="es-ES"/>
        </w:rPr>
      </w:pPr>
    </w:p>
    <w:p w14:paraId="631F56E8" w14:textId="77777777" w:rsidR="0023594A" w:rsidRPr="00F67943" w:rsidRDefault="0023594A" w:rsidP="00F61656">
      <w:pPr>
        <w:spacing w:after="0" w:line="240" w:lineRule="auto"/>
        <w:jc w:val="both"/>
        <w:rPr>
          <w:rFonts w:cs="Arial"/>
          <w:snapToGrid w:val="0"/>
          <w:lang w:eastAsia="es-ES"/>
        </w:rPr>
      </w:pPr>
    </w:p>
    <w:p w14:paraId="4455EDCE" w14:textId="77777777" w:rsidR="0023594A" w:rsidRPr="00F67943" w:rsidRDefault="00A324AC" w:rsidP="006C7BEE">
      <w:pPr>
        <w:spacing w:after="0" w:line="240" w:lineRule="auto"/>
        <w:rPr>
          <w:rFonts w:cs="Arial"/>
          <w:snapToGrid w:val="0"/>
          <w:lang w:eastAsia="es-ES"/>
        </w:rPr>
      </w:pPr>
      <w:r w:rsidRPr="00F67943">
        <w:rPr>
          <w:rFonts w:cs="Arial"/>
          <w:snapToGrid w:val="0"/>
          <w:lang w:eastAsia="es-ES"/>
        </w:rPr>
        <w:br w:type="page"/>
      </w:r>
    </w:p>
    <w:p w14:paraId="2F90C46A" w14:textId="77777777" w:rsidR="00871E4A" w:rsidRPr="00F67943" w:rsidRDefault="00871E4A" w:rsidP="00F61656">
      <w:pPr>
        <w:spacing w:after="0" w:line="240" w:lineRule="auto"/>
        <w:ind w:right="70"/>
        <w:jc w:val="both"/>
        <w:rPr>
          <w:rFonts w:cs="Arial"/>
          <w:b/>
          <w:lang w:eastAsia="es-ES"/>
        </w:rPr>
      </w:pPr>
      <w:r w:rsidRPr="00F67943">
        <w:rPr>
          <w:rFonts w:cs="Arial"/>
          <w:b/>
          <w:lang w:eastAsia="es-ES"/>
        </w:rPr>
        <w:lastRenderedPageBreak/>
        <w:t xml:space="preserve">ANNEX </w:t>
      </w:r>
      <w:r w:rsidR="006F4B55" w:rsidRPr="00F67943">
        <w:rPr>
          <w:rFonts w:cs="Arial"/>
          <w:b/>
          <w:lang w:eastAsia="es-ES"/>
        </w:rPr>
        <w:t>2</w:t>
      </w:r>
    </w:p>
    <w:p w14:paraId="5FCBE269" w14:textId="77777777" w:rsidR="00871E4A" w:rsidRPr="00F67943" w:rsidRDefault="00871E4A" w:rsidP="00F61656">
      <w:pPr>
        <w:spacing w:after="0" w:line="240" w:lineRule="auto"/>
        <w:jc w:val="both"/>
        <w:rPr>
          <w:rFonts w:cs="Arial"/>
          <w:lang w:eastAsia="es-ES"/>
        </w:rPr>
      </w:pPr>
    </w:p>
    <w:p w14:paraId="2BB9B00F" w14:textId="77777777" w:rsidR="00871E4A" w:rsidRPr="00F67943" w:rsidRDefault="00871E4A" w:rsidP="00F61656">
      <w:pPr>
        <w:spacing w:after="0" w:line="240" w:lineRule="auto"/>
        <w:jc w:val="both"/>
        <w:rPr>
          <w:rFonts w:cs="Arial"/>
          <w:b/>
          <w:iCs/>
          <w:color w:val="000000"/>
          <w:lang w:eastAsia="es-ES"/>
        </w:rPr>
      </w:pPr>
      <w:r w:rsidRPr="00F67943">
        <w:rPr>
          <w:rFonts w:cs="Arial"/>
          <w:b/>
          <w:iCs/>
          <w:color w:val="000000"/>
          <w:lang w:eastAsia="es-ES"/>
        </w:rPr>
        <w:t>INFORMACIÓ SOBRE LES CONDICIONS DE SUBROGACIÓ EN CONTRACTES DE TREBALL</w:t>
      </w:r>
      <w:r w:rsidR="0071426C" w:rsidRPr="00F67943">
        <w:rPr>
          <w:rFonts w:cs="Arial"/>
          <w:b/>
          <w:iCs/>
          <w:color w:val="000000"/>
          <w:lang w:eastAsia="es-ES"/>
        </w:rPr>
        <w:t xml:space="preserve"> EN COMPLIMENT DEL QUE PREVEU L’ART. 130 DE LA LCSP</w:t>
      </w:r>
    </w:p>
    <w:p w14:paraId="0DA40818" w14:textId="77777777" w:rsidR="00871E4A" w:rsidRPr="00F67943" w:rsidRDefault="00871E4A" w:rsidP="00F61656">
      <w:pPr>
        <w:spacing w:after="0" w:line="240" w:lineRule="auto"/>
        <w:jc w:val="both"/>
        <w:rPr>
          <w:rFonts w:cs="Arial"/>
          <w:i/>
          <w:iCs/>
          <w:color w:val="000000"/>
          <w:lang w:eastAsia="es-ES"/>
        </w:rPr>
      </w:pPr>
    </w:p>
    <w:p w14:paraId="68D72F9F" w14:textId="77777777" w:rsidR="00871E4A" w:rsidRPr="00F67943" w:rsidRDefault="0023594A" w:rsidP="00F61656">
      <w:pPr>
        <w:spacing w:after="0" w:line="240" w:lineRule="auto"/>
        <w:jc w:val="both"/>
        <w:rPr>
          <w:rFonts w:cs="Arial"/>
          <w:iCs/>
          <w:color w:val="000000"/>
          <w:lang w:eastAsia="es-ES"/>
        </w:rPr>
      </w:pPr>
      <w:r w:rsidRPr="00F67943">
        <w:rPr>
          <w:rFonts w:cs="Arial"/>
          <w:lang w:eastAsia="es-ES"/>
        </w:rPr>
        <w:t>No es preveu la subrogació de personal</w:t>
      </w:r>
    </w:p>
    <w:p w14:paraId="224ADBBA" w14:textId="77777777" w:rsidR="00871E4A" w:rsidRPr="00F67943" w:rsidRDefault="00871E4A" w:rsidP="00F61656">
      <w:pPr>
        <w:spacing w:after="0" w:line="240" w:lineRule="auto"/>
        <w:jc w:val="both"/>
        <w:rPr>
          <w:rFonts w:cs="Arial"/>
          <w:iCs/>
          <w:color w:val="000000"/>
          <w:lang w:eastAsia="es-ES"/>
        </w:rPr>
      </w:pPr>
    </w:p>
    <w:p w14:paraId="2CDC36CD" w14:textId="77777777" w:rsidR="00871E4A" w:rsidRPr="00F67943" w:rsidRDefault="00871E4A" w:rsidP="00F61656">
      <w:pPr>
        <w:spacing w:after="0" w:line="240" w:lineRule="auto"/>
        <w:jc w:val="both"/>
        <w:rPr>
          <w:rFonts w:cs="Arial"/>
          <w:iCs/>
          <w:color w:val="000000"/>
          <w:lang w:eastAsia="es-ES"/>
        </w:rPr>
      </w:pPr>
    </w:p>
    <w:p w14:paraId="172F3436" w14:textId="77777777" w:rsidR="00871E4A" w:rsidRPr="00F67943" w:rsidRDefault="00871E4A" w:rsidP="00F61656">
      <w:pPr>
        <w:spacing w:after="0" w:line="240" w:lineRule="auto"/>
        <w:jc w:val="both"/>
        <w:rPr>
          <w:rFonts w:cs="Arial"/>
          <w:iCs/>
          <w:color w:val="000000"/>
          <w:lang w:eastAsia="es-ES"/>
        </w:rPr>
      </w:pPr>
    </w:p>
    <w:p w14:paraId="08F2B803" w14:textId="77777777" w:rsidR="00871E4A" w:rsidRPr="00F67943" w:rsidRDefault="00871E4A" w:rsidP="00F61656">
      <w:pPr>
        <w:spacing w:after="0" w:line="240" w:lineRule="auto"/>
        <w:jc w:val="both"/>
        <w:rPr>
          <w:rFonts w:cs="Arial"/>
          <w:iCs/>
          <w:color w:val="000000"/>
          <w:lang w:eastAsia="es-ES"/>
        </w:rPr>
      </w:pPr>
    </w:p>
    <w:p w14:paraId="628A0E00" w14:textId="77777777" w:rsidR="00871E4A" w:rsidRPr="00F67943" w:rsidRDefault="00871E4A" w:rsidP="00F61656">
      <w:pPr>
        <w:spacing w:after="0" w:line="240" w:lineRule="auto"/>
        <w:jc w:val="both"/>
        <w:rPr>
          <w:rFonts w:cs="Arial"/>
          <w:iCs/>
          <w:color w:val="000000"/>
          <w:lang w:eastAsia="es-ES"/>
        </w:rPr>
      </w:pPr>
    </w:p>
    <w:p w14:paraId="6547F7B4" w14:textId="77777777" w:rsidR="00871E4A" w:rsidRPr="00F67943" w:rsidRDefault="00871E4A" w:rsidP="00F61656">
      <w:pPr>
        <w:spacing w:after="0" w:line="240" w:lineRule="auto"/>
        <w:jc w:val="both"/>
        <w:rPr>
          <w:rFonts w:cs="Arial"/>
          <w:iCs/>
          <w:color w:val="000000"/>
          <w:lang w:eastAsia="es-ES"/>
        </w:rPr>
      </w:pPr>
    </w:p>
    <w:p w14:paraId="14F6AF33" w14:textId="77777777" w:rsidR="00871E4A" w:rsidRPr="00F67943" w:rsidRDefault="00871E4A" w:rsidP="00F61656">
      <w:pPr>
        <w:spacing w:after="0" w:line="240" w:lineRule="auto"/>
        <w:jc w:val="both"/>
        <w:rPr>
          <w:rFonts w:cs="Arial"/>
          <w:iCs/>
          <w:color w:val="000000"/>
          <w:lang w:eastAsia="es-ES"/>
        </w:rPr>
      </w:pPr>
    </w:p>
    <w:p w14:paraId="56AC0633" w14:textId="77777777" w:rsidR="00871E4A" w:rsidRPr="00F67943" w:rsidRDefault="00871E4A" w:rsidP="00F61656">
      <w:pPr>
        <w:spacing w:after="0" w:line="240" w:lineRule="auto"/>
        <w:jc w:val="both"/>
        <w:rPr>
          <w:rFonts w:cs="Arial"/>
          <w:iCs/>
          <w:color w:val="000000"/>
          <w:lang w:eastAsia="es-ES"/>
        </w:rPr>
      </w:pPr>
    </w:p>
    <w:p w14:paraId="2076C818" w14:textId="77777777" w:rsidR="00871E4A" w:rsidRPr="00F67943" w:rsidRDefault="00871E4A" w:rsidP="00F61656">
      <w:pPr>
        <w:spacing w:after="0" w:line="240" w:lineRule="auto"/>
        <w:jc w:val="both"/>
        <w:rPr>
          <w:rFonts w:cs="Arial"/>
          <w:iCs/>
          <w:color w:val="000000"/>
          <w:lang w:eastAsia="es-ES"/>
        </w:rPr>
      </w:pPr>
    </w:p>
    <w:p w14:paraId="07E6F3F9" w14:textId="77777777" w:rsidR="00871E4A" w:rsidRPr="00F67943" w:rsidRDefault="00871E4A" w:rsidP="00F61656">
      <w:pPr>
        <w:spacing w:after="0" w:line="240" w:lineRule="auto"/>
        <w:jc w:val="both"/>
        <w:rPr>
          <w:rFonts w:cs="Arial"/>
          <w:iCs/>
          <w:color w:val="000000"/>
          <w:lang w:eastAsia="es-ES"/>
        </w:rPr>
      </w:pPr>
    </w:p>
    <w:p w14:paraId="422A5439" w14:textId="77777777" w:rsidR="00871E4A" w:rsidRPr="00F67943" w:rsidRDefault="00871E4A" w:rsidP="00F61656">
      <w:pPr>
        <w:spacing w:after="0" w:line="240" w:lineRule="auto"/>
        <w:jc w:val="both"/>
        <w:rPr>
          <w:rFonts w:cs="Arial"/>
          <w:iCs/>
          <w:color w:val="000000"/>
          <w:lang w:eastAsia="es-ES"/>
        </w:rPr>
      </w:pPr>
    </w:p>
    <w:p w14:paraId="6CEDF475" w14:textId="77777777" w:rsidR="00871E4A" w:rsidRPr="00F67943" w:rsidRDefault="00871E4A" w:rsidP="00F61656">
      <w:pPr>
        <w:spacing w:after="0" w:line="240" w:lineRule="auto"/>
        <w:jc w:val="both"/>
        <w:rPr>
          <w:rFonts w:cs="Arial"/>
          <w:iCs/>
          <w:color w:val="000000"/>
          <w:lang w:eastAsia="es-ES"/>
        </w:rPr>
      </w:pPr>
    </w:p>
    <w:p w14:paraId="7FC81FF7" w14:textId="77777777" w:rsidR="00871E4A" w:rsidRPr="00F67943" w:rsidRDefault="00871E4A" w:rsidP="00F61656">
      <w:pPr>
        <w:spacing w:after="0" w:line="240" w:lineRule="auto"/>
        <w:jc w:val="both"/>
        <w:rPr>
          <w:rFonts w:cs="Arial"/>
          <w:iCs/>
          <w:color w:val="000000"/>
          <w:lang w:eastAsia="es-ES"/>
        </w:rPr>
      </w:pPr>
    </w:p>
    <w:p w14:paraId="3B7F437D" w14:textId="77777777" w:rsidR="00871E4A" w:rsidRPr="00F67943" w:rsidRDefault="00871E4A" w:rsidP="00F61656">
      <w:pPr>
        <w:spacing w:after="0" w:line="240" w:lineRule="auto"/>
        <w:jc w:val="both"/>
        <w:rPr>
          <w:rFonts w:cs="Arial"/>
          <w:iCs/>
          <w:color w:val="000000"/>
          <w:lang w:eastAsia="es-ES"/>
        </w:rPr>
      </w:pPr>
    </w:p>
    <w:p w14:paraId="1C4CD686" w14:textId="77777777" w:rsidR="00871E4A" w:rsidRPr="00F67943" w:rsidRDefault="00871E4A" w:rsidP="00F61656">
      <w:pPr>
        <w:spacing w:after="0" w:line="240" w:lineRule="auto"/>
        <w:jc w:val="both"/>
        <w:rPr>
          <w:rFonts w:cs="Arial"/>
          <w:iCs/>
          <w:color w:val="000000"/>
          <w:lang w:eastAsia="es-ES"/>
        </w:rPr>
      </w:pPr>
    </w:p>
    <w:p w14:paraId="4ACE8A6D" w14:textId="77777777" w:rsidR="00871E4A" w:rsidRPr="00F67943" w:rsidRDefault="00871E4A" w:rsidP="00F61656">
      <w:pPr>
        <w:spacing w:after="0" w:line="240" w:lineRule="auto"/>
        <w:jc w:val="both"/>
        <w:rPr>
          <w:rFonts w:cs="Arial"/>
          <w:iCs/>
          <w:color w:val="000000"/>
          <w:lang w:eastAsia="es-ES"/>
        </w:rPr>
      </w:pPr>
    </w:p>
    <w:p w14:paraId="70A156D4" w14:textId="77777777" w:rsidR="00871E4A" w:rsidRPr="00F67943" w:rsidRDefault="00871E4A" w:rsidP="00F61656">
      <w:pPr>
        <w:spacing w:after="0" w:line="240" w:lineRule="auto"/>
        <w:jc w:val="both"/>
        <w:rPr>
          <w:rFonts w:cs="Arial"/>
          <w:iCs/>
          <w:color w:val="000000"/>
          <w:lang w:eastAsia="es-ES"/>
        </w:rPr>
      </w:pPr>
    </w:p>
    <w:p w14:paraId="788CFE0B" w14:textId="77777777" w:rsidR="00871E4A" w:rsidRPr="00F67943" w:rsidRDefault="00871E4A" w:rsidP="00F61656">
      <w:pPr>
        <w:spacing w:after="0" w:line="240" w:lineRule="auto"/>
        <w:jc w:val="both"/>
        <w:rPr>
          <w:rFonts w:cs="Arial"/>
          <w:iCs/>
          <w:color w:val="000000"/>
          <w:lang w:eastAsia="es-ES"/>
        </w:rPr>
      </w:pPr>
    </w:p>
    <w:p w14:paraId="53FAF617" w14:textId="77777777" w:rsidR="00871E4A" w:rsidRPr="00F67943" w:rsidRDefault="00871E4A" w:rsidP="00F61656">
      <w:pPr>
        <w:spacing w:after="0" w:line="240" w:lineRule="auto"/>
        <w:jc w:val="both"/>
        <w:rPr>
          <w:rFonts w:cs="Arial"/>
          <w:iCs/>
          <w:color w:val="000000"/>
          <w:lang w:eastAsia="es-ES"/>
        </w:rPr>
      </w:pPr>
    </w:p>
    <w:p w14:paraId="5DBFA134" w14:textId="77777777" w:rsidR="00871E4A" w:rsidRPr="00F67943" w:rsidRDefault="00871E4A" w:rsidP="00F61656">
      <w:pPr>
        <w:spacing w:after="0" w:line="240" w:lineRule="auto"/>
        <w:jc w:val="both"/>
        <w:rPr>
          <w:rFonts w:cs="Arial"/>
          <w:iCs/>
          <w:color w:val="000000"/>
          <w:lang w:eastAsia="es-ES"/>
        </w:rPr>
      </w:pPr>
    </w:p>
    <w:p w14:paraId="1B98215C" w14:textId="77777777" w:rsidR="00871E4A" w:rsidRPr="00F67943" w:rsidRDefault="00871E4A" w:rsidP="00F61656">
      <w:pPr>
        <w:spacing w:after="0" w:line="240" w:lineRule="auto"/>
        <w:jc w:val="both"/>
        <w:rPr>
          <w:rFonts w:cs="Arial"/>
          <w:iCs/>
          <w:color w:val="000000"/>
          <w:lang w:eastAsia="es-ES"/>
        </w:rPr>
      </w:pPr>
    </w:p>
    <w:p w14:paraId="36447541" w14:textId="77777777" w:rsidR="00871E4A" w:rsidRPr="00F67943" w:rsidRDefault="00871E4A" w:rsidP="00F61656">
      <w:pPr>
        <w:spacing w:after="0" w:line="240" w:lineRule="auto"/>
        <w:jc w:val="both"/>
        <w:rPr>
          <w:rFonts w:cs="Arial"/>
          <w:iCs/>
          <w:color w:val="000000"/>
          <w:lang w:eastAsia="es-ES"/>
        </w:rPr>
      </w:pPr>
    </w:p>
    <w:p w14:paraId="7B53063E" w14:textId="77777777" w:rsidR="00871E4A" w:rsidRPr="00F67943" w:rsidRDefault="00871E4A" w:rsidP="00F61656">
      <w:pPr>
        <w:spacing w:after="0" w:line="240" w:lineRule="auto"/>
        <w:jc w:val="both"/>
        <w:rPr>
          <w:rFonts w:cs="Arial"/>
          <w:iCs/>
          <w:color w:val="000000"/>
          <w:lang w:eastAsia="es-ES"/>
        </w:rPr>
      </w:pPr>
    </w:p>
    <w:p w14:paraId="3B236B3D" w14:textId="77777777" w:rsidR="00871E4A" w:rsidRPr="00F67943" w:rsidRDefault="00871E4A" w:rsidP="00F61656">
      <w:pPr>
        <w:spacing w:after="0" w:line="240" w:lineRule="auto"/>
        <w:jc w:val="both"/>
        <w:rPr>
          <w:rFonts w:cs="Arial"/>
          <w:iCs/>
          <w:color w:val="000000"/>
          <w:lang w:eastAsia="es-ES"/>
        </w:rPr>
      </w:pPr>
    </w:p>
    <w:p w14:paraId="58D5E098" w14:textId="77777777" w:rsidR="00871E4A" w:rsidRPr="00F67943" w:rsidRDefault="00871E4A" w:rsidP="00F61656">
      <w:pPr>
        <w:spacing w:after="0" w:line="240" w:lineRule="auto"/>
        <w:jc w:val="both"/>
        <w:rPr>
          <w:rFonts w:cs="Arial"/>
          <w:iCs/>
          <w:color w:val="000000"/>
          <w:lang w:eastAsia="es-ES"/>
        </w:rPr>
      </w:pPr>
    </w:p>
    <w:p w14:paraId="20161477" w14:textId="77777777" w:rsidR="00871E4A" w:rsidRPr="00F67943" w:rsidRDefault="00871E4A" w:rsidP="00F61656">
      <w:pPr>
        <w:spacing w:after="0" w:line="240" w:lineRule="auto"/>
        <w:jc w:val="both"/>
        <w:rPr>
          <w:rFonts w:cs="Arial"/>
          <w:iCs/>
          <w:color w:val="000000"/>
          <w:lang w:eastAsia="es-ES"/>
        </w:rPr>
      </w:pPr>
    </w:p>
    <w:p w14:paraId="0A1BECA1" w14:textId="77777777" w:rsidR="00871E4A" w:rsidRPr="00F67943" w:rsidRDefault="00871E4A" w:rsidP="00F61656">
      <w:pPr>
        <w:spacing w:after="0" w:line="240" w:lineRule="auto"/>
        <w:jc w:val="both"/>
        <w:rPr>
          <w:rFonts w:cs="Arial"/>
          <w:iCs/>
          <w:color w:val="000000"/>
          <w:lang w:eastAsia="es-ES"/>
        </w:rPr>
      </w:pPr>
    </w:p>
    <w:p w14:paraId="6C519655" w14:textId="77777777" w:rsidR="00871E4A" w:rsidRPr="00F67943" w:rsidRDefault="00871E4A" w:rsidP="00F61656">
      <w:pPr>
        <w:spacing w:after="0" w:line="240" w:lineRule="auto"/>
        <w:jc w:val="both"/>
        <w:rPr>
          <w:rFonts w:cs="Arial"/>
          <w:iCs/>
          <w:color w:val="000000"/>
          <w:lang w:eastAsia="es-ES"/>
        </w:rPr>
      </w:pPr>
    </w:p>
    <w:p w14:paraId="11011D6A" w14:textId="77777777" w:rsidR="00871E4A" w:rsidRPr="00F67943" w:rsidRDefault="00871E4A" w:rsidP="00F61656">
      <w:pPr>
        <w:spacing w:after="0" w:line="240" w:lineRule="auto"/>
        <w:jc w:val="both"/>
        <w:rPr>
          <w:rFonts w:cs="Arial"/>
          <w:iCs/>
          <w:color w:val="000000"/>
          <w:lang w:eastAsia="es-ES"/>
        </w:rPr>
      </w:pPr>
    </w:p>
    <w:p w14:paraId="72D21996" w14:textId="77777777" w:rsidR="00871E4A" w:rsidRPr="00F67943" w:rsidRDefault="00871E4A" w:rsidP="00F61656">
      <w:pPr>
        <w:spacing w:after="0" w:line="240" w:lineRule="auto"/>
        <w:jc w:val="both"/>
        <w:rPr>
          <w:rFonts w:cs="Arial"/>
          <w:iCs/>
          <w:color w:val="000000"/>
          <w:lang w:eastAsia="es-ES"/>
        </w:rPr>
      </w:pPr>
    </w:p>
    <w:p w14:paraId="012C8489" w14:textId="77777777" w:rsidR="002A6991" w:rsidRPr="00F67943" w:rsidRDefault="002A6991" w:rsidP="00F61656">
      <w:pPr>
        <w:spacing w:after="0" w:line="240" w:lineRule="auto"/>
        <w:ind w:right="70"/>
        <w:jc w:val="both"/>
        <w:rPr>
          <w:rFonts w:cs="Arial"/>
          <w:b/>
          <w:lang w:eastAsia="es-ES"/>
        </w:rPr>
      </w:pPr>
    </w:p>
    <w:p w14:paraId="23E524C2" w14:textId="77777777" w:rsidR="002A6991" w:rsidRPr="00F67943" w:rsidRDefault="002A6991" w:rsidP="00F61656">
      <w:pPr>
        <w:spacing w:after="0" w:line="240" w:lineRule="auto"/>
        <w:ind w:right="70"/>
        <w:jc w:val="both"/>
        <w:rPr>
          <w:rFonts w:cs="Arial"/>
          <w:b/>
          <w:lang w:eastAsia="es-ES"/>
        </w:rPr>
      </w:pPr>
    </w:p>
    <w:p w14:paraId="28BFE7AB" w14:textId="77777777" w:rsidR="007F76AB" w:rsidRPr="00F67943" w:rsidRDefault="007F76AB" w:rsidP="00F61656">
      <w:pPr>
        <w:spacing w:after="0" w:line="240" w:lineRule="auto"/>
        <w:ind w:right="70"/>
        <w:jc w:val="both"/>
        <w:rPr>
          <w:rFonts w:cs="Arial"/>
          <w:b/>
          <w:lang w:eastAsia="es-ES"/>
        </w:rPr>
      </w:pPr>
    </w:p>
    <w:p w14:paraId="65274B25" w14:textId="77777777" w:rsidR="003B3DCA" w:rsidRPr="00F67943" w:rsidRDefault="003B3DCA" w:rsidP="00F61656">
      <w:pPr>
        <w:spacing w:after="0" w:line="240" w:lineRule="auto"/>
        <w:ind w:right="70"/>
        <w:jc w:val="both"/>
        <w:rPr>
          <w:rFonts w:cs="Arial"/>
          <w:b/>
          <w:lang w:eastAsia="es-ES"/>
        </w:rPr>
      </w:pPr>
    </w:p>
    <w:p w14:paraId="2F7ABF98" w14:textId="77777777" w:rsidR="003B3DCA" w:rsidRPr="00F67943" w:rsidRDefault="003B3DCA" w:rsidP="00F61656">
      <w:pPr>
        <w:spacing w:after="0" w:line="240" w:lineRule="auto"/>
        <w:ind w:right="70"/>
        <w:jc w:val="both"/>
        <w:rPr>
          <w:rFonts w:cs="Arial"/>
          <w:b/>
          <w:lang w:eastAsia="es-ES"/>
        </w:rPr>
      </w:pPr>
    </w:p>
    <w:p w14:paraId="1314F0A8" w14:textId="77777777" w:rsidR="003B3DCA" w:rsidRPr="00F67943" w:rsidRDefault="003B3DCA" w:rsidP="00F61656">
      <w:pPr>
        <w:spacing w:after="0" w:line="240" w:lineRule="auto"/>
        <w:ind w:right="70"/>
        <w:jc w:val="both"/>
        <w:rPr>
          <w:rFonts w:cs="Arial"/>
          <w:b/>
          <w:lang w:eastAsia="es-ES"/>
        </w:rPr>
      </w:pPr>
    </w:p>
    <w:p w14:paraId="2561069E" w14:textId="77777777" w:rsidR="0023594A" w:rsidRPr="00F67943" w:rsidRDefault="0023594A" w:rsidP="00F61656">
      <w:pPr>
        <w:spacing w:after="0" w:line="240" w:lineRule="auto"/>
        <w:ind w:right="70"/>
        <w:jc w:val="both"/>
        <w:rPr>
          <w:rFonts w:cs="Arial"/>
          <w:b/>
          <w:lang w:eastAsia="es-ES"/>
        </w:rPr>
      </w:pPr>
    </w:p>
    <w:p w14:paraId="1647ADF9" w14:textId="77777777" w:rsidR="0023594A" w:rsidRPr="00F67943" w:rsidRDefault="0023594A" w:rsidP="00F61656">
      <w:pPr>
        <w:spacing w:after="0" w:line="240" w:lineRule="auto"/>
        <w:ind w:right="70"/>
        <w:jc w:val="both"/>
        <w:rPr>
          <w:rFonts w:cs="Arial"/>
          <w:b/>
          <w:lang w:eastAsia="es-ES"/>
        </w:rPr>
      </w:pPr>
    </w:p>
    <w:p w14:paraId="56E9E360" w14:textId="77777777" w:rsidR="0023594A" w:rsidRPr="00F67943" w:rsidRDefault="0023594A" w:rsidP="00F61656">
      <w:pPr>
        <w:spacing w:after="0" w:line="240" w:lineRule="auto"/>
        <w:ind w:right="70"/>
        <w:jc w:val="both"/>
        <w:rPr>
          <w:rFonts w:cs="Arial"/>
          <w:b/>
          <w:lang w:eastAsia="es-ES"/>
        </w:rPr>
      </w:pPr>
    </w:p>
    <w:p w14:paraId="65C4C35F" w14:textId="77777777" w:rsidR="0023594A" w:rsidRPr="00F67943" w:rsidRDefault="0023594A" w:rsidP="00F61656">
      <w:pPr>
        <w:spacing w:after="0" w:line="240" w:lineRule="auto"/>
        <w:ind w:right="70"/>
        <w:jc w:val="both"/>
        <w:rPr>
          <w:rFonts w:cs="Arial"/>
          <w:b/>
          <w:lang w:eastAsia="es-ES"/>
        </w:rPr>
      </w:pPr>
    </w:p>
    <w:p w14:paraId="48880A1F" w14:textId="77777777" w:rsidR="0023594A" w:rsidRPr="00F67943" w:rsidRDefault="0023594A" w:rsidP="00F61656">
      <w:pPr>
        <w:spacing w:after="0" w:line="240" w:lineRule="auto"/>
        <w:ind w:right="70"/>
        <w:jc w:val="both"/>
        <w:rPr>
          <w:rFonts w:cs="Arial"/>
          <w:b/>
          <w:lang w:eastAsia="es-ES"/>
        </w:rPr>
      </w:pPr>
    </w:p>
    <w:p w14:paraId="25F935B5" w14:textId="77777777" w:rsidR="0023594A" w:rsidRPr="00F67943" w:rsidRDefault="0023594A" w:rsidP="00F61656">
      <w:pPr>
        <w:spacing w:after="0" w:line="240" w:lineRule="auto"/>
        <w:ind w:right="70"/>
        <w:jc w:val="both"/>
        <w:rPr>
          <w:rFonts w:cs="Arial"/>
          <w:b/>
          <w:lang w:eastAsia="es-ES"/>
        </w:rPr>
      </w:pPr>
    </w:p>
    <w:p w14:paraId="648E308D" w14:textId="77777777" w:rsidR="0023594A" w:rsidRPr="00F67943" w:rsidRDefault="0023594A" w:rsidP="00F61656">
      <w:pPr>
        <w:spacing w:after="0" w:line="240" w:lineRule="auto"/>
        <w:ind w:right="70"/>
        <w:jc w:val="both"/>
        <w:rPr>
          <w:rFonts w:cs="Arial"/>
          <w:b/>
          <w:lang w:eastAsia="es-ES"/>
        </w:rPr>
      </w:pPr>
    </w:p>
    <w:p w14:paraId="3DE97C39" w14:textId="77777777" w:rsidR="007F76AB" w:rsidRPr="00F67943" w:rsidRDefault="007F76AB" w:rsidP="00F61656">
      <w:pPr>
        <w:spacing w:after="0" w:line="240" w:lineRule="auto"/>
        <w:ind w:right="70"/>
        <w:jc w:val="both"/>
        <w:rPr>
          <w:rFonts w:cs="Arial"/>
          <w:b/>
          <w:lang w:eastAsia="es-ES"/>
        </w:rPr>
      </w:pPr>
    </w:p>
    <w:p w14:paraId="414F58DE" w14:textId="77777777" w:rsidR="00871E4A" w:rsidRPr="00F67943" w:rsidRDefault="00871E4A" w:rsidP="00F61656">
      <w:pPr>
        <w:spacing w:after="0" w:line="240" w:lineRule="auto"/>
        <w:ind w:right="70"/>
        <w:jc w:val="both"/>
        <w:rPr>
          <w:rFonts w:cs="Arial"/>
          <w:b/>
          <w:lang w:eastAsia="es-ES"/>
        </w:rPr>
      </w:pPr>
      <w:r w:rsidRPr="00F67943">
        <w:rPr>
          <w:rFonts w:cs="Arial"/>
          <w:b/>
          <w:lang w:eastAsia="es-ES"/>
        </w:rPr>
        <w:t xml:space="preserve">ANNEX </w:t>
      </w:r>
      <w:r w:rsidR="006F4B55" w:rsidRPr="00F67943">
        <w:rPr>
          <w:rFonts w:cs="Arial"/>
          <w:b/>
          <w:lang w:eastAsia="es-ES"/>
        </w:rPr>
        <w:t>3</w:t>
      </w:r>
    </w:p>
    <w:p w14:paraId="1C112567" w14:textId="77777777" w:rsidR="00871E4A" w:rsidRPr="00F67943" w:rsidRDefault="00871E4A" w:rsidP="00F61656">
      <w:pPr>
        <w:spacing w:after="0" w:line="240" w:lineRule="auto"/>
        <w:jc w:val="both"/>
        <w:rPr>
          <w:rFonts w:cs="Arial"/>
          <w:lang w:eastAsia="es-ES"/>
        </w:rPr>
      </w:pPr>
    </w:p>
    <w:p w14:paraId="58D49158" w14:textId="77777777" w:rsidR="00871E4A" w:rsidRPr="00F67943" w:rsidRDefault="00871E4A" w:rsidP="00F61656">
      <w:pPr>
        <w:spacing w:after="0" w:line="240" w:lineRule="auto"/>
        <w:jc w:val="both"/>
        <w:rPr>
          <w:rFonts w:cs="Arial"/>
          <w:b/>
          <w:iCs/>
          <w:color w:val="000000"/>
          <w:lang w:eastAsia="es-ES"/>
        </w:rPr>
      </w:pPr>
      <w:r w:rsidRPr="00F67943">
        <w:rPr>
          <w:rFonts w:cs="Arial"/>
          <w:b/>
          <w:iCs/>
          <w:color w:val="000000"/>
          <w:lang w:eastAsia="es-ES"/>
        </w:rPr>
        <w:t xml:space="preserve">REGLES ESPECIALS RESPECTE DEL PERSONAL DE L’EMPRESA CONTRACTISTA </w:t>
      </w:r>
    </w:p>
    <w:p w14:paraId="6DD8CE42" w14:textId="77777777" w:rsidR="00871E4A" w:rsidRPr="00F67943" w:rsidRDefault="00871E4A" w:rsidP="00F61656">
      <w:pPr>
        <w:spacing w:after="0" w:line="240" w:lineRule="auto"/>
        <w:jc w:val="both"/>
        <w:rPr>
          <w:rFonts w:cs="Arial"/>
          <w:b/>
          <w:lang w:eastAsia="es-ES"/>
        </w:rPr>
      </w:pPr>
    </w:p>
    <w:p w14:paraId="316DAC65" w14:textId="77777777" w:rsidR="00871E4A" w:rsidRPr="00F67943" w:rsidRDefault="00871E4A" w:rsidP="00F61656">
      <w:pPr>
        <w:spacing w:after="0" w:line="240" w:lineRule="auto"/>
        <w:jc w:val="both"/>
        <w:rPr>
          <w:rFonts w:cs="Arial"/>
          <w:b/>
          <w:lang w:eastAsia="es-ES"/>
        </w:rPr>
      </w:pPr>
    </w:p>
    <w:p w14:paraId="577B6041" w14:textId="77777777" w:rsidR="00871E4A" w:rsidRPr="00F67943" w:rsidRDefault="00871E4A" w:rsidP="00F61656">
      <w:pPr>
        <w:spacing w:after="0" w:line="240" w:lineRule="auto"/>
        <w:jc w:val="both"/>
        <w:rPr>
          <w:rFonts w:cs="Arial"/>
          <w:lang w:eastAsia="es-ES"/>
        </w:rPr>
      </w:pPr>
      <w:r w:rsidRPr="00F67943">
        <w:rPr>
          <w:rFonts w:cs="Arial"/>
          <w:b/>
          <w:lang w:eastAsia="es-ES"/>
        </w:rPr>
        <w:t xml:space="preserve">1. </w:t>
      </w:r>
      <w:r w:rsidRPr="00F67943">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332874FB" w14:textId="77777777" w:rsidR="00871E4A" w:rsidRPr="00F67943" w:rsidRDefault="00871E4A" w:rsidP="00F61656">
      <w:pPr>
        <w:spacing w:after="0" w:line="240" w:lineRule="auto"/>
        <w:jc w:val="both"/>
        <w:rPr>
          <w:rFonts w:cs="Arial"/>
          <w:lang w:eastAsia="es-ES"/>
        </w:rPr>
      </w:pPr>
    </w:p>
    <w:p w14:paraId="321C9315" w14:textId="77777777" w:rsidR="00871E4A" w:rsidRPr="00F67943" w:rsidRDefault="00871E4A" w:rsidP="00F61656">
      <w:pPr>
        <w:spacing w:after="0" w:line="240" w:lineRule="auto"/>
        <w:jc w:val="both"/>
        <w:rPr>
          <w:rFonts w:cs="Arial"/>
          <w:lang w:eastAsia="es-ES"/>
        </w:rPr>
      </w:pPr>
      <w:r w:rsidRPr="00F67943">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0D435490" w14:textId="77777777" w:rsidR="00871E4A" w:rsidRPr="00F67943" w:rsidRDefault="00871E4A" w:rsidP="00F61656">
      <w:pPr>
        <w:spacing w:after="0" w:line="240" w:lineRule="auto"/>
        <w:jc w:val="both"/>
        <w:rPr>
          <w:rFonts w:cs="Arial"/>
          <w:lang w:eastAsia="es-ES"/>
        </w:rPr>
      </w:pPr>
    </w:p>
    <w:p w14:paraId="6B0FDA2C" w14:textId="77777777" w:rsidR="00871E4A" w:rsidRPr="00F67943" w:rsidRDefault="00871E4A" w:rsidP="00F61656">
      <w:pPr>
        <w:spacing w:after="0" w:line="240" w:lineRule="auto"/>
        <w:jc w:val="both"/>
        <w:rPr>
          <w:rFonts w:cs="Arial"/>
          <w:lang w:eastAsia="es-ES"/>
        </w:rPr>
      </w:pPr>
      <w:r w:rsidRPr="00F67943">
        <w:rPr>
          <w:rFonts w:cs="Arial"/>
          <w:b/>
          <w:lang w:eastAsia="es-ES"/>
        </w:rPr>
        <w:t xml:space="preserve">2. </w:t>
      </w:r>
      <w:r w:rsidRPr="00F67943">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w:t>
      </w:r>
      <w:r w:rsidR="00076FFB" w:rsidRPr="00F67943">
        <w:rPr>
          <w:rFonts w:cs="Arial"/>
          <w:lang w:eastAsia="es-ES"/>
        </w:rPr>
        <w:t>os</w:t>
      </w:r>
      <w:r w:rsidRPr="00F67943">
        <w:rPr>
          <w:rFonts w:cs="Arial"/>
          <w:lang w:eastAsia="es-ES"/>
        </w:rPr>
        <w:t xml:space="preserve"> laborals, l’exercici de la potestat disciplinaria, així com quants drets i obligacions es deriven de la relació contractual entre empleat i ocupador.</w:t>
      </w:r>
    </w:p>
    <w:p w14:paraId="5A31BD39" w14:textId="77777777" w:rsidR="00871E4A" w:rsidRPr="00F67943" w:rsidRDefault="00871E4A" w:rsidP="00F61656">
      <w:pPr>
        <w:spacing w:after="0" w:line="240" w:lineRule="auto"/>
        <w:jc w:val="both"/>
        <w:rPr>
          <w:rFonts w:cs="Arial"/>
          <w:lang w:eastAsia="es-ES"/>
        </w:rPr>
      </w:pPr>
    </w:p>
    <w:p w14:paraId="41351BA2" w14:textId="77777777" w:rsidR="00871E4A" w:rsidRPr="00F67943" w:rsidRDefault="00871E4A" w:rsidP="00F61656">
      <w:pPr>
        <w:spacing w:after="0" w:line="240" w:lineRule="auto"/>
        <w:jc w:val="both"/>
        <w:rPr>
          <w:rFonts w:cs="Arial"/>
          <w:lang w:eastAsia="es-ES"/>
        </w:rPr>
      </w:pPr>
      <w:r w:rsidRPr="00F67943">
        <w:rPr>
          <w:rFonts w:cs="Arial"/>
          <w:b/>
          <w:lang w:eastAsia="es-ES"/>
        </w:rPr>
        <w:t xml:space="preserve">3. </w:t>
      </w:r>
      <w:r w:rsidRPr="00F67943">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2D71ED38" w14:textId="77777777" w:rsidR="00871E4A" w:rsidRPr="00F67943" w:rsidRDefault="00871E4A" w:rsidP="00F61656">
      <w:pPr>
        <w:spacing w:after="0" w:line="240" w:lineRule="auto"/>
        <w:jc w:val="both"/>
        <w:rPr>
          <w:rFonts w:cs="Arial"/>
          <w:lang w:eastAsia="es-ES"/>
        </w:rPr>
      </w:pPr>
    </w:p>
    <w:p w14:paraId="06A64F3F" w14:textId="77777777" w:rsidR="00871E4A" w:rsidRPr="00F67943" w:rsidRDefault="00871E4A" w:rsidP="00F61656">
      <w:pPr>
        <w:spacing w:after="0" w:line="240" w:lineRule="auto"/>
        <w:jc w:val="both"/>
        <w:rPr>
          <w:rFonts w:cs="Arial"/>
          <w:lang w:eastAsia="es-ES"/>
        </w:rPr>
      </w:pPr>
      <w:r w:rsidRPr="00F67943">
        <w:rPr>
          <w:rFonts w:cs="Arial"/>
          <w:b/>
          <w:lang w:eastAsia="es-ES"/>
        </w:rPr>
        <w:t>4.</w:t>
      </w:r>
      <w:r w:rsidRPr="00F67943">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353AC575" w14:textId="77777777" w:rsidR="00871E4A" w:rsidRPr="00F67943" w:rsidRDefault="00871E4A" w:rsidP="00F61656">
      <w:pPr>
        <w:spacing w:after="0" w:line="240" w:lineRule="auto"/>
        <w:jc w:val="both"/>
        <w:rPr>
          <w:rFonts w:cs="Arial"/>
          <w:lang w:eastAsia="es-ES"/>
        </w:rPr>
      </w:pPr>
    </w:p>
    <w:p w14:paraId="2AB5DB5E" w14:textId="77777777" w:rsidR="00871E4A" w:rsidRPr="00F67943" w:rsidRDefault="00871E4A" w:rsidP="00F61656">
      <w:pPr>
        <w:spacing w:after="0" w:line="240" w:lineRule="auto"/>
        <w:jc w:val="both"/>
        <w:rPr>
          <w:rFonts w:cs="Arial"/>
          <w:lang w:eastAsia="es-ES"/>
        </w:rPr>
      </w:pPr>
      <w:r w:rsidRPr="00F67943">
        <w:rPr>
          <w:rFonts w:cs="Arial"/>
          <w:b/>
          <w:lang w:eastAsia="es-ES"/>
        </w:rPr>
        <w:t>5.</w:t>
      </w:r>
      <w:r w:rsidRPr="00F67943">
        <w:rPr>
          <w:rFonts w:cs="Arial"/>
          <w:lang w:eastAsia="es-ES"/>
        </w:rPr>
        <w:t xml:space="preserve"> L’empresa contractista haurà de designar, al menys, un coordinador tècnic o responsable integrat en la seva pròpia plantilla, que tindrà entre les seves obligacions les següents:</w:t>
      </w:r>
    </w:p>
    <w:p w14:paraId="1DAD7207" w14:textId="77777777" w:rsidR="00871E4A" w:rsidRPr="00F67943" w:rsidRDefault="00871E4A" w:rsidP="00F61656">
      <w:pPr>
        <w:spacing w:after="0" w:line="240" w:lineRule="auto"/>
        <w:jc w:val="both"/>
        <w:rPr>
          <w:rFonts w:cs="Arial"/>
          <w:lang w:eastAsia="es-ES"/>
        </w:rPr>
      </w:pPr>
    </w:p>
    <w:p w14:paraId="21FC37F5" w14:textId="77777777" w:rsidR="00871E4A" w:rsidRPr="00F67943" w:rsidRDefault="00871E4A" w:rsidP="00C12BF1">
      <w:pPr>
        <w:pStyle w:val="Pargrafdellista"/>
        <w:numPr>
          <w:ilvl w:val="0"/>
          <w:numId w:val="7"/>
        </w:numPr>
        <w:jc w:val="both"/>
        <w:rPr>
          <w:rFonts w:ascii="Arial" w:hAnsi="Arial" w:cs="Arial"/>
          <w:sz w:val="22"/>
          <w:szCs w:val="22"/>
        </w:rPr>
      </w:pPr>
      <w:r w:rsidRPr="00F67943">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3FB7B6F" w14:textId="77777777" w:rsidR="00A76A19" w:rsidRPr="00F67943" w:rsidRDefault="00A76A19" w:rsidP="00334B85">
      <w:pPr>
        <w:spacing w:after="0" w:line="240" w:lineRule="auto"/>
        <w:jc w:val="both"/>
        <w:rPr>
          <w:rFonts w:cs="Arial"/>
          <w:lang w:eastAsia="es-ES"/>
        </w:rPr>
      </w:pPr>
    </w:p>
    <w:p w14:paraId="41BB2B77" w14:textId="77777777" w:rsidR="00871E4A" w:rsidRPr="00F67943" w:rsidRDefault="00871E4A" w:rsidP="00C12BF1">
      <w:pPr>
        <w:pStyle w:val="Pargrafdellista"/>
        <w:numPr>
          <w:ilvl w:val="0"/>
          <w:numId w:val="7"/>
        </w:numPr>
        <w:jc w:val="both"/>
        <w:rPr>
          <w:rFonts w:ascii="Arial" w:hAnsi="Arial" w:cs="Arial"/>
          <w:sz w:val="22"/>
          <w:szCs w:val="22"/>
        </w:rPr>
      </w:pPr>
      <w:r w:rsidRPr="00F67943">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447F3B6A" w14:textId="77777777" w:rsidR="00871E4A" w:rsidRPr="00F67943" w:rsidRDefault="00871E4A" w:rsidP="00334B85">
      <w:pPr>
        <w:spacing w:after="0" w:line="240" w:lineRule="auto"/>
        <w:jc w:val="both"/>
        <w:rPr>
          <w:rFonts w:cs="Arial"/>
          <w:lang w:eastAsia="es-ES"/>
        </w:rPr>
      </w:pPr>
    </w:p>
    <w:p w14:paraId="60171A69" w14:textId="77777777" w:rsidR="00871E4A" w:rsidRPr="00F67943" w:rsidRDefault="00871E4A" w:rsidP="00C12BF1">
      <w:pPr>
        <w:pStyle w:val="Pargrafdellista"/>
        <w:numPr>
          <w:ilvl w:val="0"/>
          <w:numId w:val="7"/>
        </w:numPr>
        <w:jc w:val="both"/>
        <w:rPr>
          <w:rFonts w:ascii="Arial" w:hAnsi="Arial" w:cs="Arial"/>
          <w:sz w:val="22"/>
          <w:szCs w:val="22"/>
        </w:rPr>
      </w:pPr>
      <w:r w:rsidRPr="00F67943">
        <w:rPr>
          <w:rFonts w:ascii="Arial" w:hAnsi="Arial" w:cs="Arial"/>
          <w:sz w:val="22"/>
          <w:szCs w:val="22"/>
        </w:rPr>
        <w:lastRenderedPageBreak/>
        <w:t>Supervisar el correcte compliment per part del personal integrant de l’equip de treball de les funcions que té encomanades, així com controlar l’assistència d’aquest personal al lloc de treball.</w:t>
      </w:r>
    </w:p>
    <w:p w14:paraId="715D243B" w14:textId="77777777" w:rsidR="00871E4A" w:rsidRPr="00F67943" w:rsidRDefault="00871E4A" w:rsidP="00334B85">
      <w:pPr>
        <w:spacing w:after="0" w:line="240" w:lineRule="auto"/>
        <w:jc w:val="both"/>
        <w:rPr>
          <w:rFonts w:cs="Arial"/>
          <w:lang w:eastAsia="es-ES"/>
        </w:rPr>
      </w:pPr>
    </w:p>
    <w:p w14:paraId="1D43CF77" w14:textId="77777777" w:rsidR="00871E4A" w:rsidRPr="00F67943" w:rsidRDefault="00871E4A" w:rsidP="00C12BF1">
      <w:pPr>
        <w:pStyle w:val="Pargrafdellista"/>
        <w:numPr>
          <w:ilvl w:val="0"/>
          <w:numId w:val="7"/>
        </w:numPr>
        <w:jc w:val="both"/>
        <w:rPr>
          <w:rFonts w:ascii="Arial" w:hAnsi="Arial" w:cs="Arial"/>
          <w:sz w:val="22"/>
          <w:szCs w:val="22"/>
        </w:rPr>
      </w:pPr>
      <w:r w:rsidRPr="00F67943">
        <w:rPr>
          <w:rFonts w:ascii="Arial" w:hAnsi="Arial" w:cs="Arial"/>
          <w:sz w:val="22"/>
          <w:szCs w:val="22"/>
        </w:rPr>
        <w:t xml:space="preserve">Organitzar el règim de vacacions del personal adscrit a l’execució del contracte, havent de coordinar-se adequadament l’empresa contractista com l’Administració contractant, per no alterar el bon funcionament del servei. </w:t>
      </w:r>
    </w:p>
    <w:p w14:paraId="4D7ACE96" w14:textId="77777777" w:rsidR="00871E4A" w:rsidRPr="00F67943" w:rsidRDefault="00871E4A" w:rsidP="00334B85">
      <w:pPr>
        <w:spacing w:after="0" w:line="240" w:lineRule="auto"/>
        <w:jc w:val="both"/>
        <w:rPr>
          <w:rFonts w:cs="Arial"/>
          <w:lang w:eastAsia="es-ES"/>
        </w:rPr>
      </w:pPr>
    </w:p>
    <w:p w14:paraId="7B543FD5" w14:textId="77777777" w:rsidR="00871E4A" w:rsidRPr="00F67943" w:rsidRDefault="00871E4A" w:rsidP="00C12BF1">
      <w:pPr>
        <w:pStyle w:val="Pargrafdellista"/>
        <w:numPr>
          <w:ilvl w:val="0"/>
          <w:numId w:val="7"/>
        </w:numPr>
        <w:jc w:val="both"/>
        <w:rPr>
          <w:rFonts w:ascii="Arial" w:hAnsi="Arial" w:cs="Arial"/>
          <w:b/>
          <w:sz w:val="22"/>
          <w:szCs w:val="22"/>
        </w:rPr>
      </w:pPr>
      <w:r w:rsidRPr="00F67943">
        <w:rPr>
          <w:rFonts w:ascii="Arial" w:hAnsi="Arial" w:cs="Arial"/>
          <w:sz w:val="22"/>
          <w:szCs w:val="22"/>
        </w:rPr>
        <w:t>Informar a l’Administració sobre les variacions, ocasionals o permanents, en la composició de l’equip de treball adscrit a l’execució del contracte.</w:t>
      </w:r>
    </w:p>
    <w:p w14:paraId="6A21CB6F" w14:textId="77777777" w:rsidR="00871E4A" w:rsidRPr="00F67943" w:rsidRDefault="00871E4A" w:rsidP="00F61656">
      <w:pPr>
        <w:spacing w:after="0" w:line="240" w:lineRule="auto"/>
        <w:jc w:val="both"/>
        <w:rPr>
          <w:rFonts w:cs="Arial"/>
          <w:lang w:eastAsia="es-ES"/>
        </w:rPr>
      </w:pPr>
    </w:p>
    <w:p w14:paraId="2D86414F" w14:textId="77777777" w:rsidR="00BB27F5" w:rsidRPr="00F67943" w:rsidRDefault="00BB27F5" w:rsidP="00F61656">
      <w:pPr>
        <w:spacing w:after="0" w:line="240" w:lineRule="auto"/>
        <w:jc w:val="both"/>
        <w:rPr>
          <w:rFonts w:cs="Arial"/>
        </w:rPr>
      </w:pPr>
    </w:p>
    <w:p w14:paraId="12844154" w14:textId="77777777" w:rsidR="00EE00BA" w:rsidRPr="00F67943" w:rsidRDefault="00EE00BA" w:rsidP="00F61656">
      <w:pPr>
        <w:spacing w:after="0" w:line="240" w:lineRule="auto"/>
        <w:jc w:val="both"/>
        <w:rPr>
          <w:rFonts w:cs="Arial"/>
        </w:rPr>
      </w:pPr>
    </w:p>
    <w:p w14:paraId="76CAEDE2" w14:textId="77777777" w:rsidR="00DC21FE" w:rsidRPr="00F67943" w:rsidRDefault="00DC21FE" w:rsidP="00F61656">
      <w:pPr>
        <w:spacing w:after="0" w:line="240" w:lineRule="auto"/>
        <w:jc w:val="both"/>
        <w:rPr>
          <w:rFonts w:cs="Arial"/>
        </w:rPr>
      </w:pPr>
    </w:p>
    <w:p w14:paraId="6214E40C" w14:textId="77777777" w:rsidR="00DC21FE" w:rsidRPr="00F67943" w:rsidRDefault="00DC21FE" w:rsidP="00F61656">
      <w:pPr>
        <w:spacing w:after="0" w:line="240" w:lineRule="auto"/>
        <w:jc w:val="both"/>
        <w:rPr>
          <w:rFonts w:cs="Arial"/>
        </w:rPr>
      </w:pPr>
    </w:p>
    <w:p w14:paraId="567D7E65" w14:textId="77777777" w:rsidR="00DC21FE" w:rsidRPr="00F67943" w:rsidRDefault="00DC21FE" w:rsidP="00F61656">
      <w:pPr>
        <w:spacing w:after="0" w:line="240" w:lineRule="auto"/>
        <w:jc w:val="both"/>
        <w:rPr>
          <w:rFonts w:cs="Arial"/>
        </w:rPr>
      </w:pPr>
    </w:p>
    <w:p w14:paraId="2766C0F5" w14:textId="77777777" w:rsidR="00DC21FE" w:rsidRPr="00F67943" w:rsidRDefault="00DC21FE" w:rsidP="00F61656">
      <w:pPr>
        <w:spacing w:after="0" w:line="240" w:lineRule="auto"/>
        <w:jc w:val="both"/>
        <w:rPr>
          <w:rFonts w:cs="Arial"/>
        </w:rPr>
      </w:pPr>
    </w:p>
    <w:p w14:paraId="2C054FCC" w14:textId="77777777" w:rsidR="00DC21FE" w:rsidRPr="00F67943" w:rsidRDefault="00DC21FE" w:rsidP="00F61656">
      <w:pPr>
        <w:spacing w:after="0" w:line="240" w:lineRule="auto"/>
        <w:jc w:val="both"/>
        <w:rPr>
          <w:rFonts w:cs="Arial"/>
        </w:rPr>
      </w:pPr>
    </w:p>
    <w:p w14:paraId="62D301F3" w14:textId="77777777" w:rsidR="00DC21FE" w:rsidRPr="00F67943" w:rsidRDefault="00DC21FE" w:rsidP="00F61656">
      <w:pPr>
        <w:spacing w:after="0" w:line="240" w:lineRule="auto"/>
        <w:jc w:val="both"/>
        <w:rPr>
          <w:rFonts w:cs="Arial"/>
        </w:rPr>
      </w:pPr>
    </w:p>
    <w:p w14:paraId="53FEB3FF" w14:textId="77777777" w:rsidR="00DC21FE" w:rsidRPr="00F67943" w:rsidRDefault="00DC21FE" w:rsidP="00F61656">
      <w:pPr>
        <w:spacing w:after="0" w:line="240" w:lineRule="auto"/>
        <w:jc w:val="both"/>
        <w:rPr>
          <w:rFonts w:cs="Arial"/>
        </w:rPr>
      </w:pPr>
    </w:p>
    <w:p w14:paraId="6D4C2CFA" w14:textId="77777777" w:rsidR="00DC21FE" w:rsidRPr="00F67943" w:rsidRDefault="00DC21FE" w:rsidP="00F61656">
      <w:pPr>
        <w:spacing w:after="0" w:line="240" w:lineRule="auto"/>
        <w:jc w:val="both"/>
        <w:rPr>
          <w:rFonts w:cs="Arial"/>
        </w:rPr>
      </w:pPr>
    </w:p>
    <w:p w14:paraId="1E666FE1" w14:textId="77777777" w:rsidR="00DC21FE" w:rsidRPr="00F67943" w:rsidRDefault="00DC21FE" w:rsidP="00F61656">
      <w:pPr>
        <w:spacing w:after="0" w:line="240" w:lineRule="auto"/>
        <w:jc w:val="both"/>
        <w:rPr>
          <w:rFonts w:cs="Arial"/>
        </w:rPr>
      </w:pPr>
    </w:p>
    <w:p w14:paraId="5ADEC45B" w14:textId="77777777" w:rsidR="00DC21FE" w:rsidRPr="00F67943" w:rsidRDefault="00DC21FE" w:rsidP="00F61656">
      <w:pPr>
        <w:spacing w:after="0" w:line="240" w:lineRule="auto"/>
        <w:jc w:val="both"/>
        <w:rPr>
          <w:rFonts w:cs="Arial"/>
        </w:rPr>
      </w:pPr>
    </w:p>
    <w:p w14:paraId="2F1FCB0D" w14:textId="77777777" w:rsidR="00DC21FE" w:rsidRPr="00F67943" w:rsidRDefault="00DC21FE" w:rsidP="00F61656">
      <w:pPr>
        <w:spacing w:after="0" w:line="240" w:lineRule="auto"/>
        <w:jc w:val="both"/>
        <w:rPr>
          <w:rFonts w:cs="Arial"/>
        </w:rPr>
      </w:pPr>
    </w:p>
    <w:p w14:paraId="71BD6C17" w14:textId="77777777" w:rsidR="00DC21FE" w:rsidRPr="00F67943" w:rsidRDefault="00DC21FE" w:rsidP="00F61656">
      <w:pPr>
        <w:spacing w:after="0" w:line="240" w:lineRule="auto"/>
        <w:jc w:val="both"/>
        <w:rPr>
          <w:rFonts w:cs="Arial"/>
        </w:rPr>
      </w:pPr>
    </w:p>
    <w:p w14:paraId="0AE89B4E" w14:textId="77777777" w:rsidR="00DC21FE" w:rsidRPr="00F67943" w:rsidRDefault="00DC21FE" w:rsidP="00F61656">
      <w:pPr>
        <w:spacing w:after="0" w:line="240" w:lineRule="auto"/>
        <w:jc w:val="both"/>
        <w:rPr>
          <w:rFonts w:cs="Arial"/>
        </w:rPr>
      </w:pPr>
    </w:p>
    <w:p w14:paraId="189AB703" w14:textId="77777777" w:rsidR="00DC21FE" w:rsidRPr="00F67943" w:rsidRDefault="00DC21FE" w:rsidP="00F61656">
      <w:pPr>
        <w:spacing w:after="0" w:line="240" w:lineRule="auto"/>
        <w:jc w:val="both"/>
        <w:rPr>
          <w:rFonts w:cs="Arial"/>
        </w:rPr>
      </w:pPr>
    </w:p>
    <w:p w14:paraId="026B9FFF" w14:textId="77777777" w:rsidR="00DC21FE" w:rsidRPr="00F67943" w:rsidRDefault="00DC21FE" w:rsidP="00F61656">
      <w:pPr>
        <w:spacing w:after="0" w:line="240" w:lineRule="auto"/>
        <w:jc w:val="both"/>
        <w:rPr>
          <w:rFonts w:cs="Arial"/>
        </w:rPr>
      </w:pPr>
    </w:p>
    <w:p w14:paraId="75E5AC0F" w14:textId="77777777" w:rsidR="00DC21FE" w:rsidRPr="00F67943" w:rsidRDefault="00DC21FE" w:rsidP="00F61656">
      <w:pPr>
        <w:spacing w:after="0" w:line="240" w:lineRule="auto"/>
        <w:jc w:val="both"/>
        <w:rPr>
          <w:rFonts w:cs="Arial"/>
        </w:rPr>
      </w:pPr>
    </w:p>
    <w:p w14:paraId="0706C506" w14:textId="77777777" w:rsidR="00DC21FE" w:rsidRPr="00F67943" w:rsidRDefault="00DC21FE" w:rsidP="00F61656">
      <w:pPr>
        <w:spacing w:after="0" w:line="240" w:lineRule="auto"/>
        <w:jc w:val="both"/>
        <w:rPr>
          <w:rFonts w:cs="Arial"/>
        </w:rPr>
      </w:pPr>
    </w:p>
    <w:p w14:paraId="29C12E41" w14:textId="77777777" w:rsidR="00DC21FE" w:rsidRPr="00F67943" w:rsidRDefault="00DC21FE" w:rsidP="00F61656">
      <w:pPr>
        <w:spacing w:after="0" w:line="240" w:lineRule="auto"/>
        <w:jc w:val="both"/>
        <w:rPr>
          <w:rFonts w:cs="Arial"/>
        </w:rPr>
      </w:pPr>
    </w:p>
    <w:p w14:paraId="73183A7E" w14:textId="77777777" w:rsidR="00DC21FE" w:rsidRPr="00F67943" w:rsidRDefault="00DC21FE" w:rsidP="00F61656">
      <w:pPr>
        <w:spacing w:after="0" w:line="240" w:lineRule="auto"/>
        <w:jc w:val="both"/>
        <w:rPr>
          <w:rFonts w:cs="Arial"/>
        </w:rPr>
      </w:pPr>
    </w:p>
    <w:p w14:paraId="0388ED89" w14:textId="77777777" w:rsidR="00DC21FE" w:rsidRPr="00F67943" w:rsidRDefault="00DC21FE" w:rsidP="00F61656">
      <w:pPr>
        <w:spacing w:after="0" w:line="240" w:lineRule="auto"/>
        <w:jc w:val="both"/>
        <w:rPr>
          <w:rFonts w:cs="Arial"/>
        </w:rPr>
      </w:pPr>
    </w:p>
    <w:p w14:paraId="370D5AB1" w14:textId="77777777" w:rsidR="00DC21FE" w:rsidRPr="00F67943" w:rsidRDefault="00DC21FE" w:rsidP="00F61656">
      <w:pPr>
        <w:spacing w:after="0" w:line="240" w:lineRule="auto"/>
        <w:jc w:val="both"/>
        <w:rPr>
          <w:rFonts w:cs="Arial"/>
        </w:rPr>
      </w:pPr>
    </w:p>
    <w:p w14:paraId="165CFB70" w14:textId="77777777" w:rsidR="00DC21FE" w:rsidRPr="00F67943" w:rsidRDefault="00DC21FE" w:rsidP="00F61656">
      <w:pPr>
        <w:spacing w:after="0" w:line="240" w:lineRule="auto"/>
        <w:jc w:val="both"/>
        <w:rPr>
          <w:rFonts w:cs="Arial"/>
        </w:rPr>
      </w:pPr>
    </w:p>
    <w:p w14:paraId="0826C7F0" w14:textId="77777777" w:rsidR="00DC21FE" w:rsidRPr="00F67943" w:rsidRDefault="00DC21FE" w:rsidP="00F61656">
      <w:pPr>
        <w:spacing w:after="0" w:line="240" w:lineRule="auto"/>
        <w:jc w:val="both"/>
        <w:rPr>
          <w:rFonts w:cs="Arial"/>
        </w:rPr>
      </w:pPr>
    </w:p>
    <w:p w14:paraId="52D10A45" w14:textId="77777777" w:rsidR="00DC21FE" w:rsidRPr="00F67943" w:rsidRDefault="00DC21FE" w:rsidP="00F61656">
      <w:pPr>
        <w:spacing w:after="0" w:line="240" w:lineRule="auto"/>
        <w:jc w:val="both"/>
        <w:rPr>
          <w:rFonts w:cs="Arial"/>
        </w:rPr>
      </w:pPr>
    </w:p>
    <w:p w14:paraId="3883C8DE" w14:textId="77777777" w:rsidR="00DC21FE" w:rsidRPr="00F67943" w:rsidRDefault="00DC21FE" w:rsidP="00F61656">
      <w:pPr>
        <w:spacing w:after="0" w:line="240" w:lineRule="auto"/>
        <w:jc w:val="both"/>
        <w:rPr>
          <w:rFonts w:cs="Arial"/>
        </w:rPr>
      </w:pPr>
    </w:p>
    <w:p w14:paraId="32BDB149" w14:textId="77777777" w:rsidR="00DC21FE" w:rsidRPr="00F67943" w:rsidRDefault="00DC21FE" w:rsidP="00F61656">
      <w:pPr>
        <w:spacing w:after="0" w:line="240" w:lineRule="auto"/>
        <w:jc w:val="both"/>
        <w:rPr>
          <w:rFonts w:cs="Arial"/>
        </w:rPr>
      </w:pPr>
    </w:p>
    <w:p w14:paraId="3246FFAF" w14:textId="77777777" w:rsidR="00DC21FE" w:rsidRPr="00F67943" w:rsidRDefault="00DC21FE" w:rsidP="00F61656">
      <w:pPr>
        <w:spacing w:after="0" w:line="240" w:lineRule="auto"/>
        <w:jc w:val="both"/>
        <w:rPr>
          <w:rFonts w:cs="Arial"/>
        </w:rPr>
      </w:pPr>
    </w:p>
    <w:p w14:paraId="68CB9EF5" w14:textId="77777777" w:rsidR="00DC21FE" w:rsidRPr="00F67943" w:rsidRDefault="00DC21FE" w:rsidP="00F61656">
      <w:pPr>
        <w:spacing w:after="0" w:line="240" w:lineRule="auto"/>
        <w:jc w:val="both"/>
        <w:rPr>
          <w:rFonts w:cs="Arial"/>
        </w:rPr>
      </w:pPr>
    </w:p>
    <w:p w14:paraId="669E1AA8" w14:textId="77777777" w:rsidR="00DC21FE" w:rsidRPr="00F67943" w:rsidRDefault="00DC21FE" w:rsidP="00F61656">
      <w:pPr>
        <w:spacing w:after="0" w:line="240" w:lineRule="auto"/>
        <w:jc w:val="both"/>
        <w:rPr>
          <w:rFonts w:cs="Arial"/>
        </w:rPr>
      </w:pPr>
    </w:p>
    <w:p w14:paraId="5A719052" w14:textId="77777777" w:rsidR="00DC21FE" w:rsidRPr="00F67943" w:rsidRDefault="00DC21FE" w:rsidP="00F61656">
      <w:pPr>
        <w:spacing w:after="0" w:line="240" w:lineRule="auto"/>
        <w:jc w:val="both"/>
        <w:rPr>
          <w:rFonts w:cs="Arial"/>
        </w:rPr>
      </w:pPr>
    </w:p>
    <w:p w14:paraId="51BA8C34" w14:textId="77777777" w:rsidR="009C2D1A" w:rsidRPr="00F67943" w:rsidRDefault="009C2D1A" w:rsidP="00F61656">
      <w:pPr>
        <w:spacing w:after="0" w:line="240" w:lineRule="auto"/>
        <w:jc w:val="both"/>
        <w:rPr>
          <w:rFonts w:cs="Arial"/>
        </w:rPr>
      </w:pPr>
    </w:p>
    <w:p w14:paraId="7CA18EBD" w14:textId="77777777" w:rsidR="00667B9A" w:rsidRPr="00F67943" w:rsidRDefault="00667B9A" w:rsidP="00F61656">
      <w:pPr>
        <w:spacing w:after="0" w:line="240" w:lineRule="auto"/>
        <w:jc w:val="both"/>
        <w:rPr>
          <w:rFonts w:cs="Arial"/>
        </w:rPr>
      </w:pPr>
    </w:p>
    <w:p w14:paraId="5CEDDF6C" w14:textId="77777777" w:rsidR="00667B9A" w:rsidRPr="00F67943" w:rsidRDefault="00667B9A" w:rsidP="00F61656">
      <w:pPr>
        <w:spacing w:after="0" w:line="240" w:lineRule="auto"/>
        <w:jc w:val="both"/>
        <w:rPr>
          <w:rFonts w:cs="Arial"/>
        </w:rPr>
      </w:pPr>
    </w:p>
    <w:p w14:paraId="40AA6980" w14:textId="77777777" w:rsidR="00AF67AE" w:rsidRPr="00F67943" w:rsidRDefault="00AF67AE" w:rsidP="00F61656">
      <w:pPr>
        <w:spacing w:after="0" w:line="240" w:lineRule="auto"/>
        <w:jc w:val="both"/>
        <w:rPr>
          <w:rFonts w:cs="Arial"/>
        </w:rPr>
      </w:pPr>
    </w:p>
    <w:p w14:paraId="25159F12" w14:textId="77777777" w:rsidR="00AF67AE" w:rsidRPr="00F67943" w:rsidRDefault="00AF67AE" w:rsidP="00F61656">
      <w:pPr>
        <w:spacing w:after="0" w:line="240" w:lineRule="auto"/>
        <w:jc w:val="both"/>
        <w:rPr>
          <w:rFonts w:cs="Arial"/>
        </w:rPr>
      </w:pPr>
    </w:p>
    <w:p w14:paraId="2CA10854" w14:textId="77777777" w:rsidR="009C2D1A" w:rsidRPr="00F67943" w:rsidRDefault="009C2D1A" w:rsidP="00F61656">
      <w:pPr>
        <w:spacing w:after="0" w:line="240" w:lineRule="auto"/>
        <w:jc w:val="both"/>
        <w:rPr>
          <w:rFonts w:cs="Arial"/>
        </w:rPr>
      </w:pPr>
    </w:p>
    <w:p w14:paraId="38C94D0B" w14:textId="77777777" w:rsidR="00DC21FE" w:rsidRPr="00F67943" w:rsidRDefault="00DC21FE" w:rsidP="00F61656">
      <w:pPr>
        <w:spacing w:after="0" w:line="240" w:lineRule="auto"/>
        <w:jc w:val="both"/>
        <w:rPr>
          <w:rFonts w:cs="Arial"/>
        </w:rPr>
      </w:pPr>
    </w:p>
    <w:p w14:paraId="4880B97C" w14:textId="77777777" w:rsidR="00132D6D" w:rsidRPr="00F67943" w:rsidRDefault="00132D6D" w:rsidP="00F61656">
      <w:pPr>
        <w:spacing w:after="0" w:line="240" w:lineRule="auto"/>
        <w:jc w:val="both"/>
        <w:rPr>
          <w:rFonts w:cs="Arial"/>
        </w:rPr>
      </w:pPr>
    </w:p>
    <w:p w14:paraId="1E8DF661" w14:textId="77777777" w:rsidR="00132D6D" w:rsidRPr="00F67943" w:rsidRDefault="00132D6D" w:rsidP="00F61656">
      <w:pPr>
        <w:spacing w:after="0" w:line="240" w:lineRule="auto"/>
        <w:jc w:val="both"/>
        <w:rPr>
          <w:rFonts w:cs="Arial"/>
        </w:rPr>
      </w:pPr>
    </w:p>
    <w:p w14:paraId="1D9D6043" w14:textId="77777777" w:rsidR="00DC21FE" w:rsidRPr="00F67943" w:rsidRDefault="00DC21FE" w:rsidP="00F61656">
      <w:pPr>
        <w:spacing w:after="0" w:line="240" w:lineRule="auto"/>
        <w:jc w:val="both"/>
        <w:rPr>
          <w:rFonts w:cs="Arial"/>
        </w:rPr>
      </w:pPr>
    </w:p>
    <w:p w14:paraId="3982A5D5" w14:textId="77777777" w:rsidR="00DC21FE" w:rsidRPr="00F67943" w:rsidRDefault="00DC21FE" w:rsidP="00AC3D77">
      <w:pPr>
        <w:autoSpaceDE w:val="0"/>
        <w:autoSpaceDN w:val="0"/>
        <w:adjustRightInd w:val="0"/>
        <w:jc w:val="center"/>
        <w:rPr>
          <w:rFonts w:cs="Arial"/>
          <w:b/>
          <w:color w:val="000000"/>
        </w:rPr>
      </w:pPr>
      <w:r w:rsidRPr="00F67943">
        <w:rPr>
          <w:rFonts w:cs="Arial"/>
          <w:b/>
          <w:color w:val="000000"/>
        </w:rPr>
        <w:t>ANNEX 4</w:t>
      </w:r>
    </w:p>
    <w:p w14:paraId="6420BEC2" w14:textId="77777777" w:rsidR="00DC21FE" w:rsidRPr="00F67943" w:rsidRDefault="00DC21FE" w:rsidP="00DC21FE">
      <w:pPr>
        <w:pStyle w:val="Default"/>
        <w:jc w:val="both"/>
        <w:rPr>
          <w:b/>
          <w:color w:val="auto"/>
          <w:sz w:val="22"/>
          <w:szCs w:val="22"/>
          <w:u w:val="single"/>
        </w:rPr>
      </w:pPr>
      <w:r w:rsidRPr="00F67943">
        <w:rPr>
          <w:b/>
          <w:color w:val="auto"/>
          <w:sz w:val="22"/>
          <w:szCs w:val="22"/>
          <w:u w:val="single"/>
        </w:rPr>
        <w:t>DECLARACIÓ RESPONSABLE PREVISTA A LA CLÀUSULA 11.10.2</w:t>
      </w:r>
    </w:p>
    <w:p w14:paraId="57430545" w14:textId="77777777" w:rsidR="00DC21FE" w:rsidRPr="00F67943" w:rsidRDefault="00DC21FE" w:rsidP="00DC21FE">
      <w:pPr>
        <w:pStyle w:val="Default"/>
        <w:rPr>
          <w:sz w:val="22"/>
          <w:szCs w:val="22"/>
        </w:rPr>
      </w:pPr>
    </w:p>
    <w:p w14:paraId="412E1E61" w14:textId="77777777" w:rsidR="00DC21FE" w:rsidRPr="00F67943" w:rsidRDefault="00DC21FE" w:rsidP="00B314D3">
      <w:pPr>
        <w:pStyle w:val="CM25"/>
        <w:spacing w:after="0"/>
        <w:jc w:val="both"/>
        <w:rPr>
          <w:rFonts w:cs="Arial"/>
          <w:sz w:val="22"/>
          <w:szCs w:val="22"/>
        </w:rPr>
      </w:pPr>
      <w:r w:rsidRPr="00F67943">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215041D0" w14:textId="77777777" w:rsidR="001B700F" w:rsidRPr="00F67943" w:rsidRDefault="001B700F" w:rsidP="001B700F">
      <w:pPr>
        <w:pStyle w:val="CM25"/>
        <w:tabs>
          <w:tab w:val="left" w:pos="426"/>
        </w:tabs>
        <w:spacing w:after="0"/>
        <w:jc w:val="both"/>
        <w:rPr>
          <w:rFonts w:cs="Arial"/>
          <w:sz w:val="22"/>
          <w:szCs w:val="22"/>
        </w:rPr>
      </w:pPr>
    </w:p>
    <w:p w14:paraId="1EF9827C" w14:textId="77777777" w:rsidR="001B700F" w:rsidRPr="00F67943" w:rsidRDefault="001B700F" w:rsidP="00AC6CC1">
      <w:pPr>
        <w:pStyle w:val="CM25"/>
        <w:numPr>
          <w:ilvl w:val="0"/>
          <w:numId w:val="14"/>
        </w:numPr>
        <w:tabs>
          <w:tab w:val="left" w:pos="426"/>
        </w:tabs>
        <w:spacing w:after="0"/>
        <w:jc w:val="both"/>
        <w:rPr>
          <w:rFonts w:cs="Arial"/>
          <w:sz w:val="22"/>
          <w:szCs w:val="22"/>
        </w:rPr>
      </w:pPr>
      <w:r w:rsidRPr="00F67943">
        <w:rPr>
          <w:rFonts w:cs="Arial"/>
          <w:sz w:val="22"/>
          <w:szCs w:val="22"/>
        </w:rPr>
        <w:t>Que l’empresa està inscrita amb el número d’inscripció ................................en:</w:t>
      </w:r>
    </w:p>
    <w:p w14:paraId="650F922E" w14:textId="77777777" w:rsidR="001B700F" w:rsidRPr="00F67943" w:rsidRDefault="00D627E7" w:rsidP="001B700F">
      <w:pPr>
        <w:pStyle w:val="CM25"/>
        <w:tabs>
          <w:tab w:val="left" w:pos="426"/>
        </w:tabs>
        <w:spacing w:after="0"/>
        <w:ind w:left="360"/>
        <w:jc w:val="both"/>
        <w:rPr>
          <w:rFonts w:cs="Arial"/>
          <w:sz w:val="22"/>
          <w:szCs w:val="22"/>
        </w:rPr>
      </w:pPr>
      <w:r w:rsidRPr="00F67943">
        <w:rPr>
          <w:rFonts w:cs="Arial"/>
          <w:noProof/>
          <w:sz w:val="22"/>
          <w:szCs w:val="22"/>
        </w:rPr>
        <mc:AlternateContent>
          <mc:Choice Requires="wps">
            <w:drawing>
              <wp:anchor distT="0" distB="0" distL="114300" distR="114300" simplePos="0" relativeHeight="251659264" behindDoc="0" locked="0" layoutInCell="1" allowOverlap="1" wp14:anchorId="1F66A989" wp14:editId="4082A86A">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72952"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ENIAIAADs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M86s6KhE&#10;X0g0YbdGsasoT+98SVGP7gFjgt7dg/zumYVVS1HqFhH6VomaSBUxPnvxIBqenrJN/xFqQhe7AEmp&#10;Q4NdBCQN2CEV5HguiDoEJumymOXFnMomyVVMJ2/zafpBlM+PHfrwXkHH4qHiSNQTuNjf+xDJiPI5&#10;JJEHo+u1NiYZuN2sDLK9oN5Yp3VC95dhxrK+4tfT8TQhv/D5S4g8rb9BdDpQkxvdVXx+DhJlVO2d&#10;rVMLBqHNcCbKxp5kjMoNFdhAfSQVEYYOpomjQwv4k7Oeurfi/sdOoOLMfLBUietiMontnozJdDYm&#10;Ay89m0uPsJKgKh44G46rMIzIzqHetvRTkXK3cEvVa3RSNlZ2YHUiSx2aBD9NUxyBSztF/Zr55RMA&#10;AAD//wMAUEsDBBQABgAIAAAAIQD9c5cR3QAAAAcBAAAPAAAAZHJzL2Rvd25yZXYueG1sTI5NT8Mw&#10;EETvSPwHa5G4UYf0gzTNpkKgInFs0wu3TbwkKbEdxU4b+PWYUzmOZvTmZdtJd+LMg2utQXicRSDY&#10;VFa1pkY4FruHBITzZBR11jDCNzvY5rc3GaXKXsyezwdfiwAxLiWExvs+ldJVDWtyM9uzCd2nHTT5&#10;EIdaqoEuAa47GUfRSmpqTXhoqOeXhquvw6gRyjY+0s++eIv0ejf371NxGj9eEe/vpucNCM+Tv47h&#10;Tz+oQx6cSjsa5USHsFyuwxIhXsxBhD6Jn0CUCItkBTLP5H///BcAAP//AwBQSwECLQAUAAYACAAA&#10;ACEAtoM4kv4AAADhAQAAEwAAAAAAAAAAAAAAAAAAAAAAW0NvbnRlbnRfVHlwZXNdLnhtbFBLAQIt&#10;ABQABgAIAAAAIQA4/SH/1gAAAJQBAAALAAAAAAAAAAAAAAAAAC8BAABfcmVscy8ucmVsc1BLAQIt&#10;ABQABgAIAAAAIQCOrkENIAIAADsEAAAOAAAAAAAAAAAAAAAAAC4CAABkcnMvZTJvRG9jLnhtbFBL&#10;AQItABQABgAIAAAAIQD9c5cR3QAAAAcBAAAPAAAAAAAAAAAAAAAAAHoEAABkcnMvZG93bnJldi54&#10;bWxQSwUGAAAAAAQABADzAAAAhAUAAAAA&#10;"/>
            </w:pict>
          </mc:Fallback>
        </mc:AlternateContent>
      </w:r>
      <w:r w:rsidR="001B700F" w:rsidRPr="00F67943">
        <w:rPr>
          <w:rFonts w:cs="Arial"/>
          <w:sz w:val="22"/>
          <w:szCs w:val="22"/>
        </w:rPr>
        <w:t xml:space="preserve"> </w:t>
      </w:r>
    </w:p>
    <w:p w14:paraId="2167E553" w14:textId="77777777" w:rsidR="001B700F" w:rsidRPr="00F67943" w:rsidRDefault="001B700F" w:rsidP="00385DDA">
      <w:pPr>
        <w:pStyle w:val="Default"/>
        <w:ind w:left="360" w:firstLine="708"/>
        <w:jc w:val="both"/>
        <w:rPr>
          <w:sz w:val="22"/>
          <w:szCs w:val="22"/>
        </w:rPr>
      </w:pPr>
      <w:r w:rsidRPr="00F67943">
        <w:rPr>
          <w:snapToGrid w:val="0"/>
          <w:sz w:val="22"/>
          <w:szCs w:val="22"/>
          <w:lang w:eastAsia="es-ES"/>
        </w:rPr>
        <w:t xml:space="preserve">el Registre Oficial de Licitadors i Empreses </w:t>
      </w:r>
      <w:proofErr w:type="spellStart"/>
      <w:r w:rsidRPr="00F67943">
        <w:rPr>
          <w:snapToGrid w:val="0"/>
          <w:sz w:val="22"/>
          <w:szCs w:val="22"/>
          <w:lang w:eastAsia="es-ES"/>
        </w:rPr>
        <w:t>Clasificades</w:t>
      </w:r>
      <w:proofErr w:type="spellEnd"/>
      <w:r w:rsidRPr="00F67943">
        <w:rPr>
          <w:snapToGrid w:val="0"/>
          <w:sz w:val="22"/>
          <w:szCs w:val="22"/>
          <w:lang w:eastAsia="es-ES"/>
        </w:rPr>
        <w:t xml:space="preserve"> del Sector Públic (ROLECE)</w:t>
      </w:r>
    </w:p>
    <w:p w14:paraId="29D5693C" w14:textId="77777777" w:rsidR="00A324AC" w:rsidRPr="00F67943" w:rsidRDefault="00A324AC" w:rsidP="00385DDA">
      <w:pPr>
        <w:pStyle w:val="Default"/>
        <w:jc w:val="both"/>
        <w:rPr>
          <w:sz w:val="22"/>
          <w:szCs w:val="22"/>
        </w:rPr>
      </w:pPr>
    </w:p>
    <w:p w14:paraId="7B32F298" w14:textId="77777777" w:rsidR="00143D65" w:rsidRPr="00F67943" w:rsidRDefault="00143D65" w:rsidP="00385DDA">
      <w:pPr>
        <w:pStyle w:val="Default"/>
        <w:ind w:left="567" w:hanging="207"/>
        <w:jc w:val="both"/>
        <w:rPr>
          <w:sz w:val="22"/>
          <w:szCs w:val="22"/>
        </w:rPr>
      </w:pPr>
      <w:r w:rsidRPr="00F67943">
        <w:rPr>
          <w:snapToGrid w:val="0"/>
          <w:sz w:val="22"/>
          <w:szCs w:val="22"/>
          <w:lang w:eastAsia="es-ES"/>
        </w:rPr>
        <w:t>En cas que l’empresa licitadora estigui inscrita en el ROLECE cal que l’empresa acrediti documentalment aquesta inscripció</w:t>
      </w:r>
    </w:p>
    <w:p w14:paraId="6C919C37" w14:textId="77777777" w:rsidR="001B700F" w:rsidRPr="00F67943" w:rsidRDefault="00D627E7" w:rsidP="00385DDA">
      <w:pPr>
        <w:pStyle w:val="Default"/>
        <w:jc w:val="both"/>
        <w:rPr>
          <w:sz w:val="22"/>
          <w:szCs w:val="22"/>
        </w:rPr>
      </w:pPr>
      <w:r w:rsidRPr="00F67943">
        <w:rPr>
          <w:noProof/>
          <w:sz w:val="22"/>
          <w:szCs w:val="22"/>
        </w:rPr>
        <mc:AlternateContent>
          <mc:Choice Requires="wps">
            <w:drawing>
              <wp:anchor distT="0" distB="0" distL="114300" distR="114300" simplePos="0" relativeHeight="251660288" behindDoc="0" locked="0" layoutInCell="1" allowOverlap="1" wp14:anchorId="6F83B476" wp14:editId="2AAEF76C">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B27C8"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dHwIAADs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F3xC84M9FSi&#10;LyQamFZLNovyDM6XFPXg7jEm6N2dFd89M3bdUZS8QbRDJ6EmUkWMz148iIanp2w7fLQ1ocMu2KTU&#10;ocE+ApIG7JAK8ngqiDwEJuiyuMyLBZVNkKuYz97m8/QDlM+PHfrwXtqexUPFkagncNjf+RDJQPkc&#10;kshbreqN0joZ2G7XGtkeqDc2aR3R/XmYNmyo+NV8Ok/IL3z+HCJP628QvQrU5Fr1FV+cgqCMqr0z&#10;dWrBAEqPZ6KszVHGqNxYga2tH0lFtGMH08TRobP4k7OBurfi/scOUHKmPxiqxFUxm8V2T8Zsfjkl&#10;A88923MPGEFQFQ+cjcd1GEdk51C1Hf1UpNyNvaHqNSopGys7sjqSpQ5Ngh+nKY7AuZ2ifs386gkA&#10;AP//AwBQSwMEFAAGAAgAAAAhAENHwe3cAAAABwEAAA8AAABkcnMvZG93bnJldi54bWxMj0FPwzAM&#10;he9I/IfISNxYum4aUJpOCDQkjlt34eY2pi00TtWkW+HXY05wsuz39Py9fDu7Xp1oDJ1nA8tFAoq4&#10;9rbjxsCx3N3cgQoR2WLvmQx8UYBtcXmRY2b9mfd0OsRGSQiHDA20MQ6Z1qFuyWFY+IFYtHc/Ooyy&#10;jo22I54l3PU6TZKNdtixfGhxoKeW6s/D5AxUXXrE7335krj73Sq+zuXH9PZszPXV/PgAKtIc/8zw&#10;iy/oUAhT5Se2QfUG1utUnAbSVCqJfruUWcl9swJd5Po/f/EDAAD//wMAUEsBAi0AFAAGAAgAAAAh&#10;ALaDOJL+AAAA4QEAABMAAAAAAAAAAAAAAAAAAAAAAFtDb250ZW50X1R5cGVzXS54bWxQSwECLQAU&#10;AAYACAAAACEAOP0h/9YAAACUAQAACwAAAAAAAAAAAAAAAAAvAQAAX3JlbHMvLnJlbHNQSwECLQAU&#10;AAYACAAAACEAKfnCHR8CAAA7BAAADgAAAAAAAAAAAAAAAAAuAgAAZHJzL2Uyb0RvYy54bWxQSwEC&#10;LQAUAAYACAAAACEAQ0fB7dwAAAAHAQAADwAAAAAAAAAAAAAAAAB5BAAAZHJzL2Rvd25yZXYueG1s&#10;UEsFBgAAAAAEAAQA8wAAAIIFAAAAAA==&#10;"/>
            </w:pict>
          </mc:Fallback>
        </mc:AlternateContent>
      </w:r>
    </w:p>
    <w:p w14:paraId="2922D282" w14:textId="77777777" w:rsidR="001B700F" w:rsidRPr="00F67943" w:rsidRDefault="001B700F" w:rsidP="00385DDA">
      <w:pPr>
        <w:pStyle w:val="Default"/>
        <w:tabs>
          <w:tab w:val="left" w:pos="1088"/>
        </w:tabs>
        <w:jc w:val="both"/>
        <w:rPr>
          <w:sz w:val="22"/>
          <w:szCs w:val="22"/>
        </w:rPr>
      </w:pPr>
      <w:r w:rsidRPr="00F67943">
        <w:rPr>
          <w:sz w:val="22"/>
          <w:szCs w:val="22"/>
        </w:rPr>
        <w:tab/>
      </w:r>
      <w:r w:rsidRPr="00F67943">
        <w:rPr>
          <w:snapToGrid w:val="0"/>
          <w:sz w:val="22"/>
          <w:szCs w:val="22"/>
          <w:lang w:eastAsia="es-ES"/>
        </w:rPr>
        <w:t>el Registre Electrònic d’Empreses Licitadores de la Generalitat de Catalunya (RELI)</w:t>
      </w:r>
    </w:p>
    <w:p w14:paraId="37F287B0" w14:textId="77777777" w:rsidR="001B700F" w:rsidRPr="00F67943" w:rsidRDefault="001B700F" w:rsidP="00385DDA">
      <w:pPr>
        <w:pStyle w:val="CM25"/>
        <w:tabs>
          <w:tab w:val="left" w:pos="426"/>
        </w:tabs>
        <w:spacing w:after="0"/>
        <w:ind w:left="360"/>
        <w:jc w:val="both"/>
        <w:rPr>
          <w:rFonts w:cs="Arial"/>
          <w:sz w:val="22"/>
          <w:szCs w:val="22"/>
        </w:rPr>
      </w:pPr>
    </w:p>
    <w:p w14:paraId="6E4C4932" w14:textId="77777777" w:rsidR="00DC21FE" w:rsidRPr="00F67943" w:rsidRDefault="00DC21FE" w:rsidP="00AC6CC1">
      <w:pPr>
        <w:pStyle w:val="CM25"/>
        <w:numPr>
          <w:ilvl w:val="0"/>
          <w:numId w:val="14"/>
        </w:numPr>
        <w:tabs>
          <w:tab w:val="left" w:pos="426"/>
        </w:tabs>
        <w:spacing w:after="0"/>
        <w:jc w:val="both"/>
        <w:rPr>
          <w:rFonts w:cs="Arial"/>
          <w:sz w:val="22"/>
          <w:szCs w:val="22"/>
        </w:rPr>
      </w:pPr>
      <w:r w:rsidRPr="00F67943">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7FA0F055" w14:textId="77777777" w:rsidR="00DC21FE" w:rsidRPr="00F67943" w:rsidRDefault="00DC21FE" w:rsidP="00B314D3">
      <w:pPr>
        <w:pStyle w:val="Default"/>
        <w:jc w:val="both"/>
        <w:rPr>
          <w:color w:val="auto"/>
          <w:sz w:val="22"/>
          <w:szCs w:val="22"/>
        </w:rPr>
      </w:pPr>
    </w:p>
    <w:p w14:paraId="5C30DFBE" w14:textId="77777777" w:rsidR="00DC21FE" w:rsidRPr="00F67943" w:rsidRDefault="00DC21FE" w:rsidP="00AC6CC1">
      <w:pPr>
        <w:pStyle w:val="Default"/>
        <w:numPr>
          <w:ilvl w:val="0"/>
          <w:numId w:val="14"/>
        </w:numPr>
        <w:jc w:val="both"/>
        <w:rPr>
          <w:color w:val="auto"/>
          <w:sz w:val="22"/>
          <w:szCs w:val="22"/>
        </w:rPr>
      </w:pPr>
      <w:r w:rsidRPr="00F67943">
        <w:rPr>
          <w:color w:val="auto"/>
          <w:sz w:val="22"/>
          <w:szCs w:val="22"/>
        </w:rPr>
        <w:t>Que compleix els requisits de solvència econòmica i financera i tècnica i professional</w:t>
      </w:r>
      <w:r w:rsidR="00B314D3" w:rsidRPr="00F67943">
        <w:rPr>
          <w:color w:val="auto"/>
          <w:sz w:val="22"/>
          <w:szCs w:val="22"/>
        </w:rPr>
        <w:t>, de conformitat amb els requisits mínims exigits per a aquest expedient.</w:t>
      </w:r>
    </w:p>
    <w:p w14:paraId="5A046765" w14:textId="77777777" w:rsidR="00B314D3" w:rsidRPr="00F67943" w:rsidRDefault="00B314D3" w:rsidP="00B314D3">
      <w:pPr>
        <w:pStyle w:val="Pargrafdellista"/>
        <w:rPr>
          <w:rFonts w:ascii="Arial" w:hAnsi="Arial" w:cs="Arial"/>
          <w:sz w:val="22"/>
          <w:szCs w:val="22"/>
        </w:rPr>
      </w:pPr>
    </w:p>
    <w:p w14:paraId="75FF72B1" w14:textId="77777777" w:rsidR="00B314D3" w:rsidRPr="00F67943" w:rsidRDefault="00B314D3" w:rsidP="00AC6CC1">
      <w:pPr>
        <w:pStyle w:val="Default"/>
        <w:numPr>
          <w:ilvl w:val="0"/>
          <w:numId w:val="14"/>
        </w:numPr>
        <w:jc w:val="both"/>
        <w:rPr>
          <w:color w:val="auto"/>
          <w:sz w:val="22"/>
          <w:szCs w:val="22"/>
        </w:rPr>
      </w:pPr>
      <w:r w:rsidRPr="00F67943">
        <w:rPr>
          <w:color w:val="auto"/>
          <w:sz w:val="22"/>
          <w:szCs w:val="22"/>
        </w:rPr>
        <w:t xml:space="preserve">Que </w:t>
      </w:r>
      <w:r w:rsidR="00FF6202" w:rsidRPr="00F67943">
        <w:rPr>
          <w:color w:val="auto"/>
          <w:sz w:val="22"/>
          <w:szCs w:val="22"/>
        </w:rPr>
        <w:t>est</w:t>
      </w:r>
      <w:r w:rsidR="0097432B" w:rsidRPr="00F67943">
        <w:rPr>
          <w:color w:val="auto"/>
          <w:sz w:val="22"/>
          <w:szCs w:val="22"/>
        </w:rPr>
        <w:t>à fa</w:t>
      </w:r>
      <w:r w:rsidR="00FF6202" w:rsidRPr="00F67943">
        <w:rPr>
          <w:color w:val="auto"/>
          <w:sz w:val="22"/>
          <w:szCs w:val="22"/>
        </w:rPr>
        <w:t>cu</w:t>
      </w:r>
      <w:r w:rsidR="0097432B" w:rsidRPr="00F67943">
        <w:rPr>
          <w:color w:val="auto"/>
          <w:sz w:val="22"/>
          <w:szCs w:val="22"/>
        </w:rPr>
        <w:t>l</w:t>
      </w:r>
      <w:r w:rsidR="00FF6202" w:rsidRPr="00F67943">
        <w:rPr>
          <w:color w:val="auto"/>
          <w:sz w:val="22"/>
          <w:szCs w:val="22"/>
        </w:rPr>
        <w:t>tada per contractar amb l’Administració, ja que, tenint la capacitat d’obrar, no es troba compresa en cap de les circumstàncies de prohibició de contractar amb les Administracions Públiques.</w:t>
      </w:r>
    </w:p>
    <w:p w14:paraId="63DFEACF" w14:textId="77777777" w:rsidR="00FF6202" w:rsidRPr="00F67943" w:rsidRDefault="00FF6202" w:rsidP="00FF6202">
      <w:pPr>
        <w:pStyle w:val="Pargrafdellista"/>
        <w:rPr>
          <w:rFonts w:ascii="Arial" w:hAnsi="Arial" w:cs="Arial"/>
          <w:sz w:val="22"/>
          <w:szCs w:val="22"/>
        </w:rPr>
      </w:pPr>
    </w:p>
    <w:p w14:paraId="203FE071" w14:textId="77777777" w:rsidR="00FF6202" w:rsidRPr="00F67943" w:rsidRDefault="00FF6202" w:rsidP="00AC6CC1">
      <w:pPr>
        <w:pStyle w:val="Default"/>
        <w:numPr>
          <w:ilvl w:val="0"/>
          <w:numId w:val="14"/>
        </w:numPr>
        <w:jc w:val="both"/>
        <w:rPr>
          <w:color w:val="auto"/>
          <w:sz w:val="22"/>
          <w:szCs w:val="22"/>
        </w:rPr>
      </w:pPr>
      <w:r w:rsidRPr="00F67943">
        <w:rPr>
          <w:color w:val="auto"/>
          <w:sz w:val="22"/>
          <w:szCs w:val="22"/>
        </w:rPr>
        <w:t xml:space="preserve">Que està al corrent </w:t>
      </w:r>
      <w:r w:rsidR="0097432B" w:rsidRPr="00F67943">
        <w:rPr>
          <w:sz w:val="22"/>
          <w:szCs w:val="22"/>
        </w:rPr>
        <w:t xml:space="preserve">en el compliment </w:t>
      </w:r>
      <w:r w:rsidRPr="00F67943">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4D920F57" w14:textId="77777777" w:rsidR="00FF6202" w:rsidRPr="00F67943" w:rsidRDefault="00FF6202" w:rsidP="00FF6202">
      <w:pPr>
        <w:pStyle w:val="Default"/>
        <w:rPr>
          <w:color w:val="auto"/>
          <w:sz w:val="22"/>
          <w:szCs w:val="22"/>
        </w:rPr>
      </w:pPr>
    </w:p>
    <w:p w14:paraId="77635099" w14:textId="77777777" w:rsidR="00FF6202" w:rsidRPr="00F67943" w:rsidRDefault="00FF6202" w:rsidP="00AC6CC1">
      <w:pPr>
        <w:pStyle w:val="CM25"/>
        <w:numPr>
          <w:ilvl w:val="0"/>
          <w:numId w:val="14"/>
        </w:numPr>
        <w:tabs>
          <w:tab w:val="left" w:pos="284"/>
        </w:tabs>
        <w:spacing w:after="0"/>
        <w:jc w:val="both"/>
        <w:rPr>
          <w:rFonts w:cs="Arial"/>
          <w:sz w:val="22"/>
          <w:szCs w:val="22"/>
        </w:rPr>
      </w:pPr>
      <w:r w:rsidRPr="00F67943">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3817EF2D" w14:textId="77777777" w:rsidR="00FF6202" w:rsidRPr="00F67943" w:rsidRDefault="00FF6202" w:rsidP="00FF6202">
      <w:pPr>
        <w:pStyle w:val="Default"/>
        <w:rPr>
          <w:color w:val="auto"/>
          <w:sz w:val="22"/>
          <w:szCs w:val="22"/>
        </w:rPr>
      </w:pPr>
    </w:p>
    <w:p w14:paraId="093F52EA" w14:textId="77777777" w:rsidR="00FF6202" w:rsidRPr="00F67943" w:rsidRDefault="00FF6202" w:rsidP="00AC6CC1">
      <w:pPr>
        <w:pStyle w:val="CM25"/>
        <w:numPr>
          <w:ilvl w:val="0"/>
          <w:numId w:val="14"/>
        </w:numPr>
        <w:tabs>
          <w:tab w:val="left" w:pos="284"/>
        </w:tabs>
        <w:spacing w:after="0"/>
        <w:jc w:val="both"/>
        <w:rPr>
          <w:rFonts w:cs="Arial"/>
          <w:sz w:val="22"/>
          <w:szCs w:val="22"/>
        </w:rPr>
      </w:pPr>
      <w:r w:rsidRPr="00F67943">
        <w:rPr>
          <w:rFonts w:cs="Arial"/>
          <w:sz w:val="22"/>
          <w:szCs w:val="22"/>
        </w:rPr>
        <w:lastRenderedPageBreak/>
        <w:t xml:space="preserve">Que l’empresa compleix tots els requisits i obligacions exigits per la normativa vigent per a la seva obertura, instal·lació i funcionament legal. </w:t>
      </w:r>
    </w:p>
    <w:p w14:paraId="5D5C8C02" w14:textId="77777777" w:rsidR="00B314D3" w:rsidRPr="00F67943" w:rsidRDefault="00B314D3" w:rsidP="00B314D3">
      <w:pPr>
        <w:pStyle w:val="Pargrafdellista"/>
        <w:rPr>
          <w:rFonts w:ascii="Arial" w:hAnsi="Arial" w:cs="Arial"/>
          <w:sz w:val="22"/>
          <w:szCs w:val="22"/>
        </w:rPr>
      </w:pPr>
    </w:p>
    <w:p w14:paraId="427420FD" w14:textId="77777777" w:rsidR="00B314D3" w:rsidRPr="00F67943" w:rsidRDefault="00B314D3" w:rsidP="00AC6CC1">
      <w:pPr>
        <w:pStyle w:val="Default"/>
        <w:numPr>
          <w:ilvl w:val="0"/>
          <w:numId w:val="14"/>
        </w:numPr>
        <w:jc w:val="both"/>
        <w:rPr>
          <w:color w:val="auto"/>
          <w:sz w:val="22"/>
          <w:szCs w:val="22"/>
        </w:rPr>
      </w:pPr>
      <w:r w:rsidRPr="00F67943">
        <w:rPr>
          <w:color w:val="auto"/>
          <w:sz w:val="22"/>
          <w:szCs w:val="22"/>
        </w:rPr>
        <w:t>Que compleix amb la resta de requisits que s’estableixen en aquesta contractació.</w:t>
      </w:r>
    </w:p>
    <w:p w14:paraId="7C2251D7" w14:textId="77777777" w:rsidR="00B314D3" w:rsidRPr="00F67943" w:rsidRDefault="00B314D3" w:rsidP="00B314D3">
      <w:pPr>
        <w:pStyle w:val="Pargrafdellista"/>
        <w:rPr>
          <w:rFonts w:ascii="Arial" w:hAnsi="Arial" w:cs="Arial"/>
          <w:sz w:val="22"/>
          <w:szCs w:val="22"/>
        </w:rPr>
      </w:pPr>
    </w:p>
    <w:p w14:paraId="4BAA8D55" w14:textId="77777777" w:rsidR="00B314D3" w:rsidRPr="00F67943" w:rsidRDefault="00B314D3" w:rsidP="00AC6CC1">
      <w:pPr>
        <w:pStyle w:val="Default"/>
        <w:numPr>
          <w:ilvl w:val="0"/>
          <w:numId w:val="14"/>
        </w:numPr>
        <w:jc w:val="both"/>
        <w:rPr>
          <w:color w:val="auto"/>
          <w:sz w:val="22"/>
          <w:szCs w:val="22"/>
        </w:rPr>
      </w:pPr>
      <w:r w:rsidRPr="00F67943">
        <w:rPr>
          <w:color w:val="auto"/>
          <w:sz w:val="22"/>
          <w:szCs w:val="22"/>
        </w:rPr>
        <w:t xml:space="preserve">Que consigna a la/les persona/es de contacte per accedir a les </w:t>
      </w:r>
      <w:r w:rsidR="0087325A" w:rsidRPr="00F67943">
        <w:rPr>
          <w:color w:val="auto"/>
          <w:sz w:val="22"/>
          <w:szCs w:val="22"/>
        </w:rPr>
        <w:t xml:space="preserve">notificacions </w:t>
      </w:r>
      <w:r w:rsidRPr="00F67943">
        <w:rPr>
          <w:color w:val="auto"/>
          <w:sz w:val="22"/>
          <w:szCs w:val="22"/>
        </w:rPr>
        <w:t>electròniques, així com les adreces de correu electròniques i, addicionalment, els números de telèfon mòbil on rebre els avisos de les notificacions, d’acord amb la clàusula vuitena d’aquest plec.</w:t>
      </w:r>
    </w:p>
    <w:p w14:paraId="68FCC2D4" w14:textId="77777777" w:rsidR="00B314D3" w:rsidRPr="00F67943" w:rsidRDefault="00B314D3" w:rsidP="00B314D3">
      <w:pPr>
        <w:pStyle w:val="Pargrafdellista"/>
        <w:rPr>
          <w:rFonts w:ascii="Arial" w:hAnsi="Arial" w:cs="Arial"/>
          <w:sz w:val="22"/>
          <w:szCs w:val="22"/>
        </w:rPr>
      </w:pPr>
    </w:p>
    <w:p w14:paraId="43CB2DC2" w14:textId="77777777" w:rsidR="00C12BF1" w:rsidRPr="00F67943" w:rsidRDefault="00C12BF1" w:rsidP="00C12BF1">
      <w:pPr>
        <w:pStyle w:val="Default"/>
        <w:widowControl w:val="0"/>
        <w:numPr>
          <w:ilvl w:val="0"/>
          <w:numId w:val="13"/>
        </w:numPr>
        <w:tabs>
          <w:tab w:val="clear" w:pos="360"/>
          <w:tab w:val="num" w:pos="1440"/>
        </w:tabs>
        <w:ind w:left="720"/>
        <w:jc w:val="both"/>
        <w:rPr>
          <w:color w:val="auto"/>
          <w:sz w:val="22"/>
          <w:szCs w:val="22"/>
        </w:rPr>
      </w:pPr>
      <w:r w:rsidRPr="00F67943">
        <w:rPr>
          <w:color w:val="auto"/>
          <w:sz w:val="22"/>
          <w:szCs w:val="22"/>
        </w:rPr>
        <w:t>Nom, cognoms i DNI de la/es persona/es designada/es ....................................</w:t>
      </w:r>
    </w:p>
    <w:p w14:paraId="64A75726" w14:textId="77777777" w:rsidR="00C12BF1" w:rsidRPr="00F67943" w:rsidRDefault="00C12BF1" w:rsidP="00C12BF1">
      <w:pPr>
        <w:pStyle w:val="Default"/>
        <w:widowControl w:val="0"/>
        <w:numPr>
          <w:ilvl w:val="0"/>
          <w:numId w:val="13"/>
        </w:numPr>
        <w:tabs>
          <w:tab w:val="clear" w:pos="360"/>
          <w:tab w:val="num" w:pos="1080"/>
        </w:tabs>
        <w:ind w:left="720"/>
        <w:jc w:val="both"/>
        <w:rPr>
          <w:color w:val="auto"/>
          <w:sz w:val="22"/>
          <w:szCs w:val="22"/>
        </w:rPr>
      </w:pPr>
      <w:r w:rsidRPr="00F67943">
        <w:rPr>
          <w:color w:val="auto"/>
          <w:sz w:val="22"/>
          <w:szCs w:val="22"/>
        </w:rPr>
        <w:t>Adreça de correu electrònic on rebre-les  ..........................................................</w:t>
      </w:r>
    </w:p>
    <w:p w14:paraId="02C72752" w14:textId="77777777" w:rsidR="00C12BF1" w:rsidRPr="00F67943" w:rsidRDefault="00C12BF1" w:rsidP="00C12BF1">
      <w:pPr>
        <w:pStyle w:val="Default"/>
        <w:widowControl w:val="0"/>
        <w:numPr>
          <w:ilvl w:val="0"/>
          <w:numId w:val="13"/>
        </w:numPr>
        <w:tabs>
          <w:tab w:val="clear" w:pos="360"/>
          <w:tab w:val="num" w:pos="1080"/>
        </w:tabs>
        <w:ind w:left="720"/>
        <w:jc w:val="both"/>
        <w:rPr>
          <w:color w:val="auto"/>
          <w:sz w:val="22"/>
          <w:szCs w:val="22"/>
        </w:rPr>
      </w:pPr>
      <w:r w:rsidRPr="00F67943">
        <w:rPr>
          <w:color w:val="auto"/>
          <w:sz w:val="22"/>
          <w:szCs w:val="22"/>
        </w:rPr>
        <w:t>Número de telèfon mòbil de contacte (opcional). ..............................................</w:t>
      </w:r>
    </w:p>
    <w:p w14:paraId="2D3C3873" w14:textId="77777777" w:rsidR="00B314D3" w:rsidRPr="00F67943" w:rsidRDefault="00B314D3" w:rsidP="00B314D3">
      <w:pPr>
        <w:pStyle w:val="Pargrafdellista"/>
        <w:rPr>
          <w:rFonts w:ascii="Arial" w:hAnsi="Arial" w:cs="Arial"/>
          <w:sz w:val="22"/>
          <w:szCs w:val="22"/>
        </w:rPr>
      </w:pPr>
    </w:p>
    <w:p w14:paraId="7A4E6E71" w14:textId="77777777" w:rsidR="008959EB" w:rsidRPr="00F67943" w:rsidRDefault="008959EB" w:rsidP="00AC6CC1">
      <w:pPr>
        <w:pStyle w:val="Default"/>
        <w:numPr>
          <w:ilvl w:val="0"/>
          <w:numId w:val="14"/>
        </w:numPr>
        <w:jc w:val="both"/>
        <w:rPr>
          <w:color w:val="auto"/>
          <w:sz w:val="22"/>
          <w:szCs w:val="22"/>
        </w:rPr>
      </w:pPr>
      <w:r w:rsidRPr="00F67943">
        <w:rPr>
          <w:sz w:val="22"/>
          <w:szCs w:val="22"/>
        </w:rPr>
        <w:t>Que la informació i documents aportats en els sobres són de contingut absolutament cert.</w:t>
      </w:r>
    </w:p>
    <w:p w14:paraId="2DEFCDA7" w14:textId="77777777" w:rsidR="008959EB" w:rsidRPr="00F67943" w:rsidRDefault="008959EB" w:rsidP="008959EB">
      <w:pPr>
        <w:pStyle w:val="Default"/>
        <w:ind w:left="360"/>
        <w:jc w:val="both"/>
        <w:rPr>
          <w:color w:val="auto"/>
          <w:sz w:val="22"/>
          <w:szCs w:val="22"/>
        </w:rPr>
      </w:pPr>
    </w:p>
    <w:p w14:paraId="63B14905" w14:textId="77777777" w:rsidR="00E27664" w:rsidRPr="00F67943" w:rsidRDefault="008959EB" w:rsidP="00AC6CC1">
      <w:pPr>
        <w:pStyle w:val="Default"/>
        <w:numPr>
          <w:ilvl w:val="0"/>
          <w:numId w:val="14"/>
        </w:numPr>
        <w:jc w:val="both"/>
        <w:rPr>
          <w:color w:val="auto"/>
          <w:sz w:val="22"/>
          <w:szCs w:val="22"/>
        </w:rPr>
      </w:pPr>
      <w:r w:rsidRPr="00F67943">
        <w:rPr>
          <w:color w:val="auto"/>
          <w:sz w:val="22"/>
          <w:szCs w:val="22"/>
        </w:rPr>
        <w:t>Que, estant-hi legalment obligat, disposa del corresponent pla d’igualtat d’oportunitats entre les dones i els homes.</w:t>
      </w:r>
    </w:p>
    <w:p w14:paraId="234B3E5A" w14:textId="77777777" w:rsidR="00E27664" w:rsidRPr="00F67943" w:rsidRDefault="00E27664" w:rsidP="00E27664">
      <w:pPr>
        <w:pStyle w:val="Default"/>
        <w:jc w:val="both"/>
        <w:rPr>
          <w:color w:val="auto"/>
          <w:sz w:val="22"/>
          <w:szCs w:val="22"/>
        </w:rPr>
      </w:pPr>
    </w:p>
    <w:p w14:paraId="18A3CE00" w14:textId="77777777" w:rsidR="00E27664" w:rsidRPr="00F67943" w:rsidRDefault="00E27664" w:rsidP="00AC6CC1">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F67943">
        <w:rPr>
          <w:rFonts w:ascii="Arial" w:hAnsi="Arial" w:cs="Arial"/>
          <w:snapToGrid w:val="0"/>
          <w:sz w:val="22"/>
          <w:szCs w:val="22"/>
        </w:rPr>
        <w:t xml:space="preserve">Que, quan s’escaigui, es compromet a adscriure a l’execució del contracte els mitjans materials i/o personals </w:t>
      </w:r>
      <w:proofErr w:type="spellStart"/>
      <w:r w:rsidRPr="00F67943">
        <w:rPr>
          <w:rFonts w:ascii="Arial" w:hAnsi="Arial" w:cs="Arial"/>
          <w:snapToGrid w:val="0"/>
          <w:sz w:val="22"/>
          <w:szCs w:val="22"/>
        </w:rPr>
        <w:t>sol.licitats</w:t>
      </w:r>
      <w:proofErr w:type="spellEnd"/>
      <w:r w:rsidRPr="00F67943">
        <w:rPr>
          <w:rFonts w:ascii="Arial" w:hAnsi="Arial" w:cs="Arial"/>
          <w:snapToGrid w:val="0"/>
          <w:sz w:val="22"/>
          <w:szCs w:val="22"/>
        </w:rPr>
        <w:t>.</w:t>
      </w:r>
    </w:p>
    <w:p w14:paraId="5F229E87" w14:textId="77777777" w:rsidR="00E27664" w:rsidRPr="00F67943" w:rsidRDefault="00E27664" w:rsidP="00E27664">
      <w:pPr>
        <w:pStyle w:val="Pargrafdellista"/>
        <w:rPr>
          <w:rFonts w:ascii="Arial" w:hAnsi="Arial" w:cs="Arial"/>
          <w:snapToGrid w:val="0"/>
          <w:sz w:val="22"/>
          <w:szCs w:val="22"/>
        </w:rPr>
      </w:pPr>
    </w:p>
    <w:p w14:paraId="4E289AA7" w14:textId="77777777" w:rsidR="00E27664" w:rsidRPr="00F67943" w:rsidRDefault="00E27664" w:rsidP="00AC6CC1">
      <w:pPr>
        <w:pStyle w:val="Default"/>
        <w:numPr>
          <w:ilvl w:val="0"/>
          <w:numId w:val="14"/>
        </w:numPr>
        <w:jc w:val="both"/>
        <w:rPr>
          <w:color w:val="auto"/>
          <w:sz w:val="22"/>
          <w:szCs w:val="22"/>
        </w:rPr>
      </w:pPr>
      <w:r w:rsidRPr="00F67943">
        <w:rPr>
          <w:color w:val="auto"/>
          <w:sz w:val="22"/>
          <w:szCs w:val="22"/>
        </w:rPr>
        <w:t>Que, en cas que l’empresa fos estrangera, es sotmetrà als jutjats i tribunals espanyols de qualsevol ordre per a totes les incidències que puguin sorgir del contracte, amb renúncia expressa del fur propi.</w:t>
      </w:r>
    </w:p>
    <w:p w14:paraId="06C1CAF1" w14:textId="77777777" w:rsidR="00E27664" w:rsidRPr="00F67943" w:rsidRDefault="00E27664" w:rsidP="00E27664">
      <w:pPr>
        <w:pStyle w:val="Pargrafdellista"/>
        <w:tabs>
          <w:tab w:val="left" w:pos="0"/>
          <w:tab w:val="left" w:pos="426"/>
          <w:tab w:val="left" w:pos="1473"/>
          <w:tab w:val="left" w:pos="4320"/>
        </w:tabs>
        <w:ind w:left="360"/>
        <w:jc w:val="both"/>
        <w:rPr>
          <w:rFonts w:ascii="Arial" w:hAnsi="Arial" w:cs="Arial"/>
          <w:snapToGrid w:val="0"/>
          <w:sz w:val="22"/>
          <w:szCs w:val="22"/>
        </w:rPr>
      </w:pPr>
    </w:p>
    <w:p w14:paraId="539343F6" w14:textId="77777777" w:rsidR="00DC21FE" w:rsidRPr="00F67943" w:rsidRDefault="00DC21FE" w:rsidP="00DC21FE">
      <w:pPr>
        <w:pStyle w:val="Default"/>
        <w:rPr>
          <w:color w:val="auto"/>
          <w:sz w:val="22"/>
          <w:szCs w:val="22"/>
        </w:rPr>
      </w:pPr>
    </w:p>
    <w:p w14:paraId="53A307FC" w14:textId="77777777" w:rsidR="00DC21FE" w:rsidRPr="00F67943" w:rsidRDefault="00DC21FE" w:rsidP="00DC21FE">
      <w:pPr>
        <w:pStyle w:val="CM25"/>
        <w:spacing w:after="0"/>
        <w:jc w:val="both"/>
        <w:rPr>
          <w:rFonts w:cs="Arial"/>
          <w:sz w:val="22"/>
          <w:szCs w:val="22"/>
        </w:rPr>
      </w:pPr>
    </w:p>
    <w:p w14:paraId="307643A9" w14:textId="77777777" w:rsidR="00DC21FE" w:rsidRPr="00F67943" w:rsidRDefault="00DC21FE" w:rsidP="00DC21FE">
      <w:pPr>
        <w:pStyle w:val="CM13"/>
        <w:spacing w:line="240" w:lineRule="auto"/>
        <w:jc w:val="both"/>
        <w:rPr>
          <w:rFonts w:cs="Arial"/>
          <w:sz w:val="22"/>
          <w:szCs w:val="22"/>
        </w:rPr>
      </w:pPr>
      <w:r w:rsidRPr="00F67943">
        <w:rPr>
          <w:rFonts w:cs="Arial"/>
          <w:sz w:val="22"/>
          <w:szCs w:val="22"/>
        </w:rPr>
        <w:t xml:space="preserve">I per a que consti signo aquesta declaració responsable. </w:t>
      </w:r>
    </w:p>
    <w:p w14:paraId="440E8090" w14:textId="77777777" w:rsidR="00DC21FE" w:rsidRPr="00F67943" w:rsidRDefault="00DC21FE" w:rsidP="00DC21FE">
      <w:pPr>
        <w:pStyle w:val="CM13"/>
        <w:spacing w:line="240" w:lineRule="auto"/>
        <w:jc w:val="both"/>
        <w:rPr>
          <w:rFonts w:cs="Arial"/>
          <w:sz w:val="22"/>
          <w:szCs w:val="22"/>
        </w:rPr>
      </w:pPr>
      <w:r w:rsidRPr="00F67943">
        <w:rPr>
          <w:rFonts w:cs="Arial"/>
          <w:sz w:val="22"/>
          <w:szCs w:val="22"/>
        </w:rPr>
        <w:br/>
        <w:t xml:space="preserve">(lloc i data )   Signatura de l’apoderat </w:t>
      </w:r>
    </w:p>
    <w:p w14:paraId="7B66E9CD" w14:textId="77777777" w:rsidR="00DC21FE" w:rsidRPr="00F67943" w:rsidRDefault="00DC21FE" w:rsidP="00DC21FE">
      <w:pPr>
        <w:pStyle w:val="Default"/>
        <w:rPr>
          <w:sz w:val="22"/>
          <w:szCs w:val="22"/>
        </w:rPr>
      </w:pPr>
    </w:p>
    <w:p w14:paraId="36246757" w14:textId="77777777" w:rsidR="00DC21FE" w:rsidRPr="00F67943" w:rsidRDefault="00DC21FE" w:rsidP="00F61656">
      <w:pPr>
        <w:spacing w:after="0" w:line="240" w:lineRule="auto"/>
        <w:jc w:val="both"/>
        <w:rPr>
          <w:rFonts w:cs="Arial"/>
        </w:rPr>
      </w:pPr>
    </w:p>
    <w:p w14:paraId="2D9D56D7" w14:textId="77777777" w:rsidR="00530B6F" w:rsidRPr="00F67943" w:rsidRDefault="00530B6F" w:rsidP="00F61656">
      <w:pPr>
        <w:spacing w:after="0" w:line="240" w:lineRule="auto"/>
        <w:jc w:val="both"/>
        <w:rPr>
          <w:rFonts w:cs="Arial"/>
        </w:rPr>
      </w:pPr>
    </w:p>
    <w:p w14:paraId="08192E9B" w14:textId="77777777" w:rsidR="00530B6F" w:rsidRPr="00F67943" w:rsidRDefault="00530B6F" w:rsidP="00F61656">
      <w:pPr>
        <w:spacing w:after="0" w:line="240" w:lineRule="auto"/>
        <w:jc w:val="both"/>
        <w:rPr>
          <w:rFonts w:cs="Arial"/>
        </w:rPr>
      </w:pPr>
    </w:p>
    <w:p w14:paraId="491DA223" w14:textId="77777777" w:rsidR="00530B6F" w:rsidRPr="00F67943" w:rsidRDefault="00530B6F" w:rsidP="00F61656">
      <w:pPr>
        <w:spacing w:after="0" w:line="240" w:lineRule="auto"/>
        <w:jc w:val="both"/>
        <w:rPr>
          <w:rFonts w:cs="Arial"/>
        </w:rPr>
      </w:pPr>
    </w:p>
    <w:p w14:paraId="10E1EA8A" w14:textId="77777777" w:rsidR="00530B6F" w:rsidRPr="00F67943" w:rsidRDefault="00530B6F" w:rsidP="00F61656">
      <w:pPr>
        <w:spacing w:after="0" w:line="240" w:lineRule="auto"/>
        <w:jc w:val="both"/>
        <w:rPr>
          <w:rFonts w:cs="Arial"/>
        </w:rPr>
      </w:pPr>
    </w:p>
    <w:p w14:paraId="45EF7118" w14:textId="77777777" w:rsidR="00530B6F" w:rsidRPr="00F67943" w:rsidRDefault="00530B6F" w:rsidP="00F61656">
      <w:pPr>
        <w:spacing w:after="0" w:line="240" w:lineRule="auto"/>
        <w:jc w:val="both"/>
        <w:rPr>
          <w:rFonts w:cs="Arial"/>
        </w:rPr>
      </w:pPr>
    </w:p>
    <w:p w14:paraId="0DD29212" w14:textId="77777777" w:rsidR="00530B6F" w:rsidRPr="00F67943" w:rsidRDefault="00530B6F" w:rsidP="00F61656">
      <w:pPr>
        <w:spacing w:after="0" w:line="240" w:lineRule="auto"/>
        <w:jc w:val="both"/>
        <w:rPr>
          <w:rFonts w:cs="Arial"/>
        </w:rPr>
      </w:pPr>
    </w:p>
    <w:p w14:paraId="623A62AD" w14:textId="77777777" w:rsidR="00530B6F" w:rsidRPr="00F67943" w:rsidRDefault="00530B6F" w:rsidP="00F61656">
      <w:pPr>
        <w:spacing w:after="0" w:line="240" w:lineRule="auto"/>
        <w:jc w:val="both"/>
        <w:rPr>
          <w:rFonts w:cs="Arial"/>
        </w:rPr>
      </w:pPr>
    </w:p>
    <w:p w14:paraId="74E87224" w14:textId="77777777" w:rsidR="00530B6F" w:rsidRPr="00F67943" w:rsidRDefault="00530B6F" w:rsidP="00F61656">
      <w:pPr>
        <w:spacing w:after="0" w:line="240" w:lineRule="auto"/>
        <w:jc w:val="both"/>
        <w:rPr>
          <w:rFonts w:cs="Arial"/>
        </w:rPr>
      </w:pPr>
    </w:p>
    <w:p w14:paraId="146FD37B" w14:textId="77777777" w:rsidR="00530B6F" w:rsidRPr="00F67943" w:rsidRDefault="00530B6F" w:rsidP="00F61656">
      <w:pPr>
        <w:spacing w:after="0" w:line="240" w:lineRule="auto"/>
        <w:jc w:val="both"/>
        <w:rPr>
          <w:rFonts w:cs="Arial"/>
        </w:rPr>
      </w:pPr>
    </w:p>
    <w:p w14:paraId="2110C7AA" w14:textId="77777777" w:rsidR="00530B6F" w:rsidRPr="00F67943" w:rsidRDefault="00530B6F" w:rsidP="00F61656">
      <w:pPr>
        <w:spacing w:after="0" w:line="240" w:lineRule="auto"/>
        <w:jc w:val="both"/>
        <w:rPr>
          <w:rFonts w:cs="Arial"/>
        </w:rPr>
      </w:pPr>
    </w:p>
    <w:p w14:paraId="1BC87E28" w14:textId="77777777" w:rsidR="00530B6F" w:rsidRPr="00F67943" w:rsidRDefault="00530B6F" w:rsidP="00F61656">
      <w:pPr>
        <w:spacing w:after="0" w:line="240" w:lineRule="auto"/>
        <w:jc w:val="both"/>
        <w:rPr>
          <w:rFonts w:cs="Arial"/>
        </w:rPr>
      </w:pPr>
    </w:p>
    <w:p w14:paraId="759C7D40" w14:textId="77777777" w:rsidR="00530B6F" w:rsidRPr="00F67943" w:rsidRDefault="00530B6F" w:rsidP="00F61656">
      <w:pPr>
        <w:spacing w:after="0" w:line="240" w:lineRule="auto"/>
        <w:jc w:val="both"/>
        <w:rPr>
          <w:rFonts w:cs="Arial"/>
        </w:rPr>
      </w:pPr>
    </w:p>
    <w:p w14:paraId="0F7DED59" w14:textId="77777777" w:rsidR="00530B6F" w:rsidRPr="00F67943" w:rsidRDefault="00530B6F" w:rsidP="00F61656">
      <w:pPr>
        <w:spacing w:after="0" w:line="240" w:lineRule="auto"/>
        <w:jc w:val="both"/>
        <w:rPr>
          <w:rFonts w:cs="Arial"/>
        </w:rPr>
      </w:pPr>
    </w:p>
    <w:p w14:paraId="7048778D" w14:textId="77777777" w:rsidR="00AF67AE" w:rsidRPr="00F67943" w:rsidRDefault="00AF67AE" w:rsidP="00F61656">
      <w:pPr>
        <w:spacing w:after="0" w:line="240" w:lineRule="auto"/>
        <w:jc w:val="both"/>
        <w:rPr>
          <w:rFonts w:cs="Arial"/>
        </w:rPr>
      </w:pPr>
    </w:p>
    <w:p w14:paraId="76BCAF47" w14:textId="77777777" w:rsidR="00AF67AE" w:rsidRPr="00F67943" w:rsidRDefault="00AF67AE" w:rsidP="00F61656">
      <w:pPr>
        <w:spacing w:after="0" w:line="240" w:lineRule="auto"/>
        <w:jc w:val="both"/>
        <w:rPr>
          <w:rFonts w:cs="Arial"/>
        </w:rPr>
      </w:pPr>
    </w:p>
    <w:p w14:paraId="6D0734CA" w14:textId="77777777" w:rsidR="00667B9A" w:rsidRPr="00F67943" w:rsidRDefault="00667B9A" w:rsidP="00F61656">
      <w:pPr>
        <w:spacing w:after="0" w:line="240" w:lineRule="auto"/>
        <w:jc w:val="both"/>
        <w:rPr>
          <w:rFonts w:cs="Arial"/>
        </w:rPr>
      </w:pPr>
    </w:p>
    <w:p w14:paraId="488111D5" w14:textId="77777777" w:rsidR="00667B9A" w:rsidRPr="00F67943" w:rsidRDefault="00667B9A" w:rsidP="00F61656">
      <w:pPr>
        <w:spacing w:after="0" w:line="240" w:lineRule="auto"/>
        <w:jc w:val="both"/>
        <w:rPr>
          <w:rFonts w:cs="Arial"/>
        </w:rPr>
      </w:pPr>
    </w:p>
    <w:p w14:paraId="1A95FA50" w14:textId="77777777" w:rsidR="00667B9A" w:rsidRPr="00F67943" w:rsidRDefault="00667B9A" w:rsidP="00F61656">
      <w:pPr>
        <w:spacing w:after="0" w:line="240" w:lineRule="auto"/>
        <w:jc w:val="both"/>
        <w:rPr>
          <w:rFonts w:cs="Arial"/>
        </w:rPr>
      </w:pPr>
    </w:p>
    <w:p w14:paraId="06B0920D" w14:textId="77777777" w:rsidR="00530B6F" w:rsidRPr="00F67943" w:rsidRDefault="00530B6F" w:rsidP="00F61656">
      <w:pPr>
        <w:spacing w:after="0" w:line="240" w:lineRule="auto"/>
        <w:jc w:val="both"/>
        <w:rPr>
          <w:rFonts w:cs="Arial"/>
        </w:rPr>
      </w:pPr>
    </w:p>
    <w:p w14:paraId="3EDFBF09" w14:textId="77777777" w:rsidR="009C2D1A" w:rsidRPr="00F67943" w:rsidRDefault="009C2D1A" w:rsidP="00F61656">
      <w:pPr>
        <w:spacing w:after="0" w:line="240" w:lineRule="auto"/>
        <w:jc w:val="both"/>
        <w:rPr>
          <w:rFonts w:cs="Arial"/>
        </w:rPr>
      </w:pPr>
    </w:p>
    <w:p w14:paraId="28B08C98" w14:textId="77777777" w:rsidR="00530B6F" w:rsidRPr="00F67943" w:rsidRDefault="00530B6F" w:rsidP="00F61656">
      <w:pPr>
        <w:spacing w:after="0" w:line="240" w:lineRule="auto"/>
        <w:jc w:val="both"/>
        <w:rPr>
          <w:rFonts w:cs="Arial"/>
        </w:rPr>
      </w:pPr>
    </w:p>
    <w:p w14:paraId="4110CD9C" w14:textId="77777777" w:rsidR="00132D6D" w:rsidRPr="00F67943" w:rsidRDefault="00132D6D" w:rsidP="00F61656">
      <w:pPr>
        <w:spacing w:after="0" w:line="240" w:lineRule="auto"/>
        <w:jc w:val="both"/>
        <w:rPr>
          <w:rFonts w:cs="Arial"/>
        </w:rPr>
      </w:pPr>
    </w:p>
    <w:p w14:paraId="180E7245" w14:textId="77777777" w:rsidR="00530B6F" w:rsidRPr="00F67943" w:rsidRDefault="00530B6F" w:rsidP="00F61656">
      <w:pPr>
        <w:spacing w:after="0" w:line="240" w:lineRule="auto"/>
        <w:jc w:val="both"/>
        <w:rPr>
          <w:rFonts w:cs="Arial"/>
        </w:rPr>
      </w:pPr>
    </w:p>
    <w:p w14:paraId="7D428CBE" w14:textId="77777777" w:rsidR="00530B6F" w:rsidRPr="00F67943" w:rsidRDefault="00530B6F" w:rsidP="00F61656">
      <w:pPr>
        <w:spacing w:after="0" w:line="240" w:lineRule="auto"/>
        <w:jc w:val="both"/>
        <w:rPr>
          <w:rFonts w:cs="Arial"/>
        </w:rPr>
      </w:pPr>
    </w:p>
    <w:p w14:paraId="7D1E4064" w14:textId="77777777" w:rsidR="00530B6F" w:rsidRPr="00F67943" w:rsidRDefault="00530B6F" w:rsidP="00530B6F">
      <w:pPr>
        <w:autoSpaceDE w:val="0"/>
        <w:autoSpaceDN w:val="0"/>
        <w:adjustRightInd w:val="0"/>
        <w:jc w:val="center"/>
        <w:rPr>
          <w:rFonts w:cs="Arial"/>
          <w:b/>
          <w:color w:val="000000"/>
        </w:rPr>
      </w:pPr>
      <w:r w:rsidRPr="00F67943">
        <w:rPr>
          <w:rFonts w:cs="Arial"/>
          <w:b/>
          <w:color w:val="000000"/>
        </w:rPr>
        <w:t>ANNEX 5</w:t>
      </w:r>
    </w:p>
    <w:p w14:paraId="0C9947C6" w14:textId="77777777" w:rsidR="00530B6F" w:rsidRPr="00F67943" w:rsidRDefault="0031679C" w:rsidP="00530B6F">
      <w:pPr>
        <w:spacing w:after="0" w:line="240" w:lineRule="auto"/>
        <w:jc w:val="both"/>
        <w:rPr>
          <w:rFonts w:cs="Arial"/>
        </w:rPr>
      </w:pPr>
      <w:r w:rsidRPr="00F67943">
        <w:rPr>
          <w:rFonts w:cs="Arial"/>
          <w:b/>
          <w:u w:val="single"/>
        </w:rPr>
        <w:t>SUBCONTRACTACIÓ</w:t>
      </w:r>
    </w:p>
    <w:p w14:paraId="6F632BC0" w14:textId="77777777" w:rsidR="0031679C" w:rsidRPr="00F67943" w:rsidRDefault="0031679C" w:rsidP="00530B6F">
      <w:pPr>
        <w:spacing w:after="0" w:line="240" w:lineRule="auto"/>
        <w:jc w:val="both"/>
        <w:rPr>
          <w:rFonts w:cs="Arial"/>
        </w:rPr>
      </w:pPr>
    </w:p>
    <w:p w14:paraId="4A926720" w14:textId="77777777" w:rsidR="003B71D1" w:rsidRPr="00F67943" w:rsidRDefault="003B71D1" w:rsidP="00530B6F">
      <w:pPr>
        <w:spacing w:after="0" w:line="240" w:lineRule="auto"/>
        <w:jc w:val="both"/>
        <w:rPr>
          <w:rFonts w:cs="Arial"/>
        </w:rPr>
      </w:pPr>
      <w:r w:rsidRPr="00F67943">
        <w:rPr>
          <w:rFonts w:cs="Arial"/>
        </w:rPr>
        <w:t>(Si s’escau, indicar per a cada lot)</w:t>
      </w:r>
    </w:p>
    <w:p w14:paraId="6D8B128F" w14:textId="77777777" w:rsidR="003B71D1" w:rsidRPr="00F67943" w:rsidRDefault="003B71D1" w:rsidP="00530B6F">
      <w:pPr>
        <w:spacing w:after="0" w:line="240" w:lineRule="auto"/>
        <w:jc w:val="both"/>
        <w:rPr>
          <w:rFonts w:cs="Arial"/>
        </w:rPr>
      </w:pPr>
    </w:p>
    <w:p w14:paraId="0B53F349" w14:textId="77777777" w:rsidR="003B71D1" w:rsidRPr="00F67943" w:rsidRDefault="003B71D1" w:rsidP="00530B6F">
      <w:pPr>
        <w:spacing w:after="0" w:line="240" w:lineRule="auto"/>
        <w:jc w:val="both"/>
        <w:rPr>
          <w:rFonts w:cs="Arial"/>
        </w:rPr>
      </w:pPr>
    </w:p>
    <w:p w14:paraId="2EA8EA66" w14:textId="77777777" w:rsidR="0031679C" w:rsidRPr="00F67943" w:rsidRDefault="0031679C" w:rsidP="00530B6F">
      <w:pPr>
        <w:spacing w:after="0" w:line="240" w:lineRule="auto"/>
        <w:jc w:val="both"/>
        <w:rPr>
          <w:rFonts w:cs="Arial"/>
        </w:rPr>
      </w:pPr>
      <w:r w:rsidRPr="00F67943">
        <w:rPr>
          <w:rFonts w:cs="Arial"/>
        </w:rPr>
        <w:t>Condicions de subcontractació per a la realització parcial de la prestació:</w:t>
      </w:r>
    </w:p>
    <w:p w14:paraId="21350B58" w14:textId="77777777" w:rsidR="0031679C" w:rsidRPr="00F67943" w:rsidRDefault="0031679C" w:rsidP="00530B6F">
      <w:pPr>
        <w:spacing w:after="0" w:line="240" w:lineRule="auto"/>
        <w:jc w:val="both"/>
        <w:rPr>
          <w:rFonts w:cs="Arial"/>
        </w:rPr>
      </w:pPr>
    </w:p>
    <w:tbl>
      <w:tblPr>
        <w:tblStyle w:val="Taulaambquadrcula"/>
        <w:tblW w:w="0" w:type="auto"/>
        <w:tblLook w:val="04A0" w:firstRow="1" w:lastRow="0" w:firstColumn="1" w:lastColumn="0" w:noHBand="0" w:noVBand="1"/>
      </w:tblPr>
      <w:tblGrid>
        <w:gridCol w:w="3369"/>
        <w:gridCol w:w="2835"/>
        <w:gridCol w:w="2441"/>
      </w:tblGrid>
      <w:tr w:rsidR="0031679C" w:rsidRPr="00F67943" w14:paraId="5170AFD4" w14:textId="77777777" w:rsidTr="00CA423D">
        <w:tc>
          <w:tcPr>
            <w:tcW w:w="3369" w:type="dxa"/>
          </w:tcPr>
          <w:p w14:paraId="0B0102F8" w14:textId="77777777" w:rsidR="0031679C" w:rsidRPr="00F67943" w:rsidRDefault="0031679C" w:rsidP="000109FA">
            <w:pPr>
              <w:spacing w:after="0" w:line="240" w:lineRule="auto"/>
              <w:jc w:val="both"/>
              <w:rPr>
                <w:rFonts w:cs="Arial"/>
              </w:rPr>
            </w:pPr>
            <w:r w:rsidRPr="00F67943">
              <w:rPr>
                <w:rFonts w:cs="Arial"/>
              </w:rPr>
              <w:t xml:space="preserve">PRESTACIÓ </w:t>
            </w:r>
            <w:r w:rsidR="000109FA" w:rsidRPr="00F67943">
              <w:rPr>
                <w:rFonts w:cs="Arial"/>
              </w:rPr>
              <w:t>A SUBCONTRACTAR</w:t>
            </w:r>
          </w:p>
        </w:tc>
        <w:tc>
          <w:tcPr>
            <w:tcW w:w="2835" w:type="dxa"/>
          </w:tcPr>
          <w:p w14:paraId="40DB88F5" w14:textId="77777777" w:rsidR="0031679C" w:rsidRPr="00F67943" w:rsidRDefault="00CA423D" w:rsidP="00530B6F">
            <w:pPr>
              <w:spacing w:after="0" w:line="240" w:lineRule="auto"/>
              <w:jc w:val="both"/>
              <w:rPr>
                <w:rFonts w:cs="Arial"/>
              </w:rPr>
            </w:pPr>
            <w:r w:rsidRPr="00F67943">
              <w:rPr>
                <w:rFonts w:cs="Arial"/>
              </w:rPr>
              <w:t>% DE LA PRESTACIÓ</w:t>
            </w:r>
          </w:p>
        </w:tc>
        <w:tc>
          <w:tcPr>
            <w:tcW w:w="2441" w:type="dxa"/>
          </w:tcPr>
          <w:p w14:paraId="412206EE" w14:textId="77777777" w:rsidR="0031679C" w:rsidRPr="00F67943" w:rsidRDefault="00B10986" w:rsidP="00530B6F">
            <w:pPr>
              <w:spacing w:after="0" w:line="240" w:lineRule="auto"/>
              <w:jc w:val="both"/>
              <w:rPr>
                <w:rFonts w:cs="Arial"/>
              </w:rPr>
            </w:pPr>
            <w:r w:rsidRPr="00F67943">
              <w:rPr>
                <w:rFonts w:cs="Arial"/>
              </w:rPr>
              <w:t>CONDICIONS DE SOLVÈNCIA PROFESSIONAL O TÈCNICA</w:t>
            </w:r>
            <w:r w:rsidR="0094669C" w:rsidRPr="00F67943">
              <w:rPr>
                <w:rFonts w:cs="Arial"/>
              </w:rPr>
              <w:t xml:space="preserve"> REQUERIDES</w:t>
            </w:r>
          </w:p>
        </w:tc>
      </w:tr>
      <w:tr w:rsidR="0031679C" w:rsidRPr="00F67943" w14:paraId="42771762" w14:textId="77777777" w:rsidTr="00CA423D">
        <w:tc>
          <w:tcPr>
            <w:tcW w:w="3369" w:type="dxa"/>
          </w:tcPr>
          <w:p w14:paraId="6B1629E9" w14:textId="77777777" w:rsidR="0031679C" w:rsidRPr="00F67943" w:rsidRDefault="0031679C" w:rsidP="00530B6F">
            <w:pPr>
              <w:spacing w:after="0" w:line="240" w:lineRule="auto"/>
              <w:jc w:val="both"/>
              <w:rPr>
                <w:rFonts w:cs="Arial"/>
              </w:rPr>
            </w:pPr>
          </w:p>
        </w:tc>
        <w:tc>
          <w:tcPr>
            <w:tcW w:w="2835" w:type="dxa"/>
          </w:tcPr>
          <w:p w14:paraId="4C52BDF0" w14:textId="77777777" w:rsidR="0031679C" w:rsidRPr="00F67943" w:rsidRDefault="0031679C" w:rsidP="00530B6F">
            <w:pPr>
              <w:spacing w:after="0" w:line="240" w:lineRule="auto"/>
              <w:jc w:val="both"/>
              <w:rPr>
                <w:rFonts w:cs="Arial"/>
              </w:rPr>
            </w:pPr>
          </w:p>
        </w:tc>
        <w:tc>
          <w:tcPr>
            <w:tcW w:w="2441" w:type="dxa"/>
          </w:tcPr>
          <w:p w14:paraId="1D4D886A" w14:textId="77777777" w:rsidR="0031679C" w:rsidRPr="00F67943" w:rsidRDefault="0031679C" w:rsidP="00530B6F">
            <w:pPr>
              <w:spacing w:after="0" w:line="240" w:lineRule="auto"/>
              <w:jc w:val="both"/>
              <w:rPr>
                <w:rFonts w:cs="Arial"/>
              </w:rPr>
            </w:pPr>
          </w:p>
        </w:tc>
      </w:tr>
      <w:tr w:rsidR="0031679C" w:rsidRPr="00F67943" w14:paraId="68273F85" w14:textId="77777777" w:rsidTr="00CA423D">
        <w:tc>
          <w:tcPr>
            <w:tcW w:w="3369" w:type="dxa"/>
          </w:tcPr>
          <w:p w14:paraId="6DC8F260" w14:textId="77777777" w:rsidR="0031679C" w:rsidRPr="00F67943" w:rsidRDefault="0031679C" w:rsidP="00530B6F">
            <w:pPr>
              <w:spacing w:after="0" w:line="240" w:lineRule="auto"/>
              <w:jc w:val="both"/>
              <w:rPr>
                <w:rFonts w:cs="Arial"/>
              </w:rPr>
            </w:pPr>
          </w:p>
        </w:tc>
        <w:tc>
          <w:tcPr>
            <w:tcW w:w="2835" w:type="dxa"/>
          </w:tcPr>
          <w:p w14:paraId="51073CAB" w14:textId="77777777" w:rsidR="0031679C" w:rsidRPr="00F67943" w:rsidRDefault="0031679C" w:rsidP="00530B6F">
            <w:pPr>
              <w:spacing w:after="0" w:line="240" w:lineRule="auto"/>
              <w:jc w:val="both"/>
              <w:rPr>
                <w:rFonts w:cs="Arial"/>
              </w:rPr>
            </w:pPr>
          </w:p>
        </w:tc>
        <w:tc>
          <w:tcPr>
            <w:tcW w:w="2441" w:type="dxa"/>
          </w:tcPr>
          <w:p w14:paraId="1DAF4643" w14:textId="77777777" w:rsidR="0031679C" w:rsidRPr="00F67943" w:rsidRDefault="0031679C" w:rsidP="00530B6F">
            <w:pPr>
              <w:spacing w:after="0" w:line="240" w:lineRule="auto"/>
              <w:jc w:val="both"/>
              <w:rPr>
                <w:rFonts w:cs="Arial"/>
              </w:rPr>
            </w:pPr>
          </w:p>
        </w:tc>
      </w:tr>
      <w:tr w:rsidR="0031679C" w:rsidRPr="00F67943" w14:paraId="34CD6D60" w14:textId="77777777" w:rsidTr="00CA423D">
        <w:tc>
          <w:tcPr>
            <w:tcW w:w="3369" w:type="dxa"/>
          </w:tcPr>
          <w:p w14:paraId="44BCC096" w14:textId="77777777" w:rsidR="0031679C" w:rsidRPr="00F67943" w:rsidRDefault="0031679C" w:rsidP="00530B6F">
            <w:pPr>
              <w:spacing w:after="0" w:line="240" w:lineRule="auto"/>
              <w:jc w:val="both"/>
              <w:rPr>
                <w:rFonts w:cs="Arial"/>
              </w:rPr>
            </w:pPr>
          </w:p>
        </w:tc>
        <w:tc>
          <w:tcPr>
            <w:tcW w:w="2835" w:type="dxa"/>
          </w:tcPr>
          <w:p w14:paraId="18350A38" w14:textId="77777777" w:rsidR="0031679C" w:rsidRPr="00F67943" w:rsidRDefault="0031679C" w:rsidP="00530B6F">
            <w:pPr>
              <w:spacing w:after="0" w:line="240" w:lineRule="auto"/>
              <w:jc w:val="both"/>
              <w:rPr>
                <w:rFonts w:cs="Arial"/>
              </w:rPr>
            </w:pPr>
          </w:p>
        </w:tc>
        <w:tc>
          <w:tcPr>
            <w:tcW w:w="2441" w:type="dxa"/>
          </w:tcPr>
          <w:p w14:paraId="45D5C402" w14:textId="77777777" w:rsidR="0031679C" w:rsidRPr="00F67943" w:rsidRDefault="0031679C" w:rsidP="00530B6F">
            <w:pPr>
              <w:spacing w:after="0" w:line="240" w:lineRule="auto"/>
              <w:jc w:val="both"/>
              <w:rPr>
                <w:rFonts w:cs="Arial"/>
              </w:rPr>
            </w:pPr>
          </w:p>
        </w:tc>
      </w:tr>
      <w:tr w:rsidR="0031679C" w:rsidRPr="00F67943" w14:paraId="0DBEBFC6" w14:textId="77777777" w:rsidTr="00CA423D">
        <w:tc>
          <w:tcPr>
            <w:tcW w:w="3369" w:type="dxa"/>
          </w:tcPr>
          <w:p w14:paraId="47E9BDE3" w14:textId="77777777" w:rsidR="0031679C" w:rsidRPr="00F67943" w:rsidRDefault="0031679C" w:rsidP="00530B6F">
            <w:pPr>
              <w:spacing w:after="0" w:line="240" w:lineRule="auto"/>
              <w:jc w:val="both"/>
              <w:rPr>
                <w:rFonts w:cs="Arial"/>
              </w:rPr>
            </w:pPr>
          </w:p>
        </w:tc>
        <w:tc>
          <w:tcPr>
            <w:tcW w:w="2835" w:type="dxa"/>
          </w:tcPr>
          <w:p w14:paraId="6D268847" w14:textId="77777777" w:rsidR="0031679C" w:rsidRPr="00F67943" w:rsidRDefault="0031679C" w:rsidP="00530B6F">
            <w:pPr>
              <w:spacing w:after="0" w:line="240" w:lineRule="auto"/>
              <w:jc w:val="both"/>
              <w:rPr>
                <w:rFonts w:cs="Arial"/>
              </w:rPr>
            </w:pPr>
          </w:p>
        </w:tc>
        <w:tc>
          <w:tcPr>
            <w:tcW w:w="2441" w:type="dxa"/>
          </w:tcPr>
          <w:p w14:paraId="7A46EB53" w14:textId="77777777" w:rsidR="0031679C" w:rsidRPr="00F67943" w:rsidRDefault="0031679C" w:rsidP="00530B6F">
            <w:pPr>
              <w:spacing w:after="0" w:line="240" w:lineRule="auto"/>
              <w:jc w:val="both"/>
              <w:rPr>
                <w:rFonts w:cs="Arial"/>
              </w:rPr>
            </w:pPr>
          </w:p>
        </w:tc>
      </w:tr>
    </w:tbl>
    <w:p w14:paraId="69CFC2B4" w14:textId="77777777" w:rsidR="007F0FD6" w:rsidRPr="00F67943" w:rsidRDefault="007F0FD6" w:rsidP="00530B6F">
      <w:pPr>
        <w:spacing w:after="0" w:line="240" w:lineRule="auto"/>
        <w:jc w:val="both"/>
        <w:rPr>
          <w:rFonts w:cs="Arial"/>
        </w:rPr>
      </w:pPr>
    </w:p>
    <w:p w14:paraId="626D60EF" w14:textId="77777777" w:rsidR="007F0FD6" w:rsidRPr="00F67943" w:rsidRDefault="00D627E7" w:rsidP="00530B6F">
      <w:pPr>
        <w:spacing w:after="0" w:line="240" w:lineRule="auto"/>
        <w:jc w:val="both"/>
        <w:rPr>
          <w:rFonts w:cs="Arial"/>
        </w:rPr>
      </w:pPr>
      <w:r w:rsidRPr="00F67943">
        <w:rPr>
          <w:rFonts w:cs="Arial"/>
          <w:noProof/>
        </w:rPr>
        <mc:AlternateContent>
          <mc:Choice Requires="wps">
            <w:drawing>
              <wp:anchor distT="0" distB="0" distL="114300" distR="114300" simplePos="0" relativeHeight="251664384" behindDoc="0" locked="0" layoutInCell="1" allowOverlap="1" wp14:anchorId="1556BB16" wp14:editId="3B53EE18">
                <wp:simplePos x="0" y="0"/>
                <wp:positionH relativeFrom="column">
                  <wp:posOffset>-78740</wp:posOffset>
                </wp:positionH>
                <wp:positionV relativeFrom="paragraph">
                  <wp:posOffset>146050</wp:posOffset>
                </wp:positionV>
                <wp:extent cx="167005" cy="151130"/>
                <wp:effectExtent l="0" t="0" r="4445" b="12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BDA07"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lWIQIAADs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Z5wZ6KlE&#10;X0g0MK2WbB7lGZwvKerRPWBM0Lt7K757Zuyqoyh5i2iHTkJNpIoYn714EA1PT9lm+GhrQodtsEmp&#10;fYN9BCQN2D4V5HAqiNwHJuiyuLjM8zlnglzFvCjepoJlUD4/dujDe2l7Fg8VR6KewGF370MkA+Vz&#10;SCJvtarXSutkYLtZaWQ7oN5Yp5X4U47nYdqwoeLX8+k8Ib/w+XOIPK2/QfQqUJNr1Vf86hQEZVTt&#10;nalTCwZQejwTZW2OMkblxgpsbH0gFdGOHUwTR4fO4k/OBureivsfW0DJmf5gqBLXxWwW2z0Zs/nl&#10;lAw892zOPWAEQVU8cDYeV2Ecka1D1Xb0U5FyN/aWqteopGys7MjqSJY6NAl+nKY4Aud2ivo188sn&#10;AAAA//8DAFBLAwQUAAYACAAAACEAqxSIKN4AAAAIAQAADwAAAGRycy9kb3ducmV2LnhtbEyPQW+C&#10;QBCF7036HzbTpDddBGOUMpimjU16VLz0NrAjYNldwi5K++u7nupxMl/e+162nXQnLjy41hqExTwC&#10;waayqjU1wrHYzdYgnCejqLOGEX7YwTZ/fMgoVfZq9nw5+FqEEONSQmi871MpXdWwJje3PZvwO9lB&#10;kw/nUEs10DWE607GUbSSmloTGhrq+a3h6vswaoSyjY/0uy8+Ir3ZJf5zKs7j1zvi89P0+gLC8+T/&#10;YbjpB3XIg1NpR6Oc6BBmi3gZUIQ4CZtuQLIBUSIsV2uQeSbvB+R/AAAA//8DAFBLAQItABQABgAI&#10;AAAAIQC2gziS/gAAAOEBAAATAAAAAAAAAAAAAAAAAAAAAABbQ29udGVudF9UeXBlc10ueG1sUEsB&#10;Ai0AFAAGAAgAAAAhADj9If/WAAAAlAEAAAsAAAAAAAAAAAAAAAAALwEAAF9yZWxzLy5yZWxzUEsB&#10;Ai0AFAAGAAgAAAAhANbeSVYhAgAAOwQAAA4AAAAAAAAAAAAAAAAALgIAAGRycy9lMm9Eb2MueG1s&#10;UEsBAi0AFAAGAAgAAAAhAKsUiCjeAAAACAEAAA8AAAAAAAAAAAAAAAAAewQAAGRycy9kb3ducmV2&#10;LnhtbFBLBQYAAAAABAAEAPMAAACGBQAAAAA=&#10;"/>
            </w:pict>
          </mc:Fallback>
        </mc:AlternateContent>
      </w:r>
    </w:p>
    <w:p w14:paraId="192CA018" w14:textId="77777777" w:rsidR="007F0FD6" w:rsidRPr="00F67943" w:rsidRDefault="007F0FD6" w:rsidP="007F0FD6">
      <w:pPr>
        <w:spacing w:after="0" w:line="240" w:lineRule="auto"/>
        <w:jc w:val="both"/>
        <w:rPr>
          <w:rFonts w:cs="Arial"/>
        </w:rPr>
      </w:pPr>
      <w:r w:rsidRPr="00F67943">
        <w:rPr>
          <w:rFonts w:cs="Arial"/>
        </w:rPr>
        <w:t xml:space="preserve">    Tasques crítiques que NO admeten subcontractació</w:t>
      </w:r>
    </w:p>
    <w:p w14:paraId="60068871" w14:textId="77777777" w:rsidR="007F0FD6" w:rsidRPr="00F67943" w:rsidRDefault="007F0FD6" w:rsidP="007F0FD6">
      <w:pPr>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7F0FD6" w:rsidRPr="00F67943" w14:paraId="1B6C852C" w14:textId="77777777" w:rsidTr="007F0FD6">
        <w:tc>
          <w:tcPr>
            <w:tcW w:w="8645" w:type="dxa"/>
          </w:tcPr>
          <w:p w14:paraId="75AD3B14" w14:textId="77777777" w:rsidR="007F0FD6" w:rsidRPr="00F67943" w:rsidRDefault="007F0FD6" w:rsidP="007F0FD6">
            <w:pPr>
              <w:spacing w:after="0" w:line="240" w:lineRule="auto"/>
              <w:jc w:val="both"/>
              <w:rPr>
                <w:rFonts w:cs="Arial"/>
              </w:rPr>
            </w:pPr>
          </w:p>
          <w:p w14:paraId="11C05AEA" w14:textId="77777777" w:rsidR="007F0FD6" w:rsidRPr="00F67943" w:rsidRDefault="007F0FD6" w:rsidP="007F0FD6">
            <w:pPr>
              <w:spacing w:after="0" w:line="240" w:lineRule="auto"/>
              <w:jc w:val="both"/>
              <w:rPr>
                <w:rFonts w:cs="Arial"/>
              </w:rPr>
            </w:pPr>
          </w:p>
        </w:tc>
      </w:tr>
      <w:tr w:rsidR="007F0FD6" w:rsidRPr="00F67943" w14:paraId="1A7DD3C4" w14:textId="77777777" w:rsidTr="007F0FD6">
        <w:tc>
          <w:tcPr>
            <w:tcW w:w="8645" w:type="dxa"/>
          </w:tcPr>
          <w:p w14:paraId="2D3DAB5F" w14:textId="77777777" w:rsidR="007F0FD6" w:rsidRPr="00F67943" w:rsidRDefault="007F0FD6" w:rsidP="007F0FD6">
            <w:pPr>
              <w:spacing w:after="0" w:line="240" w:lineRule="auto"/>
              <w:jc w:val="both"/>
              <w:rPr>
                <w:rFonts w:cs="Arial"/>
              </w:rPr>
            </w:pPr>
          </w:p>
          <w:p w14:paraId="31E432CE" w14:textId="77777777" w:rsidR="007F0FD6" w:rsidRPr="00F67943" w:rsidRDefault="007F0FD6" w:rsidP="007F0FD6">
            <w:pPr>
              <w:spacing w:after="0" w:line="240" w:lineRule="auto"/>
              <w:jc w:val="both"/>
              <w:rPr>
                <w:rFonts w:cs="Arial"/>
              </w:rPr>
            </w:pPr>
          </w:p>
        </w:tc>
      </w:tr>
      <w:tr w:rsidR="007F0FD6" w:rsidRPr="00F67943" w14:paraId="13FE78A2" w14:textId="77777777" w:rsidTr="007F0FD6">
        <w:tc>
          <w:tcPr>
            <w:tcW w:w="8645" w:type="dxa"/>
          </w:tcPr>
          <w:p w14:paraId="6831D241" w14:textId="77777777" w:rsidR="007F0FD6" w:rsidRPr="00F67943" w:rsidRDefault="007F0FD6" w:rsidP="007F0FD6">
            <w:pPr>
              <w:spacing w:after="0" w:line="240" w:lineRule="auto"/>
              <w:jc w:val="both"/>
              <w:rPr>
                <w:rFonts w:cs="Arial"/>
              </w:rPr>
            </w:pPr>
          </w:p>
          <w:p w14:paraId="5A5BEF76" w14:textId="77777777" w:rsidR="007F0FD6" w:rsidRPr="00F67943" w:rsidRDefault="007F0FD6" w:rsidP="007F0FD6">
            <w:pPr>
              <w:spacing w:after="0" w:line="240" w:lineRule="auto"/>
              <w:jc w:val="both"/>
              <w:rPr>
                <w:rFonts w:cs="Arial"/>
              </w:rPr>
            </w:pPr>
          </w:p>
        </w:tc>
      </w:tr>
    </w:tbl>
    <w:p w14:paraId="24668E82" w14:textId="77777777" w:rsidR="007F0FD6" w:rsidRPr="00F67943" w:rsidRDefault="007F0FD6" w:rsidP="007F0FD6">
      <w:pPr>
        <w:spacing w:after="0" w:line="240" w:lineRule="auto"/>
        <w:jc w:val="both"/>
        <w:rPr>
          <w:rFonts w:cs="Arial"/>
        </w:rPr>
      </w:pPr>
    </w:p>
    <w:p w14:paraId="0D75D8C9" w14:textId="77777777" w:rsidR="007F0FD6" w:rsidRPr="00F67943" w:rsidRDefault="007F0FD6" w:rsidP="007F0FD6">
      <w:pPr>
        <w:rPr>
          <w:rFonts w:cs="Arial"/>
        </w:rPr>
      </w:pPr>
    </w:p>
    <w:p w14:paraId="7D0A5C66" w14:textId="77777777" w:rsidR="007F0FD6" w:rsidRPr="00F67943" w:rsidRDefault="007F0FD6" w:rsidP="007F0FD6">
      <w:pPr>
        <w:pStyle w:val="CM13"/>
        <w:spacing w:line="240" w:lineRule="auto"/>
        <w:jc w:val="both"/>
        <w:rPr>
          <w:rFonts w:cs="Arial"/>
          <w:sz w:val="22"/>
          <w:szCs w:val="22"/>
        </w:rPr>
      </w:pPr>
      <w:r w:rsidRPr="00F67943">
        <w:rPr>
          <w:rFonts w:cs="Arial"/>
          <w:sz w:val="22"/>
          <w:szCs w:val="22"/>
        </w:rPr>
        <w:t xml:space="preserve">(lloc i data )   Signatura de l’apoderat </w:t>
      </w:r>
    </w:p>
    <w:p w14:paraId="1187BCE7" w14:textId="7C3B331F" w:rsidR="00DD3A5A" w:rsidRPr="00F67943" w:rsidRDefault="00DD3A5A">
      <w:pPr>
        <w:spacing w:after="0" w:line="240" w:lineRule="auto"/>
        <w:rPr>
          <w:rFonts w:cs="Arial"/>
        </w:rPr>
      </w:pPr>
      <w:r w:rsidRPr="00F67943">
        <w:rPr>
          <w:rFonts w:cs="Arial"/>
        </w:rPr>
        <w:br w:type="page"/>
      </w:r>
    </w:p>
    <w:p w14:paraId="58D77D9E" w14:textId="77777777" w:rsidR="00DD3A5A" w:rsidRPr="00F67943" w:rsidRDefault="00DD3A5A" w:rsidP="00DD3A5A">
      <w:pPr>
        <w:keepNext/>
        <w:keepLines/>
        <w:spacing w:after="0"/>
        <w:jc w:val="center"/>
        <w:outlineLvl w:val="0"/>
        <w:rPr>
          <w:rFonts w:eastAsiaTheme="majorEastAsia" w:cs="Arial"/>
          <w:b/>
          <w:kern w:val="32"/>
          <w:sz w:val="32"/>
          <w:szCs w:val="36"/>
        </w:rPr>
      </w:pPr>
      <w:r w:rsidRPr="00F67943">
        <w:rPr>
          <w:rFonts w:eastAsiaTheme="majorEastAsia" w:cs="Arial"/>
          <w:b/>
          <w:kern w:val="32"/>
          <w:sz w:val="32"/>
          <w:szCs w:val="36"/>
        </w:rPr>
        <w:lastRenderedPageBreak/>
        <w:t>ANNEX A</w:t>
      </w:r>
    </w:p>
    <w:p w14:paraId="5DFAFBB3" w14:textId="77777777" w:rsidR="00DD3A5A" w:rsidRPr="00F67943" w:rsidRDefault="00DD3A5A" w:rsidP="00DD3A5A">
      <w:pPr>
        <w:keepNext/>
        <w:keepLines/>
        <w:spacing w:after="0"/>
        <w:jc w:val="center"/>
        <w:outlineLvl w:val="0"/>
        <w:rPr>
          <w:rFonts w:eastAsiaTheme="majorEastAsia" w:cs="Arial"/>
          <w:b/>
          <w:kern w:val="32"/>
          <w:sz w:val="32"/>
          <w:szCs w:val="36"/>
        </w:rPr>
      </w:pPr>
      <w:r w:rsidRPr="00F67943">
        <w:rPr>
          <w:rFonts w:eastAsiaTheme="majorEastAsia" w:cs="Arial"/>
          <w:b/>
          <w:kern w:val="32"/>
          <w:sz w:val="32"/>
          <w:szCs w:val="36"/>
        </w:rPr>
        <w:t>MEMÒRIA TÈCNICA (Sobre B)</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851"/>
        <w:gridCol w:w="1275"/>
      </w:tblGrid>
      <w:tr w:rsidR="00DD3A5A" w:rsidRPr="00F67943" w14:paraId="0EA683D2"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0096F20D" w14:textId="77777777" w:rsidR="00DD3A5A" w:rsidRPr="00F67943" w:rsidRDefault="00DD3A5A" w:rsidP="00C337F7">
            <w:pPr>
              <w:spacing w:after="0"/>
              <w:rPr>
                <w:rFonts w:cs="Arial"/>
                <w:b/>
              </w:rPr>
            </w:pPr>
            <w:r w:rsidRPr="00F67943">
              <w:rPr>
                <w:rFonts w:cs="Arial"/>
                <w:b/>
              </w:rPr>
              <w:t>Òrgan de contractació</w:t>
            </w:r>
          </w:p>
        </w:tc>
        <w:tc>
          <w:tcPr>
            <w:tcW w:w="6520" w:type="dxa"/>
            <w:gridSpan w:val="4"/>
            <w:tcBorders>
              <w:top w:val="single" w:sz="4" w:space="0" w:color="auto"/>
              <w:left w:val="single" w:sz="4" w:space="0" w:color="auto"/>
              <w:bottom w:val="single" w:sz="4" w:space="0" w:color="auto"/>
            </w:tcBorders>
            <w:vAlign w:val="center"/>
          </w:tcPr>
          <w:p w14:paraId="39D07F0A" w14:textId="77777777" w:rsidR="00DD3A5A" w:rsidRPr="00F67943" w:rsidRDefault="00DD3A5A" w:rsidP="00C337F7">
            <w:pPr>
              <w:spacing w:after="0"/>
              <w:rPr>
                <w:rFonts w:cs="Arial"/>
              </w:rPr>
            </w:pPr>
            <w:r w:rsidRPr="00F67943">
              <w:rPr>
                <w:rFonts w:cs="Arial"/>
              </w:rPr>
              <w:t>Departament d’Economia i Finances</w:t>
            </w:r>
          </w:p>
        </w:tc>
      </w:tr>
      <w:tr w:rsidR="00DD3A5A" w:rsidRPr="00F67943" w14:paraId="316A615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251BBE6C" w14:textId="77777777" w:rsidR="00DD3A5A" w:rsidRPr="00F67943" w:rsidRDefault="00DD3A5A" w:rsidP="00C337F7">
            <w:pPr>
              <w:spacing w:after="0"/>
              <w:rPr>
                <w:rFonts w:cs="Arial"/>
                <w:b/>
              </w:rPr>
            </w:pPr>
            <w:r w:rsidRPr="00F67943">
              <w:rPr>
                <w:rFonts w:cs="Arial"/>
                <w:b/>
              </w:rPr>
              <w:t>Expedient</w:t>
            </w:r>
          </w:p>
        </w:tc>
        <w:tc>
          <w:tcPr>
            <w:tcW w:w="1843" w:type="dxa"/>
            <w:tcBorders>
              <w:top w:val="single" w:sz="4" w:space="0" w:color="auto"/>
              <w:left w:val="single" w:sz="4" w:space="0" w:color="auto"/>
              <w:bottom w:val="single" w:sz="4" w:space="0" w:color="auto"/>
              <w:right w:val="single" w:sz="4" w:space="0" w:color="auto"/>
            </w:tcBorders>
            <w:vAlign w:val="center"/>
          </w:tcPr>
          <w:p w14:paraId="3464F260" w14:textId="77777777" w:rsidR="00DD3A5A" w:rsidRPr="00F67943" w:rsidRDefault="00DD3A5A" w:rsidP="00C337F7">
            <w:pPr>
              <w:spacing w:after="0"/>
              <w:rPr>
                <w:rStyle w:val="Textennegreta"/>
                <w:rFonts w:cs="Arial"/>
              </w:rPr>
            </w:pPr>
            <w:r w:rsidRPr="00F67943">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1FB32F1C" w14:textId="77777777" w:rsidR="00DD3A5A" w:rsidRPr="00F67943" w:rsidRDefault="00DD3A5A" w:rsidP="00C337F7">
            <w:pPr>
              <w:spacing w:after="0"/>
              <w:rPr>
                <w:rFonts w:cs="Arial"/>
                <w:b/>
              </w:rPr>
            </w:pPr>
            <w:r w:rsidRPr="00F67943">
              <w:rPr>
                <w:rFonts w:cs="Arial"/>
                <w:b/>
              </w:rPr>
              <w:t>Modalitat</w:t>
            </w:r>
          </w:p>
        </w:tc>
        <w:tc>
          <w:tcPr>
            <w:tcW w:w="2126" w:type="dxa"/>
            <w:gridSpan w:val="2"/>
            <w:tcBorders>
              <w:top w:val="single" w:sz="4" w:space="0" w:color="auto"/>
              <w:left w:val="single" w:sz="4" w:space="0" w:color="auto"/>
              <w:bottom w:val="single" w:sz="4" w:space="0" w:color="auto"/>
            </w:tcBorders>
            <w:vAlign w:val="center"/>
          </w:tcPr>
          <w:p w14:paraId="3822FDAB" w14:textId="77777777" w:rsidR="00DD3A5A" w:rsidRPr="00F67943" w:rsidRDefault="00DD3A5A" w:rsidP="00C337F7">
            <w:pPr>
              <w:spacing w:after="0"/>
              <w:rPr>
                <w:rFonts w:cs="Arial"/>
              </w:rPr>
            </w:pPr>
            <w:r w:rsidRPr="00F67943">
              <w:rPr>
                <w:rFonts w:cs="Arial"/>
              </w:rPr>
              <w:t>Contracte públic</w:t>
            </w:r>
          </w:p>
        </w:tc>
      </w:tr>
      <w:tr w:rsidR="00DD3A5A" w:rsidRPr="00F67943" w14:paraId="3DF07ACE"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9240BE2" w14:textId="77777777" w:rsidR="00DD3A5A" w:rsidRPr="00F67943" w:rsidRDefault="00DD3A5A" w:rsidP="00C337F7">
            <w:pPr>
              <w:spacing w:after="0"/>
              <w:rPr>
                <w:rFonts w:cs="Arial"/>
                <w:b/>
              </w:rPr>
            </w:pPr>
            <w:r w:rsidRPr="00F67943">
              <w:rPr>
                <w:rFonts w:cs="Arial"/>
                <w:b/>
              </w:rPr>
              <w:t>Tipus de contracte</w:t>
            </w:r>
          </w:p>
        </w:tc>
        <w:tc>
          <w:tcPr>
            <w:tcW w:w="1843" w:type="dxa"/>
            <w:tcBorders>
              <w:top w:val="single" w:sz="4" w:space="0" w:color="auto"/>
              <w:left w:val="single" w:sz="4" w:space="0" w:color="auto"/>
              <w:bottom w:val="single" w:sz="4" w:space="0" w:color="auto"/>
              <w:right w:val="single" w:sz="4" w:space="0" w:color="auto"/>
            </w:tcBorders>
            <w:vAlign w:val="center"/>
          </w:tcPr>
          <w:p w14:paraId="56E8C46D" w14:textId="77777777" w:rsidR="00DD3A5A" w:rsidRPr="00F67943" w:rsidRDefault="00DD3A5A" w:rsidP="00C337F7">
            <w:pPr>
              <w:spacing w:after="0"/>
              <w:rPr>
                <w:rFonts w:cs="Arial"/>
              </w:rPr>
            </w:pPr>
            <w:r w:rsidRPr="00F67943">
              <w:rPr>
                <w:rFonts w:cs="Arial"/>
              </w:rPr>
              <w:t>Serveis</w:t>
            </w:r>
          </w:p>
        </w:tc>
        <w:tc>
          <w:tcPr>
            <w:tcW w:w="2551" w:type="dxa"/>
            <w:tcBorders>
              <w:top w:val="single" w:sz="4" w:space="0" w:color="auto"/>
              <w:left w:val="single" w:sz="4" w:space="0" w:color="auto"/>
              <w:bottom w:val="single" w:sz="4" w:space="0" w:color="auto"/>
              <w:right w:val="single" w:sz="4" w:space="0" w:color="auto"/>
            </w:tcBorders>
            <w:vAlign w:val="center"/>
          </w:tcPr>
          <w:p w14:paraId="3AC475F2" w14:textId="77777777" w:rsidR="00DD3A5A" w:rsidRPr="00F67943" w:rsidRDefault="00DD3A5A" w:rsidP="00C337F7">
            <w:pPr>
              <w:spacing w:after="0"/>
              <w:rPr>
                <w:rFonts w:cs="Arial"/>
                <w:b/>
              </w:rPr>
            </w:pPr>
            <w:r w:rsidRPr="00F67943">
              <w:rPr>
                <w:rFonts w:cs="Arial"/>
                <w:b/>
              </w:rPr>
              <w:t>Procediment</w:t>
            </w:r>
          </w:p>
        </w:tc>
        <w:tc>
          <w:tcPr>
            <w:tcW w:w="2126" w:type="dxa"/>
            <w:gridSpan w:val="2"/>
            <w:tcBorders>
              <w:top w:val="single" w:sz="4" w:space="0" w:color="auto"/>
              <w:left w:val="single" w:sz="4" w:space="0" w:color="auto"/>
              <w:bottom w:val="single" w:sz="4" w:space="0" w:color="auto"/>
            </w:tcBorders>
            <w:vAlign w:val="center"/>
          </w:tcPr>
          <w:p w14:paraId="1DED916B" w14:textId="77777777" w:rsidR="00DD3A5A" w:rsidRPr="00F67943" w:rsidRDefault="00DD3A5A" w:rsidP="00C337F7">
            <w:pPr>
              <w:spacing w:after="0"/>
              <w:rPr>
                <w:rFonts w:cs="Arial"/>
              </w:rPr>
            </w:pPr>
            <w:r w:rsidRPr="00F67943">
              <w:rPr>
                <w:rFonts w:cs="Arial"/>
              </w:rPr>
              <w:t xml:space="preserve">Obert </w:t>
            </w:r>
          </w:p>
        </w:tc>
      </w:tr>
      <w:tr w:rsidR="00DD3A5A" w:rsidRPr="00F67943" w14:paraId="5ADBBD9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DA40EDF" w14:textId="77777777" w:rsidR="00DD3A5A" w:rsidRPr="00F67943" w:rsidRDefault="00DD3A5A" w:rsidP="00C337F7">
            <w:pPr>
              <w:spacing w:after="0"/>
              <w:rPr>
                <w:rFonts w:cs="Arial"/>
                <w:b/>
              </w:rPr>
            </w:pPr>
            <w:r w:rsidRPr="00F67943">
              <w:rPr>
                <w:rFonts w:cs="Arial"/>
                <w:b/>
              </w:rPr>
              <w:t>Contracte harmonitzat</w:t>
            </w:r>
          </w:p>
        </w:tc>
        <w:tc>
          <w:tcPr>
            <w:tcW w:w="1843" w:type="dxa"/>
            <w:tcBorders>
              <w:top w:val="single" w:sz="4" w:space="0" w:color="auto"/>
              <w:left w:val="single" w:sz="4" w:space="0" w:color="auto"/>
              <w:bottom w:val="single" w:sz="4" w:space="0" w:color="auto"/>
              <w:right w:val="single" w:sz="4" w:space="0" w:color="auto"/>
            </w:tcBorders>
            <w:vAlign w:val="center"/>
          </w:tcPr>
          <w:p w14:paraId="29DB5947" w14:textId="77777777" w:rsidR="00DD3A5A" w:rsidRPr="00F67943" w:rsidRDefault="00DD3A5A" w:rsidP="00C337F7">
            <w:pPr>
              <w:spacing w:after="0"/>
              <w:rPr>
                <w:rFonts w:cs="Arial"/>
              </w:rPr>
            </w:pPr>
            <w:r w:rsidRPr="00F67943">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5EFCD195" w14:textId="77777777" w:rsidR="00DD3A5A" w:rsidRPr="00F67943" w:rsidRDefault="00DD3A5A" w:rsidP="00C337F7">
            <w:pPr>
              <w:spacing w:after="0"/>
              <w:rPr>
                <w:rFonts w:cs="Arial"/>
                <w:b/>
              </w:rPr>
            </w:pPr>
            <w:r w:rsidRPr="00F67943">
              <w:rPr>
                <w:rFonts w:cs="Arial"/>
                <w:b/>
              </w:rPr>
              <w:t>Cofinançat amb fons europeus</w:t>
            </w:r>
          </w:p>
        </w:tc>
        <w:tc>
          <w:tcPr>
            <w:tcW w:w="2126" w:type="dxa"/>
            <w:gridSpan w:val="2"/>
            <w:tcBorders>
              <w:top w:val="single" w:sz="4" w:space="0" w:color="auto"/>
              <w:left w:val="single" w:sz="4" w:space="0" w:color="auto"/>
              <w:bottom w:val="single" w:sz="4" w:space="0" w:color="auto"/>
            </w:tcBorders>
            <w:vAlign w:val="center"/>
          </w:tcPr>
          <w:p w14:paraId="24012456" w14:textId="77777777" w:rsidR="00DD3A5A" w:rsidRPr="00F67943" w:rsidRDefault="00DD3A5A" w:rsidP="00C337F7">
            <w:pPr>
              <w:spacing w:after="0"/>
              <w:rPr>
                <w:rFonts w:cs="Arial"/>
              </w:rPr>
            </w:pPr>
            <w:r w:rsidRPr="00F67943">
              <w:rPr>
                <w:rFonts w:cs="Arial"/>
              </w:rPr>
              <w:t>Sí</w:t>
            </w:r>
          </w:p>
        </w:tc>
      </w:tr>
      <w:tr w:rsidR="00DD3A5A" w:rsidRPr="00F67943" w14:paraId="28AEB7E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3B0585ED" w14:textId="77777777" w:rsidR="00DD3A5A" w:rsidRPr="00F67943" w:rsidRDefault="00DD3A5A" w:rsidP="00C337F7">
            <w:pPr>
              <w:spacing w:after="0"/>
              <w:rPr>
                <w:rFonts w:cs="Arial"/>
                <w:b/>
              </w:rPr>
            </w:pPr>
            <w:r w:rsidRPr="00F67943">
              <w:rPr>
                <w:rFonts w:cs="Arial"/>
                <w:b/>
              </w:rPr>
              <w:t xml:space="preserve">Valor estimat </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EFABCA" w14:textId="77777777" w:rsidR="00DD3A5A" w:rsidRPr="00F67943" w:rsidRDefault="00DD3A5A" w:rsidP="00C337F7">
            <w:pPr>
              <w:spacing w:after="0"/>
              <w:rPr>
                <w:rFonts w:cs="Arial"/>
                <w:b/>
              </w:rPr>
            </w:pPr>
            <w:r w:rsidRPr="00F67943">
              <w:rPr>
                <w:rFonts w:cs="Arial"/>
              </w:rPr>
              <w:t>5.859.504,14 €</w:t>
            </w:r>
          </w:p>
        </w:tc>
        <w:tc>
          <w:tcPr>
            <w:tcW w:w="2126" w:type="dxa"/>
            <w:gridSpan w:val="2"/>
            <w:tcBorders>
              <w:top w:val="single" w:sz="4" w:space="0" w:color="auto"/>
              <w:left w:val="single" w:sz="4" w:space="0" w:color="auto"/>
              <w:bottom w:val="single" w:sz="4" w:space="0" w:color="auto"/>
            </w:tcBorders>
            <w:vAlign w:val="center"/>
          </w:tcPr>
          <w:p w14:paraId="4E9E444A" w14:textId="77777777" w:rsidR="00DD3A5A" w:rsidRPr="00F67943" w:rsidRDefault="00DD3A5A" w:rsidP="00C337F7">
            <w:pPr>
              <w:spacing w:after="0"/>
              <w:rPr>
                <w:rFonts w:cs="Arial"/>
              </w:rPr>
            </w:pPr>
          </w:p>
        </w:tc>
      </w:tr>
      <w:tr w:rsidR="00DD3A5A" w:rsidRPr="00F67943" w14:paraId="1D03463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1D1FDC5" w14:textId="77777777" w:rsidR="00DD3A5A" w:rsidRPr="00F67943" w:rsidRDefault="00DD3A5A" w:rsidP="00C337F7">
            <w:pPr>
              <w:spacing w:after="0"/>
              <w:rPr>
                <w:rFonts w:cs="Arial"/>
                <w:b/>
              </w:rPr>
            </w:pPr>
            <w:r w:rsidRPr="00F67943">
              <w:rPr>
                <w:rFonts w:cs="Arial"/>
                <w:b/>
              </w:rPr>
              <w:t>Pressupost base de licitació (sense IVA)</w:t>
            </w:r>
          </w:p>
        </w:tc>
        <w:tc>
          <w:tcPr>
            <w:tcW w:w="1843" w:type="dxa"/>
            <w:tcBorders>
              <w:top w:val="single" w:sz="4" w:space="0" w:color="auto"/>
              <w:left w:val="single" w:sz="4" w:space="0" w:color="auto"/>
              <w:bottom w:val="single" w:sz="4" w:space="0" w:color="auto"/>
              <w:right w:val="single" w:sz="4" w:space="0" w:color="auto"/>
            </w:tcBorders>
            <w:vAlign w:val="center"/>
          </w:tcPr>
          <w:p w14:paraId="00015B24" w14:textId="77777777" w:rsidR="00DD3A5A" w:rsidRPr="00F67943" w:rsidRDefault="00DD3A5A" w:rsidP="00C337F7">
            <w:pPr>
              <w:spacing w:after="0"/>
              <w:rPr>
                <w:rFonts w:cs="Arial"/>
              </w:rPr>
            </w:pPr>
            <w:r w:rsidRPr="00F67943">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4F122F1F" w14:textId="77777777" w:rsidR="00DD3A5A" w:rsidRPr="00F67943" w:rsidRDefault="00DD3A5A" w:rsidP="00C337F7">
            <w:pPr>
              <w:spacing w:after="0"/>
              <w:rPr>
                <w:rFonts w:cs="Arial"/>
                <w:b/>
              </w:rPr>
            </w:pPr>
            <w:r w:rsidRPr="00F67943">
              <w:rPr>
                <w:rFonts w:cs="Arial"/>
                <w:b/>
              </w:rPr>
              <w:t>Pressupost base de licitació (amb 21 %IVA)</w:t>
            </w:r>
          </w:p>
        </w:tc>
        <w:tc>
          <w:tcPr>
            <w:tcW w:w="2126" w:type="dxa"/>
            <w:gridSpan w:val="2"/>
            <w:tcBorders>
              <w:top w:val="single" w:sz="4" w:space="0" w:color="auto"/>
              <w:left w:val="single" w:sz="4" w:space="0" w:color="auto"/>
              <w:bottom w:val="single" w:sz="4" w:space="0" w:color="auto"/>
            </w:tcBorders>
            <w:vAlign w:val="center"/>
          </w:tcPr>
          <w:p w14:paraId="07A69733" w14:textId="77777777" w:rsidR="00DD3A5A" w:rsidRPr="00F67943" w:rsidRDefault="00DD3A5A" w:rsidP="00C337F7">
            <w:pPr>
              <w:spacing w:after="0"/>
              <w:rPr>
                <w:rFonts w:cs="Arial"/>
              </w:rPr>
            </w:pPr>
            <w:r w:rsidRPr="00F67943">
              <w:rPr>
                <w:rFonts w:cs="Arial"/>
              </w:rPr>
              <w:t>7.090.000,00 €</w:t>
            </w:r>
          </w:p>
        </w:tc>
      </w:tr>
      <w:tr w:rsidR="00DD3A5A" w:rsidRPr="00F67943" w14:paraId="49393687" w14:textId="77777777" w:rsidTr="00C337F7">
        <w:trPr>
          <w:trHeight w:val="340"/>
        </w:trPr>
        <w:tc>
          <w:tcPr>
            <w:tcW w:w="2694" w:type="dxa"/>
            <w:tcBorders>
              <w:top w:val="single" w:sz="4" w:space="0" w:color="auto"/>
              <w:bottom w:val="single" w:sz="4" w:space="0" w:color="auto"/>
              <w:right w:val="nil"/>
            </w:tcBorders>
            <w:vAlign w:val="center"/>
          </w:tcPr>
          <w:p w14:paraId="21A85DEE" w14:textId="77777777" w:rsidR="00DD3A5A" w:rsidRPr="00F67943" w:rsidRDefault="00DD3A5A" w:rsidP="00C337F7">
            <w:pPr>
              <w:spacing w:after="0"/>
              <w:rPr>
                <w:rFonts w:cs="Arial"/>
                <w:b/>
              </w:rPr>
            </w:pPr>
            <w:r w:rsidRPr="00F67943">
              <w:rPr>
                <w:rFonts w:cs="Arial"/>
                <w:b/>
              </w:rPr>
              <w:t>Objecte</w:t>
            </w:r>
          </w:p>
        </w:tc>
        <w:tc>
          <w:tcPr>
            <w:tcW w:w="6520" w:type="dxa"/>
            <w:gridSpan w:val="4"/>
            <w:tcBorders>
              <w:top w:val="single" w:sz="4" w:space="0" w:color="auto"/>
              <w:left w:val="nil"/>
              <w:bottom w:val="single" w:sz="4" w:space="0" w:color="auto"/>
            </w:tcBorders>
            <w:vAlign w:val="center"/>
          </w:tcPr>
          <w:p w14:paraId="532839AB" w14:textId="77777777" w:rsidR="00DD3A5A" w:rsidRPr="00F67943" w:rsidRDefault="00DD3A5A" w:rsidP="00C337F7">
            <w:pPr>
              <w:spacing w:after="0"/>
              <w:rPr>
                <w:rFonts w:cs="Arial"/>
              </w:rPr>
            </w:pPr>
          </w:p>
        </w:tc>
      </w:tr>
      <w:tr w:rsidR="00DD3A5A" w:rsidRPr="00F67943" w14:paraId="64B7D0FA" w14:textId="77777777" w:rsidTr="00C337F7">
        <w:trPr>
          <w:trHeight w:val="1393"/>
        </w:trPr>
        <w:tc>
          <w:tcPr>
            <w:tcW w:w="9214" w:type="dxa"/>
            <w:gridSpan w:val="5"/>
            <w:tcBorders>
              <w:top w:val="single" w:sz="4" w:space="0" w:color="auto"/>
              <w:bottom w:val="single" w:sz="4" w:space="0" w:color="auto"/>
            </w:tcBorders>
            <w:vAlign w:val="center"/>
          </w:tcPr>
          <w:p w14:paraId="32EDB7FA" w14:textId="77777777" w:rsidR="00DD3A5A" w:rsidRPr="00F67943" w:rsidRDefault="00DD3A5A" w:rsidP="00C337F7">
            <w:pPr>
              <w:spacing w:after="0"/>
              <w:rPr>
                <w:rFonts w:cs="Arial"/>
              </w:rPr>
            </w:pPr>
            <w:r w:rsidRPr="00F67943">
              <w:rPr>
                <w:rFonts w:cs="Arial"/>
              </w:rPr>
              <w:t>Contracte de serveis, en col·laboració amb el Departament de Territori, Habitatge i Transició Ecològica, el Servei Català de Trànsit i el Centre de Telecomunicacions i Tecnologies de la Informació de la Generalitat de Catalunya, per desenvolupar un bessó digital de la xarxa viària interurbana de l’entorn metropolità de Barcelona, en el marc de la segona edició del Programa de compra pública d’innovació de la RIS3CAT 2030</w:t>
            </w:r>
          </w:p>
        </w:tc>
      </w:tr>
      <w:tr w:rsidR="00DD3A5A" w:rsidRPr="00F67943" w14:paraId="17557C4D" w14:textId="77777777" w:rsidTr="00C337F7">
        <w:trPr>
          <w:trHeight w:val="113"/>
        </w:trPr>
        <w:tc>
          <w:tcPr>
            <w:tcW w:w="2694" w:type="dxa"/>
            <w:tcBorders>
              <w:top w:val="single" w:sz="4" w:space="0" w:color="auto"/>
              <w:left w:val="nil"/>
              <w:bottom w:val="single" w:sz="4" w:space="0" w:color="auto"/>
              <w:right w:val="nil"/>
            </w:tcBorders>
            <w:vAlign w:val="center"/>
          </w:tcPr>
          <w:p w14:paraId="7AD8FAE2" w14:textId="77777777" w:rsidR="00DD3A5A" w:rsidRPr="00F67943" w:rsidRDefault="00DD3A5A" w:rsidP="00C337F7">
            <w:pPr>
              <w:spacing w:after="0"/>
              <w:rPr>
                <w:rFonts w:cs="Arial"/>
                <w:b/>
                <w:sz w:val="12"/>
                <w:szCs w:val="12"/>
              </w:rPr>
            </w:pPr>
          </w:p>
        </w:tc>
        <w:tc>
          <w:tcPr>
            <w:tcW w:w="6520" w:type="dxa"/>
            <w:gridSpan w:val="4"/>
            <w:tcBorders>
              <w:top w:val="single" w:sz="4" w:space="0" w:color="auto"/>
              <w:left w:val="nil"/>
              <w:bottom w:val="single" w:sz="4" w:space="0" w:color="auto"/>
              <w:right w:val="nil"/>
            </w:tcBorders>
            <w:vAlign w:val="center"/>
          </w:tcPr>
          <w:p w14:paraId="711D97CD" w14:textId="77777777" w:rsidR="00DD3A5A" w:rsidRPr="00F67943" w:rsidRDefault="00DD3A5A" w:rsidP="00C337F7">
            <w:pPr>
              <w:spacing w:after="0"/>
              <w:rPr>
                <w:rFonts w:cs="Arial"/>
                <w:sz w:val="12"/>
                <w:szCs w:val="12"/>
              </w:rPr>
            </w:pPr>
          </w:p>
        </w:tc>
      </w:tr>
      <w:tr w:rsidR="00DD3A5A" w:rsidRPr="00F67943" w14:paraId="6313F09B" w14:textId="77777777" w:rsidTr="00C337F7">
        <w:trPr>
          <w:trHeight w:val="340"/>
        </w:trPr>
        <w:tc>
          <w:tcPr>
            <w:tcW w:w="7939" w:type="dxa"/>
            <w:gridSpan w:val="4"/>
            <w:tcBorders>
              <w:top w:val="single" w:sz="4" w:space="0" w:color="auto"/>
              <w:bottom w:val="single" w:sz="4" w:space="0" w:color="auto"/>
              <w:right w:val="single" w:sz="4" w:space="0" w:color="auto"/>
            </w:tcBorders>
            <w:vAlign w:val="center"/>
          </w:tcPr>
          <w:p w14:paraId="458E4DF2" w14:textId="77777777" w:rsidR="00DD3A5A" w:rsidRPr="00F67943" w:rsidRDefault="00DD3A5A" w:rsidP="00C337F7">
            <w:pPr>
              <w:spacing w:after="0"/>
              <w:rPr>
                <w:rFonts w:cs="Arial"/>
                <w:b/>
              </w:rPr>
            </w:pPr>
            <w:r w:rsidRPr="00F67943">
              <w:rPr>
                <w:rFonts w:cs="Arial"/>
                <w:b/>
                <w:bCs/>
              </w:rPr>
              <w:t>Criteris de valoració mitjançant judici de valor (memòria tècnica)</w:t>
            </w:r>
          </w:p>
        </w:tc>
        <w:tc>
          <w:tcPr>
            <w:tcW w:w="1275" w:type="dxa"/>
            <w:tcBorders>
              <w:top w:val="single" w:sz="4" w:space="0" w:color="auto"/>
              <w:left w:val="single" w:sz="4" w:space="0" w:color="auto"/>
              <w:bottom w:val="single" w:sz="4" w:space="0" w:color="auto"/>
            </w:tcBorders>
            <w:vAlign w:val="center"/>
          </w:tcPr>
          <w:p w14:paraId="7F510AB0" w14:textId="77777777" w:rsidR="00DD3A5A" w:rsidRPr="00F67943" w:rsidRDefault="00DD3A5A" w:rsidP="00C337F7">
            <w:pPr>
              <w:spacing w:after="0"/>
              <w:jc w:val="center"/>
              <w:rPr>
                <w:rFonts w:cs="Arial"/>
              </w:rPr>
            </w:pPr>
            <w:r w:rsidRPr="00F67943">
              <w:rPr>
                <w:rFonts w:cs="Arial"/>
                <w:b/>
                <w:bCs/>
              </w:rPr>
              <w:t>Puntuació màxima</w:t>
            </w:r>
          </w:p>
        </w:tc>
      </w:tr>
      <w:tr w:rsidR="00DD3A5A" w:rsidRPr="00F67943" w14:paraId="456E80BF" w14:textId="77777777" w:rsidTr="00C337F7">
        <w:trPr>
          <w:trHeight w:val="340"/>
        </w:trPr>
        <w:tc>
          <w:tcPr>
            <w:tcW w:w="7939" w:type="dxa"/>
            <w:gridSpan w:val="4"/>
            <w:tcBorders>
              <w:top w:val="single" w:sz="4" w:space="0" w:color="auto"/>
              <w:bottom w:val="single" w:sz="4" w:space="0" w:color="auto"/>
              <w:right w:val="single" w:sz="4" w:space="0" w:color="auto"/>
            </w:tcBorders>
            <w:shd w:val="clear" w:color="auto" w:fill="FFFFFF" w:themeFill="background1"/>
            <w:vAlign w:val="center"/>
          </w:tcPr>
          <w:p w14:paraId="0F024F17" w14:textId="77777777" w:rsidR="00DD3A5A" w:rsidRPr="00F67943" w:rsidRDefault="00DD3A5A" w:rsidP="00DD3A5A">
            <w:pPr>
              <w:pStyle w:val="Pargrafdellista"/>
              <w:numPr>
                <w:ilvl w:val="0"/>
                <w:numId w:val="59"/>
              </w:numPr>
              <w:ind w:left="426"/>
              <w:contextualSpacing w:val="0"/>
              <w:rPr>
                <w:rFonts w:ascii="Arial" w:hAnsi="Arial" w:cs="Arial"/>
              </w:rPr>
            </w:pPr>
            <w:r w:rsidRPr="00F67943">
              <w:rPr>
                <w:rFonts w:ascii="Arial" w:hAnsi="Arial" w:cs="Arial"/>
              </w:rPr>
              <w:t>Metodologia general i plantejament per desenvolupar els treballs previstos al bessó digital</w:t>
            </w:r>
          </w:p>
        </w:tc>
        <w:tc>
          <w:tcPr>
            <w:tcW w:w="1275" w:type="dxa"/>
            <w:tcBorders>
              <w:top w:val="single" w:sz="4" w:space="0" w:color="auto"/>
              <w:left w:val="single" w:sz="4" w:space="0" w:color="auto"/>
              <w:bottom w:val="single" w:sz="4" w:space="0" w:color="auto"/>
            </w:tcBorders>
            <w:shd w:val="clear" w:color="auto" w:fill="FFFFFF" w:themeFill="background1"/>
            <w:vAlign w:val="center"/>
          </w:tcPr>
          <w:p w14:paraId="66A0E498" w14:textId="77777777" w:rsidR="00DD3A5A" w:rsidRPr="00F67943" w:rsidRDefault="00DD3A5A" w:rsidP="00C337F7">
            <w:pPr>
              <w:spacing w:after="0"/>
              <w:jc w:val="center"/>
              <w:rPr>
                <w:rFonts w:cs="Arial"/>
              </w:rPr>
            </w:pPr>
            <w:r w:rsidRPr="00F67943">
              <w:rPr>
                <w:rFonts w:cs="Arial"/>
              </w:rPr>
              <w:t>20</w:t>
            </w:r>
          </w:p>
        </w:tc>
      </w:tr>
      <w:tr w:rsidR="00DD3A5A" w:rsidRPr="00F67943" w14:paraId="2EA71C8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3B4DFDF2"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mòdul d’ingesta de dades</w:t>
            </w:r>
          </w:p>
        </w:tc>
        <w:tc>
          <w:tcPr>
            <w:tcW w:w="1275" w:type="dxa"/>
            <w:tcBorders>
              <w:top w:val="single" w:sz="4" w:space="0" w:color="auto"/>
              <w:left w:val="single" w:sz="4" w:space="0" w:color="auto"/>
              <w:bottom w:val="single" w:sz="4" w:space="0" w:color="auto"/>
            </w:tcBorders>
            <w:shd w:val="clear" w:color="auto" w:fill="auto"/>
            <w:vAlign w:val="center"/>
          </w:tcPr>
          <w:p w14:paraId="3A140F98" w14:textId="77777777" w:rsidR="00DD3A5A" w:rsidRPr="00F67943" w:rsidRDefault="00DD3A5A" w:rsidP="00C337F7">
            <w:pPr>
              <w:spacing w:after="0"/>
              <w:jc w:val="center"/>
              <w:rPr>
                <w:rFonts w:cs="Arial"/>
              </w:rPr>
            </w:pPr>
            <w:r w:rsidRPr="00F67943">
              <w:rPr>
                <w:rFonts w:cs="Arial"/>
              </w:rPr>
              <w:t>14</w:t>
            </w:r>
          </w:p>
        </w:tc>
      </w:tr>
      <w:tr w:rsidR="00DD3A5A" w:rsidRPr="00F67943" w14:paraId="7828BECD"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BFE2681"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mòdul de configuració i gestió d’usuaris</w:t>
            </w:r>
          </w:p>
        </w:tc>
        <w:tc>
          <w:tcPr>
            <w:tcW w:w="1275" w:type="dxa"/>
            <w:tcBorders>
              <w:top w:val="single" w:sz="4" w:space="0" w:color="auto"/>
              <w:left w:val="single" w:sz="4" w:space="0" w:color="auto"/>
              <w:bottom w:val="single" w:sz="4" w:space="0" w:color="auto"/>
            </w:tcBorders>
            <w:vAlign w:val="center"/>
          </w:tcPr>
          <w:p w14:paraId="40181D4C" w14:textId="77777777" w:rsidR="00DD3A5A" w:rsidRPr="00F67943" w:rsidRDefault="00DD3A5A" w:rsidP="00C337F7">
            <w:pPr>
              <w:spacing w:after="0"/>
              <w:jc w:val="center"/>
              <w:rPr>
                <w:rFonts w:cs="Arial"/>
              </w:rPr>
            </w:pPr>
            <w:r w:rsidRPr="00F67943">
              <w:rPr>
                <w:rFonts w:cs="Arial"/>
              </w:rPr>
              <w:t>14</w:t>
            </w:r>
          </w:p>
        </w:tc>
      </w:tr>
      <w:tr w:rsidR="00DD3A5A" w:rsidRPr="00F67943" w14:paraId="2E63FF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E2CC8A4"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1. Graf i representació gràfica del bessó digital</w:t>
            </w:r>
          </w:p>
        </w:tc>
        <w:tc>
          <w:tcPr>
            <w:tcW w:w="1275" w:type="dxa"/>
            <w:tcBorders>
              <w:top w:val="single" w:sz="4" w:space="0" w:color="auto"/>
              <w:left w:val="single" w:sz="4" w:space="0" w:color="auto"/>
              <w:bottom w:val="single" w:sz="4" w:space="0" w:color="auto"/>
            </w:tcBorders>
            <w:vAlign w:val="center"/>
          </w:tcPr>
          <w:p w14:paraId="271A1352" w14:textId="77777777" w:rsidR="00DD3A5A" w:rsidRPr="00F67943" w:rsidRDefault="00DD3A5A" w:rsidP="00C337F7">
            <w:pPr>
              <w:spacing w:after="0"/>
              <w:jc w:val="center"/>
              <w:rPr>
                <w:rFonts w:cs="Arial"/>
              </w:rPr>
            </w:pPr>
            <w:r w:rsidRPr="00F67943">
              <w:rPr>
                <w:rFonts w:cs="Arial"/>
              </w:rPr>
              <w:t>14</w:t>
            </w:r>
          </w:p>
        </w:tc>
      </w:tr>
      <w:tr w:rsidR="00DD3A5A" w:rsidRPr="00F67943" w14:paraId="3C8649B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D40C7F2"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2. Predicció del volum de vehicles, velocitat mitjana i la tipologia</w:t>
            </w:r>
          </w:p>
        </w:tc>
        <w:tc>
          <w:tcPr>
            <w:tcW w:w="1275" w:type="dxa"/>
            <w:tcBorders>
              <w:top w:val="single" w:sz="4" w:space="0" w:color="auto"/>
              <w:left w:val="single" w:sz="4" w:space="0" w:color="auto"/>
              <w:bottom w:val="single" w:sz="4" w:space="0" w:color="auto"/>
            </w:tcBorders>
            <w:vAlign w:val="center"/>
          </w:tcPr>
          <w:p w14:paraId="49437903" w14:textId="77777777" w:rsidR="00DD3A5A" w:rsidRPr="00F67943" w:rsidRDefault="00DD3A5A" w:rsidP="00C337F7">
            <w:pPr>
              <w:spacing w:after="0"/>
              <w:jc w:val="center"/>
              <w:rPr>
                <w:rFonts w:cs="Arial"/>
              </w:rPr>
            </w:pPr>
            <w:r w:rsidRPr="00F67943">
              <w:rPr>
                <w:rFonts w:cs="Arial"/>
              </w:rPr>
              <w:t>14</w:t>
            </w:r>
          </w:p>
        </w:tc>
      </w:tr>
      <w:tr w:rsidR="00DD3A5A" w:rsidRPr="00F67943" w14:paraId="3E790A56"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06C70BB0"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3. Predicció de les emissions dels vehicles</w:t>
            </w:r>
          </w:p>
        </w:tc>
        <w:tc>
          <w:tcPr>
            <w:tcW w:w="1275" w:type="dxa"/>
            <w:tcBorders>
              <w:top w:val="single" w:sz="4" w:space="0" w:color="auto"/>
              <w:left w:val="single" w:sz="4" w:space="0" w:color="auto"/>
              <w:bottom w:val="single" w:sz="4" w:space="0" w:color="auto"/>
            </w:tcBorders>
            <w:vAlign w:val="center"/>
          </w:tcPr>
          <w:p w14:paraId="1D180B5F" w14:textId="77777777" w:rsidR="00DD3A5A" w:rsidRPr="00F67943" w:rsidRDefault="00DD3A5A" w:rsidP="00C337F7">
            <w:pPr>
              <w:spacing w:after="0"/>
              <w:jc w:val="center"/>
              <w:rPr>
                <w:rFonts w:cs="Arial"/>
              </w:rPr>
            </w:pPr>
            <w:r w:rsidRPr="00F67943">
              <w:rPr>
                <w:rFonts w:cs="Arial"/>
              </w:rPr>
              <w:t>14</w:t>
            </w:r>
          </w:p>
        </w:tc>
      </w:tr>
      <w:tr w:rsidR="00DD3A5A" w:rsidRPr="00F67943" w14:paraId="1394E88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48E6261"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4. Predicció de l’estat i les necessitats de millora de la infraestructura</w:t>
            </w:r>
          </w:p>
        </w:tc>
        <w:tc>
          <w:tcPr>
            <w:tcW w:w="1275" w:type="dxa"/>
            <w:tcBorders>
              <w:top w:val="single" w:sz="4" w:space="0" w:color="auto"/>
              <w:left w:val="single" w:sz="4" w:space="0" w:color="auto"/>
              <w:bottom w:val="single" w:sz="4" w:space="0" w:color="auto"/>
            </w:tcBorders>
            <w:vAlign w:val="center"/>
          </w:tcPr>
          <w:p w14:paraId="2560F49D" w14:textId="77777777" w:rsidR="00DD3A5A" w:rsidRPr="00F67943" w:rsidRDefault="00DD3A5A" w:rsidP="00C337F7">
            <w:pPr>
              <w:spacing w:after="0"/>
              <w:jc w:val="center"/>
              <w:rPr>
                <w:rFonts w:cs="Arial"/>
              </w:rPr>
            </w:pPr>
            <w:r w:rsidRPr="00F67943">
              <w:rPr>
                <w:rFonts w:cs="Arial"/>
              </w:rPr>
              <w:t>14</w:t>
            </w:r>
          </w:p>
        </w:tc>
      </w:tr>
      <w:tr w:rsidR="00DD3A5A" w:rsidRPr="00F67943" w14:paraId="49D6E75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2AA47EE"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5. Optimització de les rutes per l’execució dels treballs de conservació</w:t>
            </w:r>
          </w:p>
        </w:tc>
        <w:tc>
          <w:tcPr>
            <w:tcW w:w="1275" w:type="dxa"/>
            <w:tcBorders>
              <w:top w:val="single" w:sz="4" w:space="0" w:color="auto"/>
              <w:left w:val="single" w:sz="4" w:space="0" w:color="auto"/>
              <w:bottom w:val="single" w:sz="4" w:space="0" w:color="auto"/>
            </w:tcBorders>
            <w:vAlign w:val="center"/>
          </w:tcPr>
          <w:p w14:paraId="69966613" w14:textId="77777777" w:rsidR="00DD3A5A" w:rsidRPr="00F67943" w:rsidRDefault="00DD3A5A" w:rsidP="00C337F7">
            <w:pPr>
              <w:spacing w:after="0"/>
              <w:jc w:val="center"/>
              <w:rPr>
                <w:rFonts w:cs="Arial"/>
              </w:rPr>
            </w:pPr>
            <w:r w:rsidRPr="00F67943">
              <w:rPr>
                <w:rFonts w:cs="Arial"/>
              </w:rPr>
              <w:t>14</w:t>
            </w:r>
          </w:p>
        </w:tc>
      </w:tr>
      <w:tr w:rsidR="00DD3A5A" w:rsidRPr="00F67943" w14:paraId="7512C7BC"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4756817"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6. Accidentalitat</w:t>
            </w:r>
          </w:p>
        </w:tc>
        <w:tc>
          <w:tcPr>
            <w:tcW w:w="1275" w:type="dxa"/>
            <w:tcBorders>
              <w:top w:val="single" w:sz="4" w:space="0" w:color="auto"/>
              <w:left w:val="single" w:sz="4" w:space="0" w:color="auto"/>
              <w:bottom w:val="single" w:sz="4" w:space="0" w:color="auto"/>
            </w:tcBorders>
            <w:vAlign w:val="center"/>
          </w:tcPr>
          <w:p w14:paraId="37272DBF" w14:textId="77777777" w:rsidR="00DD3A5A" w:rsidRPr="00F67943" w:rsidRDefault="00DD3A5A" w:rsidP="00C337F7">
            <w:pPr>
              <w:spacing w:after="0"/>
              <w:jc w:val="center"/>
              <w:rPr>
                <w:rFonts w:cs="Arial"/>
              </w:rPr>
            </w:pPr>
            <w:r w:rsidRPr="00F67943">
              <w:rPr>
                <w:rFonts w:cs="Arial"/>
              </w:rPr>
              <w:t>14</w:t>
            </w:r>
          </w:p>
        </w:tc>
      </w:tr>
      <w:tr w:rsidR="00DD3A5A" w:rsidRPr="00F67943" w14:paraId="03E08A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6C855ED8"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7. Simulació d'afectacions al trànsit</w:t>
            </w:r>
          </w:p>
        </w:tc>
        <w:tc>
          <w:tcPr>
            <w:tcW w:w="1275" w:type="dxa"/>
            <w:tcBorders>
              <w:top w:val="single" w:sz="4" w:space="0" w:color="auto"/>
              <w:left w:val="single" w:sz="4" w:space="0" w:color="auto"/>
              <w:bottom w:val="single" w:sz="4" w:space="0" w:color="auto"/>
            </w:tcBorders>
            <w:vAlign w:val="center"/>
          </w:tcPr>
          <w:p w14:paraId="539485DE" w14:textId="77777777" w:rsidR="00DD3A5A" w:rsidRPr="00F67943" w:rsidRDefault="00DD3A5A" w:rsidP="00C337F7">
            <w:pPr>
              <w:spacing w:after="0"/>
              <w:jc w:val="center"/>
              <w:rPr>
                <w:rFonts w:cs="Arial"/>
              </w:rPr>
            </w:pPr>
            <w:r w:rsidRPr="00F67943">
              <w:rPr>
                <w:rFonts w:cs="Arial"/>
              </w:rPr>
              <w:t>14</w:t>
            </w:r>
          </w:p>
        </w:tc>
      </w:tr>
      <w:tr w:rsidR="00DD3A5A" w:rsidRPr="00F67943" w14:paraId="16CF993B"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1320A"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8. Predicció de retencions</w:t>
            </w:r>
          </w:p>
        </w:tc>
        <w:tc>
          <w:tcPr>
            <w:tcW w:w="1275" w:type="dxa"/>
            <w:tcBorders>
              <w:top w:val="single" w:sz="4" w:space="0" w:color="auto"/>
              <w:left w:val="single" w:sz="4" w:space="0" w:color="auto"/>
              <w:bottom w:val="single" w:sz="4" w:space="0" w:color="auto"/>
            </w:tcBorders>
            <w:vAlign w:val="center"/>
          </w:tcPr>
          <w:p w14:paraId="0C89A019" w14:textId="77777777" w:rsidR="00DD3A5A" w:rsidRPr="00F67943" w:rsidRDefault="00DD3A5A" w:rsidP="00C337F7">
            <w:pPr>
              <w:spacing w:after="0"/>
              <w:jc w:val="center"/>
              <w:rPr>
                <w:rFonts w:cs="Arial"/>
              </w:rPr>
            </w:pPr>
            <w:r w:rsidRPr="00F67943">
              <w:rPr>
                <w:rFonts w:cs="Arial"/>
              </w:rPr>
              <w:t>14</w:t>
            </w:r>
          </w:p>
        </w:tc>
      </w:tr>
      <w:tr w:rsidR="00DD3A5A" w:rsidRPr="00F67943" w14:paraId="181FB271"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35361E1D"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9. Balanceig de trànsit</w:t>
            </w:r>
          </w:p>
        </w:tc>
        <w:tc>
          <w:tcPr>
            <w:tcW w:w="1275" w:type="dxa"/>
            <w:tcBorders>
              <w:top w:val="single" w:sz="4" w:space="0" w:color="auto"/>
              <w:left w:val="single" w:sz="4" w:space="0" w:color="auto"/>
              <w:bottom w:val="single" w:sz="4" w:space="0" w:color="auto"/>
            </w:tcBorders>
            <w:vAlign w:val="center"/>
          </w:tcPr>
          <w:p w14:paraId="782E026B" w14:textId="77777777" w:rsidR="00DD3A5A" w:rsidRPr="00F67943" w:rsidRDefault="00DD3A5A" w:rsidP="00C337F7">
            <w:pPr>
              <w:spacing w:after="0"/>
              <w:jc w:val="center"/>
              <w:rPr>
                <w:rFonts w:cs="Arial"/>
              </w:rPr>
            </w:pPr>
            <w:r w:rsidRPr="00F67943">
              <w:rPr>
                <w:rFonts w:cs="Arial"/>
              </w:rPr>
              <w:t>14</w:t>
            </w:r>
          </w:p>
        </w:tc>
      </w:tr>
      <w:tr w:rsidR="00DD3A5A" w:rsidRPr="00F67943" w14:paraId="5DF4BFD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30D5E5D"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10. Optimització dels sistemes ITS existents</w:t>
            </w:r>
          </w:p>
        </w:tc>
        <w:tc>
          <w:tcPr>
            <w:tcW w:w="1275" w:type="dxa"/>
            <w:tcBorders>
              <w:top w:val="single" w:sz="4" w:space="0" w:color="auto"/>
              <w:left w:val="single" w:sz="4" w:space="0" w:color="auto"/>
              <w:bottom w:val="single" w:sz="4" w:space="0" w:color="auto"/>
            </w:tcBorders>
            <w:vAlign w:val="center"/>
          </w:tcPr>
          <w:p w14:paraId="02E9C9F0" w14:textId="77777777" w:rsidR="00DD3A5A" w:rsidRPr="00F67943" w:rsidRDefault="00DD3A5A" w:rsidP="00C337F7">
            <w:pPr>
              <w:spacing w:after="0"/>
              <w:jc w:val="center"/>
              <w:rPr>
                <w:rFonts w:cs="Arial"/>
              </w:rPr>
            </w:pPr>
            <w:r w:rsidRPr="00F67943">
              <w:rPr>
                <w:rFonts w:cs="Arial"/>
              </w:rPr>
              <w:t>14</w:t>
            </w:r>
          </w:p>
        </w:tc>
      </w:tr>
      <w:tr w:rsidR="00DD3A5A" w:rsidRPr="00F67943" w14:paraId="62259E03"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170C280"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lastRenderedPageBreak/>
              <w:t>Metodologia per desenvolupar el cas d’ús 11. Reserva de carrils preferents</w:t>
            </w:r>
          </w:p>
        </w:tc>
        <w:tc>
          <w:tcPr>
            <w:tcW w:w="1275" w:type="dxa"/>
            <w:tcBorders>
              <w:top w:val="single" w:sz="4" w:space="0" w:color="auto"/>
              <w:left w:val="single" w:sz="4" w:space="0" w:color="auto"/>
              <w:bottom w:val="single" w:sz="4" w:space="0" w:color="auto"/>
            </w:tcBorders>
            <w:vAlign w:val="center"/>
          </w:tcPr>
          <w:p w14:paraId="2DE26ABD" w14:textId="77777777" w:rsidR="00DD3A5A" w:rsidRPr="00F67943" w:rsidRDefault="00DD3A5A" w:rsidP="00C337F7">
            <w:pPr>
              <w:spacing w:after="0"/>
              <w:jc w:val="center"/>
              <w:rPr>
                <w:rFonts w:cs="Arial"/>
              </w:rPr>
            </w:pPr>
            <w:r w:rsidRPr="00F67943">
              <w:rPr>
                <w:rFonts w:cs="Arial"/>
              </w:rPr>
              <w:t>14</w:t>
            </w:r>
          </w:p>
        </w:tc>
      </w:tr>
      <w:tr w:rsidR="00DD3A5A" w:rsidRPr="00F67943" w14:paraId="2F28B77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BD29F"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per desenvolupar la fase 3 prescriptiva i d'operació</w:t>
            </w:r>
          </w:p>
        </w:tc>
        <w:tc>
          <w:tcPr>
            <w:tcW w:w="1275" w:type="dxa"/>
            <w:tcBorders>
              <w:top w:val="single" w:sz="4" w:space="0" w:color="auto"/>
              <w:left w:val="single" w:sz="4" w:space="0" w:color="auto"/>
              <w:bottom w:val="single" w:sz="4" w:space="0" w:color="auto"/>
            </w:tcBorders>
            <w:vAlign w:val="center"/>
          </w:tcPr>
          <w:p w14:paraId="243C0F6E" w14:textId="77777777" w:rsidR="00DD3A5A" w:rsidRPr="00F67943" w:rsidRDefault="00DD3A5A" w:rsidP="00C337F7">
            <w:pPr>
              <w:spacing w:after="0"/>
              <w:jc w:val="center"/>
              <w:rPr>
                <w:rFonts w:cs="Arial"/>
              </w:rPr>
            </w:pPr>
            <w:r w:rsidRPr="00F67943">
              <w:rPr>
                <w:rFonts w:cs="Arial"/>
              </w:rPr>
              <w:t>14</w:t>
            </w:r>
          </w:p>
        </w:tc>
      </w:tr>
      <w:tr w:rsidR="00DD3A5A" w:rsidRPr="00F67943" w14:paraId="41F3F0C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8143005"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per desenvolupar la fase 4 exportació i presentació de resultats</w:t>
            </w:r>
          </w:p>
        </w:tc>
        <w:tc>
          <w:tcPr>
            <w:tcW w:w="1275" w:type="dxa"/>
            <w:tcBorders>
              <w:top w:val="single" w:sz="4" w:space="0" w:color="auto"/>
              <w:left w:val="single" w:sz="4" w:space="0" w:color="auto"/>
              <w:bottom w:val="single" w:sz="4" w:space="0" w:color="auto"/>
            </w:tcBorders>
            <w:vAlign w:val="center"/>
          </w:tcPr>
          <w:p w14:paraId="49830216" w14:textId="77777777" w:rsidR="00DD3A5A" w:rsidRPr="00F67943" w:rsidRDefault="00DD3A5A" w:rsidP="00C337F7">
            <w:pPr>
              <w:spacing w:after="0"/>
              <w:jc w:val="center"/>
              <w:rPr>
                <w:rFonts w:cs="Arial"/>
              </w:rPr>
            </w:pPr>
            <w:r w:rsidRPr="00F67943">
              <w:rPr>
                <w:rFonts w:cs="Arial"/>
              </w:rPr>
              <w:t>14</w:t>
            </w:r>
          </w:p>
        </w:tc>
      </w:tr>
      <w:tr w:rsidR="00DD3A5A" w:rsidRPr="00F67943" w14:paraId="08BCD09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466862D3" w14:textId="77777777" w:rsidR="00DD3A5A" w:rsidRPr="00F67943" w:rsidRDefault="00DD3A5A" w:rsidP="00DD3A5A">
            <w:pPr>
              <w:pStyle w:val="Pargrafdellista"/>
              <w:numPr>
                <w:ilvl w:val="0"/>
                <w:numId w:val="59"/>
              </w:numPr>
              <w:ind w:left="426"/>
              <w:contextualSpacing w:val="0"/>
              <w:rPr>
                <w:rFonts w:ascii="Arial" w:hAnsi="Arial" w:cs="Arial"/>
                <w:bCs/>
              </w:rPr>
            </w:pPr>
            <w:r w:rsidRPr="00F67943">
              <w:rPr>
                <w:rFonts w:ascii="Arial" w:hAnsi="Arial" w:cs="Arial"/>
                <w:bCs/>
              </w:rPr>
              <w:t>Matriu de riscos</w:t>
            </w:r>
          </w:p>
        </w:tc>
        <w:tc>
          <w:tcPr>
            <w:tcW w:w="1275" w:type="dxa"/>
            <w:tcBorders>
              <w:top w:val="single" w:sz="4" w:space="0" w:color="auto"/>
              <w:left w:val="single" w:sz="4" w:space="0" w:color="auto"/>
              <w:bottom w:val="single" w:sz="4" w:space="0" w:color="auto"/>
            </w:tcBorders>
            <w:shd w:val="clear" w:color="auto" w:fill="auto"/>
            <w:vAlign w:val="center"/>
          </w:tcPr>
          <w:p w14:paraId="2DA40767" w14:textId="77777777" w:rsidR="00DD3A5A" w:rsidRPr="00F67943" w:rsidRDefault="00DD3A5A" w:rsidP="00C337F7">
            <w:pPr>
              <w:pStyle w:val="Pargrafdellista"/>
              <w:ind w:left="426"/>
              <w:rPr>
                <w:rFonts w:ascii="Arial" w:hAnsi="Arial" w:cs="Arial"/>
                <w:bCs/>
              </w:rPr>
            </w:pPr>
            <w:r w:rsidRPr="00F67943">
              <w:rPr>
                <w:rFonts w:ascii="Arial" w:hAnsi="Arial" w:cs="Arial"/>
                <w:bCs/>
              </w:rPr>
              <w:t>14</w:t>
            </w:r>
          </w:p>
        </w:tc>
      </w:tr>
    </w:tbl>
    <w:p w14:paraId="4E9ADFFC" w14:textId="77777777" w:rsidR="00DD3A5A" w:rsidRPr="00F67943" w:rsidRDefault="00DD3A5A" w:rsidP="00DD3A5A">
      <w:pPr>
        <w:rPr>
          <w:rFonts w:cs="Arial"/>
        </w:rPr>
      </w:pPr>
      <w:r w:rsidRPr="00F67943">
        <w:rPr>
          <w:rFonts w:cs="Arial"/>
        </w:rPr>
        <w:t>El/la Sr./</w:t>
      </w:r>
      <w:proofErr w:type="spellStart"/>
      <w:r w:rsidRPr="00F67943">
        <w:rPr>
          <w:rFonts w:cs="Arial"/>
        </w:rPr>
        <w:t>Sra</w:t>
      </w:r>
      <w:proofErr w:type="spellEnd"/>
      <w:r w:rsidRPr="00F67943">
        <w:rPr>
          <w:rFonts w:cs="Arial"/>
        </w:rPr>
        <w:t xml:space="preserve"> </w:t>
      </w:r>
      <w:r w:rsidRPr="00F67943">
        <w:rPr>
          <w:rFonts w:cs="Arial"/>
          <w:i/>
          <w:iCs/>
          <w:color w:val="7F7F7F" w:themeColor="text1" w:themeTint="80"/>
          <w:shd w:val="clear" w:color="auto" w:fill="F2F2F2" w:themeFill="background1" w:themeFillShade="F2"/>
        </w:rPr>
        <w:t>[completeu amb nom i cognoms]</w:t>
      </w:r>
      <w:r w:rsidRPr="00F67943">
        <w:rPr>
          <w:rFonts w:cs="Arial"/>
          <w:color w:val="7F7F7F" w:themeColor="text1" w:themeTint="80"/>
        </w:rPr>
        <w:t xml:space="preserve"> </w:t>
      </w:r>
      <w:r w:rsidRPr="00F67943">
        <w:rPr>
          <w:rFonts w:cs="Arial"/>
        </w:rPr>
        <w:t xml:space="preserve">amb residència a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 xml:space="preserve">al carrer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 xml:space="preserve">número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i amb NIF</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declara que, assabentat/</w:t>
      </w:r>
      <w:proofErr w:type="spellStart"/>
      <w:r w:rsidRPr="00F67943">
        <w:rPr>
          <w:rFonts w:cs="Arial"/>
        </w:rPr>
        <w:t>ada</w:t>
      </w:r>
      <w:proofErr w:type="spellEnd"/>
      <w:r w:rsidRPr="00F67943">
        <w:rPr>
          <w:rFonts w:cs="Arial"/>
        </w:rPr>
        <w:t xml:space="preserve"> de les condicions i els requisits que s’exigeixen per poder ser l’empresa adjudicatària del contracte amb expedient número </w:t>
      </w:r>
      <w:r w:rsidRPr="00F67943">
        <w:rPr>
          <w:rFonts w:cs="Arial"/>
          <w:b/>
          <w:bCs/>
        </w:rPr>
        <w:t>EC-2026-3</w:t>
      </w:r>
      <w:r w:rsidRPr="00F67943">
        <w:rPr>
          <w:rFonts w:cs="Arial"/>
        </w:rPr>
        <w:t>, es compromet (en nom propi / en nom i representació de l’empresa) a executar-lo amb estricta subjecció als requisits i condicions estipulats,</w:t>
      </w:r>
    </w:p>
    <w:p w14:paraId="268FAA0E" w14:textId="77777777" w:rsidR="00DD3A5A" w:rsidRPr="00F67943" w:rsidRDefault="00DD3A5A" w:rsidP="00DD3A5A">
      <w:pPr>
        <w:rPr>
          <w:rFonts w:cs="Arial"/>
          <w:b/>
          <w:bCs/>
        </w:rPr>
      </w:pPr>
      <w:r w:rsidRPr="00F67943">
        <w:rPr>
          <w:rFonts w:cs="Arial"/>
          <w:b/>
          <w:bCs/>
        </w:rPr>
        <w:t>I FA CONSTAR:</w:t>
      </w:r>
    </w:p>
    <w:p w14:paraId="707B96F3" w14:textId="77777777" w:rsidR="00DD3A5A" w:rsidRPr="00F67943" w:rsidRDefault="00DD3A5A" w:rsidP="00DD3A5A">
      <w:pPr>
        <w:pStyle w:val="Pargrafdellista"/>
        <w:numPr>
          <w:ilvl w:val="0"/>
          <w:numId w:val="60"/>
        </w:numPr>
        <w:spacing w:after="220"/>
        <w:contextualSpacing w:val="0"/>
        <w:rPr>
          <w:rFonts w:ascii="Arial" w:hAnsi="Arial" w:cs="Arial"/>
        </w:rPr>
      </w:pPr>
      <w:r w:rsidRPr="00F67943">
        <w:rPr>
          <w:rFonts w:ascii="Arial" w:hAnsi="Arial" w:cs="Arial"/>
        </w:rPr>
        <w:t>Que coneix i accepta plenament totes les clàusules administratives i totes les obligacions derivades de la documentació contractual, si resulta adjudicatari/ària del contracte</w:t>
      </w:r>
    </w:p>
    <w:p w14:paraId="505AED80" w14:textId="77777777" w:rsidR="00DD3A5A" w:rsidRPr="00F67943" w:rsidRDefault="00DD3A5A" w:rsidP="00DD3A5A">
      <w:pPr>
        <w:pStyle w:val="Pargrafdellista"/>
        <w:numPr>
          <w:ilvl w:val="0"/>
          <w:numId w:val="60"/>
        </w:numPr>
        <w:spacing w:after="220"/>
        <w:contextualSpacing w:val="0"/>
        <w:rPr>
          <w:rFonts w:ascii="Arial" w:hAnsi="Arial" w:cs="Arial"/>
        </w:rPr>
      </w:pPr>
      <w:r w:rsidRPr="00F67943">
        <w:rPr>
          <w:rFonts w:ascii="Arial" w:hAnsi="Arial" w:cs="Arial"/>
        </w:rPr>
        <w:t xml:space="preserve">Que es compromet a executar el servei objecte del contracte en els terminis i condicions recollides en la seva oferta a través de la </w:t>
      </w:r>
      <w:r w:rsidRPr="00F67943">
        <w:rPr>
          <w:rFonts w:ascii="Arial" w:hAnsi="Arial" w:cs="Arial"/>
          <w:b/>
          <w:bCs/>
        </w:rPr>
        <w:t xml:space="preserve">Memòria tècnica que presenta i que consta de </w:t>
      </w:r>
      <w:r w:rsidRPr="00F67943">
        <w:rPr>
          <w:rFonts w:ascii="Arial" w:hAnsi="Arial" w:cs="Arial"/>
          <w:i/>
          <w:iCs/>
          <w:color w:val="7F7F7F" w:themeColor="text1" w:themeTint="80"/>
          <w:shd w:val="clear" w:color="auto" w:fill="F2F2F2" w:themeFill="background1" w:themeFillShade="F2"/>
        </w:rPr>
        <w:t>[completeu]</w:t>
      </w:r>
      <w:r w:rsidRPr="00F67943">
        <w:rPr>
          <w:rFonts w:ascii="Arial" w:hAnsi="Arial" w:cs="Arial"/>
          <w:color w:val="7F7F7F" w:themeColor="text1" w:themeTint="80"/>
        </w:rPr>
        <w:t xml:space="preserve"> </w:t>
      </w:r>
      <w:r w:rsidRPr="00F67943">
        <w:rPr>
          <w:rFonts w:ascii="Arial" w:hAnsi="Arial" w:cs="Arial"/>
          <w:b/>
          <w:bCs/>
        </w:rPr>
        <w:t>pàgines</w:t>
      </w:r>
      <w:r w:rsidRPr="00F67943">
        <w:rPr>
          <w:rFonts w:ascii="Arial" w:hAnsi="Arial" w:cs="Arial"/>
        </w:rPr>
        <w:t xml:space="preserve"> (màxim 70 pàgines), en les que s’inclouen els criteris de valoració detallats en el quadre de característiques del plec de clàusules administratives particulars (PCAP).</w:t>
      </w:r>
    </w:p>
    <w:p w14:paraId="4B561FD7" w14:textId="77777777" w:rsidR="00DD3A5A" w:rsidRPr="00F67943" w:rsidRDefault="00DD3A5A" w:rsidP="00DD3A5A">
      <w:pPr>
        <w:rPr>
          <w:rFonts w:cs="Arial"/>
        </w:rPr>
      </w:pPr>
    </w:p>
    <w:p w14:paraId="42105ADD" w14:textId="77777777" w:rsidR="00DD3A5A" w:rsidRPr="00F67943"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F67943">
        <w:rPr>
          <w:rFonts w:cs="Arial"/>
        </w:rPr>
        <w:t>Signatura de l’empresa</w:t>
      </w:r>
    </w:p>
    <w:p w14:paraId="087AAF5F" w14:textId="77777777" w:rsidR="00DD3A5A" w:rsidRPr="00F67943"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65A6963E" w14:textId="77777777" w:rsidR="00DD3A5A" w:rsidRPr="00F67943"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2DEB458" w14:textId="77777777" w:rsidR="00DD3A5A" w:rsidRPr="00F67943"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1F569B67" w14:textId="77777777" w:rsidR="00DD3A5A" w:rsidRPr="00F67943" w:rsidRDefault="00DD3A5A">
      <w:pPr>
        <w:spacing w:after="0" w:line="240" w:lineRule="auto"/>
        <w:rPr>
          <w:rFonts w:cs="Arial"/>
          <w:b/>
          <w:bCs/>
        </w:rPr>
      </w:pPr>
      <w:r w:rsidRPr="00F67943">
        <w:rPr>
          <w:rFonts w:cs="Arial"/>
          <w:b/>
          <w:bCs/>
        </w:rPr>
        <w:br w:type="page"/>
      </w:r>
    </w:p>
    <w:p w14:paraId="52E0D3A7" w14:textId="77777777" w:rsidR="00F67943" w:rsidRPr="00F67943" w:rsidRDefault="00F67943" w:rsidP="00F67943">
      <w:pPr>
        <w:keepNext/>
        <w:keepLines/>
        <w:tabs>
          <w:tab w:val="left" w:pos="7513"/>
        </w:tabs>
        <w:spacing w:after="120"/>
        <w:jc w:val="center"/>
        <w:outlineLvl w:val="0"/>
        <w:rPr>
          <w:rFonts w:eastAsiaTheme="majorEastAsia" w:cs="Arial"/>
          <w:b/>
          <w:spacing w:val="-10"/>
          <w:kern w:val="28"/>
          <w:sz w:val="32"/>
          <w:szCs w:val="36"/>
        </w:rPr>
      </w:pPr>
      <w:r w:rsidRPr="00F67943">
        <w:rPr>
          <w:rFonts w:eastAsiaTheme="majorEastAsia" w:cs="Arial"/>
          <w:b/>
          <w:spacing w:val="-10"/>
          <w:kern w:val="28"/>
          <w:sz w:val="32"/>
          <w:szCs w:val="36"/>
        </w:rPr>
        <w:lastRenderedPageBreak/>
        <w:t>Model de documentació (Sobre C)</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2126"/>
      </w:tblGrid>
      <w:tr w:rsidR="00F67943" w:rsidRPr="00F67943" w14:paraId="172807D4"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1624954C" w14:textId="77777777" w:rsidR="00F67943" w:rsidRPr="00F67943" w:rsidRDefault="00F67943" w:rsidP="00D44843">
            <w:pPr>
              <w:spacing w:after="0"/>
              <w:rPr>
                <w:rFonts w:cs="Arial"/>
                <w:b/>
              </w:rPr>
            </w:pPr>
            <w:r w:rsidRPr="00F67943">
              <w:rPr>
                <w:rFonts w:cs="Arial"/>
                <w:b/>
              </w:rPr>
              <w:t>Òrgan de contractació</w:t>
            </w:r>
          </w:p>
        </w:tc>
        <w:tc>
          <w:tcPr>
            <w:tcW w:w="6520" w:type="dxa"/>
            <w:gridSpan w:val="3"/>
            <w:tcBorders>
              <w:top w:val="single" w:sz="4" w:space="0" w:color="auto"/>
              <w:left w:val="single" w:sz="4" w:space="0" w:color="auto"/>
              <w:bottom w:val="single" w:sz="4" w:space="0" w:color="auto"/>
            </w:tcBorders>
            <w:vAlign w:val="center"/>
          </w:tcPr>
          <w:p w14:paraId="1480401B" w14:textId="77777777" w:rsidR="00F67943" w:rsidRPr="00F67943" w:rsidRDefault="00F67943" w:rsidP="00D44843">
            <w:pPr>
              <w:spacing w:after="0"/>
              <w:rPr>
                <w:rFonts w:cs="Arial"/>
              </w:rPr>
            </w:pPr>
            <w:r w:rsidRPr="00F67943">
              <w:rPr>
                <w:rFonts w:cs="Arial"/>
              </w:rPr>
              <w:t>Departament d’Economia i Finances</w:t>
            </w:r>
          </w:p>
        </w:tc>
      </w:tr>
      <w:tr w:rsidR="00F67943" w:rsidRPr="00F67943" w14:paraId="654B1CCF"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75C11672" w14:textId="77777777" w:rsidR="00F67943" w:rsidRPr="00F67943" w:rsidRDefault="00F67943" w:rsidP="00D44843">
            <w:pPr>
              <w:spacing w:after="0"/>
              <w:rPr>
                <w:rFonts w:cs="Arial"/>
                <w:b/>
              </w:rPr>
            </w:pPr>
            <w:r w:rsidRPr="00F67943">
              <w:rPr>
                <w:rFonts w:cs="Arial"/>
                <w:b/>
              </w:rPr>
              <w:t>Expedient</w:t>
            </w:r>
          </w:p>
        </w:tc>
        <w:tc>
          <w:tcPr>
            <w:tcW w:w="1843" w:type="dxa"/>
            <w:tcBorders>
              <w:top w:val="single" w:sz="4" w:space="0" w:color="auto"/>
              <w:left w:val="single" w:sz="4" w:space="0" w:color="auto"/>
              <w:bottom w:val="single" w:sz="4" w:space="0" w:color="auto"/>
              <w:right w:val="single" w:sz="4" w:space="0" w:color="auto"/>
            </w:tcBorders>
            <w:vAlign w:val="center"/>
          </w:tcPr>
          <w:p w14:paraId="0B8709BB" w14:textId="77777777" w:rsidR="00F67943" w:rsidRPr="00F67943" w:rsidRDefault="00F67943" w:rsidP="00D44843">
            <w:pPr>
              <w:spacing w:after="0"/>
              <w:rPr>
                <w:rStyle w:val="Textennegreta"/>
                <w:rFonts w:cs="Arial"/>
              </w:rPr>
            </w:pPr>
            <w:r w:rsidRPr="00F67943">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568CF737" w14:textId="77777777" w:rsidR="00F67943" w:rsidRPr="00F67943" w:rsidRDefault="00F67943" w:rsidP="00D44843">
            <w:pPr>
              <w:spacing w:after="0"/>
              <w:rPr>
                <w:rFonts w:cs="Arial"/>
                <w:b/>
              </w:rPr>
            </w:pPr>
            <w:r w:rsidRPr="00F67943">
              <w:rPr>
                <w:rFonts w:cs="Arial"/>
                <w:b/>
              </w:rPr>
              <w:t>Modalitat</w:t>
            </w:r>
          </w:p>
        </w:tc>
        <w:tc>
          <w:tcPr>
            <w:tcW w:w="2126" w:type="dxa"/>
            <w:tcBorders>
              <w:top w:val="single" w:sz="4" w:space="0" w:color="auto"/>
              <w:left w:val="single" w:sz="4" w:space="0" w:color="auto"/>
              <w:bottom w:val="single" w:sz="4" w:space="0" w:color="auto"/>
            </w:tcBorders>
            <w:vAlign w:val="center"/>
          </w:tcPr>
          <w:p w14:paraId="78F4E03A" w14:textId="77777777" w:rsidR="00F67943" w:rsidRPr="00F67943" w:rsidRDefault="00F67943" w:rsidP="00D44843">
            <w:pPr>
              <w:spacing w:after="0"/>
              <w:rPr>
                <w:rFonts w:cs="Arial"/>
              </w:rPr>
            </w:pPr>
            <w:r w:rsidRPr="00F67943">
              <w:rPr>
                <w:rFonts w:cs="Arial"/>
              </w:rPr>
              <w:t>Contracte públic</w:t>
            </w:r>
          </w:p>
        </w:tc>
      </w:tr>
      <w:tr w:rsidR="00F67943" w:rsidRPr="00F67943" w14:paraId="5C4371C5"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0D9D2844" w14:textId="77777777" w:rsidR="00F67943" w:rsidRPr="00F67943" w:rsidRDefault="00F67943" w:rsidP="00D44843">
            <w:pPr>
              <w:spacing w:after="0"/>
              <w:rPr>
                <w:rFonts w:cs="Arial"/>
                <w:b/>
              </w:rPr>
            </w:pPr>
            <w:r w:rsidRPr="00F67943">
              <w:rPr>
                <w:rFonts w:cs="Arial"/>
                <w:b/>
              </w:rPr>
              <w:t>Tipus de contracte</w:t>
            </w:r>
          </w:p>
        </w:tc>
        <w:tc>
          <w:tcPr>
            <w:tcW w:w="1843" w:type="dxa"/>
            <w:tcBorders>
              <w:top w:val="single" w:sz="4" w:space="0" w:color="auto"/>
              <w:left w:val="single" w:sz="4" w:space="0" w:color="auto"/>
              <w:bottom w:val="single" w:sz="4" w:space="0" w:color="auto"/>
              <w:right w:val="single" w:sz="4" w:space="0" w:color="auto"/>
            </w:tcBorders>
            <w:vAlign w:val="center"/>
          </w:tcPr>
          <w:p w14:paraId="611E5DDE" w14:textId="77777777" w:rsidR="00F67943" w:rsidRPr="00F67943" w:rsidRDefault="00F67943" w:rsidP="00D44843">
            <w:pPr>
              <w:spacing w:after="0"/>
              <w:rPr>
                <w:rFonts w:cs="Arial"/>
              </w:rPr>
            </w:pPr>
            <w:r w:rsidRPr="00F67943">
              <w:rPr>
                <w:rFonts w:cs="Arial"/>
              </w:rPr>
              <w:t>Serveis</w:t>
            </w:r>
          </w:p>
        </w:tc>
        <w:tc>
          <w:tcPr>
            <w:tcW w:w="2551" w:type="dxa"/>
            <w:tcBorders>
              <w:top w:val="single" w:sz="4" w:space="0" w:color="auto"/>
              <w:left w:val="single" w:sz="4" w:space="0" w:color="auto"/>
              <w:bottom w:val="single" w:sz="4" w:space="0" w:color="auto"/>
              <w:right w:val="single" w:sz="4" w:space="0" w:color="auto"/>
            </w:tcBorders>
            <w:vAlign w:val="center"/>
          </w:tcPr>
          <w:p w14:paraId="6503EB15" w14:textId="77777777" w:rsidR="00F67943" w:rsidRPr="00F67943" w:rsidRDefault="00F67943" w:rsidP="00D44843">
            <w:pPr>
              <w:spacing w:after="0"/>
              <w:rPr>
                <w:rFonts w:cs="Arial"/>
                <w:b/>
              </w:rPr>
            </w:pPr>
            <w:r w:rsidRPr="00F67943">
              <w:rPr>
                <w:rFonts w:cs="Arial"/>
                <w:b/>
              </w:rPr>
              <w:t>Procediment</w:t>
            </w:r>
          </w:p>
        </w:tc>
        <w:tc>
          <w:tcPr>
            <w:tcW w:w="2126" w:type="dxa"/>
            <w:tcBorders>
              <w:top w:val="single" w:sz="4" w:space="0" w:color="auto"/>
              <w:left w:val="single" w:sz="4" w:space="0" w:color="auto"/>
              <w:bottom w:val="single" w:sz="4" w:space="0" w:color="auto"/>
            </w:tcBorders>
            <w:vAlign w:val="center"/>
          </w:tcPr>
          <w:p w14:paraId="625E71DF" w14:textId="77777777" w:rsidR="00F67943" w:rsidRPr="00F67943" w:rsidRDefault="00F67943" w:rsidP="00D44843">
            <w:pPr>
              <w:spacing w:after="0"/>
              <w:rPr>
                <w:rFonts w:cs="Arial"/>
              </w:rPr>
            </w:pPr>
            <w:r w:rsidRPr="00F67943">
              <w:rPr>
                <w:rFonts w:cs="Arial"/>
              </w:rPr>
              <w:t xml:space="preserve">Obert </w:t>
            </w:r>
          </w:p>
        </w:tc>
      </w:tr>
      <w:tr w:rsidR="00F67943" w:rsidRPr="00F67943" w14:paraId="2E2229F8"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227072C7" w14:textId="77777777" w:rsidR="00F67943" w:rsidRPr="00F67943" w:rsidRDefault="00F67943" w:rsidP="00D44843">
            <w:pPr>
              <w:spacing w:after="0"/>
              <w:rPr>
                <w:rFonts w:cs="Arial"/>
                <w:b/>
              </w:rPr>
            </w:pPr>
            <w:r w:rsidRPr="00F67943">
              <w:rPr>
                <w:rFonts w:cs="Arial"/>
                <w:b/>
              </w:rPr>
              <w:t>Contracte harmonitzat</w:t>
            </w:r>
          </w:p>
        </w:tc>
        <w:tc>
          <w:tcPr>
            <w:tcW w:w="1843" w:type="dxa"/>
            <w:tcBorders>
              <w:top w:val="single" w:sz="4" w:space="0" w:color="auto"/>
              <w:left w:val="single" w:sz="4" w:space="0" w:color="auto"/>
              <w:bottom w:val="single" w:sz="4" w:space="0" w:color="auto"/>
              <w:right w:val="single" w:sz="4" w:space="0" w:color="auto"/>
            </w:tcBorders>
            <w:vAlign w:val="center"/>
          </w:tcPr>
          <w:p w14:paraId="4EEFF876" w14:textId="77777777" w:rsidR="00F67943" w:rsidRPr="00F67943" w:rsidRDefault="00F67943" w:rsidP="00D44843">
            <w:pPr>
              <w:spacing w:after="0"/>
              <w:rPr>
                <w:rFonts w:cs="Arial"/>
              </w:rPr>
            </w:pPr>
            <w:r w:rsidRPr="00F67943">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671B9B3C" w14:textId="77777777" w:rsidR="00F67943" w:rsidRPr="00F67943" w:rsidRDefault="00F67943" w:rsidP="00D44843">
            <w:pPr>
              <w:spacing w:after="0"/>
              <w:rPr>
                <w:rFonts w:cs="Arial"/>
                <w:b/>
              </w:rPr>
            </w:pPr>
            <w:r w:rsidRPr="00F67943">
              <w:rPr>
                <w:rFonts w:cs="Arial"/>
                <w:b/>
              </w:rPr>
              <w:t>Cofinançat amb fons europeus</w:t>
            </w:r>
          </w:p>
        </w:tc>
        <w:tc>
          <w:tcPr>
            <w:tcW w:w="2126" w:type="dxa"/>
            <w:tcBorders>
              <w:top w:val="single" w:sz="4" w:space="0" w:color="auto"/>
              <w:left w:val="single" w:sz="4" w:space="0" w:color="auto"/>
              <w:bottom w:val="single" w:sz="4" w:space="0" w:color="auto"/>
            </w:tcBorders>
            <w:vAlign w:val="center"/>
          </w:tcPr>
          <w:p w14:paraId="291F3ADE" w14:textId="77777777" w:rsidR="00F67943" w:rsidRPr="00F67943" w:rsidRDefault="00F67943" w:rsidP="00D44843">
            <w:pPr>
              <w:spacing w:after="0"/>
              <w:rPr>
                <w:rFonts w:cs="Arial"/>
              </w:rPr>
            </w:pPr>
            <w:r w:rsidRPr="00F67943">
              <w:rPr>
                <w:rFonts w:cs="Arial"/>
              </w:rPr>
              <w:t>Sí</w:t>
            </w:r>
          </w:p>
        </w:tc>
      </w:tr>
      <w:tr w:rsidR="00F67943" w:rsidRPr="00F67943" w14:paraId="513CBE76"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6FB0E855" w14:textId="77777777" w:rsidR="00F67943" w:rsidRPr="00F67943" w:rsidRDefault="00F67943" w:rsidP="00D44843">
            <w:pPr>
              <w:spacing w:after="0"/>
              <w:rPr>
                <w:rFonts w:cs="Arial"/>
                <w:b/>
              </w:rPr>
            </w:pPr>
            <w:r w:rsidRPr="00F67943">
              <w:rPr>
                <w:rFonts w:cs="Arial"/>
                <w:b/>
              </w:rPr>
              <w:t xml:space="preserve">Valor estimat </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0CDEB87" w14:textId="77777777" w:rsidR="00F67943" w:rsidRPr="00F67943" w:rsidRDefault="00F67943" w:rsidP="00D44843">
            <w:pPr>
              <w:spacing w:after="0"/>
              <w:rPr>
                <w:rFonts w:cs="Arial"/>
                <w:b/>
              </w:rPr>
            </w:pPr>
            <w:r w:rsidRPr="00F67943">
              <w:rPr>
                <w:rFonts w:cs="Arial"/>
              </w:rPr>
              <w:t>5.859.504,13 €</w:t>
            </w:r>
          </w:p>
        </w:tc>
        <w:tc>
          <w:tcPr>
            <w:tcW w:w="2126" w:type="dxa"/>
            <w:tcBorders>
              <w:top w:val="single" w:sz="4" w:space="0" w:color="auto"/>
              <w:left w:val="single" w:sz="4" w:space="0" w:color="auto"/>
              <w:bottom w:val="single" w:sz="4" w:space="0" w:color="auto"/>
            </w:tcBorders>
            <w:vAlign w:val="center"/>
          </w:tcPr>
          <w:p w14:paraId="26D1948D" w14:textId="77777777" w:rsidR="00F67943" w:rsidRPr="00F67943" w:rsidRDefault="00F67943" w:rsidP="00D44843">
            <w:pPr>
              <w:spacing w:after="0"/>
              <w:rPr>
                <w:rFonts w:cs="Arial"/>
              </w:rPr>
            </w:pPr>
          </w:p>
        </w:tc>
      </w:tr>
      <w:tr w:rsidR="00F67943" w:rsidRPr="00F67943" w14:paraId="58967F91"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22639B85" w14:textId="77777777" w:rsidR="00F67943" w:rsidRPr="00F67943" w:rsidRDefault="00F67943" w:rsidP="00D44843">
            <w:pPr>
              <w:spacing w:after="0"/>
              <w:rPr>
                <w:rFonts w:cs="Arial"/>
                <w:b/>
              </w:rPr>
            </w:pPr>
            <w:r w:rsidRPr="00F67943">
              <w:rPr>
                <w:rFonts w:cs="Arial"/>
                <w:b/>
              </w:rPr>
              <w:t>Pressupost base de licitació (sense IVA)</w:t>
            </w:r>
          </w:p>
        </w:tc>
        <w:tc>
          <w:tcPr>
            <w:tcW w:w="1843" w:type="dxa"/>
            <w:tcBorders>
              <w:top w:val="single" w:sz="4" w:space="0" w:color="auto"/>
              <w:left w:val="single" w:sz="4" w:space="0" w:color="auto"/>
              <w:bottom w:val="single" w:sz="4" w:space="0" w:color="auto"/>
              <w:right w:val="single" w:sz="4" w:space="0" w:color="auto"/>
            </w:tcBorders>
            <w:vAlign w:val="center"/>
          </w:tcPr>
          <w:p w14:paraId="6252114F" w14:textId="77777777" w:rsidR="00F67943" w:rsidRPr="00F67943" w:rsidRDefault="00F67943" w:rsidP="00D44843">
            <w:pPr>
              <w:spacing w:after="0"/>
              <w:rPr>
                <w:rFonts w:cs="Arial"/>
              </w:rPr>
            </w:pPr>
            <w:r w:rsidRPr="00F67943">
              <w:rPr>
                <w:rFonts w:cs="Arial"/>
              </w:rPr>
              <w:t>5.859.504,13 €</w:t>
            </w:r>
          </w:p>
        </w:tc>
        <w:tc>
          <w:tcPr>
            <w:tcW w:w="2551" w:type="dxa"/>
            <w:tcBorders>
              <w:top w:val="single" w:sz="4" w:space="0" w:color="auto"/>
              <w:left w:val="single" w:sz="4" w:space="0" w:color="auto"/>
              <w:bottom w:val="single" w:sz="4" w:space="0" w:color="auto"/>
              <w:right w:val="single" w:sz="4" w:space="0" w:color="auto"/>
            </w:tcBorders>
            <w:vAlign w:val="center"/>
          </w:tcPr>
          <w:p w14:paraId="016EF54B" w14:textId="77777777" w:rsidR="00F67943" w:rsidRPr="00F67943" w:rsidRDefault="00F67943" w:rsidP="00D44843">
            <w:pPr>
              <w:spacing w:after="0"/>
              <w:rPr>
                <w:rFonts w:cs="Arial"/>
                <w:b/>
              </w:rPr>
            </w:pPr>
            <w:r w:rsidRPr="00F67943">
              <w:rPr>
                <w:rFonts w:cs="Arial"/>
                <w:b/>
              </w:rPr>
              <w:t>Pressupost base de licitació (amb 21 %IVA)</w:t>
            </w:r>
          </w:p>
        </w:tc>
        <w:tc>
          <w:tcPr>
            <w:tcW w:w="2126" w:type="dxa"/>
            <w:tcBorders>
              <w:top w:val="single" w:sz="4" w:space="0" w:color="auto"/>
              <w:left w:val="single" w:sz="4" w:space="0" w:color="auto"/>
              <w:bottom w:val="single" w:sz="4" w:space="0" w:color="auto"/>
            </w:tcBorders>
            <w:vAlign w:val="center"/>
          </w:tcPr>
          <w:p w14:paraId="18C4FFD0" w14:textId="77777777" w:rsidR="00F67943" w:rsidRPr="00F67943" w:rsidRDefault="00F67943" w:rsidP="00D44843">
            <w:pPr>
              <w:spacing w:after="0"/>
              <w:rPr>
                <w:rFonts w:cs="Arial"/>
              </w:rPr>
            </w:pPr>
            <w:r w:rsidRPr="00F67943">
              <w:rPr>
                <w:rFonts w:cs="Arial"/>
              </w:rPr>
              <w:t>7.090.000,00 €</w:t>
            </w:r>
          </w:p>
        </w:tc>
      </w:tr>
      <w:tr w:rsidR="00F67943" w:rsidRPr="00F67943" w14:paraId="7F572D41" w14:textId="77777777" w:rsidTr="00D44843">
        <w:trPr>
          <w:trHeight w:val="340"/>
        </w:trPr>
        <w:tc>
          <w:tcPr>
            <w:tcW w:w="2694" w:type="dxa"/>
            <w:tcBorders>
              <w:top w:val="single" w:sz="4" w:space="0" w:color="auto"/>
              <w:bottom w:val="single" w:sz="4" w:space="0" w:color="auto"/>
              <w:right w:val="nil"/>
            </w:tcBorders>
            <w:vAlign w:val="center"/>
          </w:tcPr>
          <w:p w14:paraId="20A8BB13" w14:textId="77777777" w:rsidR="00F67943" w:rsidRPr="00F67943" w:rsidRDefault="00F67943" w:rsidP="00D44843">
            <w:pPr>
              <w:spacing w:after="0"/>
              <w:rPr>
                <w:rFonts w:cs="Arial"/>
                <w:b/>
              </w:rPr>
            </w:pPr>
            <w:r w:rsidRPr="00F67943">
              <w:rPr>
                <w:rFonts w:cs="Arial"/>
                <w:b/>
              </w:rPr>
              <w:t>Objecte</w:t>
            </w:r>
          </w:p>
        </w:tc>
        <w:tc>
          <w:tcPr>
            <w:tcW w:w="6520" w:type="dxa"/>
            <w:gridSpan w:val="3"/>
            <w:tcBorders>
              <w:top w:val="single" w:sz="4" w:space="0" w:color="auto"/>
              <w:left w:val="nil"/>
              <w:bottom w:val="single" w:sz="4" w:space="0" w:color="auto"/>
            </w:tcBorders>
            <w:vAlign w:val="center"/>
          </w:tcPr>
          <w:p w14:paraId="041D9E86" w14:textId="77777777" w:rsidR="00F67943" w:rsidRPr="00F67943" w:rsidRDefault="00F67943" w:rsidP="00D44843">
            <w:pPr>
              <w:spacing w:after="0"/>
              <w:rPr>
                <w:rFonts w:cs="Arial"/>
              </w:rPr>
            </w:pPr>
          </w:p>
        </w:tc>
      </w:tr>
      <w:tr w:rsidR="00F67943" w:rsidRPr="00F67943" w14:paraId="3AE65BBE" w14:textId="77777777" w:rsidTr="00D44843">
        <w:trPr>
          <w:trHeight w:val="1393"/>
        </w:trPr>
        <w:tc>
          <w:tcPr>
            <w:tcW w:w="9214" w:type="dxa"/>
            <w:gridSpan w:val="4"/>
            <w:tcBorders>
              <w:top w:val="single" w:sz="4" w:space="0" w:color="auto"/>
              <w:bottom w:val="single" w:sz="4" w:space="0" w:color="auto"/>
            </w:tcBorders>
            <w:vAlign w:val="center"/>
          </w:tcPr>
          <w:p w14:paraId="4E7007C1" w14:textId="77777777" w:rsidR="00F67943" w:rsidRPr="00F67943" w:rsidRDefault="00F67943" w:rsidP="00D44843">
            <w:pPr>
              <w:spacing w:after="0"/>
              <w:rPr>
                <w:rFonts w:cs="Arial"/>
              </w:rPr>
            </w:pPr>
            <w:r w:rsidRPr="00F67943">
              <w:rPr>
                <w:rFonts w:cs="Arial"/>
              </w:rPr>
              <w:t>Contracte de serveis, en col·laboració amb el Departament de Territori, Habitatge i Transició Ecològica, el Servei Català de Trànsit i el Centre de Telecomunicacions i Tecnologies de la Informació de la Generalitat de Catalunya, per desenvolupar un bessó digital de la xarxa viària interurbana de l’entorn metropolità de Barcelona, en el marc de la segona edició del Programa de compra pública d’innovació de la RIS3CAT 2030</w:t>
            </w:r>
          </w:p>
        </w:tc>
      </w:tr>
    </w:tbl>
    <w:p w14:paraId="325A5FB1" w14:textId="77777777" w:rsidR="00F67943" w:rsidRPr="00F67943" w:rsidRDefault="00F67943" w:rsidP="00F67943">
      <w:pPr>
        <w:rPr>
          <w:rFonts w:cs="Arial"/>
        </w:rPr>
      </w:pPr>
    </w:p>
    <w:tbl>
      <w:tblPr>
        <w:tblStyle w:val="Taulaambquadrcula1"/>
        <w:tblW w:w="5081" w:type="pct"/>
        <w:tblInd w:w="-147" w:type="dxa"/>
        <w:tblLook w:val="04A0" w:firstRow="1" w:lastRow="0" w:firstColumn="1" w:lastColumn="0" w:noHBand="0" w:noVBand="1"/>
      </w:tblPr>
      <w:tblGrid>
        <w:gridCol w:w="7758"/>
        <w:gridCol w:w="1450"/>
      </w:tblGrid>
      <w:tr w:rsidR="00F67943" w:rsidRPr="00F67943" w14:paraId="13E7B70A" w14:textId="77777777" w:rsidTr="00D44843">
        <w:trPr>
          <w:trHeight w:val="846"/>
          <w:tblHeader/>
        </w:trPr>
        <w:tc>
          <w:tcPr>
            <w:tcW w:w="4213" w:type="pct"/>
            <w:vAlign w:val="center"/>
          </w:tcPr>
          <w:p w14:paraId="5015D0B5" w14:textId="77777777" w:rsidR="00F67943" w:rsidRPr="00F67943" w:rsidRDefault="00F67943" w:rsidP="00D44843">
            <w:pPr>
              <w:spacing w:after="0"/>
              <w:rPr>
                <w:rFonts w:eastAsia="Times New Roman" w:cs="Arial"/>
                <w:b/>
                <w:bCs/>
                <w:color w:val="000000"/>
                <w:sz w:val="20"/>
                <w:lang w:eastAsia="ca-ES"/>
              </w:rPr>
            </w:pPr>
            <w:proofErr w:type="spellStart"/>
            <w:r w:rsidRPr="00F67943">
              <w:rPr>
                <w:rFonts w:eastAsia="Times New Roman" w:cs="Arial"/>
                <w:b/>
                <w:bCs/>
                <w:color w:val="000000"/>
                <w:sz w:val="20"/>
                <w:lang w:eastAsia="ca-ES"/>
              </w:rPr>
              <w:t>Criteris</w:t>
            </w:r>
            <w:proofErr w:type="spellEnd"/>
            <w:r w:rsidRPr="00F67943">
              <w:rPr>
                <w:rFonts w:eastAsia="Times New Roman" w:cs="Arial"/>
                <w:b/>
                <w:bCs/>
                <w:color w:val="000000"/>
                <w:sz w:val="20"/>
                <w:lang w:eastAsia="ca-ES"/>
              </w:rPr>
              <w:t xml:space="preserve"> de </w:t>
            </w:r>
            <w:proofErr w:type="spellStart"/>
            <w:r w:rsidRPr="00F67943">
              <w:rPr>
                <w:rFonts w:eastAsia="Times New Roman" w:cs="Arial"/>
                <w:b/>
                <w:bCs/>
                <w:color w:val="000000"/>
                <w:sz w:val="20"/>
                <w:lang w:eastAsia="ca-ES"/>
              </w:rPr>
              <w:t>valoració</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mitjançant</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fórmules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valoració</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automàtica</w:t>
            </w:r>
            <w:proofErr w:type="spellEnd"/>
            <w:r w:rsidRPr="00F67943">
              <w:rPr>
                <w:rFonts w:eastAsia="Times New Roman" w:cs="Arial"/>
                <w:b/>
                <w:bCs/>
                <w:color w:val="000000"/>
                <w:sz w:val="20"/>
                <w:lang w:eastAsia="ca-ES"/>
              </w:rPr>
              <w:t>)</w:t>
            </w:r>
          </w:p>
        </w:tc>
        <w:tc>
          <w:tcPr>
            <w:tcW w:w="787" w:type="pct"/>
            <w:noWrap/>
            <w:vAlign w:val="center"/>
            <w:hideMark/>
          </w:tcPr>
          <w:p w14:paraId="6FF48D90" w14:textId="77777777" w:rsidR="00F67943" w:rsidRPr="00F67943" w:rsidRDefault="00F67943" w:rsidP="00D44843">
            <w:pPr>
              <w:spacing w:after="0"/>
              <w:jc w:val="center"/>
              <w:rPr>
                <w:rFonts w:eastAsia="Times New Roman" w:cs="Arial"/>
                <w:b/>
                <w:bCs/>
                <w:color w:val="000000"/>
                <w:sz w:val="20"/>
                <w:lang w:eastAsia="ca-ES"/>
              </w:rPr>
            </w:pPr>
            <w:proofErr w:type="spellStart"/>
            <w:r w:rsidRPr="00F67943">
              <w:rPr>
                <w:rFonts w:eastAsia="Times New Roman" w:cs="Arial"/>
                <w:b/>
                <w:bCs/>
                <w:color w:val="000000" w:themeColor="text1"/>
                <w:sz w:val="20"/>
                <w:lang w:eastAsia="ca-ES"/>
              </w:rPr>
              <w:t>Puntuació</w:t>
            </w:r>
            <w:proofErr w:type="spellEnd"/>
            <w:r w:rsidRPr="00F67943">
              <w:rPr>
                <w:rFonts w:eastAsia="Times New Roman" w:cs="Arial"/>
                <w:b/>
                <w:bCs/>
                <w:color w:val="000000" w:themeColor="text1"/>
                <w:sz w:val="20"/>
                <w:lang w:eastAsia="ca-ES"/>
              </w:rPr>
              <w:t xml:space="preserve"> </w:t>
            </w:r>
            <w:proofErr w:type="spellStart"/>
            <w:r w:rsidRPr="00F67943">
              <w:rPr>
                <w:rFonts w:eastAsia="Times New Roman" w:cs="Arial"/>
                <w:b/>
                <w:bCs/>
                <w:color w:val="000000" w:themeColor="text1"/>
                <w:sz w:val="20"/>
                <w:lang w:eastAsia="ca-ES"/>
              </w:rPr>
              <w:t>màxima</w:t>
            </w:r>
            <w:proofErr w:type="spellEnd"/>
          </w:p>
        </w:tc>
      </w:tr>
      <w:tr w:rsidR="00F67943" w:rsidRPr="00F67943" w14:paraId="488A2630" w14:textId="77777777" w:rsidTr="00D44843">
        <w:trPr>
          <w:trHeight w:val="506"/>
        </w:trPr>
        <w:tc>
          <w:tcPr>
            <w:tcW w:w="5000" w:type="pct"/>
            <w:gridSpan w:val="2"/>
            <w:vAlign w:val="center"/>
          </w:tcPr>
          <w:p w14:paraId="3B65B980" w14:textId="77777777" w:rsidR="00F67943" w:rsidRPr="00F67943" w:rsidRDefault="00F67943" w:rsidP="00D44843">
            <w:pPr>
              <w:spacing w:after="0"/>
              <w:rPr>
                <w:rFonts w:eastAsia="Times New Roman" w:cs="Arial"/>
                <w:b/>
                <w:bCs/>
                <w:color w:val="000000"/>
                <w:sz w:val="20"/>
                <w:lang w:eastAsia="ca-ES"/>
              </w:rPr>
            </w:pPr>
            <w:r w:rsidRPr="00F67943">
              <w:rPr>
                <w:rFonts w:eastAsia="Times New Roman" w:cs="Arial"/>
                <w:b/>
                <w:bCs/>
                <w:color w:val="000000"/>
                <w:sz w:val="20"/>
                <w:lang w:eastAsia="ca-ES"/>
              </w:rPr>
              <w:t xml:space="preserve">1. Casos </w:t>
            </w:r>
            <w:proofErr w:type="spellStart"/>
            <w:r w:rsidRPr="00F67943">
              <w:rPr>
                <w:rFonts w:eastAsia="Times New Roman" w:cs="Arial"/>
                <w:b/>
                <w:bCs/>
                <w:color w:val="000000"/>
                <w:sz w:val="20"/>
                <w:lang w:eastAsia="ca-ES"/>
              </w:rPr>
              <w:t>d’ús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addicionals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opcionals</w:t>
            </w:r>
            <w:proofErr w:type="spellEnd"/>
            <w:r w:rsidRPr="00F67943">
              <w:rPr>
                <w:rFonts w:eastAsia="Times New Roman" w:cs="Arial"/>
                <w:b/>
                <w:bCs/>
                <w:color w:val="000000"/>
                <w:sz w:val="20"/>
                <w:lang w:eastAsia="ca-ES"/>
              </w:rPr>
              <w:t xml:space="preserve"> de la </w:t>
            </w:r>
            <w:proofErr w:type="spellStart"/>
            <w:r w:rsidRPr="00F67943">
              <w:rPr>
                <w:rFonts w:eastAsia="Times New Roman" w:cs="Arial"/>
                <w:b/>
                <w:bCs/>
                <w:color w:val="000000"/>
                <w:sz w:val="20"/>
                <w:lang w:eastAsia="ca-ES"/>
              </w:rPr>
              <w:t>simulació</w:t>
            </w:r>
            <w:proofErr w:type="spellEnd"/>
            <w:r w:rsidRPr="00F67943">
              <w:rPr>
                <w:rFonts w:eastAsia="Times New Roman" w:cs="Arial"/>
                <w:b/>
                <w:bCs/>
                <w:color w:val="000000"/>
                <w:sz w:val="20"/>
                <w:lang w:eastAsia="ca-ES"/>
              </w:rPr>
              <w:t>/</w:t>
            </w:r>
            <w:proofErr w:type="spellStart"/>
            <w:r w:rsidRPr="00F67943">
              <w:rPr>
                <w:rFonts w:eastAsia="Times New Roman" w:cs="Arial"/>
                <w:b/>
                <w:bCs/>
                <w:color w:val="000000"/>
                <w:sz w:val="20"/>
                <w:lang w:eastAsia="ca-ES"/>
              </w:rPr>
              <w:t>predicció</w:t>
            </w:r>
            <w:proofErr w:type="spellEnd"/>
            <w:r w:rsidRPr="00F67943">
              <w:rPr>
                <w:rFonts w:eastAsia="Times New Roman" w:cs="Arial"/>
                <w:b/>
                <w:bCs/>
                <w:color w:val="000000"/>
                <w:sz w:val="20"/>
                <w:lang w:eastAsia="ca-ES"/>
              </w:rPr>
              <w:t xml:space="preserve"> de </w:t>
            </w:r>
            <w:proofErr w:type="spellStart"/>
            <w:r w:rsidRPr="00F67943">
              <w:rPr>
                <w:rFonts w:eastAsia="Times New Roman" w:cs="Arial"/>
                <w:b/>
                <w:bCs/>
                <w:color w:val="000000"/>
                <w:sz w:val="20"/>
                <w:lang w:eastAsia="ca-ES"/>
              </w:rPr>
              <w:t>situacions</w:t>
            </w:r>
            <w:proofErr w:type="spellEnd"/>
            <w:r w:rsidRPr="00F67943">
              <w:rPr>
                <w:rFonts w:eastAsia="Times New Roman" w:cs="Arial"/>
                <w:b/>
                <w:bCs/>
                <w:color w:val="000000"/>
                <w:sz w:val="20"/>
                <w:lang w:eastAsia="ca-ES"/>
              </w:rPr>
              <w:t xml:space="preserve"> i a la IA </w:t>
            </w:r>
            <w:proofErr w:type="spellStart"/>
            <w:r w:rsidRPr="00F67943">
              <w:rPr>
                <w:rFonts w:eastAsia="Times New Roman" w:cs="Arial"/>
                <w:b/>
                <w:bCs/>
                <w:color w:val="000000"/>
                <w:sz w:val="20"/>
                <w:lang w:eastAsia="ca-ES"/>
              </w:rPr>
              <w:t>d’aprenentatge</w:t>
            </w:r>
            <w:proofErr w:type="spellEnd"/>
            <w:r w:rsidRPr="00F67943">
              <w:rPr>
                <w:rFonts w:eastAsia="Times New Roman" w:cs="Arial"/>
                <w:b/>
                <w:bCs/>
                <w:color w:val="000000"/>
                <w:sz w:val="20"/>
                <w:lang w:eastAsia="ca-ES"/>
              </w:rPr>
              <w:t xml:space="preserve"> de </w:t>
            </w:r>
            <w:proofErr w:type="spellStart"/>
            <w:r w:rsidRPr="00F67943">
              <w:rPr>
                <w:rFonts w:eastAsia="Times New Roman" w:cs="Arial"/>
                <w:b/>
                <w:bCs/>
                <w:color w:val="000000"/>
                <w:sz w:val="20"/>
                <w:lang w:eastAsia="ca-ES"/>
              </w:rPr>
              <w:t>situacions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històriques</w:t>
            </w:r>
            <w:proofErr w:type="spellEnd"/>
          </w:p>
        </w:tc>
      </w:tr>
      <w:tr w:rsidR="00F67943" w:rsidRPr="00F67943" w14:paraId="686497A4" w14:textId="77777777" w:rsidTr="00D44843">
        <w:trPr>
          <w:trHeight w:val="506"/>
        </w:trPr>
        <w:tc>
          <w:tcPr>
            <w:tcW w:w="4213" w:type="pct"/>
            <w:noWrap/>
            <w:vAlign w:val="center"/>
            <w:hideMark/>
          </w:tcPr>
          <w:p w14:paraId="76E7CC3C"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Cas d’ús addicional opcional 1. Predicció de l’estat i la millora dels ferms </w:t>
            </w:r>
          </w:p>
        </w:tc>
        <w:tc>
          <w:tcPr>
            <w:tcW w:w="787" w:type="pct"/>
            <w:noWrap/>
            <w:vAlign w:val="center"/>
          </w:tcPr>
          <w:p w14:paraId="359320F8"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3550C617" w14:textId="77777777" w:rsidTr="00D44843">
        <w:trPr>
          <w:trHeight w:val="506"/>
        </w:trPr>
        <w:tc>
          <w:tcPr>
            <w:tcW w:w="4213" w:type="pct"/>
            <w:noWrap/>
            <w:vAlign w:val="center"/>
            <w:hideMark/>
          </w:tcPr>
          <w:p w14:paraId="761A6EB4"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Cas d’ús addicional opcional 2. Optimització dels algorismes de velocitat variable</w:t>
            </w:r>
          </w:p>
        </w:tc>
        <w:tc>
          <w:tcPr>
            <w:tcW w:w="787" w:type="pct"/>
            <w:noWrap/>
            <w:vAlign w:val="center"/>
          </w:tcPr>
          <w:p w14:paraId="6F15E074"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5A4BDB59" w14:textId="77777777" w:rsidTr="00D44843">
        <w:trPr>
          <w:trHeight w:val="506"/>
        </w:trPr>
        <w:tc>
          <w:tcPr>
            <w:tcW w:w="4213" w:type="pct"/>
            <w:noWrap/>
            <w:vAlign w:val="center"/>
            <w:hideMark/>
          </w:tcPr>
          <w:p w14:paraId="76CC353F"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Cas d’ús addicional opcional 3. Restriccions o limitacions a la circulació</w:t>
            </w:r>
          </w:p>
        </w:tc>
        <w:tc>
          <w:tcPr>
            <w:tcW w:w="787" w:type="pct"/>
            <w:noWrap/>
            <w:vAlign w:val="center"/>
          </w:tcPr>
          <w:p w14:paraId="1323AA60"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68C94D77" w14:textId="77777777" w:rsidTr="00D44843">
        <w:trPr>
          <w:trHeight w:val="506"/>
        </w:trPr>
        <w:tc>
          <w:tcPr>
            <w:tcW w:w="4213" w:type="pct"/>
            <w:noWrap/>
            <w:vAlign w:val="center"/>
            <w:hideMark/>
          </w:tcPr>
          <w:p w14:paraId="2B2AC132"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Cas d’ús addicional opcional 4. </w:t>
            </w:r>
            <w:proofErr w:type="spellStart"/>
            <w:r w:rsidRPr="00F67943">
              <w:rPr>
                <w:rFonts w:ascii="Arial" w:eastAsia="Times New Roman" w:hAnsi="Arial" w:cs="Arial"/>
                <w:color w:val="000000"/>
                <w:sz w:val="20"/>
                <w:lang w:val="ca-ES" w:eastAsia="ca-ES"/>
              </w:rPr>
              <w:t>Ramp-metering</w:t>
            </w:r>
            <w:proofErr w:type="spellEnd"/>
          </w:p>
        </w:tc>
        <w:tc>
          <w:tcPr>
            <w:tcW w:w="787" w:type="pct"/>
            <w:noWrap/>
            <w:vAlign w:val="center"/>
          </w:tcPr>
          <w:p w14:paraId="2242692B"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77044F36" w14:textId="77777777" w:rsidTr="00D44843">
        <w:trPr>
          <w:trHeight w:val="506"/>
        </w:trPr>
        <w:tc>
          <w:tcPr>
            <w:tcW w:w="4213" w:type="pct"/>
            <w:noWrap/>
            <w:vAlign w:val="center"/>
            <w:hideMark/>
          </w:tcPr>
          <w:p w14:paraId="0DADCCF0"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Cas d’ús addicional opcional 5. Transvasament de mobilitat transport públic - vehicle privat</w:t>
            </w:r>
          </w:p>
        </w:tc>
        <w:tc>
          <w:tcPr>
            <w:tcW w:w="787" w:type="pct"/>
            <w:noWrap/>
            <w:vAlign w:val="center"/>
          </w:tcPr>
          <w:p w14:paraId="5F9BCC95"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01525BB7" w14:textId="77777777" w:rsidTr="00D44843">
        <w:trPr>
          <w:trHeight w:val="506"/>
        </w:trPr>
        <w:tc>
          <w:tcPr>
            <w:tcW w:w="4213" w:type="pct"/>
            <w:noWrap/>
            <w:vAlign w:val="center"/>
            <w:hideMark/>
          </w:tcPr>
          <w:p w14:paraId="7B5FB7B6"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Cas d’ús addicional opcional 6. Predicció d’incidències viàries</w:t>
            </w:r>
          </w:p>
        </w:tc>
        <w:tc>
          <w:tcPr>
            <w:tcW w:w="787" w:type="pct"/>
            <w:noWrap/>
            <w:vAlign w:val="center"/>
          </w:tcPr>
          <w:p w14:paraId="2217ACF1"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0028A7F3" w14:textId="77777777" w:rsidTr="00D44843">
        <w:trPr>
          <w:trHeight w:val="506"/>
        </w:trPr>
        <w:tc>
          <w:tcPr>
            <w:tcW w:w="4213" w:type="pct"/>
            <w:noWrap/>
            <w:vAlign w:val="center"/>
          </w:tcPr>
          <w:p w14:paraId="4F953DDE" w14:textId="77777777" w:rsidR="00F67943" w:rsidRPr="00F67943" w:rsidRDefault="00F67943" w:rsidP="00D44843">
            <w:pPr>
              <w:spacing w:after="0"/>
              <w:rPr>
                <w:rFonts w:eastAsia="Times New Roman" w:cs="Arial"/>
                <w:b/>
                <w:bCs/>
                <w:color w:val="000000"/>
                <w:sz w:val="20"/>
                <w:lang w:eastAsia="ca-ES"/>
              </w:rPr>
            </w:pPr>
            <w:r w:rsidRPr="00F67943">
              <w:rPr>
                <w:rFonts w:eastAsia="Times New Roman" w:cs="Arial"/>
                <w:b/>
                <w:bCs/>
                <w:color w:val="000000"/>
                <w:sz w:val="20"/>
                <w:lang w:eastAsia="ca-ES"/>
              </w:rPr>
              <w:t xml:space="preserve">2. </w:t>
            </w:r>
            <w:proofErr w:type="spellStart"/>
            <w:r w:rsidRPr="00F67943">
              <w:rPr>
                <w:rFonts w:eastAsia="Times New Roman" w:cs="Arial"/>
                <w:b/>
                <w:bCs/>
                <w:color w:val="000000"/>
                <w:sz w:val="20"/>
                <w:lang w:eastAsia="ca-ES"/>
              </w:rPr>
              <w:t>Altres</w:t>
            </w:r>
            <w:proofErr w:type="spellEnd"/>
            <w:r w:rsidRPr="00F67943">
              <w:rPr>
                <w:rFonts w:eastAsia="Times New Roman" w:cs="Arial"/>
                <w:b/>
                <w:bCs/>
                <w:color w:val="000000"/>
                <w:sz w:val="20"/>
                <w:lang w:eastAsia="ca-ES"/>
              </w:rPr>
              <w:t xml:space="preserve"> casos </w:t>
            </w:r>
            <w:proofErr w:type="spellStart"/>
            <w:r w:rsidRPr="00F67943">
              <w:rPr>
                <w:rFonts w:eastAsia="Times New Roman" w:cs="Arial"/>
                <w:b/>
                <w:bCs/>
                <w:color w:val="000000"/>
                <w:sz w:val="20"/>
                <w:lang w:eastAsia="ca-ES"/>
              </w:rPr>
              <w:t>d’ús</w:t>
            </w:r>
            <w:proofErr w:type="spellEnd"/>
            <w:r w:rsidRPr="00F67943">
              <w:rPr>
                <w:rFonts w:eastAsia="Times New Roman" w:cs="Arial"/>
                <w:b/>
                <w:bCs/>
                <w:color w:val="000000"/>
                <w:sz w:val="20"/>
                <w:lang w:eastAsia="ca-ES"/>
              </w:rPr>
              <w:t xml:space="preserve"> </w:t>
            </w:r>
          </w:p>
        </w:tc>
        <w:tc>
          <w:tcPr>
            <w:tcW w:w="787" w:type="pct"/>
            <w:noWrap/>
            <w:vAlign w:val="center"/>
          </w:tcPr>
          <w:p w14:paraId="2B7344F1" w14:textId="77777777" w:rsidR="00F67943" w:rsidRPr="00F67943" w:rsidRDefault="00F67943" w:rsidP="00D44843">
            <w:pPr>
              <w:spacing w:after="0"/>
              <w:jc w:val="center"/>
              <w:rPr>
                <w:rFonts w:eastAsia="Times New Roman" w:cs="Arial"/>
                <w:color w:val="000000"/>
                <w:sz w:val="20"/>
                <w:lang w:eastAsia="ca-ES"/>
              </w:rPr>
            </w:pPr>
          </w:p>
        </w:tc>
      </w:tr>
      <w:tr w:rsidR="00F67943" w:rsidRPr="00F67943" w14:paraId="7894599C" w14:textId="77777777" w:rsidTr="00D44843">
        <w:trPr>
          <w:trHeight w:val="506"/>
        </w:trPr>
        <w:tc>
          <w:tcPr>
            <w:tcW w:w="4213" w:type="pct"/>
            <w:noWrap/>
            <w:vAlign w:val="center"/>
            <w:hideMark/>
          </w:tcPr>
          <w:p w14:paraId="32BFB2F3"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Nous casos d’ús addicionals de la simulació/predicció de situacions i a la IA d’aprenentatge de situacions històriques</w:t>
            </w:r>
          </w:p>
        </w:tc>
        <w:tc>
          <w:tcPr>
            <w:tcW w:w="787" w:type="pct"/>
            <w:noWrap/>
            <w:vAlign w:val="center"/>
          </w:tcPr>
          <w:p w14:paraId="7F40EB6B"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2E125891" w14:textId="77777777" w:rsidTr="00D44843">
        <w:trPr>
          <w:trHeight w:val="506"/>
        </w:trPr>
        <w:tc>
          <w:tcPr>
            <w:tcW w:w="4213" w:type="pct"/>
            <w:noWrap/>
            <w:vAlign w:val="center"/>
            <w:hideMark/>
          </w:tcPr>
          <w:p w14:paraId="6E3EABAE"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Nous casos d’ús addicionals del mòdul d’IA prescriptiu d’optimització</w:t>
            </w:r>
          </w:p>
        </w:tc>
        <w:tc>
          <w:tcPr>
            <w:tcW w:w="787" w:type="pct"/>
            <w:noWrap/>
            <w:vAlign w:val="center"/>
          </w:tcPr>
          <w:p w14:paraId="754D35B5"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7B1ADB90" w14:textId="77777777" w:rsidTr="00D44843">
        <w:trPr>
          <w:trHeight w:val="506"/>
        </w:trPr>
        <w:tc>
          <w:tcPr>
            <w:tcW w:w="4213" w:type="pct"/>
            <w:noWrap/>
            <w:vAlign w:val="center"/>
            <w:hideMark/>
          </w:tcPr>
          <w:p w14:paraId="10DC773D"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Nous casos d’ús addicionals del mòdul d’operació</w:t>
            </w:r>
          </w:p>
        </w:tc>
        <w:tc>
          <w:tcPr>
            <w:tcW w:w="787" w:type="pct"/>
            <w:noWrap/>
            <w:vAlign w:val="center"/>
          </w:tcPr>
          <w:p w14:paraId="74D71A5A"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134A0B8B" w14:textId="77777777" w:rsidTr="00D44843">
        <w:trPr>
          <w:trHeight w:val="506"/>
        </w:trPr>
        <w:tc>
          <w:tcPr>
            <w:tcW w:w="4213" w:type="pct"/>
            <w:noWrap/>
            <w:vAlign w:val="center"/>
            <w:hideMark/>
          </w:tcPr>
          <w:p w14:paraId="506620AB"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Noves sortides a incorporar al mòdul d’exportació i presentació de resultats</w:t>
            </w:r>
          </w:p>
        </w:tc>
        <w:tc>
          <w:tcPr>
            <w:tcW w:w="787" w:type="pct"/>
            <w:noWrap/>
            <w:vAlign w:val="center"/>
          </w:tcPr>
          <w:p w14:paraId="7900159C"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3D2AAF22" w14:textId="77777777" w:rsidTr="00D44843">
        <w:trPr>
          <w:trHeight w:val="506"/>
        </w:trPr>
        <w:tc>
          <w:tcPr>
            <w:tcW w:w="4213" w:type="pct"/>
            <w:noWrap/>
            <w:vAlign w:val="center"/>
          </w:tcPr>
          <w:p w14:paraId="1AA98F5E" w14:textId="77777777" w:rsidR="00F67943" w:rsidRPr="00F67943" w:rsidRDefault="00F67943" w:rsidP="00D44843">
            <w:pPr>
              <w:spacing w:after="0"/>
              <w:rPr>
                <w:rFonts w:eastAsia="Times New Roman" w:cs="Arial"/>
                <w:b/>
                <w:bCs/>
                <w:color w:val="000000"/>
                <w:sz w:val="20"/>
                <w:lang w:eastAsia="ca-ES"/>
              </w:rPr>
            </w:pPr>
            <w:r w:rsidRPr="00F67943">
              <w:rPr>
                <w:rFonts w:eastAsia="Times New Roman" w:cs="Arial"/>
                <w:b/>
                <w:bCs/>
                <w:color w:val="000000"/>
                <w:sz w:val="20"/>
                <w:lang w:eastAsia="ca-ES"/>
              </w:rPr>
              <w:lastRenderedPageBreak/>
              <w:t xml:space="preserve">3. </w:t>
            </w:r>
            <w:proofErr w:type="spellStart"/>
            <w:r w:rsidRPr="00F67943">
              <w:rPr>
                <w:rFonts w:eastAsia="Times New Roman" w:cs="Arial"/>
                <w:b/>
                <w:bCs/>
                <w:color w:val="000000"/>
                <w:sz w:val="20"/>
                <w:lang w:eastAsia="ca-ES"/>
              </w:rPr>
              <w:t>Criteris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relacionats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amb</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l’equip</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mínim</w:t>
            </w:r>
            <w:proofErr w:type="spellEnd"/>
            <w:r w:rsidRPr="00F67943">
              <w:rPr>
                <w:rFonts w:eastAsia="Times New Roman" w:cs="Arial"/>
                <w:b/>
                <w:bCs/>
                <w:color w:val="000000"/>
                <w:sz w:val="20"/>
                <w:lang w:eastAsia="ca-ES"/>
              </w:rPr>
              <w:t xml:space="preserve"> de </w:t>
            </w:r>
            <w:proofErr w:type="spellStart"/>
            <w:r w:rsidRPr="00F67943">
              <w:rPr>
                <w:rFonts w:eastAsia="Times New Roman" w:cs="Arial"/>
                <w:b/>
                <w:bCs/>
                <w:color w:val="000000"/>
                <w:sz w:val="20"/>
                <w:lang w:eastAsia="ca-ES"/>
              </w:rPr>
              <w:t>treball</w:t>
            </w:r>
            <w:proofErr w:type="spellEnd"/>
          </w:p>
        </w:tc>
        <w:tc>
          <w:tcPr>
            <w:tcW w:w="787" w:type="pct"/>
            <w:noWrap/>
            <w:vAlign w:val="center"/>
          </w:tcPr>
          <w:p w14:paraId="75EDC1A4" w14:textId="77777777" w:rsidR="00F67943" w:rsidRPr="00F67943" w:rsidRDefault="00F67943" w:rsidP="00D44843">
            <w:pPr>
              <w:spacing w:after="0"/>
              <w:jc w:val="center"/>
              <w:rPr>
                <w:rFonts w:eastAsia="Times New Roman" w:cs="Arial"/>
                <w:color w:val="000000"/>
                <w:sz w:val="20"/>
                <w:lang w:eastAsia="ca-ES"/>
              </w:rPr>
            </w:pPr>
          </w:p>
        </w:tc>
      </w:tr>
      <w:tr w:rsidR="00F67943" w:rsidRPr="00F67943" w14:paraId="1CAE74F0" w14:textId="77777777" w:rsidTr="00D44843">
        <w:trPr>
          <w:trHeight w:val="506"/>
        </w:trPr>
        <w:tc>
          <w:tcPr>
            <w:tcW w:w="4213" w:type="pct"/>
            <w:noWrap/>
            <w:vAlign w:val="center"/>
            <w:hideMark/>
          </w:tcPr>
          <w:p w14:paraId="298D7D40"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Experiència prèvia addicional del/la cap de projecte </w:t>
            </w:r>
          </w:p>
        </w:tc>
        <w:tc>
          <w:tcPr>
            <w:tcW w:w="787" w:type="pct"/>
            <w:noWrap/>
            <w:vAlign w:val="center"/>
          </w:tcPr>
          <w:p w14:paraId="340AC82F"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41268B5C" w14:textId="77777777" w:rsidTr="00D44843">
        <w:trPr>
          <w:trHeight w:val="506"/>
        </w:trPr>
        <w:tc>
          <w:tcPr>
            <w:tcW w:w="4213" w:type="pct"/>
            <w:noWrap/>
            <w:vAlign w:val="center"/>
            <w:hideMark/>
          </w:tcPr>
          <w:p w14:paraId="6BC8E810"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Experiència prèvia addicional de l’enginyer/a de trànsit </w:t>
            </w:r>
          </w:p>
        </w:tc>
        <w:tc>
          <w:tcPr>
            <w:tcW w:w="787" w:type="pct"/>
            <w:noWrap/>
            <w:vAlign w:val="center"/>
          </w:tcPr>
          <w:p w14:paraId="157B9597"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224B09F3" w14:textId="77777777" w:rsidTr="00D44843">
        <w:trPr>
          <w:trHeight w:val="506"/>
        </w:trPr>
        <w:tc>
          <w:tcPr>
            <w:tcW w:w="4213" w:type="pct"/>
            <w:noWrap/>
            <w:vAlign w:val="center"/>
            <w:hideMark/>
          </w:tcPr>
          <w:p w14:paraId="7EBD2987"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Experiència prèvia addicional de l’enginyer/a vial</w:t>
            </w:r>
          </w:p>
        </w:tc>
        <w:tc>
          <w:tcPr>
            <w:tcW w:w="787" w:type="pct"/>
            <w:noWrap/>
            <w:vAlign w:val="center"/>
          </w:tcPr>
          <w:p w14:paraId="39EF0978"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56338B29" w14:textId="77777777" w:rsidTr="00D44843">
        <w:trPr>
          <w:trHeight w:val="506"/>
        </w:trPr>
        <w:tc>
          <w:tcPr>
            <w:tcW w:w="4213" w:type="pct"/>
            <w:noWrap/>
            <w:vAlign w:val="center"/>
            <w:hideMark/>
          </w:tcPr>
          <w:p w14:paraId="33C98273"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Aportació d'un/a enginyer/a de trànsit addicional</w:t>
            </w:r>
          </w:p>
        </w:tc>
        <w:tc>
          <w:tcPr>
            <w:tcW w:w="787" w:type="pct"/>
            <w:noWrap/>
            <w:vAlign w:val="center"/>
          </w:tcPr>
          <w:p w14:paraId="549E4114"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7478AB1A" w14:textId="77777777" w:rsidTr="00D44843">
        <w:trPr>
          <w:trHeight w:val="506"/>
        </w:trPr>
        <w:tc>
          <w:tcPr>
            <w:tcW w:w="4213" w:type="pct"/>
            <w:noWrap/>
            <w:vAlign w:val="center"/>
            <w:hideMark/>
          </w:tcPr>
          <w:p w14:paraId="126E7725"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Aportació d'un/a enginyer/a vial addicional</w:t>
            </w:r>
          </w:p>
        </w:tc>
        <w:tc>
          <w:tcPr>
            <w:tcW w:w="787" w:type="pct"/>
            <w:noWrap/>
            <w:vAlign w:val="center"/>
          </w:tcPr>
          <w:p w14:paraId="32DD725A"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609D6C48" w14:textId="77777777" w:rsidTr="00D44843">
        <w:trPr>
          <w:trHeight w:val="506"/>
        </w:trPr>
        <w:tc>
          <w:tcPr>
            <w:tcW w:w="4213" w:type="pct"/>
            <w:noWrap/>
            <w:vAlign w:val="center"/>
            <w:hideMark/>
          </w:tcPr>
          <w:p w14:paraId="5448FE6D"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Acreditació de la titulació de màster BIM d'un membre de l'equip mínim de treball </w:t>
            </w:r>
          </w:p>
        </w:tc>
        <w:tc>
          <w:tcPr>
            <w:tcW w:w="787" w:type="pct"/>
            <w:noWrap/>
            <w:vAlign w:val="center"/>
          </w:tcPr>
          <w:p w14:paraId="0F5590B7"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5A0B7973" w14:textId="77777777" w:rsidTr="00D44843">
        <w:trPr>
          <w:trHeight w:val="506"/>
        </w:trPr>
        <w:tc>
          <w:tcPr>
            <w:tcW w:w="4213" w:type="pct"/>
            <w:noWrap/>
            <w:vAlign w:val="center"/>
          </w:tcPr>
          <w:p w14:paraId="12500204" w14:textId="77777777" w:rsidR="00F67943" w:rsidRPr="00F67943" w:rsidRDefault="00F67943" w:rsidP="00D44843">
            <w:pPr>
              <w:spacing w:after="0"/>
              <w:rPr>
                <w:rFonts w:eastAsia="Times New Roman" w:cs="Arial"/>
                <w:b/>
                <w:bCs/>
                <w:color w:val="000000"/>
                <w:sz w:val="20"/>
                <w:lang w:eastAsia="ca-ES"/>
              </w:rPr>
            </w:pPr>
            <w:r w:rsidRPr="00F67943">
              <w:rPr>
                <w:rFonts w:eastAsia="Times New Roman" w:cs="Arial"/>
                <w:b/>
                <w:bCs/>
                <w:color w:val="000000"/>
                <w:sz w:val="20"/>
                <w:lang w:eastAsia="ca-ES"/>
              </w:rPr>
              <w:t xml:space="preserve">4. </w:t>
            </w:r>
            <w:proofErr w:type="spellStart"/>
            <w:r w:rsidRPr="00F67943">
              <w:rPr>
                <w:rFonts w:eastAsia="Times New Roman" w:cs="Arial"/>
                <w:b/>
                <w:bCs/>
                <w:color w:val="000000"/>
                <w:sz w:val="20"/>
                <w:lang w:eastAsia="ca-ES"/>
              </w:rPr>
              <w:t>Altres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criteris</w:t>
            </w:r>
            <w:proofErr w:type="spellEnd"/>
          </w:p>
        </w:tc>
        <w:tc>
          <w:tcPr>
            <w:tcW w:w="787" w:type="pct"/>
            <w:noWrap/>
            <w:vAlign w:val="center"/>
          </w:tcPr>
          <w:p w14:paraId="226A1099" w14:textId="77777777" w:rsidR="00F67943" w:rsidRPr="00F67943" w:rsidRDefault="00F67943" w:rsidP="00D44843">
            <w:pPr>
              <w:spacing w:after="0"/>
              <w:jc w:val="center"/>
              <w:rPr>
                <w:rFonts w:eastAsia="Times New Roman" w:cs="Arial"/>
                <w:color w:val="000000"/>
                <w:sz w:val="20"/>
                <w:lang w:eastAsia="ca-ES"/>
              </w:rPr>
            </w:pPr>
          </w:p>
        </w:tc>
      </w:tr>
      <w:tr w:rsidR="00F67943" w:rsidRPr="00F67943" w14:paraId="5D7A3F9A" w14:textId="77777777" w:rsidTr="00D44843">
        <w:trPr>
          <w:trHeight w:val="506"/>
        </w:trPr>
        <w:tc>
          <w:tcPr>
            <w:tcW w:w="4213" w:type="pct"/>
            <w:noWrap/>
            <w:vAlign w:val="center"/>
            <w:hideMark/>
          </w:tcPr>
          <w:p w14:paraId="053F0FA4"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Càlcul, mitigació i percentatge de compensació d’emissions de CO</w:t>
            </w:r>
            <w:r w:rsidRPr="00F67943">
              <w:rPr>
                <w:rFonts w:ascii="Arial" w:eastAsia="Times New Roman" w:hAnsi="Arial" w:cs="Arial"/>
                <w:color w:val="000000"/>
                <w:sz w:val="20"/>
                <w:vertAlign w:val="subscript"/>
                <w:lang w:val="ca-ES" w:eastAsia="ca-ES"/>
              </w:rPr>
              <w:t>2</w:t>
            </w:r>
            <w:r w:rsidRPr="00F67943">
              <w:rPr>
                <w:rFonts w:ascii="Arial" w:eastAsia="Times New Roman" w:hAnsi="Arial" w:cs="Arial"/>
                <w:color w:val="000000"/>
                <w:sz w:val="20"/>
                <w:lang w:val="ca-ES" w:eastAsia="ca-ES"/>
              </w:rPr>
              <w:t xml:space="preserve"> equivalent durant l’execució del contracte </w:t>
            </w:r>
          </w:p>
        </w:tc>
        <w:tc>
          <w:tcPr>
            <w:tcW w:w="787" w:type="pct"/>
            <w:noWrap/>
            <w:vAlign w:val="center"/>
          </w:tcPr>
          <w:p w14:paraId="5F47B867"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20</w:t>
            </w:r>
          </w:p>
        </w:tc>
      </w:tr>
      <w:tr w:rsidR="00F67943" w:rsidRPr="00F67943" w14:paraId="4CAC5402" w14:textId="77777777" w:rsidTr="00D44843">
        <w:trPr>
          <w:trHeight w:val="506"/>
        </w:trPr>
        <w:tc>
          <w:tcPr>
            <w:tcW w:w="4213" w:type="pct"/>
            <w:noWrap/>
            <w:vAlign w:val="center"/>
            <w:hideMark/>
          </w:tcPr>
          <w:p w14:paraId="35E6DE46"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Realització i organització completa d’una </w:t>
            </w:r>
            <w:proofErr w:type="spellStart"/>
            <w:r w:rsidRPr="00F67943">
              <w:rPr>
                <w:rFonts w:ascii="Arial" w:eastAsia="Times New Roman" w:hAnsi="Arial" w:cs="Arial"/>
                <w:color w:val="000000"/>
                <w:sz w:val="20"/>
                <w:lang w:val="ca-ES" w:eastAsia="ca-ES"/>
              </w:rPr>
              <w:t>hackathon</w:t>
            </w:r>
            <w:proofErr w:type="spellEnd"/>
            <w:r w:rsidRPr="00F67943">
              <w:rPr>
                <w:rFonts w:ascii="Arial" w:eastAsia="Times New Roman" w:hAnsi="Arial" w:cs="Arial"/>
                <w:color w:val="000000"/>
                <w:sz w:val="20"/>
                <w:lang w:val="ca-ES" w:eastAsia="ca-ES"/>
              </w:rPr>
              <w:t xml:space="preserve"> </w:t>
            </w:r>
          </w:p>
        </w:tc>
        <w:tc>
          <w:tcPr>
            <w:tcW w:w="787" w:type="pct"/>
            <w:noWrap/>
            <w:vAlign w:val="center"/>
          </w:tcPr>
          <w:p w14:paraId="74E9E969"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20</w:t>
            </w:r>
          </w:p>
        </w:tc>
      </w:tr>
      <w:tr w:rsidR="00F67943" w:rsidRPr="00F67943" w14:paraId="0D2A5024" w14:textId="77777777" w:rsidTr="00D44843">
        <w:trPr>
          <w:trHeight w:val="506"/>
        </w:trPr>
        <w:tc>
          <w:tcPr>
            <w:tcW w:w="4213" w:type="pct"/>
            <w:noWrap/>
            <w:vAlign w:val="center"/>
            <w:hideMark/>
          </w:tcPr>
          <w:p w14:paraId="0A1FBC1A"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Percentatge de contractació indefinida de les persones assignades a l’equip mínim </w:t>
            </w:r>
          </w:p>
        </w:tc>
        <w:tc>
          <w:tcPr>
            <w:tcW w:w="787" w:type="pct"/>
            <w:tcBorders>
              <w:bottom w:val="single" w:sz="4" w:space="0" w:color="auto"/>
            </w:tcBorders>
            <w:noWrap/>
            <w:vAlign w:val="center"/>
          </w:tcPr>
          <w:p w14:paraId="7E7FF015"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20</w:t>
            </w:r>
          </w:p>
        </w:tc>
      </w:tr>
      <w:tr w:rsidR="00F67943" w:rsidRPr="00F67943" w14:paraId="593CEB3D" w14:textId="77777777" w:rsidTr="00D44843">
        <w:trPr>
          <w:trHeight w:val="506"/>
        </w:trPr>
        <w:tc>
          <w:tcPr>
            <w:tcW w:w="4213" w:type="pct"/>
            <w:noWrap/>
            <w:vAlign w:val="center"/>
          </w:tcPr>
          <w:p w14:paraId="2B5127F5" w14:textId="77777777" w:rsidR="00F67943" w:rsidRPr="00F67943" w:rsidRDefault="00F67943" w:rsidP="00D44843">
            <w:pPr>
              <w:spacing w:after="0"/>
              <w:jc w:val="right"/>
              <w:rPr>
                <w:rFonts w:eastAsia="Times New Roman" w:cs="Arial"/>
                <w:b/>
                <w:bCs/>
                <w:color w:val="000000"/>
                <w:sz w:val="20"/>
                <w:lang w:eastAsia="ca-ES"/>
              </w:rPr>
            </w:pPr>
            <w:proofErr w:type="spellStart"/>
            <w:r w:rsidRPr="00F67943">
              <w:rPr>
                <w:rFonts w:eastAsia="Times New Roman" w:cs="Arial"/>
                <w:b/>
                <w:bCs/>
                <w:color w:val="000000"/>
                <w:sz w:val="20"/>
                <w:lang w:eastAsia="ca-ES"/>
              </w:rPr>
              <w:t>Puntuació</w:t>
            </w:r>
            <w:proofErr w:type="spellEnd"/>
            <w:r w:rsidRPr="00F67943">
              <w:rPr>
                <w:rFonts w:eastAsia="Times New Roman" w:cs="Arial"/>
                <w:b/>
                <w:bCs/>
                <w:color w:val="000000"/>
                <w:sz w:val="20"/>
                <w:lang w:eastAsia="ca-ES"/>
              </w:rPr>
              <w:t xml:space="preserve"> total </w:t>
            </w:r>
            <w:proofErr w:type="spellStart"/>
            <w:r w:rsidRPr="00F67943">
              <w:rPr>
                <w:rFonts w:eastAsia="Times New Roman" w:cs="Arial"/>
                <w:b/>
                <w:bCs/>
                <w:color w:val="000000"/>
                <w:sz w:val="20"/>
                <w:lang w:eastAsia="ca-ES"/>
              </w:rPr>
              <w:t>màxima</w:t>
            </w:r>
            <w:proofErr w:type="spellEnd"/>
          </w:p>
        </w:tc>
        <w:tc>
          <w:tcPr>
            <w:tcW w:w="787" w:type="pct"/>
            <w:tcBorders>
              <w:bottom w:val="single" w:sz="4" w:space="0" w:color="auto"/>
            </w:tcBorders>
            <w:noWrap/>
            <w:vAlign w:val="center"/>
          </w:tcPr>
          <w:p w14:paraId="6376A24A" w14:textId="77777777" w:rsidR="00F67943" w:rsidRPr="00F67943" w:rsidRDefault="00F67943" w:rsidP="00D44843">
            <w:pPr>
              <w:spacing w:after="0"/>
              <w:jc w:val="center"/>
              <w:rPr>
                <w:rFonts w:eastAsia="Times New Roman" w:cs="Arial"/>
                <w:b/>
                <w:bCs/>
                <w:color w:val="000000"/>
                <w:sz w:val="20"/>
                <w:lang w:eastAsia="ca-ES"/>
              </w:rPr>
            </w:pPr>
            <w:r w:rsidRPr="00F67943">
              <w:rPr>
                <w:rFonts w:eastAsia="Times New Roman" w:cs="Arial"/>
                <w:b/>
                <w:bCs/>
                <w:color w:val="000000"/>
                <w:sz w:val="20"/>
                <w:lang w:eastAsia="ca-ES"/>
              </w:rPr>
              <w:t>360</w:t>
            </w:r>
          </w:p>
        </w:tc>
      </w:tr>
    </w:tbl>
    <w:p w14:paraId="111974C1" w14:textId="77777777" w:rsidR="00F67943" w:rsidRPr="00F67943" w:rsidRDefault="00F67943" w:rsidP="00F67943">
      <w:pPr>
        <w:rPr>
          <w:rFonts w:cs="Arial"/>
        </w:rPr>
      </w:pPr>
      <w:r w:rsidRPr="00F67943">
        <w:rPr>
          <w:rFonts w:cs="Arial"/>
        </w:rPr>
        <w:br w:type="page"/>
      </w:r>
    </w:p>
    <w:p w14:paraId="18A0D1AE" w14:textId="77777777" w:rsidR="00F67943" w:rsidRPr="00F67943" w:rsidRDefault="00F67943" w:rsidP="00F67943">
      <w:pPr>
        <w:rPr>
          <w:rFonts w:cs="Arial"/>
        </w:rPr>
      </w:pPr>
      <w:r w:rsidRPr="00F67943">
        <w:rPr>
          <w:rFonts w:cs="Arial"/>
        </w:rPr>
        <w:lastRenderedPageBreak/>
        <w:t>El/la Sr./</w:t>
      </w:r>
      <w:proofErr w:type="spellStart"/>
      <w:r w:rsidRPr="00F67943">
        <w:rPr>
          <w:rFonts w:cs="Arial"/>
        </w:rPr>
        <w:t>Sra</w:t>
      </w:r>
      <w:proofErr w:type="spellEnd"/>
      <w:r w:rsidRPr="00F67943">
        <w:rPr>
          <w:rFonts w:cs="Arial"/>
        </w:rPr>
        <w:t xml:space="preserve"> </w:t>
      </w:r>
      <w:r w:rsidRPr="00F67943">
        <w:rPr>
          <w:rFonts w:cs="Arial"/>
          <w:i/>
          <w:iCs/>
          <w:color w:val="7F7F7F" w:themeColor="text1" w:themeTint="80"/>
          <w:shd w:val="clear" w:color="auto" w:fill="F2F2F2" w:themeFill="background1" w:themeFillShade="F2"/>
        </w:rPr>
        <w:t>[completeu amb nom i cognoms]</w:t>
      </w:r>
      <w:r w:rsidRPr="00F67943">
        <w:rPr>
          <w:rFonts w:cs="Arial"/>
          <w:color w:val="7F7F7F" w:themeColor="text1" w:themeTint="80"/>
        </w:rPr>
        <w:t xml:space="preserve"> </w:t>
      </w:r>
      <w:r w:rsidRPr="00F67943">
        <w:rPr>
          <w:rFonts w:cs="Arial"/>
        </w:rPr>
        <w:t xml:space="preserve">amb residència a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 xml:space="preserve">al carrer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 xml:space="preserve">número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i amb NIF</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declara que, assabentat/</w:t>
      </w:r>
      <w:proofErr w:type="spellStart"/>
      <w:r w:rsidRPr="00F67943">
        <w:rPr>
          <w:rFonts w:cs="Arial"/>
        </w:rPr>
        <w:t>ada</w:t>
      </w:r>
      <w:proofErr w:type="spellEnd"/>
      <w:r w:rsidRPr="00F67943">
        <w:rPr>
          <w:rFonts w:cs="Arial"/>
        </w:rPr>
        <w:t xml:space="preserve"> de les condicions i els requisits que s’exigeixen per poder ser l’empresa adjudicatària del contracte amb expedient número </w:t>
      </w:r>
      <w:r w:rsidRPr="00F67943">
        <w:rPr>
          <w:rFonts w:cs="Arial"/>
          <w:b/>
          <w:bCs/>
        </w:rPr>
        <w:t>EC-2026-3</w:t>
      </w:r>
      <w:r w:rsidRPr="00F67943">
        <w:rPr>
          <w:rFonts w:cs="Arial"/>
        </w:rPr>
        <w:t>, es compromet (en nom propi / en nom i representació de l’empresa) a executar-lo amb estricta subjecció als requisits i condicions estipulats,</w:t>
      </w:r>
    </w:p>
    <w:p w14:paraId="6C98B136" w14:textId="77777777" w:rsidR="00F67943" w:rsidRPr="00F67943" w:rsidRDefault="00F67943" w:rsidP="00F67943">
      <w:pPr>
        <w:rPr>
          <w:rFonts w:cs="Arial"/>
          <w:b/>
          <w:bCs/>
        </w:rPr>
      </w:pPr>
      <w:r w:rsidRPr="00F67943">
        <w:rPr>
          <w:rFonts w:cs="Arial"/>
          <w:b/>
          <w:bCs/>
        </w:rPr>
        <w:t>I FA CONSTAR:</w:t>
      </w:r>
    </w:p>
    <w:p w14:paraId="38D35CE1" w14:textId="77777777" w:rsidR="00F67943" w:rsidRPr="00F67943" w:rsidRDefault="00F67943" w:rsidP="00F67943">
      <w:pPr>
        <w:pStyle w:val="Pargrafdellista"/>
        <w:numPr>
          <w:ilvl w:val="0"/>
          <w:numId w:val="62"/>
        </w:numPr>
        <w:spacing w:after="220"/>
        <w:contextualSpacing w:val="0"/>
        <w:rPr>
          <w:rFonts w:ascii="Arial" w:hAnsi="Arial" w:cs="Arial"/>
        </w:rPr>
      </w:pPr>
      <w:r w:rsidRPr="00F67943">
        <w:rPr>
          <w:rFonts w:ascii="Arial" w:hAnsi="Arial" w:cs="Arial"/>
        </w:rPr>
        <w:t>Que coneix i accepta plenament totes les clàusules administratives i totes les obligacions derivades de la documentació contractual, si resulta adjudicatari/ària del contracte</w:t>
      </w:r>
    </w:p>
    <w:p w14:paraId="1F9EEBBF" w14:textId="77777777" w:rsidR="00F67943" w:rsidRPr="00F67943" w:rsidRDefault="00F67943" w:rsidP="00F67943">
      <w:pPr>
        <w:pStyle w:val="Pargrafdellista"/>
        <w:numPr>
          <w:ilvl w:val="0"/>
          <w:numId w:val="62"/>
        </w:numPr>
        <w:spacing w:after="220"/>
        <w:contextualSpacing w:val="0"/>
        <w:rPr>
          <w:rFonts w:ascii="Arial" w:hAnsi="Arial" w:cs="Arial"/>
        </w:rPr>
      </w:pPr>
      <w:r w:rsidRPr="00F67943">
        <w:rPr>
          <w:rFonts w:ascii="Arial" w:hAnsi="Arial" w:cs="Arial"/>
        </w:rPr>
        <w:t xml:space="preserve">Que es compromet a executar el servei objecte del contracte, desenvolupant els </w:t>
      </w:r>
      <w:r w:rsidRPr="00F67943">
        <w:rPr>
          <w:rFonts w:ascii="Arial" w:hAnsi="Arial" w:cs="Arial"/>
          <w:b/>
          <w:bCs/>
        </w:rPr>
        <w:t>casos d’ús</w:t>
      </w:r>
      <w:r w:rsidRPr="00F67943">
        <w:rPr>
          <w:rFonts w:ascii="Arial" w:hAnsi="Arial" w:cs="Arial"/>
        </w:rPr>
        <w:t xml:space="preserve"> </w:t>
      </w:r>
      <w:r w:rsidRPr="00F67943">
        <w:rPr>
          <w:rFonts w:ascii="Arial" w:hAnsi="Arial" w:cs="Arial"/>
          <w:b/>
          <w:bCs/>
        </w:rPr>
        <w:t>opcionals de la simulació/predicció de situacions i a la IA d’aprenentatge de situacions històriques</w:t>
      </w:r>
      <w:r w:rsidRPr="00F67943">
        <w:rPr>
          <w:rFonts w:ascii="Arial" w:hAnsi="Arial" w:cs="Arial"/>
        </w:rPr>
        <w:t xml:space="preserve"> que es marquen a la taula 1 d’aquest document.</w:t>
      </w:r>
    </w:p>
    <w:p w14:paraId="2EC6C738" w14:textId="77777777" w:rsidR="00F67943" w:rsidRPr="00F67943" w:rsidRDefault="00F67943" w:rsidP="00F67943">
      <w:pPr>
        <w:pStyle w:val="Pargrafdellista"/>
        <w:numPr>
          <w:ilvl w:val="0"/>
          <w:numId w:val="62"/>
        </w:numPr>
        <w:spacing w:after="220"/>
        <w:contextualSpacing w:val="0"/>
        <w:rPr>
          <w:rFonts w:ascii="Arial" w:hAnsi="Arial" w:cs="Arial"/>
        </w:rPr>
      </w:pPr>
      <w:r w:rsidRPr="00F67943">
        <w:rPr>
          <w:rFonts w:ascii="Arial" w:hAnsi="Arial" w:cs="Arial"/>
        </w:rPr>
        <w:t xml:space="preserve">Que es compromet a executar el servei objecte del contracte, desenvolupant els </w:t>
      </w:r>
      <w:r w:rsidRPr="00F67943">
        <w:rPr>
          <w:rFonts w:ascii="Arial" w:hAnsi="Arial" w:cs="Arial"/>
          <w:b/>
          <w:bCs/>
        </w:rPr>
        <w:t>altres casos d’ús</w:t>
      </w:r>
      <w:r w:rsidRPr="00F67943">
        <w:rPr>
          <w:rFonts w:ascii="Arial" w:hAnsi="Arial" w:cs="Arial"/>
        </w:rPr>
        <w:t xml:space="preserve"> que es marquen a la taula 2 d’aquest document.</w:t>
      </w:r>
    </w:p>
    <w:p w14:paraId="1AD5781A" w14:textId="77777777" w:rsidR="00F67943" w:rsidRPr="00F67943" w:rsidRDefault="00F67943" w:rsidP="00F67943">
      <w:pPr>
        <w:pStyle w:val="Pargrafdellista"/>
        <w:numPr>
          <w:ilvl w:val="0"/>
          <w:numId w:val="62"/>
        </w:numPr>
        <w:spacing w:after="220"/>
        <w:contextualSpacing w:val="0"/>
        <w:rPr>
          <w:rFonts w:ascii="Arial" w:hAnsi="Arial" w:cs="Arial"/>
        </w:rPr>
      </w:pPr>
      <w:bookmarkStart w:id="138" w:name="_Hlk201771300"/>
      <w:r w:rsidRPr="00F67943">
        <w:rPr>
          <w:rFonts w:ascii="Arial" w:hAnsi="Arial" w:cs="Arial"/>
        </w:rPr>
        <w:t xml:space="preserve">Que es compromet a executar el servei objecte del contracte amb l’increment d’experiència, aportació de persones addicionals i/o acreditació de les titulacions i formacions relatives a als </w:t>
      </w:r>
      <w:r w:rsidRPr="00F67943">
        <w:rPr>
          <w:rFonts w:ascii="Arial" w:hAnsi="Arial" w:cs="Arial"/>
          <w:b/>
          <w:bCs/>
        </w:rPr>
        <w:t xml:space="preserve">criteris relacionats amb l’equip mínim de treball </w:t>
      </w:r>
      <w:r w:rsidRPr="00F67943">
        <w:rPr>
          <w:rFonts w:ascii="Arial" w:hAnsi="Arial" w:cs="Arial"/>
        </w:rPr>
        <w:t>i que es marquen a la taula 3 d’aquest document.</w:t>
      </w:r>
    </w:p>
    <w:bookmarkEnd w:id="138"/>
    <w:p w14:paraId="0A6D3F3C" w14:textId="77777777" w:rsidR="00F67943" w:rsidRPr="00F67943" w:rsidRDefault="00F67943" w:rsidP="00F67943">
      <w:pPr>
        <w:pStyle w:val="Pargrafdellista"/>
        <w:numPr>
          <w:ilvl w:val="0"/>
          <w:numId w:val="62"/>
        </w:numPr>
        <w:spacing w:after="220"/>
        <w:contextualSpacing w:val="0"/>
        <w:rPr>
          <w:rFonts w:ascii="Arial" w:hAnsi="Arial" w:cs="Arial"/>
        </w:rPr>
      </w:pPr>
      <w:r w:rsidRPr="00F67943">
        <w:rPr>
          <w:rFonts w:ascii="Arial" w:hAnsi="Arial" w:cs="Arial"/>
        </w:rPr>
        <w:t xml:space="preserve">Que es compromet a executar el servei objecte del contracte, aportant els </w:t>
      </w:r>
      <w:r w:rsidRPr="00F67943">
        <w:rPr>
          <w:rFonts w:ascii="Arial" w:hAnsi="Arial" w:cs="Arial"/>
          <w:b/>
          <w:bCs/>
        </w:rPr>
        <w:t>altres criteris</w:t>
      </w:r>
      <w:r w:rsidRPr="00F67943">
        <w:rPr>
          <w:rFonts w:ascii="Arial" w:hAnsi="Arial" w:cs="Arial"/>
        </w:rPr>
        <w:t xml:space="preserve"> que es marquen a la taula 4 d’aquest document.</w:t>
      </w:r>
    </w:p>
    <w:p w14:paraId="1C1FA6B5" w14:textId="77777777" w:rsidR="00F67943" w:rsidRPr="00F67943" w:rsidRDefault="00F67943" w:rsidP="00F67943">
      <w:pPr>
        <w:pStyle w:val="Pargrafdellista"/>
        <w:ind w:left="360"/>
        <w:rPr>
          <w:rFonts w:ascii="Arial" w:hAnsi="Arial" w:cs="Arial"/>
        </w:rPr>
      </w:pPr>
    </w:p>
    <w:p w14:paraId="054B334B" w14:textId="77777777" w:rsidR="00F67943" w:rsidRPr="00F67943" w:rsidRDefault="00F67943" w:rsidP="00F67943">
      <w:pPr>
        <w:pBdr>
          <w:top w:val="single" w:sz="4" w:space="1" w:color="auto"/>
          <w:left w:val="single" w:sz="4" w:space="4" w:color="auto"/>
          <w:bottom w:val="single" w:sz="4" w:space="1" w:color="auto"/>
          <w:right w:val="single" w:sz="4" w:space="4" w:color="auto"/>
        </w:pBdr>
        <w:ind w:right="4818"/>
        <w:rPr>
          <w:rFonts w:cs="Arial"/>
        </w:rPr>
      </w:pPr>
      <w:r w:rsidRPr="00F67943">
        <w:rPr>
          <w:rFonts w:cs="Arial"/>
        </w:rPr>
        <w:t>Signatura de l’empresa</w:t>
      </w:r>
    </w:p>
    <w:p w14:paraId="30FB66F0" w14:textId="77777777" w:rsidR="00F67943" w:rsidRPr="00F67943" w:rsidRDefault="00F67943" w:rsidP="00F67943">
      <w:pPr>
        <w:pBdr>
          <w:top w:val="single" w:sz="4" w:space="1" w:color="auto"/>
          <w:left w:val="single" w:sz="4" w:space="4" w:color="auto"/>
          <w:bottom w:val="single" w:sz="4" w:space="1" w:color="auto"/>
          <w:right w:val="single" w:sz="4" w:space="4" w:color="auto"/>
        </w:pBdr>
        <w:ind w:right="4818"/>
        <w:rPr>
          <w:rFonts w:cs="Arial"/>
        </w:rPr>
      </w:pPr>
    </w:p>
    <w:p w14:paraId="37A8E2D9" w14:textId="77777777" w:rsidR="00F67943" w:rsidRPr="00F67943" w:rsidRDefault="00F67943" w:rsidP="00F67943">
      <w:pPr>
        <w:pBdr>
          <w:top w:val="single" w:sz="4" w:space="1" w:color="auto"/>
          <w:left w:val="single" w:sz="4" w:space="4" w:color="auto"/>
          <w:bottom w:val="single" w:sz="4" w:space="1" w:color="auto"/>
          <w:right w:val="single" w:sz="4" w:space="4" w:color="auto"/>
        </w:pBdr>
        <w:ind w:right="4818"/>
        <w:rPr>
          <w:rFonts w:cs="Arial"/>
        </w:rPr>
      </w:pPr>
    </w:p>
    <w:p w14:paraId="65137A9E" w14:textId="77777777" w:rsidR="00F67943" w:rsidRPr="00F67943" w:rsidRDefault="00F67943" w:rsidP="00F67943">
      <w:pPr>
        <w:pBdr>
          <w:top w:val="single" w:sz="4" w:space="1" w:color="auto"/>
          <w:left w:val="single" w:sz="4" w:space="4" w:color="auto"/>
          <w:bottom w:val="single" w:sz="4" w:space="1" w:color="auto"/>
          <w:right w:val="single" w:sz="4" w:space="4" w:color="auto"/>
        </w:pBdr>
        <w:ind w:right="4818"/>
        <w:rPr>
          <w:rFonts w:cs="Arial"/>
        </w:rPr>
      </w:pPr>
    </w:p>
    <w:p w14:paraId="3753ECCB" w14:textId="77777777" w:rsidR="00F67943" w:rsidRPr="00F67943" w:rsidRDefault="00F67943" w:rsidP="00F67943">
      <w:pPr>
        <w:spacing w:after="0"/>
        <w:rPr>
          <w:rFonts w:cs="Arial"/>
        </w:rPr>
      </w:pPr>
    </w:p>
    <w:p w14:paraId="29B00914" w14:textId="77777777" w:rsidR="00F67943" w:rsidRPr="00F67943" w:rsidRDefault="00F67943" w:rsidP="00F67943">
      <w:pPr>
        <w:ind w:right="4818"/>
        <w:rPr>
          <w:rFonts w:cs="Arial"/>
        </w:rPr>
      </w:pPr>
    </w:p>
    <w:p w14:paraId="61591C3B" w14:textId="77777777" w:rsidR="00F67943" w:rsidRPr="00F67943" w:rsidRDefault="00F67943" w:rsidP="00F67943">
      <w:pPr>
        <w:ind w:right="4818"/>
        <w:rPr>
          <w:rFonts w:cs="Arial"/>
        </w:rPr>
      </w:pPr>
    </w:p>
    <w:p w14:paraId="329CE6B7" w14:textId="77777777" w:rsidR="00F67943" w:rsidRPr="00F67943" w:rsidRDefault="00F67943" w:rsidP="00F67943">
      <w:pPr>
        <w:rPr>
          <w:rFonts w:cs="Arial"/>
        </w:rPr>
      </w:pPr>
    </w:p>
    <w:p w14:paraId="484BC7CE" w14:textId="77777777" w:rsidR="00F67943" w:rsidRPr="00F67943" w:rsidRDefault="00F67943" w:rsidP="00F67943">
      <w:pPr>
        <w:rPr>
          <w:rFonts w:cs="Arial"/>
        </w:rPr>
        <w:sectPr w:rsidR="00F67943" w:rsidRPr="00F67943" w:rsidSect="00E16D1A">
          <w:headerReference w:type="even" r:id="rId35"/>
          <w:headerReference w:type="default" r:id="rId36"/>
          <w:footerReference w:type="default" r:id="rId37"/>
          <w:headerReference w:type="first" r:id="rId38"/>
          <w:footerReference w:type="first" r:id="rId39"/>
          <w:pgSz w:w="11906" w:h="16838" w:code="9"/>
          <w:pgMar w:top="2268" w:right="1134" w:bottom="1985" w:left="1701" w:header="567" w:footer="851" w:gutter="0"/>
          <w:cols w:space="720"/>
          <w:titlePg/>
          <w:docGrid w:linePitch="299"/>
        </w:sectPr>
      </w:pPr>
    </w:p>
    <w:p w14:paraId="1E3D1510" w14:textId="77777777" w:rsidR="00F67943" w:rsidRPr="00F67943" w:rsidRDefault="00F67943" w:rsidP="00F67943">
      <w:pPr>
        <w:pStyle w:val="Ttol1"/>
        <w:spacing w:before="360"/>
        <w:rPr>
          <w:rFonts w:cs="Arial"/>
          <w:sz w:val="28"/>
        </w:rPr>
      </w:pPr>
      <w:r w:rsidRPr="00F67943">
        <w:rPr>
          <w:rFonts w:cs="Arial"/>
          <w:sz w:val="28"/>
        </w:rPr>
        <w:lastRenderedPageBreak/>
        <w:t>Taula 1. Casos d’ús addicionals opcionals de la simulació/predicció de situacions i a la IA d’aprenentatge de situacions històriques</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3"/>
        <w:gridCol w:w="962"/>
        <w:gridCol w:w="964"/>
      </w:tblGrid>
      <w:tr w:rsidR="00F67943" w:rsidRPr="00F67943" w14:paraId="33CE0A76" w14:textId="77777777" w:rsidTr="00D44843">
        <w:trPr>
          <w:trHeight w:val="801"/>
        </w:trPr>
        <w:tc>
          <w:tcPr>
            <w:tcW w:w="3909" w:type="pct"/>
            <w:shd w:val="clear" w:color="auto" w:fill="D9D9D9" w:themeFill="background1" w:themeFillShade="D9"/>
            <w:vAlign w:val="center"/>
          </w:tcPr>
          <w:p w14:paraId="285DB785" w14:textId="77777777" w:rsidR="00F67943" w:rsidRPr="00F67943" w:rsidRDefault="00F67943" w:rsidP="00D44843">
            <w:pPr>
              <w:spacing w:after="0"/>
              <w:rPr>
                <w:rFonts w:cs="Arial"/>
                <w:b/>
                <w:bCs/>
              </w:rPr>
            </w:pPr>
            <w:r w:rsidRPr="00F67943">
              <w:rPr>
                <w:rFonts w:cs="Arial"/>
                <w:b/>
                <w:bCs/>
              </w:rPr>
              <w:t xml:space="preserve">Cas d’ús addicional opcional </w:t>
            </w:r>
          </w:p>
          <w:p w14:paraId="2E561F57" w14:textId="77777777" w:rsidR="00F67943" w:rsidRPr="00F67943" w:rsidRDefault="00F67943" w:rsidP="00D44843">
            <w:pPr>
              <w:spacing w:after="0"/>
              <w:rPr>
                <w:rFonts w:cs="Arial"/>
                <w:b/>
                <w:bCs/>
                <w:color w:val="000000"/>
                <w:sz w:val="20"/>
              </w:rPr>
            </w:pPr>
            <w:r w:rsidRPr="00F67943">
              <w:rPr>
                <w:rFonts w:cs="Arial"/>
                <w:i/>
                <w:iCs/>
                <w:color w:val="000000" w:themeColor="text1"/>
              </w:rPr>
              <w:t>Marqueu amb una X els casos amb els quals s’adquireix el compromís d’execució</w:t>
            </w:r>
          </w:p>
        </w:tc>
        <w:tc>
          <w:tcPr>
            <w:tcW w:w="545" w:type="pct"/>
            <w:shd w:val="clear" w:color="auto" w:fill="D9D9D9" w:themeFill="background1" w:themeFillShade="D9"/>
            <w:vAlign w:val="center"/>
          </w:tcPr>
          <w:p w14:paraId="38FD2506" w14:textId="77777777" w:rsidR="00F67943" w:rsidRPr="00F67943" w:rsidRDefault="00F67943" w:rsidP="00D44843">
            <w:pPr>
              <w:spacing w:after="0"/>
              <w:jc w:val="center"/>
              <w:rPr>
                <w:rFonts w:cs="Arial"/>
                <w:b/>
                <w:bCs/>
                <w:color w:val="000000"/>
                <w:sz w:val="20"/>
              </w:rPr>
            </w:pPr>
            <w:r w:rsidRPr="00F67943">
              <w:rPr>
                <w:rFonts w:cs="Arial"/>
                <w:b/>
                <w:bCs/>
                <w:color w:val="000000"/>
                <w:sz w:val="20"/>
              </w:rPr>
              <w:t>Sí</w:t>
            </w:r>
          </w:p>
        </w:tc>
        <w:tc>
          <w:tcPr>
            <w:tcW w:w="546" w:type="pct"/>
            <w:shd w:val="clear" w:color="auto" w:fill="D9D9D9" w:themeFill="background1" w:themeFillShade="D9"/>
            <w:vAlign w:val="center"/>
          </w:tcPr>
          <w:p w14:paraId="6282178B" w14:textId="77777777" w:rsidR="00F67943" w:rsidRPr="00F67943" w:rsidRDefault="00F67943" w:rsidP="00D44843">
            <w:pPr>
              <w:spacing w:after="0"/>
              <w:jc w:val="center"/>
              <w:rPr>
                <w:rFonts w:cs="Arial"/>
                <w:b/>
                <w:bCs/>
                <w:color w:val="000000"/>
                <w:sz w:val="20"/>
              </w:rPr>
            </w:pPr>
            <w:r w:rsidRPr="00F67943">
              <w:rPr>
                <w:rFonts w:cs="Arial"/>
                <w:b/>
                <w:bCs/>
                <w:color w:val="000000"/>
                <w:sz w:val="20"/>
              </w:rPr>
              <w:t>No</w:t>
            </w:r>
          </w:p>
        </w:tc>
      </w:tr>
      <w:tr w:rsidR="00F67943" w:rsidRPr="00F67943" w14:paraId="1A783D73" w14:textId="77777777" w:rsidTr="00D44843">
        <w:trPr>
          <w:trHeight w:val="605"/>
        </w:trPr>
        <w:tc>
          <w:tcPr>
            <w:tcW w:w="3909" w:type="pct"/>
            <w:shd w:val="clear" w:color="auto" w:fill="auto"/>
            <w:vAlign w:val="center"/>
            <w:hideMark/>
          </w:tcPr>
          <w:p w14:paraId="027417FA"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 xml:space="preserve">Cas d’ús addicional opcional 1. Predicció de l’estat i la millora dels ferms </w:t>
            </w:r>
          </w:p>
        </w:tc>
        <w:tc>
          <w:tcPr>
            <w:tcW w:w="545" w:type="pct"/>
            <w:vAlign w:val="center"/>
          </w:tcPr>
          <w:p w14:paraId="3AC893C2" w14:textId="77777777" w:rsidR="00F67943" w:rsidRPr="00F67943" w:rsidRDefault="00F67943" w:rsidP="00D44843">
            <w:pPr>
              <w:spacing w:after="0"/>
              <w:jc w:val="center"/>
              <w:rPr>
                <w:rFonts w:cs="Arial"/>
                <w:b/>
                <w:bCs/>
                <w:color w:val="000000"/>
                <w:sz w:val="20"/>
              </w:rPr>
            </w:pPr>
          </w:p>
        </w:tc>
        <w:tc>
          <w:tcPr>
            <w:tcW w:w="546" w:type="pct"/>
          </w:tcPr>
          <w:p w14:paraId="3BD94D53" w14:textId="77777777" w:rsidR="00F67943" w:rsidRPr="00F67943" w:rsidRDefault="00F67943" w:rsidP="00D44843">
            <w:pPr>
              <w:spacing w:after="0"/>
              <w:jc w:val="center"/>
              <w:rPr>
                <w:rFonts w:cs="Arial"/>
                <w:color w:val="000000"/>
                <w:sz w:val="20"/>
              </w:rPr>
            </w:pPr>
          </w:p>
        </w:tc>
      </w:tr>
      <w:tr w:rsidR="00F67943" w:rsidRPr="00F67943" w14:paraId="63B8F0E8" w14:textId="77777777" w:rsidTr="00D44843">
        <w:trPr>
          <w:trHeight w:val="605"/>
        </w:trPr>
        <w:tc>
          <w:tcPr>
            <w:tcW w:w="3909" w:type="pct"/>
            <w:shd w:val="clear" w:color="auto" w:fill="auto"/>
            <w:vAlign w:val="center"/>
            <w:hideMark/>
          </w:tcPr>
          <w:p w14:paraId="11DA2585"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Cas d’ús addicional opcional 2. Optimització dels algorismes de velocitat variable</w:t>
            </w:r>
          </w:p>
        </w:tc>
        <w:tc>
          <w:tcPr>
            <w:tcW w:w="545" w:type="pct"/>
            <w:vAlign w:val="center"/>
          </w:tcPr>
          <w:p w14:paraId="78DE1064" w14:textId="77777777" w:rsidR="00F67943" w:rsidRPr="00F67943" w:rsidRDefault="00F67943" w:rsidP="00D44843">
            <w:pPr>
              <w:spacing w:after="0"/>
              <w:jc w:val="center"/>
              <w:rPr>
                <w:rFonts w:cs="Arial"/>
                <w:b/>
                <w:bCs/>
                <w:color w:val="000000"/>
                <w:sz w:val="20"/>
              </w:rPr>
            </w:pPr>
          </w:p>
        </w:tc>
        <w:tc>
          <w:tcPr>
            <w:tcW w:w="546" w:type="pct"/>
          </w:tcPr>
          <w:p w14:paraId="7A27CB8E" w14:textId="77777777" w:rsidR="00F67943" w:rsidRPr="00F67943" w:rsidRDefault="00F67943" w:rsidP="00D44843">
            <w:pPr>
              <w:spacing w:after="0"/>
              <w:jc w:val="center"/>
              <w:rPr>
                <w:rFonts w:cs="Arial"/>
                <w:color w:val="000000"/>
                <w:sz w:val="20"/>
              </w:rPr>
            </w:pPr>
          </w:p>
        </w:tc>
      </w:tr>
      <w:tr w:rsidR="00F67943" w:rsidRPr="00F67943" w14:paraId="1E34C825" w14:textId="77777777" w:rsidTr="00D44843">
        <w:trPr>
          <w:trHeight w:val="605"/>
        </w:trPr>
        <w:tc>
          <w:tcPr>
            <w:tcW w:w="3909" w:type="pct"/>
            <w:shd w:val="clear" w:color="auto" w:fill="auto"/>
            <w:vAlign w:val="center"/>
            <w:hideMark/>
          </w:tcPr>
          <w:p w14:paraId="48FEEAE4"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Cas d’ús addicional opcional 3. Restriccions o limitacions a la circulació</w:t>
            </w:r>
          </w:p>
        </w:tc>
        <w:tc>
          <w:tcPr>
            <w:tcW w:w="545" w:type="pct"/>
            <w:vAlign w:val="center"/>
          </w:tcPr>
          <w:p w14:paraId="76861B45" w14:textId="77777777" w:rsidR="00F67943" w:rsidRPr="00F67943" w:rsidRDefault="00F67943" w:rsidP="00D44843">
            <w:pPr>
              <w:spacing w:after="0"/>
              <w:jc w:val="center"/>
              <w:rPr>
                <w:rFonts w:cs="Arial"/>
                <w:b/>
                <w:bCs/>
                <w:color w:val="000000"/>
                <w:sz w:val="20"/>
              </w:rPr>
            </w:pPr>
          </w:p>
        </w:tc>
        <w:tc>
          <w:tcPr>
            <w:tcW w:w="546" w:type="pct"/>
          </w:tcPr>
          <w:p w14:paraId="11D11C3B" w14:textId="77777777" w:rsidR="00F67943" w:rsidRPr="00F67943" w:rsidRDefault="00F67943" w:rsidP="00D44843">
            <w:pPr>
              <w:spacing w:after="0"/>
              <w:jc w:val="center"/>
              <w:rPr>
                <w:rFonts w:cs="Arial"/>
                <w:color w:val="000000"/>
                <w:sz w:val="20"/>
              </w:rPr>
            </w:pPr>
          </w:p>
        </w:tc>
      </w:tr>
      <w:tr w:rsidR="00F67943" w:rsidRPr="00F67943" w14:paraId="1D16E0CB" w14:textId="77777777" w:rsidTr="00D44843">
        <w:trPr>
          <w:trHeight w:val="605"/>
        </w:trPr>
        <w:tc>
          <w:tcPr>
            <w:tcW w:w="3909" w:type="pct"/>
            <w:shd w:val="clear" w:color="auto" w:fill="auto"/>
            <w:vAlign w:val="center"/>
            <w:hideMark/>
          </w:tcPr>
          <w:p w14:paraId="69EEFC92"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 xml:space="preserve">Cas d’ús addicional opcional 4. </w:t>
            </w:r>
            <w:proofErr w:type="spellStart"/>
            <w:r w:rsidRPr="00F67943">
              <w:rPr>
                <w:rFonts w:ascii="Arial" w:hAnsi="Arial" w:cs="Arial"/>
                <w:color w:val="000000"/>
              </w:rPr>
              <w:t>Ramp-metering</w:t>
            </w:r>
            <w:proofErr w:type="spellEnd"/>
          </w:p>
        </w:tc>
        <w:tc>
          <w:tcPr>
            <w:tcW w:w="545" w:type="pct"/>
            <w:vAlign w:val="center"/>
          </w:tcPr>
          <w:p w14:paraId="105C51AC" w14:textId="77777777" w:rsidR="00F67943" w:rsidRPr="00F67943" w:rsidRDefault="00F67943" w:rsidP="00D44843">
            <w:pPr>
              <w:spacing w:after="0"/>
              <w:jc w:val="center"/>
              <w:rPr>
                <w:rFonts w:cs="Arial"/>
                <w:b/>
                <w:bCs/>
                <w:color w:val="000000"/>
                <w:sz w:val="20"/>
              </w:rPr>
            </w:pPr>
          </w:p>
        </w:tc>
        <w:tc>
          <w:tcPr>
            <w:tcW w:w="546" w:type="pct"/>
          </w:tcPr>
          <w:p w14:paraId="40B5E4CA" w14:textId="77777777" w:rsidR="00F67943" w:rsidRPr="00F67943" w:rsidRDefault="00F67943" w:rsidP="00D44843">
            <w:pPr>
              <w:spacing w:after="0"/>
              <w:jc w:val="center"/>
              <w:rPr>
                <w:rFonts w:cs="Arial"/>
                <w:color w:val="000000"/>
                <w:sz w:val="20"/>
              </w:rPr>
            </w:pPr>
          </w:p>
        </w:tc>
      </w:tr>
      <w:tr w:rsidR="00F67943" w:rsidRPr="00F67943" w14:paraId="18FDDA76" w14:textId="77777777" w:rsidTr="00D44843">
        <w:trPr>
          <w:trHeight w:val="605"/>
        </w:trPr>
        <w:tc>
          <w:tcPr>
            <w:tcW w:w="3909" w:type="pct"/>
            <w:shd w:val="clear" w:color="auto" w:fill="auto"/>
            <w:vAlign w:val="center"/>
            <w:hideMark/>
          </w:tcPr>
          <w:p w14:paraId="11BA8332"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Cas d’ús addicional opcional 5. Transvasament de mobilitat transport públic - vehicle privat</w:t>
            </w:r>
          </w:p>
        </w:tc>
        <w:tc>
          <w:tcPr>
            <w:tcW w:w="545" w:type="pct"/>
            <w:vAlign w:val="center"/>
          </w:tcPr>
          <w:p w14:paraId="3B47D886" w14:textId="77777777" w:rsidR="00F67943" w:rsidRPr="00F67943" w:rsidRDefault="00F67943" w:rsidP="00D44843">
            <w:pPr>
              <w:spacing w:after="0"/>
              <w:jc w:val="center"/>
              <w:rPr>
                <w:rFonts w:cs="Arial"/>
                <w:b/>
                <w:bCs/>
                <w:color w:val="000000"/>
                <w:sz w:val="20"/>
              </w:rPr>
            </w:pPr>
          </w:p>
        </w:tc>
        <w:tc>
          <w:tcPr>
            <w:tcW w:w="546" w:type="pct"/>
          </w:tcPr>
          <w:p w14:paraId="4E4A71D5" w14:textId="77777777" w:rsidR="00F67943" w:rsidRPr="00F67943" w:rsidRDefault="00F67943" w:rsidP="00D44843">
            <w:pPr>
              <w:spacing w:after="0"/>
              <w:jc w:val="center"/>
              <w:rPr>
                <w:rFonts w:cs="Arial"/>
                <w:color w:val="000000"/>
                <w:sz w:val="20"/>
              </w:rPr>
            </w:pPr>
          </w:p>
        </w:tc>
      </w:tr>
      <w:tr w:rsidR="00F67943" w:rsidRPr="00F67943" w14:paraId="233E0102" w14:textId="77777777" w:rsidTr="00D44843">
        <w:trPr>
          <w:trHeight w:val="605"/>
        </w:trPr>
        <w:tc>
          <w:tcPr>
            <w:tcW w:w="3909" w:type="pct"/>
            <w:shd w:val="clear" w:color="auto" w:fill="auto"/>
            <w:vAlign w:val="center"/>
            <w:hideMark/>
          </w:tcPr>
          <w:p w14:paraId="5DB2B1CA"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Cas d’ús addicional opcional 6. Predicció d’incidències viàries</w:t>
            </w:r>
          </w:p>
        </w:tc>
        <w:tc>
          <w:tcPr>
            <w:tcW w:w="545" w:type="pct"/>
            <w:vAlign w:val="center"/>
          </w:tcPr>
          <w:p w14:paraId="2B5B72D1" w14:textId="77777777" w:rsidR="00F67943" w:rsidRPr="00F67943" w:rsidRDefault="00F67943" w:rsidP="00D44843">
            <w:pPr>
              <w:spacing w:after="0"/>
              <w:jc w:val="center"/>
              <w:rPr>
                <w:rFonts w:cs="Arial"/>
                <w:b/>
                <w:bCs/>
                <w:color w:val="000000"/>
                <w:sz w:val="20"/>
              </w:rPr>
            </w:pPr>
          </w:p>
        </w:tc>
        <w:tc>
          <w:tcPr>
            <w:tcW w:w="546" w:type="pct"/>
          </w:tcPr>
          <w:p w14:paraId="6E508CFF" w14:textId="77777777" w:rsidR="00F67943" w:rsidRPr="00F67943" w:rsidRDefault="00F67943" w:rsidP="00D44843">
            <w:pPr>
              <w:spacing w:after="0"/>
              <w:jc w:val="center"/>
              <w:rPr>
                <w:rFonts w:cs="Arial"/>
                <w:color w:val="000000"/>
                <w:sz w:val="20"/>
              </w:rPr>
            </w:pPr>
          </w:p>
        </w:tc>
      </w:tr>
    </w:tbl>
    <w:p w14:paraId="1CB972A2" w14:textId="77777777" w:rsidR="00F67943" w:rsidRPr="00F67943" w:rsidRDefault="00F67943" w:rsidP="00F67943">
      <w:pPr>
        <w:rPr>
          <w:rFonts w:cs="Arial"/>
        </w:rPr>
      </w:pPr>
    </w:p>
    <w:p w14:paraId="116F8094" w14:textId="77777777" w:rsidR="00F67943" w:rsidRPr="00F67943" w:rsidRDefault="00F67943" w:rsidP="00F67943">
      <w:pPr>
        <w:pStyle w:val="Ttol1"/>
        <w:spacing w:before="360"/>
        <w:rPr>
          <w:rFonts w:cs="Arial"/>
          <w:sz w:val="28"/>
        </w:rPr>
      </w:pPr>
      <w:r w:rsidRPr="00F67943">
        <w:rPr>
          <w:rFonts w:cs="Arial"/>
          <w:sz w:val="28"/>
        </w:rPr>
        <w:t>Taula 2. Casos d’ús addicionals opcionals de la simulació/predicció de situacions i a la IA d’aprenentatge de situacions històriques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2"/>
        <w:gridCol w:w="890"/>
        <w:gridCol w:w="897"/>
        <w:gridCol w:w="892"/>
      </w:tblGrid>
      <w:tr w:rsidR="00F67943" w:rsidRPr="00F67943" w14:paraId="3903AF16" w14:textId="77777777" w:rsidTr="00D44843">
        <w:trPr>
          <w:trHeight w:val="1573"/>
        </w:trPr>
        <w:tc>
          <w:tcPr>
            <w:tcW w:w="3522" w:type="pct"/>
            <w:shd w:val="clear" w:color="auto" w:fill="D9D9D9" w:themeFill="background1" w:themeFillShade="D9"/>
            <w:vAlign w:val="center"/>
          </w:tcPr>
          <w:p w14:paraId="7DA46B6E" w14:textId="77777777" w:rsidR="00F67943" w:rsidRPr="00F67943" w:rsidRDefault="00F67943" w:rsidP="00D44843">
            <w:pPr>
              <w:spacing w:after="0"/>
              <w:rPr>
                <w:rFonts w:cs="Arial"/>
                <w:b/>
                <w:bCs/>
              </w:rPr>
            </w:pPr>
            <w:r w:rsidRPr="00F67943">
              <w:rPr>
                <w:rFonts w:cs="Arial"/>
                <w:b/>
                <w:bCs/>
              </w:rPr>
              <w:t xml:space="preserve">Descripció del nou cas d’ús addicional </w:t>
            </w:r>
          </w:p>
          <w:p w14:paraId="27BA479C" w14:textId="77777777" w:rsidR="00F67943" w:rsidRPr="00F67943" w:rsidRDefault="00F67943" w:rsidP="00D44843">
            <w:pPr>
              <w:spacing w:after="0"/>
              <w:rPr>
                <w:rFonts w:cs="Arial"/>
                <w:b/>
                <w:bCs/>
                <w:color w:val="000000"/>
                <w:sz w:val="20"/>
              </w:rPr>
            </w:pPr>
            <w:r w:rsidRPr="00F67943">
              <w:rPr>
                <w:rFonts w:cs="Arial"/>
                <w:i/>
                <w:iCs/>
                <w:color w:val="000000" w:themeColor="text1"/>
              </w:rPr>
              <w:t>Marqueu amb una X els casos amb els quals s’adquireix el compromís d’execució. En cas afirmatiu, i per a cada nou cas d’ús, indiqueu la xifra exacta de casos amb la qual s’adquireix el compromís d’execució</w:t>
            </w:r>
          </w:p>
        </w:tc>
        <w:tc>
          <w:tcPr>
            <w:tcW w:w="491" w:type="pct"/>
            <w:shd w:val="clear" w:color="auto" w:fill="D9D9D9" w:themeFill="background1" w:themeFillShade="D9"/>
            <w:vAlign w:val="center"/>
          </w:tcPr>
          <w:p w14:paraId="3059EDD6" w14:textId="77777777" w:rsidR="00F67943" w:rsidRPr="00F67943" w:rsidRDefault="00F67943" w:rsidP="00D44843">
            <w:pPr>
              <w:spacing w:after="0"/>
              <w:jc w:val="center"/>
              <w:rPr>
                <w:rFonts w:cs="Arial"/>
                <w:b/>
                <w:bCs/>
                <w:color w:val="000000"/>
                <w:sz w:val="20"/>
              </w:rPr>
            </w:pPr>
            <w:r w:rsidRPr="00F67943">
              <w:rPr>
                <w:rFonts w:cs="Arial"/>
                <w:b/>
                <w:bCs/>
                <w:color w:val="000000"/>
                <w:sz w:val="20"/>
              </w:rPr>
              <w:t>Sí</w:t>
            </w:r>
          </w:p>
        </w:tc>
        <w:tc>
          <w:tcPr>
            <w:tcW w:w="495" w:type="pct"/>
            <w:shd w:val="clear" w:color="auto" w:fill="D9D9D9" w:themeFill="background1" w:themeFillShade="D9"/>
            <w:vAlign w:val="center"/>
          </w:tcPr>
          <w:p w14:paraId="0505ED22" w14:textId="77777777" w:rsidR="00F67943" w:rsidRPr="00F67943" w:rsidRDefault="00F67943" w:rsidP="00D44843">
            <w:pPr>
              <w:spacing w:after="0"/>
              <w:jc w:val="center"/>
              <w:rPr>
                <w:rFonts w:cs="Arial"/>
                <w:b/>
                <w:bCs/>
                <w:color w:val="000000"/>
                <w:sz w:val="20"/>
              </w:rPr>
            </w:pPr>
            <w:r w:rsidRPr="00F67943">
              <w:rPr>
                <w:rFonts w:cs="Arial"/>
                <w:b/>
                <w:bCs/>
                <w:color w:val="000000" w:themeColor="text1"/>
                <w:sz w:val="20"/>
              </w:rPr>
              <w:t>Nombre de casos</w:t>
            </w:r>
          </w:p>
        </w:tc>
        <w:tc>
          <w:tcPr>
            <w:tcW w:w="492" w:type="pct"/>
            <w:shd w:val="clear" w:color="auto" w:fill="D9D9D9" w:themeFill="background1" w:themeFillShade="D9"/>
            <w:vAlign w:val="center"/>
          </w:tcPr>
          <w:p w14:paraId="4F66E247" w14:textId="77777777" w:rsidR="00F67943" w:rsidRPr="00F67943" w:rsidRDefault="00F67943" w:rsidP="00D44843">
            <w:pPr>
              <w:spacing w:after="0"/>
              <w:jc w:val="center"/>
              <w:rPr>
                <w:rFonts w:cs="Arial"/>
                <w:b/>
                <w:bCs/>
                <w:color w:val="000000"/>
                <w:sz w:val="20"/>
              </w:rPr>
            </w:pPr>
            <w:r w:rsidRPr="00F67943">
              <w:rPr>
                <w:rFonts w:cs="Arial"/>
                <w:b/>
                <w:bCs/>
                <w:color w:val="000000"/>
                <w:sz w:val="20"/>
              </w:rPr>
              <w:t>No</w:t>
            </w:r>
          </w:p>
        </w:tc>
      </w:tr>
      <w:tr w:rsidR="00F67943" w:rsidRPr="00F67943" w14:paraId="002E1BB4" w14:textId="77777777" w:rsidTr="00D44843">
        <w:trPr>
          <w:trHeight w:val="605"/>
        </w:trPr>
        <w:tc>
          <w:tcPr>
            <w:tcW w:w="3522" w:type="pct"/>
            <w:shd w:val="clear" w:color="auto" w:fill="auto"/>
            <w:vAlign w:val="center"/>
            <w:hideMark/>
          </w:tcPr>
          <w:p w14:paraId="5D60AB0B" w14:textId="77777777" w:rsidR="00F67943" w:rsidRPr="00F67943" w:rsidRDefault="00F67943" w:rsidP="00F67943">
            <w:pPr>
              <w:pStyle w:val="Pargrafdellista"/>
              <w:numPr>
                <w:ilvl w:val="0"/>
                <w:numId w:val="61"/>
              </w:numPr>
              <w:ind w:left="360"/>
              <w:contextualSpacing w:val="0"/>
              <w:rPr>
                <w:rFonts w:ascii="Arial" w:hAnsi="Arial" w:cs="Arial"/>
                <w:color w:val="000000"/>
              </w:rPr>
            </w:pPr>
            <w:r w:rsidRPr="00F67943">
              <w:rPr>
                <w:rFonts w:ascii="Arial" w:hAnsi="Arial" w:cs="Arial"/>
                <w:color w:val="000000"/>
              </w:rPr>
              <w:t>Nous casos d’ús addicionals de la simulació/predicció de situacions i a la IA d’aprenentatge de situacions històriques</w:t>
            </w:r>
          </w:p>
        </w:tc>
        <w:tc>
          <w:tcPr>
            <w:tcW w:w="491" w:type="pct"/>
            <w:vAlign w:val="center"/>
          </w:tcPr>
          <w:p w14:paraId="608EACD8" w14:textId="77777777" w:rsidR="00F67943" w:rsidRPr="00F67943" w:rsidRDefault="00F67943" w:rsidP="00D44843">
            <w:pPr>
              <w:spacing w:after="0"/>
              <w:jc w:val="center"/>
              <w:rPr>
                <w:rFonts w:cs="Arial"/>
                <w:b/>
                <w:bCs/>
                <w:color w:val="000000"/>
                <w:sz w:val="20"/>
              </w:rPr>
            </w:pPr>
          </w:p>
        </w:tc>
        <w:tc>
          <w:tcPr>
            <w:tcW w:w="495" w:type="pct"/>
          </w:tcPr>
          <w:p w14:paraId="5C89D13B" w14:textId="77777777" w:rsidR="00F67943" w:rsidRPr="00F67943" w:rsidRDefault="00F67943" w:rsidP="00D44843">
            <w:pPr>
              <w:spacing w:after="0"/>
              <w:jc w:val="center"/>
              <w:rPr>
                <w:rFonts w:cs="Arial"/>
                <w:color w:val="000000"/>
                <w:sz w:val="20"/>
              </w:rPr>
            </w:pPr>
          </w:p>
        </w:tc>
        <w:tc>
          <w:tcPr>
            <w:tcW w:w="492" w:type="pct"/>
          </w:tcPr>
          <w:p w14:paraId="2E2C9A74" w14:textId="77777777" w:rsidR="00F67943" w:rsidRPr="00F67943" w:rsidRDefault="00F67943" w:rsidP="00D44843">
            <w:pPr>
              <w:spacing w:after="0"/>
              <w:jc w:val="center"/>
              <w:rPr>
                <w:rFonts w:cs="Arial"/>
                <w:color w:val="000000"/>
                <w:sz w:val="20"/>
              </w:rPr>
            </w:pPr>
          </w:p>
        </w:tc>
      </w:tr>
      <w:tr w:rsidR="00F67943" w:rsidRPr="00F67943" w14:paraId="0C251E68" w14:textId="77777777" w:rsidTr="00D44843">
        <w:trPr>
          <w:trHeight w:val="605"/>
        </w:trPr>
        <w:tc>
          <w:tcPr>
            <w:tcW w:w="3522" w:type="pct"/>
            <w:shd w:val="clear" w:color="auto" w:fill="auto"/>
            <w:vAlign w:val="center"/>
            <w:hideMark/>
          </w:tcPr>
          <w:p w14:paraId="03E9676A" w14:textId="77777777" w:rsidR="00F67943" w:rsidRPr="00F67943" w:rsidRDefault="00F67943" w:rsidP="00F67943">
            <w:pPr>
              <w:pStyle w:val="Pargrafdellista"/>
              <w:numPr>
                <w:ilvl w:val="0"/>
                <w:numId w:val="61"/>
              </w:numPr>
              <w:ind w:left="360"/>
              <w:contextualSpacing w:val="0"/>
              <w:rPr>
                <w:rFonts w:ascii="Arial" w:hAnsi="Arial" w:cs="Arial"/>
                <w:color w:val="000000"/>
              </w:rPr>
            </w:pPr>
            <w:r w:rsidRPr="00F67943">
              <w:rPr>
                <w:rFonts w:ascii="Arial" w:hAnsi="Arial" w:cs="Arial"/>
                <w:color w:val="000000"/>
              </w:rPr>
              <w:t>Nous casos d’ús addicionals del mòdul d’IA prescriptiu d’optimització</w:t>
            </w:r>
          </w:p>
        </w:tc>
        <w:tc>
          <w:tcPr>
            <w:tcW w:w="491" w:type="pct"/>
            <w:vAlign w:val="center"/>
          </w:tcPr>
          <w:p w14:paraId="2C3108A1" w14:textId="77777777" w:rsidR="00F67943" w:rsidRPr="00F67943" w:rsidRDefault="00F67943" w:rsidP="00D44843">
            <w:pPr>
              <w:spacing w:after="0"/>
              <w:jc w:val="center"/>
              <w:rPr>
                <w:rFonts w:cs="Arial"/>
                <w:b/>
                <w:bCs/>
                <w:color w:val="000000"/>
                <w:sz w:val="20"/>
              </w:rPr>
            </w:pPr>
          </w:p>
        </w:tc>
        <w:tc>
          <w:tcPr>
            <w:tcW w:w="495" w:type="pct"/>
          </w:tcPr>
          <w:p w14:paraId="7024D666" w14:textId="77777777" w:rsidR="00F67943" w:rsidRPr="00F67943" w:rsidRDefault="00F67943" w:rsidP="00D44843">
            <w:pPr>
              <w:spacing w:after="0"/>
              <w:jc w:val="center"/>
              <w:rPr>
                <w:rFonts w:cs="Arial"/>
                <w:color w:val="000000"/>
                <w:sz w:val="20"/>
              </w:rPr>
            </w:pPr>
          </w:p>
        </w:tc>
        <w:tc>
          <w:tcPr>
            <w:tcW w:w="492" w:type="pct"/>
          </w:tcPr>
          <w:p w14:paraId="5041ECC5" w14:textId="77777777" w:rsidR="00F67943" w:rsidRPr="00F67943" w:rsidRDefault="00F67943" w:rsidP="00D44843">
            <w:pPr>
              <w:spacing w:after="0"/>
              <w:jc w:val="center"/>
              <w:rPr>
                <w:rFonts w:cs="Arial"/>
                <w:color w:val="000000"/>
                <w:sz w:val="20"/>
              </w:rPr>
            </w:pPr>
          </w:p>
        </w:tc>
      </w:tr>
      <w:tr w:rsidR="00F67943" w:rsidRPr="00F67943" w14:paraId="3481288B" w14:textId="77777777" w:rsidTr="00D44843">
        <w:trPr>
          <w:trHeight w:val="605"/>
        </w:trPr>
        <w:tc>
          <w:tcPr>
            <w:tcW w:w="3522" w:type="pct"/>
            <w:shd w:val="clear" w:color="auto" w:fill="auto"/>
            <w:vAlign w:val="center"/>
            <w:hideMark/>
          </w:tcPr>
          <w:p w14:paraId="070C3149" w14:textId="77777777" w:rsidR="00F67943" w:rsidRPr="00F67943" w:rsidRDefault="00F67943" w:rsidP="00F67943">
            <w:pPr>
              <w:pStyle w:val="Pargrafdellista"/>
              <w:numPr>
                <w:ilvl w:val="0"/>
                <w:numId w:val="61"/>
              </w:numPr>
              <w:ind w:left="360"/>
              <w:contextualSpacing w:val="0"/>
              <w:rPr>
                <w:rFonts w:ascii="Arial" w:hAnsi="Arial" w:cs="Arial"/>
                <w:color w:val="000000"/>
              </w:rPr>
            </w:pPr>
            <w:r w:rsidRPr="00F67943">
              <w:rPr>
                <w:rFonts w:ascii="Arial" w:hAnsi="Arial" w:cs="Arial"/>
                <w:color w:val="000000"/>
              </w:rPr>
              <w:t>Nous casos d’ús addicionals del mòdul d’operació</w:t>
            </w:r>
          </w:p>
        </w:tc>
        <w:tc>
          <w:tcPr>
            <w:tcW w:w="491" w:type="pct"/>
            <w:vAlign w:val="center"/>
          </w:tcPr>
          <w:p w14:paraId="79CB6527" w14:textId="77777777" w:rsidR="00F67943" w:rsidRPr="00F67943" w:rsidRDefault="00F67943" w:rsidP="00D44843">
            <w:pPr>
              <w:spacing w:after="0"/>
              <w:jc w:val="center"/>
              <w:rPr>
                <w:rFonts w:cs="Arial"/>
                <w:b/>
                <w:bCs/>
                <w:color w:val="000000"/>
                <w:sz w:val="20"/>
              </w:rPr>
            </w:pPr>
          </w:p>
        </w:tc>
        <w:tc>
          <w:tcPr>
            <w:tcW w:w="495" w:type="pct"/>
          </w:tcPr>
          <w:p w14:paraId="0AF48CBF" w14:textId="77777777" w:rsidR="00F67943" w:rsidRPr="00F67943" w:rsidRDefault="00F67943" w:rsidP="00D44843">
            <w:pPr>
              <w:spacing w:after="0"/>
              <w:jc w:val="center"/>
              <w:rPr>
                <w:rFonts w:cs="Arial"/>
                <w:color w:val="000000"/>
                <w:sz w:val="20"/>
              </w:rPr>
            </w:pPr>
          </w:p>
        </w:tc>
        <w:tc>
          <w:tcPr>
            <w:tcW w:w="492" w:type="pct"/>
          </w:tcPr>
          <w:p w14:paraId="62C82D5D" w14:textId="77777777" w:rsidR="00F67943" w:rsidRPr="00F67943" w:rsidRDefault="00F67943" w:rsidP="00D44843">
            <w:pPr>
              <w:spacing w:after="0"/>
              <w:jc w:val="center"/>
              <w:rPr>
                <w:rFonts w:cs="Arial"/>
                <w:color w:val="000000"/>
                <w:sz w:val="20"/>
              </w:rPr>
            </w:pPr>
          </w:p>
        </w:tc>
      </w:tr>
      <w:tr w:rsidR="00F67943" w:rsidRPr="00F67943" w14:paraId="4EA528BD" w14:textId="77777777" w:rsidTr="00D44843">
        <w:trPr>
          <w:trHeight w:val="605"/>
        </w:trPr>
        <w:tc>
          <w:tcPr>
            <w:tcW w:w="3522" w:type="pct"/>
            <w:shd w:val="clear" w:color="auto" w:fill="auto"/>
            <w:vAlign w:val="center"/>
            <w:hideMark/>
          </w:tcPr>
          <w:p w14:paraId="59FD3B94" w14:textId="77777777" w:rsidR="00F67943" w:rsidRPr="00F67943" w:rsidRDefault="00F67943" w:rsidP="00F67943">
            <w:pPr>
              <w:pStyle w:val="Pargrafdellista"/>
              <w:numPr>
                <w:ilvl w:val="0"/>
                <w:numId w:val="61"/>
              </w:numPr>
              <w:ind w:left="360"/>
              <w:contextualSpacing w:val="0"/>
              <w:rPr>
                <w:rFonts w:ascii="Arial" w:hAnsi="Arial" w:cs="Arial"/>
                <w:color w:val="000000"/>
              </w:rPr>
            </w:pPr>
            <w:r w:rsidRPr="00F67943">
              <w:rPr>
                <w:rFonts w:ascii="Arial" w:hAnsi="Arial" w:cs="Arial"/>
                <w:color w:val="000000"/>
              </w:rPr>
              <w:t>Noves sortides a incorporar al mòdul d’exportació i presentació de resultats</w:t>
            </w:r>
          </w:p>
        </w:tc>
        <w:tc>
          <w:tcPr>
            <w:tcW w:w="491" w:type="pct"/>
            <w:vAlign w:val="center"/>
          </w:tcPr>
          <w:p w14:paraId="62E389DC" w14:textId="77777777" w:rsidR="00F67943" w:rsidRPr="00F67943" w:rsidRDefault="00F67943" w:rsidP="00D44843">
            <w:pPr>
              <w:spacing w:after="0"/>
              <w:jc w:val="center"/>
              <w:rPr>
                <w:rFonts w:cs="Arial"/>
                <w:b/>
                <w:bCs/>
                <w:color w:val="000000"/>
                <w:sz w:val="20"/>
              </w:rPr>
            </w:pPr>
          </w:p>
        </w:tc>
        <w:tc>
          <w:tcPr>
            <w:tcW w:w="495" w:type="pct"/>
          </w:tcPr>
          <w:p w14:paraId="4E2CA8BE" w14:textId="77777777" w:rsidR="00F67943" w:rsidRPr="00F67943" w:rsidRDefault="00F67943" w:rsidP="00D44843">
            <w:pPr>
              <w:spacing w:after="0"/>
              <w:jc w:val="center"/>
              <w:rPr>
                <w:rFonts w:cs="Arial"/>
                <w:color w:val="000000"/>
                <w:sz w:val="20"/>
              </w:rPr>
            </w:pPr>
          </w:p>
        </w:tc>
        <w:tc>
          <w:tcPr>
            <w:tcW w:w="492" w:type="pct"/>
          </w:tcPr>
          <w:p w14:paraId="2252697A" w14:textId="77777777" w:rsidR="00F67943" w:rsidRPr="00F67943" w:rsidRDefault="00F67943" w:rsidP="00D44843">
            <w:pPr>
              <w:spacing w:after="0"/>
              <w:jc w:val="center"/>
              <w:rPr>
                <w:rFonts w:cs="Arial"/>
                <w:color w:val="000000"/>
                <w:sz w:val="20"/>
              </w:rPr>
            </w:pPr>
          </w:p>
        </w:tc>
      </w:tr>
    </w:tbl>
    <w:p w14:paraId="3118B613" w14:textId="77777777" w:rsidR="00F67943" w:rsidRPr="00F67943" w:rsidRDefault="00F67943" w:rsidP="00F67943">
      <w:pPr>
        <w:spacing w:after="0"/>
        <w:rPr>
          <w:rFonts w:cs="Arial"/>
        </w:rPr>
      </w:pPr>
      <w:r w:rsidRPr="00F67943">
        <w:rPr>
          <w:rFonts w:cs="Arial"/>
        </w:rPr>
        <w:br w:type="page"/>
      </w:r>
    </w:p>
    <w:p w14:paraId="1C0DC175" w14:textId="77777777" w:rsidR="00F67943" w:rsidRPr="00F67943" w:rsidRDefault="00F67943" w:rsidP="00F67943">
      <w:pPr>
        <w:pStyle w:val="Ttol1"/>
        <w:spacing w:before="360"/>
        <w:rPr>
          <w:rFonts w:cs="Arial"/>
          <w:sz w:val="28"/>
        </w:rPr>
      </w:pPr>
      <w:r w:rsidRPr="00F67943">
        <w:rPr>
          <w:rFonts w:cs="Arial"/>
          <w:sz w:val="28"/>
        </w:rPr>
        <w:lastRenderedPageBreak/>
        <w:t>Taula 3. Criteris relacionats amb l’equip mínim de treball</w:t>
      </w:r>
    </w:p>
    <w:tbl>
      <w:tblPr>
        <w:tblStyle w:val="Taulaambquadrcula1"/>
        <w:tblW w:w="5629" w:type="pct"/>
        <w:jc w:val="center"/>
        <w:tblLayout w:type="fixed"/>
        <w:tblLook w:val="04A0" w:firstRow="1" w:lastRow="0" w:firstColumn="1" w:lastColumn="0" w:noHBand="0" w:noVBand="1"/>
      </w:tblPr>
      <w:tblGrid>
        <w:gridCol w:w="7224"/>
        <w:gridCol w:w="708"/>
        <w:gridCol w:w="1702"/>
        <w:gridCol w:w="567"/>
      </w:tblGrid>
      <w:tr w:rsidR="00F67943" w:rsidRPr="00F67943" w14:paraId="68B85EDD" w14:textId="77777777" w:rsidTr="00D44843">
        <w:trPr>
          <w:trHeight w:val="907"/>
          <w:jc w:val="center"/>
        </w:trPr>
        <w:tc>
          <w:tcPr>
            <w:tcW w:w="3541" w:type="pct"/>
            <w:shd w:val="clear" w:color="auto" w:fill="D9D9D9" w:themeFill="background1" w:themeFillShade="D9"/>
            <w:noWrap/>
          </w:tcPr>
          <w:p w14:paraId="56C37514" w14:textId="77777777" w:rsidR="00F67943" w:rsidRPr="00F67943" w:rsidRDefault="00F67943" w:rsidP="00D44843">
            <w:pPr>
              <w:spacing w:before="120" w:after="120"/>
              <w:rPr>
                <w:rFonts w:cs="Arial"/>
                <w:b/>
                <w:bCs/>
              </w:rPr>
            </w:pPr>
            <w:bookmarkStart w:id="139" w:name="_Hlk201772885"/>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236F565C"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criteris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quals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w:t>
            </w:r>
          </w:p>
          <w:p w14:paraId="0150D5F3" w14:textId="77777777" w:rsidR="00F67943" w:rsidRPr="00F67943" w:rsidRDefault="00F67943" w:rsidP="00D44843">
            <w:pPr>
              <w:spacing w:before="120" w:after="120"/>
              <w:rPr>
                <w:rFonts w:cs="Arial"/>
                <w:b/>
                <w:bCs/>
              </w:rPr>
            </w:pPr>
            <w:r w:rsidRPr="00F67943">
              <w:rPr>
                <w:rFonts w:eastAsia="Times New Roman" w:cs="Arial"/>
                <w:i/>
                <w:iCs/>
                <w:color w:val="000000"/>
                <w:sz w:val="20"/>
                <w:lang w:eastAsia="ca-ES"/>
              </w:rPr>
              <w:t xml:space="preserve">En cas </w:t>
            </w:r>
            <w:proofErr w:type="spellStart"/>
            <w:r w:rsidRPr="00F67943">
              <w:rPr>
                <w:rFonts w:eastAsia="Times New Roman" w:cs="Arial"/>
                <w:i/>
                <w:iCs/>
                <w:color w:val="000000"/>
                <w:sz w:val="20"/>
                <w:lang w:eastAsia="ca-ES"/>
              </w:rPr>
              <w:t>afirmatiu</w:t>
            </w:r>
            <w:proofErr w:type="spellEnd"/>
            <w:r w:rsidRPr="00F67943">
              <w:rPr>
                <w:rFonts w:eastAsia="Times New Roman" w:cs="Arial"/>
                <w:i/>
                <w:iCs/>
                <w:color w:val="000000"/>
                <w:sz w:val="20"/>
                <w:lang w:eastAsia="ca-ES"/>
              </w:rPr>
              <w:t xml:space="preserve">, i per a cada </w:t>
            </w:r>
            <w:proofErr w:type="spellStart"/>
            <w:r w:rsidRPr="00F67943">
              <w:rPr>
                <w:rFonts w:eastAsia="Times New Roman" w:cs="Arial"/>
                <w:i/>
                <w:iCs/>
                <w:color w:val="000000"/>
                <w:sz w:val="20"/>
                <w:lang w:eastAsia="ca-ES"/>
              </w:rPr>
              <w:t>criteri</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indiqueu</w:t>
            </w:r>
            <w:proofErr w:type="spellEnd"/>
            <w:r w:rsidRPr="00F67943">
              <w:rPr>
                <w:rFonts w:eastAsia="Times New Roman" w:cs="Arial"/>
                <w:i/>
                <w:iCs/>
                <w:color w:val="000000"/>
                <w:sz w:val="20"/>
                <w:lang w:eastAsia="ca-ES"/>
              </w:rPr>
              <w:t xml:space="preserve"> el nombre </w:t>
            </w:r>
            <w:proofErr w:type="spellStart"/>
            <w:r w:rsidRPr="00F67943">
              <w:rPr>
                <w:rFonts w:eastAsia="Times New Roman" w:cs="Arial"/>
                <w:i/>
                <w:iCs/>
                <w:color w:val="000000"/>
                <w:sz w:val="20"/>
                <w:lang w:eastAsia="ca-ES"/>
              </w:rPr>
              <w:t>d’anys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d’experiència</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addicional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aportats</w:t>
            </w:r>
            <w:proofErr w:type="spellEnd"/>
            <w:r w:rsidRPr="00F67943">
              <w:rPr>
                <w:rFonts w:eastAsia="Times New Roman" w:cs="Arial"/>
                <w:i/>
                <w:iCs/>
                <w:color w:val="000000"/>
                <w:sz w:val="20"/>
                <w:lang w:eastAsia="ca-ES"/>
              </w:rPr>
              <w:t xml:space="preserve"> (en nombre </w:t>
            </w:r>
            <w:proofErr w:type="spellStart"/>
            <w:r w:rsidRPr="00F67943">
              <w:rPr>
                <w:rFonts w:eastAsia="Times New Roman" w:cs="Arial"/>
                <w:i/>
                <w:iCs/>
                <w:color w:val="000000"/>
                <w:sz w:val="20"/>
                <w:lang w:eastAsia="ca-ES"/>
              </w:rPr>
              <w:t>sencer</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adjunteu</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seu</w:t>
            </w:r>
            <w:proofErr w:type="spellEnd"/>
            <w:r w:rsidRPr="00F67943">
              <w:rPr>
                <w:rFonts w:eastAsia="Times New Roman" w:cs="Arial"/>
                <w:i/>
                <w:iCs/>
                <w:color w:val="000000"/>
                <w:sz w:val="20"/>
                <w:lang w:eastAsia="ca-ES"/>
              </w:rPr>
              <w:t xml:space="preserve"> currículum vitae en el sobre C</w:t>
            </w:r>
          </w:p>
        </w:tc>
        <w:tc>
          <w:tcPr>
            <w:tcW w:w="347" w:type="pct"/>
            <w:shd w:val="clear" w:color="auto" w:fill="D9D9D9" w:themeFill="background1" w:themeFillShade="D9"/>
          </w:tcPr>
          <w:p w14:paraId="152C8C8B" w14:textId="77777777" w:rsidR="00F67943" w:rsidRPr="00F67943" w:rsidRDefault="00F67943" w:rsidP="00D44843">
            <w:pPr>
              <w:spacing w:before="120" w:after="120"/>
              <w:rPr>
                <w:rFonts w:cs="Arial"/>
                <w:b/>
                <w:bCs/>
              </w:rPr>
            </w:pPr>
            <w:r w:rsidRPr="00F67943">
              <w:rPr>
                <w:rFonts w:cs="Arial"/>
                <w:b/>
                <w:bCs/>
              </w:rPr>
              <w:t>Sí</w:t>
            </w:r>
          </w:p>
        </w:tc>
        <w:tc>
          <w:tcPr>
            <w:tcW w:w="834" w:type="pct"/>
            <w:shd w:val="clear" w:color="auto" w:fill="D9D9D9" w:themeFill="background1" w:themeFillShade="D9"/>
          </w:tcPr>
          <w:p w14:paraId="69186BFD" w14:textId="77777777" w:rsidR="00F67943" w:rsidRPr="00F67943" w:rsidRDefault="00F67943" w:rsidP="00D44843">
            <w:pPr>
              <w:spacing w:before="120" w:after="120"/>
              <w:rPr>
                <w:rFonts w:cs="Arial"/>
                <w:b/>
                <w:bCs/>
              </w:rPr>
            </w:pPr>
            <w:r w:rsidRPr="00F67943">
              <w:rPr>
                <w:rFonts w:cs="Arial"/>
                <w:b/>
                <w:bCs/>
              </w:rPr>
              <w:t xml:space="preserve">Nombre </w:t>
            </w:r>
            <w:proofErr w:type="spellStart"/>
            <w:r w:rsidRPr="00F67943">
              <w:rPr>
                <w:rFonts w:cs="Arial"/>
                <w:b/>
                <w:bCs/>
              </w:rPr>
              <w:t>d’anys</w:t>
            </w:r>
            <w:proofErr w:type="spellEnd"/>
            <w:r w:rsidRPr="00F67943">
              <w:rPr>
                <w:rFonts w:cs="Arial"/>
                <w:b/>
                <w:bCs/>
              </w:rPr>
              <w:t xml:space="preserve"> </w:t>
            </w:r>
            <w:proofErr w:type="spellStart"/>
            <w:r w:rsidRPr="00F67943">
              <w:rPr>
                <w:rFonts w:cs="Arial"/>
                <w:b/>
                <w:bCs/>
              </w:rPr>
              <w:t>d’experiència</w:t>
            </w:r>
            <w:proofErr w:type="spellEnd"/>
            <w:r w:rsidRPr="00F67943">
              <w:rPr>
                <w:rFonts w:cs="Arial"/>
                <w:b/>
                <w:bCs/>
              </w:rPr>
              <w:t xml:space="preserve"> </w:t>
            </w:r>
            <w:proofErr w:type="spellStart"/>
            <w:r w:rsidRPr="00F67943">
              <w:rPr>
                <w:rFonts w:cs="Arial"/>
                <w:b/>
                <w:bCs/>
              </w:rPr>
              <w:t>addicional</w:t>
            </w:r>
            <w:proofErr w:type="spellEnd"/>
          </w:p>
        </w:tc>
        <w:tc>
          <w:tcPr>
            <w:tcW w:w="278" w:type="pct"/>
            <w:shd w:val="clear" w:color="auto" w:fill="D9D9D9" w:themeFill="background1" w:themeFillShade="D9"/>
          </w:tcPr>
          <w:p w14:paraId="68F3B6CA" w14:textId="77777777" w:rsidR="00F67943" w:rsidRPr="00F67943" w:rsidRDefault="00F67943" w:rsidP="00D44843">
            <w:pPr>
              <w:spacing w:before="120" w:after="120"/>
              <w:rPr>
                <w:rFonts w:cs="Arial"/>
                <w:b/>
                <w:bCs/>
              </w:rPr>
            </w:pPr>
            <w:r w:rsidRPr="00F67943">
              <w:rPr>
                <w:rFonts w:cs="Arial"/>
                <w:b/>
                <w:bCs/>
              </w:rPr>
              <w:t>No</w:t>
            </w:r>
          </w:p>
        </w:tc>
      </w:tr>
      <w:tr w:rsidR="00F67943" w:rsidRPr="00F67943" w14:paraId="2DFBD7C4" w14:textId="77777777" w:rsidTr="00D44843">
        <w:trPr>
          <w:trHeight w:val="567"/>
          <w:jc w:val="center"/>
        </w:trPr>
        <w:tc>
          <w:tcPr>
            <w:tcW w:w="3541" w:type="pct"/>
            <w:noWrap/>
            <w:vAlign w:val="center"/>
            <w:hideMark/>
          </w:tcPr>
          <w:p w14:paraId="041C2B51"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 xml:space="preserve">Experiència prèvia addicional del/la cap de projecte </w:t>
            </w:r>
          </w:p>
        </w:tc>
        <w:tc>
          <w:tcPr>
            <w:tcW w:w="347" w:type="pct"/>
            <w:vAlign w:val="center"/>
          </w:tcPr>
          <w:p w14:paraId="47B66C89" w14:textId="77777777" w:rsidR="00F67943" w:rsidRPr="00F67943" w:rsidRDefault="00F67943" w:rsidP="00D44843">
            <w:pPr>
              <w:spacing w:before="120" w:after="120"/>
              <w:rPr>
                <w:rFonts w:cs="Arial"/>
              </w:rPr>
            </w:pPr>
          </w:p>
        </w:tc>
        <w:tc>
          <w:tcPr>
            <w:tcW w:w="834" w:type="pct"/>
            <w:vAlign w:val="center"/>
          </w:tcPr>
          <w:p w14:paraId="3C6EA0C2" w14:textId="77777777" w:rsidR="00F67943" w:rsidRPr="00F67943" w:rsidRDefault="00F67943" w:rsidP="00D44843">
            <w:pPr>
              <w:spacing w:before="120" w:after="120"/>
              <w:rPr>
                <w:rFonts w:cs="Arial"/>
              </w:rPr>
            </w:pPr>
          </w:p>
        </w:tc>
        <w:tc>
          <w:tcPr>
            <w:tcW w:w="278" w:type="pct"/>
            <w:vAlign w:val="center"/>
          </w:tcPr>
          <w:p w14:paraId="7B19F5E9" w14:textId="77777777" w:rsidR="00F67943" w:rsidRPr="00F67943" w:rsidRDefault="00F67943" w:rsidP="00D44843">
            <w:pPr>
              <w:spacing w:before="120" w:after="120"/>
              <w:rPr>
                <w:rFonts w:cs="Arial"/>
              </w:rPr>
            </w:pPr>
          </w:p>
        </w:tc>
      </w:tr>
      <w:tr w:rsidR="00F67943" w:rsidRPr="00F67943" w14:paraId="12D97558" w14:textId="77777777" w:rsidTr="00D44843">
        <w:trPr>
          <w:trHeight w:val="567"/>
          <w:jc w:val="center"/>
        </w:trPr>
        <w:tc>
          <w:tcPr>
            <w:tcW w:w="3541" w:type="pct"/>
            <w:noWrap/>
            <w:vAlign w:val="center"/>
            <w:hideMark/>
          </w:tcPr>
          <w:p w14:paraId="3191583D"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 xml:space="preserve">Experiència prèvia addicional de l’enginyer/a de trànsit </w:t>
            </w:r>
          </w:p>
        </w:tc>
        <w:tc>
          <w:tcPr>
            <w:tcW w:w="347" w:type="pct"/>
            <w:vAlign w:val="center"/>
          </w:tcPr>
          <w:p w14:paraId="2FF2F46D" w14:textId="77777777" w:rsidR="00F67943" w:rsidRPr="00F67943" w:rsidRDefault="00F67943" w:rsidP="00D44843">
            <w:pPr>
              <w:spacing w:before="120" w:after="120"/>
              <w:rPr>
                <w:rFonts w:cs="Arial"/>
              </w:rPr>
            </w:pPr>
          </w:p>
        </w:tc>
        <w:tc>
          <w:tcPr>
            <w:tcW w:w="834" w:type="pct"/>
            <w:vAlign w:val="center"/>
          </w:tcPr>
          <w:p w14:paraId="1697D264" w14:textId="77777777" w:rsidR="00F67943" w:rsidRPr="00F67943" w:rsidRDefault="00F67943" w:rsidP="00D44843">
            <w:pPr>
              <w:spacing w:before="120" w:after="120"/>
              <w:rPr>
                <w:rFonts w:cs="Arial"/>
              </w:rPr>
            </w:pPr>
          </w:p>
        </w:tc>
        <w:tc>
          <w:tcPr>
            <w:tcW w:w="278" w:type="pct"/>
            <w:vAlign w:val="center"/>
          </w:tcPr>
          <w:p w14:paraId="596F032B" w14:textId="77777777" w:rsidR="00F67943" w:rsidRPr="00F67943" w:rsidRDefault="00F67943" w:rsidP="00D44843">
            <w:pPr>
              <w:spacing w:before="120" w:after="120"/>
              <w:rPr>
                <w:rFonts w:cs="Arial"/>
              </w:rPr>
            </w:pPr>
          </w:p>
        </w:tc>
      </w:tr>
      <w:tr w:rsidR="00F67943" w:rsidRPr="00F67943" w14:paraId="1BC8A0BF" w14:textId="77777777" w:rsidTr="00D44843">
        <w:trPr>
          <w:trHeight w:val="567"/>
          <w:jc w:val="center"/>
        </w:trPr>
        <w:tc>
          <w:tcPr>
            <w:tcW w:w="3541" w:type="pct"/>
            <w:noWrap/>
            <w:vAlign w:val="center"/>
            <w:hideMark/>
          </w:tcPr>
          <w:p w14:paraId="3B7779F3"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Experiència prèvia addicional de l’enginyer/a vial</w:t>
            </w:r>
          </w:p>
        </w:tc>
        <w:tc>
          <w:tcPr>
            <w:tcW w:w="347" w:type="pct"/>
            <w:vAlign w:val="center"/>
          </w:tcPr>
          <w:p w14:paraId="718E35F7" w14:textId="77777777" w:rsidR="00F67943" w:rsidRPr="00F67943" w:rsidRDefault="00F67943" w:rsidP="00D44843">
            <w:pPr>
              <w:spacing w:before="120" w:after="120"/>
              <w:rPr>
                <w:rFonts w:cs="Arial"/>
              </w:rPr>
            </w:pPr>
          </w:p>
        </w:tc>
        <w:tc>
          <w:tcPr>
            <w:tcW w:w="834" w:type="pct"/>
            <w:vAlign w:val="center"/>
          </w:tcPr>
          <w:p w14:paraId="77B94B00" w14:textId="77777777" w:rsidR="00F67943" w:rsidRPr="00F67943" w:rsidRDefault="00F67943" w:rsidP="00D44843">
            <w:pPr>
              <w:spacing w:before="120" w:after="120"/>
              <w:rPr>
                <w:rFonts w:cs="Arial"/>
              </w:rPr>
            </w:pPr>
          </w:p>
        </w:tc>
        <w:tc>
          <w:tcPr>
            <w:tcW w:w="278" w:type="pct"/>
            <w:vAlign w:val="center"/>
          </w:tcPr>
          <w:p w14:paraId="1A7F2C06" w14:textId="77777777" w:rsidR="00F67943" w:rsidRPr="00F67943" w:rsidRDefault="00F67943" w:rsidP="00D44843">
            <w:pPr>
              <w:spacing w:before="120" w:after="120"/>
              <w:rPr>
                <w:rFonts w:cs="Arial"/>
              </w:rPr>
            </w:pPr>
          </w:p>
        </w:tc>
      </w:tr>
      <w:bookmarkEnd w:id="139"/>
      <w:tr w:rsidR="00F67943" w:rsidRPr="00F67943" w14:paraId="699A976F" w14:textId="77777777" w:rsidTr="00D44843">
        <w:trPr>
          <w:trHeight w:val="907"/>
          <w:jc w:val="center"/>
        </w:trPr>
        <w:tc>
          <w:tcPr>
            <w:tcW w:w="3541" w:type="pct"/>
            <w:shd w:val="clear" w:color="auto" w:fill="D9D9D9" w:themeFill="background1" w:themeFillShade="D9"/>
            <w:noWrap/>
          </w:tcPr>
          <w:p w14:paraId="7ACB8C8F"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6DDC4D99"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proofErr w:type="gramStart"/>
            <w:r w:rsidRPr="00F67943">
              <w:rPr>
                <w:rFonts w:eastAsia="Times New Roman" w:cs="Arial"/>
                <w:i/>
                <w:iCs/>
                <w:color w:val="000000"/>
                <w:sz w:val="20"/>
                <w:lang w:eastAsia="ca-ES"/>
              </w:rPr>
              <w:t>criteris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proofErr w:type="gram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quals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w:t>
            </w:r>
          </w:p>
          <w:p w14:paraId="3799C5F7" w14:textId="77777777" w:rsidR="00F67943" w:rsidRPr="00F67943" w:rsidRDefault="00F67943" w:rsidP="00D44843">
            <w:pPr>
              <w:spacing w:before="120" w:after="120"/>
              <w:rPr>
                <w:rFonts w:eastAsia="Times New Roman" w:cs="Arial"/>
                <w:i/>
                <w:iCs/>
                <w:color w:val="000000"/>
                <w:sz w:val="20"/>
                <w:lang w:eastAsia="ca-ES"/>
              </w:rPr>
            </w:pPr>
            <w:r w:rsidRPr="00F67943">
              <w:rPr>
                <w:rFonts w:eastAsia="Times New Roman" w:cs="Arial"/>
                <w:i/>
                <w:iCs/>
                <w:color w:val="000000"/>
                <w:sz w:val="20"/>
                <w:lang w:eastAsia="ca-ES"/>
              </w:rPr>
              <w:t xml:space="preserve">En cas </w:t>
            </w:r>
            <w:proofErr w:type="spellStart"/>
            <w:r w:rsidRPr="00F67943">
              <w:rPr>
                <w:rFonts w:eastAsia="Times New Roman" w:cs="Arial"/>
                <w:i/>
                <w:iCs/>
                <w:color w:val="000000"/>
                <w:sz w:val="20"/>
                <w:lang w:eastAsia="ca-ES"/>
              </w:rPr>
              <w:t>afirmatiu</w:t>
            </w:r>
            <w:proofErr w:type="spellEnd"/>
            <w:r w:rsidRPr="00F67943">
              <w:rPr>
                <w:rFonts w:eastAsia="Times New Roman" w:cs="Arial"/>
                <w:i/>
                <w:iCs/>
                <w:color w:val="000000"/>
                <w:sz w:val="20"/>
                <w:lang w:eastAsia="ca-ES"/>
              </w:rPr>
              <w:t xml:space="preserve">, i per a cada </w:t>
            </w:r>
            <w:proofErr w:type="spellStart"/>
            <w:r w:rsidRPr="00F67943">
              <w:rPr>
                <w:rFonts w:eastAsia="Times New Roman" w:cs="Arial"/>
                <w:i/>
                <w:iCs/>
                <w:color w:val="000000"/>
                <w:sz w:val="20"/>
                <w:lang w:eastAsia="ca-ES"/>
              </w:rPr>
              <w:t>criteri</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indiqueu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nom</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cognoms</w:t>
            </w:r>
            <w:proofErr w:type="spellEnd"/>
            <w:r w:rsidRPr="00F67943">
              <w:rPr>
                <w:rFonts w:eastAsia="Times New Roman" w:cs="Arial"/>
                <w:i/>
                <w:iCs/>
                <w:color w:val="000000"/>
                <w:sz w:val="20"/>
                <w:lang w:eastAsia="ca-ES"/>
              </w:rPr>
              <w:t xml:space="preserve"> de la persona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adjunteu</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seu</w:t>
            </w:r>
            <w:proofErr w:type="spellEnd"/>
            <w:r w:rsidRPr="00F67943">
              <w:rPr>
                <w:rFonts w:eastAsia="Times New Roman" w:cs="Arial"/>
                <w:i/>
                <w:iCs/>
                <w:color w:val="000000"/>
                <w:sz w:val="20"/>
                <w:lang w:eastAsia="ca-ES"/>
              </w:rPr>
              <w:t xml:space="preserve"> currículum vitae en el sobre C</w:t>
            </w:r>
          </w:p>
        </w:tc>
        <w:tc>
          <w:tcPr>
            <w:tcW w:w="347" w:type="pct"/>
            <w:shd w:val="clear" w:color="auto" w:fill="D9D9D9" w:themeFill="background1" w:themeFillShade="D9"/>
          </w:tcPr>
          <w:p w14:paraId="214C776A" w14:textId="77777777" w:rsidR="00F67943" w:rsidRPr="00F67943" w:rsidRDefault="00F67943" w:rsidP="00D44843">
            <w:pPr>
              <w:spacing w:before="120" w:after="120"/>
              <w:rPr>
                <w:rFonts w:cs="Arial"/>
                <w:b/>
                <w:bCs/>
              </w:rPr>
            </w:pPr>
            <w:r w:rsidRPr="00F67943">
              <w:rPr>
                <w:rFonts w:cs="Arial"/>
                <w:b/>
                <w:bCs/>
              </w:rPr>
              <w:t>Sí</w:t>
            </w:r>
          </w:p>
        </w:tc>
        <w:tc>
          <w:tcPr>
            <w:tcW w:w="834" w:type="pct"/>
            <w:shd w:val="clear" w:color="auto" w:fill="D9D9D9" w:themeFill="background1" w:themeFillShade="D9"/>
          </w:tcPr>
          <w:p w14:paraId="0D8DD974"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cs="Arial"/>
                <w:b/>
                <w:bCs/>
              </w:rPr>
              <w:t>Nom</w:t>
            </w:r>
            <w:proofErr w:type="spellEnd"/>
            <w:r w:rsidRPr="00F67943">
              <w:rPr>
                <w:rFonts w:cs="Arial"/>
                <w:b/>
                <w:bCs/>
              </w:rPr>
              <w:t xml:space="preserve"> i </w:t>
            </w:r>
            <w:proofErr w:type="spellStart"/>
            <w:r w:rsidRPr="00F67943">
              <w:rPr>
                <w:rFonts w:cs="Arial"/>
                <w:b/>
                <w:bCs/>
              </w:rPr>
              <w:t>cognoms</w:t>
            </w:r>
            <w:proofErr w:type="spellEnd"/>
            <w:r w:rsidRPr="00F67943">
              <w:rPr>
                <w:rFonts w:cs="Arial"/>
                <w:b/>
                <w:bCs/>
              </w:rPr>
              <w:t xml:space="preserve"> de la persona</w:t>
            </w:r>
            <w:r w:rsidRPr="00F67943">
              <w:rPr>
                <w:rFonts w:eastAsia="Times New Roman" w:cs="Arial"/>
                <w:i/>
                <w:iCs/>
                <w:color w:val="000000"/>
                <w:sz w:val="20"/>
                <w:lang w:eastAsia="ca-ES"/>
              </w:rPr>
              <w:t xml:space="preserve"> </w:t>
            </w:r>
          </w:p>
          <w:p w14:paraId="15DBF69C" w14:textId="77777777" w:rsidR="00F67943" w:rsidRPr="00F67943" w:rsidRDefault="00F67943" w:rsidP="00D44843">
            <w:pPr>
              <w:spacing w:before="120" w:after="120"/>
              <w:rPr>
                <w:rFonts w:cs="Arial"/>
                <w:b/>
                <w:bCs/>
              </w:rPr>
            </w:pPr>
          </w:p>
        </w:tc>
        <w:tc>
          <w:tcPr>
            <w:tcW w:w="278" w:type="pct"/>
            <w:shd w:val="clear" w:color="auto" w:fill="D9D9D9" w:themeFill="background1" w:themeFillShade="D9"/>
          </w:tcPr>
          <w:p w14:paraId="32906C61" w14:textId="77777777" w:rsidR="00F67943" w:rsidRPr="00F67943" w:rsidRDefault="00F67943" w:rsidP="00D44843">
            <w:pPr>
              <w:spacing w:before="120" w:after="120"/>
              <w:rPr>
                <w:rFonts w:cs="Arial"/>
                <w:b/>
                <w:bCs/>
              </w:rPr>
            </w:pPr>
            <w:r w:rsidRPr="00F67943">
              <w:rPr>
                <w:rFonts w:cs="Arial"/>
                <w:b/>
                <w:bCs/>
              </w:rPr>
              <w:t>No</w:t>
            </w:r>
          </w:p>
        </w:tc>
      </w:tr>
      <w:tr w:rsidR="00F67943" w:rsidRPr="00F67943" w14:paraId="092D4224" w14:textId="77777777" w:rsidTr="00D44843">
        <w:trPr>
          <w:trHeight w:val="567"/>
          <w:jc w:val="center"/>
        </w:trPr>
        <w:tc>
          <w:tcPr>
            <w:tcW w:w="3541" w:type="pct"/>
            <w:noWrap/>
            <w:vAlign w:val="center"/>
            <w:hideMark/>
          </w:tcPr>
          <w:p w14:paraId="6AB06120"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Aportació d'un/a enginyer/a de trànsit addicional</w:t>
            </w:r>
          </w:p>
        </w:tc>
        <w:tc>
          <w:tcPr>
            <w:tcW w:w="347" w:type="pct"/>
            <w:vAlign w:val="center"/>
          </w:tcPr>
          <w:p w14:paraId="0B8B06BC" w14:textId="77777777" w:rsidR="00F67943" w:rsidRPr="00F67943" w:rsidRDefault="00F67943" w:rsidP="00D44843">
            <w:pPr>
              <w:spacing w:before="120" w:after="120"/>
              <w:rPr>
                <w:rFonts w:cs="Arial"/>
              </w:rPr>
            </w:pPr>
          </w:p>
        </w:tc>
        <w:tc>
          <w:tcPr>
            <w:tcW w:w="834" w:type="pct"/>
            <w:vAlign w:val="center"/>
          </w:tcPr>
          <w:p w14:paraId="6F8E024E" w14:textId="77777777" w:rsidR="00F67943" w:rsidRPr="00F67943" w:rsidRDefault="00F67943" w:rsidP="00D44843">
            <w:pPr>
              <w:spacing w:before="120" w:after="120"/>
              <w:rPr>
                <w:rFonts w:cs="Arial"/>
              </w:rPr>
            </w:pPr>
          </w:p>
        </w:tc>
        <w:tc>
          <w:tcPr>
            <w:tcW w:w="278" w:type="pct"/>
            <w:vAlign w:val="center"/>
          </w:tcPr>
          <w:p w14:paraId="35FB6A64" w14:textId="77777777" w:rsidR="00F67943" w:rsidRPr="00F67943" w:rsidRDefault="00F67943" w:rsidP="00D44843">
            <w:pPr>
              <w:spacing w:before="120" w:after="120"/>
              <w:rPr>
                <w:rFonts w:cs="Arial"/>
              </w:rPr>
            </w:pPr>
          </w:p>
        </w:tc>
      </w:tr>
      <w:tr w:rsidR="00F67943" w:rsidRPr="00F67943" w14:paraId="5BE5120F" w14:textId="77777777" w:rsidTr="00D44843">
        <w:trPr>
          <w:trHeight w:val="567"/>
          <w:jc w:val="center"/>
        </w:trPr>
        <w:tc>
          <w:tcPr>
            <w:tcW w:w="3541" w:type="pct"/>
            <w:noWrap/>
            <w:vAlign w:val="center"/>
            <w:hideMark/>
          </w:tcPr>
          <w:p w14:paraId="284F2151"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Aportació d'un/a enginyer/a vial addicional</w:t>
            </w:r>
          </w:p>
        </w:tc>
        <w:tc>
          <w:tcPr>
            <w:tcW w:w="347" w:type="pct"/>
            <w:vAlign w:val="center"/>
          </w:tcPr>
          <w:p w14:paraId="7EBDE9C7" w14:textId="77777777" w:rsidR="00F67943" w:rsidRPr="00F67943" w:rsidRDefault="00F67943" w:rsidP="00D44843">
            <w:pPr>
              <w:spacing w:before="120" w:after="120"/>
              <w:rPr>
                <w:rFonts w:cs="Arial"/>
              </w:rPr>
            </w:pPr>
          </w:p>
        </w:tc>
        <w:tc>
          <w:tcPr>
            <w:tcW w:w="834" w:type="pct"/>
            <w:vAlign w:val="center"/>
          </w:tcPr>
          <w:p w14:paraId="56BE70D3" w14:textId="77777777" w:rsidR="00F67943" w:rsidRPr="00F67943" w:rsidRDefault="00F67943" w:rsidP="00D44843">
            <w:pPr>
              <w:spacing w:before="120" w:after="120"/>
              <w:rPr>
                <w:rFonts w:cs="Arial"/>
              </w:rPr>
            </w:pPr>
          </w:p>
        </w:tc>
        <w:tc>
          <w:tcPr>
            <w:tcW w:w="278" w:type="pct"/>
            <w:vAlign w:val="center"/>
          </w:tcPr>
          <w:p w14:paraId="62FB4077" w14:textId="77777777" w:rsidR="00F67943" w:rsidRPr="00F67943" w:rsidRDefault="00F67943" w:rsidP="00D44843">
            <w:pPr>
              <w:spacing w:before="120" w:after="120"/>
              <w:rPr>
                <w:rFonts w:cs="Arial"/>
              </w:rPr>
            </w:pPr>
          </w:p>
        </w:tc>
      </w:tr>
      <w:tr w:rsidR="00F67943" w:rsidRPr="00F67943" w14:paraId="0DBBEC3A" w14:textId="77777777" w:rsidTr="00D44843">
        <w:trPr>
          <w:trHeight w:val="567"/>
          <w:jc w:val="center"/>
        </w:trPr>
        <w:tc>
          <w:tcPr>
            <w:tcW w:w="3541" w:type="pct"/>
            <w:shd w:val="clear" w:color="auto" w:fill="D9D9D9" w:themeFill="background1" w:themeFillShade="D9"/>
            <w:noWrap/>
          </w:tcPr>
          <w:p w14:paraId="7DF2BAD0"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63F5B6F2"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el </w:t>
            </w:r>
            <w:proofErr w:type="spellStart"/>
            <w:r w:rsidRPr="00F67943">
              <w:rPr>
                <w:rFonts w:eastAsia="Times New Roman" w:cs="Arial"/>
                <w:i/>
                <w:iCs/>
                <w:color w:val="000000"/>
                <w:sz w:val="20"/>
                <w:lang w:eastAsia="ca-ES"/>
              </w:rPr>
              <w:t>criteri</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w:t>
            </w:r>
          </w:p>
          <w:p w14:paraId="647845A4" w14:textId="77777777" w:rsidR="00F67943" w:rsidRPr="00F67943" w:rsidRDefault="00F67943" w:rsidP="00D44843">
            <w:pPr>
              <w:spacing w:before="120" w:after="120"/>
              <w:rPr>
                <w:rFonts w:cs="Arial"/>
              </w:rPr>
            </w:pPr>
            <w:r w:rsidRPr="00F67943">
              <w:rPr>
                <w:rFonts w:eastAsia="Times New Roman" w:cs="Arial"/>
                <w:i/>
                <w:iCs/>
                <w:color w:val="000000"/>
                <w:sz w:val="20"/>
                <w:lang w:eastAsia="ca-ES"/>
              </w:rPr>
              <w:t xml:space="preserve">En cas </w:t>
            </w:r>
            <w:proofErr w:type="spellStart"/>
            <w:r w:rsidRPr="00F67943">
              <w:rPr>
                <w:rFonts w:eastAsia="Times New Roman" w:cs="Arial"/>
                <w:i/>
                <w:iCs/>
                <w:color w:val="000000"/>
                <w:sz w:val="20"/>
                <w:lang w:eastAsia="ca-ES"/>
              </w:rPr>
              <w:t>afirmatiu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indiqueu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nom</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cognoms</w:t>
            </w:r>
            <w:proofErr w:type="spellEnd"/>
            <w:r w:rsidRPr="00F67943">
              <w:rPr>
                <w:rFonts w:eastAsia="Times New Roman" w:cs="Arial"/>
                <w:i/>
                <w:iCs/>
                <w:color w:val="000000"/>
                <w:sz w:val="20"/>
                <w:lang w:eastAsia="ca-ES"/>
              </w:rPr>
              <w:t xml:space="preserve"> de la persona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adjunteu</w:t>
            </w:r>
            <w:proofErr w:type="spellEnd"/>
            <w:r w:rsidRPr="00F67943">
              <w:rPr>
                <w:rFonts w:eastAsia="Times New Roman" w:cs="Arial"/>
                <w:i/>
                <w:iCs/>
                <w:color w:val="000000"/>
                <w:sz w:val="20"/>
                <w:lang w:eastAsia="ca-ES"/>
              </w:rPr>
              <w:t xml:space="preserve"> la </w:t>
            </w:r>
            <w:proofErr w:type="spellStart"/>
            <w:r w:rsidRPr="00F67943">
              <w:rPr>
                <w:rFonts w:eastAsia="Times New Roman" w:cs="Arial"/>
                <w:i/>
                <w:iCs/>
                <w:color w:val="000000"/>
                <w:sz w:val="20"/>
                <w:lang w:eastAsia="ca-ES"/>
              </w:rPr>
              <w:t>documentació</w:t>
            </w:r>
            <w:proofErr w:type="spellEnd"/>
            <w:r w:rsidRPr="00F67943">
              <w:rPr>
                <w:rFonts w:eastAsia="Times New Roman" w:cs="Arial"/>
                <w:i/>
                <w:iCs/>
                <w:color w:val="000000"/>
                <w:sz w:val="20"/>
                <w:lang w:eastAsia="ca-ES"/>
              </w:rPr>
              <w:t xml:space="preserve"> acreditativa </w:t>
            </w:r>
            <w:proofErr w:type="spellStart"/>
            <w:r w:rsidRPr="00F67943">
              <w:rPr>
                <w:rFonts w:eastAsia="Times New Roman" w:cs="Arial"/>
                <w:i/>
                <w:iCs/>
                <w:color w:val="000000"/>
                <w:sz w:val="20"/>
                <w:lang w:eastAsia="ca-ES"/>
              </w:rPr>
              <w:t>corresponent</w:t>
            </w:r>
            <w:proofErr w:type="spellEnd"/>
            <w:r w:rsidRPr="00F67943">
              <w:rPr>
                <w:rFonts w:eastAsia="Times New Roman" w:cs="Arial"/>
                <w:i/>
                <w:iCs/>
                <w:color w:val="000000"/>
                <w:sz w:val="20"/>
                <w:lang w:eastAsia="ca-ES"/>
              </w:rPr>
              <w:t xml:space="preserve"> en el sobre C</w:t>
            </w:r>
          </w:p>
        </w:tc>
        <w:tc>
          <w:tcPr>
            <w:tcW w:w="347" w:type="pct"/>
            <w:shd w:val="clear" w:color="auto" w:fill="D9D9D9" w:themeFill="background1" w:themeFillShade="D9"/>
          </w:tcPr>
          <w:p w14:paraId="75149BB6" w14:textId="77777777" w:rsidR="00F67943" w:rsidRPr="00F67943" w:rsidRDefault="00F67943" w:rsidP="00D44843">
            <w:pPr>
              <w:spacing w:before="120" w:after="120"/>
              <w:rPr>
                <w:rFonts w:cs="Arial"/>
              </w:rPr>
            </w:pPr>
            <w:r w:rsidRPr="00F67943">
              <w:rPr>
                <w:rFonts w:cs="Arial"/>
                <w:b/>
                <w:bCs/>
              </w:rPr>
              <w:t>Sí</w:t>
            </w:r>
          </w:p>
        </w:tc>
        <w:tc>
          <w:tcPr>
            <w:tcW w:w="834" w:type="pct"/>
            <w:shd w:val="clear" w:color="auto" w:fill="D9D9D9" w:themeFill="background1" w:themeFillShade="D9"/>
          </w:tcPr>
          <w:p w14:paraId="32A68DFA"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cs="Arial"/>
                <w:b/>
                <w:bCs/>
              </w:rPr>
              <w:t>Nom</w:t>
            </w:r>
            <w:proofErr w:type="spellEnd"/>
            <w:r w:rsidRPr="00F67943">
              <w:rPr>
                <w:rFonts w:cs="Arial"/>
                <w:b/>
                <w:bCs/>
              </w:rPr>
              <w:t xml:space="preserve"> i </w:t>
            </w:r>
            <w:proofErr w:type="spellStart"/>
            <w:r w:rsidRPr="00F67943">
              <w:rPr>
                <w:rFonts w:cs="Arial"/>
                <w:b/>
                <w:bCs/>
              </w:rPr>
              <w:t>cognoms</w:t>
            </w:r>
            <w:proofErr w:type="spellEnd"/>
            <w:r w:rsidRPr="00F67943">
              <w:rPr>
                <w:rFonts w:cs="Arial"/>
                <w:b/>
                <w:bCs/>
              </w:rPr>
              <w:t xml:space="preserve"> de la persona</w:t>
            </w:r>
            <w:r w:rsidRPr="00F67943">
              <w:rPr>
                <w:rFonts w:eastAsia="Times New Roman" w:cs="Arial"/>
                <w:i/>
                <w:iCs/>
                <w:color w:val="000000"/>
                <w:sz w:val="20"/>
                <w:lang w:eastAsia="ca-ES"/>
              </w:rPr>
              <w:t xml:space="preserve"> </w:t>
            </w:r>
          </w:p>
          <w:p w14:paraId="3AA18936" w14:textId="77777777" w:rsidR="00F67943" w:rsidRPr="00F67943" w:rsidRDefault="00F67943" w:rsidP="00D44843">
            <w:pPr>
              <w:spacing w:before="120" w:after="120"/>
              <w:rPr>
                <w:rFonts w:cs="Arial"/>
              </w:rPr>
            </w:pPr>
          </w:p>
        </w:tc>
        <w:tc>
          <w:tcPr>
            <w:tcW w:w="278" w:type="pct"/>
            <w:shd w:val="clear" w:color="auto" w:fill="D9D9D9" w:themeFill="background1" w:themeFillShade="D9"/>
          </w:tcPr>
          <w:p w14:paraId="6219AAD7" w14:textId="77777777" w:rsidR="00F67943" w:rsidRPr="00F67943" w:rsidRDefault="00F67943" w:rsidP="00D44843">
            <w:pPr>
              <w:spacing w:before="120" w:after="120"/>
              <w:rPr>
                <w:rFonts w:cs="Arial"/>
              </w:rPr>
            </w:pPr>
            <w:r w:rsidRPr="00F67943">
              <w:rPr>
                <w:rFonts w:cs="Arial"/>
                <w:b/>
                <w:bCs/>
              </w:rPr>
              <w:t>No</w:t>
            </w:r>
          </w:p>
        </w:tc>
      </w:tr>
      <w:tr w:rsidR="00F67943" w:rsidRPr="00F67943" w14:paraId="1413FBA0" w14:textId="77777777" w:rsidTr="00D44843">
        <w:trPr>
          <w:trHeight w:val="567"/>
          <w:jc w:val="center"/>
        </w:trPr>
        <w:tc>
          <w:tcPr>
            <w:tcW w:w="3541" w:type="pct"/>
            <w:noWrap/>
            <w:vAlign w:val="center"/>
          </w:tcPr>
          <w:p w14:paraId="7D6212AE" w14:textId="77777777" w:rsidR="00F67943" w:rsidRPr="00F67943" w:rsidRDefault="00F67943" w:rsidP="00F67943">
            <w:pPr>
              <w:pStyle w:val="Pargrafdellista"/>
              <w:numPr>
                <w:ilvl w:val="0"/>
                <w:numId w:val="61"/>
              </w:numPr>
              <w:ind w:left="360"/>
              <w:contextualSpacing w:val="0"/>
              <w:rPr>
                <w:rFonts w:ascii="Arial" w:hAnsi="Arial" w:cs="Arial"/>
                <w:lang w:val="ca-ES"/>
              </w:rPr>
            </w:pPr>
            <w:r w:rsidRPr="00F67943">
              <w:rPr>
                <w:rFonts w:ascii="Arial" w:hAnsi="Arial" w:cs="Arial"/>
                <w:color w:val="000000"/>
                <w:lang w:val="ca-ES"/>
              </w:rPr>
              <w:t>Acreditació</w:t>
            </w:r>
            <w:r w:rsidRPr="00F67943">
              <w:rPr>
                <w:rFonts w:ascii="Arial" w:hAnsi="Arial" w:cs="Arial"/>
                <w:szCs w:val="20"/>
                <w:lang w:val="ca-ES"/>
              </w:rPr>
              <w:t xml:space="preserve"> de la titulació de màster BIM d'un membre de l'equip mínim de treball</w:t>
            </w:r>
          </w:p>
        </w:tc>
        <w:tc>
          <w:tcPr>
            <w:tcW w:w="347" w:type="pct"/>
            <w:vAlign w:val="center"/>
          </w:tcPr>
          <w:p w14:paraId="3673A475" w14:textId="77777777" w:rsidR="00F67943" w:rsidRPr="00F67943" w:rsidRDefault="00F67943" w:rsidP="00D44843">
            <w:pPr>
              <w:spacing w:before="120" w:after="120"/>
              <w:rPr>
                <w:rFonts w:cs="Arial"/>
              </w:rPr>
            </w:pPr>
          </w:p>
        </w:tc>
        <w:tc>
          <w:tcPr>
            <w:tcW w:w="834" w:type="pct"/>
            <w:vAlign w:val="center"/>
          </w:tcPr>
          <w:p w14:paraId="0D78F11A" w14:textId="77777777" w:rsidR="00F67943" w:rsidRPr="00F67943" w:rsidRDefault="00F67943" w:rsidP="00D44843">
            <w:pPr>
              <w:spacing w:before="120" w:after="120"/>
              <w:rPr>
                <w:rFonts w:cs="Arial"/>
              </w:rPr>
            </w:pPr>
          </w:p>
        </w:tc>
        <w:tc>
          <w:tcPr>
            <w:tcW w:w="278" w:type="pct"/>
            <w:vAlign w:val="center"/>
          </w:tcPr>
          <w:p w14:paraId="73C628B1" w14:textId="77777777" w:rsidR="00F67943" w:rsidRPr="00F67943" w:rsidRDefault="00F67943" w:rsidP="00D44843">
            <w:pPr>
              <w:spacing w:before="120" w:after="120"/>
              <w:rPr>
                <w:rFonts w:cs="Arial"/>
              </w:rPr>
            </w:pPr>
          </w:p>
        </w:tc>
      </w:tr>
    </w:tbl>
    <w:p w14:paraId="5DA8DD33" w14:textId="77777777" w:rsidR="00F67943" w:rsidRPr="00F67943" w:rsidRDefault="00F67943" w:rsidP="00F67943">
      <w:pPr>
        <w:rPr>
          <w:rFonts w:cs="Arial"/>
        </w:rPr>
      </w:pPr>
    </w:p>
    <w:p w14:paraId="323AD095" w14:textId="77777777" w:rsidR="00F67943" w:rsidRPr="00F67943" w:rsidRDefault="00F67943" w:rsidP="00F67943">
      <w:pPr>
        <w:spacing w:after="0"/>
        <w:rPr>
          <w:rFonts w:cs="Arial"/>
        </w:rPr>
      </w:pPr>
      <w:r w:rsidRPr="00F67943">
        <w:rPr>
          <w:rFonts w:cs="Arial"/>
        </w:rPr>
        <w:br w:type="page"/>
      </w:r>
    </w:p>
    <w:p w14:paraId="1560C2EB" w14:textId="77777777" w:rsidR="00F67943" w:rsidRPr="00F67943" w:rsidRDefault="00F67943" w:rsidP="00F67943">
      <w:pPr>
        <w:spacing w:after="0"/>
        <w:rPr>
          <w:rFonts w:cs="Arial"/>
        </w:rPr>
      </w:pPr>
    </w:p>
    <w:tbl>
      <w:tblPr>
        <w:tblStyle w:val="Taulaambquadrcula1"/>
        <w:tblW w:w="5000" w:type="pct"/>
        <w:tblLayout w:type="fixed"/>
        <w:tblLook w:val="04A0" w:firstRow="1" w:lastRow="0" w:firstColumn="1" w:lastColumn="0" w:noHBand="0" w:noVBand="1"/>
      </w:tblPr>
      <w:tblGrid>
        <w:gridCol w:w="5665"/>
        <w:gridCol w:w="993"/>
        <w:gridCol w:w="850"/>
        <w:gridCol w:w="852"/>
        <w:gridCol w:w="701"/>
      </w:tblGrid>
      <w:tr w:rsidR="00F67943" w:rsidRPr="00F67943" w14:paraId="0D391961" w14:textId="77777777" w:rsidTr="00D44843">
        <w:trPr>
          <w:trHeight w:val="272"/>
        </w:trPr>
        <w:tc>
          <w:tcPr>
            <w:tcW w:w="5000" w:type="pct"/>
            <w:gridSpan w:val="5"/>
            <w:shd w:val="clear" w:color="auto" w:fill="D9D9D9" w:themeFill="background1" w:themeFillShade="D9"/>
            <w:noWrap/>
            <w:vAlign w:val="center"/>
          </w:tcPr>
          <w:p w14:paraId="3C225C3B" w14:textId="77777777" w:rsidR="00F67943" w:rsidRPr="00F67943" w:rsidRDefault="00F67943" w:rsidP="00D44843">
            <w:pPr>
              <w:spacing w:before="120" w:after="120"/>
              <w:rPr>
                <w:rFonts w:cs="Arial"/>
                <w:b/>
                <w:bCs/>
              </w:rPr>
            </w:pPr>
            <w:r w:rsidRPr="00F67943">
              <w:rPr>
                <w:rFonts w:cs="Arial"/>
                <w:b/>
                <w:bCs/>
                <w:sz w:val="28"/>
                <w:szCs w:val="24"/>
              </w:rPr>
              <w:t xml:space="preserve">Taula 4. </w:t>
            </w:r>
            <w:proofErr w:type="spellStart"/>
            <w:r w:rsidRPr="00F67943">
              <w:rPr>
                <w:rFonts w:cs="Arial"/>
                <w:b/>
                <w:bCs/>
                <w:sz w:val="28"/>
                <w:szCs w:val="24"/>
              </w:rPr>
              <w:t>Altres</w:t>
            </w:r>
            <w:proofErr w:type="spellEnd"/>
            <w:r w:rsidRPr="00F67943">
              <w:rPr>
                <w:rFonts w:cs="Arial"/>
                <w:b/>
                <w:bCs/>
                <w:sz w:val="28"/>
                <w:szCs w:val="24"/>
              </w:rPr>
              <w:t xml:space="preserve"> </w:t>
            </w:r>
            <w:proofErr w:type="spellStart"/>
            <w:r w:rsidRPr="00F67943">
              <w:rPr>
                <w:rFonts w:cs="Arial"/>
                <w:b/>
                <w:bCs/>
                <w:sz w:val="28"/>
                <w:szCs w:val="24"/>
              </w:rPr>
              <w:t>criteris</w:t>
            </w:r>
            <w:proofErr w:type="spellEnd"/>
          </w:p>
        </w:tc>
      </w:tr>
      <w:tr w:rsidR="00F67943" w:rsidRPr="00F67943" w14:paraId="5B599BEB" w14:textId="77777777" w:rsidTr="00D44843">
        <w:trPr>
          <w:trHeight w:val="1134"/>
        </w:trPr>
        <w:tc>
          <w:tcPr>
            <w:tcW w:w="3126" w:type="pct"/>
            <w:shd w:val="clear" w:color="auto" w:fill="D9D9D9" w:themeFill="background1" w:themeFillShade="D9"/>
            <w:noWrap/>
            <w:vAlign w:val="center"/>
          </w:tcPr>
          <w:p w14:paraId="628F5ED3"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3135B486" w14:textId="77777777" w:rsidR="00F67943" w:rsidRPr="00F67943" w:rsidRDefault="00F67943" w:rsidP="00D44843">
            <w:pPr>
              <w:spacing w:before="120" w:after="120"/>
              <w:rPr>
                <w:rFonts w:cs="Arial"/>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criteris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quals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En cas </w:t>
            </w:r>
            <w:proofErr w:type="spellStart"/>
            <w:r w:rsidRPr="00F67943">
              <w:rPr>
                <w:rFonts w:eastAsia="Times New Roman" w:cs="Arial"/>
                <w:i/>
                <w:iCs/>
                <w:color w:val="000000"/>
                <w:sz w:val="20"/>
                <w:lang w:eastAsia="ca-ES"/>
              </w:rPr>
              <w:t>afirmatiu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indiqueu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nom</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cognoms</w:t>
            </w:r>
            <w:proofErr w:type="spellEnd"/>
            <w:r w:rsidRPr="00F67943">
              <w:rPr>
                <w:rFonts w:eastAsia="Times New Roman" w:cs="Arial"/>
                <w:i/>
                <w:iCs/>
                <w:color w:val="000000"/>
                <w:sz w:val="20"/>
                <w:lang w:eastAsia="ca-ES"/>
              </w:rPr>
              <w:t xml:space="preserve"> de la persona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adjunteu</w:t>
            </w:r>
            <w:proofErr w:type="spellEnd"/>
            <w:r w:rsidRPr="00F67943">
              <w:rPr>
                <w:rFonts w:eastAsia="Times New Roman" w:cs="Arial"/>
                <w:i/>
                <w:iCs/>
                <w:color w:val="000000"/>
                <w:sz w:val="20"/>
                <w:lang w:eastAsia="ca-ES"/>
              </w:rPr>
              <w:t xml:space="preserve"> la </w:t>
            </w:r>
            <w:proofErr w:type="spellStart"/>
            <w:r w:rsidRPr="00F67943">
              <w:rPr>
                <w:rFonts w:eastAsia="Times New Roman" w:cs="Arial"/>
                <w:i/>
                <w:iCs/>
                <w:color w:val="000000"/>
                <w:sz w:val="20"/>
                <w:lang w:eastAsia="ca-ES"/>
              </w:rPr>
              <w:t>documentació</w:t>
            </w:r>
            <w:proofErr w:type="spellEnd"/>
            <w:r w:rsidRPr="00F67943">
              <w:rPr>
                <w:rFonts w:eastAsia="Times New Roman" w:cs="Arial"/>
                <w:i/>
                <w:iCs/>
                <w:color w:val="000000"/>
                <w:sz w:val="20"/>
                <w:lang w:eastAsia="ca-ES"/>
              </w:rPr>
              <w:t xml:space="preserve"> acreditativa </w:t>
            </w:r>
            <w:proofErr w:type="spellStart"/>
            <w:r w:rsidRPr="00F67943">
              <w:rPr>
                <w:rFonts w:eastAsia="Times New Roman" w:cs="Arial"/>
                <w:i/>
                <w:iCs/>
                <w:color w:val="000000"/>
                <w:sz w:val="20"/>
                <w:lang w:eastAsia="ca-ES"/>
              </w:rPr>
              <w:t>corresponent</w:t>
            </w:r>
            <w:proofErr w:type="spellEnd"/>
            <w:r w:rsidRPr="00F67943">
              <w:rPr>
                <w:rFonts w:eastAsia="Times New Roman" w:cs="Arial"/>
                <w:i/>
                <w:iCs/>
                <w:color w:val="000000"/>
                <w:sz w:val="20"/>
                <w:lang w:eastAsia="ca-ES"/>
              </w:rPr>
              <w:t xml:space="preserve"> en el sobre C</w:t>
            </w:r>
          </w:p>
        </w:tc>
        <w:tc>
          <w:tcPr>
            <w:tcW w:w="548" w:type="pct"/>
            <w:shd w:val="clear" w:color="auto" w:fill="D9D9D9" w:themeFill="background1" w:themeFillShade="D9"/>
          </w:tcPr>
          <w:p w14:paraId="745B336C" w14:textId="77777777" w:rsidR="00F67943" w:rsidRPr="00F67943" w:rsidRDefault="00F67943" w:rsidP="00D44843">
            <w:pPr>
              <w:spacing w:before="120" w:after="120"/>
              <w:rPr>
                <w:rFonts w:cs="Arial"/>
              </w:rPr>
            </w:pPr>
            <w:r w:rsidRPr="00F67943">
              <w:rPr>
                <w:rFonts w:cs="Arial"/>
                <w:b/>
                <w:bCs/>
              </w:rPr>
              <w:t>Sí</w:t>
            </w:r>
          </w:p>
        </w:tc>
        <w:tc>
          <w:tcPr>
            <w:tcW w:w="939" w:type="pct"/>
            <w:gridSpan w:val="2"/>
            <w:shd w:val="clear" w:color="auto" w:fill="D9D9D9" w:themeFill="background1" w:themeFillShade="D9"/>
          </w:tcPr>
          <w:p w14:paraId="69D09FA8" w14:textId="77777777" w:rsidR="00F67943" w:rsidRPr="00F67943" w:rsidRDefault="00F67943" w:rsidP="00D44843">
            <w:pPr>
              <w:spacing w:before="120" w:after="120"/>
              <w:rPr>
                <w:rFonts w:cs="Arial"/>
              </w:rPr>
            </w:pPr>
            <w:r w:rsidRPr="00F67943">
              <w:rPr>
                <w:rFonts w:cs="Arial"/>
                <w:b/>
                <w:bCs/>
              </w:rPr>
              <w:t xml:space="preserve">% de </w:t>
            </w:r>
            <w:proofErr w:type="spellStart"/>
            <w:r w:rsidRPr="00F67943">
              <w:rPr>
                <w:rFonts w:cs="Arial"/>
                <w:b/>
                <w:bCs/>
              </w:rPr>
              <w:t>compensació</w:t>
            </w:r>
            <w:proofErr w:type="spellEnd"/>
          </w:p>
        </w:tc>
        <w:tc>
          <w:tcPr>
            <w:tcW w:w="387" w:type="pct"/>
            <w:shd w:val="clear" w:color="auto" w:fill="D9D9D9" w:themeFill="background1" w:themeFillShade="D9"/>
          </w:tcPr>
          <w:p w14:paraId="0389DFC1" w14:textId="77777777" w:rsidR="00F67943" w:rsidRPr="00F67943" w:rsidRDefault="00F67943" w:rsidP="00D44843">
            <w:pPr>
              <w:spacing w:before="120" w:after="120"/>
              <w:rPr>
                <w:rFonts w:cs="Arial"/>
              </w:rPr>
            </w:pPr>
            <w:r w:rsidRPr="00F67943">
              <w:rPr>
                <w:rFonts w:cs="Arial"/>
                <w:b/>
                <w:bCs/>
              </w:rPr>
              <w:t>No</w:t>
            </w:r>
          </w:p>
        </w:tc>
      </w:tr>
      <w:tr w:rsidR="00F67943" w:rsidRPr="00F67943" w14:paraId="70D31C1F" w14:textId="77777777" w:rsidTr="00D44843">
        <w:trPr>
          <w:trHeight w:val="1134"/>
        </w:trPr>
        <w:tc>
          <w:tcPr>
            <w:tcW w:w="3126" w:type="pct"/>
            <w:shd w:val="clear" w:color="auto" w:fill="auto"/>
            <w:noWrap/>
            <w:vAlign w:val="center"/>
          </w:tcPr>
          <w:p w14:paraId="17BF780A"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sz w:val="20"/>
                <w:szCs w:val="20"/>
                <w:lang w:val="ca-ES"/>
              </w:rPr>
              <w:t>Càlcul, mitigació i percentatge de compensació d’emissions de CO</w:t>
            </w:r>
            <w:r w:rsidRPr="00F67943">
              <w:rPr>
                <w:rFonts w:ascii="Arial" w:hAnsi="Arial" w:cs="Arial"/>
                <w:color w:val="000000"/>
                <w:sz w:val="20"/>
                <w:szCs w:val="20"/>
                <w:vertAlign w:val="subscript"/>
                <w:lang w:val="ca-ES"/>
              </w:rPr>
              <w:t>2</w:t>
            </w:r>
            <w:r w:rsidRPr="00F67943">
              <w:rPr>
                <w:rFonts w:ascii="Arial" w:hAnsi="Arial" w:cs="Arial"/>
                <w:color w:val="000000"/>
                <w:sz w:val="20"/>
                <w:szCs w:val="20"/>
                <w:lang w:val="ca-ES"/>
              </w:rPr>
              <w:t xml:space="preserve"> equivalent durant l’execució del contracte.</w:t>
            </w:r>
          </w:p>
        </w:tc>
        <w:tc>
          <w:tcPr>
            <w:tcW w:w="548" w:type="pct"/>
            <w:shd w:val="clear" w:color="auto" w:fill="auto"/>
          </w:tcPr>
          <w:p w14:paraId="276CE02A" w14:textId="77777777" w:rsidR="00F67943" w:rsidRPr="00F67943" w:rsidRDefault="00F67943" w:rsidP="00D44843">
            <w:pPr>
              <w:spacing w:before="120" w:after="120"/>
              <w:rPr>
                <w:rFonts w:cs="Arial"/>
                <w:b/>
                <w:bCs/>
              </w:rPr>
            </w:pPr>
          </w:p>
        </w:tc>
        <w:tc>
          <w:tcPr>
            <w:tcW w:w="939" w:type="pct"/>
            <w:gridSpan w:val="2"/>
            <w:shd w:val="clear" w:color="auto" w:fill="auto"/>
          </w:tcPr>
          <w:p w14:paraId="16E07E82" w14:textId="77777777" w:rsidR="00F67943" w:rsidRPr="00F67943" w:rsidRDefault="00F67943" w:rsidP="00D44843">
            <w:pPr>
              <w:spacing w:before="120" w:after="120"/>
              <w:rPr>
                <w:rFonts w:cs="Arial"/>
                <w:b/>
                <w:bCs/>
              </w:rPr>
            </w:pPr>
          </w:p>
        </w:tc>
        <w:tc>
          <w:tcPr>
            <w:tcW w:w="387" w:type="pct"/>
            <w:shd w:val="clear" w:color="auto" w:fill="auto"/>
          </w:tcPr>
          <w:p w14:paraId="3D61ED23" w14:textId="77777777" w:rsidR="00F67943" w:rsidRPr="00F67943" w:rsidRDefault="00F67943" w:rsidP="00D44843">
            <w:pPr>
              <w:spacing w:before="120" w:after="120"/>
              <w:rPr>
                <w:rFonts w:cs="Arial"/>
                <w:b/>
                <w:bCs/>
              </w:rPr>
            </w:pPr>
          </w:p>
        </w:tc>
      </w:tr>
      <w:tr w:rsidR="00F67943" w:rsidRPr="00F67943" w14:paraId="31D0C81E" w14:textId="77777777" w:rsidTr="00D44843">
        <w:trPr>
          <w:trHeight w:val="1170"/>
        </w:trPr>
        <w:tc>
          <w:tcPr>
            <w:tcW w:w="3126" w:type="pct"/>
            <w:shd w:val="clear" w:color="auto" w:fill="D9D9D9" w:themeFill="background1" w:themeFillShade="D9"/>
            <w:noWrap/>
            <w:vAlign w:val="center"/>
          </w:tcPr>
          <w:p w14:paraId="6DEACB3E"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6383FEA2" w14:textId="77777777" w:rsidR="00F67943" w:rsidRPr="00F67943" w:rsidRDefault="00F67943" w:rsidP="00D44843">
            <w:pPr>
              <w:spacing w:after="0"/>
              <w:rPr>
                <w:rFonts w:cs="Arial"/>
                <w:color w:val="000000"/>
                <w:sz w:val="20"/>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el </w:t>
            </w:r>
            <w:proofErr w:type="spellStart"/>
            <w:r w:rsidRPr="00F67943">
              <w:rPr>
                <w:rFonts w:eastAsia="Times New Roman" w:cs="Arial"/>
                <w:i/>
                <w:iCs/>
                <w:color w:val="000000"/>
                <w:sz w:val="20"/>
                <w:lang w:eastAsia="ca-ES"/>
              </w:rPr>
              <w:t>criteris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w:t>
            </w:r>
          </w:p>
        </w:tc>
        <w:tc>
          <w:tcPr>
            <w:tcW w:w="1017" w:type="pct"/>
            <w:gridSpan w:val="2"/>
            <w:shd w:val="clear" w:color="auto" w:fill="D9D9D9" w:themeFill="background1" w:themeFillShade="D9"/>
          </w:tcPr>
          <w:p w14:paraId="59CC8975" w14:textId="77777777" w:rsidR="00F67943" w:rsidRPr="00F67943" w:rsidRDefault="00F67943" w:rsidP="00D44843">
            <w:pPr>
              <w:spacing w:before="120" w:after="120"/>
              <w:rPr>
                <w:rFonts w:cs="Arial"/>
                <w:b/>
                <w:bCs/>
              </w:rPr>
            </w:pPr>
            <w:r w:rsidRPr="00F67943">
              <w:rPr>
                <w:rFonts w:cs="Arial"/>
                <w:b/>
                <w:bCs/>
              </w:rPr>
              <w:t>Sí</w:t>
            </w:r>
          </w:p>
        </w:tc>
        <w:tc>
          <w:tcPr>
            <w:tcW w:w="857" w:type="pct"/>
            <w:gridSpan w:val="2"/>
            <w:shd w:val="clear" w:color="auto" w:fill="D9D9D9" w:themeFill="background1" w:themeFillShade="D9"/>
          </w:tcPr>
          <w:p w14:paraId="16C229F8" w14:textId="77777777" w:rsidR="00F67943" w:rsidRPr="00F67943" w:rsidRDefault="00F67943" w:rsidP="00D44843">
            <w:pPr>
              <w:spacing w:before="120" w:after="120"/>
              <w:rPr>
                <w:rFonts w:cs="Arial"/>
                <w:b/>
                <w:bCs/>
              </w:rPr>
            </w:pPr>
            <w:r w:rsidRPr="00F67943">
              <w:rPr>
                <w:rFonts w:cs="Arial"/>
                <w:b/>
                <w:bCs/>
              </w:rPr>
              <w:t>No</w:t>
            </w:r>
          </w:p>
        </w:tc>
      </w:tr>
      <w:tr w:rsidR="00F67943" w:rsidRPr="00F67943" w14:paraId="7FCA2758" w14:textId="77777777" w:rsidTr="00D44843">
        <w:trPr>
          <w:trHeight w:val="1134"/>
        </w:trPr>
        <w:tc>
          <w:tcPr>
            <w:tcW w:w="3126" w:type="pct"/>
            <w:shd w:val="clear" w:color="auto" w:fill="auto"/>
            <w:noWrap/>
            <w:vAlign w:val="center"/>
          </w:tcPr>
          <w:p w14:paraId="3199E324"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sz w:val="20"/>
                <w:szCs w:val="20"/>
                <w:lang w:val="ca-ES"/>
              </w:rPr>
              <w:t xml:space="preserve">Realització i organització completa d’una </w:t>
            </w:r>
            <w:proofErr w:type="spellStart"/>
            <w:r w:rsidRPr="00F67943">
              <w:rPr>
                <w:rFonts w:ascii="Arial" w:hAnsi="Arial" w:cs="Arial"/>
                <w:color w:val="000000"/>
                <w:sz w:val="20"/>
                <w:szCs w:val="20"/>
                <w:lang w:val="ca-ES"/>
              </w:rPr>
              <w:t>hackathon</w:t>
            </w:r>
            <w:proofErr w:type="spellEnd"/>
            <w:r w:rsidRPr="00F67943">
              <w:rPr>
                <w:rFonts w:ascii="Arial" w:hAnsi="Arial" w:cs="Arial"/>
                <w:color w:val="000000"/>
                <w:sz w:val="20"/>
                <w:szCs w:val="20"/>
                <w:lang w:val="ca-ES"/>
              </w:rPr>
              <w:t xml:space="preserve"> </w:t>
            </w:r>
          </w:p>
        </w:tc>
        <w:tc>
          <w:tcPr>
            <w:tcW w:w="1017" w:type="pct"/>
            <w:gridSpan w:val="2"/>
            <w:shd w:val="clear" w:color="auto" w:fill="auto"/>
          </w:tcPr>
          <w:p w14:paraId="77ABB76A" w14:textId="77777777" w:rsidR="00F67943" w:rsidRPr="00F67943" w:rsidRDefault="00F67943" w:rsidP="00D44843">
            <w:pPr>
              <w:spacing w:before="120" w:after="120"/>
              <w:rPr>
                <w:rFonts w:cs="Arial"/>
                <w:b/>
                <w:bCs/>
              </w:rPr>
            </w:pPr>
          </w:p>
        </w:tc>
        <w:tc>
          <w:tcPr>
            <w:tcW w:w="857" w:type="pct"/>
            <w:gridSpan w:val="2"/>
            <w:shd w:val="clear" w:color="auto" w:fill="auto"/>
          </w:tcPr>
          <w:p w14:paraId="11A84776" w14:textId="77777777" w:rsidR="00F67943" w:rsidRPr="00F67943" w:rsidRDefault="00F67943" w:rsidP="00D44843">
            <w:pPr>
              <w:spacing w:before="120" w:after="120"/>
              <w:rPr>
                <w:rFonts w:cs="Arial"/>
                <w:b/>
                <w:bCs/>
              </w:rPr>
            </w:pPr>
          </w:p>
        </w:tc>
      </w:tr>
      <w:tr w:rsidR="00F67943" w:rsidRPr="00F67943" w14:paraId="30E69839" w14:textId="77777777" w:rsidTr="00D44843">
        <w:trPr>
          <w:trHeight w:val="1134"/>
        </w:trPr>
        <w:tc>
          <w:tcPr>
            <w:tcW w:w="3126" w:type="pct"/>
            <w:shd w:val="clear" w:color="auto" w:fill="D9D9D9" w:themeFill="background1" w:themeFillShade="D9"/>
            <w:noWrap/>
            <w:vAlign w:val="center"/>
          </w:tcPr>
          <w:p w14:paraId="095464FE"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05B307DE" w14:textId="77777777" w:rsidR="00F67943" w:rsidRPr="00F67943" w:rsidRDefault="00F67943" w:rsidP="00D44843">
            <w:pPr>
              <w:spacing w:after="0"/>
              <w:rPr>
                <w:rFonts w:cs="Arial"/>
                <w:color w:val="000000"/>
                <w:sz w:val="20"/>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el </w:t>
            </w:r>
            <w:proofErr w:type="spellStart"/>
            <w:r w:rsidRPr="00F67943">
              <w:rPr>
                <w:rFonts w:eastAsia="Times New Roman" w:cs="Arial"/>
                <w:i/>
                <w:iCs/>
                <w:color w:val="000000"/>
                <w:sz w:val="20"/>
                <w:lang w:eastAsia="ca-ES"/>
              </w:rPr>
              <w:t>criteri</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w:t>
            </w:r>
          </w:p>
        </w:tc>
        <w:tc>
          <w:tcPr>
            <w:tcW w:w="548" w:type="pct"/>
            <w:shd w:val="clear" w:color="auto" w:fill="D9D9D9" w:themeFill="background1" w:themeFillShade="D9"/>
          </w:tcPr>
          <w:p w14:paraId="40418DD7" w14:textId="77777777" w:rsidR="00F67943" w:rsidRPr="00F67943" w:rsidRDefault="00F67943" w:rsidP="00D44843">
            <w:pPr>
              <w:spacing w:before="120" w:after="120"/>
              <w:rPr>
                <w:rFonts w:cs="Arial"/>
                <w:b/>
                <w:bCs/>
              </w:rPr>
            </w:pPr>
            <w:r w:rsidRPr="00F67943">
              <w:rPr>
                <w:rFonts w:cs="Arial"/>
                <w:b/>
                <w:bCs/>
              </w:rPr>
              <w:t>Sí</w:t>
            </w:r>
          </w:p>
        </w:tc>
        <w:tc>
          <w:tcPr>
            <w:tcW w:w="939" w:type="pct"/>
            <w:gridSpan w:val="2"/>
            <w:shd w:val="clear" w:color="auto" w:fill="D9D9D9" w:themeFill="background1" w:themeFillShade="D9"/>
          </w:tcPr>
          <w:p w14:paraId="2DEB41CE" w14:textId="77777777" w:rsidR="00F67943" w:rsidRPr="00F67943" w:rsidRDefault="00F67943" w:rsidP="00D44843">
            <w:pPr>
              <w:spacing w:before="120" w:after="120"/>
              <w:rPr>
                <w:rFonts w:cs="Arial"/>
                <w:b/>
                <w:bCs/>
              </w:rPr>
            </w:pPr>
            <w:r w:rsidRPr="00F67943">
              <w:rPr>
                <w:rFonts w:cs="Arial"/>
                <w:b/>
                <w:bCs/>
              </w:rPr>
              <w:t xml:space="preserve">% de </w:t>
            </w:r>
            <w:proofErr w:type="spellStart"/>
            <w:r w:rsidRPr="00F67943">
              <w:rPr>
                <w:rFonts w:cs="Arial"/>
                <w:b/>
                <w:bCs/>
              </w:rPr>
              <w:t>contractació</w:t>
            </w:r>
            <w:proofErr w:type="spellEnd"/>
            <w:r w:rsidRPr="00F67943">
              <w:rPr>
                <w:rFonts w:cs="Arial"/>
                <w:b/>
                <w:bCs/>
              </w:rPr>
              <w:t xml:space="preserve"> indefinida</w:t>
            </w:r>
          </w:p>
        </w:tc>
        <w:tc>
          <w:tcPr>
            <w:tcW w:w="387" w:type="pct"/>
            <w:shd w:val="clear" w:color="auto" w:fill="D9D9D9" w:themeFill="background1" w:themeFillShade="D9"/>
          </w:tcPr>
          <w:p w14:paraId="3548475D" w14:textId="77777777" w:rsidR="00F67943" w:rsidRPr="00F67943" w:rsidRDefault="00F67943" w:rsidP="00D44843">
            <w:pPr>
              <w:spacing w:before="120" w:after="120"/>
              <w:rPr>
                <w:rFonts w:cs="Arial"/>
                <w:b/>
                <w:bCs/>
              </w:rPr>
            </w:pPr>
            <w:r w:rsidRPr="00F67943">
              <w:rPr>
                <w:rFonts w:cs="Arial"/>
                <w:b/>
                <w:bCs/>
              </w:rPr>
              <w:t>No</w:t>
            </w:r>
          </w:p>
        </w:tc>
      </w:tr>
      <w:tr w:rsidR="00F67943" w:rsidRPr="00F67943" w14:paraId="2FE598A4" w14:textId="77777777" w:rsidTr="00D44843">
        <w:trPr>
          <w:trHeight w:val="1134"/>
        </w:trPr>
        <w:tc>
          <w:tcPr>
            <w:tcW w:w="3126" w:type="pct"/>
            <w:shd w:val="clear" w:color="auto" w:fill="auto"/>
            <w:noWrap/>
            <w:vAlign w:val="center"/>
          </w:tcPr>
          <w:p w14:paraId="196A8998"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sz w:val="20"/>
                <w:szCs w:val="20"/>
                <w:lang w:val="ca-ES"/>
              </w:rPr>
              <w:t xml:space="preserve">Mesures de qualitat laboral: percentatge de contractació indefinida de les persones assignades a l’equip mínim </w:t>
            </w:r>
          </w:p>
        </w:tc>
        <w:tc>
          <w:tcPr>
            <w:tcW w:w="548" w:type="pct"/>
            <w:shd w:val="clear" w:color="auto" w:fill="auto"/>
          </w:tcPr>
          <w:p w14:paraId="272D3941" w14:textId="77777777" w:rsidR="00F67943" w:rsidRPr="00F67943" w:rsidRDefault="00F67943" w:rsidP="00D44843">
            <w:pPr>
              <w:spacing w:before="120" w:after="120"/>
              <w:rPr>
                <w:rFonts w:cs="Arial"/>
                <w:b/>
                <w:bCs/>
              </w:rPr>
            </w:pPr>
          </w:p>
        </w:tc>
        <w:tc>
          <w:tcPr>
            <w:tcW w:w="939" w:type="pct"/>
            <w:gridSpan w:val="2"/>
            <w:shd w:val="clear" w:color="auto" w:fill="auto"/>
          </w:tcPr>
          <w:p w14:paraId="0CFA2C76" w14:textId="77777777" w:rsidR="00F67943" w:rsidRPr="00F67943" w:rsidRDefault="00F67943" w:rsidP="00D44843">
            <w:pPr>
              <w:spacing w:before="120" w:after="120"/>
              <w:rPr>
                <w:rFonts w:cs="Arial"/>
                <w:b/>
                <w:bCs/>
              </w:rPr>
            </w:pPr>
          </w:p>
        </w:tc>
        <w:tc>
          <w:tcPr>
            <w:tcW w:w="387" w:type="pct"/>
            <w:shd w:val="clear" w:color="auto" w:fill="auto"/>
          </w:tcPr>
          <w:p w14:paraId="74886708" w14:textId="77777777" w:rsidR="00F67943" w:rsidRPr="00F67943" w:rsidRDefault="00F67943" w:rsidP="00D44843">
            <w:pPr>
              <w:spacing w:before="120" w:after="120"/>
              <w:rPr>
                <w:rFonts w:cs="Arial"/>
                <w:b/>
                <w:bCs/>
              </w:rPr>
            </w:pPr>
          </w:p>
        </w:tc>
      </w:tr>
    </w:tbl>
    <w:p w14:paraId="161D9370" w14:textId="77777777" w:rsidR="00F67943" w:rsidRPr="00F67943" w:rsidRDefault="00F67943" w:rsidP="00F67943">
      <w:pPr>
        <w:rPr>
          <w:rFonts w:cs="Arial"/>
        </w:rPr>
      </w:pPr>
    </w:p>
    <w:p w14:paraId="06251D08" w14:textId="51A8B273" w:rsidR="007F0FD6" w:rsidRPr="00F67943" w:rsidRDefault="007F0FD6" w:rsidP="00F67943">
      <w:pPr>
        <w:keepNext/>
        <w:keepLines/>
        <w:spacing w:after="120"/>
        <w:jc w:val="center"/>
        <w:outlineLvl w:val="0"/>
        <w:rPr>
          <w:rFonts w:cs="Arial"/>
          <w:b/>
          <w:bCs/>
        </w:rPr>
      </w:pPr>
    </w:p>
    <w:sectPr w:rsidR="007F0FD6" w:rsidRPr="00F67943" w:rsidSect="00F67943">
      <w:headerReference w:type="even" r:id="rId40"/>
      <w:headerReference w:type="default" r:id="rId41"/>
      <w:footerReference w:type="default" r:id="rId42"/>
      <w:headerReference w:type="first" r:id="rId43"/>
      <w:footerReference w:type="first" r:id="rId44"/>
      <w:pgSz w:w="11906" w:h="16838" w:code="9"/>
      <w:pgMar w:top="2011" w:right="1134" w:bottom="1985" w:left="1701" w:header="567" w:footer="71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6B71" w14:textId="77777777" w:rsidR="00205198" w:rsidRDefault="00205198" w:rsidP="00BB0E31">
      <w:pPr>
        <w:spacing w:after="0" w:line="240" w:lineRule="auto"/>
      </w:pPr>
      <w:r>
        <w:separator/>
      </w:r>
    </w:p>
  </w:endnote>
  <w:endnote w:type="continuationSeparator" w:id="0">
    <w:p w14:paraId="1E6D7495" w14:textId="77777777" w:rsidR="00205198" w:rsidRDefault="00205198"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24842"/>
      <w:docPartObj>
        <w:docPartGallery w:val="Page Numbers (Bottom of Page)"/>
        <w:docPartUnique/>
      </w:docPartObj>
    </w:sdtPr>
    <w:sdtEndPr/>
    <w:sdtContent>
      <w:p w14:paraId="1F1F035A" w14:textId="77777777" w:rsidR="00F25841" w:rsidRPr="006760F9" w:rsidRDefault="00F25841" w:rsidP="00F25841">
        <w:pPr>
          <w:pStyle w:val="Peu"/>
          <w:rPr>
            <w:sz w:val="14"/>
            <w:szCs w:val="14"/>
          </w:rPr>
        </w:pPr>
        <w:r w:rsidRPr="006760F9">
          <w:rPr>
            <w:sz w:val="14"/>
            <w:szCs w:val="14"/>
          </w:rPr>
          <w:t xml:space="preserve">Carrer del Foc, 57 </w:t>
        </w:r>
      </w:p>
      <w:p w14:paraId="03D04B99" w14:textId="77777777" w:rsidR="00F25841" w:rsidRDefault="00F25841" w:rsidP="00F25841">
        <w:pPr>
          <w:pStyle w:val="Peu"/>
          <w:rPr>
            <w:sz w:val="14"/>
            <w:szCs w:val="14"/>
          </w:rPr>
        </w:pPr>
        <w:r w:rsidRPr="006760F9">
          <w:rPr>
            <w:sz w:val="14"/>
            <w:szCs w:val="14"/>
          </w:rPr>
          <w:t>08038 Barcelona</w:t>
        </w:r>
      </w:p>
      <w:p w14:paraId="68F0CD06" w14:textId="77777777" w:rsidR="00F25841" w:rsidRPr="007A47C4" w:rsidRDefault="00F25841" w:rsidP="00F25841">
        <w:pPr>
          <w:pStyle w:val="Peu"/>
        </w:pPr>
        <w:r>
          <w:rPr>
            <w:sz w:val="14"/>
            <w:szCs w:val="14"/>
          </w:rPr>
          <w:t>Tel. 933 162 000</w:t>
        </w:r>
      </w:p>
      <w:p w14:paraId="519B4E33" w14:textId="78F651F7" w:rsidR="00F25841" w:rsidRDefault="00F25841">
        <w:pPr>
          <w:pStyle w:val="Peu"/>
          <w:jc w:val="right"/>
        </w:pPr>
        <w:r>
          <w:fldChar w:fldCharType="begin"/>
        </w:r>
        <w:r>
          <w:instrText>PAGE   \* MERGEFORMAT</w:instrText>
        </w:r>
        <w:r>
          <w:fldChar w:fldCharType="separate"/>
        </w:r>
        <w:r>
          <w:t>2</w:t>
        </w:r>
        <w:r>
          <w:fldChar w:fldCharType="end"/>
        </w:r>
      </w:p>
    </w:sdtContent>
  </w:sdt>
  <w:p w14:paraId="7ED1ECED" w14:textId="77777777" w:rsidR="00205198" w:rsidRDefault="002051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578491"/>
      <w:docPartObj>
        <w:docPartGallery w:val="Page Numbers (Bottom of Page)"/>
        <w:docPartUnique/>
      </w:docPartObj>
    </w:sdtPr>
    <w:sdtContent>
      <w:p w14:paraId="3C41FAA0" w14:textId="77777777" w:rsidR="00F67943" w:rsidRDefault="00F67943" w:rsidP="005776D4">
        <w:pPr>
          <w:pStyle w:val="Peu"/>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4367" w14:textId="77777777" w:rsidR="00F67943" w:rsidRPr="006760F9" w:rsidRDefault="00F67943" w:rsidP="006A5186">
    <w:pPr>
      <w:pStyle w:val="Peu"/>
      <w:rPr>
        <w:sz w:val="14"/>
        <w:szCs w:val="14"/>
      </w:rPr>
    </w:pPr>
    <w:r w:rsidRPr="006760F9">
      <w:rPr>
        <w:sz w:val="14"/>
        <w:szCs w:val="14"/>
      </w:rPr>
      <w:t xml:space="preserve">Carrer del Foc, 57 </w:t>
    </w:r>
  </w:p>
  <w:p w14:paraId="2167807D" w14:textId="77777777" w:rsidR="00F67943" w:rsidRDefault="00F67943" w:rsidP="006A5186">
    <w:pPr>
      <w:pStyle w:val="Peu"/>
      <w:rPr>
        <w:sz w:val="14"/>
        <w:szCs w:val="14"/>
      </w:rPr>
    </w:pPr>
    <w:r w:rsidRPr="006760F9">
      <w:rPr>
        <w:sz w:val="14"/>
        <w:szCs w:val="14"/>
      </w:rPr>
      <w:t>08038 Barcelona</w:t>
    </w:r>
  </w:p>
  <w:p w14:paraId="1AB90C7C" w14:textId="77777777" w:rsidR="00F67943" w:rsidRPr="007A47C4" w:rsidRDefault="00F67943" w:rsidP="006A5186">
    <w:pPr>
      <w:pStyle w:val="Peu"/>
    </w:pPr>
    <w:r>
      <w:rPr>
        <w:sz w:val="14"/>
        <w:szCs w:val="14"/>
      </w:rPr>
      <w:t>Tel. 933 162 000</w:t>
    </w:r>
  </w:p>
  <w:p w14:paraId="4820B90E" w14:textId="77777777" w:rsidR="00F67943" w:rsidRPr="007A69D8" w:rsidRDefault="00F67943" w:rsidP="007A69D8">
    <w:pPr>
      <w:pStyle w:val="Peu"/>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AF29" w14:textId="640DBE92" w:rsidR="007C43DF" w:rsidRPr="006760F9" w:rsidRDefault="007C43DF" w:rsidP="007C43DF">
    <w:pPr>
      <w:pStyle w:val="Peu"/>
      <w:rPr>
        <w:sz w:val="14"/>
        <w:szCs w:val="14"/>
      </w:rPr>
    </w:pPr>
    <w:r w:rsidRPr="006760F9">
      <w:rPr>
        <w:sz w:val="14"/>
        <w:szCs w:val="14"/>
      </w:rPr>
      <w:t xml:space="preserve">Carrer del Foc, 57 </w:t>
    </w:r>
  </w:p>
  <w:p w14:paraId="0446B88D" w14:textId="77777777" w:rsidR="007C43DF" w:rsidRDefault="007C43DF" w:rsidP="007C43DF">
    <w:pPr>
      <w:pStyle w:val="Peu"/>
      <w:rPr>
        <w:sz w:val="14"/>
        <w:szCs w:val="14"/>
      </w:rPr>
    </w:pPr>
    <w:r w:rsidRPr="006760F9">
      <w:rPr>
        <w:sz w:val="14"/>
        <w:szCs w:val="14"/>
      </w:rPr>
      <w:t>08038 Barcelona</w:t>
    </w:r>
  </w:p>
  <w:p w14:paraId="1974E2AF" w14:textId="7E54DB53" w:rsidR="007C43DF" w:rsidRDefault="007C43DF">
    <w:pPr>
      <w:pStyle w:val="Peu"/>
    </w:pPr>
    <w:r>
      <w:rPr>
        <w:sz w:val="14"/>
        <w:szCs w:val="14"/>
      </w:rPr>
      <w:t>Tel. 933 162 000</w:t>
    </w:r>
  </w:p>
  <w:p w14:paraId="4668FAC1" w14:textId="3D5FA620" w:rsidR="00DD3A5A" w:rsidRDefault="00DD3A5A" w:rsidP="005776D4">
    <w:pPr>
      <w:pStyle w:val="Peu"/>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53053"/>
      <w:docPartObj>
        <w:docPartGallery w:val="Page Numbers (Bottom of Page)"/>
        <w:docPartUnique/>
      </w:docPartObj>
    </w:sdtPr>
    <w:sdtEndPr/>
    <w:sdtContent>
      <w:p w14:paraId="0DC4236B" w14:textId="77777777" w:rsidR="00615897" w:rsidRPr="006760F9" w:rsidRDefault="00615897" w:rsidP="00615897">
        <w:pPr>
          <w:pStyle w:val="Peu"/>
          <w:rPr>
            <w:sz w:val="14"/>
            <w:szCs w:val="14"/>
          </w:rPr>
        </w:pPr>
        <w:r w:rsidRPr="006760F9">
          <w:rPr>
            <w:sz w:val="14"/>
            <w:szCs w:val="14"/>
          </w:rPr>
          <w:t xml:space="preserve">Carrer del Foc, 57 </w:t>
        </w:r>
      </w:p>
      <w:p w14:paraId="388F816F" w14:textId="77777777" w:rsidR="00615897" w:rsidRDefault="00615897" w:rsidP="00615897">
        <w:pPr>
          <w:pStyle w:val="Peu"/>
          <w:rPr>
            <w:sz w:val="14"/>
            <w:szCs w:val="14"/>
          </w:rPr>
        </w:pPr>
        <w:r w:rsidRPr="006760F9">
          <w:rPr>
            <w:sz w:val="14"/>
            <w:szCs w:val="14"/>
          </w:rPr>
          <w:t>08038 Barcelona</w:t>
        </w:r>
      </w:p>
      <w:p w14:paraId="746556B0" w14:textId="77777777" w:rsidR="00615897" w:rsidRPr="007A47C4" w:rsidRDefault="00615897" w:rsidP="00615897">
        <w:pPr>
          <w:pStyle w:val="Peu"/>
        </w:pPr>
        <w:r>
          <w:rPr>
            <w:sz w:val="14"/>
            <w:szCs w:val="14"/>
          </w:rPr>
          <w:t>Tel. 933 162 000</w:t>
        </w:r>
      </w:p>
      <w:p w14:paraId="4E2DFE91" w14:textId="6EBB9632" w:rsidR="00615897" w:rsidRDefault="00615897">
        <w:pPr>
          <w:pStyle w:val="Peu"/>
          <w:jc w:val="right"/>
        </w:pPr>
        <w:r>
          <w:fldChar w:fldCharType="begin"/>
        </w:r>
        <w:r>
          <w:instrText>PAGE   \* MERGEFORMAT</w:instrText>
        </w:r>
        <w:r>
          <w:fldChar w:fldCharType="separate"/>
        </w:r>
        <w:r>
          <w:t>2</w:t>
        </w:r>
        <w:r>
          <w:fldChar w:fldCharType="end"/>
        </w:r>
      </w:p>
    </w:sdtContent>
  </w:sdt>
  <w:p w14:paraId="336DF4F8" w14:textId="77777777" w:rsidR="00DD3A5A" w:rsidRPr="007A69D8" w:rsidRDefault="00DD3A5A" w:rsidP="007A69D8">
    <w:pPr>
      <w:pStyle w:val="Peu"/>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1E3EA" w14:textId="77777777" w:rsidR="00205198" w:rsidRDefault="00205198" w:rsidP="00BB0E31">
      <w:pPr>
        <w:spacing w:after="0" w:line="240" w:lineRule="auto"/>
      </w:pPr>
      <w:r>
        <w:separator/>
      </w:r>
    </w:p>
  </w:footnote>
  <w:footnote w:type="continuationSeparator" w:id="0">
    <w:p w14:paraId="2D8912EE" w14:textId="77777777" w:rsidR="00205198" w:rsidRDefault="00205198" w:rsidP="00BB0E31">
      <w:pPr>
        <w:spacing w:after="0" w:line="240" w:lineRule="auto"/>
      </w:pPr>
      <w:r>
        <w:continuationSeparator/>
      </w:r>
    </w:p>
  </w:footnote>
  <w:footnote w:id="1">
    <w:p w14:paraId="281EA574" w14:textId="77777777" w:rsidR="00E04916" w:rsidRDefault="00E04916" w:rsidP="00E04916">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3ABE1993" w14:textId="77777777" w:rsidR="00E04916" w:rsidRDefault="00E04916" w:rsidP="00E04916">
      <w:pPr>
        <w:pStyle w:val="Textdenotaapeudepgina"/>
      </w:pPr>
    </w:p>
  </w:footnote>
  <w:footnote w:id="2">
    <w:p w14:paraId="59E05941" w14:textId="77777777" w:rsidR="00205198" w:rsidRDefault="00205198" w:rsidP="005408C9"/>
    <w:p w14:paraId="0ECD0B07" w14:textId="77777777" w:rsidR="00205198" w:rsidRPr="00092B8E" w:rsidRDefault="00205198" w:rsidP="005408C9">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EA34" w14:textId="0744D140" w:rsidR="00205198" w:rsidRDefault="006A011F">
    <w:pPr>
      <w:pStyle w:val="Capalera"/>
    </w:pPr>
    <w:r>
      <w:rPr>
        <w:noProof/>
      </w:rPr>
      <w:drawing>
        <wp:inline distT="0" distB="0" distL="0" distR="0" wp14:anchorId="761C3852" wp14:editId="33A9AB35">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0101B3EC" w14:textId="77777777" w:rsidR="00205198" w:rsidRDefault="002051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EA96" w14:textId="77777777" w:rsidR="00F67943" w:rsidRDefault="00F67943">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360D2721" w14:textId="77777777" w:rsidR="00F67943" w:rsidRDefault="00F67943">
    <w:pPr>
      <w:pStyle w:val="Capalera"/>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7F7E" w14:textId="77777777" w:rsidR="00F67943" w:rsidRDefault="00F67943" w:rsidP="00824C82">
    <w:pPr>
      <w:pStyle w:val="Capalera"/>
      <w:tabs>
        <w:tab w:val="clear" w:pos="4252"/>
        <w:tab w:val="clear" w:pos="8504"/>
        <w:tab w:val="left" w:pos="2601"/>
      </w:tabs>
      <w:ind w:left="-567" w:right="360"/>
      <w:rPr>
        <w:sz w:val="20"/>
      </w:rPr>
    </w:pPr>
    <w:r w:rsidRPr="0036504A">
      <w:rPr>
        <w:noProof/>
      </w:rPr>
      <w:drawing>
        <wp:inline distT="0" distB="0" distL="0" distR="0" wp14:anchorId="7643FE20" wp14:editId="2978F9C7">
          <wp:extent cx="552958" cy="127147"/>
          <wp:effectExtent l="0" t="0" r="0" b="6350"/>
          <wp:docPr id="2" name="Imatge 2" descr="Logotip de la Generalitat de Catalunya" title="Logotip de la Generalitat de Cataluny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61370" cy="129081"/>
                  </a:xfrm>
                  <a:prstGeom prst="rect">
                    <a:avLst/>
                  </a:prstGeom>
                  <a:noFill/>
                  <a:ln>
                    <a:noFill/>
                  </a:ln>
                </pic:spPr>
              </pic:pic>
            </a:graphicData>
          </a:graphic>
        </wp:inline>
      </w:drawing>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21130D5A" wp14:editId="72F4092A">
          <wp:extent cx="720000" cy="177798"/>
          <wp:effectExtent l="0" t="0" r="4445"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17779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A53C" w14:textId="77777777" w:rsidR="00F67943" w:rsidRDefault="00F67943" w:rsidP="00FA4C8D">
    <w:pPr>
      <w:pStyle w:val="Capalera"/>
      <w:tabs>
        <w:tab w:val="clear" w:pos="4252"/>
        <w:tab w:val="clear" w:pos="8504"/>
      </w:tabs>
      <w:ind w:left="-527"/>
    </w:pPr>
    <w:r>
      <w:rPr>
        <w:noProof/>
      </w:rPr>
      <w:drawing>
        <wp:inline distT="0" distB="0" distL="0" distR="0" wp14:anchorId="17107770" wp14:editId="6DC2BBCE">
          <wp:extent cx="1440000" cy="355595"/>
          <wp:effectExtent l="0" t="0" r="0" b="6985"/>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355595"/>
                  </a:xfrm>
                  <a:prstGeom prst="rect">
                    <a:avLst/>
                  </a:prstGeom>
                  <a:noFill/>
                  <a:ln>
                    <a:noFill/>
                  </a:ln>
                </pic:spPr>
              </pic:pic>
            </a:graphicData>
          </a:graphic>
        </wp:inline>
      </w:drawing>
    </w:r>
    <w:r>
      <w:tab/>
    </w:r>
    <w:r>
      <w:tab/>
    </w:r>
    <w:r>
      <w:tab/>
    </w:r>
    <w:r>
      <w:tab/>
    </w:r>
    <w:r>
      <w:tab/>
    </w:r>
    <w:r>
      <w:tab/>
    </w:r>
    <w:r>
      <w:tab/>
    </w:r>
    <w:r>
      <w:rPr>
        <w:noProof/>
      </w:rPr>
      <w:drawing>
        <wp:inline distT="0" distB="0" distL="0" distR="0" wp14:anchorId="62ABCFE9" wp14:editId="74540412">
          <wp:extent cx="1263600" cy="324000"/>
          <wp:effectExtent l="0" t="0" r="0" b="0"/>
          <wp:docPr id="9" name="Imatge 9" title="logotip de la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bh_b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3600" cy="324000"/>
                  </a:xfrm>
                  <a:prstGeom prst="rect">
                    <a:avLst/>
                  </a:prstGeom>
                </pic:spPr>
              </pic:pic>
            </a:graphicData>
          </a:graphic>
        </wp:inline>
      </w:drawing>
    </w:r>
    <w:r w:rsidRPr="00824C82">
      <w:t xml:space="preserve"> </w:t>
    </w:r>
    <w:r>
      <w:rPr>
        <w:noProof/>
      </w:rPr>
      <w:tab/>
    </w:r>
    <w:r>
      <w:rPr>
        <w:noProof/>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7AF6" w14:textId="77777777" w:rsidR="00DD3A5A" w:rsidRDefault="00DD3A5A">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19C83A10" w14:textId="77777777" w:rsidR="00DD3A5A" w:rsidRDefault="00DD3A5A">
    <w:pPr>
      <w:pStyle w:val="Capalera"/>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7913" w14:textId="2F2A6038" w:rsidR="00DD3A5A" w:rsidRPr="00DD3A5A" w:rsidRDefault="007C43DF" w:rsidP="007C43DF">
    <w:pPr>
      <w:pStyle w:val="Capalera"/>
      <w:ind w:left="-527"/>
    </w:pPr>
    <w:r>
      <w:rPr>
        <w:noProof/>
      </w:rPr>
      <w:drawing>
        <wp:inline distT="0" distB="0" distL="0" distR="0" wp14:anchorId="76414EEA" wp14:editId="427D4B0A">
          <wp:extent cx="2953512" cy="320040"/>
          <wp:effectExtent l="0" t="0" r="0" b="3810"/>
          <wp:docPr id="29" name="Imatge 29"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A608" w14:textId="7A1461A5" w:rsidR="00DD3A5A" w:rsidRDefault="00DD3A5A" w:rsidP="00FA4C8D">
    <w:pPr>
      <w:pStyle w:val="Capalera"/>
      <w:tabs>
        <w:tab w:val="clear" w:pos="4252"/>
        <w:tab w:val="clear" w:pos="8504"/>
      </w:tabs>
      <w:ind w:left="-527"/>
    </w:pPr>
    <w:r>
      <w:tab/>
    </w:r>
    <w:r w:rsidR="006D0032">
      <w:rPr>
        <w:noProof/>
      </w:rPr>
      <w:drawing>
        <wp:inline distT="0" distB="0" distL="0" distR="0" wp14:anchorId="7AF2F56B" wp14:editId="55BDFB16">
          <wp:extent cx="2953512" cy="320040"/>
          <wp:effectExtent l="0" t="0" r="0" b="3810"/>
          <wp:docPr id="1"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r>
      <w:tab/>
    </w:r>
    <w:r>
      <w:tab/>
    </w:r>
    <w:r>
      <w:tab/>
    </w:r>
    <w:r>
      <w:tab/>
    </w:r>
    <w:r>
      <w:tab/>
    </w:r>
    <w:r>
      <w:tab/>
    </w:r>
    <w:r w:rsidRPr="00824C82">
      <w:t xml:space="preserve"> </w:t>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3114D7"/>
    <w:multiLevelType w:val="hybridMultilevel"/>
    <w:tmpl w:val="58C038BC"/>
    <w:lvl w:ilvl="0" w:tplc="F4EA52D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3454EDCC">
      <w:numFmt w:val="bullet"/>
      <w:lvlText w:val="•"/>
      <w:lvlJc w:val="left"/>
      <w:pPr>
        <w:ind w:left="1806" w:hanging="360"/>
      </w:pPr>
      <w:rPr>
        <w:rFonts w:hint="default"/>
        <w:lang w:val="ca-ES" w:eastAsia="en-US" w:bidi="ar-SA"/>
      </w:rPr>
    </w:lvl>
    <w:lvl w:ilvl="2" w:tplc="3CC0E73E">
      <w:numFmt w:val="bullet"/>
      <w:lvlText w:val="•"/>
      <w:lvlJc w:val="left"/>
      <w:pPr>
        <w:ind w:left="2692" w:hanging="360"/>
      </w:pPr>
      <w:rPr>
        <w:rFonts w:hint="default"/>
        <w:lang w:val="ca-ES" w:eastAsia="en-US" w:bidi="ar-SA"/>
      </w:rPr>
    </w:lvl>
    <w:lvl w:ilvl="3" w:tplc="EBB895CE">
      <w:numFmt w:val="bullet"/>
      <w:lvlText w:val="•"/>
      <w:lvlJc w:val="left"/>
      <w:pPr>
        <w:ind w:left="3578" w:hanging="360"/>
      </w:pPr>
      <w:rPr>
        <w:rFonts w:hint="default"/>
        <w:lang w:val="ca-ES" w:eastAsia="en-US" w:bidi="ar-SA"/>
      </w:rPr>
    </w:lvl>
    <w:lvl w:ilvl="4" w:tplc="8A1CEBF6">
      <w:numFmt w:val="bullet"/>
      <w:lvlText w:val="•"/>
      <w:lvlJc w:val="left"/>
      <w:pPr>
        <w:ind w:left="4464" w:hanging="360"/>
      </w:pPr>
      <w:rPr>
        <w:rFonts w:hint="default"/>
        <w:lang w:val="ca-ES" w:eastAsia="en-US" w:bidi="ar-SA"/>
      </w:rPr>
    </w:lvl>
    <w:lvl w:ilvl="5" w:tplc="E8BC2F44">
      <w:numFmt w:val="bullet"/>
      <w:lvlText w:val="•"/>
      <w:lvlJc w:val="left"/>
      <w:pPr>
        <w:ind w:left="5350" w:hanging="360"/>
      </w:pPr>
      <w:rPr>
        <w:rFonts w:hint="default"/>
        <w:lang w:val="ca-ES" w:eastAsia="en-US" w:bidi="ar-SA"/>
      </w:rPr>
    </w:lvl>
    <w:lvl w:ilvl="6" w:tplc="8D86F07E">
      <w:numFmt w:val="bullet"/>
      <w:lvlText w:val="•"/>
      <w:lvlJc w:val="left"/>
      <w:pPr>
        <w:ind w:left="6236" w:hanging="360"/>
      </w:pPr>
      <w:rPr>
        <w:rFonts w:hint="default"/>
        <w:lang w:val="ca-ES" w:eastAsia="en-US" w:bidi="ar-SA"/>
      </w:rPr>
    </w:lvl>
    <w:lvl w:ilvl="7" w:tplc="BB5661C4">
      <w:numFmt w:val="bullet"/>
      <w:lvlText w:val="•"/>
      <w:lvlJc w:val="left"/>
      <w:pPr>
        <w:ind w:left="7122" w:hanging="360"/>
      </w:pPr>
      <w:rPr>
        <w:rFonts w:hint="default"/>
        <w:lang w:val="ca-ES" w:eastAsia="en-US" w:bidi="ar-SA"/>
      </w:rPr>
    </w:lvl>
    <w:lvl w:ilvl="8" w:tplc="019E7E56">
      <w:numFmt w:val="bullet"/>
      <w:lvlText w:val="•"/>
      <w:lvlJc w:val="left"/>
      <w:pPr>
        <w:ind w:left="8009" w:hanging="360"/>
      </w:pPr>
      <w:rPr>
        <w:rFonts w:hint="default"/>
        <w:lang w:val="ca-ES" w:eastAsia="en-US" w:bidi="ar-SA"/>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0FC787D"/>
    <w:multiLevelType w:val="hybridMultilevel"/>
    <w:tmpl w:val="2AA2D93E"/>
    <w:lvl w:ilvl="0" w:tplc="A9583E8C">
      <w:numFmt w:val="bullet"/>
      <w:lvlText w:val=""/>
      <w:lvlJc w:val="left"/>
      <w:pPr>
        <w:ind w:left="1070" w:hanging="360"/>
      </w:pPr>
      <w:rPr>
        <w:rFonts w:ascii="Symbol" w:eastAsia="Symbol" w:hAnsi="Symbol" w:cs="Symbol" w:hint="default"/>
        <w:b w:val="0"/>
        <w:bCs w:val="0"/>
        <w:i w:val="0"/>
        <w:iCs w:val="0"/>
        <w:spacing w:val="0"/>
        <w:w w:val="99"/>
        <w:sz w:val="22"/>
        <w:szCs w:val="22"/>
        <w:lang w:val="ca-ES" w:eastAsia="en-US" w:bidi="ar-SA"/>
      </w:rPr>
    </w:lvl>
    <w:lvl w:ilvl="1" w:tplc="E6DAC394">
      <w:numFmt w:val="bullet"/>
      <w:lvlText w:val="•"/>
      <w:lvlJc w:val="left"/>
      <w:pPr>
        <w:ind w:left="2002" w:hanging="360"/>
      </w:pPr>
      <w:rPr>
        <w:rFonts w:hint="default"/>
        <w:lang w:val="ca-ES" w:eastAsia="en-US" w:bidi="ar-SA"/>
      </w:rPr>
    </w:lvl>
    <w:lvl w:ilvl="2" w:tplc="AD3686E0">
      <w:numFmt w:val="bullet"/>
      <w:lvlText w:val="•"/>
      <w:lvlJc w:val="left"/>
      <w:pPr>
        <w:ind w:left="2945" w:hanging="360"/>
      </w:pPr>
      <w:rPr>
        <w:rFonts w:hint="default"/>
        <w:lang w:val="ca-ES" w:eastAsia="en-US" w:bidi="ar-SA"/>
      </w:rPr>
    </w:lvl>
    <w:lvl w:ilvl="3" w:tplc="9E4EC0F6">
      <w:numFmt w:val="bullet"/>
      <w:lvlText w:val="•"/>
      <w:lvlJc w:val="left"/>
      <w:pPr>
        <w:ind w:left="3888" w:hanging="360"/>
      </w:pPr>
      <w:rPr>
        <w:rFonts w:hint="default"/>
        <w:lang w:val="ca-ES" w:eastAsia="en-US" w:bidi="ar-SA"/>
      </w:rPr>
    </w:lvl>
    <w:lvl w:ilvl="4" w:tplc="41F01982">
      <w:numFmt w:val="bullet"/>
      <w:lvlText w:val="•"/>
      <w:lvlJc w:val="left"/>
      <w:pPr>
        <w:ind w:left="4831" w:hanging="360"/>
      </w:pPr>
      <w:rPr>
        <w:rFonts w:hint="default"/>
        <w:lang w:val="ca-ES" w:eastAsia="en-US" w:bidi="ar-SA"/>
      </w:rPr>
    </w:lvl>
    <w:lvl w:ilvl="5" w:tplc="ED3801BA">
      <w:numFmt w:val="bullet"/>
      <w:lvlText w:val="•"/>
      <w:lvlJc w:val="left"/>
      <w:pPr>
        <w:ind w:left="5774" w:hanging="360"/>
      </w:pPr>
      <w:rPr>
        <w:rFonts w:hint="default"/>
        <w:lang w:val="ca-ES" w:eastAsia="en-US" w:bidi="ar-SA"/>
      </w:rPr>
    </w:lvl>
    <w:lvl w:ilvl="6" w:tplc="B3A8CE20">
      <w:numFmt w:val="bullet"/>
      <w:lvlText w:val="•"/>
      <w:lvlJc w:val="left"/>
      <w:pPr>
        <w:ind w:left="6717" w:hanging="360"/>
      </w:pPr>
      <w:rPr>
        <w:rFonts w:hint="default"/>
        <w:lang w:val="ca-ES" w:eastAsia="en-US" w:bidi="ar-SA"/>
      </w:rPr>
    </w:lvl>
    <w:lvl w:ilvl="7" w:tplc="2714ABD0">
      <w:numFmt w:val="bullet"/>
      <w:lvlText w:val="•"/>
      <w:lvlJc w:val="left"/>
      <w:pPr>
        <w:ind w:left="7660" w:hanging="360"/>
      </w:pPr>
      <w:rPr>
        <w:rFonts w:hint="default"/>
        <w:lang w:val="ca-ES" w:eastAsia="en-US" w:bidi="ar-SA"/>
      </w:rPr>
    </w:lvl>
    <w:lvl w:ilvl="8" w:tplc="D586F9CC">
      <w:numFmt w:val="bullet"/>
      <w:lvlText w:val="•"/>
      <w:lvlJc w:val="left"/>
      <w:pPr>
        <w:ind w:left="8603" w:hanging="360"/>
      </w:pPr>
      <w:rPr>
        <w:rFonts w:hint="default"/>
        <w:lang w:val="ca-ES" w:eastAsia="en-US" w:bidi="ar-SA"/>
      </w:rPr>
    </w:lvl>
  </w:abstractNum>
  <w:abstractNum w:abstractNumId="4" w15:restartNumberingAfterBreak="0">
    <w:nsid w:val="012A4CF0"/>
    <w:multiLevelType w:val="hybridMultilevel"/>
    <w:tmpl w:val="79425928"/>
    <w:lvl w:ilvl="0" w:tplc="FFFFFFFF">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FFFFFFFF">
      <w:numFmt w:val="bullet"/>
      <w:lvlText w:val="•"/>
      <w:lvlJc w:val="left"/>
      <w:pPr>
        <w:ind w:left="1752" w:hanging="285"/>
      </w:pPr>
      <w:rPr>
        <w:rFonts w:hint="default"/>
        <w:lang w:val="ca-ES" w:eastAsia="en-US" w:bidi="ar-SA"/>
      </w:rPr>
    </w:lvl>
    <w:lvl w:ilvl="2" w:tplc="FFFFFFFF">
      <w:numFmt w:val="bullet"/>
      <w:lvlText w:val="•"/>
      <w:lvlJc w:val="left"/>
      <w:pPr>
        <w:ind w:left="2644" w:hanging="285"/>
      </w:pPr>
      <w:rPr>
        <w:rFonts w:hint="default"/>
        <w:lang w:val="ca-ES" w:eastAsia="en-US" w:bidi="ar-SA"/>
      </w:rPr>
    </w:lvl>
    <w:lvl w:ilvl="3" w:tplc="FFFFFFFF">
      <w:numFmt w:val="bullet"/>
      <w:lvlText w:val="•"/>
      <w:lvlJc w:val="left"/>
      <w:pPr>
        <w:ind w:left="3536" w:hanging="285"/>
      </w:pPr>
      <w:rPr>
        <w:rFonts w:hint="default"/>
        <w:lang w:val="ca-ES" w:eastAsia="en-US" w:bidi="ar-SA"/>
      </w:rPr>
    </w:lvl>
    <w:lvl w:ilvl="4" w:tplc="FFFFFFFF">
      <w:numFmt w:val="bullet"/>
      <w:lvlText w:val="•"/>
      <w:lvlJc w:val="left"/>
      <w:pPr>
        <w:ind w:left="4428" w:hanging="285"/>
      </w:pPr>
      <w:rPr>
        <w:rFonts w:hint="default"/>
        <w:lang w:val="ca-ES" w:eastAsia="en-US" w:bidi="ar-SA"/>
      </w:rPr>
    </w:lvl>
    <w:lvl w:ilvl="5" w:tplc="FFFFFFFF">
      <w:numFmt w:val="bullet"/>
      <w:lvlText w:val="•"/>
      <w:lvlJc w:val="left"/>
      <w:pPr>
        <w:ind w:left="5320" w:hanging="285"/>
      </w:pPr>
      <w:rPr>
        <w:rFonts w:hint="default"/>
        <w:lang w:val="ca-ES" w:eastAsia="en-US" w:bidi="ar-SA"/>
      </w:rPr>
    </w:lvl>
    <w:lvl w:ilvl="6" w:tplc="FFFFFFFF">
      <w:numFmt w:val="bullet"/>
      <w:lvlText w:val="•"/>
      <w:lvlJc w:val="left"/>
      <w:pPr>
        <w:ind w:left="6212" w:hanging="285"/>
      </w:pPr>
      <w:rPr>
        <w:rFonts w:hint="default"/>
        <w:lang w:val="ca-ES" w:eastAsia="en-US" w:bidi="ar-SA"/>
      </w:rPr>
    </w:lvl>
    <w:lvl w:ilvl="7" w:tplc="FFFFFFFF">
      <w:numFmt w:val="bullet"/>
      <w:lvlText w:val="•"/>
      <w:lvlJc w:val="left"/>
      <w:pPr>
        <w:ind w:left="7104" w:hanging="285"/>
      </w:pPr>
      <w:rPr>
        <w:rFonts w:hint="default"/>
        <w:lang w:val="ca-ES" w:eastAsia="en-US" w:bidi="ar-SA"/>
      </w:rPr>
    </w:lvl>
    <w:lvl w:ilvl="8" w:tplc="FFFFFFFF">
      <w:numFmt w:val="bullet"/>
      <w:lvlText w:val="•"/>
      <w:lvlJc w:val="left"/>
      <w:pPr>
        <w:ind w:left="7997" w:hanging="285"/>
      </w:pPr>
      <w:rPr>
        <w:rFonts w:hint="default"/>
        <w:lang w:val="ca-ES" w:eastAsia="en-US" w:bidi="ar-SA"/>
      </w:rPr>
    </w:lvl>
  </w:abstractNum>
  <w:abstractNum w:abstractNumId="5" w15:restartNumberingAfterBreak="0">
    <w:nsid w:val="02A76CD6"/>
    <w:multiLevelType w:val="hybridMultilevel"/>
    <w:tmpl w:val="19AA0C32"/>
    <w:lvl w:ilvl="0" w:tplc="586A315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07B400EA">
      <w:numFmt w:val="bullet"/>
      <w:lvlText w:val="•"/>
      <w:lvlJc w:val="left"/>
      <w:pPr>
        <w:ind w:left="1806" w:hanging="360"/>
      </w:pPr>
      <w:rPr>
        <w:rFonts w:hint="default"/>
        <w:lang w:val="ca-ES" w:eastAsia="en-US" w:bidi="ar-SA"/>
      </w:rPr>
    </w:lvl>
    <w:lvl w:ilvl="2" w:tplc="8C6ED588">
      <w:numFmt w:val="bullet"/>
      <w:lvlText w:val="•"/>
      <w:lvlJc w:val="left"/>
      <w:pPr>
        <w:ind w:left="2692" w:hanging="360"/>
      </w:pPr>
      <w:rPr>
        <w:rFonts w:hint="default"/>
        <w:lang w:val="ca-ES" w:eastAsia="en-US" w:bidi="ar-SA"/>
      </w:rPr>
    </w:lvl>
    <w:lvl w:ilvl="3" w:tplc="3B882C76">
      <w:numFmt w:val="bullet"/>
      <w:lvlText w:val="•"/>
      <w:lvlJc w:val="left"/>
      <w:pPr>
        <w:ind w:left="3578" w:hanging="360"/>
      </w:pPr>
      <w:rPr>
        <w:rFonts w:hint="default"/>
        <w:lang w:val="ca-ES" w:eastAsia="en-US" w:bidi="ar-SA"/>
      </w:rPr>
    </w:lvl>
    <w:lvl w:ilvl="4" w:tplc="1654DFE2">
      <w:numFmt w:val="bullet"/>
      <w:lvlText w:val="•"/>
      <w:lvlJc w:val="left"/>
      <w:pPr>
        <w:ind w:left="4464" w:hanging="360"/>
      </w:pPr>
      <w:rPr>
        <w:rFonts w:hint="default"/>
        <w:lang w:val="ca-ES" w:eastAsia="en-US" w:bidi="ar-SA"/>
      </w:rPr>
    </w:lvl>
    <w:lvl w:ilvl="5" w:tplc="60F40A0E">
      <w:numFmt w:val="bullet"/>
      <w:lvlText w:val="•"/>
      <w:lvlJc w:val="left"/>
      <w:pPr>
        <w:ind w:left="5350" w:hanging="360"/>
      </w:pPr>
      <w:rPr>
        <w:rFonts w:hint="default"/>
        <w:lang w:val="ca-ES" w:eastAsia="en-US" w:bidi="ar-SA"/>
      </w:rPr>
    </w:lvl>
    <w:lvl w:ilvl="6" w:tplc="F9829F02">
      <w:numFmt w:val="bullet"/>
      <w:lvlText w:val="•"/>
      <w:lvlJc w:val="left"/>
      <w:pPr>
        <w:ind w:left="6236" w:hanging="360"/>
      </w:pPr>
      <w:rPr>
        <w:rFonts w:hint="default"/>
        <w:lang w:val="ca-ES" w:eastAsia="en-US" w:bidi="ar-SA"/>
      </w:rPr>
    </w:lvl>
    <w:lvl w:ilvl="7" w:tplc="AC7828C8">
      <w:numFmt w:val="bullet"/>
      <w:lvlText w:val="•"/>
      <w:lvlJc w:val="left"/>
      <w:pPr>
        <w:ind w:left="7122" w:hanging="360"/>
      </w:pPr>
      <w:rPr>
        <w:rFonts w:hint="default"/>
        <w:lang w:val="ca-ES" w:eastAsia="en-US" w:bidi="ar-SA"/>
      </w:rPr>
    </w:lvl>
    <w:lvl w:ilvl="8" w:tplc="00FAE760">
      <w:numFmt w:val="bullet"/>
      <w:lvlText w:val="•"/>
      <w:lvlJc w:val="left"/>
      <w:pPr>
        <w:ind w:left="8009"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B60430"/>
    <w:multiLevelType w:val="hybridMultilevel"/>
    <w:tmpl w:val="87F8D8B8"/>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0BF2733C"/>
    <w:multiLevelType w:val="hybridMultilevel"/>
    <w:tmpl w:val="59E621A0"/>
    <w:lvl w:ilvl="0" w:tplc="04030011">
      <w:start w:val="1"/>
      <w:numFmt w:val="decimal"/>
      <w:lvlText w:val="%1)"/>
      <w:lvlJc w:val="left"/>
      <w:pPr>
        <w:ind w:left="512" w:hanging="360"/>
      </w:pPr>
    </w:lvl>
    <w:lvl w:ilvl="1" w:tplc="04030019" w:tentative="1">
      <w:start w:val="1"/>
      <w:numFmt w:val="lowerLetter"/>
      <w:lvlText w:val="%2."/>
      <w:lvlJc w:val="left"/>
      <w:pPr>
        <w:ind w:left="1232" w:hanging="360"/>
      </w:pPr>
    </w:lvl>
    <w:lvl w:ilvl="2" w:tplc="0403001B" w:tentative="1">
      <w:start w:val="1"/>
      <w:numFmt w:val="lowerRoman"/>
      <w:lvlText w:val="%3."/>
      <w:lvlJc w:val="right"/>
      <w:pPr>
        <w:ind w:left="1952" w:hanging="180"/>
      </w:pPr>
    </w:lvl>
    <w:lvl w:ilvl="3" w:tplc="0403000F" w:tentative="1">
      <w:start w:val="1"/>
      <w:numFmt w:val="decimal"/>
      <w:lvlText w:val="%4."/>
      <w:lvlJc w:val="left"/>
      <w:pPr>
        <w:ind w:left="2672" w:hanging="360"/>
      </w:pPr>
    </w:lvl>
    <w:lvl w:ilvl="4" w:tplc="04030019" w:tentative="1">
      <w:start w:val="1"/>
      <w:numFmt w:val="lowerLetter"/>
      <w:lvlText w:val="%5."/>
      <w:lvlJc w:val="left"/>
      <w:pPr>
        <w:ind w:left="3392" w:hanging="360"/>
      </w:pPr>
    </w:lvl>
    <w:lvl w:ilvl="5" w:tplc="0403001B" w:tentative="1">
      <w:start w:val="1"/>
      <w:numFmt w:val="lowerRoman"/>
      <w:lvlText w:val="%6."/>
      <w:lvlJc w:val="right"/>
      <w:pPr>
        <w:ind w:left="4112" w:hanging="180"/>
      </w:pPr>
    </w:lvl>
    <w:lvl w:ilvl="6" w:tplc="0403000F" w:tentative="1">
      <w:start w:val="1"/>
      <w:numFmt w:val="decimal"/>
      <w:lvlText w:val="%7."/>
      <w:lvlJc w:val="left"/>
      <w:pPr>
        <w:ind w:left="4832" w:hanging="360"/>
      </w:pPr>
    </w:lvl>
    <w:lvl w:ilvl="7" w:tplc="04030019" w:tentative="1">
      <w:start w:val="1"/>
      <w:numFmt w:val="lowerLetter"/>
      <w:lvlText w:val="%8."/>
      <w:lvlJc w:val="left"/>
      <w:pPr>
        <w:ind w:left="5552" w:hanging="360"/>
      </w:pPr>
    </w:lvl>
    <w:lvl w:ilvl="8" w:tplc="0403001B" w:tentative="1">
      <w:start w:val="1"/>
      <w:numFmt w:val="lowerRoman"/>
      <w:lvlText w:val="%9."/>
      <w:lvlJc w:val="right"/>
      <w:pPr>
        <w:ind w:left="6272" w:hanging="180"/>
      </w:pPr>
    </w:lvl>
  </w:abstractNum>
  <w:abstractNum w:abstractNumId="9"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09431B8"/>
    <w:multiLevelType w:val="multilevel"/>
    <w:tmpl w:val="57D26AF2"/>
    <w:lvl w:ilvl="0">
      <w:start w:val="1"/>
      <w:numFmt w:val="bullet"/>
      <w:pStyle w:val="Llistaxifres"/>
      <w:lvlText w:val="o"/>
      <w:lvlJc w:val="left"/>
      <w:pPr>
        <w:ind w:left="1512" w:hanging="360"/>
      </w:pPr>
      <w:rPr>
        <w:rFonts w:ascii="Courier New" w:eastAsia="Courier New" w:hAnsi="Courier New" w:cs="Courier New"/>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1" w15:restartNumberingAfterBreak="0">
    <w:nsid w:val="10C21DB6"/>
    <w:multiLevelType w:val="hybridMultilevel"/>
    <w:tmpl w:val="F3A46B72"/>
    <w:lvl w:ilvl="0" w:tplc="6E3C74C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9F8AE816">
      <w:numFmt w:val="bullet"/>
      <w:lvlText w:val="•"/>
      <w:lvlJc w:val="left"/>
      <w:pPr>
        <w:ind w:left="2002" w:hanging="360"/>
      </w:pPr>
      <w:rPr>
        <w:rFonts w:hint="default"/>
        <w:lang w:val="ca-ES" w:eastAsia="en-US" w:bidi="ar-SA"/>
      </w:rPr>
    </w:lvl>
    <w:lvl w:ilvl="2" w:tplc="55DE7718">
      <w:numFmt w:val="bullet"/>
      <w:lvlText w:val="•"/>
      <w:lvlJc w:val="left"/>
      <w:pPr>
        <w:ind w:left="2945" w:hanging="360"/>
      </w:pPr>
      <w:rPr>
        <w:rFonts w:hint="default"/>
        <w:lang w:val="ca-ES" w:eastAsia="en-US" w:bidi="ar-SA"/>
      </w:rPr>
    </w:lvl>
    <w:lvl w:ilvl="3" w:tplc="40BCC09C">
      <w:numFmt w:val="bullet"/>
      <w:lvlText w:val="•"/>
      <w:lvlJc w:val="left"/>
      <w:pPr>
        <w:ind w:left="3888" w:hanging="360"/>
      </w:pPr>
      <w:rPr>
        <w:rFonts w:hint="default"/>
        <w:lang w:val="ca-ES" w:eastAsia="en-US" w:bidi="ar-SA"/>
      </w:rPr>
    </w:lvl>
    <w:lvl w:ilvl="4" w:tplc="CCB014BA">
      <w:numFmt w:val="bullet"/>
      <w:lvlText w:val="•"/>
      <w:lvlJc w:val="left"/>
      <w:pPr>
        <w:ind w:left="4831" w:hanging="360"/>
      </w:pPr>
      <w:rPr>
        <w:rFonts w:hint="default"/>
        <w:lang w:val="ca-ES" w:eastAsia="en-US" w:bidi="ar-SA"/>
      </w:rPr>
    </w:lvl>
    <w:lvl w:ilvl="5" w:tplc="7242C070">
      <w:numFmt w:val="bullet"/>
      <w:lvlText w:val="•"/>
      <w:lvlJc w:val="left"/>
      <w:pPr>
        <w:ind w:left="5774" w:hanging="360"/>
      </w:pPr>
      <w:rPr>
        <w:rFonts w:hint="default"/>
        <w:lang w:val="ca-ES" w:eastAsia="en-US" w:bidi="ar-SA"/>
      </w:rPr>
    </w:lvl>
    <w:lvl w:ilvl="6" w:tplc="3F1C931A">
      <w:numFmt w:val="bullet"/>
      <w:lvlText w:val="•"/>
      <w:lvlJc w:val="left"/>
      <w:pPr>
        <w:ind w:left="6717" w:hanging="360"/>
      </w:pPr>
      <w:rPr>
        <w:rFonts w:hint="default"/>
        <w:lang w:val="ca-ES" w:eastAsia="en-US" w:bidi="ar-SA"/>
      </w:rPr>
    </w:lvl>
    <w:lvl w:ilvl="7" w:tplc="EDDCB240">
      <w:numFmt w:val="bullet"/>
      <w:lvlText w:val="•"/>
      <w:lvlJc w:val="left"/>
      <w:pPr>
        <w:ind w:left="7660" w:hanging="360"/>
      </w:pPr>
      <w:rPr>
        <w:rFonts w:hint="default"/>
        <w:lang w:val="ca-ES" w:eastAsia="en-US" w:bidi="ar-SA"/>
      </w:rPr>
    </w:lvl>
    <w:lvl w:ilvl="8" w:tplc="EE90AB7A">
      <w:numFmt w:val="bullet"/>
      <w:lvlText w:val="•"/>
      <w:lvlJc w:val="left"/>
      <w:pPr>
        <w:ind w:left="8603" w:hanging="360"/>
      </w:pPr>
      <w:rPr>
        <w:rFonts w:hint="default"/>
        <w:lang w:val="ca-ES" w:eastAsia="en-US" w:bidi="ar-SA"/>
      </w:rPr>
    </w:lvl>
  </w:abstractNum>
  <w:abstractNum w:abstractNumId="12" w15:restartNumberingAfterBreak="0">
    <w:nsid w:val="11CB47AD"/>
    <w:multiLevelType w:val="hybridMultilevel"/>
    <w:tmpl w:val="E9BA1A7E"/>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786"/>
        </w:tabs>
        <w:ind w:left="786"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B2D63620">
      <w:start w:val="1"/>
      <w:numFmt w:val="decimal"/>
      <w:lvlText w:val="%7."/>
      <w:lvlJc w:val="left"/>
      <w:pPr>
        <w:ind w:left="4680" w:hanging="360"/>
      </w:pPr>
      <w:rPr>
        <w:rFonts w:hint="default"/>
      </w:rPr>
    </w:lvl>
    <w:lvl w:ilvl="7" w:tplc="D31C5306">
      <w:start w:val="1"/>
      <w:numFmt w:val="decimal"/>
      <w:lvlText w:val="%8"/>
      <w:lvlJc w:val="left"/>
      <w:pPr>
        <w:ind w:left="5400" w:hanging="360"/>
      </w:pPr>
      <w:rPr>
        <w:rFonts w:hint="default"/>
      </w:rPr>
    </w:lvl>
    <w:lvl w:ilvl="8" w:tplc="0403001B" w:tentative="1">
      <w:start w:val="1"/>
      <w:numFmt w:val="lowerRoman"/>
      <w:lvlText w:val="%9."/>
      <w:lvlJc w:val="right"/>
      <w:pPr>
        <w:tabs>
          <w:tab w:val="num" w:pos="6120"/>
        </w:tabs>
        <w:ind w:left="6120" w:hanging="180"/>
      </w:pPr>
    </w:lvl>
  </w:abstractNum>
  <w:abstractNum w:abstractNumId="13"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13A83E4A"/>
    <w:multiLevelType w:val="multilevel"/>
    <w:tmpl w:val="AFC2451E"/>
    <w:lvl w:ilvl="0">
      <w:start w:val="1"/>
      <w:numFmt w:val="lowerLetter"/>
      <w:pStyle w:val="Pu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1CFD5A33"/>
    <w:multiLevelType w:val="hybridMultilevel"/>
    <w:tmpl w:val="5ED6C3FE"/>
    <w:lvl w:ilvl="0" w:tplc="78E462B4">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EA08F1A8">
      <w:numFmt w:val="bullet"/>
      <w:lvlText w:val="•"/>
      <w:lvlJc w:val="left"/>
      <w:pPr>
        <w:ind w:left="1806" w:hanging="360"/>
      </w:pPr>
      <w:rPr>
        <w:rFonts w:hint="default"/>
        <w:lang w:val="ca-ES" w:eastAsia="en-US" w:bidi="ar-SA"/>
      </w:rPr>
    </w:lvl>
    <w:lvl w:ilvl="2" w:tplc="41B422B0">
      <w:numFmt w:val="bullet"/>
      <w:lvlText w:val="•"/>
      <w:lvlJc w:val="left"/>
      <w:pPr>
        <w:ind w:left="2692" w:hanging="360"/>
      </w:pPr>
      <w:rPr>
        <w:rFonts w:hint="default"/>
        <w:lang w:val="ca-ES" w:eastAsia="en-US" w:bidi="ar-SA"/>
      </w:rPr>
    </w:lvl>
    <w:lvl w:ilvl="3" w:tplc="1AC666D6">
      <w:numFmt w:val="bullet"/>
      <w:lvlText w:val="•"/>
      <w:lvlJc w:val="left"/>
      <w:pPr>
        <w:ind w:left="3578" w:hanging="360"/>
      </w:pPr>
      <w:rPr>
        <w:rFonts w:hint="default"/>
        <w:lang w:val="ca-ES" w:eastAsia="en-US" w:bidi="ar-SA"/>
      </w:rPr>
    </w:lvl>
    <w:lvl w:ilvl="4" w:tplc="ABCA0A64">
      <w:numFmt w:val="bullet"/>
      <w:lvlText w:val="•"/>
      <w:lvlJc w:val="left"/>
      <w:pPr>
        <w:ind w:left="4464" w:hanging="360"/>
      </w:pPr>
      <w:rPr>
        <w:rFonts w:hint="default"/>
        <w:lang w:val="ca-ES" w:eastAsia="en-US" w:bidi="ar-SA"/>
      </w:rPr>
    </w:lvl>
    <w:lvl w:ilvl="5" w:tplc="EB22F5F4">
      <w:numFmt w:val="bullet"/>
      <w:lvlText w:val="•"/>
      <w:lvlJc w:val="left"/>
      <w:pPr>
        <w:ind w:left="5350" w:hanging="360"/>
      </w:pPr>
      <w:rPr>
        <w:rFonts w:hint="default"/>
        <w:lang w:val="ca-ES" w:eastAsia="en-US" w:bidi="ar-SA"/>
      </w:rPr>
    </w:lvl>
    <w:lvl w:ilvl="6" w:tplc="56C665C4">
      <w:numFmt w:val="bullet"/>
      <w:lvlText w:val="•"/>
      <w:lvlJc w:val="left"/>
      <w:pPr>
        <w:ind w:left="6236" w:hanging="360"/>
      </w:pPr>
      <w:rPr>
        <w:rFonts w:hint="default"/>
        <w:lang w:val="ca-ES" w:eastAsia="en-US" w:bidi="ar-SA"/>
      </w:rPr>
    </w:lvl>
    <w:lvl w:ilvl="7" w:tplc="818AFE4E">
      <w:numFmt w:val="bullet"/>
      <w:lvlText w:val="•"/>
      <w:lvlJc w:val="left"/>
      <w:pPr>
        <w:ind w:left="7122" w:hanging="360"/>
      </w:pPr>
      <w:rPr>
        <w:rFonts w:hint="default"/>
        <w:lang w:val="ca-ES" w:eastAsia="en-US" w:bidi="ar-SA"/>
      </w:rPr>
    </w:lvl>
    <w:lvl w:ilvl="8" w:tplc="822A0E22">
      <w:numFmt w:val="bullet"/>
      <w:lvlText w:val="•"/>
      <w:lvlJc w:val="left"/>
      <w:pPr>
        <w:ind w:left="8009" w:hanging="360"/>
      </w:pPr>
      <w:rPr>
        <w:rFonts w:hint="default"/>
        <w:lang w:val="ca-ES" w:eastAsia="en-US" w:bidi="ar-SA"/>
      </w:rPr>
    </w:lvl>
  </w:abstractNum>
  <w:abstractNum w:abstractNumId="17" w15:restartNumberingAfterBreak="0">
    <w:nsid w:val="1FD44037"/>
    <w:multiLevelType w:val="hybridMultilevel"/>
    <w:tmpl w:val="58C00FE4"/>
    <w:lvl w:ilvl="0" w:tplc="F89C43A2">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27A8E3B2">
      <w:numFmt w:val="bullet"/>
      <w:lvlText w:val="•"/>
      <w:lvlJc w:val="left"/>
      <w:pPr>
        <w:ind w:left="1806" w:hanging="360"/>
      </w:pPr>
      <w:rPr>
        <w:rFonts w:hint="default"/>
        <w:lang w:val="ca-ES" w:eastAsia="en-US" w:bidi="ar-SA"/>
      </w:rPr>
    </w:lvl>
    <w:lvl w:ilvl="2" w:tplc="C3307944">
      <w:numFmt w:val="bullet"/>
      <w:lvlText w:val="•"/>
      <w:lvlJc w:val="left"/>
      <w:pPr>
        <w:ind w:left="2692" w:hanging="360"/>
      </w:pPr>
      <w:rPr>
        <w:rFonts w:hint="default"/>
        <w:lang w:val="ca-ES" w:eastAsia="en-US" w:bidi="ar-SA"/>
      </w:rPr>
    </w:lvl>
    <w:lvl w:ilvl="3" w:tplc="CBE6BC02">
      <w:numFmt w:val="bullet"/>
      <w:lvlText w:val="•"/>
      <w:lvlJc w:val="left"/>
      <w:pPr>
        <w:ind w:left="3578" w:hanging="360"/>
      </w:pPr>
      <w:rPr>
        <w:rFonts w:hint="default"/>
        <w:lang w:val="ca-ES" w:eastAsia="en-US" w:bidi="ar-SA"/>
      </w:rPr>
    </w:lvl>
    <w:lvl w:ilvl="4" w:tplc="24E6FA96">
      <w:numFmt w:val="bullet"/>
      <w:lvlText w:val="•"/>
      <w:lvlJc w:val="left"/>
      <w:pPr>
        <w:ind w:left="4464" w:hanging="360"/>
      </w:pPr>
      <w:rPr>
        <w:rFonts w:hint="default"/>
        <w:lang w:val="ca-ES" w:eastAsia="en-US" w:bidi="ar-SA"/>
      </w:rPr>
    </w:lvl>
    <w:lvl w:ilvl="5" w:tplc="0276AB20">
      <w:numFmt w:val="bullet"/>
      <w:lvlText w:val="•"/>
      <w:lvlJc w:val="left"/>
      <w:pPr>
        <w:ind w:left="5350" w:hanging="360"/>
      </w:pPr>
      <w:rPr>
        <w:rFonts w:hint="default"/>
        <w:lang w:val="ca-ES" w:eastAsia="en-US" w:bidi="ar-SA"/>
      </w:rPr>
    </w:lvl>
    <w:lvl w:ilvl="6" w:tplc="88360CE2">
      <w:numFmt w:val="bullet"/>
      <w:lvlText w:val="•"/>
      <w:lvlJc w:val="left"/>
      <w:pPr>
        <w:ind w:left="6236" w:hanging="360"/>
      </w:pPr>
      <w:rPr>
        <w:rFonts w:hint="default"/>
        <w:lang w:val="ca-ES" w:eastAsia="en-US" w:bidi="ar-SA"/>
      </w:rPr>
    </w:lvl>
    <w:lvl w:ilvl="7" w:tplc="864812DC">
      <w:numFmt w:val="bullet"/>
      <w:lvlText w:val="•"/>
      <w:lvlJc w:val="left"/>
      <w:pPr>
        <w:ind w:left="7122" w:hanging="360"/>
      </w:pPr>
      <w:rPr>
        <w:rFonts w:hint="default"/>
        <w:lang w:val="ca-ES" w:eastAsia="en-US" w:bidi="ar-SA"/>
      </w:rPr>
    </w:lvl>
    <w:lvl w:ilvl="8" w:tplc="FFE6AEF4">
      <w:numFmt w:val="bullet"/>
      <w:lvlText w:val="•"/>
      <w:lvlJc w:val="left"/>
      <w:pPr>
        <w:ind w:left="8009" w:hanging="360"/>
      </w:pPr>
      <w:rPr>
        <w:rFonts w:hint="default"/>
        <w:lang w:val="ca-ES" w:eastAsia="en-US" w:bidi="ar-SA"/>
      </w:rPr>
    </w:lvl>
  </w:abstractNum>
  <w:abstractNum w:abstractNumId="18"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50E552F"/>
    <w:multiLevelType w:val="hybridMultilevel"/>
    <w:tmpl w:val="74348AC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6F36C29"/>
    <w:multiLevelType w:val="hybridMultilevel"/>
    <w:tmpl w:val="67BAB5F8"/>
    <w:lvl w:ilvl="0" w:tplc="7AA2375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BCC0987A">
      <w:numFmt w:val="bullet"/>
      <w:lvlText w:val="•"/>
      <w:lvlJc w:val="left"/>
      <w:pPr>
        <w:ind w:left="2002" w:hanging="360"/>
      </w:pPr>
      <w:rPr>
        <w:rFonts w:hint="default"/>
        <w:lang w:val="ca-ES" w:eastAsia="en-US" w:bidi="ar-SA"/>
      </w:rPr>
    </w:lvl>
    <w:lvl w:ilvl="2" w:tplc="0C462EFA">
      <w:numFmt w:val="bullet"/>
      <w:lvlText w:val="•"/>
      <w:lvlJc w:val="left"/>
      <w:pPr>
        <w:ind w:left="2945" w:hanging="360"/>
      </w:pPr>
      <w:rPr>
        <w:rFonts w:hint="default"/>
        <w:lang w:val="ca-ES" w:eastAsia="en-US" w:bidi="ar-SA"/>
      </w:rPr>
    </w:lvl>
    <w:lvl w:ilvl="3" w:tplc="8E7CC12A">
      <w:numFmt w:val="bullet"/>
      <w:lvlText w:val="•"/>
      <w:lvlJc w:val="left"/>
      <w:pPr>
        <w:ind w:left="3888" w:hanging="360"/>
      </w:pPr>
      <w:rPr>
        <w:rFonts w:hint="default"/>
        <w:lang w:val="ca-ES" w:eastAsia="en-US" w:bidi="ar-SA"/>
      </w:rPr>
    </w:lvl>
    <w:lvl w:ilvl="4" w:tplc="1F16FD72">
      <w:numFmt w:val="bullet"/>
      <w:lvlText w:val="•"/>
      <w:lvlJc w:val="left"/>
      <w:pPr>
        <w:ind w:left="4831" w:hanging="360"/>
      </w:pPr>
      <w:rPr>
        <w:rFonts w:hint="default"/>
        <w:lang w:val="ca-ES" w:eastAsia="en-US" w:bidi="ar-SA"/>
      </w:rPr>
    </w:lvl>
    <w:lvl w:ilvl="5" w:tplc="940C1B94">
      <w:numFmt w:val="bullet"/>
      <w:lvlText w:val="•"/>
      <w:lvlJc w:val="left"/>
      <w:pPr>
        <w:ind w:left="5774" w:hanging="360"/>
      </w:pPr>
      <w:rPr>
        <w:rFonts w:hint="default"/>
        <w:lang w:val="ca-ES" w:eastAsia="en-US" w:bidi="ar-SA"/>
      </w:rPr>
    </w:lvl>
    <w:lvl w:ilvl="6" w:tplc="876E0922">
      <w:numFmt w:val="bullet"/>
      <w:lvlText w:val="•"/>
      <w:lvlJc w:val="left"/>
      <w:pPr>
        <w:ind w:left="6717" w:hanging="360"/>
      </w:pPr>
      <w:rPr>
        <w:rFonts w:hint="default"/>
        <w:lang w:val="ca-ES" w:eastAsia="en-US" w:bidi="ar-SA"/>
      </w:rPr>
    </w:lvl>
    <w:lvl w:ilvl="7" w:tplc="AE8EEC34">
      <w:numFmt w:val="bullet"/>
      <w:lvlText w:val="•"/>
      <w:lvlJc w:val="left"/>
      <w:pPr>
        <w:ind w:left="7660" w:hanging="360"/>
      </w:pPr>
      <w:rPr>
        <w:rFonts w:hint="default"/>
        <w:lang w:val="ca-ES" w:eastAsia="en-US" w:bidi="ar-SA"/>
      </w:rPr>
    </w:lvl>
    <w:lvl w:ilvl="8" w:tplc="1C0651DE">
      <w:numFmt w:val="bullet"/>
      <w:lvlText w:val="•"/>
      <w:lvlJc w:val="left"/>
      <w:pPr>
        <w:ind w:left="8603" w:hanging="360"/>
      </w:pPr>
      <w:rPr>
        <w:rFonts w:hint="default"/>
        <w:lang w:val="ca-ES" w:eastAsia="en-US" w:bidi="ar-SA"/>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BF63D82"/>
    <w:multiLevelType w:val="hybridMultilevel"/>
    <w:tmpl w:val="F6942016"/>
    <w:lvl w:ilvl="0" w:tplc="B1B28B00">
      <w:start w:val="1"/>
      <w:numFmt w:val="bullet"/>
      <w:lvlText w:val=""/>
      <w:lvlJc w:val="left"/>
      <w:pPr>
        <w:ind w:left="4406"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E094E31"/>
    <w:multiLevelType w:val="hybridMultilevel"/>
    <w:tmpl w:val="2BE2DE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308B0334"/>
    <w:multiLevelType w:val="hybridMultilevel"/>
    <w:tmpl w:val="FFEEE0E2"/>
    <w:lvl w:ilvl="0" w:tplc="DB3C48DA">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6352D0D2">
      <w:start w:val="1"/>
      <w:numFmt w:val="lowerRoman"/>
      <w:lvlText w:val="%2)"/>
      <w:lvlJc w:val="left"/>
      <w:pPr>
        <w:ind w:left="1649" w:hanging="360"/>
      </w:pPr>
      <w:rPr>
        <w:rFonts w:ascii="Arial MT" w:eastAsia="Arial MT" w:hAnsi="Arial MT" w:cs="Arial MT" w:hint="default"/>
        <w:b w:val="0"/>
        <w:bCs w:val="0"/>
        <w:i w:val="0"/>
        <w:iCs w:val="0"/>
        <w:spacing w:val="0"/>
        <w:w w:val="99"/>
        <w:sz w:val="22"/>
        <w:szCs w:val="22"/>
        <w:lang w:val="ca-ES" w:eastAsia="en-US" w:bidi="ar-SA"/>
      </w:rPr>
    </w:lvl>
    <w:lvl w:ilvl="2" w:tplc="86F25BB0">
      <w:numFmt w:val="bullet"/>
      <w:lvlText w:val="•"/>
      <w:lvlJc w:val="left"/>
      <w:pPr>
        <w:ind w:left="1640" w:hanging="360"/>
      </w:pPr>
      <w:rPr>
        <w:rFonts w:hint="default"/>
        <w:lang w:val="ca-ES" w:eastAsia="en-US" w:bidi="ar-SA"/>
      </w:rPr>
    </w:lvl>
    <w:lvl w:ilvl="3" w:tplc="E8B062FC">
      <w:numFmt w:val="bullet"/>
      <w:lvlText w:val="•"/>
      <w:lvlJc w:val="left"/>
      <w:pPr>
        <w:ind w:left="2657" w:hanging="360"/>
      </w:pPr>
      <w:rPr>
        <w:rFonts w:hint="default"/>
        <w:lang w:val="ca-ES" w:eastAsia="en-US" w:bidi="ar-SA"/>
      </w:rPr>
    </w:lvl>
    <w:lvl w:ilvl="4" w:tplc="CB8C4D72">
      <w:numFmt w:val="bullet"/>
      <w:lvlText w:val="•"/>
      <w:lvlJc w:val="left"/>
      <w:pPr>
        <w:ind w:left="3675" w:hanging="360"/>
      </w:pPr>
      <w:rPr>
        <w:rFonts w:hint="default"/>
        <w:lang w:val="ca-ES" w:eastAsia="en-US" w:bidi="ar-SA"/>
      </w:rPr>
    </w:lvl>
    <w:lvl w:ilvl="5" w:tplc="924035A6">
      <w:numFmt w:val="bullet"/>
      <w:lvlText w:val="•"/>
      <w:lvlJc w:val="left"/>
      <w:pPr>
        <w:ind w:left="4693" w:hanging="360"/>
      </w:pPr>
      <w:rPr>
        <w:rFonts w:hint="default"/>
        <w:lang w:val="ca-ES" w:eastAsia="en-US" w:bidi="ar-SA"/>
      </w:rPr>
    </w:lvl>
    <w:lvl w:ilvl="6" w:tplc="84869B8E">
      <w:numFmt w:val="bullet"/>
      <w:lvlText w:val="•"/>
      <w:lvlJc w:val="left"/>
      <w:pPr>
        <w:ind w:left="5710" w:hanging="360"/>
      </w:pPr>
      <w:rPr>
        <w:rFonts w:hint="default"/>
        <w:lang w:val="ca-ES" w:eastAsia="en-US" w:bidi="ar-SA"/>
      </w:rPr>
    </w:lvl>
    <w:lvl w:ilvl="7" w:tplc="384E948C">
      <w:numFmt w:val="bullet"/>
      <w:lvlText w:val="•"/>
      <w:lvlJc w:val="left"/>
      <w:pPr>
        <w:ind w:left="6728" w:hanging="360"/>
      </w:pPr>
      <w:rPr>
        <w:rFonts w:hint="default"/>
        <w:lang w:val="ca-ES" w:eastAsia="en-US" w:bidi="ar-SA"/>
      </w:rPr>
    </w:lvl>
    <w:lvl w:ilvl="8" w:tplc="5BC65148">
      <w:numFmt w:val="bullet"/>
      <w:lvlText w:val="•"/>
      <w:lvlJc w:val="left"/>
      <w:pPr>
        <w:ind w:left="7746" w:hanging="360"/>
      </w:pPr>
      <w:rPr>
        <w:rFonts w:hint="default"/>
        <w:lang w:val="ca-ES" w:eastAsia="en-US" w:bidi="ar-SA"/>
      </w:rPr>
    </w:lvl>
  </w:abstractNum>
  <w:abstractNum w:abstractNumId="30" w15:restartNumberingAfterBreak="0">
    <w:nsid w:val="32801131"/>
    <w:multiLevelType w:val="hybridMultilevel"/>
    <w:tmpl w:val="038EE192"/>
    <w:lvl w:ilvl="0" w:tplc="BC90560C">
      <w:start w:val="1"/>
      <w:numFmt w:val="lowerLetter"/>
      <w:lvlText w:val="%1."/>
      <w:lvlJc w:val="left"/>
      <w:pPr>
        <w:ind w:left="711" w:hanging="285"/>
      </w:pPr>
      <w:rPr>
        <w:rFonts w:ascii="Arial" w:eastAsia="Arial" w:hAnsi="Arial" w:cs="Arial" w:hint="default"/>
        <w:b/>
        <w:bCs/>
        <w:i w:val="0"/>
        <w:iCs w:val="0"/>
        <w:spacing w:val="0"/>
        <w:w w:val="99"/>
        <w:sz w:val="22"/>
        <w:szCs w:val="22"/>
        <w:lang w:val="ca-ES" w:eastAsia="en-US" w:bidi="ar-SA"/>
      </w:rPr>
    </w:lvl>
    <w:lvl w:ilvl="1" w:tplc="A3A458E4">
      <w:numFmt w:val="bullet"/>
      <w:lvlText w:val="•"/>
      <w:lvlJc w:val="left"/>
      <w:pPr>
        <w:ind w:left="1610" w:hanging="285"/>
      </w:pPr>
      <w:rPr>
        <w:rFonts w:hint="default"/>
        <w:lang w:val="ca-ES" w:eastAsia="en-US" w:bidi="ar-SA"/>
      </w:rPr>
    </w:lvl>
    <w:lvl w:ilvl="2" w:tplc="91EC8364">
      <w:numFmt w:val="bullet"/>
      <w:lvlText w:val="•"/>
      <w:lvlJc w:val="left"/>
      <w:pPr>
        <w:ind w:left="2502" w:hanging="285"/>
      </w:pPr>
      <w:rPr>
        <w:rFonts w:hint="default"/>
        <w:lang w:val="ca-ES" w:eastAsia="en-US" w:bidi="ar-SA"/>
      </w:rPr>
    </w:lvl>
    <w:lvl w:ilvl="3" w:tplc="315C1AD4">
      <w:numFmt w:val="bullet"/>
      <w:lvlText w:val="•"/>
      <w:lvlJc w:val="left"/>
      <w:pPr>
        <w:ind w:left="3394" w:hanging="285"/>
      </w:pPr>
      <w:rPr>
        <w:rFonts w:hint="default"/>
        <w:lang w:val="ca-ES" w:eastAsia="en-US" w:bidi="ar-SA"/>
      </w:rPr>
    </w:lvl>
    <w:lvl w:ilvl="4" w:tplc="BE7AEE66">
      <w:numFmt w:val="bullet"/>
      <w:lvlText w:val="•"/>
      <w:lvlJc w:val="left"/>
      <w:pPr>
        <w:ind w:left="4286" w:hanging="285"/>
      </w:pPr>
      <w:rPr>
        <w:rFonts w:hint="default"/>
        <w:lang w:val="ca-ES" w:eastAsia="en-US" w:bidi="ar-SA"/>
      </w:rPr>
    </w:lvl>
    <w:lvl w:ilvl="5" w:tplc="6F06A86C">
      <w:numFmt w:val="bullet"/>
      <w:lvlText w:val="•"/>
      <w:lvlJc w:val="left"/>
      <w:pPr>
        <w:ind w:left="5178" w:hanging="285"/>
      </w:pPr>
      <w:rPr>
        <w:rFonts w:hint="default"/>
        <w:lang w:val="ca-ES" w:eastAsia="en-US" w:bidi="ar-SA"/>
      </w:rPr>
    </w:lvl>
    <w:lvl w:ilvl="6" w:tplc="C5B668E4">
      <w:numFmt w:val="bullet"/>
      <w:lvlText w:val="•"/>
      <w:lvlJc w:val="left"/>
      <w:pPr>
        <w:ind w:left="6070" w:hanging="285"/>
      </w:pPr>
      <w:rPr>
        <w:rFonts w:hint="default"/>
        <w:lang w:val="ca-ES" w:eastAsia="en-US" w:bidi="ar-SA"/>
      </w:rPr>
    </w:lvl>
    <w:lvl w:ilvl="7" w:tplc="86420FC2">
      <w:numFmt w:val="bullet"/>
      <w:lvlText w:val="•"/>
      <w:lvlJc w:val="left"/>
      <w:pPr>
        <w:ind w:left="6962" w:hanging="285"/>
      </w:pPr>
      <w:rPr>
        <w:rFonts w:hint="default"/>
        <w:lang w:val="ca-ES" w:eastAsia="en-US" w:bidi="ar-SA"/>
      </w:rPr>
    </w:lvl>
    <w:lvl w:ilvl="8" w:tplc="C5F4C104">
      <w:numFmt w:val="bullet"/>
      <w:lvlText w:val="•"/>
      <w:lvlJc w:val="left"/>
      <w:pPr>
        <w:ind w:left="7855" w:hanging="285"/>
      </w:pPr>
      <w:rPr>
        <w:rFonts w:hint="default"/>
        <w:lang w:val="ca-ES" w:eastAsia="en-US" w:bidi="ar-SA"/>
      </w:rPr>
    </w:lvl>
  </w:abstractNum>
  <w:abstractNum w:abstractNumId="31" w15:restartNumberingAfterBreak="0">
    <w:nsid w:val="34DF0DD2"/>
    <w:multiLevelType w:val="hybridMultilevel"/>
    <w:tmpl w:val="66ECE2B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36AC2007"/>
    <w:multiLevelType w:val="hybridMultilevel"/>
    <w:tmpl w:val="ED2EAA4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3" w15:restartNumberingAfterBreak="0">
    <w:nsid w:val="39897C24"/>
    <w:multiLevelType w:val="hybridMultilevel"/>
    <w:tmpl w:val="9ED49D0A"/>
    <w:lvl w:ilvl="0" w:tplc="14BE09AE">
      <w:numFmt w:val="bullet"/>
      <w:lvlText w:val="–"/>
      <w:lvlJc w:val="left"/>
      <w:pPr>
        <w:ind w:left="-207" w:hanging="360"/>
      </w:pPr>
      <w:rPr>
        <w:rFonts w:ascii="Arial MT" w:eastAsia="Arial MT" w:hAnsi="Arial MT" w:cs="Arial MT" w:hint="default"/>
        <w:b w:val="0"/>
        <w:bCs w:val="0"/>
        <w:i w:val="0"/>
        <w:iCs w:val="0"/>
        <w:spacing w:val="0"/>
        <w:w w:val="104"/>
        <w:sz w:val="22"/>
        <w:szCs w:val="22"/>
        <w:lang w:val="ca-ES" w:eastAsia="en-US" w:bidi="ar-SA"/>
      </w:rPr>
    </w:lvl>
    <w:lvl w:ilvl="1" w:tplc="A156E202">
      <w:numFmt w:val="bullet"/>
      <w:lvlText w:val="•"/>
      <w:lvlJc w:val="left"/>
      <w:pPr>
        <w:ind w:left="670" w:hanging="360"/>
      </w:pPr>
      <w:rPr>
        <w:rFonts w:hint="default"/>
        <w:lang w:val="ca-ES" w:eastAsia="en-US" w:bidi="ar-SA"/>
      </w:rPr>
    </w:lvl>
    <w:lvl w:ilvl="2" w:tplc="0EEA72BA">
      <w:numFmt w:val="bullet"/>
      <w:lvlText w:val="•"/>
      <w:lvlJc w:val="left"/>
      <w:pPr>
        <w:ind w:left="1556" w:hanging="360"/>
      </w:pPr>
      <w:rPr>
        <w:rFonts w:hint="default"/>
        <w:lang w:val="ca-ES" w:eastAsia="en-US" w:bidi="ar-SA"/>
      </w:rPr>
    </w:lvl>
    <w:lvl w:ilvl="3" w:tplc="A94AF300">
      <w:numFmt w:val="bullet"/>
      <w:lvlText w:val="•"/>
      <w:lvlJc w:val="left"/>
      <w:pPr>
        <w:ind w:left="2442" w:hanging="360"/>
      </w:pPr>
      <w:rPr>
        <w:rFonts w:hint="default"/>
        <w:lang w:val="ca-ES" w:eastAsia="en-US" w:bidi="ar-SA"/>
      </w:rPr>
    </w:lvl>
    <w:lvl w:ilvl="4" w:tplc="E85CA4E2">
      <w:numFmt w:val="bullet"/>
      <w:lvlText w:val="•"/>
      <w:lvlJc w:val="left"/>
      <w:pPr>
        <w:ind w:left="3328" w:hanging="360"/>
      </w:pPr>
      <w:rPr>
        <w:rFonts w:hint="default"/>
        <w:lang w:val="ca-ES" w:eastAsia="en-US" w:bidi="ar-SA"/>
      </w:rPr>
    </w:lvl>
    <w:lvl w:ilvl="5" w:tplc="DDBE5924">
      <w:numFmt w:val="bullet"/>
      <w:lvlText w:val="•"/>
      <w:lvlJc w:val="left"/>
      <w:pPr>
        <w:ind w:left="4214" w:hanging="360"/>
      </w:pPr>
      <w:rPr>
        <w:rFonts w:hint="default"/>
        <w:lang w:val="ca-ES" w:eastAsia="en-US" w:bidi="ar-SA"/>
      </w:rPr>
    </w:lvl>
    <w:lvl w:ilvl="6" w:tplc="4B0C7DA4">
      <w:numFmt w:val="bullet"/>
      <w:lvlText w:val="•"/>
      <w:lvlJc w:val="left"/>
      <w:pPr>
        <w:ind w:left="5100" w:hanging="360"/>
      </w:pPr>
      <w:rPr>
        <w:rFonts w:hint="default"/>
        <w:lang w:val="ca-ES" w:eastAsia="en-US" w:bidi="ar-SA"/>
      </w:rPr>
    </w:lvl>
    <w:lvl w:ilvl="7" w:tplc="68F4E8E0">
      <w:numFmt w:val="bullet"/>
      <w:lvlText w:val="•"/>
      <w:lvlJc w:val="left"/>
      <w:pPr>
        <w:ind w:left="5986" w:hanging="360"/>
      </w:pPr>
      <w:rPr>
        <w:rFonts w:hint="default"/>
        <w:lang w:val="ca-ES" w:eastAsia="en-US" w:bidi="ar-SA"/>
      </w:rPr>
    </w:lvl>
    <w:lvl w:ilvl="8" w:tplc="76B6C25C">
      <w:numFmt w:val="bullet"/>
      <w:lvlText w:val="•"/>
      <w:lvlJc w:val="left"/>
      <w:pPr>
        <w:ind w:left="6873" w:hanging="360"/>
      </w:pPr>
      <w:rPr>
        <w:rFonts w:hint="default"/>
        <w:lang w:val="ca-ES" w:eastAsia="en-US" w:bidi="ar-SA"/>
      </w:rPr>
    </w:lvl>
  </w:abstractNum>
  <w:abstractNum w:abstractNumId="34"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5" w15:restartNumberingAfterBreak="0">
    <w:nsid w:val="43846735"/>
    <w:multiLevelType w:val="hybridMultilevel"/>
    <w:tmpl w:val="73FC0548"/>
    <w:lvl w:ilvl="0" w:tplc="1E1EAF54">
      <w:numFmt w:val="bullet"/>
      <w:lvlText w:val=""/>
      <w:lvlJc w:val="left"/>
      <w:pPr>
        <w:ind w:left="929" w:hanging="360"/>
      </w:pPr>
      <w:rPr>
        <w:rFonts w:ascii="Symbol" w:eastAsia="Symbol" w:hAnsi="Symbol" w:cs="Symbol" w:hint="default"/>
        <w:b w:val="0"/>
        <w:bCs w:val="0"/>
        <w:i w:val="0"/>
        <w:iCs w:val="0"/>
        <w:spacing w:val="0"/>
        <w:w w:val="99"/>
        <w:sz w:val="22"/>
        <w:szCs w:val="22"/>
        <w:lang w:val="ca-ES" w:eastAsia="en-US" w:bidi="ar-SA"/>
      </w:rPr>
    </w:lvl>
    <w:lvl w:ilvl="1" w:tplc="947033EA">
      <w:numFmt w:val="bullet"/>
      <w:lvlText w:val="o"/>
      <w:lvlJc w:val="left"/>
      <w:pPr>
        <w:ind w:left="1649" w:hanging="360"/>
      </w:pPr>
      <w:rPr>
        <w:rFonts w:ascii="Courier New" w:eastAsia="Courier New" w:hAnsi="Courier New" w:cs="Courier New" w:hint="default"/>
        <w:b w:val="0"/>
        <w:bCs w:val="0"/>
        <w:i w:val="0"/>
        <w:iCs w:val="0"/>
        <w:spacing w:val="0"/>
        <w:w w:val="99"/>
        <w:sz w:val="22"/>
        <w:szCs w:val="22"/>
        <w:lang w:val="ca-ES" w:eastAsia="en-US" w:bidi="ar-SA"/>
      </w:rPr>
    </w:lvl>
    <w:lvl w:ilvl="2" w:tplc="105E4924">
      <w:numFmt w:val="bullet"/>
      <w:lvlText w:val="•"/>
      <w:lvlJc w:val="left"/>
      <w:pPr>
        <w:ind w:left="2544" w:hanging="360"/>
      </w:pPr>
      <w:rPr>
        <w:rFonts w:hint="default"/>
        <w:lang w:val="ca-ES" w:eastAsia="en-US" w:bidi="ar-SA"/>
      </w:rPr>
    </w:lvl>
    <w:lvl w:ilvl="3" w:tplc="41AE2C84">
      <w:numFmt w:val="bullet"/>
      <w:lvlText w:val="•"/>
      <w:lvlJc w:val="left"/>
      <w:pPr>
        <w:ind w:left="3449" w:hanging="360"/>
      </w:pPr>
      <w:rPr>
        <w:rFonts w:hint="default"/>
        <w:lang w:val="ca-ES" w:eastAsia="en-US" w:bidi="ar-SA"/>
      </w:rPr>
    </w:lvl>
    <w:lvl w:ilvl="4" w:tplc="30F4804E">
      <w:numFmt w:val="bullet"/>
      <w:lvlText w:val="•"/>
      <w:lvlJc w:val="left"/>
      <w:pPr>
        <w:ind w:left="4353" w:hanging="360"/>
      </w:pPr>
      <w:rPr>
        <w:rFonts w:hint="default"/>
        <w:lang w:val="ca-ES" w:eastAsia="en-US" w:bidi="ar-SA"/>
      </w:rPr>
    </w:lvl>
    <w:lvl w:ilvl="5" w:tplc="AAA050BC">
      <w:numFmt w:val="bullet"/>
      <w:lvlText w:val="•"/>
      <w:lvlJc w:val="left"/>
      <w:pPr>
        <w:ind w:left="5258" w:hanging="360"/>
      </w:pPr>
      <w:rPr>
        <w:rFonts w:hint="default"/>
        <w:lang w:val="ca-ES" w:eastAsia="en-US" w:bidi="ar-SA"/>
      </w:rPr>
    </w:lvl>
    <w:lvl w:ilvl="6" w:tplc="D244FAE6">
      <w:numFmt w:val="bullet"/>
      <w:lvlText w:val="•"/>
      <w:lvlJc w:val="left"/>
      <w:pPr>
        <w:ind w:left="6163" w:hanging="360"/>
      </w:pPr>
      <w:rPr>
        <w:rFonts w:hint="default"/>
        <w:lang w:val="ca-ES" w:eastAsia="en-US" w:bidi="ar-SA"/>
      </w:rPr>
    </w:lvl>
    <w:lvl w:ilvl="7" w:tplc="E01E9994">
      <w:numFmt w:val="bullet"/>
      <w:lvlText w:val="•"/>
      <w:lvlJc w:val="left"/>
      <w:pPr>
        <w:ind w:left="7067" w:hanging="360"/>
      </w:pPr>
      <w:rPr>
        <w:rFonts w:hint="default"/>
        <w:lang w:val="ca-ES" w:eastAsia="en-US" w:bidi="ar-SA"/>
      </w:rPr>
    </w:lvl>
    <w:lvl w:ilvl="8" w:tplc="6D34EECC">
      <w:numFmt w:val="bullet"/>
      <w:lvlText w:val="•"/>
      <w:lvlJc w:val="left"/>
      <w:pPr>
        <w:ind w:left="7972" w:hanging="360"/>
      </w:pPr>
      <w:rPr>
        <w:rFonts w:hint="default"/>
        <w:lang w:val="ca-ES" w:eastAsia="en-US" w:bidi="ar-SA"/>
      </w:rPr>
    </w:lvl>
  </w:abstractNum>
  <w:abstractNum w:abstractNumId="36"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7" w15:restartNumberingAfterBreak="0">
    <w:nsid w:val="45424129"/>
    <w:multiLevelType w:val="hybridMultilevel"/>
    <w:tmpl w:val="D0B66328"/>
    <w:lvl w:ilvl="0" w:tplc="4B7E9B8C">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46E20055"/>
    <w:multiLevelType w:val="multilevel"/>
    <w:tmpl w:val="8A4E5E3C"/>
    <w:lvl w:ilvl="0">
      <w:start w:val="1"/>
      <w:numFmt w:val="lowerLetter"/>
      <w:pStyle w:val="Title1template"/>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49172B33"/>
    <w:multiLevelType w:val="hybridMultilevel"/>
    <w:tmpl w:val="FB28BFC0"/>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4E015041"/>
    <w:multiLevelType w:val="hybridMultilevel"/>
    <w:tmpl w:val="841A5E1E"/>
    <w:lvl w:ilvl="0" w:tplc="18E8F64A">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3" w15:restartNumberingAfterBreak="0">
    <w:nsid w:val="5A6D59A6"/>
    <w:multiLevelType w:val="hybridMultilevel"/>
    <w:tmpl w:val="17241786"/>
    <w:lvl w:ilvl="0" w:tplc="D5B4EF5E">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73808A04">
      <w:numFmt w:val="bullet"/>
      <w:lvlText w:val="•"/>
      <w:lvlJc w:val="left"/>
      <w:pPr>
        <w:ind w:left="1806" w:hanging="360"/>
      </w:pPr>
      <w:rPr>
        <w:rFonts w:hint="default"/>
        <w:lang w:val="ca-ES" w:eastAsia="en-US" w:bidi="ar-SA"/>
      </w:rPr>
    </w:lvl>
    <w:lvl w:ilvl="2" w:tplc="3334AD04">
      <w:numFmt w:val="bullet"/>
      <w:lvlText w:val="•"/>
      <w:lvlJc w:val="left"/>
      <w:pPr>
        <w:ind w:left="2692" w:hanging="360"/>
      </w:pPr>
      <w:rPr>
        <w:rFonts w:hint="default"/>
        <w:lang w:val="ca-ES" w:eastAsia="en-US" w:bidi="ar-SA"/>
      </w:rPr>
    </w:lvl>
    <w:lvl w:ilvl="3" w:tplc="EB024B66">
      <w:numFmt w:val="bullet"/>
      <w:lvlText w:val="•"/>
      <w:lvlJc w:val="left"/>
      <w:pPr>
        <w:ind w:left="3578" w:hanging="360"/>
      </w:pPr>
      <w:rPr>
        <w:rFonts w:hint="default"/>
        <w:lang w:val="ca-ES" w:eastAsia="en-US" w:bidi="ar-SA"/>
      </w:rPr>
    </w:lvl>
    <w:lvl w:ilvl="4" w:tplc="D4ECF5E6">
      <w:numFmt w:val="bullet"/>
      <w:lvlText w:val="•"/>
      <w:lvlJc w:val="left"/>
      <w:pPr>
        <w:ind w:left="4464" w:hanging="360"/>
      </w:pPr>
      <w:rPr>
        <w:rFonts w:hint="default"/>
        <w:lang w:val="ca-ES" w:eastAsia="en-US" w:bidi="ar-SA"/>
      </w:rPr>
    </w:lvl>
    <w:lvl w:ilvl="5" w:tplc="43FA4898">
      <w:numFmt w:val="bullet"/>
      <w:lvlText w:val="•"/>
      <w:lvlJc w:val="left"/>
      <w:pPr>
        <w:ind w:left="5350" w:hanging="360"/>
      </w:pPr>
      <w:rPr>
        <w:rFonts w:hint="default"/>
        <w:lang w:val="ca-ES" w:eastAsia="en-US" w:bidi="ar-SA"/>
      </w:rPr>
    </w:lvl>
    <w:lvl w:ilvl="6" w:tplc="680C0CAA">
      <w:numFmt w:val="bullet"/>
      <w:lvlText w:val="•"/>
      <w:lvlJc w:val="left"/>
      <w:pPr>
        <w:ind w:left="6236" w:hanging="360"/>
      </w:pPr>
      <w:rPr>
        <w:rFonts w:hint="default"/>
        <w:lang w:val="ca-ES" w:eastAsia="en-US" w:bidi="ar-SA"/>
      </w:rPr>
    </w:lvl>
    <w:lvl w:ilvl="7" w:tplc="20C4867C">
      <w:numFmt w:val="bullet"/>
      <w:lvlText w:val="•"/>
      <w:lvlJc w:val="left"/>
      <w:pPr>
        <w:ind w:left="7122" w:hanging="360"/>
      </w:pPr>
      <w:rPr>
        <w:rFonts w:hint="default"/>
        <w:lang w:val="ca-ES" w:eastAsia="en-US" w:bidi="ar-SA"/>
      </w:rPr>
    </w:lvl>
    <w:lvl w:ilvl="8" w:tplc="AADEAA38">
      <w:numFmt w:val="bullet"/>
      <w:lvlText w:val="•"/>
      <w:lvlJc w:val="left"/>
      <w:pPr>
        <w:ind w:left="8009" w:hanging="360"/>
      </w:pPr>
      <w:rPr>
        <w:rFonts w:hint="default"/>
        <w:lang w:val="ca-ES" w:eastAsia="en-US" w:bidi="ar-SA"/>
      </w:rPr>
    </w:lvl>
  </w:abstractNum>
  <w:abstractNum w:abstractNumId="44" w15:restartNumberingAfterBreak="0">
    <w:nsid w:val="5B230934"/>
    <w:multiLevelType w:val="hybridMultilevel"/>
    <w:tmpl w:val="68807B88"/>
    <w:lvl w:ilvl="0" w:tplc="8CBC68C6">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D53255F4">
      <w:numFmt w:val="bullet"/>
      <w:lvlText w:val=""/>
      <w:lvlJc w:val="left"/>
      <w:pPr>
        <w:ind w:left="1419" w:hanging="360"/>
      </w:pPr>
      <w:rPr>
        <w:rFonts w:ascii="Symbol" w:eastAsia="Symbol" w:hAnsi="Symbol" w:cs="Symbol" w:hint="default"/>
        <w:b w:val="0"/>
        <w:bCs w:val="0"/>
        <w:i w:val="0"/>
        <w:iCs w:val="0"/>
        <w:spacing w:val="0"/>
        <w:w w:val="99"/>
        <w:sz w:val="22"/>
        <w:szCs w:val="22"/>
        <w:lang w:val="ca-ES" w:eastAsia="en-US" w:bidi="ar-SA"/>
      </w:rPr>
    </w:lvl>
    <w:lvl w:ilvl="2" w:tplc="DA4297A8">
      <w:numFmt w:val="bullet"/>
      <w:lvlText w:val="•"/>
      <w:lvlJc w:val="left"/>
      <w:pPr>
        <w:ind w:left="2349" w:hanging="360"/>
      </w:pPr>
      <w:rPr>
        <w:rFonts w:hint="default"/>
        <w:lang w:val="ca-ES" w:eastAsia="en-US" w:bidi="ar-SA"/>
      </w:rPr>
    </w:lvl>
    <w:lvl w:ilvl="3" w:tplc="8AFEBD2C">
      <w:numFmt w:val="bullet"/>
      <w:lvlText w:val="•"/>
      <w:lvlJc w:val="left"/>
      <w:pPr>
        <w:ind w:left="3278" w:hanging="360"/>
      </w:pPr>
      <w:rPr>
        <w:rFonts w:hint="default"/>
        <w:lang w:val="ca-ES" w:eastAsia="en-US" w:bidi="ar-SA"/>
      </w:rPr>
    </w:lvl>
    <w:lvl w:ilvl="4" w:tplc="DFAC4714">
      <w:numFmt w:val="bullet"/>
      <w:lvlText w:val="•"/>
      <w:lvlJc w:val="left"/>
      <w:pPr>
        <w:ind w:left="4207" w:hanging="360"/>
      </w:pPr>
      <w:rPr>
        <w:rFonts w:hint="default"/>
        <w:lang w:val="ca-ES" w:eastAsia="en-US" w:bidi="ar-SA"/>
      </w:rPr>
    </w:lvl>
    <w:lvl w:ilvl="5" w:tplc="41FA912C">
      <w:numFmt w:val="bullet"/>
      <w:lvlText w:val="•"/>
      <w:lvlJc w:val="left"/>
      <w:pPr>
        <w:ind w:left="5136" w:hanging="360"/>
      </w:pPr>
      <w:rPr>
        <w:rFonts w:hint="default"/>
        <w:lang w:val="ca-ES" w:eastAsia="en-US" w:bidi="ar-SA"/>
      </w:rPr>
    </w:lvl>
    <w:lvl w:ilvl="6" w:tplc="A9362F38">
      <w:numFmt w:val="bullet"/>
      <w:lvlText w:val="•"/>
      <w:lvlJc w:val="left"/>
      <w:pPr>
        <w:ind w:left="6065" w:hanging="360"/>
      </w:pPr>
      <w:rPr>
        <w:rFonts w:hint="default"/>
        <w:lang w:val="ca-ES" w:eastAsia="en-US" w:bidi="ar-SA"/>
      </w:rPr>
    </w:lvl>
    <w:lvl w:ilvl="7" w:tplc="E9B8EE18">
      <w:numFmt w:val="bullet"/>
      <w:lvlText w:val="•"/>
      <w:lvlJc w:val="left"/>
      <w:pPr>
        <w:ind w:left="6994" w:hanging="360"/>
      </w:pPr>
      <w:rPr>
        <w:rFonts w:hint="default"/>
        <w:lang w:val="ca-ES" w:eastAsia="en-US" w:bidi="ar-SA"/>
      </w:rPr>
    </w:lvl>
    <w:lvl w:ilvl="8" w:tplc="C5689DAC">
      <w:numFmt w:val="bullet"/>
      <w:lvlText w:val="•"/>
      <w:lvlJc w:val="left"/>
      <w:pPr>
        <w:ind w:left="7923" w:hanging="360"/>
      </w:pPr>
      <w:rPr>
        <w:rFonts w:hint="default"/>
        <w:lang w:val="ca-ES" w:eastAsia="en-US" w:bidi="ar-SA"/>
      </w:rPr>
    </w:lvl>
  </w:abstractNum>
  <w:abstractNum w:abstractNumId="45" w15:restartNumberingAfterBreak="0">
    <w:nsid w:val="5CF0377C"/>
    <w:multiLevelType w:val="hybridMultilevel"/>
    <w:tmpl w:val="AF2CCC78"/>
    <w:lvl w:ilvl="0" w:tplc="D0FE17D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BDC23560">
      <w:numFmt w:val="bullet"/>
      <w:lvlText w:val="•"/>
      <w:lvlJc w:val="left"/>
      <w:pPr>
        <w:ind w:left="1806" w:hanging="360"/>
      </w:pPr>
      <w:rPr>
        <w:rFonts w:hint="default"/>
        <w:lang w:val="ca-ES" w:eastAsia="en-US" w:bidi="ar-SA"/>
      </w:rPr>
    </w:lvl>
    <w:lvl w:ilvl="2" w:tplc="2642F824">
      <w:numFmt w:val="bullet"/>
      <w:lvlText w:val="•"/>
      <w:lvlJc w:val="left"/>
      <w:pPr>
        <w:ind w:left="2692" w:hanging="360"/>
      </w:pPr>
      <w:rPr>
        <w:rFonts w:hint="default"/>
        <w:lang w:val="ca-ES" w:eastAsia="en-US" w:bidi="ar-SA"/>
      </w:rPr>
    </w:lvl>
    <w:lvl w:ilvl="3" w:tplc="3A0EBBE4">
      <w:numFmt w:val="bullet"/>
      <w:lvlText w:val="•"/>
      <w:lvlJc w:val="left"/>
      <w:pPr>
        <w:ind w:left="3578" w:hanging="360"/>
      </w:pPr>
      <w:rPr>
        <w:rFonts w:hint="default"/>
        <w:lang w:val="ca-ES" w:eastAsia="en-US" w:bidi="ar-SA"/>
      </w:rPr>
    </w:lvl>
    <w:lvl w:ilvl="4" w:tplc="923A561C">
      <w:numFmt w:val="bullet"/>
      <w:lvlText w:val="•"/>
      <w:lvlJc w:val="left"/>
      <w:pPr>
        <w:ind w:left="4464" w:hanging="360"/>
      </w:pPr>
      <w:rPr>
        <w:rFonts w:hint="default"/>
        <w:lang w:val="ca-ES" w:eastAsia="en-US" w:bidi="ar-SA"/>
      </w:rPr>
    </w:lvl>
    <w:lvl w:ilvl="5" w:tplc="001A4092">
      <w:numFmt w:val="bullet"/>
      <w:lvlText w:val="•"/>
      <w:lvlJc w:val="left"/>
      <w:pPr>
        <w:ind w:left="5350" w:hanging="360"/>
      </w:pPr>
      <w:rPr>
        <w:rFonts w:hint="default"/>
        <w:lang w:val="ca-ES" w:eastAsia="en-US" w:bidi="ar-SA"/>
      </w:rPr>
    </w:lvl>
    <w:lvl w:ilvl="6" w:tplc="89D431B6">
      <w:numFmt w:val="bullet"/>
      <w:lvlText w:val="•"/>
      <w:lvlJc w:val="left"/>
      <w:pPr>
        <w:ind w:left="6236" w:hanging="360"/>
      </w:pPr>
      <w:rPr>
        <w:rFonts w:hint="default"/>
        <w:lang w:val="ca-ES" w:eastAsia="en-US" w:bidi="ar-SA"/>
      </w:rPr>
    </w:lvl>
    <w:lvl w:ilvl="7" w:tplc="944000D2">
      <w:numFmt w:val="bullet"/>
      <w:lvlText w:val="•"/>
      <w:lvlJc w:val="left"/>
      <w:pPr>
        <w:ind w:left="7122" w:hanging="360"/>
      </w:pPr>
      <w:rPr>
        <w:rFonts w:hint="default"/>
        <w:lang w:val="ca-ES" w:eastAsia="en-US" w:bidi="ar-SA"/>
      </w:rPr>
    </w:lvl>
    <w:lvl w:ilvl="8" w:tplc="E98E71C2">
      <w:numFmt w:val="bullet"/>
      <w:lvlText w:val="•"/>
      <w:lvlJc w:val="left"/>
      <w:pPr>
        <w:ind w:left="8009" w:hanging="360"/>
      </w:pPr>
      <w:rPr>
        <w:rFonts w:hint="default"/>
        <w:lang w:val="ca-ES" w:eastAsia="en-US" w:bidi="ar-SA"/>
      </w:rPr>
    </w:lvl>
  </w:abstractNum>
  <w:abstractNum w:abstractNumId="46" w15:restartNumberingAfterBreak="0">
    <w:nsid w:val="627034B8"/>
    <w:multiLevelType w:val="hybridMultilevel"/>
    <w:tmpl w:val="49FA74A4"/>
    <w:lvl w:ilvl="0" w:tplc="198C8928">
      <w:numFmt w:val="bullet"/>
      <w:lvlText w:val=""/>
      <w:lvlJc w:val="left"/>
      <w:pPr>
        <w:ind w:left="947" w:hanging="360"/>
      </w:pPr>
      <w:rPr>
        <w:rFonts w:ascii="Symbol" w:eastAsia="Symbol" w:hAnsi="Symbol" w:cs="Symbol" w:hint="default"/>
        <w:b w:val="0"/>
        <w:bCs w:val="0"/>
        <w:i w:val="0"/>
        <w:iCs w:val="0"/>
        <w:spacing w:val="0"/>
        <w:w w:val="99"/>
        <w:sz w:val="22"/>
        <w:szCs w:val="22"/>
        <w:lang w:val="ca-ES" w:eastAsia="en-US" w:bidi="ar-SA"/>
      </w:rPr>
    </w:lvl>
    <w:lvl w:ilvl="1" w:tplc="6DAA7FDC">
      <w:numFmt w:val="bullet"/>
      <w:lvlText w:val="•"/>
      <w:lvlJc w:val="left"/>
      <w:pPr>
        <w:ind w:left="1824" w:hanging="360"/>
      </w:pPr>
      <w:rPr>
        <w:rFonts w:hint="default"/>
        <w:lang w:val="ca-ES" w:eastAsia="en-US" w:bidi="ar-SA"/>
      </w:rPr>
    </w:lvl>
    <w:lvl w:ilvl="2" w:tplc="78C49D70">
      <w:numFmt w:val="bullet"/>
      <w:lvlText w:val="•"/>
      <w:lvlJc w:val="left"/>
      <w:pPr>
        <w:ind w:left="2708" w:hanging="360"/>
      </w:pPr>
      <w:rPr>
        <w:rFonts w:hint="default"/>
        <w:lang w:val="ca-ES" w:eastAsia="en-US" w:bidi="ar-SA"/>
      </w:rPr>
    </w:lvl>
    <w:lvl w:ilvl="3" w:tplc="6D9A11FA">
      <w:numFmt w:val="bullet"/>
      <w:lvlText w:val="•"/>
      <w:lvlJc w:val="left"/>
      <w:pPr>
        <w:ind w:left="3592" w:hanging="360"/>
      </w:pPr>
      <w:rPr>
        <w:rFonts w:hint="default"/>
        <w:lang w:val="ca-ES" w:eastAsia="en-US" w:bidi="ar-SA"/>
      </w:rPr>
    </w:lvl>
    <w:lvl w:ilvl="4" w:tplc="0122F28E">
      <w:numFmt w:val="bullet"/>
      <w:lvlText w:val="•"/>
      <w:lvlJc w:val="left"/>
      <w:pPr>
        <w:ind w:left="4476" w:hanging="360"/>
      </w:pPr>
      <w:rPr>
        <w:rFonts w:hint="default"/>
        <w:lang w:val="ca-ES" w:eastAsia="en-US" w:bidi="ar-SA"/>
      </w:rPr>
    </w:lvl>
    <w:lvl w:ilvl="5" w:tplc="BD70133A">
      <w:numFmt w:val="bullet"/>
      <w:lvlText w:val="•"/>
      <w:lvlJc w:val="left"/>
      <w:pPr>
        <w:ind w:left="5360" w:hanging="360"/>
      </w:pPr>
      <w:rPr>
        <w:rFonts w:hint="default"/>
        <w:lang w:val="ca-ES" w:eastAsia="en-US" w:bidi="ar-SA"/>
      </w:rPr>
    </w:lvl>
    <w:lvl w:ilvl="6" w:tplc="E85CC508">
      <w:numFmt w:val="bullet"/>
      <w:lvlText w:val="•"/>
      <w:lvlJc w:val="left"/>
      <w:pPr>
        <w:ind w:left="6244" w:hanging="360"/>
      </w:pPr>
      <w:rPr>
        <w:rFonts w:hint="default"/>
        <w:lang w:val="ca-ES" w:eastAsia="en-US" w:bidi="ar-SA"/>
      </w:rPr>
    </w:lvl>
    <w:lvl w:ilvl="7" w:tplc="63BA75C8">
      <w:numFmt w:val="bullet"/>
      <w:lvlText w:val="•"/>
      <w:lvlJc w:val="left"/>
      <w:pPr>
        <w:ind w:left="7128" w:hanging="360"/>
      </w:pPr>
      <w:rPr>
        <w:rFonts w:hint="default"/>
        <w:lang w:val="ca-ES" w:eastAsia="en-US" w:bidi="ar-SA"/>
      </w:rPr>
    </w:lvl>
    <w:lvl w:ilvl="8" w:tplc="EF68ECBE">
      <w:numFmt w:val="bullet"/>
      <w:lvlText w:val="•"/>
      <w:lvlJc w:val="left"/>
      <w:pPr>
        <w:ind w:left="8013" w:hanging="360"/>
      </w:pPr>
      <w:rPr>
        <w:rFonts w:hint="default"/>
        <w:lang w:val="ca-ES" w:eastAsia="en-US" w:bidi="ar-SA"/>
      </w:rPr>
    </w:lvl>
  </w:abstractNum>
  <w:abstractNum w:abstractNumId="47" w15:restartNumberingAfterBreak="0">
    <w:nsid w:val="633B1134"/>
    <w:multiLevelType w:val="hybridMultilevel"/>
    <w:tmpl w:val="7CE2589C"/>
    <w:lvl w:ilvl="0" w:tplc="F15AAFBA">
      <w:numFmt w:val="bullet"/>
      <w:lvlText w:val=""/>
      <w:lvlJc w:val="left"/>
      <w:pPr>
        <w:ind w:left="932" w:hanging="360"/>
      </w:pPr>
      <w:rPr>
        <w:rFonts w:ascii="Symbol" w:eastAsia="Symbol" w:hAnsi="Symbol" w:cs="Symbol" w:hint="default"/>
        <w:b w:val="0"/>
        <w:bCs w:val="0"/>
        <w:i w:val="0"/>
        <w:iCs w:val="0"/>
        <w:spacing w:val="0"/>
        <w:w w:val="99"/>
        <w:sz w:val="22"/>
        <w:szCs w:val="22"/>
        <w:lang w:val="ca-ES" w:eastAsia="en-US" w:bidi="ar-SA"/>
      </w:rPr>
    </w:lvl>
    <w:lvl w:ilvl="1" w:tplc="EAB82E18">
      <w:numFmt w:val="bullet"/>
      <w:lvlText w:val="•"/>
      <w:lvlJc w:val="left"/>
      <w:pPr>
        <w:ind w:left="1824" w:hanging="360"/>
      </w:pPr>
      <w:rPr>
        <w:rFonts w:hint="default"/>
        <w:lang w:val="ca-ES" w:eastAsia="en-US" w:bidi="ar-SA"/>
      </w:rPr>
    </w:lvl>
    <w:lvl w:ilvl="2" w:tplc="C3924BC0">
      <w:numFmt w:val="bullet"/>
      <w:lvlText w:val="•"/>
      <w:lvlJc w:val="left"/>
      <w:pPr>
        <w:ind w:left="2708" w:hanging="360"/>
      </w:pPr>
      <w:rPr>
        <w:rFonts w:hint="default"/>
        <w:lang w:val="ca-ES" w:eastAsia="en-US" w:bidi="ar-SA"/>
      </w:rPr>
    </w:lvl>
    <w:lvl w:ilvl="3" w:tplc="7930CC82">
      <w:numFmt w:val="bullet"/>
      <w:lvlText w:val="•"/>
      <w:lvlJc w:val="left"/>
      <w:pPr>
        <w:ind w:left="3592" w:hanging="360"/>
      </w:pPr>
      <w:rPr>
        <w:rFonts w:hint="default"/>
        <w:lang w:val="ca-ES" w:eastAsia="en-US" w:bidi="ar-SA"/>
      </w:rPr>
    </w:lvl>
    <w:lvl w:ilvl="4" w:tplc="4A2CE6E6">
      <w:numFmt w:val="bullet"/>
      <w:lvlText w:val="•"/>
      <w:lvlJc w:val="left"/>
      <w:pPr>
        <w:ind w:left="4476" w:hanging="360"/>
      </w:pPr>
      <w:rPr>
        <w:rFonts w:hint="default"/>
        <w:lang w:val="ca-ES" w:eastAsia="en-US" w:bidi="ar-SA"/>
      </w:rPr>
    </w:lvl>
    <w:lvl w:ilvl="5" w:tplc="866C5DF6">
      <w:numFmt w:val="bullet"/>
      <w:lvlText w:val="•"/>
      <w:lvlJc w:val="left"/>
      <w:pPr>
        <w:ind w:left="5360" w:hanging="360"/>
      </w:pPr>
      <w:rPr>
        <w:rFonts w:hint="default"/>
        <w:lang w:val="ca-ES" w:eastAsia="en-US" w:bidi="ar-SA"/>
      </w:rPr>
    </w:lvl>
    <w:lvl w:ilvl="6" w:tplc="22382170">
      <w:numFmt w:val="bullet"/>
      <w:lvlText w:val="•"/>
      <w:lvlJc w:val="left"/>
      <w:pPr>
        <w:ind w:left="6244" w:hanging="360"/>
      </w:pPr>
      <w:rPr>
        <w:rFonts w:hint="default"/>
        <w:lang w:val="ca-ES" w:eastAsia="en-US" w:bidi="ar-SA"/>
      </w:rPr>
    </w:lvl>
    <w:lvl w:ilvl="7" w:tplc="385C6A2E">
      <w:numFmt w:val="bullet"/>
      <w:lvlText w:val="•"/>
      <w:lvlJc w:val="left"/>
      <w:pPr>
        <w:ind w:left="7128" w:hanging="360"/>
      </w:pPr>
      <w:rPr>
        <w:rFonts w:hint="default"/>
        <w:lang w:val="ca-ES" w:eastAsia="en-US" w:bidi="ar-SA"/>
      </w:rPr>
    </w:lvl>
    <w:lvl w:ilvl="8" w:tplc="F70E8938">
      <w:numFmt w:val="bullet"/>
      <w:lvlText w:val="•"/>
      <w:lvlJc w:val="left"/>
      <w:pPr>
        <w:ind w:left="8013" w:hanging="360"/>
      </w:pPr>
      <w:rPr>
        <w:rFonts w:hint="default"/>
        <w:lang w:val="ca-ES" w:eastAsia="en-US" w:bidi="ar-SA"/>
      </w:rPr>
    </w:lvl>
  </w:abstractNum>
  <w:abstractNum w:abstractNumId="48" w15:restartNumberingAfterBreak="0">
    <w:nsid w:val="655D7331"/>
    <w:multiLevelType w:val="hybridMultilevel"/>
    <w:tmpl w:val="C3B0D548"/>
    <w:lvl w:ilvl="0" w:tplc="04030019">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9" w15:restartNumberingAfterBreak="0">
    <w:nsid w:val="6BAC68F2"/>
    <w:multiLevelType w:val="hybridMultilevel"/>
    <w:tmpl w:val="92C07A50"/>
    <w:lvl w:ilvl="0" w:tplc="BAE0D58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F9D4C602">
      <w:numFmt w:val="bullet"/>
      <w:lvlText w:val="•"/>
      <w:lvlJc w:val="left"/>
      <w:pPr>
        <w:ind w:left="1806" w:hanging="360"/>
      </w:pPr>
      <w:rPr>
        <w:rFonts w:hint="default"/>
        <w:lang w:val="ca-ES" w:eastAsia="en-US" w:bidi="ar-SA"/>
      </w:rPr>
    </w:lvl>
    <w:lvl w:ilvl="2" w:tplc="C3286548">
      <w:numFmt w:val="bullet"/>
      <w:lvlText w:val="•"/>
      <w:lvlJc w:val="left"/>
      <w:pPr>
        <w:ind w:left="2692" w:hanging="360"/>
      </w:pPr>
      <w:rPr>
        <w:rFonts w:hint="default"/>
        <w:lang w:val="ca-ES" w:eastAsia="en-US" w:bidi="ar-SA"/>
      </w:rPr>
    </w:lvl>
    <w:lvl w:ilvl="3" w:tplc="DC06536C">
      <w:numFmt w:val="bullet"/>
      <w:lvlText w:val="•"/>
      <w:lvlJc w:val="left"/>
      <w:pPr>
        <w:ind w:left="3578" w:hanging="360"/>
      </w:pPr>
      <w:rPr>
        <w:rFonts w:hint="default"/>
        <w:lang w:val="ca-ES" w:eastAsia="en-US" w:bidi="ar-SA"/>
      </w:rPr>
    </w:lvl>
    <w:lvl w:ilvl="4" w:tplc="DEBC55FA">
      <w:numFmt w:val="bullet"/>
      <w:lvlText w:val="•"/>
      <w:lvlJc w:val="left"/>
      <w:pPr>
        <w:ind w:left="4464" w:hanging="360"/>
      </w:pPr>
      <w:rPr>
        <w:rFonts w:hint="default"/>
        <w:lang w:val="ca-ES" w:eastAsia="en-US" w:bidi="ar-SA"/>
      </w:rPr>
    </w:lvl>
    <w:lvl w:ilvl="5" w:tplc="CAE8E154">
      <w:numFmt w:val="bullet"/>
      <w:lvlText w:val="•"/>
      <w:lvlJc w:val="left"/>
      <w:pPr>
        <w:ind w:left="5350" w:hanging="360"/>
      </w:pPr>
      <w:rPr>
        <w:rFonts w:hint="default"/>
        <w:lang w:val="ca-ES" w:eastAsia="en-US" w:bidi="ar-SA"/>
      </w:rPr>
    </w:lvl>
    <w:lvl w:ilvl="6" w:tplc="D688DB64">
      <w:numFmt w:val="bullet"/>
      <w:lvlText w:val="•"/>
      <w:lvlJc w:val="left"/>
      <w:pPr>
        <w:ind w:left="6236" w:hanging="360"/>
      </w:pPr>
      <w:rPr>
        <w:rFonts w:hint="default"/>
        <w:lang w:val="ca-ES" w:eastAsia="en-US" w:bidi="ar-SA"/>
      </w:rPr>
    </w:lvl>
    <w:lvl w:ilvl="7" w:tplc="2EF00B06">
      <w:numFmt w:val="bullet"/>
      <w:lvlText w:val="•"/>
      <w:lvlJc w:val="left"/>
      <w:pPr>
        <w:ind w:left="7122" w:hanging="360"/>
      </w:pPr>
      <w:rPr>
        <w:rFonts w:hint="default"/>
        <w:lang w:val="ca-ES" w:eastAsia="en-US" w:bidi="ar-SA"/>
      </w:rPr>
    </w:lvl>
    <w:lvl w:ilvl="8" w:tplc="507048B2">
      <w:numFmt w:val="bullet"/>
      <w:lvlText w:val="•"/>
      <w:lvlJc w:val="left"/>
      <w:pPr>
        <w:ind w:left="8009" w:hanging="360"/>
      </w:pPr>
      <w:rPr>
        <w:rFonts w:hint="default"/>
        <w:lang w:val="ca-ES" w:eastAsia="en-US" w:bidi="ar-SA"/>
      </w:rPr>
    </w:lvl>
  </w:abstractNum>
  <w:abstractNum w:abstractNumId="50" w15:restartNumberingAfterBreak="0">
    <w:nsid w:val="6DD548A8"/>
    <w:multiLevelType w:val="hybridMultilevel"/>
    <w:tmpl w:val="2EE8E518"/>
    <w:lvl w:ilvl="0" w:tplc="7C1EF2F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55FABE62">
      <w:numFmt w:val="bullet"/>
      <w:lvlText w:val="•"/>
      <w:lvlJc w:val="left"/>
      <w:pPr>
        <w:ind w:left="1806" w:hanging="360"/>
      </w:pPr>
      <w:rPr>
        <w:rFonts w:hint="default"/>
        <w:lang w:val="ca-ES" w:eastAsia="en-US" w:bidi="ar-SA"/>
      </w:rPr>
    </w:lvl>
    <w:lvl w:ilvl="2" w:tplc="3FD66DAE">
      <w:numFmt w:val="bullet"/>
      <w:lvlText w:val="•"/>
      <w:lvlJc w:val="left"/>
      <w:pPr>
        <w:ind w:left="2692" w:hanging="360"/>
      </w:pPr>
      <w:rPr>
        <w:rFonts w:hint="default"/>
        <w:lang w:val="ca-ES" w:eastAsia="en-US" w:bidi="ar-SA"/>
      </w:rPr>
    </w:lvl>
    <w:lvl w:ilvl="3" w:tplc="2E524A12">
      <w:numFmt w:val="bullet"/>
      <w:lvlText w:val="•"/>
      <w:lvlJc w:val="left"/>
      <w:pPr>
        <w:ind w:left="3578" w:hanging="360"/>
      </w:pPr>
      <w:rPr>
        <w:rFonts w:hint="default"/>
        <w:lang w:val="ca-ES" w:eastAsia="en-US" w:bidi="ar-SA"/>
      </w:rPr>
    </w:lvl>
    <w:lvl w:ilvl="4" w:tplc="09F6A0C4">
      <w:numFmt w:val="bullet"/>
      <w:lvlText w:val="•"/>
      <w:lvlJc w:val="left"/>
      <w:pPr>
        <w:ind w:left="4464" w:hanging="360"/>
      </w:pPr>
      <w:rPr>
        <w:rFonts w:hint="default"/>
        <w:lang w:val="ca-ES" w:eastAsia="en-US" w:bidi="ar-SA"/>
      </w:rPr>
    </w:lvl>
    <w:lvl w:ilvl="5" w:tplc="223238A8">
      <w:numFmt w:val="bullet"/>
      <w:lvlText w:val="•"/>
      <w:lvlJc w:val="left"/>
      <w:pPr>
        <w:ind w:left="5350" w:hanging="360"/>
      </w:pPr>
      <w:rPr>
        <w:rFonts w:hint="default"/>
        <w:lang w:val="ca-ES" w:eastAsia="en-US" w:bidi="ar-SA"/>
      </w:rPr>
    </w:lvl>
    <w:lvl w:ilvl="6" w:tplc="10669796">
      <w:numFmt w:val="bullet"/>
      <w:lvlText w:val="•"/>
      <w:lvlJc w:val="left"/>
      <w:pPr>
        <w:ind w:left="6236" w:hanging="360"/>
      </w:pPr>
      <w:rPr>
        <w:rFonts w:hint="default"/>
        <w:lang w:val="ca-ES" w:eastAsia="en-US" w:bidi="ar-SA"/>
      </w:rPr>
    </w:lvl>
    <w:lvl w:ilvl="7" w:tplc="B9488C22">
      <w:numFmt w:val="bullet"/>
      <w:lvlText w:val="•"/>
      <w:lvlJc w:val="left"/>
      <w:pPr>
        <w:ind w:left="7122" w:hanging="360"/>
      </w:pPr>
      <w:rPr>
        <w:rFonts w:hint="default"/>
        <w:lang w:val="ca-ES" w:eastAsia="en-US" w:bidi="ar-SA"/>
      </w:rPr>
    </w:lvl>
    <w:lvl w:ilvl="8" w:tplc="707CC584">
      <w:numFmt w:val="bullet"/>
      <w:lvlText w:val="•"/>
      <w:lvlJc w:val="left"/>
      <w:pPr>
        <w:ind w:left="8009" w:hanging="360"/>
      </w:pPr>
      <w:rPr>
        <w:rFonts w:hint="default"/>
        <w:lang w:val="ca-ES" w:eastAsia="en-US" w:bidi="ar-SA"/>
      </w:rPr>
    </w:lvl>
  </w:abstractNum>
  <w:abstractNum w:abstractNumId="51" w15:restartNumberingAfterBreak="0">
    <w:nsid w:val="6E84179A"/>
    <w:multiLevelType w:val="hybridMultilevel"/>
    <w:tmpl w:val="2EA007E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2" w15:restartNumberingAfterBreak="0">
    <w:nsid w:val="6F1D0619"/>
    <w:multiLevelType w:val="multilevel"/>
    <w:tmpl w:val="3440E89E"/>
    <w:lvl w:ilvl="0">
      <w:start w:val="1"/>
      <w:numFmt w:val="decimal"/>
      <w:pStyle w:val="Llistanumerada"/>
      <w:lvlText w:val="%1."/>
      <w:lvlJc w:val="left"/>
      <w:pPr>
        <w:ind w:left="360" w:hanging="360"/>
      </w:pPr>
      <w:rPr>
        <w:b/>
      </w:rPr>
    </w:lvl>
    <w:lvl w:ilvl="1">
      <w:start w:val="1"/>
      <w:numFmt w:val="decimal"/>
      <w:lvlText w:val="%1.%2."/>
      <w:lvlJc w:val="left"/>
      <w:pPr>
        <w:ind w:left="720" w:hanging="720"/>
      </w:pPr>
      <w:rPr>
        <w:b w:val="0"/>
        <w:color w:val="000000"/>
        <w:shd w:val="clear" w:color="auto" w:fill="auto"/>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3" w15:restartNumberingAfterBreak="0">
    <w:nsid w:val="72C00B93"/>
    <w:multiLevelType w:val="multilevel"/>
    <w:tmpl w:val="18DABBF0"/>
    <w:lvl w:ilvl="0">
      <w:start w:val="1"/>
      <w:numFmt w:val="decimal"/>
      <w:lvlText w:val="%1."/>
      <w:lvlJc w:val="left"/>
      <w:pPr>
        <w:ind w:left="360" w:hanging="360"/>
      </w:pPr>
      <w:rPr>
        <w:b/>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15:restartNumberingAfterBreak="0">
    <w:nsid w:val="73C2306A"/>
    <w:multiLevelType w:val="multilevel"/>
    <w:tmpl w:val="26D03D2C"/>
    <w:lvl w:ilvl="0">
      <w:start w:val="1"/>
      <w:numFmt w:val="lowerLetter"/>
      <w:pStyle w:val="Llistaambpic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5214EA9"/>
    <w:multiLevelType w:val="hybridMultilevel"/>
    <w:tmpl w:val="E06062CA"/>
    <w:lvl w:ilvl="0" w:tplc="0BE21E00">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6"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7"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8"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60" w15:restartNumberingAfterBreak="0">
    <w:nsid w:val="79D41438"/>
    <w:multiLevelType w:val="hybridMultilevel"/>
    <w:tmpl w:val="D412458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1" w15:restartNumberingAfterBreak="0">
    <w:nsid w:val="7A1D0C58"/>
    <w:multiLevelType w:val="hybridMultilevel"/>
    <w:tmpl w:val="60BEACE2"/>
    <w:lvl w:ilvl="0" w:tplc="D60E74C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4BBA770C">
      <w:numFmt w:val="bullet"/>
      <w:lvlText w:val="•"/>
      <w:lvlJc w:val="left"/>
      <w:pPr>
        <w:ind w:left="1806" w:hanging="360"/>
      </w:pPr>
      <w:rPr>
        <w:rFonts w:hint="default"/>
        <w:lang w:val="ca-ES" w:eastAsia="en-US" w:bidi="ar-SA"/>
      </w:rPr>
    </w:lvl>
    <w:lvl w:ilvl="2" w:tplc="75DE4F54">
      <w:numFmt w:val="bullet"/>
      <w:lvlText w:val="•"/>
      <w:lvlJc w:val="left"/>
      <w:pPr>
        <w:ind w:left="2692" w:hanging="360"/>
      </w:pPr>
      <w:rPr>
        <w:rFonts w:hint="default"/>
        <w:lang w:val="ca-ES" w:eastAsia="en-US" w:bidi="ar-SA"/>
      </w:rPr>
    </w:lvl>
    <w:lvl w:ilvl="3" w:tplc="E312D6C0">
      <w:numFmt w:val="bullet"/>
      <w:lvlText w:val="•"/>
      <w:lvlJc w:val="left"/>
      <w:pPr>
        <w:ind w:left="3578" w:hanging="360"/>
      </w:pPr>
      <w:rPr>
        <w:rFonts w:hint="default"/>
        <w:lang w:val="ca-ES" w:eastAsia="en-US" w:bidi="ar-SA"/>
      </w:rPr>
    </w:lvl>
    <w:lvl w:ilvl="4" w:tplc="07909F7E">
      <w:numFmt w:val="bullet"/>
      <w:lvlText w:val="•"/>
      <w:lvlJc w:val="left"/>
      <w:pPr>
        <w:ind w:left="4464" w:hanging="360"/>
      </w:pPr>
      <w:rPr>
        <w:rFonts w:hint="default"/>
        <w:lang w:val="ca-ES" w:eastAsia="en-US" w:bidi="ar-SA"/>
      </w:rPr>
    </w:lvl>
    <w:lvl w:ilvl="5" w:tplc="2562A72E">
      <w:numFmt w:val="bullet"/>
      <w:lvlText w:val="•"/>
      <w:lvlJc w:val="left"/>
      <w:pPr>
        <w:ind w:left="5350" w:hanging="360"/>
      </w:pPr>
      <w:rPr>
        <w:rFonts w:hint="default"/>
        <w:lang w:val="ca-ES" w:eastAsia="en-US" w:bidi="ar-SA"/>
      </w:rPr>
    </w:lvl>
    <w:lvl w:ilvl="6" w:tplc="4154BE80">
      <w:numFmt w:val="bullet"/>
      <w:lvlText w:val="•"/>
      <w:lvlJc w:val="left"/>
      <w:pPr>
        <w:ind w:left="6236" w:hanging="360"/>
      </w:pPr>
      <w:rPr>
        <w:rFonts w:hint="default"/>
        <w:lang w:val="ca-ES" w:eastAsia="en-US" w:bidi="ar-SA"/>
      </w:rPr>
    </w:lvl>
    <w:lvl w:ilvl="7" w:tplc="BE66E802">
      <w:numFmt w:val="bullet"/>
      <w:lvlText w:val="•"/>
      <w:lvlJc w:val="left"/>
      <w:pPr>
        <w:ind w:left="7122" w:hanging="360"/>
      </w:pPr>
      <w:rPr>
        <w:rFonts w:hint="default"/>
        <w:lang w:val="ca-ES" w:eastAsia="en-US" w:bidi="ar-SA"/>
      </w:rPr>
    </w:lvl>
    <w:lvl w:ilvl="8" w:tplc="3D02C0F6">
      <w:numFmt w:val="bullet"/>
      <w:lvlText w:val="•"/>
      <w:lvlJc w:val="left"/>
      <w:pPr>
        <w:ind w:left="8009" w:hanging="360"/>
      </w:pPr>
      <w:rPr>
        <w:rFonts w:hint="default"/>
        <w:lang w:val="ca-ES" w:eastAsia="en-US" w:bidi="ar-SA"/>
      </w:rPr>
    </w:lvl>
  </w:abstractNum>
  <w:abstractNum w:abstractNumId="62" w15:restartNumberingAfterBreak="0">
    <w:nsid w:val="7BB52166"/>
    <w:multiLevelType w:val="hybridMultilevel"/>
    <w:tmpl w:val="0876135A"/>
    <w:lvl w:ilvl="0" w:tplc="CA189CF2">
      <w:numFmt w:val="bullet"/>
      <w:lvlText w:val="–"/>
      <w:lvlJc w:val="left"/>
      <w:pPr>
        <w:ind w:left="929" w:hanging="360"/>
      </w:pPr>
      <w:rPr>
        <w:rFonts w:ascii="Arial MT" w:eastAsia="Arial MT" w:hAnsi="Arial MT" w:cs="Arial MT" w:hint="default"/>
        <w:spacing w:val="0"/>
        <w:w w:val="104"/>
        <w:lang w:val="ca-ES" w:eastAsia="en-US" w:bidi="ar-SA"/>
      </w:rPr>
    </w:lvl>
    <w:lvl w:ilvl="1" w:tplc="9F063E72">
      <w:numFmt w:val="bullet"/>
      <w:lvlText w:val="•"/>
      <w:lvlJc w:val="left"/>
      <w:pPr>
        <w:ind w:left="1806" w:hanging="360"/>
      </w:pPr>
      <w:rPr>
        <w:rFonts w:hint="default"/>
        <w:lang w:val="ca-ES" w:eastAsia="en-US" w:bidi="ar-SA"/>
      </w:rPr>
    </w:lvl>
    <w:lvl w:ilvl="2" w:tplc="0D6674E6">
      <w:numFmt w:val="bullet"/>
      <w:lvlText w:val="•"/>
      <w:lvlJc w:val="left"/>
      <w:pPr>
        <w:ind w:left="2692" w:hanging="360"/>
      </w:pPr>
      <w:rPr>
        <w:rFonts w:hint="default"/>
        <w:lang w:val="ca-ES" w:eastAsia="en-US" w:bidi="ar-SA"/>
      </w:rPr>
    </w:lvl>
    <w:lvl w:ilvl="3" w:tplc="F76A5BC4">
      <w:numFmt w:val="bullet"/>
      <w:lvlText w:val="•"/>
      <w:lvlJc w:val="left"/>
      <w:pPr>
        <w:ind w:left="3578" w:hanging="360"/>
      </w:pPr>
      <w:rPr>
        <w:rFonts w:hint="default"/>
        <w:lang w:val="ca-ES" w:eastAsia="en-US" w:bidi="ar-SA"/>
      </w:rPr>
    </w:lvl>
    <w:lvl w:ilvl="4" w:tplc="CF9C32AA">
      <w:numFmt w:val="bullet"/>
      <w:lvlText w:val="•"/>
      <w:lvlJc w:val="left"/>
      <w:pPr>
        <w:ind w:left="4464" w:hanging="360"/>
      </w:pPr>
      <w:rPr>
        <w:rFonts w:hint="default"/>
        <w:lang w:val="ca-ES" w:eastAsia="en-US" w:bidi="ar-SA"/>
      </w:rPr>
    </w:lvl>
    <w:lvl w:ilvl="5" w:tplc="04EAE5C6">
      <w:numFmt w:val="bullet"/>
      <w:lvlText w:val="•"/>
      <w:lvlJc w:val="left"/>
      <w:pPr>
        <w:ind w:left="5350" w:hanging="360"/>
      </w:pPr>
      <w:rPr>
        <w:rFonts w:hint="default"/>
        <w:lang w:val="ca-ES" w:eastAsia="en-US" w:bidi="ar-SA"/>
      </w:rPr>
    </w:lvl>
    <w:lvl w:ilvl="6" w:tplc="5B5C6A9A">
      <w:numFmt w:val="bullet"/>
      <w:lvlText w:val="•"/>
      <w:lvlJc w:val="left"/>
      <w:pPr>
        <w:ind w:left="6236" w:hanging="360"/>
      </w:pPr>
      <w:rPr>
        <w:rFonts w:hint="default"/>
        <w:lang w:val="ca-ES" w:eastAsia="en-US" w:bidi="ar-SA"/>
      </w:rPr>
    </w:lvl>
    <w:lvl w:ilvl="7" w:tplc="34E48BC6">
      <w:numFmt w:val="bullet"/>
      <w:lvlText w:val="•"/>
      <w:lvlJc w:val="left"/>
      <w:pPr>
        <w:ind w:left="7122" w:hanging="360"/>
      </w:pPr>
      <w:rPr>
        <w:rFonts w:hint="default"/>
        <w:lang w:val="ca-ES" w:eastAsia="en-US" w:bidi="ar-SA"/>
      </w:rPr>
    </w:lvl>
    <w:lvl w:ilvl="8" w:tplc="B094C6C4">
      <w:numFmt w:val="bullet"/>
      <w:lvlText w:val="•"/>
      <w:lvlJc w:val="left"/>
      <w:pPr>
        <w:ind w:left="8009" w:hanging="360"/>
      </w:pPr>
      <w:rPr>
        <w:rFonts w:hint="default"/>
        <w:lang w:val="ca-ES" w:eastAsia="en-US" w:bidi="ar-SA"/>
      </w:rPr>
    </w:lvl>
  </w:abstractNum>
  <w:abstractNum w:abstractNumId="63" w15:restartNumberingAfterBreak="0">
    <w:nsid w:val="7CE1271C"/>
    <w:multiLevelType w:val="hybridMultilevel"/>
    <w:tmpl w:val="0B9EF05C"/>
    <w:lvl w:ilvl="0" w:tplc="9FD2DEDA">
      <w:start w:val="40"/>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4"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5"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6"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000532">
    <w:abstractNumId w:val="9"/>
  </w:num>
  <w:num w:numId="2" w16cid:durableId="1910386399">
    <w:abstractNumId w:val="58"/>
  </w:num>
  <w:num w:numId="3" w16cid:durableId="178737521">
    <w:abstractNumId w:val="42"/>
  </w:num>
  <w:num w:numId="4" w16cid:durableId="560410623">
    <w:abstractNumId w:val="59"/>
  </w:num>
  <w:num w:numId="5" w16cid:durableId="557861752">
    <w:abstractNumId w:val="15"/>
  </w:num>
  <w:num w:numId="6" w16cid:durableId="1789467162">
    <w:abstractNumId w:val="56"/>
  </w:num>
  <w:num w:numId="7" w16cid:durableId="585068806">
    <w:abstractNumId w:val="64"/>
  </w:num>
  <w:num w:numId="8" w16cid:durableId="1541433158">
    <w:abstractNumId w:val="24"/>
  </w:num>
  <w:num w:numId="9" w16cid:durableId="1693995486">
    <w:abstractNumId w:val="57"/>
  </w:num>
  <w:num w:numId="10" w16cid:durableId="1799180061">
    <w:abstractNumId w:val="65"/>
  </w:num>
  <w:num w:numId="11" w16cid:durableId="1725565830">
    <w:abstractNumId w:val="18"/>
  </w:num>
  <w:num w:numId="12" w16cid:durableId="1110591877">
    <w:abstractNumId w:val="19"/>
  </w:num>
  <w:num w:numId="13" w16cid:durableId="1550263354">
    <w:abstractNumId w:val="26"/>
  </w:num>
  <w:num w:numId="14" w16cid:durableId="165484016">
    <w:abstractNumId w:val="34"/>
  </w:num>
  <w:num w:numId="15" w16cid:durableId="425150162">
    <w:abstractNumId w:val="60"/>
  </w:num>
  <w:num w:numId="16" w16cid:durableId="39063752">
    <w:abstractNumId w:val="36"/>
  </w:num>
  <w:num w:numId="17" w16cid:durableId="1847555758">
    <w:abstractNumId w:val="22"/>
  </w:num>
  <w:num w:numId="18" w16cid:durableId="121270112">
    <w:abstractNumId w:val="27"/>
  </w:num>
  <w:num w:numId="19" w16cid:durableId="230313912">
    <w:abstractNumId w:val="6"/>
  </w:num>
  <w:num w:numId="20" w16cid:durableId="1022125503">
    <w:abstractNumId w:val="2"/>
  </w:num>
  <w:num w:numId="21" w16cid:durableId="1684084339">
    <w:abstractNumId w:val="39"/>
  </w:num>
  <w:num w:numId="22" w16cid:durableId="101531359">
    <w:abstractNumId w:val="55"/>
  </w:num>
  <w:num w:numId="23" w16cid:durableId="1014965240">
    <w:abstractNumId w:val="25"/>
  </w:num>
  <w:num w:numId="24" w16cid:durableId="940070392">
    <w:abstractNumId w:val="66"/>
  </w:num>
  <w:num w:numId="25" w16cid:durableId="704910091">
    <w:abstractNumId w:val="12"/>
  </w:num>
  <w:num w:numId="26" w16cid:durableId="1029264141">
    <w:abstractNumId w:val="13"/>
  </w:num>
  <w:num w:numId="27" w16cid:durableId="1034967689">
    <w:abstractNumId w:val="23"/>
  </w:num>
  <w:num w:numId="28" w16cid:durableId="328212739">
    <w:abstractNumId w:val="53"/>
  </w:num>
  <w:num w:numId="29" w16cid:durableId="1647976170">
    <w:abstractNumId w:val="20"/>
  </w:num>
  <w:num w:numId="30" w16cid:durableId="2093046173">
    <w:abstractNumId w:val="52"/>
  </w:num>
  <w:num w:numId="31" w16cid:durableId="1432706183">
    <w:abstractNumId w:val="14"/>
  </w:num>
  <w:num w:numId="32" w16cid:durableId="152180517">
    <w:abstractNumId w:val="54"/>
  </w:num>
  <w:num w:numId="33" w16cid:durableId="863831006">
    <w:abstractNumId w:val="10"/>
  </w:num>
  <w:num w:numId="34" w16cid:durableId="2094276187">
    <w:abstractNumId w:val="38"/>
  </w:num>
  <w:num w:numId="35" w16cid:durableId="812983313">
    <w:abstractNumId w:val="3"/>
  </w:num>
  <w:num w:numId="36" w16cid:durableId="135489252">
    <w:abstractNumId w:val="7"/>
  </w:num>
  <w:num w:numId="37" w16cid:durableId="869419784">
    <w:abstractNumId w:val="1"/>
  </w:num>
  <w:num w:numId="38" w16cid:durableId="1793862090">
    <w:abstractNumId w:val="62"/>
  </w:num>
  <w:num w:numId="39" w16cid:durableId="1767386427">
    <w:abstractNumId w:val="29"/>
  </w:num>
  <w:num w:numId="40" w16cid:durableId="84544510">
    <w:abstractNumId w:val="40"/>
  </w:num>
  <w:num w:numId="41" w16cid:durableId="490214625">
    <w:abstractNumId w:val="17"/>
  </w:num>
  <w:num w:numId="42" w16cid:durableId="743574409">
    <w:abstractNumId w:val="61"/>
  </w:num>
  <w:num w:numId="43" w16cid:durableId="812412207">
    <w:abstractNumId w:val="30"/>
  </w:num>
  <w:num w:numId="44" w16cid:durableId="1397820371">
    <w:abstractNumId w:val="49"/>
  </w:num>
  <w:num w:numId="45" w16cid:durableId="413745286">
    <w:abstractNumId w:val="45"/>
  </w:num>
  <w:num w:numId="46" w16cid:durableId="1488126671">
    <w:abstractNumId w:val="4"/>
  </w:num>
  <w:num w:numId="47" w16cid:durableId="1806042635">
    <w:abstractNumId w:val="47"/>
  </w:num>
  <w:num w:numId="48" w16cid:durableId="1505052006">
    <w:abstractNumId w:val="43"/>
  </w:num>
  <w:num w:numId="49" w16cid:durableId="1684554830">
    <w:abstractNumId w:val="46"/>
  </w:num>
  <w:num w:numId="50" w16cid:durableId="971443193">
    <w:abstractNumId w:val="35"/>
  </w:num>
  <w:num w:numId="51" w16cid:durableId="165364050">
    <w:abstractNumId w:val="44"/>
  </w:num>
  <w:num w:numId="52" w16cid:durableId="237786077">
    <w:abstractNumId w:val="16"/>
  </w:num>
  <w:num w:numId="53" w16cid:durableId="1696616641">
    <w:abstractNumId w:val="31"/>
  </w:num>
  <w:num w:numId="54" w16cid:durableId="523325457">
    <w:abstractNumId w:val="28"/>
  </w:num>
  <w:num w:numId="55" w16cid:durableId="1810588447">
    <w:abstractNumId w:val="5"/>
  </w:num>
  <w:num w:numId="56" w16cid:durableId="553127995">
    <w:abstractNumId w:val="50"/>
  </w:num>
  <w:num w:numId="57" w16cid:durableId="39329477">
    <w:abstractNumId w:val="33"/>
  </w:num>
  <w:num w:numId="58" w16cid:durableId="954412017">
    <w:abstractNumId w:val="11"/>
  </w:num>
  <w:num w:numId="59" w16cid:durableId="1650208488">
    <w:abstractNumId w:val="41"/>
  </w:num>
  <w:num w:numId="60" w16cid:durableId="672420698">
    <w:abstractNumId w:val="51"/>
  </w:num>
  <w:num w:numId="61" w16cid:durableId="1181428936">
    <w:abstractNumId w:val="37"/>
  </w:num>
  <w:num w:numId="62" w16cid:durableId="634528510">
    <w:abstractNumId w:val="32"/>
  </w:num>
  <w:num w:numId="63" w16cid:durableId="328798815">
    <w:abstractNumId w:val="8"/>
  </w:num>
  <w:num w:numId="64" w16cid:durableId="156044166">
    <w:abstractNumId w:val="21"/>
  </w:num>
  <w:num w:numId="65" w16cid:durableId="731581737">
    <w:abstractNumId w:val="63"/>
  </w:num>
  <w:num w:numId="66" w16cid:durableId="12077688">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proofState w:spelling="clean" w:grammar="clean"/>
  <w:attachedTemplate r:id="rId1"/>
  <w:defaultTabStop w:val="708"/>
  <w:hyphenationZone w:val="425"/>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0348"/>
    <w:rsid w:val="000019FE"/>
    <w:rsid w:val="0000249B"/>
    <w:rsid w:val="000025CC"/>
    <w:rsid w:val="000032DD"/>
    <w:rsid w:val="00003591"/>
    <w:rsid w:val="000040E0"/>
    <w:rsid w:val="00006244"/>
    <w:rsid w:val="0000689A"/>
    <w:rsid w:val="00006CCA"/>
    <w:rsid w:val="000075A2"/>
    <w:rsid w:val="000109FA"/>
    <w:rsid w:val="00010CE0"/>
    <w:rsid w:val="000117BF"/>
    <w:rsid w:val="00011822"/>
    <w:rsid w:val="00012FC1"/>
    <w:rsid w:val="000133AF"/>
    <w:rsid w:val="00013B9C"/>
    <w:rsid w:val="00013E92"/>
    <w:rsid w:val="00014162"/>
    <w:rsid w:val="00016063"/>
    <w:rsid w:val="000161FA"/>
    <w:rsid w:val="0001703C"/>
    <w:rsid w:val="00017D3A"/>
    <w:rsid w:val="000200E6"/>
    <w:rsid w:val="00020B02"/>
    <w:rsid w:val="00020DD7"/>
    <w:rsid w:val="00021059"/>
    <w:rsid w:val="00021971"/>
    <w:rsid w:val="00021C98"/>
    <w:rsid w:val="00022542"/>
    <w:rsid w:val="0002282E"/>
    <w:rsid w:val="000240BE"/>
    <w:rsid w:val="000240E9"/>
    <w:rsid w:val="00024BAE"/>
    <w:rsid w:val="0002517A"/>
    <w:rsid w:val="0002524E"/>
    <w:rsid w:val="00025D3E"/>
    <w:rsid w:val="000260B8"/>
    <w:rsid w:val="000263FA"/>
    <w:rsid w:val="000269A2"/>
    <w:rsid w:val="0002730E"/>
    <w:rsid w:val="00027410"/>
    <w:rsid w:val="000274C9"/>
    <w:rsid w:val="00030439"/>
    <w:rsid w:val="000304CC"/>
    <w:rsid w:val="00030899"/>
    <w:rsid w:val="00030A23"/>
    <w:rsid w:val="00031B0D"/>
    <w:rsid w:val="00031FAC"/>
    <w:rsid w:val="00032D8C"/>
    <w:rsid w:val="00034462"/>
    <w:rsid w:val="00035B9F"/>
    <w:rsid w:val="00035FA1"/>
    <w:rsid w:val="00036725"/>
    <w:rsid w:val="00037B26"/>
    <w:rsid w:val="0004015B"/>
    <w:rsid w:val="00040580"/>
    <w:rsid w:val="00040AA5"/>
    <w:rsid w:val="00041E69"/>
    <w:rsid w:val="0004371C"/>
    <w:rsid w:val="000472C2"/>
    <w:rsid w:val="00050635"/>
    <w:rsid w:val="00051385"/>
    <w:rsid w:val="00052636"/>
    <w:rsid w:val="00054F27"/>
    <w:rsid w:val="000557A8"/>
    <w:rsid w:val="00055A47"/>
    <w:rsid w:val="00055B0C"/>
    <w:rsid w:val="00055C3C"/>
    <w:rsid w:val="00055D0A"/>
    <w:rsid w:val="000563E3"/>
    <w:rsid w:val="000575E0"/>
    <w:rsid w:val="0005766A"/>
    <w:rsid w:val="00060044"/>
    <w:rsid w:val="00060750"/>
    <w:rsid w:val="00060AF1"/>
    <w:rsid w:val="0006118D"/>
    <w:rsid w:val="00062666"/>
    <w:rsid w:val="000629D0"/>
    <w:rsid w:val="00063760"/>
    <w:rsid w:val="00063DB0"/>
    <w:rsid w:val="00065251"/>
    <w:rsid w:val="00065301"/>
    <w:rsid w:val="00065533"/>
    <w:rsid w:val="00065666"/>
    <w:rsid w:val="0006606E"/>
    <w:rsid w:val="000664DA"/>
    <w:rsid w:val="00066743"/>
    <w:rsid w:val="00067242"/>
    <w:rsid w:val="00067D04"/>
    <w:rsid w:val="0007002D"/>
    <w:rsid w:val="00070667"/>
    <w:rsid w:val="000716C4"/>
    <w:rsid w:val="000717BC"/>
    <w:rsid w:val="000720E4"/>
    <w:rsid w:val="00072663"/>
    <w:rsid w:val="00072B0D"/>
    <w:rsid w:val="00073189"/>
    <w:rsid w:val="0007375F"/>
    <w:rsid w:val="00073DE6"/>
    <w:rsid w:val="00074E4F"/>
    <w:rsid w:val="00075118"/>
    <w:rsid w:val="00075EF5"/>
    <w:rsid w:val="00076D81"/>
    <w:rsid w:val="00076FFB"/>
    <w:rsid w:val="00077857"/>
    <w:rsid w:val="00077BB9"/>
    <w:rsid w:val="000803EC"/>
    <w:rsid w:val="000807C4"/>
    <w:rsid w:val="000809C4"/>
    <w:rsid w:val="0008142C"/>
    <w:rsid w:val="00082F11"/>
    <w:rsid w:val="00083ED3"/>
    <w:rsid w:val="00085C90"/>
    <w:rsid w:val="00086988"/>
    <w:rsid w:val="00086C3E"/>
    <w:rsid w:val="00087333"/>
    <w:rsid w:val="00087710"/>
    <w:rsid w:val="00087737"/>
    <w:rsid w:val="0009112B"/>
    <w:rsid w:val="0009246B"/>
    <w:rsid w:val="000925DC"/>
    <w:rsid w:val="00092943"/>
    <w:rsid w:val="00092DAC"/>
    <w:rsid w:val="000930AC"/>
    <w:rsid w:val="000937C9"/>
    <w:rsid w:val="00093C6F"/>
    <w:rsid w:val="00094033"/>
    <w:rsid w:val="000940EE"/>
    <w:rsid w:val="00095380"/>
    <w:rsid w:val="000955EF"/>
    <w:rsid w:val="00095684"/>
    <w:rsid w:val="00097105"/>
    <w:rsid w:val="00097C8D"/>
    <w:rsid w:val="00097FF5"/>
    <w:rsid w:val="000A0AAC"/>
    <w:rsid w:val="000A1A18"/>
    <w:rsid w:val="000A1EEF"/>
    <w:rsid w:val="000A272C"/>
    <w:rsid w:val="000A2AED"/>
    <w:rsid w:val="000A431E"/>
    <w:rsid w:val="000A63A7"/>
    <w:rsid w:val="000A6CC5"/>
    <w:rsid w:val="000A7693"/>
    <w:rsid w:val="000A79E6"/>
    <w:rsid w:val="000B02AD"/>
    <w:rsid w:val="000B0DA8"/>
    <w:rsid w:val="000B1C1E"/>
    <w:rsid w:val="000B21FA"/>
    <w:rsid w:val="000B2366"/>
    <w:rsid w:val="000B3433"/>
    <w:rsid w:val="000B37E3"/>
    <w:rsid w:val="000B3CB6"/>
    <w:rsid w:val="000B4222"/>
    <w:rsid w:val="000B5155"/>
    <w:rsid w:val="000B64E8"/>
    <w:rsid w:val="000B69DF"/>
    <w:rsid w:val="000B6C2D"/>
    <w:rsid w:val="000B6CF9"/>
    <w:rsid w:val="000B7069"/>
    <w:rsid w:val="000C0C7E"/>
    <w:rsid w:val="000C12E4"/>
    <w:rsid w:val="000C1EE1"/>
    <w:rsid w:val="000C2368"/>
    <w:rsid w:val="000C25C5"/>
    <w:rsid w:val="000C2C83"/>
    <w:rsid w:val="000C3B2A"/>
    <w:rsid w:val="000C445B"/>
    <w:rsid w:val="000C4D94"/>
    <w:rsid w:val="000C539E"/>
    <w:rsid w:val="000C5BB9"/>
    <w:rsid w:val="000C5C62"/>
    <w:rsid w:val="000C609A"/>
    <w:rsid w:val="000C6689"/>
    <w:rsid w:val="000C6D26"/>
    <w:rsid w:val="000C7671"/>
    <w:rsid w:val="000C7ED6"/>
    <w:rsid w:val="000D0BAC"/>
    <w:rsid w:val="000D1FEA"/>
    <w:rsid w:val="000D374E"/>
    <w:rsid w:val="000D3933"/>
    <w:rsid w:val="000D3A74"/>
    <w:rsid w:val="000D4039"/>
    <w:rsid w:val="000D49CF"/>
    <w:rsid w:val="000D50FC"/>
    <w:rsid w:val="000D5F5A"/>
    <w:rsid w:val="000D672F"/>
    <w:rsid w:val="000D76AA"/>
    <w:rsid w:val="000E0451"/>
    <w:rsid w:val="000E098B"/>
    <w:rsid w:val="000E20BD"/>
    <w:rsid w:val="000E26F9"/>
    <w:rsid w:val="000E2C15"/>
    <w:rsid w:val="000E5B57"/>
    <w:rsid w:val="000E678A"/>
    <w:rsid w:val="000E6A6E"/>
    <w:rsid w:val="000E6B8F"/>
    <w:rsid w:val="000E6DAB"/>
    <w:rsid w:val="000E750A"/>
    <w:rsid w:val="000F0E3B"/>
    <w:rsid w:val="000F110F"/>
    <w:rsid w:val="000F12A5"/>
    <w:rsid w:val="000F13C9"/>
    <w:rsid w:val="000F194C"/>
    <w:rsid w:val="000F1D33"/>
    <w:rsid w:val="000F1DC2"/>
    <w:rsid w:val="000F452F"/>
    <w:rsid w:val="000F481D"/>
    <w:rsid w:val="000F5597"/>
    <w:rsid w:val="000F5F3D"/>
    <w:rsid w:val="000F6A20"/>
    <w:rsid w:val="000F75EC"/>
    <w:rsid w:val="001002F7"/>
    <w:rsid w:val="00100747"/>
    <w:rsid w:val="00100778"/>
    <w:rsid w:val="00101057"/>
    <w:rsid w:val="001022AD"/>
    <w:rsid w:val="0010246E"/>
    <w:rsid w:val="00102C0A"/>
    <w:rsid w:val="001031D6"/>
    <w:rsid w:val="00103245"/>
    <w:rsid w:val="00103827"/>
    <w:rsid w:val="00103F52"/>
    <w:rsid w:val="00104FE4"/>
    <w:rsid w:val="00105472"/>
    <w:rsid w:val="001054D2"/>
    <w:rsid w:val="001055F2"/>
    <w:rsid w:val="00105FBD"/>
    <w:rsid w:val="00107DB3"/>
    <w:rsid w:val="001101A8"/>
    <w:rsid w:val="00110AD5"/>
    <w:rsid w:val="001118FA"/>
    <w:rsid w:val="00112183"/>
    <w:rsid w:val="0011267B"/>
    <w:rsid w:val="00112821"/>
    <w:rsid w:val="001132EF"/>
    <w:rsid w:val="00113BBA"/>
    <w:rsid w:val="00113BF8"/>
    <w:rsid w:val="00113D19"/>
    <w:rsid w:val="00115C16"/>
    <w:rsid w:val="00117372"/>
    <w:rsid w:val="0011779E"/>
    <w:rsid w:val="00117E8D"/>
    <w:rsid w:val="00120011"/>
    <w:rsid w:val="001206AA"/>
    <w:rsid w:val="00121372"/>
    <w:rsid w:val="00122AAF"/>
    <w:rsid w:val="00123072"/>
    <w:rsid w:val="00123B4F"/>
    <w:rsid w:val="0012454C"/>
    <w:rsid w:val="0012650D"/>
    <w:rsid w:val="0012685E"/>
    <w:rsid w:val="00126ACB"/>
    <w:rsid w:val="00126F0B"/>
    <w:rsid w:val="00127343"/>
    <w:rsid w:val="0013005F"/>
    <w:rsid w:val="001301B7"/>
    <w:rsid w:val="00131957"/>
    <w:rsid w:val="00131D2F"/>
    <w:rsid w:val="00132B93"/>
    <w:rsid w:val="00132BEF"/>
    <w:rsid w:val="00132D6D"/>
    <w:rsid w:val="001348BC"/>
    <w:rsid w:val="00134A79"/>
    <w:rsid w:val="00134B17"/>
    <w:rsid w:val="00134E60"/>
    <w:rsid w:val="0013690B"/>
    <w:rsid w:val="001373F3"/>
    <w:rsid w:val="00137D6B"/>
    <w:rsid w:val="001403E1"/>
    <w:rsid w:val="0014151E"/>
    <w:rsid w:val="0014178C"/>
    <w:rsid w:val="00141AA8"/>
    <w:rsid w:val="0014225C"/>
    <w:rsid w:val="00142529"/>
    <w:rsid w:val="00142561"/>
    <w:rsid w:val="00142858"/>
    <w:rsid w:val="00143D65"/>
    <w:rsid w:val="00143DD1"/>
    <w:rsid w:val="00145FB3"/>
    <w:rsid w:val="001462A6"/>
    <w:rsid w:val="001462EC"/>
    <w:rsid w:val="001465F8"/>
    <w:rsid w:val="00147C48"/>
    <w:rsid w:val="00147CBE"/>
    <w:rsid w:val="0015036D"/>
    <w:rsid w:val="0015137A"/>
    <w:rsid w:val="001529B6"/>
    <w:rsid w:val="001540FD"/>
    <w:rsid w:val="001541F2"/>
    <w:rsid w:val="00154523"/>
    <w:rsid w:val="00154D7B"/>
    <w:rsid w:val="00154D84"/>
    <w:rsid w:val="001550A0"/>
    <w:rsid w:val="001551D5"/>
    <w:rsid w:val="00155A2F"/>
    <w:rsid w:val="00155F96"/>
    <w:rsid w:val="0015634B"/>
    <w:rsid w:val="00156F29"/>
    <w:rsid w:val="00157239"/>
    <w:rsid w:val="00161758"/>
    <w:rsid w:val="0016210F"/>
    <w:rsid w:val="0016227A"/>
    <w:rsid w:val="0016259C"/>
    <w:rsid w:val="00162850"/>
    <w:rsid w:val="00162BDE"/>
    <w:rsid w:val="00162CF9"/>
    <w:rsid w:val="001639CE"/>
    <w:rsid w:val="001642A7"/>
    <w:rsid w:val="0016669C"/>
    <w:rsid w:val="0016714D"/>
    <w:rsid w:val="001671C9"/>
    <w:rsid w:val="00167633"/>
    <w:rsid w:val="00167E3D"/>
    <w:rsid w:val="0017009A"/>
    <w:rsid w:val="00170489"/>
    <w:rsid w:val="00170EC1"/>
    <w:rsid w:val="00171A7A"/>
    <w:rsid w:val="00171AD1"/>
    <w:rsid w:val="00172683"/>
    <w:rsid w:val="0017303B"/>
    <w:rsid w:val="001730E3"/>
    <w:rsid w:val="00174471"/>
    <w:rsid w:val="00174D93"/>
    <w:rsid w:val="001750A7"/>
    <w:rsid w:val="001767AE"/>
    <w:rsid w:val="001805A1"/>
    <w:rsid w:val="001806F5"/>
    <w:rsid w:val="001812EE"/>
    <w:rsid w:val="001817F1"/>
    <w:rsid w:val="00182574"/>
    <w:rsid w:val="00182647"/>
    <w:rsid w:val="001830CF"/>
    <w:rsid w:val="00184A67"/>
    <w:rsid w:val="00184BF7"/>
    <w:rsid w:val="00184F87"/>
    <w:rsid w:val="0018526F"/>
    <w:rsid w:val="001854CD"/>
    <w:rsid w:val="001858CE"/>
    <w:rsid w:val="00185D6E"/>
    <w:rsid w:val="00185D8E"/>
    <w:rsid w:val="00186819"/>
    <w:rsid w:val="0018749B"/>
    <w:rsid w:val="001874D5"/>
    <w:rsid w:val="00190A03"/>
    <w:rsid w:val="00190AE9"/>
    <w:rsid w:val="00190AF6"/>
    <w:rsid w:val="00191398"/>
    <w:rsid w:val="00192DED"/>
    <w:rsid w:val="001930E9"/>
    <w:rsid w:val="0019314C"/>
    <w:rsid w:val="0019370C"/>
    <w:rsid w:val="00193F74"/>
    <w:rsid w:val="001961B8"/>
    <w:rsid w:val="00196C30"/>
    <w:rsid w:val="001975E3"/>
    <w:rsid w:val="00197D6F"/>
    <w:rsid w:val="001A0B52"/>
    <w:rsid w:val="001A0E0C"/>
    <w:rsid w:val="001A1697"/>
    <w:rsid w:val="001A2E76"/>
    <w:rsid w:val="001A3BD1"/>
    <w:rsid w:val="001A449A"/>
    <w:rsid w:val="001A45A8"/>
    <w:rsid w:val="001A62AA"/>
    <w:rsid w:val="001A642F"/>
    <w:rsid w:val="001A65EC"/>
    <w:rsid w:val="001A6A28"/>
    <w:rsid w:val="001A6D1D"/>
    <w:rsid w:val="001A6F45"/>
    <w:rsid w:val="001A7042"/>
    <w:rsid w:val="001A7242"/>
    <w:rsid w:val="001B0D0A"/>
    <w:rsid w:val="001B0D78"/>
    <w:rsid w:val="001B1154"/>
    <w:rsid w:val="001B372C"/>
    <w:rsid w:val="001B3DE2"/>
    <w:rsid w:val="001B6CB8"/>
    <w:rsid w:val="001B6DCC"/>
    <w:rsid w:val="001B700F"/>
    <w:rsid w:val="001C0014"/>
    <w:rsid w:val="001C01FD"/>
    <w:rsid w:val="001C0494"/>
    <w:rsid w:val="001C0589"/>
    <w:rsid w:val="001C2183"/>
    <w:rsid w:val="001C2931"/>
    <w:rsid w:val="001C302A"/>
    <w:rsid w:val="001C307A"/>
    <w:rsid w:val="001C5D79"/>
    <w:rsid w:val="001C61A0"/>
    <w:rsid w:val="001C65AC"/>
    <w:rsid w:val="001C67F7"/>
    <w:rsid w:val="001C7147"/>
    <w:rsid w:val="001C715E"/>
    <w:rsid w:val="001C7202"/>
    <w:rsid w:val="001C7928"/>
    <w:rsid w:val="001D0CBD"/>
    <w:rsid w:val="001D1D7F"/>
    <w:rsid w:val="001D37F0"/>
    <w:rsid w:val="001D3D21"/>
    <w:rsid w:val="001D4B47"/>
    <w:rsid w:val="001D5974"/>
    <w:rsid w:val="001D69F7"/>
    <w:rsid w:val="001E0A60"/>
    <w:rsid w:val="001E1131"/>
    <w:rsid w:val="001E1189"/>
    <w:rsid w:val="001E1A0C"/>
    <w:rsid w:val="001E2A26"/>
    <w:rsid w:val="001E30BB"/>
    <w:rsid w:val="001E4988"/>
    <w:rsid w:val="001E4E64"/>
    <w:rsid w:val="001E53C7"/>
    <w:rsid w:val="001E552E"/>
    <w:rsid w:val="001E55BA"/>
    <w:rsid w:val="001E62A7"/>
    <w:rsid w:val="001E7270"/>
    <w:rsid w:val="001F1961"/>
    <w:rsid w:val="001F2090"/>
    <w:rsid w:val="001F211A"/>
    <w:rsid w:val="001F247A"/>
    <w:rsid w:val="001F2E94"/>
    <w:rsid w:val="001F427C"/>
    <w:rsid w:val="001F4471"/>
    <w:rsid w:val="001F5160"/>
    <w:rsid w:val="001F5B8D"/>
    <w:rsid w:val="001F668E"/>
    <w:rsid w:val="001F729A"/>
    <w:rsid w:val="0020008C"/>
    <w:rsid w:val="00200511"/>
    <w:rsid w:val="00200DE2"/>
    <w:rsid w:val="00200FA4"/>
    <w:rsid w:val="0020121B"/>
    <w:rsid w:val="002015D2"/>
    <w:rsid w:val="00202751"/>
    <w:rsid w:val="002034B8"/>
    <w:rsid w:val="00203FB5"/>
    <w:rsid w:val="0020402C"/>
    <w:rsid w:val="00204EA9"/>
    <w:rsid w:val="00205198"/>
    <w:rsid w:val="002051EF"/>
    <w:rsid w:val="0020647D"/>
    <w:rsid w:val="002068C7"/>
    <w:rsid w:val="00206B8D"/>
    <w:rsid w:val="00206C76"/>
    <w:rsid w:val="00206E4C"/>
    <w:rsid w:val="002075AA"/>
    <w:rsid w:val="0020769B"/>
    <w:rsid w:val="00207BBC"/>
    <w:rsid w:val="00207C04"/>
    <w:rsid w:val="00207E69"/>
    <w:rsid w:val="00211424"/>
    <w:rsid w:val="0021212B"/>
    <w:rsid w:val="00212173"/>
    <w:rsid w:val="002123B4"/>
    <w:rsid w:val="002144D8"/>
    <w:rsid w:val="002154D7"/>
    <w:rsid w:val="00216835"/>
    <w:rsid w:val="00220002"/>
    <w:rsid w:val="00220073"/>
    <w:rsid w:val="002201A4"/>
    <w:rsid w:val="00220452"/>
    <w:rsid w:val="0022058B"/>
    <w:rsid w:val="00220AE0"/>
    <w:rsid w:val="00223D7C"/>
    <w:rsid w:val="00223EE5"/>
    <w:rsid w:val="002250FB"/>
    <w:rsid w:val="002253E9"/>
    <w:rsid w:val="00226103"/>
    <w:rsid w:val="002266EE"/>
    <w:rsid w:val="00226769"/>
    <w:rsid w:val="00226EC5"/>
    <w:rsid w:val="00227C83"/>
    <w:rsid w:val="00231933"/>
    <w:rsid w:val="0023366E"/>
    <w:rsid w:val="00233B58"/>
    <w:rsid w:val="002357B3"/>
    <w:rsid w:val="0023594A"/>
    <w:rsid w:val="00236B51"/>
    <w:rsid w:val="00237C70"/>
    <w:rsid w:val="00237F18"/>
    <w:rsid w:val="00241432"/>
    <w:rsid w:val="00242936"/>
    <w:rsid w:val="00243638"/>
    <w:rsid w:val="00244A1F"/>
    <w:rsid w:val="00244C14"/>
    <w:rsid w:val="00244E2B"/>
    <w:rsid w:val="00245DB6"/>
    <w:rsid w:val="002466BC"/>
    <w:rsid w:val="00246D1B"/>
    <w:rsid w:val="00246EB3"/>
    <w:rsid w:val="00246EE2"/>
    <w:rsid w:val="002470CE"/>
    <w:rsid w:val="00247504"/>
    <w:rsid w:val="002479E4"/>
    <w:rsid w:val="00247A05"/>
    <w:rsid w:val="00247E37"/>
    <w:rsid w:val="002503EF"/>
    <w:rsid w:val="0025106E"/>
    <w:rsid w:val="002529A9"/>
    <w:rsid w:val="00254484"/>
    <w:rsid w:val="00254A25"/>
    <w:rsid w:val="00256F70"/>
    <w:rsid w:val="0025713F"/>
    <w:rsid w:val="0025716A"/>
    <w:rsid w:val="0025782A"/>
    <w:rsid w:val="00257A63"/>
    <w:rsid w:val="00257A94"/>
    <w:rsid w:val="00257AFB"/>
    <w:rsid w:val="00260BBD"/>
    <w:rsid w:val="00261843"/>
    <w:rsid w:val="0026377F"/>
    <w:rsid w:val="002640B5"/>
    <w:rsid w:val="00264725"/>
    <w:rsid w:val="00265C61"/>
    <w:rsid w:val="00266B3A"/>
    <w:rsid w:val="00267595"/>
    <w:rsid w:val="0027034F"/>
    <w:rsid w:val="00270AB2"/>
    <w:rsid w:val="00270B59"/>
    <w:rsid w:val="00271337"/>
    <w:rsid w:val="0027170F"/>
    <w:rsid w:val="00271DCB"/>
    <w:rsid w:val="00272950"/>
    <w:rsid w:val="002729AA"/>
    <w:rsid w:val="00272C2A"/>
    <w:rsid w:val="00272F6B"/>
    <w:rsid w:val="00273594"/>
    <w:rsid w:val="002765AB"/>
    <w:rsid w:val="002772A0"/>
    <w:rsid w:val="00277EE7"/>
    <w:rsid w:val="00280B16"/>
    <w:rsid w:val="00280D72"/>
    <w:rsid w:val="002810C1"/>
    <w:rsid w:val="002812AC"/>
    <w:rsid w:val="00282AFA"/>
    <w:rsid w:val="00284112"/>
    <w:rsid w:val="002841CC"/>
    <w:rsid w:val="00284350"/>
    <w:rsid w:val="002846E5"/>
    <w:rsid w:val="00285186"/>
    <w:rsid w:val="00285958"/>
    <w:rsid w:val="002863FB"/>
    <w:rsid w:val="0028779E"/>
    <w:rsid w:val="002879AC"/>
    <w:rsid w:val="0029038E"/>
    <w:rsid w:val="00291BE5"/>
    <w:rsid w:val="002923D8"/>
    <w:rsid w:val="00292468"/>
    <w:rsid w:val="00292C72"/>
    <w:rsid w:val="00293D17"/>
    <w:rsid w:val="00294C1B"/>
    <w:rsid w:val="0029543C"/>
    <w:rsid w:val="00296091"/>
    <w:rsid w:val="00296C45"/>
    <w:rsid w:val="00297A93"/>
    <w:rsid w:val="00297E38"/>
    <w:rsid w:val="002A006D"/>
    <w:rsid w:val="002A0B47"/>
    <w:rsid w:val="002A17D3"/>
    <w:rsid w:val="002A2104"/>
    <w:rsid w:val="002A214C"/>
    <w:rsid w:val="002A2430"/>
    <w:rsid w:val="002A400F"/>
    <w:rsid w:val="002A410A"/>
    <w:rsid w:val="002A4144"/>
    <w:rsid w:val="002A4BE7"/>
    <w:rsid w:val="002A6151"/>
    <w:rsid w:val="002A6991"/>
    <w:rsid w:val="002A6D88"/>
    <w:rsid w:val="002A7305"/>
    <w:rsid w:val="002A7667"/>
    <w:rsid w:val="002A7EFF"/>
    <w:rsid w:val="002B07E0"/>
    <w:rsid w:val="002B0B4F"/>
    <w:rsid w:val="002B1CE9"/>
    <w:rsid w:val="002B637B"/>
    <w:rsid w:val="002B67D4"/>
    <w:rsid w:val="002B68C5"/>
    <w:rsid w:val="002C0005"/>
    <w:rsid w:val="002C013E"/>
    <w:rsid w:val="002C0403"/>
    <w:rsid w:val="002C06D8"/>
    <w:rsid w:val="002C1011"/>
    <w:rsid w:val="002C1CA0"/>
    <w:rsid w:val="002C1DDC"/>
    <w:rsid w:val="002C22A9"/>
    <w:rsid w:val="002C27BD"/>
    <w:rsid w:val="002C2F29"/>
    <w:rsid w:val="002C3405"/>
    <w:rsid w:val="002C36EA"/>
    <w:rsid w:val="002C452B"/>
    <w:rsid w:val="002C6864"/>
    <w:rsid w:val="002D0199"/>
    <w:rsid w:val="002D024E"/>
    <w:rsid w:val="002D08E5"/>
    <w:rsid w:val="002D14F6"/>
    <w:rsid w:val="002D16A2"/>
    <w:rsid w:val="002D2510"/>
    <w:rsid w:val="002D28F1"/>
    <w:rsid w:val="002D297E"/>
    <w:rsid w:val="002D3502"/>
    <w:rsid w:val="002D3A43"/>
    <w:rsid w:val="002D47EF"/>
    <w:rsid w:val="002D57FE"/>
    <w:rsid w:val="002D58BD"/>
    <w:rsid w:val="002D5AAF"/>
    <w:rsid w:val="002D77A5"/>
    <w:rsid w:val="002D7B7C"/>
    <w:rsid w:val="002E0129"/>
    <w:rsid w:val="002E0295"/>
    <w:rsid w:val="002E04E0"/>
    <w:rsid w:val="002E0BA0"/>
    <w:rsid w:val="002E195F"/>
    <w:rsid w:val="002E1F25"/>
    <w:rsid w:val="002E2042"/>
    <w:rsid w:val="002E20F5"/>
    <w:rsid w:val="002E2185"/>
    <w:rsid w:val="002E2CCF"/>
    <w:rsid w:val="002E3E38"/>
    <w:rsid w:val="002E4F97"/>
    <w:rsid w:val="002E54C0"/>
    <w:rsid w:val="002E66A8"/>
    <w:rsid w:val="002E68EF"/>
    <w:rsid w:val="002E7B15"/>
    <w:rsid w:val="002E7F6D"/>
    <w:rsid w:val="002F0633"/>
    <w:rsid w:val="002F07BA"/>
    <w:rsid w:val="002F2564"/>
    <w:rsid w:val="002F25A3"/>
    <w:rsid w:val="002F2C7B"/>
    <w:rsid w:val="002F3070"/>
    <w:rsid w:val="002F30D9"/>
    <w:rsid w:val="002F3455"/>
    <w:rsid w:val="002F45BA"/>
    <w:rsid w:val="002F469E"/>
    <w:rsid w:val="002F46C6"/>
    <w:rsid w:val="002F46DB"/>
    <w:rsid w:val="002F4953"/>
    <w:rsid w:val="002F5903"/>
    <w:rsid w:val="002F6C2C"/>
    <w:rsid w:val="002F74DF"/>
    <w:rsid w:val="002F7EE6"/>
    <w:rsid w:val="00301804"/>
    <w:rsid w:val="00301B4E"/>
    <w:rsid w:val="00301BEF"/>
    <w:rsid w:val="00301E3B"/>
    <w:rsid w:val="00303F1D"/>
    <w:rsid w:val="003045C5"/>
    <w:rsid w:val="00304792"/>
    <w:rsid w:val="003053DD"/>
    <w:rsid w:val="00306011"/>
    <w:rsid w:val="003063A9"/>
    <w:rsid w:val="00310415"/>
    <w:rsid w:val="0031132A"/>
    <w:rsid w:val="00311477"/>
    <w:rsid w:val="00312A98"/>
    <w:rsid w:val="0031307D"/>
    <w:rsid w:val="00314272"/>
    <w:rsid w:val="003160A5"/>
    <w:rsid w:val="003161E7"/>
    <w:rsid w:val="0031679C"/>
    <w:rsid w:val="00316942"/>
    <w:rsid w:val="003169CB"/>
    <w:rsid w:val="00316B52"/>
    <w:rsid w:val="00316C45"/>
    <w:rsid w:val="00316CD2"/>
    <w:rsid w:val="00316CF2"/>
    <w:rsid w:val="00317BF6"/>
    <w:rsid w:val="003202B3"/>
    <w:rsid w:val="003213B6"/>
    <w:rsid w:val="003222D9"/>
    <w:rsid w:val="00323952"/>
    <w:rsid w:val="00323BF2"/>
    <w:rsid w:val="00324FFB"/>
    <w:rsid w:val="00325190"/>
    <w:rsid w:val="003254F6"/>
    <w:rsid w:val="00325753"/>
    <w:rsid w:val="0032580D"/>
    <w:rsid w:val="00325B29"/>
    <w:rsid w:val="00326025"/>
    <w:rsid w:val="003260FE"/>
    <w:rsid w:val="00326704"/>
    <w:rsid w:val="003268DA"/>
    <w:rsid w:val="00327143"/>
    <w:rsid w:val="0032770E"/>
    <w:rsid w:val="003305E7"/>
    <w:rsid w:val="0033072D"/>
    <w:rsid w:val="00330C2E"/>
    <w:rsid w:val="003316C3"/>
    <w:rsid w:val="0033390B"/>
    <w:rsid w:val="00333DE2"/>
    <w:rsid w:val="00334784"/>
    <w:rsid w:val="00334B85"/>
    <w:rsid w:val="0033669A"/>
    <w:rsid w:val="00337BA3"/>
    <w:rsid w:val="00340528"/>
    <w:rsid w:val="00340CB4"/>
    <w:rsid w:val="00340CFF"/>
    <w:rsid w:val="003425BD"/>
    <w:rsid w:val="00342947"/>
    <w:rsid w:val="003431E9"/>
    <w:rsid w:val="003437FC"/>
    <w:rsid w:val="00344AD6"/>
    <w:rsid w:val="00344C5E"/>
    <w:rsid w:val="003453F1"/>
    <w:rsid w:val="0034583C"/>
    <w:rsid w:val="00345C24"/>
    <w:rsid w:val="00346B9D"/>
    <w:rsid w:val="00346D79"/>
    <w:rsid w:val="0035043A"/>
    <w:rsid w:val="003504BD"/>
    <w:rsid w:val="00351133"/>
    <w:rsid w:val="003512A3"/>
    <w:rsid w:val="003514C1"/>
    <w:rsid w:val="00352381"/>
    <w:rsid w:val="00352BF5"/>
    <w:rsid w:val="00352E0E"/>
    <w:rsid w:val="003530F7"/>
    <w:rsid w:val="003538D5"/>
    <w:rsid w:val="00353C0C"/>
    <w:rsid w:val="00353EA7"/>
    <w:rsid w:val="00354588"/>
    <w:rsid w:val="003547E3"/>
    <w:rsid w:val="003550FF"/>
    <w:rsid w:val="0035533C"/>
    <w:rsid w:val="0035565B"/>
    <w:rsid w:val="003559C7"/>
    <w:rsid w:val="00355B50"/>
    <w:rsid w:val="003565A8"/>
    <w:rsid w:val="003568A3"/>
    <w:rsid w:val="003569A5"/>
    <w:rsid w:val="00356A7C"/>
    <w:rsid w:val="00356EFE"/>
    <w:rsid w:val="00357963"/>
    <w:rsid w:val="003605E1"/>
    <w:rsid w:val="0036073E"/>
    <w:rsid w:val="00361A02"/>
    <w:rsid w:val="00362070"/>
    <w:rsid w:val="003626F3"/>
    <w:rsid w:val="00363B25"/>
    <w:rsid w:val="00363E1F"/>
    <w:rsid w:val="0036442C"/>
    <w:rsid w:val="00364507"/>
    <w:rsid w:val="003650DA"/>
    <w:rsid w:val="003655BB"/>
    <w:rsid w:val="003665D1"/>
    <w:rsid w:val="00366886"/>
    <w:rsid w:val="00366A9F"/>
    <w:rsid w:val="00367264"/>
    <w:rsid w:val="0036790D"/>
    <w:rsid w:val="003701F4"/>
    <w:rsid w:val="00370877"/>
    <w:rsid w:val="00370B7A"/>
    <w:rsid w:val="0037154B"/>
    <w:rsid w:val="0037373A"/>
    <w:rsid w:val="003746EC"/>
    <w:rsid w:val="00374F38"/>
    <w:rsid w:val="003760E7"/>
    <w:rsid w:val="00376E9A"/>
    <w:rsid w:val="00377F20"/>
    <w:rsid w:val="00377F64"/>
    <w:rsid w:val="0038007B"/>
    <w:rsid w:val="003805B1"/>
    <w:rsid w:val="00381026"/>
    <w:rsid w:val="003813FF"/>
    <w:rsid w:val="00382012"/>
    <w:rsid w:val="00383A17"/>
    <w:rsid w:val="00384E9F"/>
    <w:rsid w:val="00385DDA"/>
    <w:rsid w:val="0038655B"/>
    <w:rsid w:val="00386D81"/>
    <w:rsid w:val="003870A9"/>
    <w:rsid w:val="0038745E"/>
    <w:rsid w:val="00390DD0"/>
    <w:rsid w:val="00391749"/>
    <w:rsid w:val="00391AFB"/>
    <w:rsid w:val="00391F23"/>
    <w:rsid w:val="003934A1"/>
    <w:rsid w:val="003936C6"/>
    <w:rsid w:val="00393F4E"/>
    <w:rsid w:val="003948F0"/>
    <w:rsid w:val="00395686"/>
    <w:rsid w:val="003961A7"/>
    <w:rsid w:val="00396B57"/>
    <w:rsid w:val="00397022"/>
    <w:rsid w:val="00397571"/>
    <w:rsid w:val="00397901"/>
    <w:rsid w:val="00397BFA"/>
    <w:rsid w:val="003A10E7"/>
    <w:rsid w:val="003A1818"/>
    <w:rsid w:val="003A284D"/>
    <w:rsid w:val="003A312D"/>
    <w:rsid w:val="003A31B2"/>
    <w:rsid w:val="003A4F63"/>
    <w:rsid w:val="003A53B1"/>
    <w:rsid w:val="003A58AA"/>
    <w:rsid w:val="003A5A67"/>
    <w:rsid w:val="003A5F71"/>
    <w:rsid w:val="003B0070"/>
    <w:rsid w:val="003B03B2"/>
    <w:rsid w:val="003B182E"/>
    <w:rsid w:val="003B1A4A"/>
    <w:rsid w:val="003B3300"/>
    <w:rsid w:val="003B3870"/>
    <w:rsid w:val="003B3DCA"/>
    <w:rsid w:val="003B440C"/>
    <w:rsid w:val="003B4524"/>
    <w:rsid w:val="003B4562"/>
    <w:rsid w:val="003B4A47"/>
    <w:rsid w:val="003B5411"/>
    <w:rsid w:val="003B5483"/>
    <w:rsid w:val="003B71D1"/>
    <w:rsid w:val="003B7BCD"/>
    <w:rsid w:val="003C0ABB"/>
    <w:rsid w:val="003C1EA3"/>
    <w:rsid w:val="003C1FD1"/>
    <w:rsid w:val="003C3304"/>
    <w:rsid w:val="003C3688"/>
    <w:rsid w:val="003C3E99"/>
    <w:rsid w:val="003C4A84"/>
    <w:rsid w:val="003C4CF4"/>
    <w:rsid w:val="003C5665"/>
    <w:rsid w:val="003C56B3"/>
    <w:rsid w:val="003C5721"/>
    <w:rsid w:val="003C5F9F"/>
    <w:rsid w:val="003C6BF7"/>
    <w:rsid w:val="003C7317"/>
    <w:rsid w:val="003D02B8"/>
    <w:rsid w:val="003D0E61"/>
    <w:rsid w:val="003D115C"/>
    <w:rsid w:val="003D11F8"/>
    <w:rsid w:val="003D2524"/>
    <w:rsid w:val="003D25BB"/>
    <w:rsid w:val="003D2F00"/>
    <w:rsid w:val="003D3400"/>
    <w:rsid w:val="003D37D2"/>
    <w:rsid w:val="003D4291"/>
    <w:rsid w:val="003D44FC"/>
    <w:rsid w:val="003D4887"/>
    <w:rsid w:val="003D4E4C"/>
    <w:rsid w:val="003D4F8C"/>
    <w:rsid w:val="003D575D"/>
    <w:rsid w:val="003D5FA7"/>
    <w:rsid w:val="003D6093"/>
    <w:rsid w:val="003D60A4"/>
    <w:rsid w:val="003D6556"/>
    <w:rsid w:val="003D6570"/>
    <w:rsid w:val="003D75F3"/>
    <w:rsid w:val="003E06BA"/>
    <w:rsid w:val="003E0943"/>
    <w:rsid w:val="003E1FC6"/>
    <w:rsid w:val="003E2567"/>
    <w:rsid w:val="003E29CF"/>
    <w:rsid w:val="003E2EAA"/>
    <w:rsid w:val="003E3084"/>
    <w:rsid w:val="003E3CBA"/>
    <w:rsid w:val="003E44A8"/>
    <w:rsid w:val="003E50AD"/>
    <w:rsid w:val="003E5303"/>
    <w:rsid w:val="003E57C7"/>
    <w:rsid w:val="003E602D"/>
    <w:rsid w:val="003E61B0"/>
    <w:rsid w:val="003E6B83"/>
    <w:rsid w:val="003E7597"/>
    <w:rsid w:val="003E7A34"/>
    <w:rsid w:val="003F0018"/>
    <w:rsid w:val="003F144C"/>
    <w:rsid w:val="003F2600"/>
    <w:rsid w:val="003F2BE5"/>
    <w:rsid w:val="003F3BEE"/>
    <w:rsid w:val="003F3C93"/>
    <w:rsid w:val="003F5020"/>
    <w:rsid w:val="003F53F5"/>
    <w:rsid w:val="003F6A98"/>
    <w:rsid w:val="003F6DA7"/>
    <w:rsid w:val="003F6E96"/>
    <w:rsid w:val="003F7949"/>
    <w:rsid w:val="00400151"/>
    <w:rsid w:val="004013FD"/>
    <w:rsid w:val="00401569"/>
    <w:rsid w:val="004032A9"/>
    <w:rsid w:val="00403985"/>
    <w:rsid w:val="00404072"/>
    <w:rsid w:val="004042F5"/>
    <w:rsid w:val="004049D8"/>
    <w:rsid w:val="004049E3"/>
    <w:rsid w:val="004056F6"/>
    <w:rsid w:val="00405A70"/>
    <w:rsid w:val="0040626F"/>
    <w:rsid w:val="00406ED1"/>
    <w:rsid w:val="0040737C"/>
    <w:rsid w:val="004074F3"/>
    <w:rsid w:val="00407B91"/>
    <w:rsid w:val="004106E9"/>
    <w:rsid w:val="004107CC"/>
    <w:rsid w:val="00410968"/>
    <w:rsid w:val="00410D48"/>
    <w:rsid w:val="00411586"/>
    <w:rsid w:val="004118D5"/>
    <w:rsid w:val="004119BA"/>
    <w:rsid w:val="00411C0A"/>
    <w:rsid w:val="0041294C"/>
    <w:rsid w:val="004131D6"/>
    <w:rsid w:val="00413A48"/>
    <w:rsid w:val="00414347"/>
    <w:rsid w:val="0041456A"/>
    <w:rsid w:val="00415DB9"/>
    <w:rsid w:val="00416C74"/>
    <w:rsid w:val="00417A65"/>
    <w:rsid w:val="00420032"/>
    <w:rsid w:val="00420561"/>
    <w:rsid w:val="00420ADE"/>
    <w:rsid w:val="00421421"/>
    <w:rsid w:val="00421B18"/>
    <w:rsid w:val="00421EC1"/>
    <w:rsid w:val="00421F77"/>
    <w:rsid w:val="00422AA6"/>
    <w:rsid w:val="00422D66"/>
    <w:rsid w:val="00423416"/>
    <w:rsid w:val="0042344E"/>
    <w:rsid w:val="00423ADC"/>
    <w:rsid w:val="004253A2"/>
    <w:rsid w:val="00425AC4"/>
    <w:rsid w:val="00425B45"/>
    <w:rsid w:val="00425B76"/>
    <w:rsid w:val="004273D5"/>
    <w:rsid w:val="00427469"/>
    <w:rsid w:val="004278D6"/>
    <w:rsid w:val="00430794"/>
    <w:rsid w:val="00430D3F"/>
    <w:rsid w:val="00431466"/>
    <w:rsid w:val="00431534"/>
    <w:rsid w:val="00431893"/>
    <w:rsid w:val="004319E1"/>
    <w:rsid w:val="00431B44"/>
    <w:rsid w:val="00432772"/>
    <w:rsid w:val="00432EC3"/>
    <w:rsid w:val="00434468"/>
    <w:rsid w:val="00435A43"/>
    <w:rsid w:val="0043604C"/>
    <w:rsid w:val="004371E9"/>
    <w:rsid w:val="00440326"/>
    <w:rsid w:val="0044033B"/>
    <w:rsid w:val="00441046"/>
    <w:rsid w:val="00441540"/>
    <w:rsid w:val="004418AD"/>
    <w:rsid w:val="00441E7C"/>
    <w:rsid w:val="004435E0"/>
    <w:rsid w:val="00443958"/>
    <w:rsid w:val="00444681"/>
    <w:rsid w:val="00444DD9"/>
    <w:rsid w:val="00445899"/>
    <w:rsid w:val="004467BD"/>
    <w:rsid w:val="00446F3A"/>
    <w:rsid w:val="004475BF"/>
    <w:rsid w:val="004478CB"/>
    <w:rsid w:val="00447AC4"/>
    <w:rsid w:val="00447C02"/>
    <w:rsid w:val="00447C8F"/>
    <w:rsid w:val="00450BCA"/>
    <w:rsid w:val="00450E12"/>
    <w:rsid w:val="00450F7E"/>
    <w:rsid w:val="00451661"/>
    <w:rsid w:val="004519C6"/>
    <w:rsid w:val="00452293"/>
    <w:rsid w:val="00452F2E"/>
    <w:rsid w:val="004530E4"/>
    <w:rsid w:val="00453425"/>
    <w:rsid w:val="004544C3"/>
    <w:rsid w:val="00454AC2"/>
    <w:rsid w:val="00454BD7"/>
    <w:rsid w:val="00455585"/>
    <w:rsid w:val="004558D9"/>
    <w:rsid w:val="00455C1E"/>
    <w:rsid w:val="00456374"/>
    <w:rsid w:val="0045642C"/>
    <w:rsid w:val="00456701"/>
    <w:rsid w:val="004567E5"/>
    <w:rsid w:val="00456947"/>
    <w:rsid w:val="00456D14"/>
    <w:rsid w:val="00456E34"/>
    <w:rsid w:val="0045728D"/>
    <w:rsid w:val="0045735E"/>
    <w:rsid w:val="00457C56"/>
    <w:rsid w:val="00457C85"/>
    <w:rsid w:val="00457CC5"/>
    <w:rsid w:val="004603DD"/>
    <w:rsid w:val="004606DD"/>
    <w:rsid w:val="0046087C"/>
    <w:rsid w:val="00463234"/>
    <w:rsid w:val="00464C69"/>
    <w:rsid w:val="004654C5"/>
    <w:rsid w:val="00465F88"/>
    <w:rsid w:val="004661C8"/>
    <w:rsid w:val="00467BC9"/>
    <w:rsid w:val="00467F65"/>
    <w:rsid w:val="00470066"/>
    <w:rsid w:val="00470983"/>
    <w:rsid w:val="0047114D"/>
    <w:rsid w:val="004712B7"/>
    <w:rsid w:val="00471E44"/>
    <w:rsid w:val="00472172"/>
    <w:rsid w:val="00472CD8"/>
    <w:rsid w:val="004731BC"/>
    <w:rsid w:val="0047533B"/>
    <w:rsid w:val="004755E4"/>
    <w:rsid w:val="004758BC"/>
    <w:rsid w:val="00475985"/>
    <w:rsid w:val="00475A62"/>
    <w:rsid w:val="00475B17"/>
    <w:rsid w:val="00475D02"/>
    <w:rsid w:val="00475DD5"/>
    <w:rsid w:val="00475DF0"/>
    <w:rsid w:val="0047615D"/>
    <w:rsid w:val="004773F6"/>
    <w:rsid w:val="004775F9"/>
    <w:rsid w:val="00477ED7"/>
    <w:rsid w:val="00482789"/>
    <w:rsid w:val="0048282D"/>
    <w:rsid w:val="00482DEB"/>
    <w:rsid w:val="00483C23"/>
    <w:rsid w:val="004841DF"/>
    <w:rsid w:val="00484664"/>
    <w:rsid w:val="00484E17"/>
    <w:rsid w:val="00486913"/>
    <w:rsid w:val="00487443"/>
    <w:rsid w:val="00487863"/>
    <w:rsid w:val="00487B12"/>
    <w:rsid w:val="00490057"/>
    <w:rsid w:val="00490218"/>
    <w:rsid w:val="00492267"/>
    <w:rsid w:val="004927FD"/>
    <w:rsid w:val="00492C41"/>
    <w:rsid w:val="004940A4"/>
    <w:rsid w:val="004940AD"/>
    <w:rsid w:val="004957CE"/>
    <w:rsid w:val="004959E1"/>
    <w:rsid w:val="004961C6"/>
    <w:rsid w:val="004979BA"/>
    <w:rsid w:val="00497A25"/>
    <w:rsid w:val="00497FF2"/>
    <w:rsid w:val="004A01C0"/>
    <w:rsid w:val="004A0842"/>
    <w:rsid w:val="004A0858"/>
    <w:rsid w:val="004A135C"/>
    <w:rsid w:val="004A195A"/>
    <w:rsid w:val="004A1C5D"/>
    <w:rsid w:val="004A21A4"/>
    <w:rsid w:val="004A233C"/>
    <w:rsid w:val="004A34CE"/>
    <w:rsid w:val="004A37DB"/>
    <w:rsid w:val="004A4FB2"/>
    <w:rsid w:val="004A586B"/>
    <w:rsid w:val="004A5B1E"/>
    <w:rsid w:val="004A62F6"/>
    <w:rsid w:val="004A6A92"/>
    <w:rsid w:val="004A6D7C"/>
    <w:rsid w:val="004A7904"/>
    <w:rsid w:val="004B00FD"/>
    <w:rsid w:val="004B0136"/>
    <w:rsid w:val="004B02EA"/>
    <w:rsid w:val="004B07D2"/>
    <w:rsid w:val="004B0F84"/>
    <w:rsid w:val="004B1053"/>
    <w:rsid w:val="004B133D"/>
    <w:rsid w:val="004B147D"/>
    <w:rsid w:val="004B239C"/>
    <w:rsid w:val="004B25D4"/>
    <w:rsid w:val="004B2B41"/>
    <w:rsid w:val="004B3543"/>
    <w:rsid w:val="004B364E"/>
    <w:rsid w:val="004B3752"/>
    <w:rsid w:val="004B4295"/>
    <w:rsid w:val="004B46E9"/>
    <w:rsid w:val="004B4EA8"/>
    <w:rsid w:val="004B55BB"/>
    <w:rsid w:val="004B55D9"/>
    <w:rsid w:val="004B66D2"/>
    <w:rsid w:val="004B783E"/>
    <w:rsid w:val="004C00E5"/>
    <w:rsid w:val="004C05D6"/>
    <w:rsid w:val="004C0D11"/>
    <w:rsid w:val="004C2AA6"/>
    <w:rsid w:val="004C4C1B"/>
    <w:rsid w:val="004C5E26"/>
    <w:rsid w:val="004C7594"/>
    <w:rsid w:val="004C7F53"/>
    <w:rsid w:val="004D0FF5"/>
    <w:rsid w:val="004D1C2A"/>
    <w:rsid w:val="004D1E69"/>
    <w:rsid w:val="004D2EAB"/>
    <w:rsid w:val="004D352F"/>
    <w:rsid w:val="004D3707"/>
    <w:rsid w:val="004D3E1F"/>
    <w:rsid w:val="004D43EB"/>
    <w:rsid w:val="004D56C0"/>
    <w:rsid w:val="004D56E4"/>
    <w:rsid w:val="004D6335"/>
    <w:rsid w:val="004D6783"/>
    <w:rsid w:val="004D6A03"/>
    <w:rsid w:val="004D7117"/>
    <w:rsid w:val="004D72E4"/>
    <w:rsid w:val="004D7A77"/>
    <w:rsid w:val="004E12D3"/>
    <w:rsid w:val="004E15B2"/>
    <w:rsid w:val="004E15B3"/>
    <w:rsid w:val="004E1F3C"/>
    <w:rsid w:val="004E4323"/>
    <w:rsid w:val="004E50CF"/>
    <w:rsid w:val="004E5374"/>
    <w:rsid w:val="004E5836"/>
    <w:rsid w:val="004E583E"/>
    <w:rsid w:val="004E59E5"/>
    <w:rsid w:val="004E5A7C"/>
    <w:rsid w:val="004E5D38"/>
    <w:rsid w:val="004E5DD2"/>
    <w:rsid w:val="004E662D"/>
    <w:rsid w:val="004E6990"/>
    <w:rsid w:val="004E71AD"/>
    <w:rsid w:val="004E79E0"/>
    <w:rsid w:val="004F01B8"/>
    <w:rsid w:val="004F0743"/>
    <w:rsid w:val="004F0FC8"/>
    <w:rsid w:val="004F1154"/>
    <w:rsid w:val="004F14CE"/>
    <w:rsid w:val="004F1FF2"/>
    <w:rsid w:val="004F21DC"/>
    <w:rsid w:val="004F347F"/>
    <w:rsid w:val="004F3985"/>
    <w:rsid w:val="004F4772"/>
    <w:rsid w:val="004F55EB"/>
    <w:rsid w:val="004F61B4"/>
    <w:rsid w:val="004F6D70"/>
    <w:rsid w:val="004F71EE"/>
    <w:rsid w:val="004F7E66"/>
    <w:rsid w:val="004F7F0D"/>
    <w:rsid w:val="00500144"/>
    <w:rsid w:val="00500CA3"/>
    <w:rsid w:val="0050103C"/>
    <w:rsid w:val="00501070"/>
    <w:rsid w:val="00501E4D"/>
    <w:rsid w:val="0050269B"/>
    <w:rsid w:val="00503C31"/>
    <w:rsid w:val="00503F12"/>
    <w:rsid w:val="00503FAB"/>
    <w:rsid w:val="00504074"/>
    <w:rsid w:val="00505324"/>
    <w:rsid w:val="00505517"/>
    <w:rsid w:val="00505998"/>
    <w:rsid w:val="005059AE"/>
    <w:rsid w:val="00505E41"/>
    <w:rsid w:val="00506789"/>
    <w:rsid w:val="00506836"/>
    <w:rsid w:val="005068AE"/>
    <w:rsid w:val="00506B35"/>
    <w:rsid w:val="0050791D"/>
    <w:rsid w:val="005106FC"/>
    <w:rsid w:val="0051075F"/>
    <w:rsid w:val="005112F4"/>
    <w:rsid w:val="00511810"/>
    <w:rsid w:val="00511F43"/>
    <w:rsid w:val="005134B4"/>
    <w:rsid w:val="00513CAC"/>
    <w:rsid w:val="0051588D"/>
    <w:rsid w:val="00516624"/>
    <w:rsid w:val="00516DC8"/>
    <w:rsid w:val="005179B0"/>
    <w:rsid w:val="00517BF4"/>
    <w:rsid w:val="00517D1A"/>
    <w:rsid w:val="00520525"/>
    <w:rsid w:val="00520998"/>
    <w:rsid w:val="0052205E"/>
    <w:rsid w:val="0052257C"/>
    <w:rsid w:val="0052279F"/>
    <w:rsid w:val="00522DF8"/>
    <w:rsid w:val="00522F82"/>
    <w:rsid w:val="00523412"/>
    <w:rsid w:val="00524223"/>
    <w:rsid w:val="00524339"/>
    <w:rsid w:val="005243BD"/>
    <w:rsid w:val="00524403"/>
    <w:rsid w:val="00524413"/>
    <w:rsid w:val="00524A70"/>
    <w:rsid w:val="00524D01"/>
    <w:rsid w:val="005253FD"/>
    <w:rsid w:val="00525A73"/>
    <w:rsid w:val="005267ED"/>
    <w:rsid w:val="0052740F"/>
    <w:rsid w:val="005274BD"/>
    <w:rsid w:val="0053006C"/>
    <w:rsid w:val="005303FA"/>
    <w:rsid w:val="00530541"/>
    <w:rsid w:val="005307AC"/>
    <w:rsid w:val="00530B6F"/>
    <w:rsid w:val="005311E7"/>
    <w:rsid w:val="00531221"/>
    <w:rsid w:val="00531FC7"/>
    <w:rsid w:val="0053258C"/>
    <w:rsid w:val="00532629"/>
    <w:rsid w:val="00533A8C"/>
    <w:rsid w:val="00533D1B"/>
    <w:rsid w:val="0053403F"/>
    <w:rsid w:val="005343C4"/>
    <w:rsid w:val="005359C1"/>
    <w:rsid w:val="00535B76"/>
    <w:rsid w:val="00535F15"/>
    <w:rsid w:val="00535F4D"/>
    <w:rsid w:val="00535F7D"/>
    <w:rsid w:val="005360B2"/>
    <w:rsid w:val="0053756A"/>
    <w:rsid w:val="0054046C"/>
    <w:rsid w:val="00540512"/>
    <w:rsid w:val="005407A7"/>
    <w:rsid w:val="005408C9"/>
    <w:rsid w:val="005411EC"/>
    <w:rsid w:val="005421A9"/>
    <w:rsid w:val="005427F2"/>
    <w:rsid w:val="005435F8"/>
    <w:rsid w:val="0054376F"/>
    <w:rsid w:val="00543E5E"/>
    <w:rsid w:val="0054403D"/>
    <w:rsid w:val="005455E9"/>
    <w:rsid w:val="00545626"/>
    <w:rsid w:val="005456FC"/>
    <w:rsid w:val="00547138"/>
    <w:rsid w:val="00547D14"/>
    <w:rsid w:val="00551261"/>
    <w:rsid w:val="00551609"/>
    <w:rsid w:val="00553064"/>
    <w:rsid w:val="00553E7C"/>
    <w:rsid w:val="00553FFA"/>
    <w:rsid w:val="00555358"/>
    <w:rsid w:val="005558B8"/>
    <w:rsid w:val="00555FB9"/>
    <w:rsid w:val="00556B0C"/>
    <w:rsid w:val="00557851"/>
    <w:rsid w:val="00560315"/>
    <w:rsid w:val="00560A80"/>
    <w:rsid w:val="00560D39"/>
    <w:rsid w:val="00560E0D"/>
    <w:rsid w:val="00561067"/>
    <w:rsid w:val="005621E9"/>
    <w:rsid w:val="00562945"/>
    <w:rsid w:val="0056296F"/>
    <w:rsid w:val="005635B7"/>
    <w:rsid w:val="005640D7"/>
    <w:rsid w:val="00564751"/>
    <w:rsid w:val="0056523D"/>
    <w:rsid w:val="00565737"/>
    <w:rsid w:val="00565B65"/>
    <w:rsid w:val="005673EB"/>
    <w:rsid w:val="00567B30"/>
    <w:rsid w:val="00567D83"/>
    <w:rsid w:val="00570016"/>
    <w:rsid w:val="00570305"/>
    <w:rsid w:val="00572418"/>
    <w:rsid w:val="005729F3"/>
    <w:rsid w:val="005750CD"/>
    <w:rsid w:val="0057569D"/>
    <w:rsid w:val="00575B50"/>
    <w:rsid w:val="00575C22"/>
    <w:rsid w:val="00576410"/>
    <w:rsid w:val="00576B30"/>
    <w:rsid w:val="00577144"/>
    <w:rsid w:val="00577265"/>
    <w:rsid w:val="00577363"/>
    <w:rsid w:val="00580610"/>
    <w:rsid w:val="005813B7"/>
    <w:rsid w:val="00581837"/>
    <w:rsid w:val="0058196D"/>
    <w:rsid w:val="00581A5B"/>
    <w:rsid w:val="0058237F"/>
    <w:rsid w:val="005832E5"/>
    <w:rsid w:val="00583FA7"/>
    <w:rsid w:val="00584329"/>
    <w:rsid w:val="005849E8"/>
    <w:rsid w:val="00585619"/>
    <w:rsid w:val="00585E6F"/>
    <w:rsid w:val="00586971"/>
    <w:rsid w:val="00586DB8"/>
    <w:rsid w:val="00590F88"/>
    <w:rsid w:val="005912BC"/>
    <w:rsid w:val="005934EC"/>
    <w:rsid w:val="00593861"/>
    <w:rsid w:val="00593BE2"/>
    <w:rsid w:val="00593E3B"/>
    <w:rsid w:val="0059479B"/>
    <w:rsid w:val="005949FE"/>
    <w:rsid w:val="005950A5"/>
    <w:rsid w:val="00595BE5"/>
    <w:rsid w:val="005969D1"/>
    <w:rsid w:val="00596FC5"/>
    <w:rsid w:val="00596FCE"/>
    <w:rsid w:val="00597971"/>
    <w:rsid w:val="005A18DD"/>
    <w:rsid w:val="005A283E"/>
    <w:rsid w:val="005A3AA7"/>
    <w:rsid w:val="005A4A57"/>
    <w:rsid w:val="005A4A9A"/>
    <w:rsid w:val="005A4BDC"/>
    <w:rsid w:val="005A4FE7"/>
    <w:rsid w:val="005A5BCD"/>
    <w:rsid w:val="005A6FE4"/>
    <w:rsid w:val="005A70D3"/>
    <w:rsid w:val="005A715E"/>
    <w:rsid w:val="005A7CFC"/>
    <w:rsid w:val="005A7E7D"/>
    <w:rsid w:val="005B096E"/>
    <w:rsid w:val="005B1042"/>
    <w:rsid w:val="005B1B21"/>
    <w:rsid w:val="005B1B5E"/>
    <w:rsid w:val="005B1CB6"/>
    <w:rsid w:val="005B2B84"/>
    <w:rsid w:val="005B37A5"/>
    <w:rsid w:val="005B488B"/>
    <w:rsid w:val="005B4F2D"/>
    <w:rsid w:val="005B5565"/>
    <w:rsid w:val="005B56BE"/>
    <w:rsid w:val="005B5C71"/>
    <w:rsid w:val="005B70E3"/>
    <w:rsid w:val="005B79B3"/>
    <w:rsid w:val="005B7DDD"/>
    <w:rsid w:val="005C2979"/>
    <w:rsid w:val="005C345F"/>
    <w:rsid w:val="005C4986"/>
    <w:rsid w:val="005C61AF"/>
    <w:rsid w:val="005C62AF"/>
    <w:rsid w:val="005C6544"/>
    <w:rsid w:val="005C77DD"/>
    <w:rsid w:val="005C7FFB"/>
    <w:rsid w:val="005D05E0"/>
    <w:rsid w:val="005D093C"/>
    <w:rsid w:val="005D2CFE"/>
    <w:rsid w:val="005D31A0"/>
    <w:rsid w:val="005D3584"/>
    <w:rsid w:val="005D41DB"/>
    <w:rsid w:val="005D4E63"/>
    <w:rsid w:val="005D5ABD"/>
    <w:rsid w:val="005D5E66"/>
    <w:rsid w:val="005D6027"/>
    <w:rsid w:val="005D6CF0"/>
    <w:rsid w:val="005E18EE"/>
    <w:rsid w:val="005E2224"/>
    <w:rsid w:val="005E26C3"/>
    <w:rsid w:val="005E31AE"/>
    <w:rsid w:val="005E38DB"/>
    <w:rsid w:val="005E39E3"/>
    <w:rsid w:val="005E3D51"/>
    <w:rsid w:val="005E40C9"/>
    <w:rsid w:val="005E4880"/>
    <w:rsid w:val="005E4B37"/>
    <w:rsid w:val="005E4F39"/>
    <w:rsid w:val="005E646E"/>
    <w:rsid w:val="005E7FD3"/>
    <w:rsid w:val="005F0498"/>
    <w:rsid w:val="005F04A0"/>
    <w:rsid w:val="005F072C"/>
    <w:rsid w:val="005F0A8D"/>
    <w:rsid w:val="005F0DC6"/>
    <w:rsid w:val="005F10FD"/>
    <w:rsid w:val="005F1AE5"/>
    <w:rsid w:val="005F1D4E"/>
    <w:rsid w:val="005F3D15"/>
    <w:rsid w:val="005F3E3B"/>
    <w:rsid w:val="005F42F9"/>
    <w:rsid w:val="005F43D3"/>
    <w:rsid w:val="005F4563"/>
    <w:rsid w:val="005F48F0"/>
    <w:rsid w:val="005F499C"/>
    <w:rsid w:val="005F5244"/>
    <w:rsid w:val="005F5AAB"/>
    <w:rsid w:val="005F5F37"/>
    <w:rsid w:val="005F652A"/>
    <w:rsid w:val="005F70F3"/>
    <w:rsid w:val="005F7DAE"/>
    <w:rsid w:val="00601BA5"/>
    <w:rsid w:val="00602639"/>
    <w:rsid w:val="00602826"/>
    <w:rsid w:val="00603C28"/>
    <w:rsid w:val="00603D8D"/>
    <w:rsid w:val="00605109"/>
    <w:rsid w:val="0060579C"/>
    <w:rsid w:val="00605CA7"/>
    <w:rsid w:val="00607740"/>
    <w:rsid w:val="006101BD"/>
    <w:rsid w:val="00610464"/>
    <w:rsid w:val="006109E2"/>
    <w:rsid w:val="00611B53"/>
    <w:rsid w:val="006132C5"/>
    <w:rsid w:val="00614275"/>
    <w:rsid w:val="00614DB1"/>
    <w:rsid w:val="00614E76"/>
    <w:rsid w:val="00615897"/>
    <w:rsid w:val="00615B7C"/>
    <w:rsid w:val="00616769"/>
    <w:rsid w:val="00616C60"/>
    <w:rsid w:val="00616F7F"/>
    <w:rsid w:val="0062008E"/>
    <w:rsid w:val="00620098"/>
    <w:rsid w:val="006200D4"/>
    <w:rsid w:val="00620165"/>
    <w:rsid w:val="0062046D"/>
    <w:rsid w:val="006208A8"/>
    <w:rsid w:val="006212DE"/>
    <w:rsid w:val="00622049"/>
    <w:rsid w:val="00622EEA"/>
    <w:rsid w:val="00622F8B"/>
    <w:rsid w:val="006242BD"/>
    <w:rsid w:val="0062597A"/>
    <w:rsid w:val="00625CFE"/>
    <w:rsid w:val="00625F95"/>
    <w:rsid w:val="006275AA"/>
    <w:rsid w:val="00627F72"/>
    <w:rsid w:val="006300A5"/>
    <w:rsid w:val="00630187"/>
    <w:rsid w:val="006302D2"/>
    <w:rsid w:val="00630796"/>
    <w:rsid w:val="00631123"/>
    <w:rsid w:val="006334AD"/>
    <w:rsid w:val="0063367D"/>
    <w:rsid w:val="0063408D"/>
    <w:rsid w:val="00634705"/>
    <w:rsid w:val="006358DF"/>
    <w:rsid w:val="00635E40"/>
    <w:rsid w:val="00636170"/>
    <w:rsid w:val="006374B4"/>
    <w:rsid w:val="00637507"/>
    <w:rsid w:val="0063775A"/>
    <w:rsid w:val="00637C0A"/>
    <w:rsid w:val="006408D0"/>
    <w:rsid w:val="00640B9F"/>
    <w:rsid w:val="00640FA5"/>
    <w:rsid w:val="006413B8"/>
    <w:rsid w:val="006422D5"/>
    <w:rsid w:val="006424CB"/>
    <w:rsid w:val="00642CAF"/>
    <w:rsid w:val="006438AC"/>
    <w:rsid w:val="0064522D"/>
    <w:rsid w:val="006455E9"/>
    <w:rsid w:val="00646C2E"/>
    <w:rsid w:val="00646D48"/>
    <w:rsid w:val="00647E5C"/>
    <w:rsid w:val="0065000A"/>
    <w:rsid w:val="0065046C"/>
    <w:rsid w:val="006517B1"/>
    <w:rsid w:val="00651B36"/>
    <w:rsid w:val="006524C9"/>
    <w:rsid w:val="0065289D"/>
    <w:rsid w:val="00652D8E"/>
    <w:rsid w:val="0065365A"/>
    <w:rsid w:val="00654051"/>
    <w:rsid w:val="006541E7"/>
    <w:rsid w:val="00654C3C"/>
    <w:rsid w:val="00655149"/>
    <w:rsid w:val="00655505"/>
    <w:rsid w:val="00660386"/>
    <w:rsid w:val="00660E3B"/>
    <w:rsid w:val="00661DC5"/>
    <w:rsid w:val="0066306D"/>
    <w:rsid w:val="0066333E"/>
    <w:rsid w:val="00663397"/>
    <w:rsid w:val="00663A53"/>
    <w:rsid w:val="00663E4F"/>
    <w:rsid w:val="00664509"/>
    <w:rsid w:val="00664742"/>
    <w:rsid w:val="00665757"/>
    <w:rsid w:val="00666C36"/>
    <w:rsid w:val="00667A73"/>
    <w:rsid w:val="00667B9A"/>
    <w:rsid w:val="00670267"/>
    <w:rsid w:val="006702E8"/>
    <w:rsid w:val="00670A07"/>
    <w:rsid w:val="00671CF3"/>
    <w:rsid w:val="00672412"/>
    <w:rsid w:val="0067273E"/>
    <w:rsid w:val="006734C8"/>
    <w:rsid w:val="00673713"/>
    <w:rsid w:val="006737D6"/>
    <w:rsid w:val="00674120"/>
    <w:rsid w:val="00674220"/>
    <w:rsid w:val="00675898"/>
    <w:rsid w:val="00675E5E"/>
    <w:rsid w:val="00676385"/>
    <w:rsid w:val="00676934"/>
    <w:rsid w:val="00677050"/>
    <w:rsid w:val="0067708E"/>
    <w:rsid w:val="00677594"/>
    <w:rsid w:val="00677807"/>
    <w:rsid w:val="006802BB"/>
    <w:rsid w:val="006817FD"/>
    <w:rsid w:val="00681891"/>
    <w:rsid w:val="006829E9"/>
    <w:rsid w:val="006829FA"/>
    <w:rsid w:val="0068347B"/>
    <w:rsid w:val="00683667"/>
    <w:rsid w:val="00683763"/>
    <w:rsid w:val="006849DE"/>
    <w:rsid w:val="00685081"/>
    <w:rsid w:val="006853A6"/>
    <w:rsid w:val="0068558A"/>
    <w:rsid w:val="00686CF9"/>
    <w:rsid w:val="006872EC"/>
    <w:rsid w:val="006878D4"/>
    <w:rsid w:val="0069242D"/>
    <w:rsid w:val="00692866"/>
    <w:rsid w:val="006929DB"/>
    <w:rsid w:val="006932D1"/>
    <w:rsid w:val="00694247"/>
    <w:rsid w:val="00694423"/>
    <w:rsid w:val="00695081"/>
    <w:rsid w:val="00695868"/>
    <w:rsid w:val="0069619E"/>
    <w:rsid w:val="00696CD5"/>
    <w:rsid w:val="00697DEA"/>
    <w:rsid w:val="006A011F"/>
    <w:rsid w:val="006A084F"/>
    <w:rsid w:val="006A0B7D"/>
    <w:rsid w:val="006A1961"/>
    <w:rsid w:val="006A1E82"/>
    <w:rsid w:val="006A29B9"/>
    <w:rsid w:val="006A36EF"/>
    <w:rsid w:val="006A403B"/>
    <w:rsid w:val="006A459C"/>
    <w:rsid w:val="006A4D7E"/>
    <w:rsid w:val="006A4F00"/>
    <w:rsid w:val="006A5702"/>
    <w:rsid w:val="006A5A72"/>
    <w:rsid w:val="006A69AD"/>
    <w:rsid w:val="006A7257"/>
    <w:rsid w:val="006A7620"/>
    <w:rsid w:val="006B1669"/>
    <w:rsid w:val="006B1BCF"/>
    <w:rsid w:val="006B1EEB"/>
    <w:rsid w:val="006B228B"/>
    <w:rsid w:val="006B29FD"/>
    <w:rsid w:val="006B3149"/>
    <w:rsid w:val="006B3947"/>
    <w:rsid w:val="006B45D0"/>
    <w:rsid w:val="006B58A7"/>
    <w:rsid w:val="006B70E3"/>
    <w:rsid w:val="006B76C9"/>
    <w:rsid w:val="006C1A46"/>
    <w:rsid w:val="006C235B"/>
    <w:rsid w:val="006C2B40"/>
    <w:rsid w:val="006C2FF9"/>
    <w:rsid w:val="006C357B"/>
    <w:rsid w:val="006C3AF4"/>
    <w:rsid w:val="006C3B39"/>
    <w:rsid w:val="006C5679"/>
    <w:rsid w:val="006C67A6"/>
    <w:rsid w:val="006C6BCB"/>
    <w:rsid w:val="006C6C18"/>
    <w:rsid w:val="006C7749"/>
    <w:rsid w:val="006C774B"/>
    <w:rsid w:val="006C7A16"/>
    <w:rsid w:val="006C7BEE"/>
    <w:rsid w:val="006D0032"/>
    <w:rsid w:val="006D0146"/>
    <w:rsid w:val="006D021E"/>
    <w:rsid w:val="006D0A37"/>
    <w:rsid w:val="006D0DBB"/>
    <w:rsid w:val="006D30F4"/>
    <w:rsid w:val="006D3E64"/>
    <w:rsid w:val="006D5317"/>
    <w:rsid w:val="006D551B"/>
    <w:rsid w:val="006D6440"/>
    <w:rsid w:val="006D6F89"/>
    <w:rsid w:val="006E0498"/>
    <w:rsid w:val="006E1072"/>
    <w:rsid w:val="006E1968"/>
    <w:rsid w:val="006E2F98"/>
    <w:rsid w:val="006E335F"/>
    <w:rsid w:val="006E3604"/>
    <w:rsid w:val="006E3D94"/>
    <w:rsid w:val="006E6469"/>
    <w:rsid w:val="006E69A4"/>
    <w:rsid w:val="006E6BB5"/>
    <w:rsid w:val="006F076A"/>
    <w:rsid w:val="006F1990"/>
    <w:rsid w:val="006F1D38"/>
    <w:rsid w:val="006F245C"/>
    <w:rsid w:val="006F346E"/>
    <w:rsid w:val="006F3590"/>
    <w:rsid w:val="006F3D01"/>
    <w:rsid w:val="006F3D3B"/>
    <w:rsid w:val="006F4B55"/>
    <w:rsid w:val="006F4DF4"/>
    <w:rsid w:val="006F674A"/>
    <w:rsid w:val="006F69B2"/>
    <w:rsid w:val="00700767"/>
    <w:rsid w:val="00700D5B"/>
    <w:rsid w:val="00700DF7"/>
    <w:rsid w:val="00702331"/>
    <w:rsid w:val="00703DCA"/>
    <w:rsid w:val="00704357"/>
    <w:rsid w:val="00704412"/>
    <w:rsid w:val="00705D2D"/>
    <w:rsid w:val="00706029"/>
    <w:rsid w:val="00706620"/>
    <w:rsid w:val="00707458"/>
    <w:rsid w:val="0070758B"/>
    <w:rsid w:val="00707824"/>
    <w:rsid w:val="00707F8A"/>
    <w:rsid w:val="007103FB"/>
    <w:rsid w:val="00710424"/>
    <w:rsid w:val="00710A6B"/>
    <w:rsid w:val="00710C80"/>
    <w:rsid w:val="00710E7A"/>
    <w:rsid w:val="00711091"/>
    <w:rsid w:val="00711873"/>
    <w:rsid w:val="00711F52"/>
    <w:rsid w:val="00712023"/>
    <w:rsid w:val="00712205"/>
    <w:rsid w:val="00712707"/>
    <w:rsid w:val="007133E8"/>
    <w:rsid w:val="00713505"/>
    <w:rsid w:val="00713A80"/>
    <w:rsid w:val="0071426C"/>
    <w:rsid w:val="007145E8"/>
    <w:rsid w:val="0071483C"/>
    <w:rsid w:val="0071499F"/>
    <w:rsid w:val="00714FAA"/>
    <w:rsid w:val="00715B59"/>
    <w:rsid w:val="00716D13"/>
    <w:rsid w:val="00717357"/>
    <w:rsid w:val="0071738A"/>
    <w:rsid w:val="00720B39"/>
    <w:rsid w:val="00721B3D"/>
    <w:rsid w:val="00721F9A"/>
    <w:rsid w:val="00722BE6"/>
    <w:rsid w:val="00723C32"/>
    <w:rsid w:val="0072440A"/>
    <w:rsid w:val="00724761"/>
    <w:rsid w:val="00724B6C"/>
    <w:rsid w:val="007263B0"/>
    <w:rsid w:val="00726805"/>
    <w:rsid w:val="00726F74"/>
    <w:rsid w:val="00727771"/>
    <w:rsid w:val="00727788"/>
    <w:rsid w:val="007300E6"/>
    <w:rsid w:val="007305BC"/>
    <w:rsid w:val="0073075E"/>
    <w:rsid w:val="007309AC"/>
    <w:rsid w:val="00731943"/>
    <w:rsid w:val="007326F6"/>
    <w:rsid w:val="007330A5"/>
    <w:rsid w:val="007331DD"/>
    <w:rsid w:val="007343FC"/>
    <w:rsid w:val="00734750"/>
    <w:rsid w:val="00734806"/>
    <w:rsid w:val="00737105"/>
    <w:rsid w:val="007373CC"/>
    <w:rsid w:val="00737929"/>
    <w:rsid w:val="007406AB"/>
    <w:rsid w:val="00740A0E"/>
    <w:rsid w:val="007410B2"/>
    <w:rsid w:val="007421F2"/>
    <w:rsid w:val="00742FA5"/>
    <w:rsid w:val="007431F4"/>
    <w:rsid w:val="007461AB"/>
    <w:rsid w:val="00746734"/>
    <w:rsid w:val="00747369"/>
    <w:rsid w:val="00747395"/>
    <w:rsid w:val="007475B6"/>
    <w:rsid w:val="00747AFE"/>
    <w:rsid w:val="00747E76"/>
    <w:rsid w:val="0075067E"/>
    <w:rsid w:val="00750EC9"/>
    <w:rsid w:val="00751AF3"/>
    <w:rsid w:val="00752246"/>
    <w:rsid w:val="00752306"/>
    <w:rsid w:val="00752BDE"/>
    <w:rsid w:val="007548E1"/>
    <w:rsid w:val="00754CDD"/>
    <w:rsid w:val="00755FA7"/>
    <w:rsid w:val="0075632C"/>
    <w:rsid w:val="00756A9F"/>
    <w:rsid w:val="0075718D"/>
    <w:rsid w:val="00757387"/>
    <w:rsid w:val="00757B7C"/>
    <w:rsid w:val="007602F5"/>
    <w:rsid w:val="00760832"/>
    <w:rsid w:val="00761009"/>
    <w:rsid w:val="007611CB"/>
    <w:rsid w:val="007618CC"/>
    <w:rsid w:val="00761EF9"/>
    <w:rsid w:val="00762886"/>
    <w:rsid w:val="0076299B"/>
    <w:rsid w:val="00763501"/>
    <w:rsid w:val="007645D4"/>
    <w:rsid w:val="00765DC5"/>
    <w:rsid w:val="007664E7"/>
    <w:rsid w:val="00766FD4"/>
    <w:rsid w:val="0076763C"/>
    <w:rsid w:val="00767BD3"/>
    <w:rsid w:val="0077078D"/>
    <w:rsid w:val="0077246C"/>
    <w:rsid w:val="00773062"/>
    <w:rsid w:val="00773AD2"/>
    <w:rsid w:val="00773C86"/>
    <w:rsid w:val="00773FA0"/>
    <w:rsid w:val="007743EC"/>
    <w:rsid w:val="0077463A"/>
    <w:rsid w:val="00774718"/>
    <w:rsid w:val="007754B2"/>
    <w:rsid w:val="00775D01"/>
    <w:rsid w:val="00776107"/>
    <w:rsid w:val="0078007E"/>
    <w:rsid w:val="007811FE"/>
    <w:rsid w:val="007814B0"/>
    <w:rsid w:val="0078224E"/>
    <w:rsid w:val="007833F8"/>
    <w:rsid w:val="007836A7"/>
    <w:rsid w:val="007839CF"/>
    <w:rsid w:val="007857BA"/>
    <w:rsid w:val="007873C3"/>
    <w:rsid w:val="00787EC9"/>
    <w:rsid w:val="00787F05"/>
    <w:rsid w:val="00790152"/>
    <w:rsid w:val="00790758"/>
    <w:rsid w:val="00791FCC"/>
    <w:rsid w:val="00792336"/>
    <w:rsid w:val="007925B0"/>
    <w:rsid w:val="007926B3"/>
    <w:rsid w:val="00792A20"/>
    <w:rsid w:val="007939E5"/>
    <w:rsid w:val="0079446D"/>
    <w:rsid w:val="007948D7"/>
    <w:rsid w:val="00794F11"/>
    <w:rsid w:val="00795201"/>
    <w:rsid w:val="007952F6"/>
    <w:rsid w:val="00795758"/>
    <w:rsid w:val="00796BFA"/>
    <w:rsid w:val="007971E2"/>
    <w:rsid w:val="00797667"/>
    <w:rsid w:val="007A0271"/>
    <w:rsid w:val="007A055F"/>
    <w:rsid w:val="007A13B1"/>
    <w:rsid w:val="007A1A46"/>
    <w:rsid w:val="007A2C84"/>
    <w:rsid w:val="007A313E"/>
    <w:rsid w:val="007A3EFB"/>
    <w:rsid w:val="007A506D"/>
    <w:rsid w:val="007A599E"/>
    <w:rsid w:val="007A5FB7"/>
    <w:rsid w:val="007A6860"/>
    <w:rsid w:val="007A6AB7"/>
    <w:rsid w:val="007B0608"/>
    <w:rsid w:val="007B09D9"/>
    <w:rsid w:val="007B0CAB"/>
    <w:rsid w:val="007B16D0"/>
    <w:rsid w:val="007B1FDE"/>
    <w:rsid w:val="007B34B5"/>
    <w:rsid w:val="007B34EA"/>
    <w:rsid w:val="007B3DF9"/>
    <w:rsid w:val="007B45D6"/>
    <w:rsid w:val="007B53F8"/>
    <w:rsid w:val="007B5682"/>
    <w:rsid w:val="007B5EBF"/>
    <w:rsid w:val="007B5FB9"/>
    <w:rsid w:val="007B7573"/>
    <w:rsid w:val="007B7F93"/>
    <w:rsid w:val="007C066D"/>
    <w:rsid w:val="007C0C7D"/>
    <w:rsid w:val="007C17DA"/>
    <w:rsid w:val="007C3D4A"/>
    <w:rsid w:val="007C43DF"/>
    <w:rsid w:val="007C4A4A"/>
    <w:rsid w:val="007C54E4"/>
    <w:rsid w:val="007C59E4"/>
    <w:rsid w:val="007C5EA7"/>
    <w:rsid w:val="007C5EF5"/>
    <w:rsid w:val="007C67F6"/>
    <w:rsid w:val="007D0428"/>
    <w:rsid w:val="007D09CD"/>
    <w:rsid w:val="007D0FE6"/>
    <w:rsid w:val="007D2D49"/>
    <w:rsid w:val="007D312D"/>
    <w:rsid w:val="007D3703"/>
    <w:rsid w:val="007D3972"/>
    <w:rsid w:val="007D4404"/>
    <w:rsid w:val="007D4542"/>
    <w:rsid w:val="007D5007"/>
    <w:rsid w:val="007D5039"/>
    <w:rsid w:val="007D50FA"/>
    <w:rsid w:val="007D5E8E"/>
    <w:rsid w:val="007D62C2"/>
    <w:rsid w:val="007E07DD"/>
    <w:rsid w:val="007E0D4B"/>
    <w:rsid w:val="007E1000"/>
    <w:rsid w:val="007E11D7"/>
    <w:rsid w:val="007E122A"/>
    <w:rsid w:val="007E1F6B"/>
    <w:rsid w:val="007E2846"/>
    <w:rsid w:val="007E3011"/>
    <w:rsid w:val="007E405A"/>
    <w:rsid w:val="007E46B3"/>
    <w:rsid w:val="007E5A99"/>
    <w:rsid w:val="007E62B4"/>
    <w:rsid w:val="007E67AE"/>
    <w:rsid w:val="007E6AF4"/>
    <w:rsid w:val="007E731D"/>
    <w:rsid w:val="007E7EFB"/>
    <w:rsid w:val="007F018F"/>
    <w:rsid w:val="007F07B3"/>
    <w:rsid w:val="007F0FD6"/>
    <w:rsid w:val="007F1029"/>
    <w:rsid w:val="007F198D"/>
    <w:rsid w:val="007F229E"/>
    <w:rsid w:val="007F255E"/>
    <w:rsid w:val="007F319E"/>
    <w:rsid w:val="007F48B8"/>
    <w:rsid w:val="007F55F5"/>
    <w:rsid w:val="007F5F32"/>
    <w:rsid w:val="007F5FAD"/>
    <w:rsid w:val="007F65BC"/>
    <w:rsid w:val="007F6609"/>
    <w:rsid w:val="007F76AB"/>
    <w:rsid w:val="007F7D8D"/>
    <w:rsid w:val="007F7ED3"/>
    <w:rsid w:val="00800CCC"/>
    <w:rsid w:val="0080197F"/>
    <w:rsid w:val="008033D0"/>
    <w:rsid w:val="0080353B"/>
    <w:rsid w:val="0080630E"/>
    <w:rsid w:val="008075DE"/>
    <w:rsid w:val="0081009C"/>
    <w:rsid w:val="008101DE"/>
    <w:rsid w:val="008107AD"/>
    <w:rsid w:val="00810FD1"/>
    <w:rsid w:val="00811A5C"/>
    <w:rsid w:val="00811C2B"/>
    <w:rsid w:val="00811DD8"/>
    <w:rsid w:val="00812022"/>
    <w:rsid w:val="00812F26"/>
    <w:rsid w:val="0081338E"/>
    <w:rsid w:val="00814916"/>
    <w:rsid w:val="00815C85"/>
    <w:rsid w:val="00815DD7"/>
    <w:rsid w:val="008164BB"/>
    <w:rsid w:val="00816A10"/>
    <w:rsid w:val="008170D8"/>
    <w:rsid w:val="008172FC"/>
    <w:rsid w:val="00817360"/>
    <w:rsid w:val="008179E2"/>
    <w:rsid w:val="00820842"/>
    <w:rsid w:val="00821F1E"/>
    <w:rsid w:val="00822ABC"/>
    <w:rsid w:val="00823630"/>
    <w:rsid w:val="008237C7"/>
    <w:rsid w:val="00824691"/>
    <w:rsid w:val="008258BF"/>
    <w:rsid w:val="00826083"/>
    <w:rsid w:val="00826347"/>
    <w:rsid w:val="00827F61"/>
    <w:rsid w:val="008312DD"/>
    <w:rsid w:val="0083135B"/>
    <w:rsid w:val="00831B95"/>
    <w:rsid w:val="00831CAA"/>
    <w:rsid w:val="008321FF"/>
    <w:rsid w:val="008328E2"/>
    <w:rsid w:val="00832B14"/>
    <w:rsid w:val="00832D15"/>
    <w:rsid w:val="00834742"/>
    <w:rsid w:val="00835E9E"/>
    <w:rsid w:val="00836328"/>
    <w:rsid w:val="008363BB"/>
    <w:rsid w:val="00836645"/>
    <w:rsid w:val="00837480"/>
    <w:rsid w:val="0083781C"/>
    <w:rsid w:val="00840529"/>
    <w:rsid w:val="008405F2"/>
    <w:rsid w:val="008409DD"/>
    <w:rsid w:val="0084105C"/>
    <w:rsid w:val="0084131D"/>
    <w:rsid w:val="00842316"/>
    <w:rsid w:val="00842A95"/>
    <w:rsid w:val="008438F3"/>
    <w:rsid w:val="00843F61"/>
    <w:rsid w:val="008440A4"/>
    <w:rsid w:val="008445A2"/>
    <w:rsid w:val="00844746"/>
    <w:rsid w:val="008450EC"/>
    <w:rsid w:val="00845403"/>
    <w:rsid w:val="00845FC9"/>
    <w:rsid w:val="0084611E"/>
    <w:rsid w:val="00847604"/>
    <w:rsid w:val="00847607"/>
    <w:rsid w:val="008476F7"/>
    <w:rsid w:val="008503D9"/>
    <w:rsid w:val="00852741"/>
    <w:rsid w:val="00853393"/>
    <w:rsid w:val="00854013"/>
    <w:rsid w:val="008556F9"/>
    <w:rsid w:val="008557BB"/>
    <w:rsid w:val="00855ADD"/>
    <w:rsid w:val="00855E36"/>
    <w:rsid w:val="00856060"/>
    <w:rsid w:val="00856086"/>
    <w:rsid w:val="00856402"/>
    <w:rsid w:val="00856981"/>
    <w:rsid w:val="00857280"/>
    <w:rsid w:val="008575C2"/>
    <w:rsid w:val="00862648"/>
    <w:rsid w:val="00863008"/>
    <w:rsid w:val="00863547"/>
    <w:rsid w:val="00863C94"/>
    <w:rsid w:val="00864224"/>
    <w:rsid w:val="0086573D"/>
    <w:rsid w:val="00865764"/>
    <w:rsid w:val="00866902"/>
    <w:rsid w:val="008675DA"/>
    <w:rsid w:val="008677D7"/>
    <w:rsid w:val="00867B4D"/>
    <w:rsid w:val="00870958"/>
    <w:rsid w:val="00870E00"/>
    <w:rsid w:val="00871099"/>
    <w:rsid w:val="00871A75"/>
    <w:rsid w:val="00871DFD"/>
    <w:rsid w:val="00871E4A"/>
    <w:rsid w:val="0087293C"/>
    <w:rsid w:val="00872D75"/>
    <w:rsid w:val="0087325A"/>
    <w:rsid w:val="008737E2"/>
    <w:rsid w:val="0087453D"/>
    <w:rsid w:val="00874AFD"/>
    <w:rsid w:val="008771AE"/>
    <w:rsid w:val="00877AF8"/>
    <w:rsid w:val="00877EE6"/>
    <w:rsid w:val="0088043A"/>
    <w:rsid w:val="0088059B"/>
    <w:rsid w:val="00881AC5"/>
    <w:rsid w:val="00881CE6"/>
    <w:rsid w:val="0088215B"/>
    <w:rsid w:val="008823E6"/>
    <w:rsid w:val="00882440"/>
    <w:rsid w:val="008828A9"/>
    <w:rsid w:val="008833FD"/>
    <w:rsid w:val="008847A7"/>
    <w:rsid w:val="00884B95"/>
    <w:rsid w:val="00886B1B"/>
    <w:rsid w:val="00887454"/>
    <w:rsid w:val="00887C05"/>
    <w:rsid w:val="0089007A"/>
    <w:rsid w:val="00890548"/>
    <w:rsid w:val="00890E2C"/>
    <w:rsid w:val="00891692"/>
    <w:rsid w:val="00891E29"/>
    <w:rsid w:val="00892132"/>
    <w:rsid w:val="0089255A"/>
    <w:rsid w:val="00893960"/>
    <w:rsid w:val="00893B01"/>
    <w:rsid w:val="00893D78"/>
    <w:rsid w:val="00894282"/>
    <w:rsid w:val="00894D83"/>
    <w:rsid w:val="00895177"/>
    <w:rsid w:val="0089524C"/>
    <w:rsid w:val="008953E4"/>
    <w:rsid w:val="00895909"/>
    <w:rsid w:val="008959EB"/>
    <w:rsid w:val="00895CFB"/>
    <w:rsid w:val="00895EA5"/>
    <w:rsid w:val="0089706A"/>
    <w:rsid w:val="00897BB7"/>
    <w:rsid w:val="00897EEC"/>
    <w:rsid w:val="008A0930"/>
    <w:rsid w:val="008A0BA6"/>
    <w:rsid w:val="008A290A"/>
    <w:rsid w:val="008A2920"/>
    <w:rsid w:val="008A3089"/>
    <w:rsid w:val="008A3330"/>
    <w:rsid w:val="008A405A"/>
    <w:rsid w:val="008A4156"/>
    <w:rsid w:val="008A49C5"/>
    <w:rsid w:val="008A6968"/>
    <w:rsid w:val="008A6CA9"/>
    <w:rsid w:val="008A74B6"/>
    <w:rsid w:val="008B078B"/>
    <w:rsid w:val="008B2323"/>
    <w:rsid w:val="008B36BC"/>
    <w:rsid w:val="008B36BD"/>
    <w:rsid w:val="008B3CB0"/>
    <w:rsid w:val="008B3D2F"/>
    <w:rsid w:val="008B4158"/>
    <w:rsid w:val="008B63B2"/>
    <w:rsid w:val="008B65BC"/>
    <w:rsid w:val="008B68BB"/>
    <w:rsid w:val="008B7562"/>
    <w:rsid w:val="008B7767"/>
    <w:rsid w:val="008B7AA1"/>
    <w:rsid w:val="008B7DE0"/>
    <w:rsid w:val="008C02DA"/>
    <w:rsid w:val="008C18A7"/>
    <w:rsid w:val="008C205C"/>
    <w:rsid w:val="008C2312"/>
    <w:rsid w:val="008C4040"/>
    <w:rsid w:val="008C465E"/>
    <w:rsid w:val="008C4673"/>
    <w:rsid w:val="008C47FF"/>
    <w:rsid w:val="008C4CDC"/>
    <w:rsid w:val="008C5008"/>
    <w:rsid w:val="008C72CA"/>
    <w:rsid w:val="008D0160"/>
    <w:rsid w:val="008D0879"/>
    <w:rsid w:val="008D0EC3"/>
    <w:rsid w:val="008D12AF"/>
    <w:rsid w:val="008D24D9"/>
    <w:rsid w:val="008D2C4A"/>
    <w:rsid w:val="008D3934"/>
    <w:rsid w:val="008D3D95"/>
    <w:rsid w:val="008D4024"/>
    <w:rsid w:val="008D4A08"/>
    <w:rsid w:val="008D5EC4"/>
    <w:rsid w:val="008D60DE"/>
    <w:rsid w:val="008D629F"/>
    <w:rsid w:val="008E17F4"/>
    <w:rsid w:val="008E431C"/>
    <w:rsid w:val="008E44B4"/>
    <w:rsid w:val="008E44FB"/>
    <w:rsid w:val="008E4C8C"/>
    <w:rsid w:val="008E4EB4"/>
    <w:rsid w:val="008E4F1B"/>
    <w:rsid w:val="008E571A"/>
    <w:rsid w:val="008E6833"/>
    <w:rsid w:val="008E7816"/>
    <w:rsid w:val="008E7A70"/>
    <w:rsid w:val="008E7EB4"/>
    <w:rsid w:val="008E7FED"/>
    <w:rsid w:val="008F017B"/>
    <w:rsid w:val="008F1569"/>
    <w:rsid w:val="008F2128"/>
    <w:rsid w:val="008F2A1C"/>
    <w:rsid w:val="008F43C0"/>
    <w:rsid w:val="008F5133"/>
    <w:rsid w:val="008F720A"/>
    <w:rsid w:val="00900059"/>
    <w:rsid w:val="009006D6"/>
    <w:rsid w:val="00900747"/>
    <w:rsid w:val="009012E0"/>
    <w:rsid w:val="00903213"/>
    <w:rsid w:val="009042ED"/>
    <w:rsid w:val="00906565"/>
    <w:rsid w:val="00907A4D"/>
    <w:rsid w:val="00911BC4"/>
    <w:rsid w:val="009124A6"/>
    <w:rsid w:val="0091268A"/>
    <w:rsid w:val="00912858"/>
    <w:rsid w:val="00912C7C"/>
    <w:rsid w:val="00914763"/>
    <w:rsid w:val="00914872"/>
    <w:rsid w:val="00914F88"/>
    <w:rsid w:val="00914F8C"/>
    <w:rsid w:val="00915061"/>
    <w:rsid w:val="00915A0E"/>
    <w:rsid w:val="00915ADA"/>
    <w:rsid w:val="00917698"/>
    <w:rsid w:val="00917DAA"/>
    <w:rsid w:val="0092028D"/>
    <w:rsid w:val="009209C8"/>
    <w:rsid w:val="00921E1E"/>
    <w:rsid w:val="00922A30"/>
    <w:rsid w:val="00922F73"/>
    <w:rsid w:val="00923278"/>
    <w:rsid w:val="0092345A"/>
    <w:rsid w:val="009249F7"/>
    <w:rsid w:val="00924C3D"/>
    <w:rsid w:val="00925165"/>
    <w:rsid w:val="0092651D"/>
    <w:rsid w:val="009269E7"/>
    <w:rsid w:val="00926BFD"/>
    <w:rsid w:val="00926F60"/>
    <w:rsid w:val="0092728B"/>
    <w:rsid w:val="0092767E"/>
    <w:rsid w:val="00927897"/>
    <w:rsid w:val="00930194"/>
    <w:rsid w:val="009316F5"/>
    <w:rsid w:val="009319D7"/>
    <w:rsid w:val="00931B64"/>
    <w:rsid w:val="00932C86"/>
    <w:rsid w:val="00933DC5"/>
    <w:rsid w:val="0094038C"/>
    <w:rsid w:val="0094097C"/>
    <w:rsid w:val="00940D1B"/>
    <w:rsid w:val="009411B5"/>
    <w:rsid w:val="00941407"/>
    <w:rsid w:val="00941C6D"/>
    <w:rsid w:val="00942A81"/>
    <w:rsid w:val="009437D5"/>
    <w:rsid w:val="00943872"/>
    <w:rsid w:val="00945123"/>
    <w:rsid w:val="00945795"/>
    <w:rsid w:val="00945C7E"/>
    <w:rsid w:val="0094669C"/>
    <w:rsid w:val="009466B5"/>
    <w:rsid w:val="00946D10"/>
    <w:rsid w:val="0094732C"/>
    <w:rsid w:val="00947A21"/>
    <w:rsid w:val="009502EA"/>
    <w:rsid w:val="0095035F"/>
    <w:rsid w:val="009508E2"/>
    <w:rsid w:val="00950988"/>
    <w:rsid w:val="009517C5"/>
    <w:rsid w:val="00951B69"/>
    <w:rsid w:val="00953388"/>
    <w:rsid w:val="009547A1"/>
    <w:rsid w:val="009547F7"/>
    <w:rsid w:val="009555DD"/>
    <w:rsid w:val="00956F44"/>
    <w:rsid w:val="00957ED0"/>
    <w:rsid w:val="00960599"/>
    <w:rsid w:val="009605E9"/>
    <w:rsid w:val="00961DF0"/>
    <w:rsid w:val="0096342E"/>
    <w:rsid w:val="00963BBC"/>
    <w:rsid w:val="00965DF1"/>
    <w:rsid w:val="0096641A"/>
    <w:rsid w:val="0096766D"/>
    <w:rsid w:val="00967B0C"/>
    <w:rsid w:val="00967B1D"/>
    <w:rsid w:val="00970167"/>
    <w:rsid w:val="00970371"/>
    <w:rsid w:val="0097094B"/>
    <w:rsid w:val="0097135F"/>
    <w:rsid w:val="00971D10"/>
    <w:rsid w:val="00971D8A"/>
    <w:rsid w:val="0097210B"/>
    <w:rsid w:val="00972437"/>
    <w:rsid w:val="00972B75"/>
    <w:rsid w:val="00972B80"/>
    <w:rsid w:val="0097368C"/>
    <w:rsid w:val="0097432B"/>
    <w:rsid w:val="00974435"/>
    <w:rsid w:val="00974A77"/>
    <w:rsid w:val="00974E01"/>
    <w:rsid w:val="00974FB3"/>
    <w:rsid w:val="00975341"/>
    <w:rsid w:val="009773C9"/>
    <w:rsid w:val="00977DEA"/>
    <w:rsid w:val="00977EB6"/>
    <w:rsid w:val="00981A17"/>
    <w:rsid w:val="00982048"/>
    <w:rsid w:val="00982476"/>
    <w:rsid w:val="00982CFE"/>
    <w:rsid w:val="009845D5"/>
    <w:rsid w:val="00984DB6"/>
    <w:rsid w:val="00984FCD"/>
    <w:rsid w:val="0098532F"/>
    <w:rsid w:val="00985E4B"/>
    <w:rsid w:val="00985FE5"/>
    <w:rsid w:val="009862F6"/>
    <w:rsid w:val="00986640"/>
    <w:rsid w:val="0098682F"/>
    <w:rsid w:val="00987D60"/>
    <w:rsid w:val="00987DF6"/>
    <w:rsid w:val="009902B4"/>
    <w:rsid w:val="0099037F"/>
    <w:rsid w:val="00990415"/>
    <w:rsid w:val="009916C4"/>
    <w:rsid w:val="00991BD3"/>
    <w:rsid w:val="009920F1"/>
    <w:rsid w:val="00992395"/>
    <w:rsid w:val="009929D0"/>
    <w:rsid w:val="00992B41"/>
    <w:rsid w:val="009938D7"/>
    <w:rsid w:val="00993A79"/>
    <w:rsid w:val="00994A3A"/>
    <w:rsid w:val="00994DF9"/>
    <w:rsid w:val="00995773"/>
    <w:rsid w:val="00995E6F"/>
    <w:rsid w:val="009960CE"/>
    <w:rsid w:val="00996945"/>
    <w:rsid w:val="00996C0C"/>
    <w:rsid w:val="009971EF"/>
    <w:rsid w:val="00997CD3"/>
    <w:rsid w:val="009A1443"/>
    <w:rsid w:val="009A1CB9"/>
    <w:rsid w:val="009A1EBE"/>
    <w:rsid w:val="009A1F51"/>
    <w:rsid w:val="009A1F70"/>
    <w:rsid w:val="009A459F"/>
    <w:rsid w:val="009A460D"/>
    <w:rsid w:val="009A4C55"/>
    <w:rsid w:val="009A55E9"/>
    <w:rsid w:val="009A571D"/>
    <w:rsid w:val="009A5ED2"/>
    <w:rsid w:val="009A65B2"/>
    <w:rsid w:val="009A7278"/>
    <w:rsid w:val="009B0400"/>
    <w:rsid w:val="009B0C27"/>
    <w:rsid w:val="009B1D75"/>
    <w:rsid w:val="009B1FBF"/>
    <w:rsid w:val="009B2C78"/>
    <w:rsid w:val="009B324D"/>
    <w:rsid w:val="009B3B59"/>
    <w:rsid w:val="009B3ED3"/>
    <w:rsid w:val="009B423D"/>
    <w:rsid w:val="009B45DB"/>
    <w:rsid w:val="009B4E75"/>
    <w:rsid w:val="009B4F68"/>
    <w:rsid w:val="009B5E4B"/>
    <w:rsid w:val="009B60B5"/>
    <w:rsid w:val="009B659F"/>
    <w:rsid w:val="009B6774"/>
    <w:rsid w:val="009B74CC"/>
    <w:rsid w:val="009C02ED"/>
    <w:rsid w:val="009C0C39"/>
    <w:rsid w:val="009C10F7"/>
    <w:rsid w:val="009C1484"/>
    <w:rsid w:val="009C2D17"/>
    <w:rsid w:val="009C2D1A"/>
    <w:rsid w:val="009C2F67"/>
    <w:rsid w:val="009C3130"/>
    <w:rsid w:val="009C389F"/>
    <w:rsid w:val="009C48F5"/>
    <w:rsid w:val="009C4975"/>
    <w:rsid w:val="009C4D29"/>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E9D"/>
    <w:rsid w:val="009E0850"/>
    <w:rsid w:val="009E0917"/>
    <w:rsid w:val="009E12B6"/>
    <w:rsid w:val="009E1759"/>
    <w:rsid w:val="009E1E67"/>
    <w:rsid w:val="009E220F"/>
    <w:rsid w:val="009E23A7"/>
    <w:rsid w:val="009E325F"/>
    <w:rsid w:val="009E35D1"/>
    <w:rsid w:val="009E39F6"/>
    <w:rsid w:val="009E3BD3"/>
    <w:rsid w:val="009E3D1A"/>
    <w:rsid w:val="009E3D43"/>
    <w:rsid w:val="009E3E6C"/>
    <w:rsid w:val="009E573B"/>
    <w:rsid w:val="009E5B63"/>
    <w:rsid w:val="009E5BC6"/>
    <w:rsid w:val="009E6DC2"/>
    <w:rsid w:val="009E700A"/>
    <w:rsid w:val="009E7CFC"/>
    <w:rsid w:val="009E7F9A"/>
    <w:rsid w:val="009F0F93"/>
    <w:rsid w:val="009F1401"/>
    <w:rsid w:val="009F2439"/>
    <w:rsid w:val="009F25DC"/>
    <w:rsid w:val="009F2F62"/>
    <w:rsid w:val="009F301C"/>
    <w:rsid w:val="009F3D7F"/>
    <w:rsid w:val="009F5066"/>
    <w:rsid w:val="009F568F"/>
    <w:rsid w:val="009F6520"/>
    <w:rsid w:val="009F7E27"/>
    <w:rsid w:val="009F7E5F"/>
    <w:rsid w:val="00A00A86"/>
    <w:rsid w:val="00A00BBD"/>
    <w:rsid w:val="00A0179A"/>
    <w:rsid w:val="00A01BBB"/>
    <w:rsid w:val="00A021A9"/>
    <w:rsid w:val="00A02D20"/>
    <w:rsid w:val="00A03505"/>
    <w:rsid w:val="00A038C3"/>
    <w:rsid w:val="00A03A7E"/>
    <w:rsid w:val="00A04262"/>
    <w:rsid w:val="00A042F9"/>
    <w:rsid w:val="00A04338"/>
    <w:rsid w:val="00A04810"/>
    <w:rsid w:val="00A04A22"/>
    <w:rsid w:val="00A054EC"/>
    <w:rsid w:val="00A0639C"/>
    <w:rsid w:val="00A06CF2"/>
    <w:rsid w:val="00A07C71"/>
    <w:rsid w:val="00A102C7"/>
    <w:rsid w:val="00A10678"/>
    <w:rsid w:val="00A1108D"/>
    <w:rsid w:val="00A120F8"/>
    <w:rsid w:val="00A13646"/>
    <w:rsid w:val="00A14204"/>
    <w:rsid w:val="00A15A1A"/>
    <w:rsid w:val="00A166CD"/>
    <w:rsid w:val="00A1692E"/>
    <w:rsid w:val="00A1725C"/>
    <w:rsid w:val="00A17DBB"/>
    <w:rsid w:val="00A20228"/>
    <w:rsid w:val="00A20D6F"/>
    <w:rsid w:val="00A21110"/>
    <w:rsid w:val="00A214B7"/>
    <w:rsid w:val="00A21DDF"/>
    <w:rsid w:val="00A224B8"/>
    <w:rsid w:val="00A22E37"/>
    <w:rsid w:val="00A23030"/>
    <w:rsid w:val="00A24791"/>
    <w:rsid w:val="00A2481C"/>
    <w:rsid w:val="00A24BBE"/>
    <w:rsid w:val="00A24D4F"/>
    <w:rsid w:val="00A25693"/>
    <w:rsid w:val="00A25F7E"/>
    <w:rsid w:val="00A2652A"/>
    <w:rsid w:val="00A265A5"/>
    <w:rsid w:val="00A2666B"/>
    <w:rsid w:val="00A27187"/>
    <w:rsid w:val="00A27B03"/>
    <w:rsid w:val="00A3001D"/>
    <w:rsid w:val="00A31478"/>
    <w:rsid w:val="00A31AAC"/>
    <w:rsid w:val="00A324AC"/>
    <w:rsid w:val="00A3330C"/>
    <w:rsid w:val="00A3442B"/>
    <w:rsid w:val="00A3460C"/>
    <w:rsid w:val="00A34D98"/>
    <w:rsid w:val="00A3649B"/>
    <w:rsid w:val="00A40016"/>
    <w:rsid w:val="00A40C69"/>
    <w:rsid w:val="00A42218"/>
    <w:rsid w:val="00A42538"/>
    <w:rsid w:val="00A4265D"/>
    <w:rsid w:val="00A42867"/>
    <w:rsid w:val="00A45B43"/>
    <w:rsid w:val="00A4646E"/>
    <w:rsid w:val="00A46564"/>
    <w:rsid w:val="00A472DB"/>
    <w:rsid w:val="00A47BD6"/>
    <w:rsid w:val="00A503D4"/>
    <w:rsid w:val="00A50987"/>
    <w:rsid w:val="00A51A57"/>
    <w:rsid w:val="00A52216"/>
    <w:rsid w:val="00A54365"/>
    <w:rsid w:val="00A5469E"/>
    <w:rsid w:val="00A5542C"/>
    <w:rsid w:val="00A56739"/>
    <w:rsid w:val="00A569B2"/>
    <w:rsid w:val="00A60598"/>
    <w:rsid w:val="00A60F63"/>
    <w:rsid w:val="00A611AB"/>
    <w:rsid w:val="00A6147F"/>
    <w:rsid w:val="00A61712"/>
    <w:rsid w:val="00A62022"/>
    <w:rsid w:val="00A6234E"/>
    <w:rsid w:val="00A625CF"/>
    <w:rsid w:val="00A640C7"/>
    <w:rsid w:val="00A643E6"/>
    <w:rsid w:val="00A64FA8"/>
    <w:rsid w:val="00A65B6B"/>
    <w:rsid w:val="00A6623D"/>
    <w:rsid w:val="00A665D4"/>
    <w:rsid w:val="00A666EA"/>
    <w:rsid w:val="00A66E96"/>
    <w:rsid w:val="00A7081E"/>
    <w:rsid w:val="00A70842"/>
    <w:rsid w:val="00A70CAD"/>
    <w:rsid w:val="00A70F9E"/>
    <w:rsid w:val="00A71438"/>
    <w:rsid w:val="00A715B3"/>
    <w:rsid w:val="00A72930"/>
    <w:rsid w:val="00A72AA1"/>
    <w:rsid w:val="00A731BC"/>
    <w:rsid w:val="00A7368A"/>
    <w:rsid w:val="00A7419B"/>
    <w:rsid w:val="00A745F2"/>
    <w:rsid w:val="00A74FBF"/>
    <w:rsid w:val="00A75959"/>
    <w:rsid w:val="00A769DC"/>
    <w:rsid w:val="00A76A19"/>
    <w:rsid w:val="00A76CA6"/>
    <w:rsid w:val="00A77265"/>
    <w:rsid w:val="00A77915"/>
    <w:rsid w:val="00A80A3D"/>
    <w:rsid w:val="00A811D1"/>
    <w:rsid w:val="00A81350"/>
    <w:rsid w:val="00A81882"/>
    <w:rsid w:val="00A81DAA"/>
    <w:rsid w:val="00A822B9"/>
    <w:rsid w:val="00A828B1"/>
    <w:rsid w:val="00A83342"/>
    <w:rsid w:val="00A8362C"/>
    <w:rsid w:val="00A8381A"/>
    <w:rsid w:val="00A84833"/>
    <w:rsid w:val="00A8513F"/>
    <w:rsid w:val="00A855DE"/>
    <w:rsid w:val="00A869A1"/>
    <w:rsid w:val="00A86B47"/>
    <w:rsid w:val="00A8774A"/>
    <w:rsid w:val="00A87A0B"/>
    <w:rsid w:val="00A87D9F"/>
    <w:rsid w:val="00A90080"/>
    <w:rsid w:val="00A9032A"/>
    <w:rsid w:val="00A906AE"/>
    <w:rsid w:val="00A913AB"/>
    <w:rsid w:val="00A93275"/>
    <w:rsid w:val="00A93DFC"/>
    <w:rsid w:val="00A93E97"/>
    <w:rsid w:val="00A93F40"/>
    <w:rsid w:val="00A94150"/>
    <w:rsid w:val="00A95AB7"/>
    <w:rsid w:val="00A95C31"/>
    <w:rsid w:val="00A95E12"/>
    <w:rsid w:val="00A96858"/>
    <w:rsid w:val="00A969B3"/>
    <w:rsid w:val="00A96FC8"/>
    <w:rsid w:val="00A97411"/>
    <w:rsid w:val="00A97DDE"/>
    <w:rsid w:val="00AA0B92"/>
    <w:rsid w:val="00AA1A0D"/>
    <w:rsid w:val="00AA348C"/>
    <w:rsid w:val="00AA38EC"/>
    <w:rsid w:val="00AA5CF8"/>
    <w:rsid w:val="00AA6F22"/>
    <w:rsid w:val="00AA7B55"/>
    <w:rsid w:val="00AB014C"/>
    <w:rsid w:val="00AB01A8"/>
    <w:rsid w:val="00AB039B"/>
    <w:rsid w:val="00AB0AEA"/>
    <w:rsid w:val="00AB0C30"/>
    <w:rsid w:val="00AB11AF"/>
    <w:rsid w:val="00AB1430"/>
    <w:rsid w:val="00AB2BF1"/>
    <w:rsid w:val="00AB3D48"/>
    <w:rsid w:val="00AB3F76"/>
    <w:rsid w:val="00AB4311"/>
    <w:rsid w:val="00AB4443"/>
    <w:rsid w:val="00AB513D"/>
    <w:rsid w:val="00AB5999"/>
    <w:rsid w:val="00AB5F4C"/>
    <w:rsid w:val="00AB7AD5"/>
    <w:rsid w:val="00AC000F"/>
    <w:rsid w:val="00AC041B"/>
    <w:rsid w:val="00AC0603"/>
    <w:rsid w:val="00AC12B0"/>
    <w:rsid w:val="00AC1DD1"/>
    <w:rsid w:val="00AC2E8C"/>
    <w:rsid w:val="00AC3768"/>
    <w:rsid w:val="00AC3D77"/>
    <w:rsid w:val="00AC533E"/>
    <w:rsid w:val="00AC5D9F"/>
    <w:rsid w:val="00AC5F47"/>
    <w:rsid w:val="00AC62D8"/>
    <w:rsid w:val="00AC6AC2"/>
    <w:rsid w:val="00AC6CC1"/>
    <w:rsid w:val="00AC7465"/>
    <w:rsid w:val="00AD1CDE"/>
    <w:rsid w:val="00AD2B4A"/>
    <w:rsid w:val="00AD4295"/>
    <w:rsid w:val="00AD4F1C"/>
    <w:rsid w:val="00AD57CF"/>
    <w:rsid w:val="00AD5C39"/>
    <w:rsid w:val="00AD67BB"/>
    <w:rsid w:val="00AD6D10"/>
    <w:rsid w:val="00AE032C"/>
    <w:rsid w:val="00AE0A7F"/>
    <w:rsid w:val="00AE14FD"/>
    <w:rsid w:val="00AE1CB8"/>
    <w:rsid w:val="00AE1E18"/>
    <w:rsid w:val="00AE38B5"/>
    <w:rsid w:val="00AE3A73"/>
    <w:rsid w:val="00AE3AC8"/>
    <w:rsid w:val="00AE43B0"/>
    <w:rsid w:val="00AE539F"/>
    <w:rsid w:val="00AE592D"/>
    <w:rsid w:val="00AE7325"/>
    <w:rsid w:val="00AF1058"/>
    <w:rsid w:val="00AF1372"/>
    <w:rsid w:val="00AF1774"/>
    <w:rsid w:val="00AF2176"/>
    <w:rsid w:val="00AF2428"/>
    <w:rsid w:val="00AF2C9F"/>
    <w:rsid w:val="00AF2D22"/>
    <w:rsid w:val="00AF2F01"/>
    <w:rsid w:val="00AF434C"/>
    <w:rsid w:val="00AF47D1"/>
    <w:rsid w:val="00AF53BD"/>
    <w:rsid w:val="00AF54A2"/>
    <w:rsid w:val="00AF5FFC"/>
    <w:rsid w:val="00AF61C8"/>
    <w:rsid w:val="00AF67AE"/>
    <w:rsid w:val="00AF7424"/>
    <w:rsid w:val="00B009EA"/>
    <w:rsid w:val="00B00E01"/>
    <w:rsid w:val="00B01172"/>
    <w:rsid w:val="00B01BC5"/>
    <w:rsid w:val="00B02CFF"/>
    <w:rsid w:val="00B03205"/>
    <w:rsid w:val="00B036EA"/>
    <w:rsid w:val="00B03796"/>
    <w:rsid w:val="00B0401D"/>
    <w:rsid w:val="00B0464D"/>
    <w:rsid w:val="00B04C02"/>
    <w:rsid w:val="00B04EE2"/>
    <w:rsid w:val="00B05151"/>
    <w:rsid w:val="00B05753"/>
    <w:rsid w:val="00B05844"/>
    <w:rsid w:val="00B06031"/>
    <w:rsid w:val="00B062AB"/>
    <w:rsid w:val="00B065D1"/>
    <w:rsid w:val="00B07030"/>
    <w:rsid w:val="00B0704B"/>
    <w:rsid w:val="00B10986"/>
    <w:rsid w:val="00B11C8D"/>
    <w:rsid w:val="00B11DB3"/>
    <w:rsid w:val="00B1233A"/>
    <w:rsid w:val="00B1251F"/>
    <w:rsid w:val="00B12A9D"/>
    <w:rsid w:val="00B15BE0"/>
    <w:rsid w:val="00B15CAC"/>
    <w:rsid w:val="00B1607B"/>
    <w:rsid w:val="00B1637F"/>
    <w:rsid w:val="00B166E9"/>
    <w:rsid w:val="00B16A52"/>
    <w:rsid w:val="00B16BD5"/>
    <w:rsid w:val="00B16C2D"/>
    <w:rsid w:val="00B17265"/>
    <w:rsid w:val="00B17F0A"/>
    <w:rsid w:val="00B22D4E"/>
    <w:rsid w:val="00B233C7"/>
    <w:rsid w:val="00B23F66"/>
    <w:rsid w:val="00B252CB"/>
    <w:rsid w:val="00B2535C"/>
    <w:rsid w:val="00B25C5B"/>
    <w:rsid w:val="00B261FB"/>
    <w:rsid w:val="00B27381"/>
    <w:rsid w:val="00B27701"/>
    <w:rsid w:val="00B30FC2"/>
    <w:rsid w:val="00B314D3"/>
    <w:rsid w:val="00B31644"/>
    <w:rsid w:val="00B32146"/>
    <w:rsid w:val="00B33778"/>
    <w:rsid w:val="00B34141"/>
    <w:rsid w:val="00B34D27"/>
    <w:rsid w:val="00B34FB1"/>
    <w:rsid w:val="00B351B9"/>
    <w:rsid w:val="00B369B5"/>
    <w:rsid w:val="00B36E55"/>
    <w:rsid w:val="00B36EA1"/>
    <w:rsid w:val="00B40AF8"/>
    <w:rsid w:val="00B40B01"/>
    <w:rsid w:val="00B40E74"/>
    <w:rsid w:val="00B40F34"/>
    <w:rsid w:val="00B415EA"/>
    <w:rsid w:val="00B41D2C"/>
    <w:rsid w:val="00B4205C"/>
    <w:rsid w:val="00B42DB0"/>
    <w:rsid w:val="00B42FCB"/>
    <w:rsid w:val="00B435FA"/>
    <w:rsid w:val="00B43B95"/>
    <w:rsid w:val="00B44297"/>
    <w:rsid w:val="00B44B79"/>
    <w:rsid w:val="00B4540E"/>
    <w:rsid w:val="00B454A9"/>
    <w:rsid w:val="00B45890"/>
    <w:rsid w:val="00B4668C"/>
    <w:rsid w:val="00B46806"/>
    <w:rsid w:val="00B46F07"/>
    <w:rsid w:val="00B47E2B"/>
    <w:rsid w:val="00B47E69"/>
    <w:rsid w:val="00B50178"/>
    <w:rsid w:val="00B509DD"/>
    <w:rsid w:val="00B50F1E"/>
    <w:rsid w:val="00B51567"/>
    <w:rsid w:val="00B518AA"/>
    <w:rsid w:val="00B52016"/>
    <w:rsid w:val="00B52643"/>
    <w:rsid w:val="00B52791"/>
    <w:rsid w:val="00B52985"/>
    <w:rsid w:val="00B52B6C"/>
    <w:rsid w:val="00B53189"/>
    <w:rsid w:val="00B535C0"/>
    <w:rsid w:val="00B53E09"/>
    <w:rsid w:val="00B54C38"/>
    <w:rsid w:val="00B55099"/>
    <w:rsid w:val="00B55457"/>
    <w:rsid w:val="00B57240"/>
    <w:rsid w:val="00B579D0"/>
    <w:rsid w:val="00B57F06"/>
    <w:rsid w:val="00B60112"/>
    <w:rsid w:val="00B608DA"/>
    <w:rsid w:val="00B60A29"/>
    <w:rsid w:val="00B613B6"/>
    <w:rsid w:val="00B61578"/>
    <w:rsid w:val="00B62462"/>
    <w:rsid w:val="00B63272"/>
    <w:rsid w:val="00B64377"/>
    <w:rsid w:val="00B649AA"/>
    <w:rsid w:val="00B650B7"/>
    <w:rsid w:val="00B65338"/>
    <w:rsid w:val="00B654A3"/>
    <w:rsid w:val="00B65649"/>
    <w:rsid w:val="00B65E6F"/>
    <w:rsid w:val="00B67090"/>
    <w:rsid w:val="00B678F9"/>
    <w:rsid w:val="00B7029C"/>
    <w:rsid w:val="00B709D0"/>
    <w:rsid w:val="00B7169A"/>
    <w:rsid w:val="00B71A1D"/>
    <w:rsid w:val="00B71BF7"/>
    <w:rsid w:val="00B72703"/>
    <w:rsid w:val="00B7384D"/>
    <w:rsid w:val="00B73C6E"/>
    <w:rsid w:val="00B74603"/>
    <w:rsid w:val="00B7523A"/>
    <w:rsid w:val="00B7630C"/>
    <w:rsid w:val="00B76A7E"/>
    <w:rsid w:val="00B76B10"/>
    <w:rsid w:val="00B76DEF"/>
    <w:rsid w:val="00B77379"/>
    <w:rsid w:val="00B810B7"/>
    <w:rsid w:val="00B8114F"/>
    <w:rsid w:val="00B81468"/>
    <w:rsid w:val="00B81482"/>
    <w:rsid w:val="00B8253F"/>
    <w:rsid w:val="00B830F9"/>
    <w:rsid w:val="00B84AE1"/>
    <w:rsid w:val="00B85C10"/>
    <w:rsid w:val="00B8618D"/>
    <w:rsid w:val="00B862DF"/>
    <w:rsid w:val="00B868BD"/>
    <w:rsid w:val="00B86E67"/>
    <w:rsid w:val="00B87302"/>
    <w:rsid w:val="00B87A9F"/>
    <w:rsid w:val="00B87E9D"/>
    <w:rsid w:val="00B9039F"/>
    <w:rsid w:val="00B917E7"/>
    <w:rsid w:val="00B919C8"/>
    <w:rsid w:val="00B91C0E"/>
    <w:rsid w:val="00B9204A"/>
    <w:rsid w:val="00B9298B"/>
    <w:rsid w:val="00B93339"/>
    <w:rsid w:val="00B94FC7"/>
    <w:rsid w:val="00B957D4"/>
    <w:rsid w:val="00B95914"/>
    <w:rsid w:val="00B96237"/>
    <w:rsid w:val="00B96267"/>
    <w:rsid w:val="00B9673C"/>
    <w:rsid w:val="00B96A39"/>
    <w:rsid w:val="00B970E4"/>
    <w:rsid w:val="00B9715B"/>
    <w:rsid w:val="00B97BEE"/>
    <w:rsid w:val="00B97F47"/>
    <w:rsid w:val="00BA04BF"/>
    <w:rsid w:val="00BA0A77"/>
    <w:rsid w:val="00BA1E76"/>
    <w:rsid w:val="00BA210B"/>
    <w:rsid w:val="00BA23AC"/>
    <w:rsid w:val="00BA2A14"/>
    <w:rsid w:val="00BA4757"/>
    <w:rsid w:val="00BA47BA"/>
    <w:rsid w:val="00BA4CC5"/>
    <w:rsid w:val="00BA50ED"/>
    <w:rsid w:val="00BA66AA"/>
    <w:rsid w:val="00BA70E5"/>
    <w:rsid w:val="00BA7269"/>
    <w:rsid w:val="00BA77E0"/>
    <w:rsid w:val="00BA79A6"/>
    <w:rsid w:val="00BA7B3A"/>
    <w:rsid w:val="00BB08CC"/>
    <w:rsid w:val="00BB0E31"/>
    <w:rsid w:val="00BB122D"/>
    <w:rsid w:val="00BB170F"/>
    <w:rsid w:val="00BB1739"/>
    <w:rsid w:val="00BB1A2C"/>
    <w:rsid w:val="00BB27F5"/>
    <w:rsid w:val="00BB4DB7"/>
    <w:rsid w:val="00BB6914"/>
    <w:rsid w:val="00BB69AE"/>
    <w:rsid w:val="00BB6D54"/>
    <w:rsid w:val="00BB6E30"/>
    <w:rsid w:val="00BB7389"/>
    <w:rsid w:val="00BB73DD"/>
    <w:rsid w:val="00BC04C6"/>
    <w:rsid w:val="00BC0564"/>
    <w:rsid w:val="00BC0B40"/>
    <w:rsid w:val="00BC1069"/>
    <w:rsid w:val="00BC1729"/>
    <w:rsid w:val="00BC3C04"/>
    <w:rsid w:val="00BC429D"/>
    <w:rsid w:val="00BC439D"/>
    <w:rsid w:val="00BC5FDC"/>
    <w:rsid w:val="00BC635A"/>
    <w:rsid w:val="00BC7898"/>
    <w:rsid w:val="00BD0033"/>
    <w:rsid w:val="00BD1490"/>
    <w:rsid w:val="00BD1B9C"/>
    <w:rsid w:val="00BD216D"/>
    <w:rsid w:val="00BD2960"/>
    <w:rsid w:val="00BD33AD"/>
    <w:rsid w:val="00BD35D3"/>
    <w:rsid w:val="00BD360F"/>
    <w:rsid w:val="00BD4610"/>
    <w:rsid w:val="00BD49AD"/>
    <w:rsid w:val="00BD5F62"/>
    <w:rsid w:val="00BD627E"/>
    <w:rsid w:val="00BD7C9C"/>
    <w:rsid w:val="00BE00AD"/>
    <w:rsid w:val="00BE0394"/>
    <w:rsid w:val="00BE060B"/>
    <w:rsid w:val="00BE089D"/>
    <w:rsid w:val="00BE22BA"/>
    <w:rsid w:val="00BE2BF2"/>
    <w:rsid w:val="00BE30A9"/>
    <w:rsid w:val="00BE3B1A"/>
    <w:rsid w:val="00BE3D5B"/>
    <w:rsid w:val="00BE4273"/>
    <w:rsid w:val="00BE525A"/>
    <w:rsid w:val="00BE5554"/>
    <w:rsid w:val="00BE5E70"/>
    <w:rsid w:val="00BE6159"/>
    <w:rsid w:val="00BE61CC"/>
    <w:rsid w:val="00BE6E27"/>
    <w:rsid w:val="00BE76D3"/>
    <w:rsid w:val="00BE7C1C"/>
    <w:rsid w:val="00BF0A13"/>
    <w:rsid w:val="00BF1733"/>
    <w:rsid w:val="00BF1A7B"/>
    <w:rsid w:val="00BF2E8F"/>
    <w:rsid w:val="00BF5D39"/>
    <w:rsid w:val="00BF5D52"/>
    <w:rsid w:val="00BF674D"/>
    <w:rsid w:val="00BF68CA"/>
    <w:rsid w:val="00BF71D1"/>
    <w:rsid w:val="00BF7690"/>
    <w:rsid w:val="00BF7E8E"/>
    <w:rsid w:val="00C00B91"/>
    <w:rsid w:val="00C01709"/>
    <w:rsid w:val="00C01ADA"/>
    <w:rsid w:val="00C0318D"/>
    <w:rsid w:val="00C031D7"/>
    <w:rsid w:val="00C03522"/>
    <w:rsid w:val="00C0389F"/>
    <w:rsid w:val="00C04083"/>
    <w:rsid w:val="00C04350"/>
    <w:rsid w:val="00C049E5"/>
    <w:rsid w:val="00C05167"/>
    <w:rsid w:val="00C0559A"/>
    <w:rsid w:val="00C05733"/>
    <w:rsid w:val="00C05E6E"/>
    <w:rsid w:val="00C11BC4"/>
    <w:rsid w:val="00C11C55"/>
    <w:rsid w:val="00C12233"/>
    <w:rsid w:val="00C127A9"/>
    <w:rsid w:val="00C129AB"/>
    <w:rsid w:val="00C12BF1"/>
    <w:rsid w:val="00C139B4"/>
    <w:rsid w:val="00C149AC"/>
    <w:rsid w:val="00C14E11"/>
    <w:rsid w:val="00C165C2"/>
    <w:rsid w:val="00C17BD1"/>
    <w:rsid w:val="00C2012B"/>
    <w:rsid w:val="00C20585"/>
    <w:rsid w:val="00C21F90"/>
    <w:rsid w:val="00C227C1"/>
    <w:rsid w:val="00C22F6F"/>
    <w:rsid w:val="00C23B63"/>
    <w:rsid w:val="00C247E9"/>
    <w:rsid w:val="00C248E8"/>
    <w:rsid w:val="00C24DAC"/>
    <w:rsid w:val="00C26FDB"/>
    <w:rsid w:val="00C30071"/>
    <w:rsid w:val="00C3097C"/>
    <w:rsid w:val="00C30FBB"/>
    <w:rsid w:val="00C31E89"/>
    <w:rsid w:val="00C32B72"/>
    <w:rsid w:val="00C3445E"/>
    <w:rsid w:val="00C34A03"/>
    <w:rsid w:val="00C360E5"/>
    <w:rsid w:val="00C3662D"/>
    <w:rsid w:val="00C36B82"/>
    <w:rsid w:val="00C41789"/>
    <w:rsid w:val="00C4227B"/>
    <w:rsid w:val="00C426D8"/>
    <w:rsid w:val="00C43531"/>
    <w:rsid w:val="00C43C16"/>
    <w:rsid w:val="00C457B1"/>
    <w:rsid w:val="00C458B4"/>
    <w:rsid w:val="00C46F77"/>
    <w:rsid w:val="00C47258"/>
    <w:rsid w:val="00C504C9"/>
    <w:rsid w:val="00C507AA"/>
    <w:rsid w:val="00C50BB6"/>
    <w:rsid w:val="00C52181"/>
    <w:rsid w:val="00C52589"/>
    <w:rsid w:val="00C532A7"/>
    <w:rsid w:val="00C53542"/>
    <w:rsid w:val="00C53954"/>
    <w:rsid w:val="00C53BBB"/>
    <w:rsid w:val="00C54101"/>
    <w:rsid w:val="00C54133"/>
    <w:rsid w:val="00C54326"/>
    <w:rsid w:val="00C5453C"/>
    <w:rsid w:val="00C5466F"/>
    <w:rsid w:val="00C5481A"/>
    <w:rsid w:val="00C54A36"/>
    <w:rsid w:val="00C54E77"/>
    <w:rsid w:val="00C55257"/>
    <w:rsid w:val="00C55BE0"/>
    <w:rsid w:val="00C55E16"/>
    <w:rsid w:val="00C56295"/>
    <w:rsid w:val="00C562AE"/>
    <w:rsid w:val="00C577CE"/>
    <w:rsid w:val="00C57A0E"/>
    <w:rsid w:val="00C60683"/>
    <w:rsid w:val="00C607AC"/>
    <w:rsid w:val="00C6148A"/>
    <w:rsid w:val="00C6197D"/>
    <w:rsid w:val="00C61FB9"/>
    <w:rsid w:val="00C622DF"/>
    <w:rsid w:val="00C62A7C"/>
    <w:rsid w:val="00C62B77"/>
    <w:rsid w:val="00C63378"/>
    <w:rsid w:val="00C63A06"/>
    <w:rsid w:val="00C64D32"/>
    <w:rsid w:val="00C65567"/>
    <w:rsid w:val="00C65CCC"/>
    <w:rsid w:val="00C66577"/>
    <w:rsid w:val="00C66D6D"/>
    <w:rsid w:val="00C67304"/>
    <w:rsid w:val="00C70C68"/>
    <w:rsid w:val="00C713DA"/>
    <w:rsid w:val="00C719E9"/>
    <w:rsid w:val="00C72A4F"/>
    <w:rsid w:val="00C72E37"/>
    <w:rsid w:val="00C73389"/>
    <w:rsid w:val="00C739E2"/>
    <w:rsid w:val="00C73AA4"/>
    <w:rsid w:val="00C74E6E"/>
    <w:rsid w:val="00C75432"/>
    <w:rsid w:val="00C7628B"/>
    <w:rsid w:val="00C800D5"/>
    <w:rsid w:val="00C808A5"/>
    <w:rsid w:val="00C81195"/>
    <w:rsid w:val="00C8165C"/>
    <w:rsid w:val="00C816E7"/>
    <w:rsid w:val="00C81CDE"/>
    <w:rsid w:val="00C82350"/>
    <w:rsid w:val="00C824D2"/>
    <w:rsid w:val="00C8281B"/>
    <w:rsid w:val="00C8383D"/>
    <w:rsid w:val="00C848D4"/>
    <w:rsid w:val="00C849A2"/>
    <w:rsid w:val="00C850BE"/>
    <w:rsid w:val="00C85295"/>
    <w:rsid w:val="00C870CA"/>
    <w:rsid w:val="00C90478"/>
    <w:rsid w:val="00C905A7"/>
    <w:rsid w:val="00C9092D"/>
    <w:rsid w:val="00C926DB"/>
    <w:rsid w:val="00C93C55"/>
    <w:rsid w:val="00C940F2"/>
    <w:rsid w:val="00C9477C"/>
    <w:rsid w:val="00C94C3D"/>
    <w:rsid w:val="00C951B4"/>
    <w:rsid w:val="00C961D7"/>
    <w:rsid w:val="00C967B1"/>
    <w:rsid w:val="00C97125"/>
    <w:rsid w:val="00C97C1A"/>
    <w:rsid w:val="00C97CC0"/>
    <w:rsid w:val="00CA0B6D"/>
    <w:rsid w:val="00CA0C8D"/>
    <w:rsid w:val="00CA11DC"/>
    <w:rsid w:val="00CA14EA"/>
    <w:rsid w:val="00CA312A"/>
    <w:rsid w:val="00CA3424"/>
    <w:rsid w:val="00CA347A"/>
    <w:rsid w:val="00CA423D"/>
    <w:rsid w:val="00CA4923"/>
    <w:rsid w:val="00CA4981"/>
    <w:rsid w:val="00CA5E4A"/>
    <w:rsid w:val="00CA6160"/>
    <w:rsid w:val="00CA6BDA"/>
    <w:rsid w:val="00CA7210"/>
    <w:rsid w:val="00CA7781"/>
    <w:rsid w:val="00CA7E2D"/>
    <w:rsid w:val="00CB0C04"/>
    <w:rsid w:val="00CB1C18"/>
    <w:rsid w:val="00CB4836"/>
    <w:rsid w:val="00CB5618"/>
    <w:rsid w:val="00CB625D"/>
    <w:rsid w:val="00CB6263"/>
    <w:rsid w:val="00CB64F1"/>
    <w:rsid w:val="00CB7227"/>
    <w:rsid w:val="00CB7872"/>
    <w:rsid w:val="00CB78A6"/>
    <w:rsid w:val="00CC1670"/>
    <w:rsid w:val="00CC16A8"/>
    <w:rsid w:val="00CC1D2D"/>
    <w:rsid w:val="00CC261A"/>
    <w:rsid w:val="00CC2FA0"/>
    <w:rsid w:val="00CC3711"/>
    <w:rsid w:val="00CC4556"/>
    <w:rsid w:val="00CC4B97"/>
    <w:rsid w:val="00CC5C70"/>
    <w:rsid w:val="00CC6270"/>
    <w:rsid w:val="00CC62C6"/>
    <w:rsid w:val="00CC6D4E"/>
    <w:rsid w:val="00CC6E1B"/>
    <w:rsid w:val="00CC6FCB"/>
    <w:rsid w:val="00CC708E"/>
    <w:rsid w:val="00CC7F9E"/>
    <w:rsid w:val="00CD0879"/>
    <w:rsid w:val="00CD08F3"/>
    <w:rsid w:val="00CD22C3"/>
    <w:rsid w:val="00CD2563"/>
    <w:rsid w:val="00CD2B58"/>
    <w:rsid w:val="00CD30AB"/>
    <w:rsid w:val="00CD446F"/>
    <w:rsid w:val="00CD456D"/>
    <w:rsid w:val="00CD4C72"/>
    <w:rsid w:val="00CD5006"/>
    <w:rsid w:val="00CD5A74"/>
    <w:rsid w:val="00CD611E"/>
    <w:rsid w:val="00CD67FD"/>
    <w:rsid w:val="00CD68F4"/>
    <w:rsid w:val="00CD6AFF"/>
    <w:rsid w:val="00CD6F69"/>
    <w:rsid w:val="00CD7251"/>
    <w:rsid w:val="00CD7B28"/>
    <w:rsid w:val="00CE0337"/>
    <w:rsid w:val="00CE080C"/>
    <w:rsid w:val="00CE0880"/>
    <w:rsid w:val="00CE0B12"/>
    <w:rsid w:val="00CE2164"/>
    <w:rsid w:val="00CE2603"/>
    <w:rsid w:val="00CE2723"/>
    <w:rsid w:val="00CE28F5"/>
    <w:rsid w:val="00CE33AA"/>
    <w:rsid w:val="00CE438D"/>
    <w:rsid w:val="00CE4E21"/>
    <w:rsid w:val="00CE66C9"/>
    <w:rsid w:val="00CE6F4B"/>
    <w:rsid w:val="00CE736F"/>
    <w:rsid w:val="00CE7843"/>
    <w:rsid w:val="00CF12FF"/>
    <w:rsid w:val="00CF140A"/>
    <w:rsid w:val="00CF3150"/>
    <w:rsid w:val="00CF34CB"/>
    <w:rsid w:val="00CF36BE"/>
    <w:rsid w:val="00CF42A2"/>
    <w:rsid w:val="00CF540B"/>
    <w:rsid w:val="00CF6189"/>
    <w:rsid w:val="00CF6F06"/>
    <w:rsid w:val="00CF742C"/>
    <w:rsid w:val="00CF7693"/>
    <w:rsid w:val="00D00744"/>
    <w:rsid w:val="00D01380"/>
    <w:rsid w:val="00D03210"/>
    <w:rsid w:val="00D034E5"/>
    <w:rsid w:val="00D0367F"/>
    <w:rsid w:val="00D03691"/>
    <w:rsid w:val="00D0439D"/>
    <w:rsid w:val="00D0466A"/>
    <w:rsid w:val="00D04BAF"/>
    <w:rsid w:val="00D05091"/>
    <w:rsid w:val="00D05D1F"/>
    <w:rsid w:val="00D06665"/>
    <w:rsid w:val="00D07DC5"/>
    <w:rsid w:val="00D07F69"/>
    <w:rsid w:val="00D101E0"/>
    <w:rsid w:val="00D10492"/>
    <w:rsid w:val="00D105B7"/>
    <w:rsid w:val="00D108F7"/>
    <w:rsid w:val="00D111D6"/>
    <w:rsid w:val="00D11CBB"/>
    <w:rsid w:val="00D12C55"/>
    <w:rsid w:val="00D12E91"/>
    <w:rsid w:val="00D12EE0"/>
    <w:rsid w:val="00D13B44"/>
    <w:rsid w:val="00D13DAD"/>
    <w:rsid w:val="00D15647"/>
    <w:rsid w:val="00D15C29"/>
    <w:rsid w:val="00D15C4B"/>
    <w:rsid w:val="00D16548"/>
    <w:rsid w:val="00D17E37"/>
    <w:rsid w:val="00D20C4B"/>
    <w:rsid w:val="00D20DC8"/>
    <w:rsid w:val="00D21062"/>
    <w:rsid w:val="00D21181"/>
    <w:rsid w:val="00D22083"/>
    <w:rsid w:val="00D220D3"/>
    <w:rsid w:val="00D22902"/>
    <w:rsid w:val="00D249C1"/>
    <w:rsid w:val="00D24A49"/>
    <w:rsid w:val="00D24D1C"/>
    <w:rsid w:val="00D250A1"/>
    <w:rsid w:val="00D2688E"/>
    <w:rsid w:val="00D26AED"/>
    <w:rsid w:val="00D26E44"/>
    <w:rsid w:val="00D2723F"/>
    <w:rsid w:val="00D2784A"/>
    <w:rsid w:val="00D27AE9"/>
    <w:rsid w:val="00D3022D"/>
    <w:rsid w:val="00D30E55"/>
    <w:rsid w:val="00D31184"/>
    <w:rsid w:val="00D3133C"/>
    <w:rsid w:val="00D31DA4"/>
    <w:rsid w:val="00D31F3A"/>
    <w:rsid w:val="00D3208D"/>
    <w:rsid w:val="00D32226"/>
    <w:rsid w:val="00D32D93"/>
    <w:rsid w:val="00D32F08"/>
    <w:rsid w:val="00D338E8"/>
    <w:rsid w:val="00D33968"/>
    <w:rsid w:val="00D33E0F"/>
    <w:rsid w:val="00D34C89"/>
    <w:rsid w:val="00D3558B"/>
    <w:rsid w:val="00D377D9"/>
    <w:rsid w:val="00D378C6"/>
    <w:rsid w:val="00D40B4E"/>
    <w:rsid w:val="00D418EA"/>
    <w:rsid w:val="00D42C95"/>
    <w:rsid w:val="00D42CBE"/>
    <w:rsid w:val="00D434CE"/>
    <w:rsid w:val="00D43CF1"/>
    <w:rsid w:val="00D4494B"/>
    <w:rsid w:val="00D4498A"/>
    <w:rsid w:val="00D44B20"/>
    <w:rsid w:val="00D45901"/>
    <w:rsid w:val="00D463B4"/>
    <w:rsid w:val="00D47D24"/>
    <w:rsid w:val="00D5095D"/>
    <w:rsid w:val="00D50DFC"/>
    <w:rsid w:val="00D525B2"/>
    <w:rsid w:val="00D52FC2"/>
    <w:rsid w:val="00D52FD6"/>
    <w:rsid w:val="00D5363A"/>
    <w:rsid w:val="00D53D79"/>
    <w:rsid w:val="00D54997"/>
    <w:rsid w:val="00D54CE0"/>
    <w:rsid w:val="00D553C4"/>
    <w:rsid w:val="00D55C50"/>
    <w:rsid w:val="00D56195"/>
    <w:rsid w:val="00D56362"/>
    <w:rsid w:val="00D56A77"/>
    <w:rsid w:val="00D56BD7"/>
    <w:rsid w:val="00D56E49"/>
    <w:rsid w:val="00D57172"/>
    <w:rsid w:val="00D577A0"/>
    <w:rsid w:val="00D57DC8"/>
    <w:rsid w:val="00D608E5"/>
    <w:rsid w:val="00D60A9B"/>
    <w:rsid w:val="00D60D16"/>
    <w:rsid w:val="00D61667"/>
    <w:rsid w:val="00D61DFF"/>
    <w:rsid w:val="00D61EE6"/>
    <w:rsid w:val="00D62053"/>
    <w:rsid w:val="00D627E7"/>
    <w:rsid w:val="00D62A0E"/>
    <w:rsid w:val="00D637F3"/>
    <w:rsid w:val="00D651AA"/>
    <w:rsid w:val="00D65EA9"/>
    <w:rsid w:val="00D6663C"/>
    <w:rsid w:val="00D67282"/>
    <w:rsid w:val="00D70908"/>
    <w:rsid w:val="00D70FBD"/>
    <w:rsid w:val="00D711A0"/>
    <w:rsid w:val="00D711BD"/>
    <w:rsid w:val="00D73076"/>
    <w:rsid w:val="00D7335D"/>
    <w:rsid w:val="00D741A5"/>
    <w:rsid w:val="00D75DD2"/>
    <w:rsid w:val="00D75E79"/>
    <w:rsid w:val="00D80F8F"/>
    <w:rsid w:val="00D8233D"/>
    <w:rsid w:val="00D8281B"/>
    <w:rsid w:val="00D8299D"/>
    <w:rsid w:val="00D83C62"/>
    <w:rsid w:val="00D84485"/>
    <w:rsid w:val="00D845DA"/>
    <w:rsid w:val="00D853E0"/>
    <w:rsid w:val="00D85ECE"/>
    <w:rsid w:val="00D8715A"/>
    <w:rsid w:val="00D87D50"/>
    <w:rsid w:val="00D87ED0"/>
    <w:rsid w:val="00D91D96"/>
    <w:rsid w:val="00D9208E"/>
    <w:rsid w:val="00D924F9"/>
    <w:rsid w:val="00D926AB"/>
    <w:rsid w:val="00D92A4B"/>
    <w:rsid w:val="00D92A6F"/>
    <w:rsid w:val="00D93B28"/>
    <w:rsid w:val="00D94707"/>
    <w:rsid w:val="00D959A1"/>
    <w:rsid w:val="00D973AD"/>
    <w:rsid w:val="00DA0708"/>
    <w:rsid w:val="00DA0EF3"/>
    <w:rsid w:val="00DA10A7"/>
    <w:rsid w:val="00DA14F8"/>
    <w:rsid w:val="00DA1865"/>
    <w:rsid w:val="00DA19A8"/>
    <w:rsid w:val="00DA2A47"/>
    <w:rsid w:val="00DA2C95"/>
    <w:rsid w:val="00DA4326"/>
    <w:rsid w:val="00DA4655"/>
    <w:rsid w:val="00DA47C2"/>
    <w:rsid w:val="00DA4BBB"/>
    <w:rsid w:val="00DB0106"/>
    <w:rsid w:val="00DB09A9"/>
    <w:rsid w:val="00DB1E90"/>
    <w:rsid w:val="00DB24CC"/>
    <w:rsid w:val="00DB2B7F"/>
    <w:rsid w:val="00DB3C93"/>
    <w:rsid w:val="00DB4DE4"/>
    <w:rsid w:val="00DB5A15"/>
    <w:rsid w:val="00DB669D"/>
    <w:rsid w:val="00DB6E1D"/>
    <w:rsid w:val="00DB72FB"/>
    <w:rsid w:val="00DB7C89"/>
    <w:rsid w:val="00DC03A1"/>
    <w:rsid w:val="00DC045D"/>
    <w:rsid w:val="00DC0A93"/>
    <w:rsid w:val="00DC13A5"/>
    <w:rsid w:val="00DC178C"/>
    <w:rsid w:val="00DC1AA9"/>
    <w:rsid w:val="00DC1C44"/>
    <w:rsid w:val="00DC1DF3"/>
    <w:rsid w:val="00DC21FE"/>
    <w:rsid w:val="00DC2835"/>
    <w:rsid w:val="00DC2BA7"/>
    <w:rsid w:val="00DC2BF0"/>
    <w:rsid w:val="00DC3423"/>
    <w:rsid w:val="00DC3484"/>
    <w:rsid w:val="00DC3D40"/>
    <w:rsid w:val="00DC49F3"/>
    <w:rsid w:val="00DC4B99"/>
    <w:rsid w:val="00DC5DE2"/>
    <w:rsid w:val="00DC6314"/>
    <w:rsid w:val="00DC6E72"/>
    <w:rsid w:val="00DD0A49"/>
    <w:rsid w:val="00DD1556"/>
    <w:rsid w:val="00DD18B2"/>
    <w:rsid w:val="00DD196A"/>
    <w:rsid w:val="00DD3A5A"/>
    <w:rsid w:val="00DD5F05"/>
    <w:rsid w:val="00DD6B28"/>
    <w:rsid w:val="00DD6B68"/>
    <w:rsid w:val="00DD6CCE"/>
    <w:rsid w:val="00DD6DA8"/>
    <w:rsid w:val="00DD6FEE"/>
    <w:rsid w:val="00DD799A"/>
    <w:rsid w:val="00DD7F85"/>
    <w:rsid w:val="00DE00B0"/>
    <w:rsid w:val="00DE03A1"/>
    <w:rsid w:val="00DE0F58"/>
    <w:rsid w:val="00DE1CEE"/>
    <w:rsid w:val="00DE2D6B"/>
    <w:rsid w:val="00DE3467"/>
    <w:rsid w:val="00DE3FC7"/>
    <w:rsid w:val="00DE4789"/>
    <w:rsid w:val="00DE5E5E"/>
    <w:rsid w:val="00DE704F"/>
    <w:rsid w:val="00DE7592"/>
    <w:rsid w:val="00DF0BB9"/>
    <w:rsid w:val="00DF1994"/>
    <w:rsid w:val="00DF1DF0"/>
    <w:rsid w:val="00DF2DBE"/>
    <w:rsid w:val="00DF400A"/>
    <w:rsid w:val="00DF4100"/>
    <w:rsid w:val="00DF4A02"/>
    <w:rsid w:val="00DF4EF4"/>
    <w:rsid w:val="00DF52BF"/>
    <w:rsid w:val="00DF562D"/>
    <w:rsid w:val="00DF591E"/>
    <w:rsid w:val="00DF5B66"/>
    <w:rsid w:val="00DF5BE7"/>
    <w:rsid w:val="00DF5F49"/>
    <w:rsid w:val="00DF74B6"/>
    <w:rsid w:val="00DF74F5"/>
    <w:rsid w:val="00DF7CAB"/>
    <w:rsid w:val="00E03319"/>
    <w:rsid w:val="00E034A5"/>
    <w:rsid w:val="00E03A26"/>
    <w:rsid w:val="00E04916"/>
    <w:rsid w:val="00E049FA"/>
    <w:rsid w:val="00E05C71"/>
    <w:rsid w:val="00E066A7"/>
    <w:rsid w:val="00E07568"/>
    <w:rsid w:val="00E1019D"/>
    <w:rsid w:val="00E110BD"/>
    <w:rsid w:val="00E1127A"/>
    <w:rsid w:val="00E12C87"/>
    <w:rsid w:val="00E12E45"/>
    <w:rsid w:val="00E13062"/>
    <w:rsid w:val="00E1404B"/>
    <w:rsid w:val="00E1480F"/>
    <w:rsid w:val="00E15736"/>
    <w:rsid w:val="00E1585B"/>
    <w:rsid w:val="00E15D4B"/>
    <w:rsid w:val="00E15D8A"/>
    <w:rsid w:val="00E162C0"/>
    <w:rsid w:val="00E16461"/>
    <w:rsid w:val="00E16908"/>
    <w:rsid w:val="00E16DD0"/>
    <w:rsid w:val="00E17C1B"/>
    <w:rsid w:val="00E201A6"/>
    <w:rsid w:val="00E21DE7"/>
    <w:rsid w:val="00E21EAE"/>
    <w:rsid w:val="00E21F52"/>
    <w:rsid w:val="00E2236C"/>
    <w:rsid w:val="00E22AE2"/>
    <w:rsid w:val="00E22FCC"/>
    <w:rsid w:val="00E22FE2"/>
    <w:rsid w:val="00E246C3"/>
    <w:rsid w:val="00E26C36"/>
    <w:rsid w:val="00E26D67"/>
    <w:rsid w:val="00E26F2A"/>
    <w:rsid w:val="00E27664"/>
    <w:rsid w:val="00E27A5D"/>
    <w:rsid w:val="00E27C67"/>
    <w:rsid w:val="00E27FD7"/>
    <w:rsid w:val="00E30713"/>
    <w:rsid w:val="00E3107C"/>
    <w:rsid w:val="00E316B4"/>
    <w:rsid w:val="00E31EAE"/>
    <w:rsid w:val="00E33072"/>
    <w:rsid w:val="00E3341A"/>
    <w:rsid w:val="00E34545"/>
    <w:rsid w:val="00E34D97"/>
    <w:rsid w:val="00E368B2"/>
    <w:rsid w:val="00E36C43"/>
    <w:rsid w:val="00E37481"/>
    <w:rsid w:val="00E37797"/>
    <w:rsid w:val="00E409B3"/>
    <w:rsid w:val="00E409BF"/>
    <w:rsid w:val="00E4136A"/>
    <w:rsid w:val="00E41848"/>
    <w:rsid w:val="00E41DA6"/>
    <w:rsid w:val="00E42C56"/>
    <w:rsid w:val="00E43D68"/>
    <w:rsid w:val="00E4402C"/>
    <w:rsid w:val="00E46040"/>
    <w:rsid w:val="00E46E80"/>
    <w:rsid w:val="00E5001F"/>
    <w:rsid w:val="00E50030"/>
    <w:rsid w:val="00E5013B"/>
    <w:rsid w:val="00E506CE"/>
    <w:rsid w:val="00E51F70"/>
    <w:rsid w:val="00E52EF4"/>
    <w:rsid w:val="00E534DF"/>
    <w:rsid w:val="00E545FF"/>
    <w:rsid w:val="00E5475B"/>
    <w:rsid w:val="00E5611C"/>
    <w:rsid w:val="00E56161"/>
    <w:rsid w:val="00E56297"/>
    <w:rsid w:val="00E56870"/>
    <w:rsid w:val="00E568E0"/>
    <w:rsid w:val="00E56CD0"/>
    <w:rsid w:val="00E56F5A"/>
    <w:rsid w:val="00E56FF4"/>
    <w:rsid w:val="00E575FA"/>
    <w:rsid w:val="00E57804"/>
    <w:rsid w:val="00E57D24"/>
    <w:rsid w:val="00E57F5F"/>
    <w:rsid w:val="00E60572"/>
    <w:rsid w:val="00E610F7"/>
    <w:rsid w:val="00E62123"/>
    <w:rsid w:val="00E62B14"/>
    <w:rsid w:val="00E63F28"/>
    <w:rsid w:val="00E64260"/>
    <w:rsid w:val="00E646E5"/>
    <w:rsid w:val="00E64944"/>
    <w:rsid w:val="00E64D4E"/>
    <w:rsid w:val="00E64F78"/>
    <w:rsid w:val="00E65864"/>
    <w:rsid w:val="00E659A9"/>
    <w:rsid w:val="00E67005"/>
    <w:rsid w:val="00E674BC"/>
    <w:rsid w:val="00E6775D"/>
    <w:rsid w:val="00E67F11"/>
    <w:rsid w:val="00E70D9A"/>
    <w:rsid w:val="00E70E7D"/>
    <w:rsid w:val="00E719BB"/>
    <w:rsid w:val="00E72874"/>
    <w:rsid w:val="00E7364E"/>
    <w:rsid w:val="00E73AA4"/>
    <w:rsid w:val="00E73D8C"/>
    <w:rsid w:val="00E73F2B"/>
    <w:rsid w:val="00E74FF1"/>
    <w:rsid w:val="00E75979"/>
    <w:rsid w:val="00E77ECA"/>
    <w:rsid w:val="00E828C7"/>
    <w:rsid w:val="00E82B44"/>
    <w:rsid w:val="00E854FE"/>
    <w:rsid w:val="00E8596B"/>
    <w:rsid w:val="00E85E01"/>
    <w:rsid w:val="00E86851"/>
    <w:rsid w:val="00E87870"/>
    <w:rsid w:val="00E87A4F"/>
    <w:rsid w:val="00E90D71"/>
    <w:rsid w:val="00E91BFF"/>
    <w:rsid w:val="00E91FBD"/>
    <w:rsid w:val="00E926E1"/>
    <w:rsid w:val="00E92FF9"/>
    <w:rsid w:val="00E932D1"/>
    <w:rsid w:val="00E944E8"/>
    <w:rsid w:val="00E957CD"/>
    <w:rsid w:val="00E95D05"/>
    <w:rsid w:val="00E95E76"/>
    <w:rsid w:val="00E960FC"/>
    <w:rsid w:val="00E9673A"/>
    <w:rsid w:val="00E96791"/>
    <w:rsid w:val="00E969E4"/>
    <w:rsid w:val="00E97301"/>
    <w:rsid w:val="00E97520"/>
    <w:rsid w:val="00E97C64"/>
    <w:rsid w:val="00E97CBC"/>
    <w:rsid w:val="00EA17E4"/>
    <w:rsid w:val="00EA1B2C"/>
    <w:rsid w:val="00EA205A"/>
    <w:rsid w:val="00EA2ECF"/>
    <w:rsid w:val="00EA37B3"/>
    <w:rsid w:val="00EA37F6"/>
    <w:rsid w:val="00EA47E9"/>
    <w:rsid w:val="00EA4C2C"/>
    <w:rsid w:val="00EA55EE"/>
    <w:rsid w:val="00EA60EE"/>
    <w:rsid w:val="00EA641B"/>
    <w:rsid w:val="00EA6EFA"/>
    <w:rsid w:val="00EA6F84"/>
    <w:rsid w:val="00EA762E"/>
    <w:rsid w:val="00EB0D63"/>
    <w:rsid w:val="00EB0E81"/>
    <w:rsid w:val="00EB2259"/>
    <w:rsid w:val="00EB2E52"/>
    <w:rsid w:val="00EB43E3"/>
    <w:rsid w:val="00EB4668"/>
    <w:rsid w:val="00EB52F3"/>
    <w:rsid w:val="00EB55D9"/>
    <w:rsid w:val="00EB5B8F"/>
    <w:rsid w:val="00EB64CA"/>
    <w:rsid w:val="00EB69A6"/>
    <w:rsid w:val="00EB69ED"/>
    <w:rsid w:val="00EB6C6F"/>
    <w:rsid w:val="00EC06F0"/>
    <w:rsid w:val="00EC091A"/>
    <w:rsid w:val="00EC095D"/>
    <w:rsid w:val="00EC0A2A"/>
    <w:rsid w:val="00EC0C25"/>
    <w:rsid w:val="00EC181B"/>
    <w:rsid w:val="00EC1E34"/>
    <w:rsid w:val="00EC2982"/>
    <w:rsid w:val="00EC6B1B"/>
    <w:rsid w:val="00EC6D46"/>
    <w:rsid w:val="00EC71ED"/>
    <w:rsid w:val="00ED05B8"/>
    <w:rsid w:val="00ED098A"/>
    <w:rsid w:val="00ED0C04"/>
    <w:rsid w:val="00ED0C12"/>
    <w:rsid w:val="00ED1192"/>
    <w:rsid w:val="00ED11D3"/>
    <w:rsid w:val="00ED11EC"/>
    <w:rsid w:val="00ED26AA"/>
    <w:rsid w:val="00ED29F9"/>
    <w:rsid w:val="00ED2C84"/>
    <w:rsid w:val="00ED2E77"/>
    <w:rsid w:val="00ED35D5"/>
    <w:rsid w:val="00ED4ED1"/>
    <w:rsid w:val="00ED5254"/>
    <w:rsid w:val="00ED57E9"/>
    <w:rsid w:val="00ED581E"/>
    <w:rsid w:val="00ED6E43"/>
    <w:rsid w:val="00ED6F16"/>
    <w:rsid w:val="00ED7145"/>
    <w:rsid w:val="00EE00BA"/>
    <w:rsid w:val="00EE0E56"/>
    <w:rsid w:val="00EE1C34"/>
    <w:rsid w:val="00EE1C7B"/>
    <w:rsid w:val="00EE2D23"/>
    <w:rsid w:val="00EE2DFF"/>
    <w:rsid w:val="00EE31A9"/>
    <w:rsid w:val="00EE3CFD"/>
    <w:rsid w:val="00EE4851"/>
    <w:rsid w:val="00EE5ED7"/>
    <w:rsid w:val="00EE6AC3"/>
    <w:rsid w:val="00EE6E4A"/>
    <w:rsid w:val="00EE748B"/>
    <w:rsid w:val="00EF0297"/>
    <w:rsid w:val="00EF0B52"/>
    <w:rsid w:val="00EF27CF"/>
    <w:rsid w:val="00EF2ACB"/>
    <w:rsid w:val="00EF2F77"/>
    <w:rsid w:val="00EF3051"/>
    <w:rsid w:val="00EF47F1"/>
    <w:rsid w:val="00EF50C9"/>
    <w:rsid w:val="00EF552E"/>
    <w:rsid w:val="00EF6619"/>
    <w:rsid w:val="00EF6788"/>
    <w:rsid w:val="00EF6812"/>
    <w:rsid w:val="00EF693A"/>
    <w:rsid w:val="00EF75A4"/>
    <w:rsid w:val="00EF7B46"/>
    <w:rsid w:val="00F00000"/>
    <w:rsid w:val="00F01150"/>
    <w:rsid w:val="00F017ED"/>
    <w:rsid w:val="00F02839"/>
    <w:rsid w:val="00F0298D"/>
    <w:rsid w:val="00F02C6F"/>
    <w:rsid w:val="00F02FE8"/>
    <w:rsid w:val="00F036A4"/>
    <w:rsid w:val="00F05403"/>
    <w:rsid w:val="00F05556"/>
    <w:rsid w:val="00F05A89"/>
    <w:rsid w:val="00F0604A"/>
    <w:rsid w:val="00F0614D"/>
    <w:rsid w:val="00F0631B"/>
    <w:rsid w:val="00F064DD"/>
    <w:rsid w:val="00F06E11"/>
    <w:rsid w:val="00F07553"/>
    <w:rsid w:val="00F0761B"/>
    <w:rsid w:val="00F1022E"/>
    <w:rsid w:val="00F11279"/>
    <w:rsid w:val="00F12213"/>
    <w:rsid w:val="00F12352"/>
    <w:rsid w:val="00F1248D"/>
    <w:rsid w:val="00F12EAA"/>
    <w:rsid w:val="00F13E14"/>
    <w:rsid w:val="00F148E2"/>
    <w:rsid w:val="00F14B53"/>
    <w:rsid w:val="00F14C6A"/>
    <w:rsid w:val="00F14D23"/>
    <w:rsid w:val="00F157D9"/>
    <w:rsid w:val="00F15B28"/>
    <w:rsid w:val="00F16769"/>
    <w:rsid w:val="00F1751D"/>
    <w:rsid w:val="00F2059D"/>
    <w:rsid w:val="00F20618"/>
    <w:rsid w:val="00F22851"/>
    <w:rsid w:val="00F2290E"/>
    <w:rsid w:val="00F242FE"/>
    <w:rsid w:val="00F25841"/>
    <w:rsid w:val="00F25CB9"/>
    <w:rsid w:val="00F264ED"/>
    <w:rsid w:val="00F265C9"/>
    <w:rsid w:val="00F26D4B"/>
    <w:rsid w:val="00F270D7"/>
    <w:rsid w:val="00F30723"/>
    <w:rsid w:val="00F308CD"/>
    <w:rsid w:val="00F31511"/>
    <w:rsid w:val="00F315F4"/>
    <w:rsid w:val="00F31C14"/>
    <w:rsid w:val="00F32F90"/>
    <w:rsid w:val="00F33F08"/>
    <w:rsid w:val="00F340E5"/>
    <w:rsid w:val="00F3456F"/>
    <w:rsid w:val="00F352A0"/>
    <w:rsid w:val="00F360B2"/>
    <w:rsid w:val="00F362B8"/>
    <w:rsid w:val="00F362FB"/>
    <w:rsid w:val="00F37111"/>
    <w:rsid w:val="00F37149"/>
    <w:rsid w:val="00F378E0"/>
    <w:rsid w:val="00F37E27"/>
    <w:rsid w:val="00F37FA6"/>
    <w:rsid w:val="00F41A52"/>
    <w:rsid w:val="00F41D61"/>
    <w:rsid w:val="00F41ED5"/>
    <w:rsid w:val="00F41FEA"/>
    <w:rsid w:val="00F43329"/>
    <w:rsid w:val="00F43C53"/>
    <w:rsid w:val="00F4415D"/>
    <w:rsid w:val="00F44A16"/>
    <w:rsid w:val="00F45420"/>
    <w:rsid w:val="00F457C9"/>
    <w:rsid w:val="00F460CC"/>
    <w:rsid w:val="00F46292"/>
    <w:rsid w:val="00F464A0"/>
    <w:rsid w:val="00F46578"/>
    <w:rsid w:val="00F4723D"/>
    <w:rsid w:val="00F4726A"/>
    <w:rsid w:val="00F47F55"/>
    <w:rsid w:val="00F503F4"/>
    <w:rsid w:val="00F504BE"/>
    <w:rsid w:val="00F50512"/>
    <w:rsid w:val="00F50FA3"/>
    <w:rsid w:val="00F5130D"/>
    <w:rsid w:val="00F51357"/>
    <w:rsid w:val="00F516C8"/>
    <w:rsid w:val="00F51D08"/>
    <w:rsid w:val="00F52991"/>
    <w:rsid w:val="00F5358D"/>
    <w:rsid w:val="00F536E5"/>
    <w:rsid w:val="00F53715"/>
    <w:rsid w:val="00F5533A"/>
    <w:rsid w:val="00F5545A"/>
    <w:rsid w:val="00F557D7"/>
    <w:rsid w:val="00F558D3"/>
    <w:rsid w:val="00F56271"/>
    <w:rsid w:val="00F56BE2"/>
    <w:rsid w:val="00F60348"/>
    <w:rsid w:val="00F60D84"/>
    <w:rsid w:val="00F61656"/>
    <w:rsid w:val="00F617AB"/>
    <w:rsid w:val="00F61B05"/>
    <w:rsid w:val="00F61EC5"/>
    <w:rsid w:val="00F63502"/>
    <w:rsid w:val="00F63665"/>
    <w:rsid w:val="00F64178"/>
    <w:rsid w:val="00F64362"/>
    <w:rsid w:val="00F64A3A"/>
    <w:rsid w:val="00F64E0B"/>
    <w:rsid w:val="00F658CF"/>
    <w:rsid w:val="00F65C9A"/>
    <w:rsid w:val="00F66008"/>
    <w:rsid w:val="00F66045"/>
    <w:rsid w:val="00F66115"/>
    <w:rsid w:val="00F6765A"/>
    <w:rsid w:val="00F67943"/>
    <w:rsid w:val="00F70204"/>
    <w:rsid w:val="00F7238A"/>
    <w:rsid w:val="00F723E5"/>
    <w:rsid w:val="00F731E6"/>
    <w:rsid w:val="00F73613"/>
    <w:rsid w:val="00F740FC"/>
    <w:rsid w:val="00F74138"/>
    <w:rsid w:val="00F751F8"/>
    <w:rsid w:val="00F75661"/>
    <w:rsid w:val="00F7645E"/>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4977"/>
    <w:rsid w:val="00F85625"/>
    <w:rsid w:val="00F85EDF"/>
    <w:rsid w:val="00F87E44"/>
    <w:rsid w:val="00F90271"/>
    <w:rsid w:val="00F905F6"/>
    <w:rsid w:val="00F92AA7"/>
    <w:rsid w:val="00F932B1"/>
    <w:rsid w:val="00F9358D"/>
    <w:rsid w:val="00F942B2"/>
    <w:rsid w:val="00F94C0D"/>
    <w:rsid w:val="00F95748"/>
    <w:rsid w:val="00F95E3B"/>
    <w:rsid w:val="00FA0142"/>
    <w:rsid w:val="00FA1486"/>
    <w:rsid w:val="00FA193C"/>
    <w:rsid w:val="00FA2DCD"/>
    <w:rsid w:val="00FA339A"/>
    <w:rsid w:val="00FA35B4"/>
    <w:rsid w:val="00FA3872"/>
    <w:rsid w:val="00FA47FB"/>
    <w:rsid w:val="00FA4A6F"/>
    <w:rsid w:val="00FA5096"/>
    <w:rsid w:val="00FA59EA"/>
    <w:rsid w:val="00FA5A28"/>
    <w:rsid w:val="00FA5E62"/>
    <w:rsid w:val="00FA71FA"/>
    <w:rsid w:val="00FA7490"/>
    <w:rsid w:val="00FA7D55"/>
    <w:rsid w:val="00FB02F1"/>
    <w:rsid w:val="00FB0DB7"/>
    <w:rsid w:val="00FB110C"/>
    <w:rsid w:val="00FB1535"/>
    <w:rsid w:val="00FB1D71"/>
    <w:rsid w:val="00FB34E0"/>
    <w:rsid w:val="00FB36DC"/>
    <w:rsid w:val="00FB3B76"/>
    <w:rsid w:val="00FB467B"/>
    <w:rsid w:val="00FB4925"/>
    <w:rsid w:val="00FB62DB"/>
    <w:rsid w:val="00FB68C7"/>
    <w:rsid w:val="00FB6A05"/>
    <w:rsid w:val="00FB6F3B"/>
    <w:rsid w:val="00FB7348"/>
    <w:rsid w:val="00FB76FF"/>
    <w:rsid w:val="00FB7B3E"/>
    <w:rsid w:val="00FC0237"/>
    <w:rsid w:val="00FC068D"/>
    <w:rsid w:val="00FC0814"/>
    <w:rsid w:val="00FC1389"/>
    <w:rsid w:val="00FC1877"/>
    <w:rsid w:val="00FC3B4B"/>
    <w:rsid w:val="00FC412A"/>
    <w:rsid w:val="00FC4662"/>
    <w:rsid w:val="00FC466E"/>
    <w:rsid w:val="00FC5A4B"/>
    <w:rsid w:val="00FC60BC"/>
    <w:rsid w:val="00FC6312"/>
    <w:rsid w:val="00FC71BA"/>
    <w:rsid w:val="00FD00E2"/>
    <w:rsid w:val="00FD0109"/>
    <w:rsid w:val="00FD0789"/>
    <w:rsid w:val="00FD6AC2"/>
    <w:rsid w:val="00FD7BDF"/>
    <w:rsid w:val="00FE06A0"/>
    <w:rsid w:val="00FE0CEA"/>
    <w:rsid w:val="00FE21DB"/>
    <w:rsid w:val="00FE2216"/>
    <w:rsid w:val="00FE2255"/>
    <w:rsid w:val="00FE2726"/>
    <w:rsid w:val="00FE2D82"/>
    <w:rsid w:val="00FE3071"/>
    <w:rsid w:val="00FE38F1"/>
    <w:rsid w:val="00FE456D"/>
    <w:rsid w:val="00FE4BF1"/>
    <w:rsid w:val="00FE4DCC"/>
    <w:rsid w:val="00FE5BD7"/>
    <w:rsid w:val="00FE6938"/>
    <w:rsid w:val="00FE72D9"/>
    <w:rsid w:val="00FE74DB"/>
    <w:rsid w:val="00FE77E7"/>
    <w:rsid w:val="00FF04E1"/>
    <w:rsid w:val="00FF04EE"/>
    <w:rsid w:val="00FF1591"/>
    <w:rsid w:val="00FF26B7"/>
    <w:rsid w:val="00FF2790"/>
    <w:rsid w:val="00FF2DB3"/>
    <w:rsid w:val="00FF31EA"/>
    <w:rsid w:val="00FF49C9"/>
    <w:rsid w:val="00FF4B4D"/>
    <w:rsid w:val="00FF4D12"/>
    <w:rsid w:val="00FF5218"/>
    <w:rsid w:val="00FF568A"/>
    <w:rsid w:val="00FF6202"/>
    <w:rsid w:val="00FF6301"/>
    <w:rsid w:val="00FF657C"/>
    <w:rsid w:val="00FF6C28"/>
    <w:rsid w:val="00FF6C81"/>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4E244CAB"/>
  <w15:docId w15:val="{01BB3D9F-978A-4FBF-AFA0-241F89A3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FA1"/>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4">
    <w:name w:val="heading 4"/>
    <w:basedOn w:val="Normal"/>
    <w:next w:val="Normal"/>
    <w:link w:val="Ttol4Car"/>
    <w:uiPriority w:val="9"/>
    <w:semiHidden/>
    <w:unhideWhenUsed/>
    <w:qFormat/>
    <w:rsid w:val="002D5A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qFormat/>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34"/>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paragraph" w:customStyle="1" w:styleId="Fonttaula">
    <w:name w:val="Font taula"/>
    <w:basedOn w:val="Normal"/>
    <w:next w:val="Normal"/>
    <w:link w:val="FonttaulaCar"/>
    <w:qFormat/>
    <w:rsid w:val="000A0AAC"/>
    <w:pPr>
      <w:spacing w:before="240" w:after="360"/>
    </w:pPr>
    <w:rPr>
      <w:sz w:val="20"/>
      <w:szCs w:val="20"/>
    </w:rPr>
  </w:style>
  <w:style w:type="character" w:customStyle="1" w:styleId="FonttaulaCar">
    <w:name w:val="Font taula Car"/>
    <w:basedOn w:val="Lletraperdefectedelpargraf"/>
    <w:link w:val="Fonttaula"/>
    <w:rsid w:val="000A0AAC"/>
    <w:rPr>
      <w:rFonts w:ascii="Arial" w:hAnsi="Arial"/>
    </w:rPr>
  </w:style>
  <w:style w:type="paragraph" w:customStyle="1" w:styleId="Ttulo2Segundonviel">
    <w:name w:val="Título 2. Segundo nviel"/>
    <w:basedOn w:val="Ttol2"/>
    <w:link w:val="Ttulo2SegundonvielCar"/>
    <w:uiPriority w:val="1"/>
    <w:qFormat/>
    <w:rsid w:val="00C926DB"/>
    <w:pPr>
      <w:keepLines/>
      <w:spacing w:after="160" w:line="259" w:lineRule="auto"/>
    </w:pPr>
    <w:rPr>
      <w:rFonts w:ascii="Arial" w:eastAsiaTheme="majorEastAsia" w:hAnsi="Arial" w:cs="Arial"/>
      <w:bCs w:val="0"/>
      <w:i w:val="0"/>
      <w:iCs w:val="0"/>
      <w:sz w:val="22"/>
      <w:szCs w:val="22"/>
      <w:lang w:val="es-ES" w:eastAsia="en-US"/>
    </w:rPr>
  </w:style>
  <w:style w:type="character" w:customStyle="1" w:styleId="Ttulo2SegundonvielCar">
    <w:name w:val="Título 2. Segundo nviel Car"/>
    <w:basedOn w:val="Lletraperdefectedelpargraf"/>
    <w:link w:val="Ttulo2Segundonviel"/>
    <w:uiPriority w:val="1"/>
    <w:rsid w:val="00C926DB"/>
    <w:rPr>
      <w:rFonts w:ascii="Arial" w:eastAsiaTheme="majorEastAsia" w:hAnsi="Arial" w:cs="Arial"/>
      <w:b/>
      <w:sz w:val="22"/>
      <w:szCs w:val="22"/>
      <w:lang w:val="es-ES" w:eastAsia="en-US"/>
    </w:rPr>
  </w:style>
  <w:style w:type="table" w:customStyle="1" w:styleId="Taulaambquadrcula1">
    <w:name w:val="Taula amb quadrícula1"/>
    <w:basedOn w:val="Taulanormal"/>
    <w:next w:val="Taulaambquadrcula"/>
    <w:uiPriority w:val="39"/>
    <w:rsid w:val="00C926DB"/>
    <w:rPr>
      <w:rFonts w:ascii="Times" w:eastAsia="Times" w:hAnsi="Times"/>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39"/>
    <w:rsid w:val="00E60572"/>
    <w:rPr>
      <w:rFonts w:ascii="Times" w:eastAsia="Times" w:hAnsi="Times"/>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s">
    <w:name w:val="Punts"/>
    <w:basedOn w:val="Normal"/>
    <w:rsid w:val="004961C6"/>
    <w:pPr>
      <w:numPr>
        <w:numId w:val="31"/>
      </w:numPr>
    </w:pPr>
    <w:rPr>
      <w:rFonts w:eastAsiaTheme="minorEastAsia"/>
    </w:rPr>
  </w:style>
  <w:style w:type="paragraph" w:customStyle="1" w:styleId="Llistaxifres">
    <w:name w:val="Llista xifres"/>
    <w:basedOn w:val="Llistanumerada"/>
    <w:qFormat/>
    <w:rsid w:val="004961C6"/>
    <w:pPr>
      <w:numPr>
        <w:numId w:val="33"/>
      </w:numPr>
      <w:tabs>
        <w:tab w:val="num" w:pos="360"/>
      </w:tabs>
      <w:ind w:left="360"/>
      <w:contextualSpacing w:val="0"/>
    </w:pPr>
  </w:style>
  <w:style w:type="paragraph" w:styleId="Llistaambpics">
    <w:name w:val="List Bullet"/>
    <w:basedOn w:val="Normal"/>
    <w:uiPriority w:val="99"/>
    <w:unhideWhenUsed/>
    <w:rsid w:val="004961C6"/>
    <w:pPr>
      <w:numPr>
        <w:numId w:val="32"/>
      </w:numPr>
      <w:contextualSpacing/>
    </w:pPr>
  </w:style>
  <w:style w:type="paragraph" w:styleId="Llistanumerada">
    <w:name w:val="List Number"/>
    <w:basedOn w:val="Normal"/>
    <w:uiPriority w:val="99"/>
    <w:semiHidden/>
    <w:unhideWhenUsed/>
    <w:rsid w:val="004961C6"/>
    <w:pPr>
      <w:numPr>
        <w:numId w:val="30"/>
      </w:numPr>
      <w:contextualSpacing/>
    </w:pPr>
  </w:style>
  <w:style w:type="character" w:styleId="Textennegreta">
    <w:name w:val="Strong"/>
    <w:basedOn w:val="Lletraperdefectedelpargraf"/>
    <w:uiPriority w:val="22"/>
    <w:qFormat/>
    <w:rsid w:val="00F723E5"/>
    <w:rPr>
      <w:b/>
      <w:bCs/>
    </w:rPr>
  </w:style>
  <w:style w:type="paragraph" w:customStyle="1" w:styleId="Title1template">
    <w:name w:val="Title 1 template"/>
    <w:basedOn w:val="Ttol1"/>
    <w:next w:val="Normal"/>
    <w:rsid w:val="00D2688E"/>
    <w:pPr>
      <w:keepLines/>
      <w:numPr>
        <w:numId w:val="34"/>
      </w:numPr>
      <w:tabs>
        <w:tab w:val="num" w:pos="360"/>
        <w:tab w:val="left" w:pos="851"/>
      </w:tabs>
      <w:suppressAutoHyphens/>
      <w:spacing w:before="480" w:after="240" w:line="276" w:lineRule="auto"/>
      <w:ind w:left="0" w:firstLine="0"/>
    </w:pPr>
    <w:rPr>
      <w:rFonts w:eastAsia="MS PGothic"/>
      <w:snapToGrid/>
      <w:color w:val="E36C0A"/>
      <w:sz w:val="28"/>
      <w:szCs w:val="28"/>
      <w:lang w:val="en-US" w:eastAsia="ar-SA"/>
    </w:rPr>
  </w:style>
  <w:style w:type="character" w:customStyle="1" w:styleId="Ttol4Car">
    <w:name w:val="Títol 4 Car"/>
    <w:basedOn w:val="Lletraperdefectedelpargraf"/>
    <w:link w:val="Ttol4"/>
    <w:uiPriority w:val="9"/>
    <w:semiHidden/>
    <w:rsid w:val="002D5AAF"/>
    <w:rPr>
      <w:rFonts w:asciiTheme="majorHAnsi" w:eastAsiaTheme="majorEastAsia" w:hAnsiTheme="majorHAnsi" w:cstheme="majorBidi"/>
      <w:i/>
      <w:iCs/>
      <w:color w:val="365F91" w:themeColor="accent1" w:themeShade="BF"/>
      <w:sz w:val="22"/>
      <w:szCs w:val="22"/>
    </w:rPr>
  </w:style>
  <w:style w:type="character" w:customStyle="1" w:styleId="Ttol-2Car">
    <w:name w:val="Títol-2 Car"/>
    <w:basedOn w:val="Lletraperdefectedelpargraf"/>
    <w:link w:val="Ttol-2"/>
    <w:locked/>
    <w:rsid w:val="00E95E76"/>
    <w:rPr>
      <w:rFonts w:ascii="Arial" w:hAnsi="Arial" w:cs="Arial"/>
      <w:b/>
      <w:bCs/>
      <w:color w:val="2E74B5"/>
    </w:rPr>
  </w:style>
  <w:style w:type="paragraph" w:customStyle="1" w:styleId="Ttol-2">
    <w:name w:val="Títol-2"/>
    <w:basedOn w:val="Normal"/>
    <w:link w:val="Ttol-2Car"/>
    <w:rsid w:val="00E95E76"/>
    <w:pPr>
      <w:keepNext/>
      <w:spacing w:before="240" w:after="240" w:line="240" w:lineRule="auto"/>
    </w:pPr>
    <w:rPr>
      <w:rFonts w:cs="Arial"/>
      <w:b/>
      <w:bCs/>
      <w:color w:val="2E74B5"/>
      <w:sz w:val="20"/>
      <w:szCs w:val="20"/>
    </w:rPr>
  </w:style>
  <w:style w:type="character" w:styleId="Mencisenseresoldre">
    <w:name w:val="Unresolved Mention"/>
    <w:basedOn w:val="Lletraperdefectedelpargraf"/>
    <w:uiPriority w:val="99"/>
    <w:semiHidden/>
    <w:unhideWhenUsed/>
    <w:rsid w:val="000B5155"/>
    <w:rPr>
      <w:color w:val="605E5C"/>
      <w:shd w:val="clear" w:color="auto" w:fill="E1DFDD"/>
    </w:rPr>
  </w:style>
  <w:style w:type="table" w:customStyle="1" w:styleId="Taulaambllista2-mfasi31">
    <w:name w:val="Taula amb llista 2 - Èmfasi 31"/>
    <w:basedOn w:val="Taulanormal"/>
    <w:next w:val="Taulaambllista2-mfasi3"/>
    <w:uiPriority w:val="47"/>
    <w:rsid w:val="00E64D4E"/>
    <w:rPr>
      <w:rFonts w:ascii="Times" w:eastAsia="Times" w:hAnsi="Times"/>
      <w:lang w:val="es-ES" w:eastAsia="es-E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ulaambllista2-mfasi3">
    <w:name w:val="List Table 2 Accent 3"/>
    <w:basedOn w:val="Taulanormal"/>
    <w:uiPriority w:val="47"/>
    <w:rsid w:val="00E64D4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292710">
      <w:bodyDiv w:val="1"/>
      <w:marLeft w:val="0"/>
      <w:marRight w:val="0"/>
      <w:marTop w:val="0"/>
      <w:marBottom w:val="0"/>
      <w:divBdr>
        <w:top w:val="none" w:sz="0" w:space="0" w:color="auto"/>
        <w:left w:val="none" w:sz="0" w:space="0" w:color="auto"/>
        <w:bottom w:val="none" w:sz="0" w:space="0" w:color="auto"/>
        <w:right w:val="none" w:sz="0" w:space="0" w:color="auto"/>
      </w:divBdr>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134561587">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 w:id="129636709">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sChild>
    </w:div>
    <w:div w:id="1294864979">
      <w:bodyDiv w:val="1"/>
      <w:marLeft w:val="0"/>
      <w:marRight w:val="0"/>
      <w:marTop w:val="0"/>
      <w:marBottom w:val="0"/>
      <w:divBdr>
        <w:top w:val="none" w:sz="0" w:space="0" w:color="auto"/>
        <w:left w:val="none" w:sz="0" w:space="0" w:color="auto"/>
        <w:bottom w:val="none" w:sz="0" w:space="0" w:color="auto"/>
        <w:right w:val="none" w:sz="0" w:space="0" w:color="auto"/>
      </w:divBdr>
    </w:div>
    <w:div w:id="1342656621">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26876144">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1440251721">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sChild>
    </w:div>
    <w:div w:id="1623682407">
      <w:bodyDiv w:val="1"/>
      <w:marLeft w:val="0"/>
      <w:marRight w:val="0"/>
      <w:marTop w:val="0"/>
      <w:marBottom w:val="0"/>
      <w:divBdr>
        <w:top w:val="none" w:sz="0" w:space="0" w:color="auto"/>
        <w:left w:val="none" w:sz="0" w:space="0" w:color="auto"/>
        <w:bottom w:val="none" w:sz="0" w:space="0" w:color="auto"/>
        <w:right w:val="none" w:sz="0" w:space="0" w:color="auto"/>
      </w:divBdr>
    </w:div>
    <w:div w:id="1631664094">
      <w:bodyDiv w:val="1"/>
      <w:marLeft w:val="0"/>
      <w:marRight w:val="0"/>
      <w:marTop w:val="0"/>
      <w:marBottom w:val="0"/>
      <w:divBdr>
        <w:top w:val="none" w:sz="0" w:space="0" w:color="auto"/>
        <w:left w:val="none" w:sz="0" w:space="0" w:color="auto"/>
        <w:bottom w:val="none" w:sz="0" w:space="0" w:color="auto"/>
        <w:right w:val="none" w:sz="0" w:space="0" w:color="auto"/>
      </w:divBdr>
    </w:div>
    <w:div w:id="1669022734">
      <w:bodyDiv w:val="1"/>
      <w:marLeft w:val="0"/>
      <w:marRight w:val="0"/>
      <w:marTop w:val="0"/>
      <w:marBottom w:val="0"/>
      <w:divBdr>
        <w:top w:val="none" w:sz="0" w:space="0" w:color="auto"/>
        <w:left w:val="none" w:sz="0" w:space="0" w:color="auto"/>
        <w:bottom w:val="none" w:sz="0" w:space="0" w:color="auto"/>
        <w:right w:val="none" w:sz="0" w:space="0" w:color="auto"/>
      </w:divBdr>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918435563">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1231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canviclimatic.gencat.cat/ca/actua/guia_de_calcul_demissions_de_co2/" TargetMode="External"/><Relationship Id="rId26" Type="http://schemas.openxmlformats.org/officeDocument/2006/relationships/hyperlink" Target="https://contractaciopublica.gencat.cat/perfil/eco"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canviclimatic.gencat.cat/ca/ambits/mitigacio/programa-voluntari-de-compensacio-de-gasos-amb-efecte-dhivernacle/" TargetMode="External"/><Relationship Id="rId34" Type="http://schemas.openxmlformats.org/officeDocument/2006/relationships/hyperlink" Target="https://www.parlament.cat/document/bopc/433347494.pdf"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gpseducation.oecd.org/Content/MapOfEducationSystem/ESP/ESP_2011_LL.pdf" TargetMode="External"/><Relationship Id="rId25" Type="http://schemas.openxmlformats.org/officeDocument/2006/relationships/hyperlink" Target="http://identitatcorporativa.gencat.cat/ca/inici/" TargetMode="External"/><Relationship Id="rId33" Type="http://schemas.openxmlformats.org/officeDocument/2006/relationships/hyperlink" Target="http://www.gencat.cat/economia/jcca" TargetMode="External"/><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is.unesco.org/sites/default/files/documents/international-standard-classification-of-education-isced-2011-en.pdf" TargetMode="External"/><Relationship Id="rId20" Type="http://schemas.openxmlformats.org/officeDocument/2006/relationships/hyperlink" Target="https://canviclimatic.gencat.cat/ca/ambits/mitigacio/programa-voluntari-de-compensacio-de-gasos-amb-efecte-dhivernacle/" TargetMode="External"/><Relationship Id="rId29" Type="http://schemas.openxmlformats.org/officeDocument/2006/relationships/hyperlink" Target="https://contractaciopublica.gencat.cat/perfil/eco"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lengua.gencat.cat/ca/serveis/informacio_i_difusio/publicacions_en_linia/criteris_ling_col/" TargetMode="External"/><Relationship Id="rId32" Type="http://schemas.openxmlformats.org/officeDocument/2006/relationships/hyperlink" Target="https://contractaciopublica.gencat.cat/perfil/eco" TargetMode="External"/><Relationship Id="rId37" Type="http://schemas.openxmlformats.org/officeDocument/2006/relationships/footer" Target="footer2.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is.unesco.org/sites/default/files/documents/international-standard-classification-of-education-isced-2011-en.pdf" TargetMode="External"/><Relationship Id="rId23" Type="http://schemas.openxmlformats.org/officeDocument/2006/relationships/hyperlink" Target="https://www.miteco.gob.es/es/cambio-climatico/temas/registro-huella.html" TargetMode="External"/><Relationship Id="rId28" Type="http://schemas.openxmlformats.org/officeDocument/2006/relationships/hyperlink" Target="http://tlbrowser.tsl.website/tools/"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canviclimatic.gencat.cat/ca/actua/guia_de_calcul_demissions_de_co2/" TargetMode="External"/><Relationship Id="rId31" Type="http://schemas.openxmlformats.org/officeDocument/2006/relationships/hyperlink" Target="https://contractaciopublica.cat/ca/manuals/usuari"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hacienda.gob.es/DGPatrimonio/Junta%20Consultiva/Informe-Trienal-2021-2022-2023.pdf" TargetMode="External"/><Relationship Id="rId22" Type="http://schemas.openxmlformats.org/officeDocument/2006/relationships/hyperlink" Target="https://creditsclimaticsforestals.cat/" TargetMode="External"/><Relationship Id="rId27" Type="http://schemas.openxmlformats.org/officeDocument/2006/relationships/hyperlink" Target="https://ec.europa.eu/information_society/policy/esignature/trusted-list/tl-mp.xml" TargetMode="External"/><Relationship Id="rId30" Type="http://schemas.openxmlformats.org/officeDocument/2006/relationships/hyperlink" Target="https://contractaciopublica.cat/ca/manuals/usuari" TargetMode="External"/><Relationship Id="rId35" Type="http://schemas.openxmlformats.org/officeDocument/2006/relationships/header" Target="header2.xml"/><Relationship Id="rId43"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1330-EE2F-4E33-81D2-8E6C1F42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936</TotalTime>
  <Pages>118</Pages>
  <Words>41391</Words>
  <Characters>235933</Characters>
  <Application>Microsoft Office Word</Application>
  <DocSecurity>0</DocSecurity>
  <Lines>1966</Lines>
  <Paragraphs>553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276771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Rodriguez Lahuerta, Rosa Maria</cp:lastModifiedBy>
  <cp:revision>99</cp:revision>
  <cp:lastPrinted>2025-11-24T11:09:00Z</cp:lastPrinted>
  <dcterms:created xsi:type="dcterms:W3CDTF">2025-09-20T08:20:00Z</dcterms:created>
  <dcterms:modified xsi:type="dcterms:W3CDTF">2025-11-24T11:10:00Z</dcterms:modified>
</cp:coreProperties>
</file>