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6B70" w14:textId="77777777" w:rsidR="00203BB2" w:rsidRPr="00D067C3" w:rsidRDefault="00203BB2" w:rsidP="00203BB2"/>
    <w:p w14:paraId="4B787EAE" w14:textId="77777777" w:rsidR="00203BB2" w:rsidRPr="00D067C3" w:rsidRDefault="00203BB2" w:rsidP="00203BB2"/>
    <w:p w14:paraId="68A0AEA1" w14:textId="77777777" w:rsidR="00203BB2" w:rsidRPr="00D067C3" w:rsidRDefault="00203BB2" w:rsidP="00203BB2"/>
    <w:p w14:paraId="77583306" w14:textId="77777777" w:rsidR="00203BB2" w:rsidRPr="00D067C3" w:rsidRDefault="00203BB2" w:rsidP="00203BB2"/>
    <w:p w14:paraId="0DAA5389" w14:textId="77777777" w:rsidR="00203BB2" w:rsidRPr="00D067C3" w:rsidRDefault="00203BB2" w:rsidP="00203BB2"/>
    <w:p w14:paraId="5A53670A" w14:textId="77777777" w:rsidR="00203BB2" w:rsidRPr="00D067C3" w:rsidRDefault="00203BB2" w:rsidP="00203BB2"/>
    <w:p w14:paraId="4CA4D448" w14:textId="77777777" w:rsidR="00203BB2" w:rsidRPr="00D067C3" w:rsidRDefault="00203BB2" w:rsidP="00203BB2"/>
    <w:p w14:paraId="6A70AC57" w14:textId="77777777" w:rsidR="00203BB2" w:rsidRPr="00D067C3" w:rsidRDefault="00203BB2" w:rsidP="00203BB2"/>
    <w:p w14:paraId="7F906BCE" w14:textId="77777777" w:rsidR="00203BB2" w:rsidRPr="00D067C3" w:rsidRDefault="00203BB2" w:rsidP="00203BB2"/>
    <w:p w14:paraId="6284B4BF" w14:textId="77777777" w:rsidR="00203BB2" w:rsidRPr="00D067C3" w:rsidRDefault="00203BB2" w:rsidP="00203BB2"/>
    <w:p w14:paraId="1816E76B" w14:textId="77777777" w:rsidR="00203BB2" w:rsidRPr="00D067C3" w:rsidRDefault="00203BB2" w:rsidP="00203BB2"/>
    <w:p w14:paraId="41B8BA27" w14:textId="77777777" w:rsidR="00203BB2" w:rsidRPr="00D067C3" w:rsidRDefault="00203BB2" w:rsidP="00203BB2"/>
    <w:p w14:paraId="66CA528B" w14:textId="77777777" w:rsidR="00203BB2" w:rsidRPr="00D067C3" w:rsidRDefault="00203BB2" w:rsidP="00203BB2"/>
    <w:p w14:paraId="7ACD794E" w14:textId="77777777" w:rsidR="00203BB2" w:rsidRPr="00D067C3" w:rsidRDefault="00203BB2" w:rsidP="00203BB2"/>
    <w:p w14:paraId="37B3AB3C" w14:textId="77777777" w:rsidR="00203BB2" w:rsidRPr="00D067C3" w:rsidRDefault="00203BB2" w:rsidP="00203BB2"/>
    <w:p w14:paraId="02BCE70E" w14:textId="77777777" w:rsidR="00203BB2" w:rsidRPr="00D067C3" w:rsidRDefault="00203BB2" w:rsidP="00203BB2">
      <w:pPr>
        <w:rPr>
          <w:rFonts w:ascii="Roboto Medium" w:hAnsi="Roboto Medium"/>
          <w:sz w:val="32"/>
          <w:szCs w:val="32"/>
        </w:rPr>
      </w:pPr>
      <w:r w:rsidRPr="00D067C3">
        <w:rPr>
          <w:rFonts w:ascii="Roboto Medium" w:hAnsi="Roboto Medium"/>
          <w:sz w:val="32"/>
          <w:szCs w:val="32"/>
        </w:rPr>
        <w:t>AJUNTAMENT D’ESPARREGUERA</w:t>
      </w:r>
    </w:p>
    <w:p w14:paraId="23F8B7CA" w14:textId="77777777" w:rsidR="002931D2" w:rsidRPr="00D067C3" w:rsidRDefault="002931D2" w:rsidP="00203BB2">
      <w:pPr>
        <w:rPr>
          <w:rFonts w:ascii="Roboto Medium" w:hAnsi="Roboto Medium"/>
          <w:sz w:val="32"/>
          <w:szCs w:val="32"/>
        </w:rPr>
      </w:pPr>
    </w:p>
    <w:p w14:paraId="17AF809A" w14:textId="4B6FCD47" w:rsidR="00203BB2" w:rsidRPr="00D067C3" w:rsidRDefault="00203BB2" w:rsidP="00203BB2">
      <w:pPr>
        <w:rPr>
          <w:rFonts w:ascii="Roboto Medium" w:hAnsi="Roboto Medium"/>
          <w:sz w:val="32"/>
          <w:szCs w:val="32"/>
        </w:rPr>
      </w:pPr>
      <w:r w:rsidRPr="00D067C3">
        <w:rPr>
          <w:rFonts w:ascii="Roboto Medium" w:hAnsi="Roboto Medium"/>
          <w:sz w:val="32"/>
          <w:szCs w:val="32"/>
        </w:rPr>
        <w:t xml:space="preserve">Subministrament de </w:t>
      </w:r>
      <w:r w:rsidR="00145E97" w:rsidRPr="00D067C3">
        <w:rPr>
          <w:rFonts w:ascii="Roboto Medium" w:hAnsi="Roboto Medium"/>
          <w:sz w:val="32"/>
          <w:szCs w:val="32"/>
        </w:rPr>
        <w:t>material informàtic per cobrir necessitats de diferents àrees i serveis</w:t>
      </w:r>
    </w:p>
    <w:p w14:paraId="42E5519D" w14:textId="77777777" w:rsidR="002931D2" w:rsidRPr="00D067C3" w:rsidRDefault="002931D2" w:rsidP="00203BB2">
      <w:pPr>
        <w:rPr>
          <w:rFonts w:ascii="Roboto Medium" w:hAnsi="Roboto Medium"/>
          <w:sz w:val="32"/>
          <w:szCs w:val="32"/>
        </w:rPr>
      </w:pPr>
    </w:p>
    <w:p w14:paraId="7278BA51" w14:textId="16F5AC6A" w:rsidR="00203BB2" w:rsidRPr="00D067C3" w:rsidRDefault="00203BB2" w:rsidP="00203BB2">
      <w:pPr>
        <w:rPr>
          <w:rFonts w:ascii="Roboto Medium" w:hAnsi="Roboto Medium"/>
          <w:sz w:val="32"/>
          <w:szCs w:val="32"/>
        </w:rPr>
      </w:pPr>
      <w:r w:rsidRPr="00D067C3">
        <w:rPr>
          <w:rFonts w:ascii="Roboto Medium" w:hAnsi="Roboto Medium"/>
          <w:sz w:val="32"/>
          <w:szCs w:val="32"/>
        </w:rPr>
        <w:t>Informe de necessitats</w:t>
      </w:r>
      <w:r w:rsidR="00915FDB">
        <w:rPr>
          <w:rFonts w:ascii="Roboto Medium" w:hAnsi="Roboto Medium"/>
          <w:sz w:val="32"/>
          <w:szCs w:val="32"/>
        </w:rPr>
        <w:t xml:space="preserve"> i Plec de Prescripcions Tècniques</w:t>
      </w:r>
    </w:p>
    <w:p w14:paraId="1C909DCE" w14:textId="77777777" w:rsidR="002931D2" w:rsidRPr="00D067C3" w:rsidRDefault="002931D2" w:rsidP="00203BB2">
      <w:pPr>
        <w:rPr>
          <w:rFonts w:ascii="Roboto Medium" w:hAnsi="Roboto Medium"/>
          <w:sz w:val="32"/>
          <w:szCs w:val="32"/>
        </w:rPr>
      </w:pPr>
    </w:p>
    <w:p w14:paraId="73029C5C" w14:textId="011AD7A3" w:rsidR="007D123B" w:rsidRPr="00D067C3" w:rsidRDefault="00203BB2" w:rsidP="00203BB2">
      <w:pPr>
        <w:rPr>
          <w:rFonts w:ascii="Roboto Medium" w:hAnsi="Roboto Medium"/>
          <w:sz w:val="32"/>
          <w:szCs w:val="32"/>
        </w:rPr>
      </w:pPr>
      <w:r w:rsidRPr="00D067C3">
        <w:rPr>
          <w:rFonts w:ascii="Roboto Medium" w:hAnsi="Roboto Medium"/>
          <w:sz w:val="32"/>
          <w:szCs w:val="32"/>
        </w:rPr>
        <w:t xml:space="preserve">Expedient núm. </w:t>
      </w:r>
      <w:r w:rsidR="00145E97" w:rsidRPr="00D067C3">
        <w:rPr>
          <w:rFonts w:ascii="Roboto Medium" w:hAnsi="Roboto Medium"/>
          <w:sz w:val="32"/>
          <w:szCs w:val="32"/>
        </w:rPr>
        <w:t>3086-3779/2023</w:t>
      </w:r>
    </w:p>
    <w:p w14:paraId="46355BEC" w14:textId="77777777" w:rsidR="00A019AF" w:rsidRPr="00D067C3" w:rsidRDefault="00A019AF" w:rsidP="00203BB2">
      <w:pPr>
        <w:rPr>
          <w:rFonts w:ascii="Roboto Medium" w:hAnsi="Roboto Medium"/>
          <w:szCs w:val="22"/>
        </w:rPr>
      </w:pPr>
    </w:p>
    <w:p w14:paraId="08145929" w14:textId="77777777" w:rsidR="00A019AF" w:rsidRPr="00D067C3" w:rsidRDefault="00A019AF">
      <w:pPr>
        <w:jc w:val="left"/>
        <w:rPr>
          <w:rFonts w:ascii="Roboto Medium" w:hAnsi="Roboto Medium"/>
          <w:szCs w:val="22"/>
        </w:rPr>
      </w:pPr>
      <w:r w:rsidRPr="00D067C3">
        <w:rPr>
          <w:rFonts w:ascii="Roboto Medium" w:hAnsi="Roboto Medium"/>
          <w:szCs w:val="22"/>
        </w:rPr>
        <w:br w:type="page"/>
      </w:r>
    </w:p>
    <w:p w14:paraId="0FAD2701" w14:textId="77777777" w:rsidR="00A019AF" w:rsidRPr="00D067C3" w:rsidRDefault="00A019AF" w:rsidP="00203BB2">
      <w:pPr>
        <w:rPr>
          <w:rFonts w:ascii="Roboto Medium" w:hAnsi="Roboto Medium"/>
          <w:szCs w:val="22"/>
        </w:rPr>
      </w:pPr>
    </w:p>
    <w:p w14:paraId="00BE122E" w14:textId="77777777" w:rsidR="0072130A" w:rsidRPr="00D067C3" w:rsidRDefault="00AF6717" w:rsidP="00203BB2">
      <w:pPr>
        <w:rPr>
          <w:rFonts w:ascii="Roboto Medium" w:hAnsi="Roboto Medium"/>
          <w:szCs w:val="22"/>
        </w:rPr>
      </w:pPr>
      <w:r w:rsidRPr="00D067C3">
        <w:rPr>
          <w:rFonts w:ascii="Roboto Medium" w:hAnsi="Roboto Medium"/>
          <w:szCs w:val="22"/>
        </w:rPr>
        <w:t>ÍNDEX</w:t>
      </w:r>
    </w:p>
    <w:p w14:paraId="16CC26C3" w14:textId="77777777" w:rsidR="00D22518" w:rsidRPr="00D067C3" w:rsidRDefault="00D22518" w:rsidP="00203BB2">
      <w:pPr>
        <w:rPr>
          <w:szCs w:val="22"/>
        </w:rPr>
      </w:pPr>
    </w:p>
    <w:p w14:paraId="694F7E06" w14:textId="4F7E77A6" w:rsidR="000A7EB2" w:rsidRPr="00D067C3" w:rsidRDefault="002C1DA4">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r w:rsidRPr="00D067C3">
        <w:rPr>
          <w:szCs w:val="22"/>
        </w:rPr>
        <w:fldChar w:fldCharType="begin"/>
      </w:r>
      <w:r w:rsidRPr="00D067C3">
        <w:rPr>
          <w:szCs w:val="22"/>
        </w:rPr>
        <w:instrText xml:space="preserve"> TOC \o "1-3" \h \z \u </w:instrText>
      </w:r>
      <w:r w:rsidRPr="00D067C3">
        <w:rPr>
          <w:szCs w:val="22"/>
        </w:rPr>
        <w:fldChar w:fldCharType="separate"/>
      </w:r>
      <w:hyperlink w:anchor="_Toc138268028" w:history="1">
        <w:r w:rsidR="000A7EB2" w:rsidRPr="00D067C3">
          <w:rPr>
            <w:rStyle w:val="Hipervnculo"/>
          </w:rPr>
          <w:t>1.</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Antecedents</w:t>
        </w:r>
        <w:r w:rsidR="000A7EB2" w:rsidRPr="00D067C3">
          <w:rPr>
            <w:webHidden/>
          </w:rPr>
          <w:tab/>
        </w:r>
        <w:r w:rsidR="000A7EB2" w:rsidRPr="00D067C3">
          <w:rPr>
            <w:webHidden/>
          </w:rPr>
          <w:fldChar w:fldCharType="begin"/>
        </w:r>
        <w:r w:rsidR="000A7EB2" w:rsidRPr="00D067C3">
          <w:rPr>
            <w:webHidden/>
          </w:rPr>
          <w:instrText xml:space="preserve"> PAGEREF _Toc138268028 \h </w:instrText>
        </w:r>
        <w:r w:rsidR="000A7EB2" w:rsidRPr="00D067C3">
          <w:rPr>
            <w:webHidden/>
          </w:rPr>
        </w:r>
        <w:r w:rsidR="000A7EB2" w:rsidRPr="00D067C3">
          <w:rPr>
            <w:webHidden/>
          </w:rPr>
          <w:fldChar w:fldCharType="separate"/>
        </w:r>
        <w:r w:rsidR="000A7EB2" w:rsidRPr="00D067C3">
          <w:rPr>
            <w:webHidden/>
          </w:rPr>
          <w:t>3</w:t>
        </w:r>
        <w:r w:rsidR="000A7EB2" w:rsidRPr="00D067C3">
          <w:rPr>
            <w:webHidden/>
          </w:rPr>
          <w:fldChar w:fldCharType="end"/>
        </w:r>
      </w:hyperlink>
    </w:p>
    <w:p w14:paraId="29A2A6B0" w14:textId="425D55A3"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29" w:history="1">
        <w:r w:rsidR="000A7EB2" w:rsidRPr="00D067C3">
          <w:rPr>
            <w:rStyle w:val="Hipervnculo"/>
          </w:rPr>
          <w:t>2.</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Objecte del contracte</w:t>
        </w:r>
        <w:r w:rsidR="000A7EB2" w:rsidRPr="00D067C3">
          <w:rPr>
            <w:webHidden/>
          </w:rPr>
          <w:tab/>
        </w:r>
        <w:r w:rsidR="000A7EB2" w:rsidRPr="00D067C3">
          <w:rPr>
            <w:webHidden/>
          </w:rPr>
          <w:fldChar w:fldCharType="begin"/>
        </w:r>
        <w:r w:rsidR="000A7EB2" w:rsidRPr="00D067C3">
          <w:rPr>
            <w:webHidden/>
          </w:rPr>
          <w:instrText xml:space="preserve"> PAGEREF _Toc138268029 \h </w:instrText>
        </w:r>
        <w:r w:rsidR="000A7EB2" w:rsidRPr="00D067C3">
          <w:rPr>
            <w:webHidden/>
          </w:rPr>
        </w:r>
        <w:r w:rsidR="000A7EB2" w:rsidRPr="00D067C3">
          <w:rPr>
            <w:webHidden/>
          </w:rPr>
          <w:fldChar w:fldCharType="separate"/>
        </w:r>
        <w:r w:rsidR="000A7EB2" w:rsidRPr="00D067C3">
          <w:rPr>
            <w:webHidden/>
          </w:rPr>
          <w:t>3</w:t>
        </w:r>
        <w:r w:rsidR="000A7EB2" w:rsidRPr="00D067C3">
          <w:rPr>
            <w:webHidden/>
          </w:rPr>
          <w:fldChar w:fldCharType="end"/>
        </w:r>
      </w:hyperlink>
    </w:p>
    <w:p w14:paraId="5FE1871A" w14:textId="2475BD6B"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0" w:history="1">
        <w:r w:rsidR="000A7EB2" w:rsidRPr="00D067C3">
          <w:rPr>
            <w:rStyle w:val="Hipervnculo"/>
          </w:rPr>
          <w:t>3.</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Justificació de la necessitat</w:t>
        </w:r>
        <w:r w:rsidR="000A7EB2" w:rsidRPr="00D067C3">
          <w:rPr>
            <w:webHidden/>
          </w:rPr>
          <w:tab/>
        </w:r>
        <w:r w:rsidR="000A7EB2" w:rsidRPr="00D067C3">
          <w:rPr>
            <w:webHidden/>
          </w:rPr>
          <w:fldChar w:fldCharType="begin"/>
        </w:r>
        <w:r w:rsidR="000A7EB2" w:rsidRPr="00D067C3">
          <w:rPr>
            <w:webHidden/>
          </w:rPr>
          <w:instrText xml:space="preserve"> PAGEREF _Toc138268030 \h </w:instrText>
        </w:r>
        <w:r w:rsidR="000A7EB2" w:rsidRPr="00D067C3">
          <w:rPr>
            <w:webHidden/>
          </w:rPr>
        </w:r>
        <w:r w:rsidR="000A7EB2" w:rsidRPr="00D067C3">
          <w:rPr>
            <w:webHidden/>
          </w:rPr>
          <w:fldChar w:fldCharType="separate"/>
        </w:r>
        <w:r w:rsidR="000A7EB2" w:rsidRPr="00D067C3">
          <w:rPr>
            <w:webHidden/>
          </w:rPr>
          <w:t>4</w:t>
        </w:r>
        <w:r w:rsidR="000A7EB2" w:rsidRPr="00D067C3">
          <w:rPr>
            <w:webHidden/>
          </w:rPr>
          <w:fldChar w:fldCharType="end"/>
        </w:r>
      </w:hyperlink>
    </w:p>
    <w:p w14:paraId="6A08D020" w14:textId="614FBD72"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1" w:history="1">
        <w:r w:rsidR="000A7EB2" w:rsidRPr="00D067C3">
          <w:rPr>
            <w:rStyle w:val="Hipervnculo"/>
          </w:rPr>
          <w:t>4.</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Pressupost base de licitació</w:t>
        </w:r>
        <w:r w:rsidR="000A7EB2" w:rsidRPr="00D067C3">
          <w:rPr>
            <w:webHidden/>
          </w:rPr>
          <w:tab/>
        </w:r>
        <w:r w:rsidR="000A7EB2" w:rsidRPr="00D067C3">
          <w:rPr>
            <w:webHidden/>
          </w:rPr>
          <w:fldChar w:fldCharType="begin"/>
        </w:r>
        <w:r w:rsidR="000A7EB2" w:rsidRPr="00D067C3">
          <w:rPr>
            <w:webHidden/>
          </w:rPr>
          <w:instrText xml:space="preserve"> PAGEREF _Toc138268031 \h </w:instrText>
        </w:r>
        <w:r w:rsidR="000A7EB2" w:rsidRPr="00D067C3">
          <w:rPr>
            <w:webHidden/>
          </w:rPr>
        </w:r>
        <w:r w:rsidR="000A7EB2" w:rsidRPr="00D067C3">
          <w:rPr>
            <w:webHidden/>
          </w:rPr>
          <w:fldChar w:fldCharType="separate"/>
        </w:r>
        <w:r w:rsidR="000A7EB2" w:rsidRPr="00D067C3">
          <w:rPr>
            <w:webHidden/>
          </w:rPr>
          <w:t>4</w:t>
        </w:r>
        <w:r w:rsidR="000A7EB2" w:rsidRPr="00D067C3">
          <w:rPr>
            <w:webHidden/>
          </w:rPr>
          <w:fldChar w:fldCharType="end"/>
        </w:r>
      </w:hyperlink>
    </w:p>
    <w:p w14:paraId="6F255A1A" w14:textId="30C1BB4D"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2" w:history="1">
        <w:r w:rsidR="000A7EB2" w:rsidRPr="00D067C3">
          <w:rPr>
            <w:rStyle w:val="Hipervnculo"/>
          </w:rPr>
          <w:t>5.</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Durada del contracte</w:t>
        </w:r>
        <w:r w:rsidR="000A7EB2" w:rsidRPr="00D067C3">
          <w:rPr>
            <w:webHidden/>
          </w:rPr>
          <w:tab/>
        </w:r>
        <w:r w:rsidR="000A7EB2" w:rsidRPr="00D067C3">
          <w:rPr>
            <w:webHidden/>
          </w:rPr>
          <w:fldChar w:fldCharType="begin"/>
        </w:r>
        <w:r w:rsidR="000A7EB2" w:rsidRPr="00D067C3">
          <w:rPr>
            <w:webHidden/>
          </w:rPr>
          <w:instrText xml:space="preserve"> PAGEREF _Toc138268032 \h </w:instrText>
        </w:r>
        <w:r w:rsidR="000A7EB2" w:rsidRPr="00D067C3">
          <w:rPr>
            <w:webHidden/>
          </w:rPr>
        </w:r>
        <w:r w:rsidR="000A7EB2" w:rsidRPr="00D067C3">
          <w:rPr>
            <w:webHidden/>
          </w:rPr>
          <w:fldChar w:fldCharType="separate"/>
        </w:r>
        <w:r w:rsidR="000A7EB2" w:rsidRPr="00D067C3">
          <w:rPr>
            <w:webHidden/>
          </w:rPr>
          <w:t>5</w:t>
        </w:r>
        <w:r w:rsidR="000A7EB2" w:rsidRPr="00D067C3">
          <w:rPr>
            <w:webHidden/>
          </w:rPr>
          <w:fldChar w:fldCharType="end"/>
        </w:r>
      </w:hyperlink>
    </w:p>
    <w:p w14:paraId="06FE88AA" w14:textId="637C4517"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3" w:history="1">
        <w:r w:rsidR="000A7EB2" w:rsidRPr="00D067C3">
          <w:rPr>
            <w:rStyle w:val="Hipervnculo"/>
          </w:rPr>
          <w:t>6.</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Justificació del procediment d’adjudicació</w:t>
        </w:r>
        <w:r w:rsidR="000A7EB2" w:rsidRPr="00D067C3">
          <w:rPr>
            <w:webHidden/>
          </w:rPr>
          <w:tab/>
        </w:r>
        <w:r w:rsidR="000A7EB2" w:rsidRPr="00D067C3">
          <w:rPr>
            <w:webHidden/>
          </w:rPr>
          <w:fldChar w:fldCharType="begin"/>
        </w:r>
        <w:r w:rsidR="000A7EB2" w:rsidRPr="00D067C3">
          <w:rPr>
            <w:webHidden/>
          </w:rPr>
          <w:instrText xml:space="preserve"> PAGEREF _Toc138268033 \h </w:instrText>
        </w:r>
        <w:r w:rsidR="000A7EB2" w:rsidRPr="00D067C3">
          <w:rPr>
            <w:webHidden/>
          </w:rPr>
        </w:r>
        <w:r w:rsidR="000A7EB2" w:rsidRPr="00D067C3">
          <w:rPr>
            <w:webHidden/>
          </w:rPr>
          <w:fldChar w:fldCharType="separate"/>
        </w:r>
        <w:r w:rsidR="000A7EB2" w:rsidRPr="00D067C3">
          <w:rPr>
            <w:webHidden/>
          </w:rPr>
          <w:t>5</w:t>
        </w:r>
        <w:r w:rsidR="000A7EB2" w:rsidRPr="00D067C3">
          <w:rPr>
            <w:webHidden/>
          </w:rPr>
          <w:fldChar w:fldCharType="end"/>
        </w:r>
      </w:hyperlink>
    </w:p>
    <w:p w14:paraId="6DCDA6EA" w14:textId="2976FCA2"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4" w:history="1">
        <w:r w:rsidR="000A7EB2" w:rsidRPr="00D067C3">
          <w:rPr>
            <w:rStyle w:val="Hipervnculo"/>
          </w:rPr>
          <w:t>7.</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Requisits del contractista.</w:t>
        </w:r>
        <w:r w:rsidR="000A7EB2" w:rsidRPr="00D067C3">
          <w:rPr>
            <w:webHidden/>
          </w:rPr>
          <w:tab/>
        </w:r>
        <w:r w:rsidR="000A7EB2" w:rsidRPr="00D067C3">
          <w:rPr>
            <w:webHidden/>
          </w:rPr>
          <w:fldChar w:fldCharType="begin"/>
        </w:r>
        <w:r w:rsidR="000A7EB2" w:rsidRPr="00D067C3">
          <w:rPr>
            <w:webHidden/>
          </w:rPr>
          <w:instrText xml:space="preserve"> PAGEREF _Toc138268034 \h </w:instrText>
        </w:r>
        <w:r w:rsidR="000A7EB2" w:rsidRPr="00D067C3">
          <w:rPr>
            <w:webHidden/>
          </w:rPr>
        </w:r>
        <w:r w:rsidR="000A7EB2" w:rsidRPr="00D067C3">
          <w:rPr>
            <w:webHidden/>
          </w:rPr>
          <w:fldChar w:fldCharType="separate"/>
        </w:r>
        <w:r w:rsidR="000A7EB2" w:rsidRPr="00D067C3">
          <w:rPr>
            <w:webHidden/>
          </w:rPr>
          <w:t>5</w:t>
        </w:r>
        <w:r w:rsidR="000A7EB2" w:rsidRPr="00D067C3">
          <w:rPr>
            <w:webHidden/>
          </w:rPr>
          <w:fldChar w:fldCharType="end"/>
        </w:r>
      </w:hyperlink>
    </w:p>
    <w:p w14:paraId="058951F4" w14:textId="022A5338"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5" w:history="1">
        <w:r w:rsidR="000A7EB2" w:rsidRPr="00D067C3">
          <w:rPr>
            <w:rStyle w:val="Hipervnculo"/>
          </w:rPr>
          <w:t>8.</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Criteris de valoració</w:t>
        </w:r>
        <w:r w:rsidR="000A7EB2" w:rsidRPr="00D067C3">
          <w:rPr>
            <w:webHidden/>
          </w:rPr>
          <w:tab/>
        </w:r>
        <w:r w:rsidR="000A7EB2" w:rsidRPr="00D067C3">
          <w:rPr>
            <w:webHidden/>
          </w:rPr>
          <w:fldChar w:fldCharType="begin"/>
        </w:r>
        <w:r w:rsidR="000A7EB2" w:rsidRPr="00D067C3">
          <w:rPr>
            <w:webHidden/>
          </w:rPr>
          <w:instrText xml:space="preserve"> PAGEREF _Toc138268035 \h </w:instrText>
        </w:r>
        <w:r w:rsidR="000A7EB2" w:rsidRPr="00D067C3">
          <w:rPr>
            <w:webHidden/>
          </w:rPr>
        </w:r>
        <w:r w:rsidR="000A7EB2" w:rsidRPr="00D067C3">
          <w:rPr>
            <w:webHidden/>
          </w:rPr>
          <w:fldChar w:fldCharType="separate"/>
        </w:r>
        <w:r w:rsidR="000A7EB2" w:rsidRPr="00D067C3">
          <w:rPr>
            <w:webHidden/>
          </w:rPr>
          <w:t>6</w:t>
        </w:r>
        <w:r w:rsidR="000A7EB2" w:rsidRPr="00D067C3">
          <w:rPr>
            <w:webHidden/>
          </w:rPr>
          <w:fldChar w:fldCharType="end"/>
        </w:r>
      </w:hyperlink>
    </w:p>
    <w:p w14:paraId="0019A355" w14:textId="0E4DFF98" w:rsidR="000A7EB2" w:rsidRPr="00D067C3" w:rsidRDefault="005D5D90">
      <w:pPr>
        <w:pStyle w:val="TDC1"/>
        <w:tabs>
          <w:tab w:val="left" w:pos="440"/>
          <w:tab w:val="right" w:leader="dot" w:pos="9060"/>
        </w:tabs>
        <w:rPr>
          <w:rFonts w:asciiTheme="minorHAnsi" w:eastAsiaTheme="minorEastAsia" w:hAnsiTheme="minorHAnsi" w:cstheme="minorBidi"/>
          <w:kern w:val="2"/>
          <w:szCs w:val="22"/>
          <w:lang w:eastAsia="ca-ES"/>
          <w14:ligatures w14:val="standardContextual"/>
        </w:rPr>
      </w:pPr>
      <w:hyperlink w:anchor="_Toc138268036" w:history="1">
        <w:r w:rsidR="000A7EB2" w:rsidRPr="00D067C3">
          <w:rPr>
            <w:rStyle w:val="Hipervnculo"/>
          </w:rPr>
          <w:t>9.</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Subministraments a realitzar</w:t>
        </w:r>
        <w:r w:rsidR="000A7EB2" w:rsidRPr="00D067C3">
          <w:rPr>
            <w:webHidden/>
          </w:rPr>
          <w:tab/>
        </w:r>
        <w:r w:rsidR="000A7EB2" w:rsidRPr="00D067C3">
          <w:rPr>
            <w:webHidden/>
          </w:rPr>
          <w:fldChar w:fldCharType="begin"/>
        </w:r>
        <w:r w:rsidR="000A7EB2" w:rsidRPr="00D067C3">
          <w:rPr>
            <w:webHidden/>
          </w:rPr>
          <w:instrText xml:space="preserve"> PAGEREF _Toc138268036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729BB55D" w14:textId="3F0F81D9"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37" w:history="1">
        <w:r w:rsidR="000A7EB2" w:rsidRPr="00D067C3">
          <w:rPr>
            <w:rStyle w:val="Hipervnculo"/>
          </w:rPr>
          <w:t>10.</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Obligacions de l’adjudicatari.</w:t>
        </w:r>
        <w:r w:rsidR="000A7EB2" w:rsidRPr="00D067C3">
          <w:rPr>
            <w:webHidden/>
          </w:rPr>
          <w:tab/>
        </w:r>
        <w:r w:rsidR="000A7EB2" w:rsidRPr="00D067C3">
          <w:rPr>
            <w:webHidden/>
          </w:rPr>
          <w:fldChar w:fldCharType="begin"/>
        </w:r>
        <w:r w:rsidR="000A7EB2" w:rsidRPr="00D067C3">
          <w:rPr>
            <w:webHidden/>
          </w:rPr>
          <w:instrText xml:space="preserve"> PAGEREF _Toc138268037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5A89A78C" w14:textId="1E2B30F5"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38" w:history="1">
        <w:r w:rsidR="000A7EB2" w:rsidRPr="00D067C3">
          <w:rPr>
            <w:rStyle w:val="Hipervnculo"/>
          </w:rPr>
          <w:t>11.</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Condicions especials d’execució</w:t>
        </w:r>
        <w:r w:rsidR="000A7EB2" w:rsidRPr="00D067C3">
          <w:rPr>
            <w:webHidden/>
          </w:rPr>
          <w:tab/>
        </w:r>
        <w:r w:rsidR="000A7EB2" w:rsidRPr="00D067C3">
          <w:rPr>
            <w:webHidden/>
          </w:rPr>
          <w:fldChar w:fldCharType="begin"/>
        </w:r>
        <w:r w:rsidR="000A7EB2" w:rsidRPr="00D067C3">
          <w:rPr>
            <w:webHidden/>
          </w:rPr>
          <w:instrText xml:space="preserve"> PAGEREF _Toc138268038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6DED8996" w14:textId="4613EFCD"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39" w:history="1">
        <w:r w:rsidR="000A7EB2" w:rsidRPr="00D067C3">
          <w:rPr>
            <w:rStyle w:val="Hipervnculo"/>
          </w:rPr>
          <w:t>12.</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Modificació del contracte</w:t>
        </w:r>
        <w:r w:rsidR="000A7EB2" w:rsidRPr="00D067C3">
          <w:rPr>
            <w:webHidden/>
          </w:rPr>
          <w:tab/>
        </w:r>
        <w:r w:rsidR="000A7EB2" w:rsidRPr="00D067C3">
          <w:rPr>
            <w:webHidden/>
          </w:rPr>
          <w:fldChar w:fldCharType="begin"/>
        </w:r>
        <w:r w:rsidR="000A7EB2" w:rsidRPr="00D067C3">
          <w:rPr>
            <w:webHidden/>
          </w:rPr>
          <w:instrText xml:space="preserve"> PAGEREF _Toc138268039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4CC436A1" w14:textId="79B0093C"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0" w:history="1">
        <w:r w:rsidR="000A7EB2" w:rsidRPr="00D067C3">
          <w:rPr>
            <w:rStyle w:val="Hipervnculo"/>
          </w:rPr>
          <w:t>13.</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Subrogació</w:t>
        </w:r>
        <w:r w:rsidR="000A7EB2" w:rsidRPr="00D067C3">
          <w:rPr>
            <w:webHidden/>
          </w:rPr>
          <w:tab/>
        </w:r>
        <w:r w:rsidR="000A7EB2" w:rsidRPr="00D067C3">
          <w:rPr>
            <w:webHidden/>
          </w:rPr>
          <w:fldChar w:fldCharType="begin"/>
        </w:r>
        <w:r w:rsidR="000A7EB2" w:rsidRPr="00D067C3">
          <w:rPr>
            <w:webHidden/>
          </w:rPr>
          <w:instrText xml:space="preserve"> PAGEREF _Toc138268040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1E709123" w14:textId="46873197"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1" w:history="1">
        <w:r w:rsidR="000A7EB2" w:rsidRPr="00D067C3">
          <w:rPr>
            <w:rStyle w:val="Hipervnculo"/>
          </w:rPr>
          <w:t>14.</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Subcontractació</w:t>
        </w:r>
        <w:r w:rsidR="000A7EB2" w:rsidRPr="00D067C3">
          <w:rPr>
            <w:webHidden/>
          </w:rPr>
          <w:tab/>
        </w:r>
        <w:r w:rsidR="000A7EB2" w:rsidRPr="00D067C3">
          <w:rPr>
            <w:webHidden/>
          </w:rPr>
          <w:fldChar w:fldCharType="begin"/>
        </w:r>
        <w:r w:rsidR="000A7EB2" w:rsidRPr="00D067C3">
          <w:rPr>
            <w:webHidden/>
          </w:rPr>
          <w:instrText xml:space="preserve"> PAGEREF _Toc138268041 \h </w:instrText>
        </w:r>
        <w:r w:rsidR="000A7EB2" w:rsidRPr="00D067C3">
          <w:rPr>
            <w:webHidden/>
          </w:rPr>
        </w:r>
        <w:r w:rsidR="000A7EB2" w:rsidRPr="00D067C3">
          <w:rPr>
            <w:webHidden/>
          </w:rPr>
          <w:fldChar w:fldCharType="separate"/>
        </w:r>
        <w:r w:rsidR="000A7EB2" w:rsidRPr="00D067C3">
          <w:rPr>
            <w:webHidden/>
          </w:rPr>
          <w:t>9</w:t>
        </w:r>
        <w:r w:rsidR="000A7EB2" w:rsidRPr="00D067C3">
          <w:rPr>
            <w:webHidden/>
          </w:rPr>
          <w:fldChar w:fldCharType="end"/>
        </w:r>
      </w:hyperlink>
    </w:p>
    <w:p w14:paraId="5F7CAC9A" w14:textId="11F08529"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2" w:history="1">
        <w:r w:rsidR="000A7EB2" w:rsidRPr="00D067C3">
          <w:rPr>
            <w:rStyle w:val="Hipervnculo"/>
          </w:rPr>
          <w:t>15.</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Lloc de prestació</w:t>
        </w:r>
        <w:r w:rsidR="000A7EB2" w:rsidRPr="00D067C3">
          <w:rPr>
            <w:webHidden/>
          </w:rPr>
          <w:tab/>
        </w:r>
        <w:r w:rsidR="000A7EB2" w:rsidRPr="00D067C3">
          <w:rPr>
            <w:webHidden/>
          </w:rPr>
          <w:fldChar w:fldCharType="begin"/>
        </w:r>
        <w:r w:rsidR="000A7EB2" w:rsidRPr="00D067C3">
          <w:rPr>
            <w:webHidden/>
          </w:rPr>
          <w:instrText xml:space="preserve"> PAGEREF _Toc138268042 \h </w:instrText>
        </w:r>
        <w:r w:rsidR="000A7EB2" w:rsidRPr="00D067C3">
          <w:rPr>
            <w:webHidden/>
          </w:rPr>
        </w:r>
        <w:r w:rsidR="000A7EB2" w:rsidRPr="00D067C3">
          <w:rPr>
            <w:webHidden/>
          </w:rPr>
          <w:fldChar w:fldCharType="separate"/>
        </w:r>
        <w:r w:rsidR="000A7EB2" w:rsidRPr="00D067C3">
          <w:rPr>
            <w:webHidden/>
          </w:rPr>
          <w:t>10</w:t>
        </w:r>
        <w:r w:rsidR="000A7EB2" w:rsidRPr="00D067C3">
          <w:rPr>
            <w:webHidden/>
          </w:rPr>
          <w:fldChar w:fldCharType="end"/>
        </w:r>
      </w:hyperlink>
    </w:p>
    <w:p w14:paraId="4CF67553" w14:textId="17DC59F9"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3" w:history="1">
        <w:r w:rsidR="000A7EB2" w:rsidRPr="00D067C3">
          <w:rPr>
            <w:rStyle w:val="Hipervnculo"/>
          </w:rPr>
          <w:t>16.</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Assegurances.</w:t>
        </w:r>
        <w:r w:rsidR="000A7EB2" w:rsidRPr="00D067C3">
          <w:rPr>
            <w:webHidden/>
          </w:rPr>
          <w:tab/>
        </w:r>
        <w:r w:rsidR="000A7EB2" w:rsidRPr="00D067C3">
          <w:rPr>
            <w:webHidden/>
          </w:rPr>
          <w:fldChar w:fldCharType="begin"/>
        </w:r>
        <w:r w:rsidR="000A7EB2" w:rsidRPr="00D067C3">
          <w:rPr>
            <w:webHidden/>
          </w:rPr>
          <w:instrText xml:space="preserve"> PAGEREF _Toc138268043 \h </w:instrText>
        </w:r>
        <w:r w:rsidR="000A7EB2" w:rsidRPr="00D067C3">
          <w:rPr>
            <w:webHidden/>
          </w:rPr>
        </w:r>
        <w:r w:rsidR="000A7EB2" w:rsidRPr="00D067C3">
          <w:rPr>
            <w:webHidden/>
          </w:rPr>
          <w:fldChar w:fldCharType="separate"/>
        </w:r>
        <w:r w:rsidR="000A7EB2" w:rsidRPr="00D067C3">
          <w:rPr>
            <w:webHidden/>
          </w:rPr>
          <w:t>10</w:t>
        </w:r>
        <w:r w:rsidR="000A7EB2" w:rsidRPr="00D067C3">
          <w:rPr>
            <w:webHidden/>
          </w:rPr>
          <w:fldChar w:fldCharType="end"/>
        </w:r>
      </w:hyperlink>
    </w:p>
    <w:p w14:paraId="25FFC1C7" w14:textId="79BCD70E"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4" w:history="1">
        <w:r w:rsidR="000A7EB2" w:rsidRPr="00D067C3">
          <w:rPr>
            <w:rStyle w:val="Hipervnculo"/>
          </w:rPr>
          <w:t>17.</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Responsable del contracte</w:t>
        </w:r>
        <w:r w:rsidR="000A7EB2" w:rsidRPr="00D067C3">
          <w:rPr>
            <w:webHidden/>
          </w:rPr>
          <w:tab/>
        </w:r>
        <w:r w:rsidR="000A7EB2" w:rsidRPr="00D067C3">
          <w:rPr>
            <w:webHidden/>
          </w:rPr>
          <w:fldChar w:fldCharType="begin"/>
        </w:r>
        <w:r w:rsidR="000A7EB2" w:rsidRPr="00D067C3">
          <w:rPr>
            <w:webHidden/>
          </w:rPr>
          <w:instrText xml:space="preserve"> PAGEREF _Toc138268044 \h </w:instrText>
        </w:r>
        <w:r w:rsidR="000A7EB2" w:rsidRPr="00D067C3">
          <w:rPr>
            <w:webHidden/>
          </w:rPr>
        </w:r>
        <w:r w:rsidR="000A7EB2" w:rsidRPr="00D067C3">
          <w:rPr>
            <w:webHidden/>
          </w:rPr>
          <w:fldChar w:fldCharType="separate"/>
        </w:r>
        <w:r w:rsidR="000A7EB2" w:rsidRPr="00D067C3">
          <w:rPr>
            <w:webHidden/>
          </w:rPr>
          <w:t>10</w:t>
        </w:r>
        <w:r w:rsidR="000A7EB2" w:rsidRPr="00D067C3">
          <w:rPr>
            <w:webHidden/>
          </w:rPr>
          <w:fldChar w:fldCharType="end"/>
        </w:r>
      </w:hyperlink>
    </w:p>
    <w:p w14:paraId="5FB9B3DA" w14:textId="5B46A0C4"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5" w:history="1">
        <w:r w:rsidR="000A7EB2" w:rsidRPr="00D067C3">
          <w:rPr>
            <w:rStyle w:val="Hipervnculo"/>
          </w:rPr>
          <w:t>18.</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Termini de recepció del contracte</w:t>
        </w:r>
        <w:r w:rsidR="000A7EB2" w:rsidRPr="00D067C3">
          <w:rPr>
            <w:webHidden/>
          </w:rPr>
          <w:tab/>
        </w:r>
        <w:r w:rsidR="000A7EB2" w:rsidRPr="00D067C3">
          <w:rPr>
            <w:webHidden/>
          </w:rPr>
          <w:fldChar w:fldCharType="begin"/>
        </w:r>
        <w:r w:rsidR="000A7EB2" w:rsidRPr="00D067C3">
          <w:rPr>
            <w:webHidden/>
          </w:rPr>
          <w:instrText xml:space="preserve"> PAGEREF _Toc138268045 \h </w:instrText>
        </w:r>
        <w:r w:rsidR="000A7EB2" w:rsidRPr="00D067C3">
          <w:rPr>
            <w:webHidden/>
          </w:rPr>
        </w:r>
        <w:r w:rsidR="000A7EB2" w:rsidRPr="00D067C3">
          <w:rPr>
            <w:webHidden/>
          </w:rPr>
          <w:fldChar w:fldCharType="separate"/>
        </w:r>
        <w:r w:rsidR="000A7EB2" w:rsidRPr="00D067C3">
          <w:rPr>
            <w:webHidden/>
          </w:rPr>
          <w:t>10</w:t>
        </w:r>
        <w:r w:rsidR="000A7EB2" w:rsidRPr="00D067C3">
          <w:rPr>
            <w:webHidden/>
          </w:rPr>
          <w:fldChar w:fldCharType="end"/>
        </w:r>
      </w:hyperlink>
    </w:p>
    <w:p w14:paraId="723593C0" w14:textId="49F12CBC" w:rsidR="000A7EB2" w:rsidRPr="00D067C3" w:rsidRDefault="005D5D90">
      <w:pPr>
        <w:pStyle w:val="TDC1"/>
        <w:tabs>
          <w:tab w:val="left" w:pos="660"/>
          <w:tab w:val="right" w:leader="dot" w:pos="9060"/>
        </w:tabs>
        <w:rPr>
          <w:rFonts w:asciiTheme="minorHAnsi" w:eastAsiaTheme="minorEastAsia" w:hAnsiTheme="minorHAnsi" w:cstheme="minorBidi"/>
          <w:kern w:val="2"/>
          <w:szCs w:val="22"/>
          <w:lang w:eastAsia="ca-ES"/>
          <w14:ligatures w14:val="standardContextual"/>
        </w:rPr>
      </w:pPr>
      <w:hyperlink w:anchor="_Toc138268046" w:history="1">
        <w:r w:rsidR="000A7EB2" w:rsidRPr="00D067C3">
          <w:rPr>
            <w:rStyle w:val="Hipervnculo"/>
          </w:rPr>
          <w:t>19.</w:t>
        </w:r>
        <w:r w:rsidR="000A7EB2" w:rsidRPr="00D067C3">
          <w:rPr>
            <w:rFonts w:asciiTheme="minorHAnsi" w:eastAsiaTheme="minorEastAsia" w:hAnsiTheme="minorHAnsi" w:cstheme="minorBidi"/>
            <w:kern w:val="2"/>
            <w:szCs w:val="22"/>
            <w:lang w:eastAsia="ca-ES"/>
            <w14:ligatures w14:val="standardContextual"/>
          </w:rPr>
          <w:tab/>
        </w:r>
        <w:r w:rsidR="000A7EB2" w:rsidRPr="00D067C3">
          <w:rPr>
            <w:rStyle w:val="Hipervnculo"/>
          </w:rPr>
          <w:t>Termini de garantia del contracte</w:t>
        </w:r>
        <w:r w:rsidR="000A7EB2" w:rsidRPr="00D067C3">
          <w:rPr>
            <w:webHidden/>
          </w:rPr>
          <w:tab/>
        </w:r>
        <w:r w:rsidR="000A7EB2" w:rsidRPr="00D067C3">
          <w:rPr>
            <w:webHidden/>
          </w:rPr>
          <w:fldChar w:fldCharType="begin"/>
        </w:r>
        <w:r w:rsidR="000A7EB2" w:rsidRPr="00D067C3">
          <w:rPr>
            <w:webHidden/>
          </w:rPr>
          <w:instrText xml:space="preserve"> PAGEREF _Toc138268046 \h </w:instrText>
        </w:r>
        <w:r w:rsidR="000A7EB2" w:rsidRPr="00D067C3">
          <w:rPr>
            <w:webHidden/>
          </w:rPr>
        </w:r>
        <w:r w:rsidR="000A7EB2" w:rsidRPr="00D067C3">
          <w:rPr>
            <w:webHidden/>
          </w:rPr>
          <w:fldChar w:fldCharType="separate"/>
        </w:r>
        <w:r w:rsidR="000A7EB2" w:rsidRPr="00D067C3">
          <w:rPr>
            <w:webHidden/>
          </w:rPr>
          <w:t>10</w:t>
        </w:r>
        <w:r w:rsidR="000A7EB2" w:rsidRPr="00D067C3">
          <w:rPr>
            <w:webHidden/>
          </w:rPr>
          <w:fldChar w:fldCharType="end"/>
        </w:r>
      </w:hyperlink>
    </w:p>
    <w:p w14:paraId="2ED6774C" w14:textId="0C7219A0" w:rsidR="00AF6717" w:rsidRPr="00D067C3" w:rsidRDefault="002C1DA4" w:rsidP="00203BB2">
      <w:pPr>
        <w:rPr>
          <w:szCs w:val="22"/>
        </w:rPr>
      </w:pPr>
      <w:r w:rsidRPr="00D067C3">
        <w:rPr>
          <w:szCs w:val="22"/>
        </w:rPr>
        <w:fldChar w:fldCharType="end"/>
      </w:r>
    </w:p>
    <w:p w14:paraId="74AB57C7" w14:textId="77777777" w:rsidR="00AF6717" w:rsidRPr="00D067C3" w:rsidRDefault="00AF6717" w:rsidP="00203BB2">
      <w:pPr>
        <w:rPr>
          <w:szCs w:val="22"/>
        </w:rPr>
      </w:pPr>
    </w:p>
    <w:p w14:paraId="6C535DD5" w14:textId="77777777" w:rsidR="00AF6717" w:rsidRPr="00D067C3" w:rsidRDefault="00AF6717">
      <w:pPr>
        <w:jc w:val="left"/>
        <w:rPr>
          <w:sz w:val="32"/>
          <w:szCs w:val="32"/>
        </w:rPr>
      </w:pPr>
      <w:r w:rsidRPr="00D067C3">
        <w:rPr>
          <w:sz w:val="32"/>
          <w:szCs w:val="32"/>
        </w:rPr>
        <w:br w:type="page"/>
      </w:r>
    </w:p>
    <w:p w14:paraId="5543ADFD" w14:textId="77777777" w:rsidR="007C708C" w:rsidRPr="00D067C3" w:rsidRDefault="007C708C" w:rsidP="00203BB2">
      <w:pPr>
        <w:rPr>
          <w:szCs w:val="22"/>
        </w:rPr>
      </w:pPr>
    </w:p>
    <w:p w14:paraId="20769542" w14:textId="77777777" w:rsidR="007C708C" w:rsidRPr="00D067C3" w:rsidRDefault="007C708C" w:rsidP="00AF6717">
      <w:pPr>
        <w:pStyle w:val="Ttulo1"/>
        <w:numPr>
          <w:ilvl w:val="0"/>
          <w:numId w:val="37"/>
        </w:numPr>
      </w:pPr>
      <w:bookmarkStart w:id="0" w:name="_Toc64898368"/>
      <w:bookmarkStart w:id="1" w:name="_Toc138268028"/>
      <w:r w:rsidRPr="00D067C3">
        <w:t>Antecedents</w:t>
      </w:r>
      <w:bookmarkEnd w:id="0"/>
      <w:bookmarkEnd w:id="1"/>
    </w:p>
    <w:p w14:paraId="0048D05C" w14:textId="77777777" w:rsidR="00A24492" w:rsidRPr="00D067C3" w:rsidRDefault="00A24492" w:rsidP="00A24492">
      <w:pPr>
        <w:rPr>
          <w:szCs w:val="22"/>
        </w:rPr>
      </w:pPr>
    </w:p>
    <w:p w14:paraId="03BB3F10" w14:textId="77777777" w:rsidR="00145E97" w:rsidRPr="00D067C3" w:rsidRDefault="00145E97" w:rsidP="00145E97">
      <w:pPr>
        <w:rPr>
          <w:szCs w:val="22"/>
        </w:rPr>
      </w:pPr>
      <w:r w:rsidRPr="00D067C3">
        <w:rPr>
          <w:szCs w:val="22"/>
        </w:rPr>
        <w:t xml:space="preserve">Després d’aplicar el projecte de despesa de 2020 per fer front a la pandèmia i adaptar l’Ajuntament d’Esparreguera al nou escenari del teletreball, es va iniciar un canvi de paradigma de la manera en que els treballadors municipals fan servir les eines informàtiques que va provocar un reajustament dels equips informàtics. Arrel de l’entrada en vigor del Reglament de Teletreball de l’Ajuntament d’Esparreguera l’11 de maig de 2022, és fa necessari continuar reforçant les eines electròniques que permetin el treball en remot del treballadors de la Corporació. </w:t>
      </w:r>
    </w:p>
    <w:p w14:paraId="416F0967" w14:textId="77777777" w:rsidR="00145E97" w:rsidRPr="00D067C3" w:rsidRDefault="00145E97" w:rsidP="00145E97">
      <w:pPr>
        <w:rPr>
          <w:szCs w:val="22"/>
        </w:rPr>
      </w:pPr>
    </w:p>
    <w:p w14:paraId="5BC87DEC" w14:textId="77777777" w:rsidR="00145E97" w:rsidRPr="00D067C3" w:rsidRDefault="00145E97" w:rsidP="00145E97">
      <w:pPr>
        <w:rPr>
          <w:szCs w:val="22"/>
        </w:rPr>
      </w:pPr>
      <w:r w:rsidRPr="00D067C3">
        <w:rPr>
          <w:szCs w:val="22"/>
        </w:rPr>
        <w:t>Per tal d’assolir aquest objectiu, ens trobem que caldrà complementar la inversió que es va realitzar l’any 2022 amb més equips portàtils i monitors per garantir que tothom podrà accedir al teletreball i disposar de doble monitor en el seu lloc de treball També es fa necessari la adquisició de tablets de cara a quan es realitzen processos electorals, poder introduir les dades a les aplicacions municipals. Tot això es realitzarà mitjançant incorporació de romanents.</w:t>
      </w:r>
    </w:p>
    <w:p w14:paraId="3593A7D8" w14:textId="77777777" w:rsidR="00145E97" w:rsidRPr="00D067C3" w:rsidRDefault="00145E97" w:rsidP="00145E97">
      <w:pPr>
        <w:rPr>
          <w:szCs w:val="22"/>
        </w:rPr>
      </w:pPr>
    </w:p>
    <w:p w14:paraId="2329BECD" w14:textId="77777777" w:rsidR="00145E97" w:rsidRPr="00D067C3" w:rsidRDefault="00145E97" w:rsidP="00145E97">
      <w:pPr>
        <w:rPr>
          <w:szCs w:val="22"/>
        </w:rPr>
      </w:pPr>
      <w:r w:rsidRPr="00D067C3">
        <w:rPr>
          <w:szCs w:val="22"/>
        </w:rPr>
        <w:t>El dia 31 de desembre de 2022 va concloure el contracte que es fa formalitzar a l’exercici de 2022 per atendre a la mateixa necessitat.</w:t>
      </w:r>
    </w:p>
    <w:p w14:paraId="138995FE" w14:textId="77777777" w:rsidR="00145E97" w:rsidRPr="00D067C3" w:rsidRDefault="00145E97" w:rsidP="00145E97">
      <w:pPr>
        <w:rPr>
          <w:szCs w:val="22"/>
        </w:rPr>
      </w:pPr>
    </w:p>
    <w:p w14:paraId="0B64F714" w14:textId="1B796114" w:rsidR="003C2194" w:rsidRPr="00D067C3" w:rsidRDefault="00145E97" w:rsidP="00145E97">
      <w:pPr>
        <w:rPr>
          <w:szCs w:val="22"/>
        </w:rPr>
      </w:pPr>
      <w:r w:rsidRPr="00D067C3">
        <w:rPr>
          <w:szCs w:val="22"/>
        </w:rPr>
        <w:t>El contracte proposat és idoni per satisfer la necessitat abans indicada i respon al principi d’eficiència de la contractació.</w:t>
      </w:r>
    </w:p>
    <w:p w14:paraId="5477C392" w14:textId="77777777" w:rsidR="00145E97" w:rsidRPr="00D067C3" w:rsidRDefault="00145E97" w:rsidP="00145E97">
      <w:pPr>
        <w:rPr>
          <w:szCs w:val="22"/>
        </w:rPr>
      </w:pPr>
    </w:p>
    <w:p w14:paraId="3B6774EC" w14:textId="77777777" w:rsidR="003C2194" w:rsidRPr="00D067C3" w:rsidRDefault="003C2194" w:rsidP="003C2194">
      <w:pPr>
        <w:rPr>
          <w:szCs w:val="22"/>
        </w:rPr>
      </w:pPr>
      <w:r w:rsidRPr="00D067C3">
        <w:rPr>
          <w:szCs w:val="22"/>
        </w:rPr>
        <w:t>Aquest contracte està subvencionat:</w:t>
      </w:r>
    </w:p>
    <w:p w14:paraId="5D998DA1" w14:textId="77777777" w:rsidR="00B17B54" w:rsidRPr="00D067C3" w:rsidRDefault="00B17B54" w:rsidP="00145E97">
      <w:pPr>
        <w:rPr>
          <w:szCs w:val="22"/>
        </w:rPr>
      </w:pPr>
    </w:p>
    <w:p w14:paraId="66DB3FB0" w14:textId="5A10A345" w:rsidR="003C2194" w:rsidRPr="00D067C3" w:rsidRDefault="005D5D90" w:rsidP="00011C52">
      <w:pPr>
        <w:ind w:left="993" w:hanging="426"/>
        <w:rPr>
          <w:szCs w:val="22"/>
        </w:rPr>
      </w:pPr>
      <w:sdt>
        <w:sdtPr>
          <w:rPr>
            <w:szCs w:val="22"/>
          </w:rPr>
          <w:id w:val="1573159049"/>
          <w14:checkbox>
            <w14:checked w14:val="1"/>
            <w14:checkedState w14:val="2612" w14:font="MS Gothic"/>
            <w14:uncheckedState w14:val="2610" w14:font="MS Gothic"/>
          </w14:checkbox>
        </w:sdtPr>
        <w:sdtEndPr/>
        <w:sdtContent>
          <w:r w:rsidR="00145E97" w:rsidRPr="00D067C3">
            <w:rPr>
              <w:rFonts w:ascii="MS Gothic" w:eastAsia="MS Gothic" w:hAnsi="MS Gothic"/>
              <w:szCs w:val="22"/>
            </w:rPr>
            <w:t>☒</w:t>
          </w:r>
        </w:sdtContent>
      </w:sdt>
      <w:r w:rsidR="00B17B54" w:rsidRPr="00D067C3">
        <w:rPr>
          <w:szCs w:val="22"/>
        </w:rPr>
        <w:t xml:space="preserve"> </w:t>
      </w:r>
      <w:r w:rsidR="003C2194" w:rsidRPr="00D067C3">
        <w:rPr>
          <w:szCs w:val="22"/>
        </w:rPr>
        <w:t>No</w:t>
      </w:r>
    </w:p>
    <w:p w14:paraId="042739DA" w14:textId="77777777" w:rsidR="003C2194" w:rsidRPr="00D067C3" w:rsidRDefault="003C2194" w:rsidP="003C2194">
      <w:pPr>
        <w:rPr>
          <w:szCs w:val="22"/>
        </w:rPr>
      </w:pPr>
    </w:p>
    <w:p w14:paraId="6FE31DC9" w14:textId="77777777" w:rsidR="003C2194" w:rsidRPr="00D067C3" w:rsidRDefault="003C2194" w:rsidP="003C2194">
      <w:pPr>
        <w:rPr>
          <w:szCs w:val="22"/>
        </w:rPr>
      </w:pPr>
      <w:r w:rsidRPr="00D067C3">
        <w:rPr>
          <w:szCs w:val="22"/>
        </w:rPr>
        <w:t>Aquest contracte afecta al programari municipal:</w:t>
      </w:r>
    </w:p>
    <w:p w14:paraId="76FA8DB2" w14:textId="77777777" w:rsidR="00011C52" w:rsidRPr="00D067C3" w:rsidRDefault="00011C52" w:rsidP="003C2194">
      <w:pPr>
        <w:rPr>
          <w:szCs w:val="22"/>
        </w:rPr>
      </w:pPr>
    </w:p>
    <w:p w14:paraId="051AD23D" w14:textId="5BEEEC75" w:rsidR="003C2194" w:rsidRPr="00D067C3" w:rsidRDefault="005D5D90" w:rsidP="00011C52">
      <w:pPr>
        <w:ind w:left="851" w:hanging="284"/>
        <w:rPr>
          <w:i/>
          <w:iCs/>
          <w:color w:val="4472C4" w:themeColor="accent1"/>
          <w:szCs w:val="22"/>
        </w:rPr>
      </w:pPr>
      <w:sdt>
        <w:sdtPr>
          <w:rPr>
            <w:szCs w:val="22"/>
          </w:rPr>
          <w:id w:val="1659958453"/>
          <w14:checkbox>
            <w14:checked w14:val="1"/>
            <w14:checkedState w14:val="2612" w14:font="MS Gothic"/>
            <w14:uncheckedState w14:val="2610" w14:font="MS Gothic"/>
          </w14:checkbox>
        </w:sdtPr>
        <w:sdtEndPr/>
        <w:sdtContent>
          <w:r w:rsidR="00145E97" w:rsidRPr="00D067C3">
            <w:rPr>
              <w:rFonts w:ascii="MS Gothic" w:eastAsia="MS Gothic" w:hAnsi="MS Gothic"/>
              <w:szCs w:val="22"/>
            </w:rPr>
            <w:t>☒</w:t>
          </w:r>
        </w:sdtContent>
      </w:sdt>
      <w:r w:rsidR="00011C52" w:rsidRPr="00D067C3">
        <w:rPr>
          <w:szCs w:val="22"/>
        </w:rPr>
        <w:t xml:space="preserve"> </w:t>
      </w:r>
      <w:r w:rsidR="003C2194" w:rsidRPr="00D067C3">
        <w:rPr>
          <w:szCs w:val="22"/>
        </w:rPr>
        <w:t>Sí</w:t>
      </w:r>
    </w:p>
    <w:p w14:paraId="71002947" w14:textId="77777777" w:rsidR="00011C52" w:rsidRPr="00D067C3" w:rsidRDefault="00011C52" w:rsidP="00011C52">
      <w:pPr>
        <w:ind w:left="851" w:hanging="284"/>
        <w:rPr>
          <w:szCs w:val="22"/>
        </w:rPr>
      </w:pPr>
    </w:p>
    <w:p w14:paraId="2E3C6EB2" w14:textId="77777777" w:rsidR="00A24492" w:rsidRPr="00D067C3" w:rsidRDefault="005D5D90" w:rsidP="00011C52">
      <w:pPr>
        <w:ind w:left="851" w:hanging="284"/>
        <w:rPr>
          <w:szCs w:val="22"/>
        </w:rPr>
      </w:pPr>
      <w:sdt>
        <w:sdtPr>
          <w:rPr>
            <w:szCs w:val="22"/>
          </w:rPr>
          <w:id w:val="1417058067"/>
          <w14:checkbox>
            <w14:checked w14:val="0"/>
            <w14:checkedState w14:val="2612" w14:font="MS Gothic"/>
            <w14:uncheckedState w14:val="2610" w14:font="MS Gothic"/>
          </w14:checkbox>
        </w:sdtPr>
        <w:sdtEndPr/>
        <w:sdtContent>
          <w:r w:rsidR="00011C52" w:rsidRPr="00D067C3">
            <w:rPr>
              <w:rFonts w:ascii="MS Gothic" w:eastAsia="MS Gothic" w:hAnsi="MS Gothic"/>
              <w:szCs w:val="22"/>
            </w:rPr>
            <w:t>☐</w:t>
          </w:r>
        </w:sdtContent>
      </w:sdt>
      <w:r w:rsidR="00011C52" w:rsidRPr="00D067C3">
        <w:rPr>
          <w:szCs w:val="22"/>
        </w:rPr>
        <w:t xml:space="preserve"> </w:t>
      </w:r>
      <w:r w:rsidR="003C2194" w:rsidRPr="00D067C3">
        <w:rPr>
          <w:szCs w:val="22"/>
        </w:rPr>
        <w:t>No</w:t>
      </w:r>
    </w:p>
    <w:p w14:paraId="5F6F7DB3" w14:textId="77777777" w:rsidR="00011C52" w:rsidRPr="00D067C3" w:rsidRDefault="00011C52" w:rsidP="00011C52">
      <w:pPr>
        <w:rPr>
          <w:szCs w:val="22"/>
        </w:rPr>
      </w:pPr>
    </w:p>
    <w:p w14:paraId="53363077" w14:textId="77777777" w:rsidR="00011C52" w:rsidRPr="00D067C3" w:rsidRDefault="00011C52" w:rsidP="00011C52">
      <w:pPr>
        <w:rPr>
          <w:szCs w:val="22"/>
        </w:rPr>
      </w:pPr>
    </w:p>
    <w:p w14:paraId="60EE2968" w14:textId="77777777" w:rsidR="00011C52" w:rsidRPr="00D067C3" w:rsidRDefault="00712AF0" w:rsidP="00712AF0">
      <w:pPr>
        <w:pStyle w:val="Ttulo1"/>
        <w:numPr>
          <w:ilvl w:val="0"/>
          <w:numId w:val="37"/>
        </w:numPr>
      </w:pPr>
      <w:bookmarkStart w:id="2" w:name="_Toc64898369"/>
      <w:bookmarkStart w:id="3" w:name="_Toc138268029"/>
      <w:r w:rsidRPr="00D067C3">
        <w:t>Objecte del contracte</w:t>
      </w:r>
      <w:bookmarkEnd w:id="2"/>
      <w:bookmarkEnd w:id="3"/>
    </w:p>
    <w:p w14:paraId="2BB7755E" w14:textId="77777777" w:rsidR="007C708C" w:rsidRPr="00D067C3" w:rsidRDefault="007C708C" w:rsidP="00203BB2">
      <w:pPr>
        <w:rPr>
          <w:szCs w:val="22"/>
        </w:rPr>
      </w:pPr>
    </w:p>
    <w:p w14:paraId="3A06D0CA" w14:textId="77777777" w:rsidR="00145E97" w:rsidRPr="00D067C3" w:rsidRDefault="00145E97" w:rsidP="00145E97">
      <w:pPr>
        <w:rPr>
          <w:szCs w:val="22"/>
        </w:rPr>
      </w:pPr>
      <w:r w:rsidRPr="00D067C3">
        <w:rPr>
          <w:szCs w:val="22"/>
        </w:rPr>
        <w:t>Aquest contracte té per objecte l’adquisició d’equips i material informàtic i tecnològic per cobrir les necessitats de diferents àrees i serveis de l’Ajuntament d’Esparreguera.</w:t>
      </w:r>
    </w:p>
    <w:p w14:paraId="3284A46F" w14:textId="77777777" w:rsidR="00145E97" w:rsidRPr="00D067C3" w:rsidRDefault="00145E97" w:rsidP="00145E97">
      <w:pPr>
        <w:rPr>
          <w:szCs w:val="22"/>
        </w:rPr>
      </w:pPr>
    </w:p>
    <w:p w14:paraId="25A50201" w14:textId="77777777" w:rsidR="00145E97" w:rsidRPr="00D067C3" w:rsidRDefault="00145E97" w:rsidP="00145E97">
      <w:pPr>
        <w:rPr>
          <w:szCs w:val="22"/>
        </w:rPr>
      </w:pPr>
      <w:r w:rsidRPr="00D067C3">
        <w:rPr>
          <w:szCs w:val="22"/>
        </w:rPr>
        <w:t>L’objecte a que es refereix aquest informe es divideix en els següents lots, els quals corresponen a parts de contracte que poden realitzar-se de forma independent:</w:t>
      </w:r>
    </w:p>
    <w:p w14:paraId="464AA55F" w14:textId="77777777" w:rsidR="00145E97" w:rsidRPr="00D067C3" w:rsidRDefault="00145E97" w:rsidP="00145E97">
      <w:pPr>
        <w:rPr>
          <w:rFonts w:ascii="Roboto Medium" w:hAnsi="Roboto Medium"/>
          <w:szCs w:val="22"/>
        </w:rPr>
      </w:pPr>
    </w:p>
    <w:p w14:paraId="38B71284" w14:textId="77777777" w:rsidR="00145E97" w:rsidRPr="00D067C3" w:rsidRDefault="00145E97" w:rsidP="00145E97">
      <w:pPr>
        <w:ind w:left="709" w:hanging="283"/>
        <w:rPr>
          <w:rFonts w:ascii="Roboto Medium" w:hAnsi="Roboto Medium"/>
          <w:szCs w:val="22"/>
        </w:rPr>
      </w:pPr>
      <w:r w:rsidRPr="00D067C3">
        <w:rPr>
          <w:rFonts w:ascii="Roboto Medium" w:hAnsi="Roboto Medium"/>
          <w:szCs w:val="22"/>
        </w:rPr>
        <w:t>•</w:t>
      </w:r>
      <w:r w:rsidRPr="00D067C3">
        <w:rPr>
          <w:rFonts w:ascii="Roboto Medium" w:hAnsi="Roboto Medium"/>
          <w:szCs w:val="22"/>
        </w:rPr>
        <w:tab/>
        <w:t>LOT 1: Equips portàtils, amb maletí, dock station i ampliació de garantia</w:t>
      </w:r>
    </w:p>
    <w:p w14:paraId="624E2619" w14:textId="77777777" w:rsidR="00145E97" w:rsidRPr="00D067C3" w:rsidRDefault="00145E97" w:rsidP="00145E97">
      <w:pPr>
        <w:ind w:left="709" w:hanging="283"/>
        <w:rPr>
          <w:rFonts w:ascii="Roboto Medium" w:hAnsi="Roboto Medium"/>
          <w:szCs w:val="22"/>
        </w:rPr>
      </w:pPr>
      <w:r w:rsidRPr="00D067C3">
        <w:rPr>
          <w:rFonts w:ascii="Roboto Medium" w:hAnsi="Roboto Medium"/>
          <w:szCs w:val="22"/>
        </w:rPr>
        <w:t>•</w:t>
      </w:r>
      <w:r w:rsidRPr="00D067C3">
        <w:rPr>
          <w:rFonts w:ascii="Roboto Medium" w:hAnsi="Roboto Medium"/>
          <w:szCs w:val="22"/>
        </w:rPr>
        <w:tab/>
        <w:t>LOT 2: Monitors amb càmera</w:t>
      </w:r>
    </w:p>
    <w:p w14:paraId="6B18663F" w14:textId="77777777" w:rsidR="00145E97" w:rsidRPr="00D067C3" w:rsidRDefault="00145E97" w:rsidP="00145E97">
      <w:pPr>
        <w:ind w:left="709" w:hanging="283"/>
        <w:rPr>
          <w:rFonts w:ascii="Roboto Medium" w:hAnsi="Roboto Medium"/>
          <w:szCs w:val="22"/>
        </w:rPr>
      </w:pPr>
      <w:r w:rsidRPr="00D067C3">
        <w:rPr>
          <w:rFonts w:ascii="Roboto Medium" w:hAnsi="Roboto Medium"/>
          <w:szCs w:val="22"/>
        </w:rPr>
        <w:t>•</w:t>
      </w:r>
      <w:r w:rsidRPr="00D067C3">
        <w:rPr>
          <w:rFonts w:ascii="Roboto Medium" w:hAnsi="Roboto Medium"/>
          <w:szCs w:val="22"/>
        </w:rPr>
        <w:tab/>
        <w:t>LOT 3: Monitors sense càmera</w:t>
      </w:r>
    </w:p>
    <w:p w14:paraId="22175E93" w14:textId="77777777" w:rsidR="00145E97" w:rsidRPr="00D067C3" w:rsidRDefault="00145E97" w:rsidP="00145E97">
      <w:pPr>
        <w:ind w:left="709" w:hanging="283"/>
        <w:rPr>
          <w:rFonts w:ascii="Roboto Medium" w:hAnsi="Roboto Medium"/>
          <w:szCs w:val="22"/>
        </w:rPr>
      </w:pPr>
      <w:r w:rsidRPr="00D067C3">
        <w:rPr>
          <w:rFonts w:ascii="Roboto Medium" w:hAnsi="Roboto Medium"/>
          <w:szCs w:val="22"/>
        </w:rPr>
        <w:t>•</w:t>
      </w:r>
      <w:r w:rsidRPr="00D067C3">
        <w:rPr>
          <w:rFonts w:ascii="Roboto Medium" w:hAnsi="Roboto Medium"/>
          <w:szCs w:val="22"/>
        </w:rPr>
        <w:tab/>
        <w:t xml:space="preserve">LOT 4: Tablets 4G </w:t>
      </w:r>
    </w:p>
    <w:p w14:paraId="7593DF3A" w14:textId="77777777" w:rsidR="00145E97" w:rsidRPr="00D067C3" w:rsidRDefault="00145E97" w:rsidP="00145E97">
      <w:pPr>
        <w:ind w:left="709" w:hanging="283"/>
        <w:rPr>
          <w:rFonts w:ascii="Roboto Medium" w:hAnsi="Roboto Medium"/>
          <w:szCs w:val="22"/>
        </w:rPr>
      </w:pPr>
      <w:r w:rsidRPr="00D067C3">
        <w:rPr>
          <w:rFonts w:ascii="Roboto Medium" w:hAnsi="Roboto Medium"/>
          <w:szCs w:val="22"/>
        </w:rPr>
        <w:t>•</w:t>
      </w:r>
      <w:r w:rsidRPr="00D067C3">
        <w:rPr>
          <w:rFonts w:ascii="Roboto Medium" w:hAnsi="Roboto Medium"/>
          <w:szCs w:val="22"/>
        </w:rPr>
        <w:tab/>
        <w:t>LOT 5: Tablets WIFI</w:t>
      </w:r>
    </w:p>
    <w:p w14:paraId="44E7AC41" w14:textId="77777777" w:rsidR="00145E97" w:rsidRPr="00D067C3" w:rsidRDefault="00145E97" w:rsidP="00145E97">
      <w:pPr>
        <w:rPr>
          <w:szCs w:val="22"/>
        </w:rPr>
      </w:pPr>
    </w:p>
    <w:p w14:paraId="7E1322EE" w14:textId="06C820F1" w:rsidR="00375D8D" w:rsidRPr="00D067C3" w:rsidRDefault="00145E97" w:rsidP="00145E97">
      <w:pPr>
        <w:rPr>
          <w:szCs w:val="22"/>
        </w:rPr>
      </w:pPr>
      <w:r w:rsidRPr="00D067C3">
        <w:rPr>
          <w:szCs w:val="22"/>
        </w:rPr>
        <w:lastRenderedPageBreak/>
        <w:t>Les característiques tècniques, les unitats estimades a adquirir i els preus unitaris dels equips, material informàtic de cadascun dels lots, així com serveis addicionals, estan detallats a l’Annex I del present Plec de Prescripcions Tècniques (PPT).</w:t>
      </w:r>
    </w:p>
    <w:p w14:paraId="3F300351" w14:textId="55BB1BF0" w:rsidR="00375D8D" w:rsidRPr="00D067C3" w:rsidRDefault="00375D8D" w:rsidP="00375D8D">
      <w:pPr>
        <w:rPr>
          <w:szCs w:val="22"/>
        </w:rPr>
      </w:pPr>
      <w:r w:rsidRPr="00D067C3">
        <w:rPr>
          <w:szCs w:val="22"/>
        </w:rPr>
        <w:t>Per tant, es tracta d’un contracte de subministrament.</w:t>
      </w:r>
    </w:p>
    <w:p w14:paraId="2FFC01D5" w14:textId="77777777" w:rsidR="00375D8D" w:rsidRPr="00D067C3" w:rsidRDefault="00375D8D" w:rsidP="00375D8D">
      <w:pPr>
        <w:rPr>
          <w:szCs w:val="22"/>
        </w:rPr>
      </w:pPr>
    </w:p>
    <w:p w14:paraId="71DF2630" w14:textId="77777777" w:rsidR="00375D8D" w:rsidRPr="00D067C3" w:rsidRDefault="00375D8D" w:rsidP="00375D8D">
      <w:pPr>
        <w:rPr>
          <w:szCs w:val="22"/>
        </w:rPr>
      </w:pPr>
      <w:r w:rsidRPr="00D067C3">
        <w:rPr>
          <w:szCs w:val="22"/>
        </w:rPr>
        <w:t>No s’admeten variants en les ofertes respecte a l’objecte del contracte.</w:t>
      </w:r>
    </w:p>
    <w:p w14:paraId="18C8E92A" w14:textId="77777777" w:rsidR="00375D8D" w:rsidRPr="00D067C3" w:rsidRDefault="00375D8D" w:rsidP="00375D8D">
      <w:pPr>
        <w:rPr>
          <w:szCs w:val="22"/>
        </w:rPr>
      </w:pPr>
    </w:p>
    <w:p w14:paraId="6EA5AF1F" w14:textId="3347975E" w:rsidR="00375D8D" w:rsidRPr="00D067C3" w:rsidRDefault="00375D8D" w:rsidP="00375D8D">
      <w:pPr>
        <w:rPr>
          <w:szCs w:val="22"/>
        </w:rPr>
      </w:pPr>
      <w:r w:rsidRPr="00D067C3">
        <w:rPr>
          <w:szCs w:val="22"/>
        </w:rPr>
        <w:t>L’objecte a que es refereix aquest informe es divideix en els següents lots, els quals corresponen a parts de contracte que poden realitzar-se de forma independent:</w:t>
      </w:r>
    </w:p>
    <w:p w14:paraId="20F56A12" w14:textId="77777777" w:rsidR="00A104F6" w:rsidRPr="00D067C3" w:rsidRDefault="00A104F6" w:rsidP="00375D8D">
      <w:pPr>
        <w:rPr>
          <w:szCs w:val="22"/>
        </w:rPr>
      </w:pPr>
    </w:p>
    <w:p w14:paraId="01F2EF70" w14:textId="77777777" w:rsidR="00A104F6" w:rsidRPr="00D067C3" w:rsidRDefault="00A104F6" w:rsidP="00375D8D">
      <w:pPr>
        <w:rPr>
          <w:szCs w:val="22"/>
        </w:rPr>
      </w:pPr>
    </w:p>
    <w:p w14:paraId="5FD84652" w14:textId="0D986241" w:rsidR="00A104F6" w:rsidRPr="00D067C3" w:rsidRDefault="00A104F6" w:rsidP="00145E97">
      <w:pPr>
        <w:pStyle w:val="Ttulo1"/>
        <w:numPr>
          <w:ilvl w:val="0"/>
          <w:numId w:val="37"/>
        </w:numPr>
      </w:pPr>
      <w:bookmarkStart w:id="4" w:name="_Toc64898370"/>
      <w:bookmarkStart w:id="5" w:name="_Toc138268030"/>
      <w:r w:rsidRPr="00D067C3">
        <w:t>Justificació de la necessitat</w:t>
      </w:r>
      <w:bookmarkEnd w:id="4"/>
      <w:bookmarkEnd w:id="5"/>
    </w:p>
    <w:p w14:paraId="070E9F32" w14:textId="77777777" w:rsidR="00A104F6" w:rsidRPr="00D067C3" w:rsidRDefault="00A104F6" w:rsidP="00A104F6"/>
    <w:p w14:paraId="56FDFEC1" w14:textId="7E0747E3" w:rsidR="00BD310A" w:rsidRPr="00D067C3" w:rsidRDefault="00BD310A" w:rsidP="00BD310A">
      <w:pPr>
        <w:rPr>
          <w:color w:val="4472C4" w:themeColor="accent1"/>
        </w:rPr>
      </w:pPr>
      <w:r w:rsidRPr="00D067C3">
        <w:t xml:space="preserve">La naturalesa i extensió de les necessitats que es pretenen cobrir mitjançant el contracte projectat així com la idoneïtat del seu objecte i contingut per satisfer-les, es concreten en </w:t>
      </w:r>
      <w:r w:rsidR="00485EB8" w:rsidRPr="00D067C3">
        <w:t>el subministrament de diferents àrees i serveis de l’Ajuntament.</w:t>
      </w:r>
    </w:p>
    <w:p w14:paraId="10024C24" w14:textId="77777777" w:rsidR="00485EB8" w:rsidRPr="00D067C3" w:rsidRDefault="00485EB8" w:rsidP="00BD310A"/>
    <w:p w14:paraId="35FCBFEC" w14:textId="030E1AC8" w:rsidR="00A104F6" w:rsidRPr="00D067C3" w:rsidRDefault="00BD310A" w:rsidP="00485EB8">
      <w:r w:rsidRPr="00D067C3">
        <w:t xml:space="preserve">Amb aquest subministrament es donarà compliment </w:t>
      </w:r>
      <w:r w:rsidR="00485EB8" w:rsidRPr="00D067C3">
        <w:rPr>
          <w:szCs w:val="22"/>
        </w:rPr>
        <w:t xml:space="preserve">al conjunt de competències municipals descrites a l’article 25.2 de la Llei 7/1985, Reguladora de les Bases del règim local (LRBRL), per tal, d’equipar als treballadors de l’Ajuntament d’Esparreguera amb dispositius per a que puguin desenvolupar la seva feina de manera adequada i permetre per tant, el bon funcionament de la Corporació. Algunes de les referides competències tenen caràcter de servei de prestació obligatòria, d’acord amb allò que disposa l’article 26.1 </w:t>
      </w:r>
      <w:r w:rsidRPr="00D067C3">
        <w:t>de la mateixa LRBRL.</w:t>
      </w:r>
    </w:p>
    <w:p w14:paraId="3C5B933B" w14:textId="77777777" w:rsidR="001C6073" w:rsidRPr="00D067C3" w:rsidRDefault="001C6073" w:rsidP="00BD310A"/>
    <w:p w14:paraId="202C17C0" w14:textId="77777777" w:rsidR="001C6073" w:rsidRPr="00D067C3" w:rsidRDefault="001C6073" w:rsidP="00BD310A"/>
    <w:p w14:paraId="5697E801" w14:textId="77777777" w:rsidR="000F5D2D" w:rsidRPr="00D067C3" w:rsidRDefault="000F5D2D" w:rsidP="00145E97">
      <w:pPr>
        <w:pStyle w:val="Ttulo1"/>
        <w:numPr>
          <w:ilvl w:val="0"/>
          <w:numId w:val="37"/>
        </w:numPr>
      </w:pPr>
      <w:bookmarkStart w:id="6" w:name="_Toc138268031"/>
      <w:r w:rsidRPr="00D067C3">
        <w:t>Pressupost base de licitació</w:t>
      </w:r>
      <w:bookmarkEnd w:id="6"/>
    </w:p>
    <w:p w14:paraId="1CAC649A" w14:textId="77777777" w:rsidR="001C6073" w:rsidRPr="00D067C3" w:rsidRDefault="001C6073" w:rsidP="000F5D2D">
      <w:pPr>
        <w:pStyle w:val="Prrafodelista"/>
        <w:ind w:left="846"/>
      </w:pPr>
    </w:p>
    <w:p w14:paraId="1C9C338D" w14:textId="08A491D1" w:rsidR="0040679D" w:rsidRPr="00D067C3" w:rsidRDefault="0040679D" w:rsidP="0040679D">
      <w:pPr>
        <w:pStyle w:val="Prrafodelista"/>
        <w:ind w:left="0"/>
      </w:pPr>
      <w:r w:rsidRPr="00D067C3">
        <w:t xml:space="preserve">La despesa i el preu del subministrament que per aquest Ajuntament representa la contractació de referència, amb càrrec a l’aplicació pressupostària </w:t>
      </w:r>
      <w:r w:rsidR="003C647F" w:rsidRPr="00D067C3">
        <w:t>132 920 62600</w:t>
      </w:r>
      <w:r w:rsidRPr="00D067C3">
        <w:t xml:space="preserve">, és de </w:t>
      </w:r>
      <w:r w:rsidR="00E023C1">
        <w:t>82.914,04</w:t>
      </w:r>
      <w:r w:rsidRPr="00D067C3">
        <w:t xml:space="preserve"> € (</w:t>
      </w:r>
      <w:r w:rsidR="003C647F" w:rsidRPr="00D067C3">
        <w:t>vuitanta-</w:t>
      </w:r>
      <w:r w:rsidR="00E023C1">
        <w:t>dos</w:t>
      </w:r>
      <w:r w:rsidR="003C647F" w:rsidRPr="00D067C3">
        <w:t xml:space="preserve"> mil</w:t>
      </w:r>
      <w:r w:rsidR="00E023C1">
        <w:t xml:space="preserve"> nou-cents catorze</w:t>
      </w:r>
      <w:r w:rsidR="003C647F" w:rsidRPr="00D067C3">
        <w:t xml:space="preserve"> euros</w:t>
      </w:r>
      <w:r w:rsidR="00E023C1">
        <w:t xml:space="preserve"> amb quatre cèntims</w:t>
      </w:r>
      <w:r w:rsidRPr="00D067C3">
        <w:t>), d’acord amb el següent desglossament:</w:t>
      </w:r>
    </w:p>
    <w:p w14:paraId="2F726644" w14:textId="77777777" w:rsidR="0040679D" w:rsidRPr="00D067C3" w:rsidRDefault="0040679D" w:rsidP="0040679D">
      <w:pPr>
        <w:pStyle w:val="Prrafodelista"/>
        <w:ind w:left="0"/>
      </w:pPr>
    </w:p>
    <w:tbl>
      <w:tblPr>
        <w:tblStyle w:val="Tablaconcuadrcula"/>
        <w:tblW w:w="0" w:type="auto"/>
        <w:tblLook w:val="04A0" w:firstRow="1" w:lastRow="0" w:firstColumn="1" w:lastColumn="0" w:noHBand="0" w:noVBand="1"/>
      </w:tblPr>
      <w:tblGrid>
        <w:gridCol w:w="704"/>
        <w:gridCol w:w="992"/>
        <w:gridCol w:w="1560"/>
        <w:gridCol w:w="1842"/>
        <w:gridCol w:w="1418"/>
        <w:gridCol w:w="1276"/>
        <w:gridCol w:w="1268"/>
      </w:tblGrid>
      <w:tr w:rsidR="00D067C3" w:rsidRPr="00CA42D6" w14:paraId="3BC0C93C" w14:textId="77777777" w:rsidTr="00D067C3">
        <w:tc>
          <w:tcPr>
            <w:tcW w:w="704" w:type="dxa"/>
            <w:shd w:val="clear" w:color="auto" w:fill="E7E6E6" w:themeFill="background2"/>
            <w:vAlign w:val="center"/>
          </w:tcPr>
          <w:p w14:paraId="2AA70600" w14:textId="020CF2D0"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Lots</w:t>
            </w:r>
          </w:p>
        </w:tc>
        <w:tc>
          <w:tcPr>
            <w:tcW w:w="992" w:type="dxa"/>
            <w:shd w:val="clear" w:color="auto" w:fill="E7E6E6" w:themeFill="background2"/>
            <w:vAlign w:val="center"/>
          </w:tcPr>
          <w:p w14:paraId="4C13225A" w14:textId="24A3010B" w:rsidR="00D067C3" w:rsidRPr="00CA42D6" w:rsidRDefault="00D067C3" w:rsidP="00837FDC">
            <w:pPr>
              <w:rPr>
                <w:rFonts w:ascii="Roboto Medium" w:hAnsi="Roboto Medium"/>
                <w:sz w:val="16"/>
                <w:szCs w:val="16"/>
              </w:rPr>
            </w:pPr>
            <w:r w:rsidRPr="00CA42D6">
              <w:rPr>
                <w:rFonts w:ascii="Roboto Medium" w:hAnsi="Roboto Medium"/>
                <w:sz w:val="16"/>
                <w:szCs w:val="16"/>
                <w:lang w:val="ca-ES"/>
              </w:rPr>
              <w:t>Exercici</w:t>
            </w:r>
          </w:p>
        </w:tc>
        <w:tc>
          <w:tcPr>
            <w:tcW w:w="1560" w:type="dxa"/>
            <w:shd w:val="clear" w:color="auto" w:fill="E7E6E6" w:themeFill="background2"/>
            <w:vAlign w:val="center"/>
          </w:tcPr>
          <w:p w14:paraId="649E0AAF" w14:textId="00440226"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Aplicació pressupostària</w:t>
            </w:r>
          </w:p>
        </w:tc>
        <w:tc>
          <w:tcPr>
            <w:tcW w:w="1842" w:type="dxa"/>
            <w:shd w:val="clear" w:color="auto" w:fill="E7E6E6" w:themeFill="background2"/>
            <w:vAlign w:val="center"/>
          </w:tcPr>
          <w:p w14:paraId="1E0CCFDE" w14:textId="77777777"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Període</w:t>
            </w:r>
          </w:p>
        </w:tc>
        <w:tc>
          <w:tcPr>
            <w:tcW w:w="1418" w:type="dxa"/>
            <w:shd w:val="clear" w:color="auto" w:fill="E7E6E6" w:themeFill="background2"/>
            <w:vAlign w:val="center"/>
          </w:tcPr>
          <w:p w14:paraId="6C8F2786" w14:textId="77777777"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B Imposable</w:t>
            </w:r>
          </w:p>
        </w:tc>
        <w:tc>
          <w:tcPr>
            <w:tcW w:w="1276" w:type="dxa"/>
            <w:shd w:val="clear" w:color="auto" w:fill="E7E6E6" w:themeFill="background2"/>
            <w:vAlign w:val="center"/>
          </w:tcPr>
          <w:p w14:paraId="4AEC4281" w14:textId="77777777"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IVA 21%</w:t>
            </w:r>
          </w:p>
        </w:tc>
        <w:tc>
          <w:tcPr>
            <w:tcW w:w="1268" w:type="dxa"/>
            <w:shd w:val="clear" w:color="auto" w:fill="E7E6E6" w:themeFill="background2"/>
            <w:vAlign w:val="center"/>
          </w:tcPr>
          <w:p w14:paraId="64C02E65" w14:textId="77777777" w:rsidR="00D067C3" w:rsidRPr="00CA42D6" w:rsidRDefault="00D067C3" w:rsidP="00837FDC">
            <w:pPr>
              <w:rPr>
                <w:rFonts w:ascii="Roboto Medium" w:hAnsi="Roboto Medium"/>
                <w:sz w:val="16"/>
                <w:szCs w:val="16"/>
                <w:lang w:val="ca-ES"/>
              </w:rPr>
            </w:pPr>
            <w:r w:rsidRPr="00CA42D6">
              <w:rPr>
                <w:rFonts w:ascii="Roboto Medium" w:hAnsi="Roboto Medium"/>
                <w:sz w:val="16"/>
                <w:szCs w:val="16"/>
                <w:lang w:val="ca-ES"/>
              </w:rPr>
              <w:t>TOTAL</w:t>
            </w:r>
          </w:p>
        </w:tc>
      </w:tr>
      <w:tr w:rsidR="00CA42D6" w:rsidRPr="00CA42D6" w14:paraId="7EB2691A" w14:textId="77777777" w:rsidTr="00D51C91">
        <w:tc>
          <w:tcPr>
            <w:tcW w:w="704" w:type="dxa"/>
            <w:vAlign w:val="center"/>
          </w:tcPr>
          <w:p w14:paraId="64BE7686" w14:textId="794C0E69" w:rsidR="00CA42D6" w:rsidRPr="00CA42D6" w:rsidRDefault="00CA42D6" w:rsidP="00CA42D6">
            <w:pPr>
              <w:rPr>
                <w:sz w:val="16"/>
                <w:szCs w:val="16"/>
                <w:lang w:val="ca-ES"/>
              </w:rPr>
            </w:pPr>
            <w:r w:rsidRPr="00CA42D6">
              <w:rPr>
                <w:sz w:val="16"/>
                <w:szCs w:val="16"/>
                <w:lang w:val="ca-ES"/>
              </w:rPr>
              <w:t>1</w:t>
            </w:r>
          </w:p>
        </w:tc>
        <w:tc>
          <w:tcPr>
            <w:tcW w:w="992" w:type="dxa"/>
            <w:vAlign w:val="center"/>
          </w:tcPr>
          <w:p w14:paraId="16EF4850" w14:textId="61550E21" w:rsidR="00CA42D6" w:rsidRPr="00CA42D6" w:rsidRDefault="00CA42D6" w:rsidP="00CA42D6">
            <w:pPr>
              <w:rPr>
                <w:sz w:val="16"/>
                <w:szCs w:val="16"/>
              </w:rPr>
            </w:pPr>
            <w:r w:rsidRPr="00CA42D6">
              <w:rPr>
                <w:sz w:val="16"/>
                <w:szCs w:val="16"/>
                <w:lang w:val="ca-ES"/>
              </w:rPr>
              <w:t>2023</w:t>
            </w:r>
          </w:p>
        </w:tc>
        <w:tc>
          <w:tcPr>
            <w:tcW w:w="1560" w:type="dxa"/>
            <w:vAlign w:val="center"/>
          </w:tcPr>
          <w:p w14:paraId="79D5E5B1" w14:textId="1519B988" w:rsidR="00CA42D6" w:rsidRPr="00CA42D6" w:rsidRDefault="00CA42D6" w:rsidP="00CA42D6">
            <w:pPr>
              <w:rPr>
                <w:color w:val="4472C4" w:themeColor="accent1"/>
                <w:sz w:val="16"/>
                <w:szCs w:val="16"/>
                <w:lang w:val="ca-ES"/>
              </w:rPr>
            </w:pPr>
            <w:r w:rsidRPr="00CA42D6">
              <w:rPr>
                <w:sz w:val="16"/>
                <w:szCs w:val="16"/>
                <w:lang w:val="ca-ES"/>
              </w:rPr>
              <w:t>132 920 62600</w:t>
            </w:r>
          </w:p>
        </w:tc>
        <w:tc>
          <w:tcPr>
            <w:tcW w:w="1842" w:type="dxa"/>
            <w:vAlign w:val="center"/>
          </w:tcPr>
          <w:p w14:paraId="1DD9B08A" w14:textId="1278451F" w:rsidR="00CA42D6" w:rsidRPr="00CA42D6" w:rsidRDefault="00CA42D6" w:rsidP="00CA42D6">
            <w:pPr>
              <w:rPr>
                <w:sz w:val="16"/>
                <w:szCs w:val="16"/>
                <w:lang w:val="ca-ES"/>
              </w:rPr>
            </w:pPr>
            <w:r w:rsidRPr="00CA42D6">
              <w:rPr>
                <w:sz w:val="16"/>
                <w:szCs w:val="16"/>
                <w:lang w:val="ca-ES"/>
              </w:rPr>
              <w:t>Fins el 31/12/2023</w:t>
            </w:r>
          </w:p>
        </w:tc>
        <w:tc>
          <w:tcPr>
            <w:tcW w:w="1418" w:type="dxa"/>
          </w:tcPr>
          <w:p w14:paraId="43564DB6" w14:textId="74C29D4C" w:rsidR="00CA42D6" w:rsidRPr="00CA42D6" w:rsidRDefault="00E044B7" w:rsidP="00CA42D6">
            <w:pPr>
              <w:jc w:val="right"/>
              <w:rPr>
                <w:sz w:val="16"/>
                <w:szCs w:val="16"/>
                <w:lang w:val="ca-ES"/>
              </w:rPr>
            </w:pPr>
            <w:r>
              <w:rPr>
                <w:sz w:val="16"/>
                <w:szCs w:val="16"/>
              </w:rPr>
              <w:t>45.872,</w:t>
            </w:r>
            <w:r w:rsidR="00CA42D6" w:rsidRPr="00CA42D6">
              <w:rPr>
                <w:sz w:val="16"/>
                <w:szCs w:val="16"/>
              </w:rPr>
              <w:t>00 €</w:t>
            </w:r>
          </w:p>
        </w:tc>
        <w:tc>
          <w:tcPr>
            <w:tcW w:w="1276" w:type="dxa"/>
          </w:tcPr>
          <w:p w14:paraId="60F02611" w14:textId="64BDB9DC" w:rsidR="00CA42D6" w:rsidRPr="00CA42D6" w:rsidRDefault="00E044B7" w:rsidP="00CA42D6">
            <w:pPr>
              <w:jc w:val="right"/>
              <w:rPr>
                <w:sz w:val="16"/>
                <w:szCs w:val="16"/>
                <w:lang w:val="ca-ES"/>
              </w:rPr>
            </w:pPr>
            <w:r>
              <w:rPr>
                <w:sz w:val="16"/>
                <w:szCs w:val="16"/>
              </w:rPr>
              <w:t>9.633,12</w:t>
            </w:r>
            <w:r w:rsidR="00CA42D6" w:rsidRPr="00CA42D6">
              <w:rPr>
                <w:sz w:val="16"/>
                <w:szCs w:val="16"/>
              </w:rPr>
              <w:t xml:space="preserve"> €</w:t>
            </w:r>
          </w:p>
        </w:tc>
        <w:tc>
          <w:tcPr>
            <w:tcW w:w="1268" w:type="dxa"/>
          </w:tcPr>
          <w:p w14:paraId="77F14A0A" w14:textId="3D908989" w:rsidR="00CA42D6" w:rsidRPr="00CA42D6" w:rsidRDefault="00CA42D6" w:rsidP="00CA42D6">
            <w:pPr>
              <w:jc w:val="right"/>
              <w:rPr>
                <w:sz w:val="16"/>
                <w:szCs w:val="16"/>
                <w:lang w:val="ca-ES"/>
              </w:rPr>
            </w:pPr>
            <w:r w:rsidRPr="00CA42D6">
              <w:rPr>
                <w:sz w:val="16"/>
                <w:szCs w:val="16"/>
              </w:rPr>
              <w:t>55.505,12 €</w:t>
            </w:r>
          </w:p>
        </w:tc>
      </w:tr>
      <w:tr w:rsidR="00CA42D6" w:rsidRPr="00CA42D6" w14:paraId="51ECF49C" w14:textId="77777777" w:rsidTr="00D51C91">
        <w:tc>
          <w:tcPr>
            <w:tcW w:w="704" w:type="dxa"/>
            <w:vAlign w:val="center"/>
          </w:tcPr>
          <w:p w14:paraId="308A6483" w14:textId="75D1CA2D" w:rsidR="00CA42D6" w:rsidRPr="00CA42D6" w:rsidRDefault="00CA42D6" w:rsidP="00CA42D6">
            <w:pPr>
              <w:rPr>
                <w:sz w:val="16"/>
                <w:szCs w:val="16"/>
              </w:rPr>
            </w:pPr>
            <w:r w:rsidRPr="00CA42D6">
              <w:rPr>
                <w:sz w:val="16"/>
                <w:szCs w:val="16"/>
              </w:rPr>
              <w:t>2</w:t>
            </w:r>
          </w:p>
        </w:tc>
        <w:tc>
          <w:tcPr>
            <w:tcW w:w="992" w:type="dxa"/>
            <w:vAlign w:val="center"/>
          </w:tcPr>
          <w:p w14:paraId="7F18B99D" w14:textId="170BE43A" w:rsidR="00CA42D6" w:rsidRPr="00CA42D6" w:rsidRDefault="00CA42D6" w:rsidP="00CA42D6">
            <w:pPr>
              <w:rPr>
                <w:sz w:val="16"/>
                <w:szCs w:val="16"/>
              </w:rPr>
            </w:pPr>
            <w:r w:rsidRPr="00CA42D6">
              <w:rPr>
                <w:sz w:val="16"/>
                <w:szCs w:val="16"/>
                <w:lang w:val="ca-ES"/>
              </w:rPr>
              <w:t>2023</w:t>
            </w:r>
          </w:p>
        </w:tc>
        <w:tc>
          <w:tcPr>
            <w:tcW w:w="1560" w:type="dxa"/>
          </w:tcPr>
          <w:p w14:paraId="483EC1CB" w14:textId="21EFA04C" w:rsidR="00CA42D6" w:rsidRPr="00CA42D6" w:rsidRDefault="00CA42D6" w:rsidP="00CA42D6">
            <w:pPr>
              <w:rPr>
                <w:sz w:val="16"/>
                <w:szCs w:val="16"/>
              </w:rPr>
            </w:pPr>
            <w:r w:rsidRPr="00CA42D6">
              <w:rPr>
                <w:sz w:val="16"/>
                <w:szCs w:val="16"/>
                <w:lang w:val="ca-ES"/>
              </w:rPr>
              <w:t>132 920 62600</w:t>
            </w:r>
          </w:p>
        </w:tc>
        <w:tc>
          <w:tcPr>
            <w:tcW w:w="1842" w:type="dxa"/>
          </w:tcPr>
          <w:p w14:paraId="2A9D582C" w14:textId="3FDD20CC" w:rsidR="00CA42D6" w:rsidRPr="00CA42D6" w:rsidRDefault="00CA42D6" w:rsidP="00CA42D6">
            <w:pPr>
              <w:rPr>
                <w:sz w:val="16"/>
                <w:szCs w:val="16"/>
              </w:rPr>
            </w:pPr>
            <w:r w:rsidRPr="00CA42D6">
              <w:rPr>
                <w:sz w:val="16"/>
                <w:szCs w:val="16"/>
                <w:lang w:val="ca-ES"/>
              </w:rPr>
              <w:t>Fins el 31/12/2023</w:t>
            </w:r>
          </w:p>
        </w:tc>
        <w:tc>
          <w:tcPr>
            <w:tcW w:w="1418" w:type="dxa"/>
          </w:tcPr>
          <w:p w14:paraId="714C5823" w14:textId="2A8F64CD" w:rsidR="00CA42D6" w:rsidRPr="00CA42D6" w:rsidRDefault="00E044B7" w:rsidP="00CA42D6">
            <w:pPr>
              <w:jc w:val="right"/>
              <w:rPr>
                <w:sz w:val="16"/>
                <w:szCs w:val="16"/>
              </w:rPr>
            </w:pPr>
            <w:r>
              <w:rPr>
                <w:sz w:val="16"/>
                <w:szCs w:val="16"/>
              </w:rPr>
              <w:t>10.920</w:t>
            </w:r>
            <w:r w:rsidR="00CA42D6" w:rsidRPr="00CA42D6">
              <w:rPr>
                <w:sz w:val="16"/>
                <w:szCs w:val="16"/>
              </w:rPr>
              <w:t>,00 €</w:t>
            </w:r>
          </w:p>
        </w:tc>
        <w:tc>
          <w:tcPr>
            <w:tcW w:w="1276" w:type="dxa"/>
          </w:tcPr>
          <w:p w14:paraId="18DE33D9" w14:textId="0746AA34" w:rsidR="00CA42D6" w:rsidRPr="00CA42D6" w:rsidRDefault="00E044B7" w:rsidP="00CA42D6">
            <w:pPr>
              <w:jc w:val="right"/>
              <w:rPr>
                <w:sz w:val="16"/>
                <w:szCs w:val="16"/>
              </w:rPr>
            </w:pPr>
            <w:r>
              <w:rPr>
                <w:sz w:val="16"/>
                <w:szCs w:val="16"/>
              </w:rPr>
              <w:t>2.293,20</w:t>
            </w:r>
            <w:r w:rsidR="00CA42D6" w:rsidRPr="00CA42D6">
              <w:rPr>
                <w:sz w:val="16"/>
                <w:szCs w:val="16"/>
              </w:rPr>
              <w:t xml:space="preserve"> €</w:t>
            </w:r>
          </w:p>
        </w:tc>
        <w:tc>
          <w:tcPr>
            <w:tcW w:w="1268" w:type="dxa"/>
          </w:tcPr>
          <w:p w14:paraId="1F77CC7F" w14:textId="2C062EF6" w:rsidR="00CA42D6" w:rsidRPr="00CA42D6" w:rsidRDefault="00CA42D6" w:rsidP="00CA42D6">
            <w:pPr>
              <w:jc w:val="right"/>
              <w:rPr>
                <w:sz w:val="16"/>
                <w:szCs w:val="16"/>
              </w:rPr>
            </w:pPr>
            <w:r w:rsidRPr="00CA42D6">
              <w:rPr>
                <w:sz w:val="16"/>
                <w:szCs w:val="16"/>
              </w:rPr>
              <w:t>13.213,20 €</w:t>
            </w:r>
          </w:p>
        </w:tc>
      </w:tr>
      <w:tr w:rsidR="00CA42D6" w:rsidRPr="00CA42D6" w14:paraId="6FEA3809" w14:textId="77777777" w:rsidTr="00D51C91">
        <w:tc>
          <w:tcPr>
            <w:tcW w:w="704" w:type="dxa"/>
            <w:vAlign w:val="center"/>
          </w:tcPr>
          <w:p w14:paraId="5A78047C" w14:textId="10086CE4" w:rsidR="00CA42D6" w:rsidRPr="00CA42D6" w:rsidRDefault="00CA42D6" w:rsidP="00CA42D6">
            <w:pPr>
              <w:rPr>
                <w:sz w:val="16"/>
                <w:szCs w:val="16"/>
              </w:rPr>
            </w:pPr>
            <w:r w:rsidRPr="00CA42D6">
              <w:rPr>
                <w:sz w:val="16"/>
                <w:szCs w:val="16"/>
              </w:rPr>
              <w:t>3</w:t>
            </w:r>
          </w:p>
        </w:tc>
        <w:tc>
          <w:tcPr>
            <w:tcW w:w="992" w:type="dxa"/>
            <w:vAlign w:val="center"/>
          </w:tcPr>
          <w:p w14:paraId="7277E387" w14:textId="3E3F4F8D" w:rsidR="00CA42D6" w:rsidRPr="00CA42D6" w:rsidRDefault="00CA42D6" w:rsidP="00CA42D6">
            <w:pPr>
              <w:rPr>
                <w:sz w:val="16"/>
                <w:szCs w:val="16"/>
              </w:rPr>
            </w:pPr>
            <w:r w:rsidRPr="00CA42D6">
              <w:rPr>
                <w:sz w:val="16"/>
                <w:szCs w:val="16"/>
                <w:lang w:val="ca-ES"/>
              </w:rPr>
              <w:t>2023</w:t>
            </w:r>
          </w:p>
        </w:tc>
        <w:tc>
          <w:tcPr>
            <w:tcW w:w="1560" w:type="dxa"/>
          </w:tcPr>
          <w:p w14:paraId="4950E7E8" w14:textId="00E5568F" w:rsidR="00CA42D6" w:rsidRPr="00CA42D6" w:rsidRDefault="00CA42D6" w:rsidP="00CA42D6">
            <w:pPr>
              <w:rPr>
                <w:sz w:val="16"/>
                <w:szCs w:val="16"/>
              </w:rPr>
            </w:pPr>
            <w:r w:rsidRPr="00CA42D6">
              <w:rPr>
                <w:sz w:val="16"/>
                <w:szCs w:val="16"/>
                <w:lang w:val="ca-ES"/>
              </w:rPr>
              <w:t>132 920 62600</w:t>
            </w:r>
          </w:p>
        </w:tc>
        <w:tc>
          <w:tcPr>
            <w:tcW w:w="1842" w:type="dxa"/>
          </w:tcPr>
          <w:p w14:paraId="3FDD8779" w14:textId="213FFC71" w:rsidR="00CA42D6" w:rsidRPr="00CA42D6" w:rsidRDefault="00CA42D6" w:rsidP="00CA42D6">
            <w:pPr>
              <w:rPr>
                <w:sz w:val="16"/>
                <w:szCs w:val="16"/>
              </w:rPr>
            </w:pPr>
            <w:r w:rsidRPr="00CA42D6">
              <w:rPr>
                <w:sz w:val="16"/>
                <w:szCs w:val="16"/>
                <w:lang w:val="ca-ES"/>
              </w:rPr>
              <w:t>Fins el 31/12/2023</w:t>
            </w:r>
          </w:p>
        </w:tc>
        <w:tc>
          <w:tcPr>
            <w:tcW w:w="1418" w:type="dxa"/>
          </w:tcPr>
          <w:p w14:paraId="30A2FEC8" w14:textId="0508C7C3" w:rsidR="00CA42D6" w:rsidRPr="00CA42D6" w:rsidRDefault="00E044B7" w:rsidP="00CA42D6">
            <w:pPr>
              <w:jc w:val="right"/>
              <w:rPr>
                <w:sz w:val="16"/>
                <w:szCs w:val="16"/>
              </w:rPr>
            </w:pPr>
            <w:r>
              <w:rPr>
                <w:sz w:val="16"/>
                <w:szCs w:val="16"/>
              </w:rPr>
              <w:t>6.720</w:t>
            </w:r>
            <w:r w:rsidR="00CA42D6" w:rsidRPr="00CA42D6">
              <w:rPr>
                <w:sz w:val="16"/>
                <w:szCs w:val="16"/>
              </w:rPr>
              <w:t>,00 €</w:t>
            </w:r>
          </w:p>
        </w:tc>
        <w:tc>
          <w:tcPr>
            <w:tcW w:w="1276" w:type="dxa"/>
          </w:tcPr>
          <w:p w14:paraId="7814FF9E" w14:textId="1DD0C4EC" w:rsidR="00CA42D6" w:rsidRPr="00CA42D6" w:rsidRDefault="00E044B7" w:rsidP="00CA42D6">
            <w:pPr>
              <w:jc w:val="right"/>
              <w:rPr>
                <w:sz w:val="16"/>
                <w:szCs w:val="16"/>
              </w:rPr>
            </w:pPr>
            <w:r>
              <w:rPr>
                <w:sz w:val="16"/>
                <w:szCs w:val="16"/>
              </w:rPr>
              <w:t>1.411,20</w:t>
            </w:r>
            <w:r w:rsidR="00CA42D6" w:rsidRPr="00CA42D6">
              <w:rPr>
                <w:sz w:val="16"/>
                <w:szCs w:val="16"/>
              </w:rPr>
              <w:t xml:space="preserve"> €</w:t>
            </w:r>
          </w:p>
        </w:tc>
        <w:tc>
          <w:tcPr>
            <w:tcW w:w="1268" w:type="dxa"/>
          </w:tcPr>
          <w:p w14:paraId="589F3CBE" w14:textId="4B1C559B" w:rsidR="00CA42D6" w:rsidRPr="00CA42D6" w:rsidRDefault="00CA42D6" w:rsidP="00CA42D6">
            <w:pPr>
              <w:jc w:val="right"/>
              <w:rPr>
                <w:sz w:val="16"/>
                <w:szCs w:val="16"/>
              </w:rPr>
            </w:pPr>
            <w:r w:rsidRPr="00CA42D6">
              <w:rPr>
                <w:sz w:val="16"/>
                <w:szCs w:val="16"/>
              </w:rPr>
              <w:t>8.131,20 €</w:t>
            </w:r>
          </w:p>
        </w:tc>
      </w:tr>
      <w:tr w:rsidR="00CA42D6" w:rsidRPr="00CA42D6" w14:paraId="2DB794C4" w14:textId="77777777" w:rsidTr="00D51C91">
        <w:tc>
          <w:tcPr>
            <w:tcW w:w="704" w:type="dxa"/>
            <w:vAlign w:val="center"/>
          </w:tcPr>
          <w:p w14:paraId="3F566419" w14:textId="2E462F96" w:rsidR="00CA42D6" w:rsidRPr="00CA42D6" w:rsidRDefault="00CA42D6" w:rsidP="00CA42D6">
            <w:pPr>
              <w:rPr>
                <w:sz w:val="16"/>
                <w:szCs w:val="16"/>
              </w:rPr>
            </w:pPr>
            <w:r w:rsidRPr="00CA42D6">
              <w:rPr>
                <w:sz w:val="16"/>
                <w:szCs w:val="16"/>
              </w:rPr>
              <w:t>4</w:t>
            </w:r>
          </w:p>
        </w:tc>
        <w:tc>
          <w:tcPr>
            <w:tcW w:w="992" w:type="dxa"/>
            <w:vAlign w:val="center"/>
          </w:tcPr>
          <w:p w14:paraId="253865E9" w14:textId="1DDB9CD5" w:rsidR="00CA42D6" w:rsidRPr="00CA42D6" w:rsidRDefault="00CA42D6" w:rsidP="00CA42D6">
            <w:pPr>
              <w:rPr>
                <w:sz w:val="16"/>
                <w:szCs w:val="16"/>
              </w:rPr>
            </w:pPr>
            <w:r w:rsidRPr="00CA42D6">
              <w:rPr>
                <w:sz w:val="16"/>
                <w:szCs w:val="16"/>
                <w:lang w:val="ca-ES"/>
              </w:rPr>
              <w:t>2023</w:t>
            </w:r>
          </w:p>
        </w:tc>
        <w:tc>
          <w:tcPr>
            <w:tcW w:w="1560" w:type="dxa"/>
          </w:tcPr>
          <w:p w14:paraId="704AD923" w14:textId="79366258" w:rsidR="00CA42D6" w:rsidRPr="00CA42D6" w:rsidRDefault="00CA42D6" w:rsidP="00CA42D6">
            <w:pPr>
              <w:rPr>
                <w:sz w:val="16"/>
                <w:szCs w:val="16"/>
              </w:rPr>
            </w:pPr>
            <w:r w:rsidRPr="00CA42D6">
              <w:rPr>
                <w:sz w:val="16"/>
                <w:szCs w:val="16"/>
                <w:lang w:val="ca-ES"/>
              </w:rPr>
              <w:t>132 920 62600</w:t>
            </w:r>
          </w:p>
        </w:tc>
        <w:tc>
          <w:tcPr>
            <w:tcW w:w="1842" w:type="dxa"/>
          </w:tcPr>
          <w:p w14:paraId="02790D8D" w14:textId="2EC435B9" w:rsidR="00CA42D6" w:rsidRPr="00CA42D6" w:rsidRDefault="00CA42D6" w:rsidP="00CA42D6">
            <w:pPr>
              <w:rPr>
                <w:sz w:val="16"/>
                <w:szCs w:val="16"/>
              </w:rPr>
            </w:pPr>
            <w:r w:rsidRPr="00CA42D6">
              <w:rPr>
                <w:sz w:val="16"/>
                <w:szCs w:val="16"/>
                <w:lang w:val="ca-ES"/>
              </w:rPr>
              <w:t>Fins el 31/12/2023</w:t>
            </w:r>
          </w:p>
        </w:tc>
        <w:tc>
          <w:tcPr>
            <w:tcW w:w="1418" w:type="dxa"/>
          </w:tcPr>
          <w:p w14:paraId="79099B2F" w14:textId="19CC5188" w:rsidR="00CA42D6" w:rsidRPr="00CA42D6" w:rsidRDefault="00E044B7" w:rsidP="00CA42D6">
            <w:pPr>
              <w:jc w:val="right"/>
              <w:rPr>
                <w:sz w:val="16"/>
                <w:szCs w:val="16"/>
              </w:rPr>
            </w:pPr>
            <w:r>
              <w:rPr>
                <w:sz w:val="16"/>
                <w:szCs w:val="16"/>
              </w:rPr>
              <w:t>2.163</w:t>
            </w:r>
            <w:r w:rsidR="00CA42D6" w:rsidRPr="00CA42D6">
              <w:rPr>
                <w:sz w:val="16"/>
                <w:szCs w:val="16"/>
              </w:rPr>
              <w:t>,00 €</w:t>
            </w:r>
          </w:p>
        </w:tc>
        <w:tc>
          <w:tcPr>
            <w:tcW w:w="1276" w:type="dxa"/>
          </w:tcPr>
          <w:p w14:paraId="0093466D" w14:textId="27F2EF9D" w:rsidR="00CA42D6" w:rsidRPr="00CA42D6" w:rsidRDefault="00E044B7" w:rsidP="00CA42D6">
            <w:pPr>
              <w:jc w:val="right"/>
              <w:rPr>
                <w:sz w:val="16"/>
                <w:szCs w:val="16"/>
              </w:rPr>
            </w:pPr>
            <w:r>
              <w:rPr>
                <w:sz w:val="16"/>
                <w:szCs w:val="16"/>
              </w:rPr>
              <w:t>454,23</w:t>
            </w:r>
            <w:r w:rsidR="00CA42D6" w:rsidRPr="00CA42D6">
              <w:rPr>
                <w:sz w:val="16"/>
                <w:szCs w:val="16"/>
              </w:rPr>
              <w:t xml:space="preserve"> €</w:t>
            </w:r>
          </w:p>
        </w:tc>
        <w:tc>
          <w:tcPr>
            <w:tcW w:w="1268" w:type="dxa"/>
          </w:tcPr>
          <w:p w14:paraId="2D0180D1" w14:textId="20900B34" w:rsidR="00CA42D6" w:rsidRPr="00CA42D6" w:rsidRDefault="00CA42D6" w:rsidP="00CA42D6">
            <w:pPr>
              <w:jc w:val="right"/>
              <w:rPr>
                <w:sz w:val="16"/>
                <w:szCs w:val="16"/>
              </w:rPr>
            </w:pPr>
            <w:r w:rsidRPr="00CA42D6">
              <w:rPr>
                <w:sz w:val="16"/>
                <w:szCs w:val="16"/>
              </w:rPr>
              <w:t>2.617,23 €</w:t>
            </w:r>
          </w:p>
        </w:tc>
      </w:tr>
      <w:tr w:rsidR="00CA42D6" w:rsidRPr="00CA42D6" w14:paraId="1D238355" w14:textId="77777777" w:rsidTr="00D51C91">
        <w:tc>
          <w:tcPr>
            <w:tcW w:w="704" w:type="dxa"/>
            <w:vAlign w:val="center"/>
          </w:tcPr>
          <w:p w14:paraId="78EA4A20" w14:textId="559C4F47" w:rsidR="00CA42D6" w:rsidRPr="00CA42D6" w:rsidRDefault="00CA42D6" w:rsidP="00CA42D6">
            <w:pPr>
              <w:rPr>
                <w:sz w:val="16"/>
                <w:szCs w:val="16"/>
              </w:rPr>
            </w:pPr>
            <w:r w:rsidRPr="00CA42D6">
              <w:rPr>
                <w:sz w:val="16"/>
                <w:szCs w:val="16"/>
              </w:rPr>
              <w:t>5</w:t>
            </w:r>
          </w:p>
        </w:tc>
        <w:tc>
          <w:tcPr>
            <w:tcW w:w="992" w:type="dxa"/>
            <w:vAlign w:val="center"/>
          </w:tcPr>
          <w:p w14:paraId="47088323" w14:textId="0D1C4B3C" w:rsidR="00CA42D6" w:rsidRPr="00CA42D6" w:rsidRDefault="00CA42D6" w:rsidP="00CA42D6">
            <w:pPr>
              <w:rPr>
                <w:sz w:val="16"/>
                <w:szCs w:val="16"/>
              </w:rPr>
            </w:pPr>
            <w:r w:rsidRPr="00CA42D6">
              <w:rPr>
                <w:sz w:val="16"/>
                <w:szCs w:val="16"/>
                <w:lang w:val="ca-ES"/>
              </w:rPr>
              <w:t>2023</w:t>
            </w:r>
          </w:p>
        </w:tc>
        <w:tc>
          <w:tcPr>
            <w:tcW w:w="1560" w:type="dxa"/>
          </w:tcPr>
          <w:p w14:paraId="4F2AB8FE" w14:textId="3667C53A" w:rsidR="00CA42D6" w:rsidRPr="00CA42D6" w:rsidRDefault="00CA42D6" w:rsidP="00CA42D6">
            <w:pPr>
              <w:rPr>
                <w:sz w:val="16"/>
                <w:szCs w:val="16"/>
              </w:rPr>
            </w:pPr>
            <w:r w:rsidRPr="00CA42D6">
              <w:rPr>
                <w:sz w:val="16"/>
                <w:szCs w:val="16"/>
                <w:lang w:val="ca-ES"/>
              </w:rPr>
              <w:t>132 920 62600</w:t>
            </w:r>
          </w:p>
        </w:tc>
        <w:tc>
          <w:tcPr>
            <w:tcW w:w="1842" w:type="dxa"/>
          </w:tcPr>
          <w:p w14:paraId="3507BC6B" w14:textId="384DB64D" w:rsidR="00CA42D6" w:rsidRPr="00CA42D6" w:rsidRDefault="00CA42D6" w:rsidP="00CA42D6">
            <w:pPr>
              <w:rPr>
                <w:sz w:val="16"/>
                <w:szCs w:val="16"/>
              </w:rPr>
            </w:pPr>
            <w:r w:rsidRPr="00CA42D6">
              <w:rPr>
                <w:sz w:val="16"/>
                <w:szCs w:val="16"/>
                <w:lang w:val="ca-ES"/>
              </w:rPr>
              <w:t>Fins el 31/12/2023</w:t>
            </w:r>
          </w:p>
        </w:tc>
        <w:tc>
          <w:tcPr>
            <w:tcW w:w="1418" w:type="dxa"/>
          </w:tcPr>
          <w:p w14:paraId="04D42E0A" w14:textId="6931908C" w:rsidR="00CA42D6" w:rsidRPr="00CA42D6" w:rsidRDefault="00E044B7" w:rsidP="00CA42D6">
            <w:pPr>
              <w:jc w:val="right"/>
              <w:rPr>
                <w:sz w:val="16"/>
                <w:szCs w:val="16"/>
              </w:rPr>
            </w:pPr>
            <w:r>
              <w:rPr>
                <w:sz w:val="16"/>
                <w:szCs w:val="16"/>
              </w:rPr>
              <w:t>2.849</w:t>
            </w:r>
            <w:r w:rsidR="00CA42D6" w:rsidRPr="00CA42D6">
              <w:rPr>
                <w:sz w:val="16"/>
                <w:szCs w:val="16"/>
              </w:rPr>
              <w:t>,00 €</w:t>
            </w:r>
          </w:p>
        </w:tc>
        <w:tc>
          <w:tcPr>
            <w:tcW w:w="1276" w:type="dxa"/>
          </w:tcPr>
          <w:p w14:paraId="5AF6EEF4" w14:textId="0E2C696D" w:rsidR="00CA42D6" w:rsidRPr="00CA42D6" w:rsidRDefault="00E044B7" w:rsidP="00CA42D6">
            <w:pPr>
              <w:jc w:val="right"/>
              <w:rPr>
                <w:sz w:val="16"/>
                <w:szCs w:val="16"/>
              </w:rPr>
            </w:pPr>
            <w:r>
              <w:rPr>
                <w:sz w:val="16"/>
                <w:szCs w:val="16"/>
              </w:rPr>
              <w:t>598,29</w:t>
            </w:r>
            <w:r w:rsidR="00CA42D6" w:rsidRPr="00CA42D6">
              <w:rPr>
                <w:sz w:val="16"/>
                <w:szCs w:val="16"/>
              </w:rPr>
              <w:t xml:space="preserve"> €</w:t>
            </w:r>
          </w:p>
        </w:tc>
        <w:tc>
          <w:tcPr>
            <w:tcW w:w="1268" w:type="dxa"/>
          </w:tcPr>
          <w:p w14:paraId="4E39DEC1" w14:textId="1DC56ACD" w:rsidR="00CA42D6" w:rsidRPr="00CA42D6" w:rsidRDefault="00CA42D6" w:rsidP="00CA42D6">
            <w:pPr>
              <w:jc w:val="right"/>
              <w:rPr>
                <w:sz w:val="16"/>
                <w:szCs w:val="16"/>
              </w:rPr>
            </w:pPr>
            <w:r w:rsidRPr="00CA42D6">
              <w:rPr>
                <w:sz w:val="16"/>
                <w:szCs w:val="16"/>
              </w:rPr>
              <w:t>3.447,29 €</w:t>
            </w:r>
          </w:p>
        </w:tc>
      </w:tr>
      <w:tr w:rsidR="00D067C3" w:rsidRPr="00CA42D6" w14:paraId="4B576903" w14:textId="77777777" w:rsidTr="00D067C3">
        <w:tc>
          <w:tcPr>
            <w:tcW w:w="5098" w:type="dxa"/>
            <w:gridSpan w:val="4"/>
            <w:shd w:val="clear" w:color="auto" w:fill="E7E6E6" w:themeFill="background2"/>
            <w:vAlign w:val="center"/>
          </w:tcPr>
          <w:p w14:paraId="1704E151" w14:textId="2C9BA690" w:rsidR="00D067C3" w:rsidRPr="00CA42D6" w:rsidRDefault="00D067C3" w:rsidP="00837FDC">
            <w:pPr>
              <w:shd w:val="clear" w:color="auto" w:fill="E7E6E6" w:themeFill="background2"/>
              <w:jc w:val="right"/>
              <w:rPr>
                <w:rFonts w:ascii="Roboto Medium" w:hAnsi="Roboto Medium"/>
                <w:sz w:val="16"/>
                <w:szCs w:val="16"/>
                <w:lang w:val="ca-ES"/>
              </w:rPr>
            </w:pPr>
            <w:r w:rsidRPr="00CA42D6">
              <w:rPr>
                <w:rFonts w:ascii="Roboto Medium" w:hAnsi="Roboto Medium"/>
                <w:sz w:val="16"/>
                <w:szCs w:val="16"/>
                <w:lang w:val="ca-ES"/>
              </w:rPr>
              <w:t>TOTAL</w:t>
            </w:r>
          </w:p>
        </w:tc>
        <w:tc>
          <w:tcPr>
            <w:tcW w:w="1418" w:type="dxa"/>
            <w:shd w:val="clear" w:color="auto" w:fill="E7E6E6" w:themeFill="background2"/>
            <w:vAlign w:val="center"/>
          </w:tcPr>
          <w:p w14:paraId="3144AC41" w14:textId="03D6C76D" w:rsidR="00D067C3" w:rsidRPr="00CA42D6" w:rsidRDefault="00D067C3" w:rsidP="00837FDC">
            <w:pPr>
              <w:shd w:val="clear" w:color="auto" w:fill="E7E6E6" w:themeFill="background2"/>
              <w:jc w:val="right"/>
              <w:rPr>
                <w:rFonts w:ascii="Roboto Medium" w:hAnsi="Roboto Medium"/>
                <w:sz w:val="16"/>
                <w:szCs w:val="16"/>
                <w:lang w:val="ca-ES"/>
              </w:rPr>
            </w:pPr>
            <w:r w:rsidRPr="00CA42D6">
              <w:rPr>
                <w:rFonts w:ascii="Roboto Medium" w:hAnsi="Roboto Medium"/>
                <w:sz w:val="16"/>
                <w:szCs w:val="16"/>
                <w:lang w:val="ca-ES"/>
              </w:rPr>
              <w:t>68.</w:t>
            </w:r>
            <w:r w:rsidR="00E044B7">
              <w:rPr>
                <w:rFonts w:ascii="Roboto Medium" w:hAnsi="Roboto Medium"/>
                <w:sz w:val="16"/>
                <w:szCs w:val="16"/>
                <w:lang w:val="ca-ES"/>
              </w:rPr>
              <w:t xml:space="preserve">524,00 </w:t>
            </w:r>
            <w:r w:rsidRPr="00CA42D6">
              <w:rPr>
                <w:rFonts w:ascii="Roboto Medium" w:hAnsi="Roboto Medium"/>
                <w:sz w:val="16"/>
                <w:szCs w:val="16"/>
                <w:lang w:val="ca-ES"/>
              </w:rPr>
              <w:t>€</w:t>
            </w:r>
          </w:p>
        </w:tc>
        <w:tc>
          <w:tcPr>
            <w:tcW w:w="1276" w:type="dxa"/>
            <w:shd w:val="clear" w:color="auto" w:fill="E7E6E6" w:themeFill="background2"/>
            <w:vAlign w:val="center"/>
          </w:tcPr>
          <w:p w14:paraId="32910C8F" w14:textId="47D39EA8" w:rsidR="00D067C3" w:rsidRPr="00CA42D6" w:rsidRDefault="00D067C3" w:rsidP="00837FDC">
            <w:pPr>
              <w:shd w:val="clear" w:color="auto" w:fill="E7E6E6" w:themeFill="background2"/>
              <w:jc w:val="right"/>
              <w:rPr>
                <w:rFonts w:ascii="Roboto Medium" w:hAnsi="Roboto Medium"/>
                <w:sz w:val="16"/>
                <w:szCs w:val="16"/>
                <w:lang w:val="ca-ES"/>
              </w:rPr>
            </w:pPr>
            <w:r w:rsidRPr="00CA42D6">
              <w:rPr>
                <w:rFonts w:ascii="Roboto Medium" w:hAnsi="Roboto Medium"/>
                <w:sz w:val="16"/>
                <w:szCs w:val="16"/>
                <w:lang w:val="ca-ES"/>
              </w:rPr>
              <w:t>14.</w:t>
            </w:r>
            <w:r w:rsidR="00CA42D6">
              <w:rPr>
                <w:rFonts w:ascii="Roboto Medium" w:hAnsi="Roboto Medium"/>
                <w:sz w:val="16"/>
                <w:szCs w:val="16"/>
                <w:lang w:val="ca-ES"/>
              </w:rPr>
              <w:t>390,04</w:t>
            </w:r>
            <w:r w:rsidRPr="00CA42D6">
              <w:rPr>
                <w:rFonts w:ascii="Roboto Medium" w:hAnsi="Roboto Medium"/>
                <w:sz w:val="16"/>
                <w:szCs w:val="16"/>
                <w:lang w:val="ca-ES"/>
              </w:rPr>
              <w:t xml:space="preserve"> €</w:t>
            </w:r>
          </w:p>
        </w:tc>
        <w:tc>
          <w:tcPr>
            <w:tcW w:w="1268" w:type="dxa"/>
            <w:shd w:val="clear" w:color="auto" w:fill="E7E6E6" w:themeFill="background2"/>
            <w:vAlign w:val="center"/>
          </w:tcPr>
          <w:p w14:paraId="019BA6B7" w14:textId="78626E92" w:rsidR="00D067C3" w:rsidRPr="00CA42D6" w:rsidRDefault="00CA42D6" w:rsidP="00CA42D6">
            <w:pPr>
              <w:jc w:val="right"/>
              <w:rPr>
                <w:rFonts w:ascii="Roboto Medium" w:hAnsi="Roboto Medium"/>
                <w:sz w:val="16"/>
                <w:szCs w:val="16"/>
                <w:lang w:val="ca-ES"/>
              </w:rPr>
            </w:pPr>
            <w:r w:rsidRPr="00CA42D6">
              <w:rPr>
                <w:rFonts w:ascii="Roboto Medium" w:hAnsi="Roboto Medium"/>
                <w:sz w:val="16"/>
                <w:szCs w:val="16"/>
              </w:rPr>
              <w:t xml:space="preserve">82.914,04 € </w:t>
            </w:r>
          </w:p>
        </w:tc>
      </w:tr>
    </w:tbl>
    <w:p w14:paraId="73646A36" w14:textId="77777777" w:rsidR="0040679D" w:rsidRPr="00D067C3" w:rsidRDefault="0040679D" w:rsidP="0040679D">
      <w:pPr>
        <w:pStyle w:val="Prrafodelista"/>
        <w:ind w:left="0"/>
      </w:pPr>
    </w:p>
    <w:p w14:paraId="6E4B81EA" w14:textId="77777777" w:rsidR="008C0103" w:rsidRPr="00D067C3" w:rsidRDefault="008C0103" w:rsidP="008C0103">
      <w:pPr>
        <w:pStyle w:val="Prrafodelista"/>
        <w:ind w:left="0"/>
      </w:pPr>
      <w:r w:rsidRPr="00D067C3">
        <w:t>El preu base de licitació és adequat als preus generals de mercat (d’acord amb l’article 100 i 102 LCSP).</w:t>
      </w:r>
    </w:p>
    <w:p w14:paraId="61C3E837" w14:textId="77777777" w:rsidR="008C0103" w:rsidRDefault="008C0103" w:rsidP="008C0103">
      <w:pPr>
        <w:pStyle w:val="Prrafodelista"/>
        <w:ind w:left="0"/>
      </w:pPr>
    </w:p>
    <w:p w14:paraId="33B069B6" w14:textId="77777777" w:rsidR="008C0103" w:rsidRPr="00D067C3" w:rsidRDefault="008C0103" w:rsidP="008C0103">
      <w:pPr>
        <w:pStyle w:val="Prrafodelista"/>
        <w:ind w:left="0"/>
      </w:pPr>
      <w:r w:rsidRPr="00D067C3">
        <w:t>Els costos directes són aquells que sense cap mena de dubte es poden assignar a l’execució del contracte. Es divideixen en costos de personal i costos del productes a subministrar, si s’escau. Els costos indirectes són aquells necessaris per a l’execució del contracte però que no es poden assignar de forma unívoca al mateix. El benefici industrial és el percentatge que l’empresari es maca com a guany.</w:t>
      </w:r>
    </w:p>
    <w:p w14:paraId="11D43BE5" w14:textId="77777777" w:rsidR="008C0103" w:rsidRPr="00D067C3" w:rsidRDefault="008C0103" w:rsidP="008C0103">
      <w:pPr>
        <w:pStyle w:val="Prrafodelista"/>
        <w:ind w:left="0"/>
      </w:pPr>
    </w:p>
    <w:p w14:paraId="160A6C54" w14:textId="512DDD49" w:rsidR="008C0103" w:rsidRPr="00D067C3" w:rsidRDefault="008C0103" w:rsidP="008C0103">
      <w:pPr>
        <w:pStyle w:val="Prrafodelista"/>
        <w:ind w:left="0"/>
        <w:rPr>
          <w:color w:val="4472C4" w:themeColor="accent1"/>
        </w:rPr>
      </w:pPr>
      <w:r w:rsidRPr="00D067C3">
        <w:t>El preu del contracte s’ha determinat, d’acord amb la justificació que consta en l’expedient, en base a</w:t>
      </w:r>
      <w:r w:rsidR="003C647F" w:rsidRPr="00D067C3">
        <w:t>:</w:t>
      </w:r>
    </w:p>
    <w:p w14:paraId="28EA8578" w14:textId="77777777" w:rsidR="008C0103" w:rsidRPr="00D067C3" w:rsidRDefault="008C0103" w:rsidP="008C0103">
      <w:pPr>
        <w:pStyle w:val="Prrafodelista"/>
        <w:ind w:left="0"/>
      </w:pPr>
    </w:p>
    <w:p w14:paraId="480F13DA" w14:textId="3D868D18" w:rsidR="002D70AA" w:rsidRPr="00D067C3" w:rsidRDefault="005D5D90" w:rsidP="002D70AA">
      <w:pPr>
        <w:tabs>
          <w:tab w:val="left" w:pos="993"/>
        </w:tabs>
        <w:ind w:left="993" w:hanging="426"/>
        <w:rPr>
          <w:szCs w:val="22"/>
        </w:rPr>
      </w:pPr>
      <w:sdt>
        <w:sdtPr>
          <w:rPr>
            <w:szCs w:val="22"/>
          </w:rPr>
          <w:id w:val="617035596"/>
          <w14:checkbox>
            <w14:checked w14:val="1"/>
            <w14:checkedState w14:val="2612" w14:font="MS Gothic"/>
            <w14:uncheckedState w14:val="2610" w14:font="MS Gothic"/>
          </w14:checkbox>
        </w:sdtPr>
        <w:sdtEndPr/>
        <w:sdtContent>
          <w:r w:rsidR="003C647F" w:rsidRPr="00D067C3">
            <w:rPr>
              <w:rFonts w:ascii="MS Gothic" w:eastAsia="MS Gothic" w:hAnsi="MS Gothic"/>
              <w:szCs w:val="22"/>
            </w:rPr>
            <w:t>☒</w:t>
          </w:r>
        </w:sdtContent>
      </w:sdt>
      <w:r w:rsidR="002D70AA" w:rsidRPr="00D067C3">
        <w:rPr>
          <w:szCs w:val="22"/>
        </w:rPr>
        <w:tab/>
        <w:t xml:space="preserve">Preus referits a components de la prestació </w:t>
      </w:r>
    </w:p>
    <w:p w14:paraId="05796213" w14:textId="775F3CA9" w:rsidR="002D70AA" w:rsidRPr="00D067C3" w:rsidRDefault="005D5D90" w:rsidP="002D70AA">
      <w:pPr>
        <w:tabs>
          <w:tab w:val="left" w:pos="993"/>
        </w:tabs>
        <w:ind w:left="993" w:hanging="426"/>
        <w:rPr>
          <w:szCs w:val="22"/>
        </w:rPr>
      </w:pPr>
      <w:sdt>
        <w:sdtPr>
          <w:rPr>
            <w:szCs w:val="22"/>
          </w:rPr>
          <w:id w:val="1545951452"/>
          <w14:checkbox>
            <w14:checked w14:val="1"/>
            <w14:checkedState w14:val="2612" w14:font="MS Gothic"/>
            <w14:uncheckedState w14:val="2610" w14:font="MS Gothic"/>
          </w14:checkbox>
        </w:sdtPr>
        <w:sdtEndPr/>
        <w:sdtContent>
          <w:r w:rsidR="003C647F" w:rsidRPr="00D067C3">
            <w:rPr>
              <w:rFonts w:ascii="MS Gothic" w:eastAsia="MS Gothic" w:hAnsi="MS Gothic"/>
              <w:szCs w:val="22"/>
            </w:rPr>
            <w:t>☒</w:t>
          </w:r>
        </w:sdtContent>
      </w:sdt>
      <w:r w:rsidR="002D70AA" w:rsidRPr="00D067C3">
        <w:rPr>
          <w:szCs w:val="22"/>
        </w:rPr>
        <w:tab/>
        <w:t xml:space="preserve">Preus referits a unitats d'execució o de temps </w:t>
      </w:r>
    </w:p>
    <w:p w14:paraId="1CB41825" w14:textId="77777777" w:rsidR="002D70AA" w:rsidRPr="00D067C3" w:rsidRDefault="005D5D90" w:rsidP="002D70AA">
      <w:pPr>
        <w:tabs>
          <w:tab w:val="left" w:pos="993"/>
        </w:tabs>
        <w:ind w:left="993" w:hanging="426"/>
        <w:rPr>
          <w:szCs w:val="22"/>
        </w:rPr>
      </w:pPr>
      <w:sdt>
        <w:sdtPr>
          <w:rPr>
            <w:szCs w:val="22"/>
          </w:rPr>
          <w:id w:val="905883949"/>
          <w14:checkbox>
            <w14:checked w14:val="0"/>
            <w14:checkedState w14:val="2612" w14:font="MS Gothic"/>
            <w14:uncheckedState w14:val="2610" w14:font="MS Gothic"/>
          </w14:checkbox>
        </w:sdtPr>
        <w:sdtEndPr/>
        <w:sdtContent>
          <w:r w:rsidR="002D70AA" w:rsidRPr="00D067C3">
            <w:rPr>
              <w:rFonts w:ascii="MS Gothic" w:eastAsia="MS Gothic" w:hAnsi="MS Gothic"/>
              <w:szCs w:val="22"/>
            </w:rPr>
            <w:t>☐</w:t>
          </w:r>
        </w:sdtContent>
      </w:sdt>
      <w:r w:rsidR="002D70AA" w:rsidRPr="00D067C3">
        <w:rPr>
          <w:szCs w:val="22"/>
        </w:rPr>
        <w:tab/>
        <w:t xml:space="preserve">Aplicació d'honoraris professionals segons tarifa </w:t>
      </w:r>
    </w:p>
    <w:p w14:paraId="440F017B" w14:textId="77777777" w:rsidR="002D70AA" w:rsidRPr="00D067C3" w:rsidRDefault="005D5D90" w:rsidP="002D70AA">
      <w:pPr>
        <w:tabs>
          <w:tab w:val="left" w:pos="993"/>
        </w:tabs>
        <w:ind w:left="993" w:hanging="426"/>
        <w:rPr>
          <w:szCs w:val="22"/>
        </w:rPr>
      </w:pPr>
      <w:sdt>
        <w:sdtPr>
          <w:rPr>
            <w:szCs w:val="22"/>
          </w:rPr>
          <w:id w:val="-889809185"/>
          <w14:checkbox>
            <w14:checked w14:val="0"/>
            <w14:checkedState w14:val="2612" w14:font="MS Gothic"/>
            <w14:uncheckedState w14:val="2610" w14:font="MS Gothic"/>
          </w14:checkbox>
        </w:sdtPr>
        <w:sdtEndPr/>
        <w:sdtContent>
          <w:r w:rsidR="002D70AA" w:rsidRPr="00D067C3">
            <w:rPr>
              <w:rFonts w:ascii="MS Gothic" w:eastAsia="MS Gothic" w:hAnsi="MS Gothic"/>
              <w:szCs w:val="22"/>
            </w:rPr>
            <w:t>☐</w:t>
          </w:r>
        </w:sdtContent>
      </w:sdt>
      <w:r w:rsidR="002D70AA" w:rsidRPr="00D067C3">
        <w:rPr>
          <w:szCs w:val="22"/>
        </w:rPr>
        <w:tab/>
        <w:t>Un tant alçat en no haver estat possible o convenient la seva descomposició</w:t>
      </w:r>
    </w:p>
    <w:p w14:paraId="0EB8B4D0" w14:textId="77777777" w:rsidR="002D70AA" w:rsidRPr="00D067C3" w:rsidRDefault="005D5D90" w:rsidP="002D70AA">
      <w:pPr>
        <w:tabs>
          <w:tab w:val="left" w:pos="993"/>
        </w:tabs>
        <w:ind w:left="993" w:hanging="426"/>
        <w:rPr>
          <w:szCs w:val="22"/>
        </w:rPr>
      </w:pPr>
      <w:sdt>
        <w:sdtPr>
          <w:rPr>
            <w:szCs w:val="22"/>
          </w:rPr>
          <w:id w:val="-518701724"/>
          <w14:checkbox>
            <w14:checked w14:val="0"/>
            <w14:checkedState w14:val="2612" w14:font="MS Gothic"/>
            <w14:uncheckedState w14:val="2610" w14:font="MS Gothic"/>
          </w14:checkbox>
        </w:sdtPr>
        <w:sdtEndPr/>
        <w:sdtContent>
          <w:r w:rsidR="002D70AA" w:rsidRPr="00D067C3">
            <w:rPr>
              <w:rFonts w:ascii="MS Gothic" w:eastAsia="MS Gothic" w:hAnsi="MS Gothic"/>
              <w:szCs w:val="22"/>
            </w:rPr>
            <w:t>☐</w:t>
          </w:r>
        </w:sdtContent>
      </w:sdt>
      <w:r w:rsidR="002D70AA" w:rsidRPr="00D067C3">
        <w:rPr>
          <w:szCs w:val="22"/>
        </w:rPr>
        <w:tab/>
        <w:t xml:space="preserve">Una combinació de vàries de les modalitats anteriors </w:t>
      </w:r>
    </w:p>
    <w:p w14:paraId="5EFD3CF8" w14:textId="77777777" w:rsidR="008C0103" w:rsidRPr="00D067C3" w:rsidRDefault="008C0103" w:rsidP="008C0103">
      <w:pPr>
        <w:pStyle w:val="Prrafodelista"/>
        <w:ind w:left="0"/>
      </w:pPr>
    </w:p>
    <w:p w14:paraId="3418D2C8" w14:textId="5FA9FBFC" w:rsidR="00014B3F" w:rsidRPr="00D067C3" w:rsidRDefault="00014B3F" w:rsidP="00014B3F">
      <w:pPr>
        <w:pStyle w:val="Prrafodelista"/>
        <w:ind w:left="0"/>
      </w:pPr>
      <w:r w:rsidRPr="00D067C3">
        <w:t xml:space="preserve">L’Ajuntament d’Esparreguera no està obligat a esgotar la totalitat del pressupost màxim, quedant la despesa real limitada a allò que resulti dels preus oferts per l’adjudicatari i dels subministraments efectivament requerits i realitzats. </w:t>
      </w:r>
    </w:p>
    <w:p w14:paraId="62CABE85" w14:textId="77777777" w:rsidR="003C647F" w:rsidRPr="00D067C3" w:rsidRDefault="003C647F" w:rsidP="00014B3F">
      <w:pPr>
        <w:pStyle w:val="Prrafodelista"/>
        <w:ind w:left="0"/>
      </w:pPr>
    </w:p>
    <w:p w14:paraId="56097BBA" w14:textId="1E5DA9E3" w:rsidR="003C647F" w:rsidRPr="00D067C3" w:rsidRDefault="003C647F" w:rsidP="003C647F">
      <w:pPr>
        <w:pStyle w:val="Prrafodelista"/>
        <w:ind w:left="0"/>
      </w:pPr>
      <w:r w:rsidRPr="00D067C3">
        <w:t>El contracte s’aprova amb un pressupost base de licitació màxim referit als preus unitaris, que s’ha calculat com estimació màxima de consum anual. Els preus unitaris són els que s’inclouen en el document Annex I d’aquest Plec.</w:t>
      </w:r>
    </w:p>
    <w:p w14:paraId="375B1095" w14:textId="77777777" w:rsidR="00014B3F" w:rsidRPr="00D067C3" w:rsidRDefault="00014B3F" w:rsidP="00014B3F">
      <w:pPr>
        <w:pStyle w:val="Prrafodelista"/>
        <w:ind w:left="0"/>
      </w:pPr>
    </w:p>
    <w:p w14:paraId="3B97FA5F" w14:textId="77777777" w:rsidR="00014B3F" w:rsidRPr="00D067C3" w:rsidRDefault="00014B3F" w:rsidP="00014B3F">
      <w:pPr>
        <w:pStyle w:val="Prrafodelista"/>
        <w:ind w:left="0"/>
      </w:pPr>
      <w:r w:rsidRPr="00D067C3">
        <w:t>No s’admet la revisió de preus durant la vigència del contracte.</w:t>
      </w:r>
    </w:p>
    <w:p w14:paraId="506CEAF9" w14:textId="77777777" w:rsidR="00014B3F" w:rsidRPr="00D067C3" w:rsidRDefault="00014B3F" w:rsidP="00014B3F">
      <w:pPr>
        <w:pStyle w:val="Prrafodelista"/>
        <w:ind w:left="0"/>
      </w:pPr>
    </w:p>
    <w:p w14:paraId="7D7F31D6" w14:textId="77777777" w:rsidR="00014B3F" w:rsidRPr="00D067C3" w:rsidRDefault="00014B3F" w:rsidP="00014B3F">
      <w:pPr>
        <w:pStyle w:val="Prrafodelista"/>
        <w:ind w:left="0"/>
      </w:pPr>
    </w:p>
    <w:p w14:paraId="13A7E7B7" w14:textId="77777777" w:rsidR="00014B3F" w:rsidRPr="00D067C3" w:rsidRDefault="00014B3F" w:rsidP="00145E97">
      <w:pPr>
        <w:pStyle w:val="Ttulo1"/>
        <w:numPr>
          <w:ilvl w:val="0"/>
          <w:numId w:val="37"/>
        </w:numPr>
      </w:pPr>
      <w:bookmarkStart w:id="7" w:name="_Toc138268032"/>
      <w:r w:rsidRPr="00D067C3">
        <w:t>Durada del contracte</w:t>
      </w:r>
      <w:bookmarkEnd w:id="7"/>
    </w:p>
    <w:p w14:paraId="79F84E0C" w14:textId="77777777" w:rsidR="00387C32" w:rsidRPr="00D067C3" w:rsidRDefault="00387C32" w:rsidP="00387C32"/>
    <w:p w14:paraId="45D71E71" w14:textId="390BCEFA" w:rsidR="009F16B2" w:rsidRPr="00D067C3" w:rsidRDefault="00387C32" w:rsidP="00387C32">
      <w:r w:rsidRPr="00D067C3">
        <w:t xml:space="preserve">El contracte tindrà una durada màxima de </w:t>
      </w:r>
      <w:r w:rsidR="001E7005" w:rsidRPr="00D067C3">
        <w:t>2</w:t>
      </w:r>
      <w:r w:rsidR="003C647F" w:rsidRPr="00D067C3">
        <w:t xml:space="preserve"> mesos</w:t>
      </w:r>
      <w:r w:rsidRPr="00D067C3">
        <w:t xml:space="preserve">, </w:t>
      </w:r>
      <w:r w:rsidR="003C647F" w:rsidRPr="00D067C3">
        <w:rPr>
          <w:szCs w:val="22"/>
        </w:rPr>
        <w:t xml:space="preserve">finalitzant en tot cas el 31 de desembre de 2023. </w:t>
      </w:r>
      <w:r w:rsidRPr="00D067C3">
        <w:t>No es preveu la possibilitat de prorrogar el contracte. Aquesta durada es concreta tenint en compte la naturalesa de les prestacions, les característiques del seu finançament i la necessitats de sotmetre’n la realització periòdicament a concurrència (art. 29 LCSP).</w:t>
      </w:r>
    </w:p>
    <w:p w14:paraId="68B7A718" w14:textId="77777777" w:rsidR="0041559D" w:rsidRPr="00D067C3" w:rsidRDefault="0041559D" w:rsidP="00387C32"/>
    <w:p w14:paraId="68923FF3" w14:textId="77777777" w:rsidR="0041559D" w:rsidRPr="00D067C3" w:rsidRDefault="0041559D" w:rsidP="00387C32">
      <w:pPr>
        <w:rPr>
          <w:rFonts w:ascii="Roboto Medium" w:hAnsi="Roboto Medium"/>
        </w:rPr>
      </w:pPr>
    </w:p>
    <w:p w14:paraId="4DAC2D43" w14:textId="13968FBB" w:rsidR="00047030" w:rsidRPr="00D067C3" w:rsidRDefault="00047030" w:rsidP="000A7EB2">
      <w:pPr>
        <w:pStyle w:val="Ttulo1"/>
        <w:numPr>
          <w:ilvl w:val="0"/>
          <w:numId w:val="37"/>
        </w:numPr>
        <w:rPr>
          <w:rStyle w:val="Ttulo1Car"/>
        </w:rPr>
      </w:pPr>
      <w:bookmarkStart w:id="8" w:name="_Toc138268033"/>
      <w:r w:rsidRPr="00D067C3">
        <w:rPr>
          <w:rStyle w:val="Ttulo1Car"/>
        </w:rPr>
        <w:t>Justificació del procediment d’adjudicació</w:t>
      </w:r>
      <w:bookmarkEnd w:id="8"/>
    </w:p>
    <w:p w14:paraId="615130F7" w14:textId="77777777" w:rsidR="00047030" w:rsidRPr="00D067C3" w:rsidRDefault="00047030" w:rsidP="00047030"/>
    <w:p w14:paraId="02D05478" w14:textId="77777777" w:rsidR="00047030" w:rsidRPr="00D067C3" w:rsidRDefault="00047030" w:rsidP="00047030">
      <w:r w:rsidRPr="00D067C3">
        <w:t>La contractació es tramitarà mitjançant Procediment obert simplificat, atès el compliment de les condicions establertes en l’article 159 LCSP.</w:t>
      </w:r>
    </w:p>
    <w:p w14:paraId="0D451FD1" w14:textId="77777777" w:rsidR="008353DB" w:rsidRPr="00D067C3" w:rsidRDefault="008353DB" w:rsidP="00047030"/>
    <w:p w14:paraId="2FE24C74" w14:textId="77777777" w:rsidR="008353DB" w:rsidRPr="00D067C3" w:rsidRDefault="008353DB" w:rsidP="00047030"/>
    <w:p w14:paraId="179BB91A" w14:textId="7D6114A6" w:rsidR="007B4CDE" w:rsidRPr="00D067C3" w:rsidRDefault="007B4CDE" w:rsidP="000A7EB2">
      <w:pPr>
        <w:pStyle w:val="Ttulo1"/>
        <w:numPr>
          <w:ilvl w:val="0"/>
          <w:numId w:val="37"/>
        </w:numPr>
      </w:pPr>
      <w:bookmarkStart w:id="9" w:name="_Toc138268034"/>
      <w:r w:rsidRPr="00D067C3">
        <w:rPr>
          <w:rStyle w:val="Ttulo1Car"/>
        </w:rPr>
        <w:t>Requisits del contractista.</w:t>
      </w:r>
      <w:bookmarkEnd w:id="9"/>
    </w:p>
    <w:p w14:paraId="4363BB23" w14:textId="77777777" w:rsidR="007B4CDE" w:rsidRPr="00D067C3" w:rsidRDefault="007B4CDE" w:rsidP="007B4CDE"/>
    <w:p w14:paraId="640F02C2" w14:textId="77777777" w:rsidR="007B4CDE" w:rsidRPr="00D067C3" w:rsidRDefault="007B4CDE" w:rsidP="007B4CDE">
      <w:r w:rsidRPr="00D067C3">
        <w:t>El mitjà d’acreditació del mínim assenyalat serà una declaració sobre el volum global de negocis i, si escau, sobre el volum de negocis en l’àmbit d’activitats corresponent a l’objecte del contracte, referit com a màxim als tres últims exercicis disponibles en funció de la data de creació o d’inici de les activitats de l’empresari, en la mesura en que es disposi de les referencies de dit volum de negocis. Quan, per raons justificades, el contractista no pogués facilitar les referències sol·licitades, podrà acreditar la seva solvència mitjançant qualsevol altra documentació presentada que sigui considerada com a suficient per l’òrgan de contractació, com la prevista a l’article 87.3.b) LCSP.</w:t>
      </w:r>
    </w:p>
    <w:p w14:paraId="72D71C5B" w14:textId="77777777" w:rsidR="003309BE" w:rsidRPr="00D067C3" w:rsidRDefault="003309BE" w:rsidP="007B4CDE"/>
    <w:p w14:paraId="7F2A7382" w14:textId="77777777" w:rsidR="003309BE" w:rsidRPr="00D067C3" w:rsidRDefault="003309BE" w:rsidP="003309BE">
      <w:r w:rsidRPr="00D067C3">
        <w:t>El licitador haurà d’acreditar com a mínim una solvència econòmica i financera de l’import anual de volum de negoci, referit al millor exercici dintre dels tres últims disponibles en funció de les dates de constitució o d’inici de les activitats de l’empresari, fixada segons el Lot en:</w:t>
      </w:r>
    </w:p>
    <w:p w14:paraId="73203A5F" w14:textId="77777777" w:rsidR="00F2547F" w:rsidRPr="00D067C3" w:rsidRDefault="00F2547F" w:rsidP="003309BE"/>
    <w:p w14:paraId="4B7E8A94" w14:textId="5224AD17" w:rsidR="00E44E43" w:rsidRDefault="00E44E43" w:rsidP="00E44E43">
      <w:pPr>
        <w:pStyle w:val="Prrafodelista"/>
        <w:numPr>
          <w:ilvl w:val="0"/>
          <w:numId w:val="45"/>
        </w:numPr>
        <w:ind w:left="1418"/>
      </w:pPr>
      <w:r>
        <w:t xml:space="preserve">Lot 1: </w:t>
      </w:r>
      <w:r w:rsidRPr="00E44E43">
        <w:t>68.808</w:t>
      </w:r>
      <w:r>
        <w:t>,00 €</w:t>
      </w:r>
    </w:p>
    <w:p w14:paraId="50971EBD" w14:textId="5C13C0D7" w:rsidR="00E44E43" w:rsidRDefault="00E44E43" w:rsidP="00E44E43">
      <w:pPr>
        <w:pStyle w:val="Prrafodelista"/>
        <w:numPr>
          <w:ilvl w:val="0"/>
          <w:numId w:val="45"/>
        </w:numPr>
        <w:ind w:left="1418"/>
      </w:pPr>
      <w:r>
        <w:t>Lot 2: 16.380,00 €</w:t>
      </w:r>
    </w:p>
    <w:p w14:paraId="508323BB" w14:textId="7A3804AA" w:rsidR="00E44E43" w:rsidRDefault="00E44E43" w:rsidP="00E44E43">
      <w:pPr>
        <w:pStyle w:val="Prrafodelista"/>
        <w:numPr>
          <w:ilvl w:val="0"/>
          <w:numId w:val="45"/>
        </w:numPr>
        <w:ind w:left="1418"/>
      </w:pPr>
      <w:r>
        <w:t>Lot 3: 10.080,00 €</w:t>
      </w:r>
    </w:p>
    <w:p w14:paraId="51FEAC6D" w14:textId="30F80C7C" w:rsidR="00E44E43" w:rsidRDefault="00E44E43" w:rsidP="00E44E43">
      <w:pPr>
        <w:pStyle w:val="Prrafodelista"/>
        <w:numPr>
          <w:ilvl w:val="0"/>
          <w:numId w:val="45"/>
        </w:numPr>
        <w:ind w:left="1418"/>
      </w:pPr>
      <w:r>
        <w:lastRenderedPageBreak/>
        <w:t>Lot 4: 3.244,50 €</w:t>
      </w:r>
    </w:p>
    <w:p w14:paraId="3229B63A" w14:textId="7B76418A" w:rsidR="00E44E43" w:rsidRPr="00D067C3" w:rsidRDefault="00E44E43" w:rsidP="00E44E43">
      <w:pPr>
        <w:pStyle w:val="Prrafodelista"/>
        <w:numPr>
          <w:ilvl w:val="0"/>
          <w:numId w:val="45"/>
        </w:numPr>
        <w:ind w:left="1418"/>
      </w:pPr>
      <w:r>
        <w:t>Lot 5: 4.273,50 €</w:t>
      </w:r>
    </w:p>
    <w:p w14:paraId="2EE9AC89" w14:textId="77777777" w:rsidR="007B4CDE" w:rsidRPr="00D067C3" w:rsidRDefault="007B4CDE" w:rsidP="007B4CDE"/>
    <w:p w14:paraId="558CD85D" w14:textId="588FA7B3" w:rsidR="007B4CDE" w:rsidRPr="00D067C3" w:rsidRDefault="007B4CDE" w:rsidP="007B4CDE">
      <w:r w:rsidRPr="00D067C3">
        <w:t xml:space="preserve">En quant a la </w:t>
      </w:r>
      <w:r w:rsidRPr="00D067C3">
        <w:rPr>
          <w:u w:val="single"/>
        </w:rPr>
        <w:t>solvència tècnica professional</w:t>
      </w:r>
      <w:r w:rsidRPr="00D067C3">
        <w:t xml:space="preserve">, els licitadors hauran d’acreditar com a mínim haver realitzat durant </w:t>
      </w:r>
      <w:r w:rsidR="005B4019" w:rsidRPr="00D067C3">
        <w:t>els últims 3 anys un subministrament</w:t>
      </w:r>
      <w:r w:rsidRPr="00D067C3">
        <w:t xml:space="preserve"> de característiques anàlogues i d’import igual o superior al que és objecte de</w:t>
      </w:r>
      <w:r w:rsidR="00915FDB">
        <w:t>l lot corresponent del</w:t>
      </w:r>
      <w:r w:rsidRPr="00D067C3">
        <w:t xml:space="preserve"> contracte, mitjançant una relació dels principals serveis en l’àmbit de l’objecte del contracte o en àmbits connexes, amb indicació del seu objecte, de l’import total, la data i l’entitat contractant, pública o privada. </w:t>
      </w:r>
    </w:p>
    <w:p w14:paraId="1FC58175" w14:textId="77777777" w:rsidR="00D429E5" w:rsidRPr="00D067C3" w:rsidRDefault="00D429E5" w:rsidP="007B4CDE"/>
    <w:p w14:paraId="77041B39" w14:textId="77777777" w:rsidR="00D429E5" w:rsidRPr="00D067C3" w:rsidRDefault="00D429E5" w:rsidP="007B4CDE"/>
    <w:p w14:paraId="739562F9" w14:textId="77777777" w:rsidR="00D429E5" w:rsidRPr="00D067C3" w:rsidRDefault="00D429E5" w:rsidP="00145E97">
      <w:pPr>
        <w:pStyle w:val="Ttulo1"/>
        <w:numPr>
          <w:ilvl w:val="0"/>
          <w:numId w:val="37"/>
        </w:numPr>
      </w:pPr>
      <w:bookmarkStart w:id="10" w:name="_Toc138268035"/>
      <w:r w:rsidRPr="00D067C3">
        <w:t>Criteris de valoració</w:t>
      </w:r>
      <w:bookmarkEnd w:id="10"/>
    </w:p>
    <w:p w14:paraId="4502E1AB" w14:textId="77777777" w:rsidR="00D429E5" w:rsidRPr="00D067C3" w:rsidRDefault="00D429E5" w:rsidP="00D429E5"/>
    <w:p w14:paraId="1A9836AA" w14:textId="77777777" w:rsidR="00D429E5" w:rsidRPr="00D067C3" w:rsidRDefault="00D429E5" w:rsidP="00D429E5">
      <w:pPr>
        <w:rPr>
          <w:rFonts w:ascii="Roboto Medium" w:hAnsi="Roboto Medium"/>
        </w:rPr>
      </w:pPr>
      <w:r w:rsidRPr="00D067C3">
        <w:rPr>
          <w:rFonts w:ascii="Roboto Medium" w:hAnsi="Roboto Medium"/>
        </w:rPr>
        <w:t>CRITERIS D’ADJUDICACIÓ LA VALORACIÓ DELS QUALS ES PRODUEIX DE FORMA AUTOMÀTICA</w:t>
      </w:r>
    </w:p>
    <w:p w14:paraId="5C75CD8E" w14:textId="77777777" w:rsidR="0020637D" w:rsidRPr="00D067C3" w:rsidRDefault="0020637D" w:rsidP="00D429E5">
      <w:pPr>
        <w:rPr>
          <w:rFonts w:ascii="Roboto Medium" w:hAnsi="Roboto Medium"/>
        </w:rPr>
      </w:pPr>
    </w:p>
    <w:p w14:paraId="2E5BAA76" w14:textId="311804A2" w:rsidR="00D429E5" w:rsidRPr="00D067C3" w:rsidRDefault="00D429E5" w:rsidP="00D429E5">
      <w:pPr>
        <w:rPr>
          <w:rFonts w:ascii="Roboto Medium" w:hAnsi="Roboto Medium"/>
        </w:rPr>
      </w:pPr>
      <w:r w:rsidRPr="00D067C3">
        <w:rPr>
          <w:rFonts w:ascii="Roboto Medium" w:hAnsi="Roboto Medium"/>
        </w:rPr>
        <w:t xml:space="preserve">Puntuació Total ............................................................................................ màxim </w:t>
      </w:r>
      <w:r w:rsidR="005B4019" w:rsidRPr="00D067C3">
        <w:rPr>
          <w:rFonts w:ascii="Roboto Medium" w:hAnsi="Roboto Medium"/>
          <w:szCs w:val="22"/>
        </w:rPr>
        <w:t>75</w:t>
      </w:r>
      <w:r w:rsidRPr="00D067C3">
        <w:rPr>
          <w:rFonts w:ascii="Roboto Medium" w:hAnsi="Roboto Medium"/>
        </w:rPr>
        <w:t xml:space="preserve"> punts</w:t>
      </w:r>
    </w:p>
    <w:p w14:paraId="0DA73D99" w14:textId="77777777" w:rsidR="00D429E5" w:rsidRPr="00D067C3" w:rsidRDefault="00D429E5" w:rsidP="00D429E5">
      <w:pPr>
        <w:rPr>
          <w:rFonts w:ascii="Roboto Medium" w:hAnsi="Roboto Medium"/>
        </w:rPr>
      </w:pPr>
    </w:p>
    <w:p w14:paraId="63F2CA0E" w14:textId="77777777" w:rsidR="000B4128" w:rsidRPr="00D067C3" w:rsidRDefault="000B4128" w:rsidP="00D429E5">
      <w:pPr>
        <w:rPr>
          <w:rFonts w:ascii="Roboto Medium" w:hAnsi="Roboto Medium"/>
        </w:rPr>
      </w:pPr>
    </w:p>
    <w:p w14:paraId="743E731E" w14:textId="77777777" w:rsidR="00D429E5" w:rsidRPr="00D067C3" w:rsidRDefault="00D429E5" w:rsidP="00D429E5">
      <w:pPr>
        <w:rPr>
          <w:rFonts w:ascii="Roboto Medium" w:hAnsi="Roboto Medium"/>
        </w:rPr>
      </w:pPr>
      <w:r w:rsidRPr="00D067C3">
        <w:rPr>
          <w:rFonts w:ascii="Roboto Medium" w:hAnsi="Roboto Medium"/>
        </w:rPr>
        <w:t>PROPOSICIÓ ECONÒMICA</w:t>
      </w:r>
    </w:p>
    <w:p w14:paraId="1AD345A7" w14:textId="77777777" w:rsidR="00D429E5" w:rsidRPr="00D067C3" w:rsidRDefault="00D429E5" w:rsidP="00D429E5">
      <w:pPr>
        <w:rPr>
          <w:rFonts w:ascii="Roboto Medium" w:hAnsi="Roboto Medium"/>
        </w:rPr>
      </w:pPr>
    </w:p>
    <w:p w14:paraId="3623E5F8" w14:textId="03A14D8E" w:rsidR="00D429E5" w:rsidRPr="00D067C3" w:rsidRDefault="00D429E5" w:rsidP="00D429E5">
      <w:pPr>
        <w:rPr>
          <w:rFonts w:ascii="Roboto Medium" w:hAnsi="Roboto Medium"/>
        </w:rPr>
      </w:pPr>
      <w:r w:rsidRPr="00D067C3">
        <w:rPr>
          <w:rFonts w:ascii="Roboto Medium" w:hAnsi="Roboto Medium"/>
        </w:rPr>
        <w:t>Puntuació Total ...............................................................................</w:t>
      </w:r>
      <w:r w:rsidR="000B4128" w:rsidRPr="00D067C3">
        <w:rPr>
          <w:rFonts w:ascii="Roboto Medium" w:hAnsi="Roboto Medium"/>
        </w:rPr>
        <w:t>...........</w:t>
      </w:r>
      <w:r w:rsidRPr="00D067C3">
        <w:rPr>
          <w:rFonts w:ascii="Roboto Medium" w:hAnsi="Roboto Medium"/>
        </w:rPr>
        <w:t xml:space="preserve">.. màxim </w:t>
      </w:r>
      <w:r w:rsidR="005B4019" w:rsidRPr="00D067C3">
        <w:rPr>
          <w:rFonts w:ascii="Roboto Medium" w:hAnsi="Roboto Medium"/>
        </w:rPr>
        <w:t>65</w:t>
      </w:r>
      <w:r w:rsidRPr="00D067C3">
        <w:rPr>
          <w:rFonts w:ascii="Roboto Medium" w:hAnsi="Roboto Medium"/>
        </w:rPr>
        <w:t xml:space="preserve"> punts</w:t>
      </w:r>
    </w:p>
    <w:p w14:paraId="1A3A2DD1" w14:textId="77777777" w:rsidR="0020637D" w:rsidRPr="00D067C3" w:rsidRDefault="0020637D" w:rsidP="00D429E5">
      <w:pPr>
        <w:rPr>
          <w:rFonts w:ascii="Roboto Medium" w:hAnsi="Roboto Medium"/>
        </w:rPr>
      </w:pPr>
    </w:p>
    <w:p w14:paraId="44FC72C8" w14:textId="77777777" w:rsidR="0020637D" w:rsidRPr="00D067C3" w:rsidRDefault="0020637D" w:rsidP="0020637D">
      <w:pPr>
        <w:rPr>
          <w:szCs w:val="22"/>
        </w:rPr>
      </w:pPr>
    </w:p>
    <w:tbl>
      <w:tblPr>
        <w:tblStyle w:val="Tablaconcuadrcula"/>
        <w:tblW w:w="0" w:type="auto"/>
        <w:tblLook w:val="04A0" w:firstRow="1" w:lastRow="0" w:firstColumn="1" w:lastColumn="0" w:noHBand="0" w:noVBand="1"/>
      </w:tblPr>
      <w:tblGrid>
        <w:gridCol w:w="6941"/>
        <w:gridCol w:w="2119"/>
      </w:tblGrid>
      <w:tr w:rsidR="0020637D" w:rsidRPr="00D067C3" w14:paraId="24C0CE49" w14:textId="77777777" w:rsidTr="009746D1">
        <w:trPr>
          <w:trHeight w:val="1550"/>
        </w:trPr>
        <w:tc>
          <w:tcPr>
            <w:tcW w:w="6941" w:type="dxa"/>
            <w:vAlign w:val="center"/>
          </w:tcPr>
          <w:p w14:paraId="23CC43EA" w14:textId="77777777" w:rsidR="0020637D" w:rsidRPr="00D067C3" w:rsidRDefault="0020637D" w:rsidP="00837FDC">
            <w:pPr>
              <w:rPr>
                <w:rFonts w:ascii="Roboto Medium" w:hAnsi="Roboto Medium"/>
                <w:szCs w:val="22"/>
                <w:lang w:val="ca-ES"/>
              </w:rPr>
            </w:pPr>
            <w:r w:rsidRPr="00D067C3">
              <w:rPr>
                <w:rFonts w:ascii="Roboto Medium" w:hAnsi="Roboto Medium"/>
                <w:szCs w:val="22"/>
                <w:lang w:val="ca-ES"/>
              </w:rPr>
              <w:t>Oferta Econòmica</w:t>
            </w:r>
          </w:p>
          <w:p w14:paraId="6E563901" w14:textId="77777777" w:rsidR="0020637D" w:rsidRPr="00D067C3" w:rsidRDefault="0020637D" w:rsidP="00837FDC">
            <w:pPr>
              <w:rPr>
                <w:szCs w:val="22"/>
                <w:lang w:val="ca-ES"/>
              </w:rPr>
            </w:pPr>
          </w:p>
          <w:p w14:paraId="7CD5C2C3" w14:textId="77777777" w:rsidR="0020637D" w:rsidRPr="00D067C3" w:rsidRDefault="0020637D" w:rsidP="00837FDC">
            <w:pPr>
              <w:rPr>
                <w:szCs w:val="22"/>
                <w:lang w:val="ca-ES"/>
              </w:rPr>
            </w:pPr>
            <w:r w:rsidRPr="00D067C3">
              <w:rPr>
                <w:szCs w:val="22"/>
                <w:lang w:val="ca-ES"/>
              </w:rPr>
              <w:t>La puntuació màxima serà per l’oferta més baixa i només per aquesta. Per a la resta d’ofertes s’aplicarà la fórmula següent:</w:t>
            </w:r>
          </w:p>
          <w:p w14:paraId="2F9DA628" w14:textId="77777777" w:rsidR="0020637D" w:rsidRPr="00D067C3" w:rsidRDefault="0020637D" w:rsidP="00837FDC">
            <w:pPr>
              <w:rPr>
                <w:szCs w:val="22"/>
                <w:lang w:val="ca-ES"/>
              </w:rPr>
            </w:pPr>
          </w:p>
          <w:p w14:paraId="4DFC14FD" w14:textId="77777777" w:rsidR="0020637D" w:rsidRPr="00D067C3" w:rsidRDefault="0020637D" w:rsidP="00837FDC">
            <w:pPr>
              <w:rPr>
                <w:szCs w:val="22"/>
                <w:lang w:val="ca-ES"/>
              </w:rPr>
            </w:pPr>
            <w:r w:rsidRPr="00D067C3">
              <w:rPr>
                <w:szCs w:val="22"/>
                <w:lang w:val="ca-ES"/>
              </w:rPr>
              <w:t>Puntuació total = (MO/OL) * X</w:t>
            </w:r>
          </w:p>
          <w:p w14:paraId="5ABDFA30" w14:textId="77777777" w:rsidR="0020637D" w:rsidRPr="00D067C3" w:rsidRDefault="0020637D" w:rsidP="00837FDC">
            <w:pPr>
              <w:rPr>
                <w:szCs w:val="22"/>
                <w:lang w:val="ca-ES"/>
              </w:rPr>
            </w:pPr>
          </w:p>
          <w:p w14:paraId="4533D9D4" w14:textId="77777777" w:rsidR="0020637D" w:rsidRPr="00D067C3" w:rsidRDefault="0020637D" w:rsidP="00837FDC">
            <w:pPr>
              <w:rPr>
                <w:szCs w:val="22"/>
                <w:lang w:val="ca-ES"/>
              </w:rPr>
            </w:pPr>
            <w:r w:rsidRPr="00D067C3">
              <w:rPr>
                <w:szCs w:val="22"/>
                <w:lang w:val="ca-ES"/>
              </w:rPr>
              <w:t>X= Puntuació Màxima</w:t>
            </w:r>
          </w:p>
          <w:p w14:paraId="71388469" w14:textId="77777777" w:rsidR="0020637D" w:rsidRPr="00D067C3" w:rsidRDefault="0020637D" w:rsidP="00837FDC">
            <w:pPr>
              <w:rPr>
                <w:szCs w:val="22"/>
                <w:lang w:val="ca-ES"/>
              </w:rPr>
            </w:pPr>
            <w:r w:rsidRPr="00D067C3">
              <w:rPr>
                <w:szCs w:val="22"/>
                <w:lang w:val="ca-ES"/>
              </w:rPr>
              <w:t>MO= Millor Oferta (la de menor preu obté automàticament la màxima puntuació)</w:t>
            </w:r>
          </w:p>
          <w:p w14:paraId="203CADA7" w14:textId="77777777" w:rsidR="0020637D" w:rsidRPr="00D067C3" w:rsidRDefault="0020637D" w:rsidP="00837FDC">
            <w:pPr>
              <w:rPr>
                <w:szCs w:val="22"/>
                <w:lang w:val="ca-ES"/>
              </w:rPr>
            </w:pPr>
            <w:r w:rsidRPr="00D067C3">
              <w:rPr>
                <w:szCs w:val="22"/>
                <w:lang w:val="ca-ES"/>
              </w:rPr>
              <w:t>OL= Oferta objecte de valoració</w:t>
            </w:r>
          </w:p>
          <w:p w14:paraId="52DE9CBC" w14:textId="77777777" w:rsidR="0020637D" w:rsidRPr="00D067C3" w:rsidRDefault="0020637D" w:rsidP="00837FDC">
            <w:pPr>
              <w:rPr>
                <w:szCs w:val="22"/>
                <w:lang w:val="ca-ES"/>
              </w:rPr>
            </w:pPr>
          </w:p>
          <w:p w14:paraId="43E5D529" w14:textId="77777777" w:rsidR="005B4019" w:rsidRPr="00D067C3" w:rsidRDefault="005B4019" w:rsidP="005B4019">
            <w:pPr>
              <w:rPr>
                <w:szCs w:val="22"/>
                <w:lang w:val="ca-ES"/>
              </w:rPr>
            </w:pPr>
            <w:r w:rsidRPr="00D067C3">
              <w:rPr>
                <w:szCs w:val="22"/>
                <w:lang w:val="ca-ES"/>
              </w:rPr>
              <w:t>Abans de l’aplicació d’aquesta formula es procedirà a la suma de tots els preus unitaris que integren l’objecte de valoració.</w:t>
            </w:r>
          </w:p>
          <w:p w14:paraId="632F4F06" w14:textId="77777777" w:rsidR="005B4019" w:rsidRPr="00D067C3" w:rsidRDefault="005B4019" w:rsidP="005B4019">
            <w:pPr>
              <w:rPr>
                <w:szCs w:val="22"/>
                <w:lang w:val="ca-ES"/>
              </w:rPr>
            </w:pPr>
          </w:p>
          <w:p w14:paraId="28F77DCF" w14:textId="77777777" w:rsidR="005B4019" w:rsidRPr="00D067C3" w:rsidRDefault="005B4019" w:rsidP="005B4019">
            <w:pPr>
              <w:rPr>
                <w:szCs w:val="22"/>
                <w:lang w:val="ca-ES"/>
              </w:rPr>
            </w:pPr>
            <w:r w:rsidRPr="00D067C3">
              <w:rPr>
                <w:szCs w:val="22"/>
                <w:lang w:val="ca-ES"/>
              </w:rPr>
              <w:t>Cas que algun dels preus de l’oferta superi l’import màxim establert en l’Annex I del PPT, la proposta que el contingui serà exclosa. Si en la proposta del licitador s’omet algun preu s’entendrà que aquest correspon amb l’import del preu unitari màxim fixat en l’Annex I del PPT.</w:t>
            </w:r>
          </w:p>
          <w:p w14:paraId="39A245DE" w14:textId="77777777" w:rsidR="005B4019" w:rsidRPr="00D067C3" w:rsidRDefault="005B4019" w:rsidP="005B4019">
            <w:pPr>
              <w:rPr>
                <w:szCs w:val="22"/>
                <w:lang w:val="ca-ES"/>
              </w:rPr>
            </w:pPr>
          </w:p>
          <w:p w14:paraId="01221D48" w14:textId="215F1D0F" w:rsidR="0020637D" w:rsidRPr="00D067C3" w:rsidRDefault="005B4019" w:rsidP="005B4019">
            <w:pPr>
              <w:rPr>
                <w:szCs w:val="22"/>
                <w:lang w:val="ca-ES"/>
              </w:rPr>
            </w:pPr>
            <w:r w:rsidRPr="00D067C3">
              <w:rPr>
                <w:szCs w:val="22"/>
                <w:lang w:val="ca-ES"/>
              </w:rPr>
              <w:t>S’escull aquesta criteri de valoració per tal de fomentar la competitivitat de les ofertes en relació al preu.</w:t>
            </w:r>
          </w:p>
        </w:tc>
        <w:tc>
          <w:tcPr>
            <w:tcW w:w="2119" w:type="dxa"/>
          </w:tcPr>
          <w:p w14:paraId="14CA0224" w14:textId="7D114F32" w:rsidR="0020637D" w:rsidRPr="00D067C3" w:rsidRDefault="0020637D" w:rsidP="00837FDC">
            <w:pPr>
              <w:rPr>
                <w:rFonts w:ascii="Roboto Medium" w:hAnsi="Roboto Medium"/>
                <w:szCs w:val="22"/>
                <w:lang w:val="ca-ES"/>
              </w:rPr>
            </w:pPr>
            <w:r w:rsidRPr="00D067C3">
              <w:rPr>
                <w:rFonts w:ascii="Roboto Medium" w:hAnsi="Roboto Medium"/>
                <w:szCs w:val="22"/>
                <w:lang w:val="ca-ES"/>
              </w:rPr>
              <w:t xml:space="preserve">Màxim </w:t>
            </w:r>
            <w:r w:rsidR="005B4019" w:rsidRPr="00D067C3">
              <w:rPr>
                <w:rFonts w:ascii="Roboto Medium" w:hAnsi="Roboto Medium"/>
                <w:szCs w:val="22"/>
                <w:lang w:val="ca-ES"/>
              </w:rPr>
              <w:t>65</w:t>
            </w:r>
            <w:r w:rsidRPr="00D067C3">
              <w:rPr>
                <w:rFonts w:ascii="Roboto Medium" w:hAnsi="Roboto Medium"/>
                <w:szCs w:val="22"/>
                <w:lang w:val="ca-ES"/>
              </w:rPr>
              <w:t xml:space="preserve"> punts</w:t>
            </w:r>
          </w:p>
        </w:tc>
      </w:tr>
    </w:tbl>
    <w:p w14:paraId="13B69622" w14:textId="77777777" w:rsidR="0020637D" w:rsidRPr="00D067C3" w:rsidRDefault="0020637D" w:rsidP="0020637D">
      <w:pPr>
        <w:rPr>
          <w:szCs w:val="22"/>
        </w:rPr>
      </w:pPr>
    </w:p>
    <w:p w14:paraId="2B506280" w14:textId="77777777" w:rsidR="0020637D" w:rsidRDefault="0020637D" w:rsidP="0020637D">
      <w:pPr>
        <w:rPr>
          <w:szCs w:val="22"/>
        </w:rPr>
      </w:pPr>
    </w:p>
    <w:p w14:paraId="0CA1EC69" w14:textId="76A892BE" w:rsidR="00360C69" w:rsidRDefault="00360C69">
      <w:pPr>
        <w:jc w:val="left"/>
        <w:rPr>
          <w:szCs w:val="22"/>
        </w:rPr>
      </w:pPr>
      <w:r>
        <w:rPr>
          <w:szCs w:val="22"/>
        </w:rPr>
        <w:br w:type="page"/>
      </w:r>
    </w:p>
    <w:p w14:paraId="3C126B66" w14:textId="77777777" w:rsidR="00915FDB" w:rsidRPr="00D067C3" w:rsidRDefault="00915FDB" w:rsidP="0020637D">
      <w:pPr>
        <w:rPr>
          <w:szCs w:val="22"/>
        </w:rPr>
      </w:pPr>
    </w:p>
    <w:p w14:paraId="7ADC70A1" w14:textId="77777777" w:rsidR="0020637D" w:rsidRPr="00D067C3" w:rsidRDefault="0020637D" w:rsidP="0020637D">
      <w:pPr>
        <w:rPr>
          <w:rFonts w:ascii="Roboto Medium" w:hAnsi="Roboto Medium"/>
          <w:szCs w:val="22"/>
        </w:rPr>
      </w:pPr>
      <w:r w:rsidRPr="00D067C3">
        <w:rPr>
          <w:rFonts w:ascii="Roboto Medium" w:hAnsi="Roboto Medium"/>
          <w:szCs w:val="22"/>
        </w:rPr>
        <w:t>ALTRES CRITERIS AUTOMÀTICS</w:t>
      </w:r>
    </w:p>
    <w:p w14:paraId="75D9D855" w14:textId="77777777" w:rsidR="0020637D" w:rsidRPr="00D067C3" w:rsidRDefault="0020637D" w:rsidP="0020637D">
      <w:pPr>
        <w:rPr>
          <w:rFonts w:ascii="Roboto Medium" w:hAnsi="Roboto Medium"/>
          <w:szCs w:val="22"/>
        </w:rPr>
      </w:pPr>
    </w:p>
    <w:p w14:paraId="414D1ADB" w14:textId="1DAE6066" w:rsidR="0020637D" w:rsidRPr="00D067C3" w:rsidRDefault="0020637D" w:rsidP="0020637D">
      <w:pPr>
        <w:rPr>
          <w:rFonts w:ascii="Roboto Medium" w:hAnsi="Roboto Medium"/>
          <w:szCs w:val="22"/>
        </w:rPr>
      </w:pPr>
      <w:r w:rsidRPr="00D067C3">
        <w:rPr>
          <w:rFonts w:ascii="Roboto Medium" w:hAnsi="Roboto Medium"/>
          <w:szCs w:val="22"/>
        </w:rPr>
        <w:t xml:space="preserve">Puntuació Total ............................................................................................. màxim </w:t>
      </w:r>
      <w:r w:rsidR="005B4019" w:rsidRPr="00D067C3">
        <w:rPr>
          <w:rFonts w:ascii="Roboto Medium" w:hAnsi="Roboto Medium"/>
          <w:szCs w:val="22"/>
        </w:rPr>
        <w:t>10</w:t>
      </w:r>
      <w:r w:rsidRPr="00D067C3">
        <w:rPr>
          <w:rFonts w:ascii="Roboto Medium" w:hAnsi="Roboto Medium"/>
          <w:szCs w:val="22"/>
        </w:rPr>
        <w:t xml:space="preserve"> punts</w:t>
      </w:r>
    </w:p>
    <w:p w14:paraId="460C25A4" w14:textId="77777777" w:rsidR="0020637D" w:rsidRPr="00D067C3" w:rsidRDefault="0020637D" w:rsidP="0020637D">
      <w:pPr>
        <w:rPr>
          <w:szCs w:val="22"/>
        </w:rPr>
      </w:pPr>
    </w:p>
    <w:tbl>
      <w:tblPr>
        <w:tblStyle w:val="Tablaconcuadrcula"/>
        <w:tblW w:w="0" w:type="auto"/>
        <w:tblLook w:val="04A0" w:firstRow="1" w:lastRow="0" w:firstColumn="1" w:lastColumn="0" w:noHBand="0" w:noVBand="1"/>
      </w:tblPr>
      <w:tblGrid>
        <w:gridCol w:w="6941"/>
        <w:gridCol w:w="2119"/>
      </w:tblGrid>
      <w:tr w:rsidR="0020637D" w:rsidRPr="00D067C3" w14:paraId="30CA6E8F" w14:textId="77777777" w:rsidTr="005B4019">
        <w:trPr>
          <w:trHeight w:val="1973"/>
        </w:trPr>
        <w:tc>
          <w:tcPr>
            <w:tcW w:w="6941" w:type="dxa"/>
            <w:vAlign w:val="center"/>
          </w:tcPr>
          <w:p w14:paraId="5B0CD580" w14:textId="01EDE5E5" w:rsidR="0020637D" w:rsidRPr="00D067C3" w:rsidRDefault="005B4019" w:rsidP="00837FDC">
            <w:pPr>
              <w:rPr>
                <w:rFonts w:ascii="Roboto Medium" w:hAnsi="Roboto Medium"/>
                <w:szCs w:val="22"/>
                <w:lang w:val="ca-ES"/>
              </w:rPr>
            </w:pPr>
            <w:r w:rsidRPr="00D067C3">
              <w:rPr>
                <w:rFonts w:ascii="Roboto Medium" w:hAnsi="Roboto Medium"/>
                <w:szCs w:val="22"/>
                <w:lang w:val="ca-ES"/>
              </w:rPr>
              <w:t>Ampliació termini de garantia</w:t>
            </w:r>
          </w:p>
          <w:p w14:paraId="16676FF0" w14:textId="77777777" w:rsidR="0020637D" w:rsidRPr="00D067C3" w:rsidRDefault="0020637D" w:rsidP="00837FDC">
            <w:pPr>
              <w:rPr>
                <w:szCs w:val="22"/>
                <w:lang w:val="ca-ES"/>
              </w:rPr>
            </w:pPr>
          </w:p>
          <w:p w14:paraId="266D5AE8" w14:textId="77777777" w:rsidR="005B4019" w:rsidRPr="00D067C3" w:rsidRDefault="005B4019" w:rsidP="005B4019">
            <w:pPr>
              <w:rPr>
                <w:szCs w:val="22"/>
                <w:lang w:val="ca-ES"/>
              </w:rPr>
            </w:pPr>
            <w:r w:rsidRPr="00D067C3">
              <w:rPr>
                <w:szCs w:val="22"/>
                <w:lang w:val="ca-ES"/>
              </w:rPr>
              <w:t>Es valorarà l’ampliació del termini de garantia respecte a l’establert al PPT de 3 anys, a raó de 5 punts per cada any d’ampliació.</w:t>
            </w:r>
          </w:p>
          <w:p w14:paraId="4C453B84" w14:textId="77777777" w:rsidR="005B4019" w:rsidRPr="00D067C3" w:rsidRDefault="005B4019" w:rsidP="005B4019">
            <w:pPr>
              <w:rPr>
                <w:szCs w:val="22"/>
                <w:lang w:val="ca-ES"/>
              </w:rPr>
            </w:pPr>
            <w:r w:rsidRPr="00D067C3">
              <w:rPr>
                <w:szCs w:val="22"/>
                <w:lang w:val="ca-ES"/>
              </w:rPr>
              <w:t>Es valorarà segons la taula següent:</w:t>
            </w:r>
          </w:p>
          <w:p w14:paraId="17090A80" w14:textId="77777777" w:rsidR="005B4019" w:rsidRPr="00D067C3" w:rsidRDefault="005B4019" w:rsidP="005B4019">
            <w:pPr>
              <w:rPr>
                <w:szCs w:val="22"/>
                <w:lang w:val="ca-ES"/>
              </w:rPr>
            </w:pPr>
            <w:r w:rsidRPr="00D067C3">
              <w:rPr>
                <w:szCs w:val="22"/>
                <w:lang w:val="ca-ES"/>
              </w:rPr>
              <w:t>•</w:t>
            </w:r>
            <w:r w:rsidRPr="00D067C3">
              <w:rPr>
                <w:szCs w:val="22"/>
                <w:lang w:val="ca-ES"/>
              </w:rPr>
              <w:tab/>
              <w:t>Si s’ofereix ampliar el termini de garantia fins a 5 anys: 10 punts.</w:t>
            </w:r>
          </w:p>
          <w:p w14:paraId="4AC37E24" w14:textId="50E49848" w:rsidR="0020637D" w:rsidRPr="00D067C3" w:rsidRDefault="005B4019" w:rsidP="005B4019">
            <w:pPr>
              <w:rPr>
                <w:szCs w:val="22"/>
                <w:lang w:val="ca-ES"/>
              </w:rPr>
            </w:pPr>
            <w:r w:rsidRPr="00D067C3">
              <w:rPr>
                <w:szCs w:val="22"/>
                <w:lang w:val="ca-ES"/>
              </w:rPr>
              <w:t>•</w:t>
            </w:r>
            <w:r w:rsidRPr="00D067C3">
              <w:rPr>
                <w:szCs w:val="22"/>
                <w:lang w:val="ca-ES"/>
              </w:rPr>
              <w:tab/>
              <w:t>Si s’ofereix ampliar el termini de garantia fins a 4 anys: 5 punts</w:t>
            </w:r>
          </w:p>
        </w:tc>
        <w:tc>
          <w:tcPr>
            <w:tcW w:w="2119" w:type="dxa"/>
          </w:tcPr>
          <w:p w14:paraId="48CB0D4F" w14:textId="4142E23A" w:rsidR="0020637D" w:rsidRPr="00D067C3" w:rsidRDefault="0020637D" w:rsidP="00837FDC">
            <w:pPr>
              <w:rPr>
                <w:szCs w:val="22"/>
                <w:lang w:val="ca-ES"/>
              </w:rPr>
            </w:pPr>
            <w:r w:rsidRPr="00D067C3">
              <w:rPr>
                <w:rFonts w:ascii="Roboto Medium" w:hAnsi="Roboto Medium"/>
                <w:szCs w:val="22"/>
                <w:lang w:val="ca-ES"/>
              </w:rPr>
              <w:t xml:space="preserve">Màxim </w:t>
            </w:r>
            <w:r w:rsidR="005B4019" w:rsidRPr="00D067C3">
              <w:rPr>
                <w:rFonts w:ascii="Roboto Medium" w:hAnsi="Roboto Medium"/>
                <w:szCs w:val="22"/>
                <w:lang w:val="ca-ES"/>
              </w:rPr>
              <w:t>10</w:t>
            </w:r>
            <w:r w:rsidRPr="00D067C3">
              <w:rPr>
                <w:rFonts w:ascii="Roboto Medium" w:hAnsi="Roboto Medium"/>
                <w:szCs w:val="22"/>
                <w:lang w:val="ca-ES"/>
              </w:rPr>
              <w:t xml:space="preserve"> punts</w:t>
            </w:r>
          </w:p>
        </w:tc>
      </w:tr>
    </w:tbl>
    <w:p w14:paraId="61003C23" w14:textId="77777777" w:rsidR="0020637D" w:rsidRPr="00D067C3" w:rsidRDefault="0020637D" w:rsidP="0020637D">
      <w:pPr>
        <w:rPr>
          <w:szCs w:val="22"/>
        </w:rPr>
      </w:pPr>
    </w:p>
    <w:p w14:paraId="05576FCD" w14:textId="1104E59B" w:rsidR="005B4019" w:rsidRPr="00D067C3" w:rsidRDefault="005B4019" w:rsidP="005B4019">
      <w:pPr>
        <w:pStyle w:val="Prrafodelista"/>
        <w:numPr>
          <w:ilvl w:val="0"/>
          <w:numId w:val="41"/>
        </w:numPr>
        <w:ind w:left="426" w:hanging="426"/>
        <w:rPr>
          <w:rFonts w:ascii="Roboto Medium" w:hAnsi="Roboto Medium"/>
          <w:szCs w:val="22"/>
        </w:rPr>
      </w:pPr>
      <w:r w:rsidRPr="00D067C3">
        <w:rPr>
          <w:rFonts w:ascii="Roboto Medium" w:hAnsi="Roboto Medium"/>
          <w:szCs w:val="22"/>
        </w:rPr>
        <w:t>Criteris d’adjudicació la valoració dels quals depèn d’un judici de valor</w:t>
      </w:r>
    </w:p>
    <w:p w14:paraId="1C209FAD" w14:textId="77777777" w:rsidR="005B4019" w:rsidRPr="00D067C3" w:rsidRDefault="005B4019" w:rsidP="005B4019">
      <w:pPr>
        <w:rPr>
          <w:rFonts w:ascii="Roboto Medium" w:hAnsi="Roboto Medium"/>
          <w:szCs w:val="22"/>
        </w:rPr>
      </w:pPr>
    </w:p>
    <w:p w14:paraId="42F0C0D7" w14:textId="1B069033" w:rsidR="005B4019" w:rsidRPr="00D067C3" w:rsidRDefault="005B4019" w:rsidP="005B4019">
      <w:pPr>
        <w:rPr>
          <w:rFonts w:ascii="Roboto Medium" w:hAnsi="Roboto Medium"/>
          <w:szCs w:val="22"/>
        </w:rPr>
      </w:pPr>
      <w:r w:rsidRPr="00D067C3">
        <w:rPr>
          <w:rFonts w:ascii="Roboto Medium" w:hAnsi="Roboto Medium"/>
          <w:szCs w:val="22"/>
        </w:rPr>
        <w:t>Puntuació Total ............................................................................................. màxim 25 punts</w:t>
      </w:r>
    </w:p>
    <w:p w14:paraId="6CBDA85C" w14:textId="77777777" w:rsidR="005B4019" w:rsidRPr="00D067C3" w:rsidRDefault="005B4019" w:rsidP="005B4019">
      <w:pPr>
        <w:rPr>
          <w:rFonts w:ascii="Roboto Medium" w:hAnsi="Roboto Medium"/>
          <w:szCs w:val="22"/>
        </w:rPr>
      </w:pPr>
    </w:p>
    <w:tbl>
      <w:tblPr>
        <w:tblStyle w:val="Tablaconcuadrcula"/>
        <w:tblW w:w="0" w:type="auto"/>
        <w:tblLook w:val="04A0" w:firstRow="1" w:lastRow="0" w:firstColumn="1" w:lastColumn="0" w:noHBand="0" w:noVBand="1"/>
      </w:tblPr>
      <w:tblGrid>
        <w:gridCol w:w="6941"/>
        <w:gridCol w:w="2119"/>
      </w:tblGrid>
      <w:tr w:rsidR="0020637D" w:rsidRPr="00D067C3" w14:paraId="1A6346FB" w14:textId="77777777" w:rsidTr="008B2EE2">
        <w:trPr>
          <w:trHeight w:val="1975"/>
        </w:trPr>
        <w:tc>
          <w:tcPr>
            <w:tcW w:w="6941" w:type="dxa"/>
            <w:vAlign w:val="center"/>
          </w:tcPr>
          <w:p w14:paraId="08635C17" w14:textId="1DB51FCD" w:rsidR="0020637D" w:rsidRPr="00D067C3" w:rsidRDefault="005B4019" w:rsidP="00837FDC">
            <w:pPr>
              <w:rPr>
                <w:rFonts w:ascii="Roboto Medium" w:hAnsi="Roboto Medium"/>
                <w:szCs w:val="22"/>
                <w:lang w:val="ca-ES"/>
              </w:rPr>
            </w:pPr>
            <w:r w:rsidRPr="00D067C3">
              <w:rPr>
                <w:rFonts w:ascii="Roboto Medium" w:hAnsi="Roboto Medium"/>
                <w:szCs w:val="22"/>
                <w:lang w:val="ca-ES"/>
              </w:rPr>
              <w:t>Millores a les prestacions mínimes requerides</w:t>
            </w:r>
          </w:p>
          <w:p w14:paraId="17FA1190" w14:textId="77777777" w:rsidR="005B4019" w:rsidRPr="00D067C3" w:rsidRDefault="005B4019" w:rsidP="00837FDC">
            <w:pPr>
              <w:rPr>
                <w:rFonts w:ascii="Roboto Medium" w:hAnsi="Roboto Medium"/>
                <w:szCs w:val="22"/>
                <w:lang w:val="ca-ES"/>
              </w:rPr>
            </w:pPr>
          </w:p>
          <w:p w14:paraId="0F0D1923" w14:textId="77777777" w:rsidR="005B4019" w:rsidRPr="00D067C3" w:rsidRDefault="005B4019" w:rsidP="005B4019">
            <w:pPr>
              <w:rPr>
                <w:szCs w:val="22"/>
                <w:lang w:val="ca-ES"/>
              </w:rPr>
            </w:pPr>
            <w:r w:rsidRPr="00D067C3">
              <w:rPr>
                <w:szCs w:val="22"/>
                <w:lang w:val="ca-ES"/>
              </w:rPr>
              <w:t>En l’Annex I es proposa els equips informàtics concrets per mantenir la línia tecnològica existent en l’Ajuntament d’Esparreguera i garantir el funcionament correcte del programari municipal, el qual requereix cert rendiment dels equips sobre els que s’executa. Per tant, s’haurà d’especificar en la memòria sol·licitada en els requeriments generals d’aquest PPT (apartat 7) les prestacions dels equips amb indicació de l’equivalència.</w:t>
            </w:r>
          </w:p>
          <w:p w14:paraId="048A0240" w14:textId="77777777" w:rsidR="005B4019" w:rsidRPr="00D067C3" w:rsidRDefault="005B4019" w:rsidP="005B4019">
            <w:pPr>
              <w:rPr>
                <w:szCs w:val="22"/>
                <w:lang w:val="ca-ES"/>
              </w:rPr>
            </w:pPr>
          </w:p>
          <w:p w14:paraId="3D84FD02" w14:textId="66F60470" w:rsidR="005B4019" w:rsidRPr="00D067C3" w:rsidRDefault="005B4019" w:rsidP="005B4019">
            <w:pPr>
              <w:pStyle w:val="Prrafodelista"/>
              <w:numPr>
                <w:ilvl w:val="0"/>
                <w:numId w:val="43"/>
              </w:numPr>
              <w:ind w:left="885" w:hanging="567"/>
              <w:rPr>
                <w:szCs w:val="22"/>
                <w:lang w:val="ca-ES"/>
              </w:rPr>
            </w:pPr>
            <w:r w:rsidRPr="00D067C3">
              <w:rPr>
                <w:szCs w:val="22"/>
                <w:lang w:val="ca-ES"/>
              </w:rPr>
              <w:t xml:space="preserve">Les propostes que s’ajustin a la marca que es demana i que presentin l’oferta amb </w:t>
            </w:r>
            <w:r w:rsidR="005D5D90">
              <w:rPr>
                <w:szCs w:val="22"/>
                <w:lang w:val="ca-ES"/>
              </w:rPr>
              <w:t>millores en les</w:t>
            </w:r>
            <w:r w:rsidRPr="00D067C3">
              <w:rPr>
                <w:szCs w:val="22"/>
                <w:lang w:val="ca-ES"/>
              </w:rPr>
              <w:t xml:space="preserve"> prestacions tècniques respecte les descrites a l’Annex I del PPT i respecte la resta de licitadors, es puntuaran amb 25 punts. </w:t>
            </w:r>
          </w:p>
          <w:p w14:paraId="31EB1290" w14:textId="4084C485" w:rsidR="005B4019" w:rsidRPr="00D067C3" w:rsidRDefault="005B4019" w:rsidP="005B4019">
            <w:pPr>
              <w:pStyle w:val="Prrafodelista"/>
              <w:numPr>
                <w:ilvl w:val="0"/>
                <w:numId w:val="43"/>
              </w:numPr>
              <w:ind w:left="885" w:hanging="567"/>
              <w:rPr>
                <w:szCs w:val="22"/>
                <w:lang w:val="ca-ES"/>
              </w:rPr>
            </w:pPr>
            <w:r w:rsidRPr="00D067C3">
              <w:rPr>
                <w:szCs w:val="22"/>
                <w:lang w:val="ca-ES"/>
              </w:rPr>
              <w:t>Les propostes que presentin diverses millores que ampliïn de forma significativa les prestacions tècniques respecte les descrites a l’Annex I del PPT, es puntuaran amb 15 punts.</w:t>
            </w:r>
          </w:p>
          <w:p w14:paraId="2233FA2D" w14:textId="04BFFD8E" w:rsidR="005B4019" w:rsidRPr="00D067C3" w:rsidRDefault="005B4019" w:rsidP="005B4019">
            <w:pPr>
              <w:pStyle w:val="Prrafodelista"/>
              <w:numPr>
                <w:ilvl w:val="0"/>
                <w:numId w:val="43"/>
              </w:numPr>
              <w:ind w:left="885" w:hanging="567"/>
              <w:rPr>
                <w:szCs w:val="22"/>
                <w:lang w:val="ca-ES"/>
              </w:rPr>
            </w:pPr>
            <w:r w:rsidRPr="00D067C3">
              <w:rPr>
                <w:szCs w:val="22"/>
                <w:lang w:val="ca-ES"/>
              </w:rPr>
              <w:t>Les propostes que presentin una o algunes millores que no ampliïn significativament les prestacions tècniques respecte les descrites al a l’Annex I del PPT, es puntuaran amb 5 punts.</w:t>
            </w:r>
          </w:p>
          <w:p w14:paraId="3F115E59" w14:textId="77777777" w:rsidR="005B4019" w:rsidRPr="00D067C3" w:rsidRDefault="005B4019" w:rsidP="005B4019">
            <w:pPr>
              <w:rPr>
                <w:szCs w:val="22"/>
                <w:lang w:val="ca-ES"/>
              </w:rPr>
            </w:pPr>
          </w:p>
          <w:p w14:paraId="185D598C" w14:textId="77777777" w:rsidR="005B4019" w:rsidRPr="00D067C3" w:rsidRDefault="005B4019" w:rsidP="005B4019">
            <w:pPr>
              <w:rPr>
                <w:szCs w:val="22"/>
                <w:lang w:val="ca-ES"/>
              </w:rPr>
            </w:pPr>
            <w:r w:rsidRPr="00D067C3">
              <w:rPr>
                <w:szCs w:val="22"/>
                <w:lang w:val="ca-ES"/>
              </w:rPr>
              <w:t>S’exclouran de la licitació les ofertes que presentin equips o millores amb característiques no compatibles amb les demanades a l’Annex I del PPT.</w:t>
            </w:r>
          </w:p>
          <w:p w14:paraId="504101D6" w14:textId="77777777" w:rsidR="005B4019" w:rsidRPr="00D067C3" w:rsidRDefault="005B4019" w:rsidP="005B4019">
            <w:pPr>
              <w:rPr>
                <w:szCs w:val="22"/>
                <w:lang w:val="ca-ES"/>
              </w:rPr>
            </w:pPr>
          </w:p>
          <w:p w14:paraId="1FB76B5F" w14:textId="68F04E80" w:rsidR="0020637D" w:rsidRPr="00D067C3" w:rsidRDefault="005B4019" w:rsidP="005B4019">
            <w:pPr>
              <w:rPr>
                <w:szCs w:val="22"/>
                <w:lang w:val="ca-ES"/>
              </w:rPr>
            </w:pPr>
            <w:r w:rsidRPr="00D067C3">
              <w:rPr>
                <w:szCs w:val="22"/>
                <w:lang w:val="ca-ES"/>
              </w:rPr>
              <w:t>Les millores han d’ampliar les prestacions tècniques descrites en l’Annex I del PPT. Les millores proposades per l’adjudicatari passaran a formar part del contracte i no podran ser objecte de modificació.</w:t>
            </w:r>
          </w:p>
        </w:tc>
        <w:tc>
          <w:tcPr>
            <w:tcW w:w="2119" w:type="dxa"/>
          </w:tcPr>
          <w:p w14:paraId="5A9ED521" w14:textId="7E15088E" w:rsidR="0020637D" w:rsidRPr="00D067C3" w:rsidRDefault="0020637D" w:rsidP="00837FDC">
            <w:pPr>
              <w:rPr>
                <w:szCs w:val="22"/>
                <w:lang w:val="ca-ES"/>
              </w:rPr>
            </w:pPr>
            <w:r w:rsidRPr="00D067C3">
              <w:rPr>
                <w:rFonts w:ascii="Roboto Medium" w:hAnsi="Roboto Medium"/>
                <w:szCs w:val="22"/>
                <w:lang w:val="ca-ES"/>
              </w:rPr>
              <w:t xml:space="preserve">Màxim </w:t>
            </w:r>
            <w:r w:rsidR="005B4019" w:rsidRPr="00D067C3">
              <w:rPr>
                <w:rFonts w:ascii="Roboto Medium" w:hAnsi="Roboto Medium"/>
                <w:szCs w:val="22"/>
                <w:lang w:val="ca-ES"/>
              </w:rPr>
              <w:t>25</w:t>
            </w:r>
            <w:r w:rsidRPr="00D067C3">
              <w:rPr>
                <w:rFonts w:ascii="Roboto Medium" w:hAnsi="Roboto Medium"/>
                <w:szCs w:val="22"/>
                <w:lang w:val="ca-ES"/>
              </w:rPr>
              <w:t xml:space="preserve"> punts</w:t>
            </w:r>
          </w:p>
        </w:tc>
      </w:tr>
    </w:tbl>
    <w:p w14:paraId="6DA6C58D" w14:textId="77777777" w:rsidR="0020637D" w:rsidRPr="00D067C3" w:rsidRDefault="0020637D" w:rsidP="0020637D">
      <w:pPr>
        <w:rPr>
          <w:szCs w:val="22"/>
        </w:rPr>
      </w:pPr>
    </w:p>
    <w:p w14:paraId="76B0BF00" w14:textId="77777777" w:rsidR="0020637D" w:rsidRPr="00D067C3" w:rsidRDefault="0020637D" w:rsidP="0020637D">
      <w:pPr>
        <w:rPr>
          <w:szCs w:val="22"/>
        </w:rPr>
      </w:pPr>
    </w:p>
    <w:p w14:paraId="759C5C4E" w14:textId="77777777" w:rsidR="0020637D" w:rsidRPr="00D067C3" w:rsidRDefault="0020637D" w:rsidP="0020637D">
      <w:pPr>
        <w:rPr>
          <w:szCs w:val="22"/>
        </w:rPr>
      </w:pPr>
      <w:r w:rsidRPr="00D067C3">
        <w:rPr>
          <w:szCs w:val="22"/>
        </w:rPr>
        <w:lastRenderedPageBreak/>
        <w:t>Aquests criteris d’adjudicació s’apliquen als efectes de donar compliment al principi d’eficiència de l’administració així com la possibilitat d’incorporar mesures de millores que disposen les empreses del sector en l’execució de les prestacions contractuals.</w:t>
      </w:r>
    </w:p>
    <w:p w14:paraId="0A8E1F8A" w14:textId="77777777" w:rsidR="0027520F" w:rsidRPr="00D067C3" w:rsidRDefault="0027520F" w:rsidP="0020637D">
      <w:pPr>
        <w:rPr>
          <w:szCs w:val="22"/>
        </w:rPr>
      </w:pPr>
    </w:p>
    <w:p w14:paraId="095CA6B6" w14:textId="77777777" w:rsidR="0027520F" w:rsidRPr="00D067C3" w:rsidRDefault="0027520F" w:rsidP="0020637D">
      <w:pPr>
        <w:rPr>
          <w:szCs w:val="22"/>
        </w:rPr>
      </w:pPr>
    </w:p>
    <w:p w14:paraId="427442B9" w14:textId="1EBAFDF6" w:rsidR="0027520F" w:rsidRPr="00D067C3" w:rsidRDefault="005B4019" w:rsidP="00145E97">
      <w:pPr>
        <w:pStyle w:val="Ttulo1"/>
        <w:numPr>
          <w:ilvl w:val="0"/>
          <w:numId w:val="37"/>
        </w:numPr>
      </w:pPr>
      <w:bookmarkStart w:id="11" w:name="_Toc138268036"/>
      <w:r w:rsidRPr="00D067C3">
        <w:t>S</w:t>
      </w:r>
      <w:r w:rsidR="0027520F" w:rsidRPr="00D067C3">
        <w:t>ubministraments a realitzar</w:t>
      </w:r>
      <w:bookmarkEnd w:id="11"/>
    </w:p>
    <w:p w14:paraId="01308C4D" w14:textId="77777777" w:rsidR="0027520F" w:rsidRPr="00D067C3" w:rsidRDefault="0027520F" w:rsidP="0027520F">
      <w:pPr>
        <w:pStyle w:val="Prrafodelista"/>
        <w:ind w:left="846"/>
        <w:rPr>
          <w:szCs w:val="22"/>
        </w:rPr>
      </w:pPr>
    </w:p>
    <w:p w14:paraId="72B3A942" w14:textId="77777777" w:rsidR="005B4019" w:rsidRDefault="005B4019" w:rsidP="005B4019">
      <w:pPr>
        <w:rPr>
          <w:szCs w:val="22"/>
        </w:rPr>
      </w:pPr>
      <w:r w:rsidRPr="00D067C3">
        <w:rPr>
          <w:szCs w:val="22"/>
        </w:rPr>
        <w:t>S’adjunta l’Annex 1 amb les característiques tècniques, les unitats estimades a adquirir, els preus unitaris màxims dels equips i material informàtic de cadascun dels lots i serveis addicionals d’aquesta licitació.</w:t>
      </w:r>
    </w:p>
    <w:p w14:paraId="3476FE58" w14:textId="77777777" w:rsidR="00B50CC7" w:rsidRDefault="00B50CC7" w:rsidP="005B4019">
      <w:pPr>
        <w:rPr>
          <w:szCs w:val="22"/>
        </w:rPr>
      </w:pPr>
    </w:p>
    <w:p w14:paraId="0E40802C" w14:textId="77777777" w:rsidR="00B50CC7" w:rsidRPr="00D067C3" w:rsidRDefault="00B50CC7" w:rsidP="00B50CC7">
      <w:pPr>
        <w:rPr>
          <w:szCs w:val="22"/>
        </w:rPr>
      </w:pPr>
      <w:r w:rsidRPr="00D067C3">
        <w:rPr>
          <w:szCs w:val="22"/>
        </w:rPr>
        <w:t>El termini d’entrega del material ha de ser, com a màxim, en dos mesos a comptar des de la data de l’acta d’inici. Aquest termini d’entrega podrà ser ampliat per part de l’Ajuntament sempre i quan es justifiqui suficientment per part del contractista que per motius de força major l’entrega del material no pot ser entregat dins de termini. En qualsevol cas, el termini màxim d’entrega serà de 7 mesos.</w:t>
      </w:r>
    </w:p>
    <w:p w14:paraId="1D220579" w14:textId="77777777" w:rsidR="0027520F" w:rsidRPr="00D067C3" w:rsidRDefault="0027520F" w:rsidP="0027520F">
      <w:pPr>
        <w:rPr>
          <w:szCs w:val="22"/>
        </w:rPr>
      </w:pPr>
    </w:p>
    <w:p w14:paraId="470AF071" w14:textId="77777777" w:rsidR="005B4019" w:rsidRPr="00D067C3" w:rsidRDefault="005B4019" w:rsidP="0027520F">
      <w:pPr>
        <w:rPr>
          <w:szCs w:val="22"/>
        </w:rPr>
      </w:pPr>
    </w:p>
    <w:p w14:paraId="3D38BBA3" w14:textId="77777777" w:rsidR="005739F9" w:rsidRPr="00D067C3" w:rsidRDefault="005739F9" w:rsidP="00145E97">
      <w:pPr>
        <w:pStyle w:val="Ttulo1"/>
        <w:numPr>
          <w:ilvl w:val="0"/>
          <w:numId w:val="37"/>
        </w:numPr>
      </w:pPr>
      <w:bookmarkStart w:id="12" w:name="_Toc138268037"/>
      <w:r w:rsidRPr="00D067C3">
        <w:t>Obligacions de l’adjudicatari.</w:t>
      </w:r>
      <w:bookmarkEnd w:id="12"/>
    </w:p>
    <w:p w14:paraId="44833D66" w14:textId="77777777" w:rsidR="005739F9" w:rsidRPr="00D067C3" w:rsidRDefault="005739F9" w:rsidP="005739F9">
      <w:pPr>
        <w:rPr>
          <w:szCs w:val="22"/>
        </w:rPr>
      </w:pPr>
    </w:p>
    <w:p w14:paraId="79D73C15" w14:textId="55E0485A" w:rsidR="005739F9" w:rsidRPr="00D067C3" w:rsidRDefault="00150F97" w:rsidP="005739F9">
      <w:pPr>
        <w:rPr>
          <w:szCs w:val="22"/>
        </w:rPr>
      </w:pPr>
      <w:r w:rsidRPr="00D067C3">
        <w:rPr>
          <w:szCs w:val="22"/>
        </w:rPr>
        <w:t xml:space="preserve">S’haurà d’aportar obligatòriament una memòria descriptiva de les especificacions tècniques de cadascun dels equips i material lliurats. Els equips han de ser nous i ajustar-se a les condicions tècniques especificades a l’Annex I. </w:t>
      </w:r>
      <w:r w:rsidR="00B50CC7" w:rsidRPr="00B50CC7">
        <w:rPr>
          <w:szCs w:val="22"/>
        </w:rPr>
        <w:t>En cas d'oferir-se equips no compatibles amb els que disposa l'Ajuntament d'Esparreguera,</w:t>
      </w:r>
      <w:r w:rsidRPr="00D067C3">
        <w:rPr>
          <w:szCs w:val="22"/>
        </w:rPr>
        <w:t>, no s’acceptaran.</w:t>
      </w:r>
    </w:p>
    <w:p w14:paraId="7ED4BA12" w14:textId="77777777" w:rsidR="00150F97" w:rsidRPr="00D067C3" w:rsidRDefault="00150F97" w:rsidP="005739F9">
      <w:pPr>
        <w:rPr>
          <w:szCs w:val="22"/>
        </w:rPr>
      </w:pPr>
    </w:p>
    <w:p w14:paraId="78E6CF9E" w14:textId="168754F7" w:rsidR="00150F97" w:rsidRPr="00D067C3" w:rsidRDefault="00150F97" w:rsidP="00150F97">
      <w:pPr>
        <w:rPr>
          <w:szCs w:val="22"/>
        </w:rPr>
      </w:pPr>
      <w:r w:rsidRPr="00D067C3">
        <w:rPr>
          <w:szCs w:val="22"/>
        </w:rPr>
        <w:t>Es considerarà una infracció molt greu l’entrega del material amb unes característiques diferents a l’oferta presentada. En aquest cas no s’acceptarà el material</w:t>
      </w:r>
      <w:r w:rsidR="00915FDB">
        <w:rPr>
          <w:szCs w:val="22"/>
        </w:rPr>
        <w:t>.</w:t>
      </w:r>
    </w:p>
    <w:p w14:paraId="49B7D510" w14:textId="77777777" w:rsidR="00150F97" w:rsidRPr="00D067C3" w:rsidRDefault="00150F97" w:rsidP="00150F97">
      <w:pPr>
        <w:rPr>
          <w:szCs w:val="22"/>
        </w:rPr>
      </w:pPr>
    </w:p>
    <w:p w14:paraId="2C75999C" w14:textId="23E382CC" w:rsidR="00150F97" w:rsidRPr="00D067C3" w:rsidRDefault="00150F97" w:rsidP="00150F97">
      <w:pPr>
        <w:rPr>
          <w:szCs w:val="22"/>
        </w:rPr>
      </w:pPr>
      <w:r w:rsidRPr="00D067C3">
        <w:rPr>
          <w:szCs w:val="22"/>
        </w:rPr>
        <w:t>Es considerarà una infracció greu, l’incompliment del termini màxim d’entrega</w:t>
      </w:r>
      <w:r w:rsidR="00915FDB">
        <w:rPr>
          <w:szCs w:val="22"/>
        </w:rPr>
        <w:t>.</w:t>
      </w:r>
    </w:p>
    <w:p w14:paraId="767917D4" w14:textId="77777777" w:rsidR="00150F97" w:rsidRPr="00D067C3" w:rsidRDefault="00150F97" w:rsidP="005739F9">
      <w:pPr>
        <w:rPr>
          <w:szCs w:val="22"/>
        </w:rPr>
      </w:pPr>
    </w:p>
    <w:p w14:paraId="5128DD26" w14:textId="77777777" w:rsidR="005739F9" w:rsidRPr="00D067C3" w:rsidRDefault="005739F9" w:rsidP="005739F9">
      <w:pPr>
        <w:rPr>
          <w:szCs w:val="22"/>
        </w:rPr>
      </w:pPr>
    </w:p>
    <w:p w14:paraId="27B8EDD2" w14:textId="77777777" w:rsidR="005739F9" w:rsidRPr="00D067C3" w:rsidRDefault="005739F9" w:rsidP="00145E97">
      <w:pPr>
        <w:pStyle w:val="Ttulo1"/>
        <w:numPr>
          <w:ilvl w:val="0"/>
          <w:numId w:val="37"/>
        </w:numPr>
      </w:pPr>
      <w:bookmarkStart w:id="13" w:name="_Toc138268038"/>
      <w:r w:rsidRPr="00D067C3">
        <w:t>Condicions especials d’execució</w:t>
      </w:r>
      <w:bookmarkEnd w:id="13"/>
    </w:p>
    <w:p w14:paraId="7C886428" w14:textId="77777777" w:rsidR="005739F9" w:rsidRPr="00D067C3" w:rsidRDefault="005739F9" w:rsidP="005739F9">
      <w:pPr>
        <w:rPr>
          <w:szCs w:val="22"/>
        </w:rPr>
      </w:pPr>
    </w:p>
    <w:p w14:paraId="17774EB1" w14:textId="77777777" w:rsidR="005739F9" w:rsidRPr="00D067C3" w:rsidRDefault="005739F9" w:rsidP="005739F9">
      <w:pPr>
        <w:rPr>
          <w:szCs w:val="22"/>
        </w:rPr>
      </w:pPr>
      <w:r w:rsidRPr="00D067C3">
        <w:rPr>
          <w:szCs w:val="22"/>
        </w:rPr>
        <w:t>Les condicions especials d’execució del contracte seran les que tot seguit s’indiquen:</w:t>
      </w:r>
    </w:p>
    <w:p w14:paraId="57128F07" w14:textId="77777777" w:rsidR="005739F9" w:rsidRPr="00D067C3" w:rsidRDefault="005739F9" w:rsidP="005739F9">
      <w:pPr>
        <w:rPr>
          <w:szCs w:val="22"/>
        </w:rPr>
      </w:pPr>
    </w:p>
    <w:p w14:paraId="4ECD9ED3" w14:textId="77777777" w:rsidR="00150F97" w:rsidRPr="00D067C3" w:rsidRDefault="00150F97" w:rsidP="00150F97">
      <w:pPr>
        <w:pStyle w:val="Prrafodelista"/>
        <w:numPr>
          <w:ilvl w:val="0"/>
          <w:numId w:val="44"/>
        </w:numPr>
        <w:rPr>
          <w:szCs w:val="22"/>
        </w:rPr>
      </w:pPr>
      <w:r w:rsidRPr="00D067C3">
        <w:rPr>
          <w:szCs w:val="22"/>
        </w:rPr>
        <w:t>El contractista no utilitzarà paper durant l’execució del contracte. Totes les comunicacions, memòries, incidències i altres informacions que s’hagin de realitzar es faran en suport digital.</w:t>
      </w:r>
    </w:p>
    <w:p w14:paraId="41463837" w14:textId="77777777" w:rsidR="005739F9" w:rsidRPr="00D067C3" w:rsidRDefault="005739F9" w:rsidP="005739F9">
      <w:pPr>
        <w:rPr>
          <w:szCs w:val="22"/>
        </w:rPr>
      </w:pPr>
    </w:p>
    <w:p w14:paraId="3DE76089" w14:textId="77777777" w:rsidR="005739F9" w:rsidRPr="00D067C3" w:rsidRDefault="005739F9" w:rsidP="005739F9">
      <w:pPr>
        <w:rPr>
          <w:szCs w:val="22"/>
        </w:rPr>
      </w:pPr>
    </w:p>
    <w:p w14:paraId="706F3757" w14:textId="77777777" w:rsidR="0027520F" w:rsidRPr="00D067C3" w:rsidRDefault="005739F9" w:rsidP="00145E97">
      <w:pPr>
        <w:pStyle w:val="Ttulo1"/>
        <w:numPr>
          <w:ilvl w:val="0"/>
          <w:numId w:val="37"/>
        </w:numPr>
      </w:pPr>
      <w:bookmarkStart w:id="14" w:name="_Toc138268039"/>
      <w:r w:rsidRPr="00D067C3">
        <w:t>Modificació del contracte</w:t>
      </w:r>
      <w:bookmarkEnd w:id="14"/>
    </w:p>
    <w:p w14:paraId="75AB010F" w14:textId="77777777" w:rsidR="0020637D" w:rsidRPr="00D067C3" w:rsidRDefault="0020637D" w:rsidP="00D429E5"/>
    <w:p w14:paraId="771E38C6" w14:textId="4AF172CF" w:rsidR="005739F9" w:rsidRPr="00D067C3" w:rsidRDefault="00742D65" w:rsidP="00742D65">
      <w:r w:rsidRPr="00D067C3">
        <w:t>No es preveu la modificació del contracte</w:t>
      </w:r>
    </w:p>
    <w:p w14:paraId="5D74F0A6" w14:textId="77777777" w:rsidR="00A019AF" w:rsidRPr="00D067C3" w:rsidRDefault="00A019AF" w:rsidP="00742D65"/>
    <w:p w14:paraId="6A40FFB9" w14:textId="77777777" w:rsidR="005739F9" w:rsidRPr="00D067C3" w:rsidRDefault="005739F9" w:rsidP="00D429E5"/>
    <w:p w14:paraId="5A9F39DE" w14:textId="77777777" w:rsidR="00152C37" w:rsidRPr="00D067C3" w:rsidRDefault="00152C37" w:rsidP="00145E97">
      <w:pPr>
        <w:pStyle w:val="Ttulo1"/>
        <w:numPr>
          <w:ilvl w:val="0"/>
          <w:numId w:val="37"/>
        </w:numPr>
      </w:pPr>
      <w:bookmarkStart w:id="15" w:name="_Toc138268040"/>
      <w:r w:rsidRPr="00D067C3">
        <w:t>Subrogació</w:t>
      </w:r>
      <w:bookmarkEnd w:id="15"/>
      <w:r w:rsidRPr="00D067C3">
        <w:t xml:space="preserve"> </w:t>
      </w:r>
    </w:p>
    <w:p w14:paraId="419AA42D" w14:textId="77777777" w:rsidR="00152C37" w:rsidRPr="00D067C3" w:rsidRDefault="00152C37" w:rsidP="00152C37"/>
    <w:p w14:paraId="64992A50" w14:textId="77777777" w:rsidR="00152C37" w:rsidRPr="00D067C3" w:rsidRDefault="00152C37" w:rsidP="00152C37">
      <w:r w:rsidRPr="00D067C3">
        <w:t>No és procedent</w:t>
      </w:r>
    </w:p>
    <w:p w14:paraId="224094C9" w14:textId="77777777" w:rsidR="00152C37" w:rsidRPr="00D067C3" w:rsidRDefault="00152C37" w:rsidP="00152C37"/>
    <w:p w14:paraId="22989513" w14:textId="77777777" w:rsidR="00152C37" w:rsidRPr="00D067C3" w:rsidRDefault="00152C37" w:rsidP="00152C37"/>
    <w:p w14:paraId="529BBA44" w14:textId="77777777" w:rsidR="00152C37" w:rsidRPr="00D067C3" w:rsidRDefault="00152C37" w:rsidP="00145E97">
      <w:pPr>
        <w:pStyle w:val="Ttulo1"/>
        <w:numPr>
          <w:ilvl w:val="0"/>
          <w:numId w:val="37"/>
        </w:numPr>
      </w:pPr>
      <w:bookmarkStart w:id="16" w:name="_Toc138268041"/>
      <w:r w:rsidRPr="00D067C3">
        <w:lastRenderedPageBreak/>
        <w:t>Subcontractació</w:t>
      </w:r>
      <w:bookmarkEnd w:id="16"/>
    </w:p>
    <w:p w14:paraId="3B459DAB" w14:textId="77777777" w:rsidR="00152C37" w:rsidRPr="00D067C3" w:rsidRDefault="00152C37" w:rsidP="00152C37"/>
    <w:p w14:paraId="52EC57E7" w14:textId="77777777" w:rsidR="00150F97" w:rsidRPr="00D067C3" w:rsidRDefault="00150F97" w:rsidP="00150F97">
      <w:pPr>
        <w:rPr>
          <w:szCs w:val="22"/>
        </w:rPr>
      </w:pPr>
      <w:r w:rsidRPr="00D067C3">
        <w:rPr>
          <w:szCs w:val="22"/>
        </w:rPr>
        <w:t>No s’admetrà la subcontractació pel que fa al subministrament dels elements principals de cada lot, atesa la naturalesa i les condicions de la contractació. El contractista únicament podrà subcontractar els altres elements  i/o tasques fins a un 30% de l’import.</w:t>
      </w:r>
    </w:p>
    <w:p w14:paraId="533E8423" w14:textId="77777777" w:rsidR="00152C37" w:rsidRPr="00D067C3" w:rsidRDefault="00152C37" w:rsidP="00152C37"/>
    <w:p w14:paraId="20600BA8" w14:textId="77777777" w:rsidR="00152C37" w:rsidRPr="00D067C3" w:rsidRDefault="00152C37" w:rsidP="00152C37"/>
    <w:p w14:paraId="1FABF6D0" w14:textId="77777777" w:rsidR="00152C37" w:rsidRPr="00D067C3" w:rsidRDefault="00152C37" w:rsidP="00145E97">
      <w:pPr>
        <w:pStyle w:val="Ttulo1"/>
        <w:numPr>
          <w:ilvl w:val="0"/>
          <w:numId w:val="37"/>
        </w:numPr>
      </w:pPr>
      <w:bookmarkStart w:id="17" w:name="_Toc138268042"/>
      <w:r w:rsidRPr="00D067C3">
        <w:t>Lloc de prestació</w:t>
      </w:r>
      <w:bookmarkEnd w:id="17"/>
    </w:p>
    <w:p w14:paraId="232847AE" w14:textId="77777777" w:rsidR="00152C37" w:rsidRPr="00D067C3" w:rsidRDefault="00152C37" w:rsidP="00152C37"/>
    <w:p w14:paraId="0D0F8326" w14:textId="77777777" w:rsidR="00150F97" w:rsidRPr="00D067C3" w:rsidRDefault="00150F97" w:rsidP="00150F97">
      <w:pPr>
        <w:rPr>
          <w:szCs w:val="22"/>
        </w:rPr>
      </w:pPr>
      <w:r w:rsidRPr="00D067C3">
        <w:rPr>
          <w:szCs w:val="22"/>
        </w:rPr>
        <w:t>Els equips i material informàtic se subministrarà en el despatx del Servei de Sistemes d’Informació, ubicat a la Planta 2 de l’edifici consistorial (Plaça de l’Ajuntament, 1 08292 Esparreguera), i s’adreçarà al responsable del contracte.</w:t>
      </w:r>
    </w:p>
    <w:p w14:paraId="2726EE20" w14:textId="77777777" w:rsidR="00150F97" w:rsidRPr="00D067C3" w:rsidRDefault="00150F97" w:rsidP="00150F97">
      <w:pPr>
        <w:rPr>
          <w:szCs w:val="22"/>
        </w:rPr>
      </w:pPr>
    </w:p>
    <w:p w14:paraId="1B89F744" w14:textId="77777777" w:rsidR="00150F97" w:rsidRPr="00D067C3" w:rsidRDefault="00150F97" w:rsidP="00150F97">
      <w:pPr>
        <w:rPr>
          <w:szCs w:val="22"/>
        </w:rPr>
      </w:pPr>
      <w:r w:rsidRPr="00D067C3">
        <w:rPr>
          <w:szCs w:val="22"/>
        </w:rPr>
        <w:t>El transport haurà de quedat inclòs dins del preu de la comanda i no és podrà facturar a part.</w:t>
      </w:r>
    </w:p>
    <w:p w14:paraId="2999FBF7" w14:textId="77777777" w:rsidR="00150F97" w:rsidRPr="00D067C3" w:rsidRDefault="00150F97" w:rsidP="00150F97">
      <w:pPr>
        <w:rPr>
          <w:szCs w:val="22"/>
        </w:rPr>
      </w:pPr>
    </w:p>
    <w:p w14:paraId="16DFB865" w14:textId="77777777" w:rsidR="00150F97" w:rsidRPr="00D067C3" w:rsidRDefault="00150F97" w:rsidP="00150F97">
      <w:pPr>
        <w:rPr>
          <w:szCs w:val="22"/>
        </w:rPr>
      </w:pPr>
      <w:r w:rsidRPr="00D067C3">
        <w:rPr>
          <w:szCs w:val="22"/>
        </w:rPr>
        <w:t>El lliurament de material serà dins de l’horari laboral de l’Ajuntament d’Esparreguera, que serà</w:t>
      </w:r>
    </w:p>
    <w:p w14:paraId="1FB1BDDE" w14:textId="77777777" w:rsidR="00150F97" w:rsidRPr="00D067C3" w:rsidRDefault="00150F97" w:rsidP="00150F97">
      <w:pPr>
        <w:rPr>
          <w:szCs w:val="22"/>
        </w:rPr>
      </w:pPr>
      <w:r w:rsidRPr="00D067C3">
        <w:rPr>
          <w:szCs w:val="22"/>
        </w:rPr>
        <w:t>pactat en el moment de realitzar la comanda.</w:t>
      </w:r>
    </w:p>
    <w:p w14:paraId="0D019834" w14:textId="77777777" w:rsidR="00152C37" w:rsidRPr="00D067C3" w:rsidRDefault="00152C37" w:rsidP="00152C37"/>
    <w:p w14:paraId="1138B997" w14:textId="77777777" w:rsidR="00152C37" w:rsidRPr="00D067C3" w:rsidRDefault="00152C37" w:rsidP="00152C37"/>
    <w:p w14:paraId="4834A042" w14:textId="77777777" w:rsidR="00152C37" w:rsidRPr="00D067C3" w:rsidRDefault="00152C37" w:rsidP="00145E97">
      <w:pPr>
        <w:pStyle w:val="Ttulo1"/>
        <w:numPr>
          <w:ilvl w:val="0"/>
          <w:numId w:val="37"/>
        </w:numPr>
      </w:pPr>
      <w:bookmarkStart w:id="18" w:name="_Toc138268043"/>
      <w:r w:rsidRPr="00D067C3">
        <w:t>Assegurances.</w:t>
      </w:r>
      <w:bookmarkEnd w:id="18"/>
    </w:p>
    <w:p w14:paraId="25F4EBFB" w14:textId="77777777" w:rsidR="00152C37" w:rsidRPr="00D067C3" w:rsidRDefault="00152C37" w:rsidP="00152C37"/>
    <w:p w14:paraId="68C5304E" w14:textId="14ACFBEC" w:rsidR="00152C37" w:rsidRPr="00D067C3" w:rsidRDefault="00150F97" w:rsidP="00152C37">
      <w:pPr>
        <w:rPr>
          <w:szCs w:val="22"/>
        </w:rPr>
      </w:pPr>
      <w:r w:rsidRPr="00D067C3">
        <w:rPr>
          <w:szCs w:val="22"/>
        </w:rPr>
        <w:t>El contractista s’obliga a disposar d’una pòlissa d’assegurança de responsabilitat civil, per un import mínim igual o superior al de la suma dels pressupostos base de licitació dels lots als que es presenti.</w:t>
      </w:r>
      <w:r w:rsidRPr="00D067C3">
        <w:rPr>
          <w:szCs w:val="22"/>
        </w:rPr>
        <w:cr/>
      </w:r>
    </w:p>
    <w:p w14:paraId="6FDB0F01" w14:textId="77777777" w:rsidR="00A019AF" w:rsidRPr="00D067C3" w:rsidRDefault="00A019AF" w:rsidP="00152C37"/>
    <w:p w14:paraId="41DB7E11" w14:textId="77777777" w:rsidR="00152C37" w:rsidRPr="00D067C3" w:rsidRDefault="00152C37" w:rsidP="00145E97">
      <w:pPr>
        <w:pStyle w:val="Ttulo1"/>
        <w:numPr>
          <w:ilvl w:val="0"/>
          <w:numId w:val="37"/>
        </w:numPr>
      </w:pPr>
      <w:bookmarkStart w:id="19" w:name="_Toc138268044"/>
      <w:r w:rsidRPr="00D067C3">
        <w:t>Responsable del contracte</w:t>
      </w:r>
      <w:bookmarkEnd w:id="19"/>
    </w:p>
    <w:p w14:paraId="1C8030D0" w14:textId="77777777" w:rsidR="00152C37" w:rsidRPr="00D067C3" w:rsidRDefault="00152C37" w:rsidP="00152C37"/>
    <w:p w14:paraId="538C8904" w14:textId="3D2718FF" w:rsidR="00152C37" w:rsidRPr="00D067C3" w:rsidRDefault="00441885" w:rsidP="00152C37">
      <w:r w:rsidRPr="00D067C3">
        <w:t>La persona responsable del contracte és el tècnic del Servei de Sistemes d’Informació, Miquel Campmany Segarra. Aquest servei haurà de constar com a destinatari de les factures que expedeixi el contractista durant l’execució del contracte.</w:t>
      </w:r>
    </w:p>
    <w:p w14:paraId="17397798" w14:textId="77777777" w:rsidR="00441885" w:rsidRPr="00D067C3" w:rsidRDefault="00441885" w:rsidP="00152C37"/>
    <w:p w14:paraId="517144BB" w14:textId="77777777" w:rsidR="00152C37" w:rsidRPr="00D067C3" w:rsidRDefault="00152C37" w:rsidP="00152C37"/>
    <w:p w14:paraId="01669174" w14:textId="77777777" w:rsidR="00152C37" w:rsidRPr="00D067C3" w:rsidRDefault="00152C37" w:rsidP="00145E97">
      <w:pPr>
        <w:pStyle w:val="Ttulo1"/>
        <w:numPr>
          <w:ilvl w:val="0"/>
          <w:numId w:val="37"/>
        </w:numPr>
      </w:pPr>
      <w:bookmarkStart w:id="20" w:name="_Toc138268045"/>
      <w:r w:rsidRPr="00D067C3">
        <w:t>Termini de recepció del contracte</w:t>
      </w:r>
      <w:bookmarkEnd w:id="20"/>
      <w:r w:rsidRPr="00D067C3">
        <w:t xml:space="preserve"> </w:t>
      </w:r>
    </w:p>
    <w:p w14:paraId="56E6C89C" w14:textId="77777777" w:rsidR="00152C37" w:rsidRPr="00D067C3" w:rsidRDefault="00152C37" w:rsidP="00152C37"/>
    <w:p w14:paraId="625F8E65" w14:textId="27C9D6A0" w:rsidR="00B50CC7" w:rsidRDefault="00B50CC7" w:rsidP="00B50CC7">
      <w:r>
        <w:t xml:space="preserve">El termini de recepció del contracte serà </w:t>
      </w:r>
      <w:r w:rsidRPr="00B50CC7">
        <w:t>de 30 dies</w:t>
      </w:r>
      <w:r>
        <w:t>.</w:t>
      </w:r>
    </w:p>
    <w:p w14:paraId="2E9523A6" w14:textId="77777777" w:rsidR="00152C37" w:rsidRPr="00D067C3" w:rsidRDefault="00152C37" w:rsidP="00152C37"/>
    <w:p w14:paraId="2A855546" w14:textId="77777777" w:rsidR="00152C37" w:rsidRPr="00D067C3" w:rsidRDefault="00152C37" w:rsidP="00152C37"/>
    <w:p w14:paraId="58251A39" w14:textId="77777777" w:rsidR="00152C37" w:rsidRPr="00D067C3" w:rsidRDefault="00152C37" w:rsidP="00145E97">
      <w:pPr>
        <w:pStyle w:val="Ttulo1"/>
        <w:numPr>
          <w:ilvl w:val="0"/>
          <w:numId w:val="37"/>
        </w:numPr>
      </w:pPr>
      <w:bookmarkStart w:id="21" w:name="_Toc138268046"/>
      <w:r w:rsidRPr="00D067C3">
        <w:t>Termini de garantia del contracte</w:t>
      </w:r>
      <w:bookmarkEnd w:id="21"/>
      <w:r w:rsidRPr="00D067C3">
        <w:t xml:space="preserve"> </w:t>
      </w:r>
    </w:p>
    <w:p w14:paraId="226BD49A" w14:textId="77777777" w:rsidR="00152C37" w:rsidRPr="00D067C3" w:rsidRDefault="00152C37" w:rsidP="00152C37"/>
    <w:p w14:paraId="1DC7CDE5" w14:textId="4D9D575A" w:rsidR="00152C37" w:rsidRPr="00D067C3" w:rsidRDefault="00152C37" w:rsidP="00152C37">
      <w:pPr>
        <w:rPr>
          <w:color w:val="4472C4" w:themeColor="accent1"/>
        </w:rPr>
      </w:pPr>
      <w:r w:rsidRPr="00D067C3">
        <w:t xml:space="preserve">S’estableix un període de garantia de </w:t>
      </w:r>
      <w:r w:rsidR="00150F97" w:rsidRPr="00D067C3">
        <w:t>3</w:t>
      </w:r>
      <w:r w:rsidRPr="00D067C3">
        <w:t xml:space="preserve"> anys, </w:t>
      </w:r>
      <w:r w:rsidR="00150F97" w:rsidRPr="00D067C3">
        <w:rPr>
          <w:szCs w:val="22"/>
        </w:rPr>
        <w:t>començant a comptar aquest termini a la data de l’albarà de lliurament, transcorregut el qual sense objeccions per part de l’administració quedarà extingida la responsabilitat del contractista per raó de deficiències del subministrament efectuat.</w:t>
      </w:r>
    </w:p>
    <w:p w14:paraId="15329BA4" w14:textId="77777777" w:rsidR="00152C37" w:rsidRPr="00D067C3" w:rsidRDefault="00152C37" w:rsidP="00152C37"/>
    <w:p w14:paraId="22225B9A" w14:textId="77777777" w:rsidR="00152C37" w:rsidRPr="00D067C3" w:rsidRDefault="00152C37" w:rsidP="00152C37"/>
    <w:p w14:paraId="1B20DC91" w14:textId="77777777" w:rsidR="00152C37" w:rsidRPr="00D067C3" w:rsidRDefault="00152C37" w:rsidP="00152C37">
      <w:r w:rsidRPr="00D067C3">
        <w:t>Esparreguera, a la data de signatura electrònica.</w:t>
      </w:r>
    </w:p>
    <w:p w14:paraId="2D2BBED2" w14:textId="77777777" w:rsidR="00441885" w:rsidRPr="00D067C3" w:rsidRDefault="00441885" w:rsidP="00152C37"/>
    <w:p w14:paraId="073C0F4E" w14:textId="77777777" w:rsidR="00441885" w:rsidRPr="00D067C3" w:rsidRDefault="00441885" w:rsidP="00152C37">
      <w:r w:rsidRPr="00D067C3">
        <w:t>Joan Córdoba Márquez</w:t>
      </w:r>
    </w:p>
    <w:p w14:paraId="106C18E4" w14:textId="159B709E" w:rsidR="00441885" w:rsidRPr="00D067C3" w:rsidRDefault="00441885" w:rsidP="00152C37">
      <w:r w:rsidRPr="00D067C3">
        <w:t>Cap de Servei de Sistemes d'Informació</w:t>
      </w:r>
    </w:p>
    <w:sectPr w:rsidR="00441885" w:rsidRPr="00D067C3" w:rsidSect="00D939AC">
      <w:headerReference w:type="default" r:id="rId11"/>
      <w:footerReference w:type="default" r:id="rId12"/>
      <w:pgSz w:w="11906" w:h="16838"/>
      <w:pgMar w:top="2237" w:right="1418" w:bottom="124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D808" w14:textId="77777777" w:rsidR="005B5D90" w:rsidRDefault="005B5D90">
      <w:r>
        <w:separator/>
      </w:r>
    </w:p>
  </w:endnote>
  <w:endnote w:type="continuationSeparator" w:id="0">
    <w:p w14:paraId="6EFB3EC7" w14:textId="77777777" w:rsidR="005B5D90" w:rsidRDefault="005B5D90">
      <w:r>
        <w:continuationSeparator/>
      </w:r>
    </w:p>
  </w:endnote>
  <w:endnote w:type="continuationNotice" w:id="1">
    <w:p w14:paraId="323DC76D" w14:textId="77777777" w:rsidR="00B15465" w:rsidRDefault="00B15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altName w:val="Roboto Medium"/>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7859" w14:textId="77777777" w:rsidR="00626979" w:rsidRPr="00F40D95" w:rsidRDefault="00626979">
    <w:pPr>
      <w:pStyle w:val="Piedepgina"/>
      <w:tabs>
        <w:tab w:val="clear" w:pos="8504"/>
      </w:tabs>
      <w:ind w:left="-900" w:right="-1036"/>
      <w:jc w:val="center"/>
      <w:rPr>
        <w:rFonts w:ascii="Roboto Light" w:hAnsi="Roboto Light" w:cs="Arial"/>
        <w:color w:val="333333"/>
        <w:sz w:val="14"/>
      </w:rPr>
    </w:pPr>
    <w:r w:rsidRPr="00F40D95">
      <w:rPr>
        <w:rFonts w:ascii="Roboto Light" w:hAnsi="Roboto Light" w:cs="Arial"/>
        <w:color w:val="333333"/>
        <w:sz w:val="14"/>
      </w:rPr>
      <w:t>Plaça de l’Ajuntament,1 • 08292 ESPARREGUERA (Barcelona) • Tel. 93 777 18 01 • Fax 93 777 59 04 • esparreguera@esparreguera.cat • www.esparreguera.cat</w:t>
    </w:r>
  </w:p>
  <w:p w14:paraId="530BAE9F"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7DF73" w14:textId="77777777" w:rsidR="005B5D90" w:rsidRDefault="005B5D90">
      <w:r>
        <w:separator/>
      </w:r>
    </w:p>
  </w:footnote>
  <w:footnote w:type="continuationSeparator" w:id="0">
    <w:p w14:paraId="6A3B3B43" w14:textId="77777777" w:rsidR="005B5D90" w:rsidRDefault="005B5D90">
      <w:r>
        <w:continuationSeparator/>
      </w:r>
    </w:p>
  </w:footnote>
  <w:footnote w:type="continuationNotice" w:id="1">
    <w:p w14:paraId="056E8249" w14:textId="77777777" w:rsidR="00B15465" w:rsidRDefault="00B154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1048" w14:textId="77777777" w:rsidR="00626979" w:rsidRPr="00F40D95" w:rsidRDefault="00086A7B" w:rsidP="00F40D95">
    <w:pPr>
      <w:pStyle w:val="Encabezado"/>
    </w:pPr>
    <w:r w:rsidRPr="00F40D95">
      <w:rPr>
        <w:noProof/>
        <w:lang w:eastAsia="ca-ES"/>
      </w:rPr>
      <w:drawing>
        <wp:anchor distT="0" distB="0" distL="114300" distR="114300" simplePos="0" relativeHeight="251658240" behindDoc="0" locked="0" layoutInCell="1" allowOverlap="1" wp14:anchorId="5167AF51" wp14:editId="11BDA4CC">
          <wp:simplePos x="0" y="0"/>
          <wp:positionH relativeFrom="column">
            <wp:posOffset>-405130</wp:posOffset>
          </wp:positionH>
          <wp:positionV relativeFrom="paragraph">
            <wp:posOffset>-193040</wp:posOffset>
          </wp:positionV>
          <wp:extent cx="1911350" cy="984885"/>
          <wp:effectExtent l="0" t="0" r="0" b="5715"/>
          <wp:wrapNone/>
          <wp:docPr id="1"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8A7"/>
    <w:multiLevelType w:val="hybridMultilevel"/>
    <w:tmpl w:val="EB70EAA2"/>
    <w:lvl w:ilvl="0" w:tplc="040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5"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8637145"/>
    <w:multiLevelType w:val="hybridMultilevel"/>
    <w:tmpl w:val="6582B58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8"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D876BFD"/>
    <w:multiLevelType w:val="hybridMultilevel"/>
    <w:tmpl w:val="AC467694"/>
    <w:lvl w:ilvl="0" w:tplc="9C18C80C">
      <w:start w:val="1"/>
      <w:numFmt w:val="decimal"/>
      <w:lvlText w:val="%1."/>
      <w:lvlJc w:val="left"/>
      <w:pPr>
        <w:ind w:left="846" w:hanging="420"/>
      </w:pPr>
      <w:rPr>
        <w:rFonts w:ascii="Roboto Medium" w:hAnsi="Roboto Medium"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2"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A070877"/>
    <w:multiLevelType w:val="hybridMultilevel"/>
    <w:tmpl w:val="F86AB3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B482159"/>
    <w:multiLevelType w:val="hybridMultilevel"/>
    <w:tmpl w:val="36C0E63C"/>
    <w:lvl w:ilvl="0" w:tplc="9E34B382">
      <w:start w:val="1"/>
      <w:numFmt w:val="lowerLetter"/>
      <w:lvlText w:val="%1)"/>
      <w:lvlJc w:val="left"/>
      <w:pPr>
        <w:ind w:left="1068" w:hanging="708"/>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317E03"/>
    <w:multiLevelType w:val="hybridMultilevel"/>
    <w:tmpl w:val="FE0463FC"/>
    <w:lvl w:ilvl="0" w:tplc="40542884">
      <w:start w:val="1"/>
      <w:numFmt w:val="decimal"/>
      <w:lvlText w:val="%1."/>
      <w:lvlJc w:val="left"/>
      <w:pPr>
        <w:ind w:left="720" w:hanging="360"/>
      </w:pPr>
      <w:rPr>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22"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1E62AC1"/>
    <w:multiLevelType w:val="hybridMultilevel"/>
    <w:tmpl w:val="650C02F8"/>
    <w:lvl w:ilvl="0" w:tplc="491ACED4">
      <w:start w:val="1"/>
      <w:numFmt w:val="decimal"/>
      <w:lvlText w:val="%1."/>
      <w:lvlJc w:val="left"/>
      <w:pPr>
        <w:ind w:left="720" w:hanging="360"/>
      </w:pPr>
      <w:rPr>
        <w:rFonts w:ascii="Roboto Medium" w:hAnsi="Roboto Medium"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73435CA"/>
    <w:multiLevelType w:val="hybridMultilevel"/>
    <w:tmpl w:val="BAAE4416"/>
    <w:lvl w:ilvl="0" w:tplc="5720C686">
      <w:numFmt w:val="bullet"/>
      <w:lvlText w:val="•"/>
      <w:lvlJc w:val="left"/>
      <w:pPr>
        <w:ind w:left="1068" w:hanging="708"/>
      </w:pPr>
      <w:rPr>
        <w:rFonts w:ascii="Roboto Light" w:eastAsiaTheme="minorHAnsi" w:hAnsi="Roboto Light"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30" w15:restartNumberingAfterBreak="0">
    <w:nsid w:val="5DE7255A"/>
    <w:multiLevelType w:val="hybridMultilevel"/>
    <w:tmpl w:val="FD5C71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33" w15:restartNumberingAfterBreak="0">
    <w:nsid w:val="66366237"/>
    <w:multiLevelType w:val="hybridMultilevel"/>
    <w:tmpl w:val="53B2410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0827332"/>
    <w:multiLevelType w:val="hybridMultilevel"/>
    <w:tmpl w:val="0FD23730"/>
    <w:lvl w:ilvl="0" w:tplc="A5506420">
      <w:start w:val="1"/>
      <w:numFmt w:val="decimal"/>
      <w:pStyle w:val="Llista2"/>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7E54D98"/>
    <w:multiLevelType w:val="hybridMultilevel"/>
    <w:tmpl w:val="B1AA7ADA"/>
    <w:lvl w:ilvl="0" w:tplc="674093D8">
      <w:start w:val="1"/>
      <w:numFmt w:val="decimal"/>
      <w:pStyle w:val="Llista"/>
      <w:lvlText w:val="%1."/>
      <w:lvlJc w:val="left"/>
      <w:pPr>
        <w:ind w:left="720" w:hanging="360"/>
      </w:pPr>
      <w:rPr>
        <w:rFonts w:hint="default"/>
        <w:i w:val="0"/>
        <w:iCs w:val="0"/>
        <w:color w:val="auto"/>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40"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594293">
    <w:abstractNumId w:val="23"/>
  </w:num>
  <w:num w:numId="2" w16cid:durableId="53746943">
    <w:abstractNumId w:val="7"/>
  </w:num>
  <w:num w:numId="3" w16cid:durableId="1600484274">
    <w:abstractNumId w:val="4"/>
  </w:num>
  <w:num w:numId="4" w16cid:durableId="1296444437">
    <w:abstractNumId w:val="39"/>
  </w:num>
  <w:num w:numId="5" w16cid:durableId="1146821854">
    <w:abstractNumId w:val="29"/>
  </w:num>
  <w:num w:numId="6" w16cid:durableId="1722897442">
    <w:abstractNumId w:val="3"/>
  </w:num>
  <w:num w:numId="7" w16cid:durableId="1601790479">
    <w:abstractNumId w:val="32"/>
  </w:num>
  <w:num w:numId="8" w16cid:durableId="1889412019">
    <w:abstractNumId w:val="10"/>
  </w:num>
  <w:num w:numId="9" w16cid:durableId="1694578215">
    <w:abstractNumId w:val="40"/>
  </w:num>
  <w:num w:numId="10" w16cid:durableId="1306200512">
    <w:abstractNumId w:val="27"/>
  </w:num>
  <w:num w:numId="11" w16cid:durableId="395709397">
    <w:abstractNumId w:val="36"/>
  </w:num>
  <w:num w:numId="12" w16cid:durableId="1315767365">
    <w:abstractNumId w:val="17"/>
  </w:num>
  <w:num w:numId="13" w16cid:durableId="1387879353">
    <w:abstractNumId w:val="38"/>
  </w:num>
  <w:num w:numId="14" w16cid:durableId="840655677">
    <w:abstractNumId w:val="16"/>
  </w:num>
  <w:num w:numId="15" w16cid:durableId="845552991">
    <w:abstractNumId w:val="1"/>
  </w:num>
  <w:num w:numId="16" w16cid:durableId="326829983">
    <w:abstractNumId w:val="13"/>
  </w:num>
  <w:num w:numId="17" w16cid:durableId="728575577">
    <w:abstractNumId w:val="8"/>
  </w:num>
  <w:num w:numId="18" w16cid:durableId="1968320200">
    <w:abstractNumId w:val="2"/>
  </w:num>
  <w:num w:numId="19" w16cid:durableId="2134329234">
    <w:abstractNumId w:val="22"/>
  </w:num>
  <w:num w:numId="20" w16cid:durableId="1309280728">
    <w:abstractNumId w:val="21"/>
  </w:num>
  <w:num w:numId="21" w16cid:durableId="826212533">
    <w:abstractNumId w:val="18"/>
  </w:num>
  <w:num w:numId="22" w16cid:durableId="2074961681">
    <w:abstractNumId w:val="24"/>
  </w:num>
  <w:num w:numId="23" w16cid:durableId="361588404">
    <w:abstractNumId w:val="9"/>
  </w:num>
  <w:num w:numId="24" w16cid:durableId="1822185629">
    <w:abstractNumId w:val="19"/>
  </w:num>
  <w:num w:numId="25" w16cid:durableId="1310523801">
    <w:abstractNumId w:val="26"/>
  </w:num>
  <w:num w:numId="26" w16cid:durableId="144203281">
    <w:abstractNumId w:val="34"/>
  </w:num>
  <w:num w:numId="27" w16cid:durableId="29841777">
    <w:abstractNumId w:val="31"/>
  </w:num>
  <w:num w:numId="28" w16cid:durableId="1194659064">
    <w:abstractNumId w:val="12"/>
  </w:num>
  <w:num w:numId="29" w16cid:durableId="289213802">
    <w:abstractNumId w:val="37"/>
  </w:num>
  <w:num w:numId="30" w16cid:durableId="326983635">
    <w:abstractNumId w:val="5"/>
  </w:num>
  <w:num w:numId="31" w16cid:durableId="2073849321">
    <w:abstractNumId w:val="37"/>
    <w:lvlOverride w:ilvl="0">
      <w:startOverride w:val="1"/>
    </w:lvlOverride>
  </w:num>
  <w:num w:numId="32" w16cid:durableId="1521045418">
    <w:abstractNumId w:val="37"/>
    <w:lvlOverride w:ilvl="0">
      <w:startOverride w:val="1"/>
    </w:lvlOverride>
  </w:num>
  <w:num w:numId="33" w16cid:durableId="162473360">
    <w:abstractNumId w:val="35"/>
  </w:num>
  <w:num w:numId="34" w16cid:durableId="9106528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4581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5792549">
    <w:abstractNumId w:val="33"/>
  </w:num>
  <w:num w:numId="37" w16cid:durableId="1239023936">
    <w:abstractNumId w:val="25"/>
  </w:num>
  <w:num w:numId="38" w16cid:durableId="1664161988">
    <w:abstractNumId w:val="11"/>
  </w:num>
  <w:num w:numId="39" w16cid:durableId="904336665">
    <w:abstractNumId w:val="20"/>
  </w:num>
  <w:num w:numId="40" w16cid:durableId="1895039978">
    <w:abstractNumId w:val="15"/>
  </w:num>
  <w:num w:numId="41" w16cid:durableId="1070269552">
    <w:abstractNumId w:val="30"/>
  </w:num>
  <w:num w:numId="42" w16cid:durableId="1604917727">
    <w:abstractNumId w:val="28"/>
  </w:num>
  <w:num w:numId="43" w16cid:durableId="316080770">
    <w:abstractNumId w:val="0"/>
  </w:num>
  <w:num w:numId="44" w16cid:durableId="441146471">
    <w:abstractNumId w:val="14"/>
  </w:num>
  <w:num w:numId="45" w16cid:durableId="445926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07D"/>
    <w:rsid w:val="00001A26"/>
    <w:rsid w:val="00004873"/>
    <w:rsid w:val="00011C52"/>
    <w:rsid w:val="000135D4"/>
    <w:rsid w:val="00014B3F"/>
    <w:rsid w:val="0002761E"/>
    <w:rsid w:val="000455A2"/>
    <w:rsid w:val="00045ED8"/>
    <w:rsid w:val="00047030"/>
    <w:rsid w:val="0007146F"/>
    <w:rsid w:val="00086A7B"/>
    <w:rsid w:val="000978A0"/>
    <w:rsid w:val="000A714F"/>
    <w:rsid w:val="000A7EB2"/>
    <w:rsid w:val="000B4128"/>
    <w:rsid w:val="000C345A"/>
    <w:rsid w:val="000D18D3"/>
    <w:rsid w:val="000D263E"/>
    <w:rsid w:val="000D2A7B"/>
    <w:rsid w:val="000E50B6"/>
    <w:rsid w:val="000E5953"/>
    <w:rsid w:val="000E6A37"/>
    <w:rsid w:val="000F1B92"/>
    <w:rsid w:val="000F5D2D"/>
    <w:rsid w:val="000F5FF6"/>
    <w:rsid w:val="00103A0F"/>
    <w:rsid w:val="00105F6A"/>
    <w:rsid w:val="001106C6"/>
    <w:rsid w:val="001125F4"/>
    <w:rsid w:val="0011479C"/>
    <w:rsid w:val="001200D8"/>
    <w:rsid w:val="00123D4D"/>
    <w:rsid w:val="001449C3"/>
    <w:rsid w:val="00145E97"/>
    <w:rsid w:val="00150F97"/>
    <w:rsid w:val="00152C37"/>
    <w:rsid w:val="00162F47"/>
    <w:rsid w:val="001645F8"/>
    <w:rsid w:val="0017031C"/>
    <w:rsid w:val="00170D5C"/>
    <w:rsid w:val="00172083"/>
    <w:rsid w:val="00183A6D"/>
    <w:rsid w:val="001879D1"/>
    <w:rsid w:val="00193942"/>
    <w:rsid w:val="001C2336"/>
    <w:rsid w:val="001C4BBE"/>
    <w:rsid w:val="001C6073"/>
    <w:rsid w:val="001E7005"/>
    <w:rsid w:val="001F1674"/>
    <w:rsid w:val="00200736"/>
    <w:rsid w:val="00203BB2"/>
    <w:rsid w:val="00205DB0"/>
    <w:rsid w:val="0020637D"/>
    <w:rsid w:val="00211BEC"/>
    <w:rsid w:val="0021253E"/>
    <w:rsid w:val="00215501"/>
    <w:rsid w:val="00221AE7"/>
    <w:rsid w:val="002255B5"/>
    <w:rsid w:val="002274E4"/>
    <w:rsid w:val="002402E0"/>
    <w:rsid w:val="00243079"/>
    <w:rsid w:val="00274228"/>
    <w:rsid w:val="0027520F"/>
    <w:rsid w:val="00275D87"/>
    <w:rsid w:val="002853C2"/>
    <w:rsid w:val="002931D2"/>
    <w:rsid w:val="002976EB"/>
    <w:rsid w:val="002A2123"/>
    <w:rsid w:val="002A5B0F"/>
    <w:rsid w:val="002A7A66"/>
    <w:rsid w:val="002C1DA4"/>
    <w:rsid w:val="002C450B"/>
    <w:rsid w:val="002D4536"/>
    <w:rsid w:val="002D4795"/>
    <w:rsid w:val="002D70AA"/>
    <w:rsid w:val="002E5F35"/>
    <w:rsid w:val="002E69BE"/>
    <w:rsid w:val="00306DD3"/>
    <w:rsid w:val="0031509D"/>
    <w:rsid w:val="003309BE"/>
    <w:rsid w:val="00344423"/>
    <w:rsid w:val="003444A8"/>
    <w:rsid w:val="00360C69"/>
    <w:rsid w:val="00375D8D"/>
    <w:rsid w:val="00377168"/>
    <w:rsid w:val="00377555"/>
    <w:rsid w:val="00386101"/>
    <w:rsid w:val="00387C32"/>
    <w:rsid w:val="003B280F"/>
    <w:rsid w:val="003C2194"/>
    <w:rsid w:val="003C647F"/>
    <w:rsid w:val="003D35A8"/>
    <w:rsid w:val="003E594B"/>
    <w:rsid w:val="003F53FC"/>
    <w:rsid w:val="004026B2"/>
    <w:rsid w:val="00405D96"/>
    <w:rsid w:val="0040679D"/>
    <w:rsid w:val="004147AD"/>
    <w:rsid w:val="0041559D"/>
    <w:rsid w:val="00422539"/>
    <w:rsid w:val="00426180"/>
    <w:rsid w:val="00441885"/>
    <w:rsid w:val="0044253C"/>
    <w:rsid w:val="004433D4"/>
    <w:rsid w:val="004530AF"/>
    <w:rsid w:val="00454BD7"/>
    <w:rsid w:val="00467E94"/>
    <w:rsid w:val="00470295"/>
    <w:rsid w:val="00472D63"/>
    <w:rsid w:val="00474AEE"/>
    <w:rsid w:val="00485EB8"/>
    <w:rsid w:val="004A6BE4"/>
    <w:rsid w:val="004A7BBB"/>
    <w:rsid w:val="004B705B"/>
    <w:rsid w:val="004C5D65"/>
    <w:rsid w:val="004D3BB3"/>
    <w:rsid w:val="004D7193"/>
    <w:rsid w:val="004E707D"/>
    <w:rsid w:val="004F37F1"/>
    <w:rsid w:val="00511D45"/>
    <w:rsid w:val="00514C85"/>
    <w:rsid w:val="00540206"/>
    <w:rsid w:val="00550038"/>
    <w:rsid w:val="00550672"/>
    <w:rsid w:val="0057259B"/>
    <w:rsid w:val="005739F9"/>
    <w:rsid w:val="00576EBC"/>
    <w:rsid w:val="005776CF"/>
    <w:rsid w:val="00581279"/>
    <w:rsid w:val="005A04B0"/>
    <w:rsid w:val="005B4019"/>
    <w:rsid w:val="005B5D90"/>
    <w:rsid w:val="005C46AE"/>
    <w:rsid w:val="005D5D90"/>
    <w:rsid w:val="005F3E69"/>
    <w:rsid w:val="005F6FB2"/>
    <w:rsid w:val="005F7C54"/>
    <w:rsid w:val="00610C17"/>
    <w:rsid w:val="00626979"/>
    <w:rsid w:val="00647E49"/>
    <w:rsid w:val="00654A39"/>
    <w:rsid w:val="00661CD9"/>
    <w:rsid w:val="00672E4D"/>
    <w:rsid w:val="00674058"/>
    <w:rsid w:val="0069511D"/>
    <w:rsid w:val="00695265"/>
    <w:rsid w:val="00695F54"/>
    <w:rsid w:val="00695FAC"/>
    <w:rsid w:val="006A5F01"/>
    <w:rsid w:val="006C0B12"/>
    <w:rsid w:val="006C583F"/>
    <w:rsid w:val="006C7DCE"/>
    <w:rsid w:val="006E07F1"/>
    <w:rsid w:val="006E5A52"/>
    <w:rsid w:val="006F4C3B"/>
    <w:rsid w:val="00702157"/>
    <w:rsid w:val="00704B84"/>
    <w:rsid w:val="007074F6"/>
    <w:rsid w:val="00712AF0"/>
    <w:rsid w:val="0072130A"/>
    <w:rsid w:val="007238F3"/>
    <w:rsid w:val="00742D65"/>
    <w:rsid w:val="00756301"/>
    <w:rsid w:val="0076413C"/>
    <w:rsid w:val="00787ED5"/>
    <w:rsid w:val="00795E94"/>
    <w:rsid w:val="007A64FE"/>
    <w:rsid w:val="007B4CDE"/>
    <w:rsid w:val="007B5065"/>
    <w:rsid w:val="007C708C"/>
    <w:rsid w:val="007D123B"/>
    <w:rsid w:val="007D7919"/>
    <w:rsid w:val="00801880"/>
    <w:rsid w:val="008070FB"/>
    <w:rsid w:val="0080735E"/>
    <w:rsid w:val="0081283D"/>
    <w:rsid w:val="00827E00"/>
    <w:rsid w:val="00833189"/>
    <w:rsid w:val="008353DB"/>
    <w:rsid w:val="008401D3"/>
    <w:rsid w:val="00840F40"/>
    <w:rsid w:val="00841EE4"/>
    <w:rsid w:val="008425F6"/>
    <w:rsid w:val="00843281"/>
    <w:rsid w:val="00851103"/>
    <w:rsid w:val="0085204E"/>
    <w:rsid w:val="008569BE"/>
    <w:rsid w:val="00862294"/>
    <w:rsid w:val="00884022"/>
    <w:rsid w:val="008B2EE2"/>
    <w:rsid w:val="008B6B86"/>
    <w:rsid w:val="008C0103"/>
    <w:rsid w:val="008D01FF"/>
    <w:rsid w:val="008D77D5"/>
    <w:rsid w:val="00915FDB"/>
    <w:rsid w:val="00923866"/>
    <w:rsid w:val="009324E6"/>
    <w:rsid w:val="00935D37"/>
    <w:rsid w:val="00945048"/>
    <w:rsid w:val="0095783E"/>
    <w:rsid w:val="00966966"/>
    <w:rsid w:val="009746D1"/>
    <w:rsid w:val="009839F7"/>
    <w:rsid w:val="009B259F"/>
    <w:rsid w:val="009D3970"/>
    <w:rsid w:val="009E22C8"/>
    <w:rsid w:val="009F16B2"/>
    <w:rsid w:val="009F4FBA"/>
    <w:rsid w:val="00A019AF"/>
    <w:rsid w:val="00A104F6"/>
    <w:rsid w:val="00A239CA"/>
    <w:rsid w:val="00A24492"/>
    <w:rsid w:val="00A27B0E"/>
    <w:rsid w:val="00A34CBB"/>
    <w:rsid w:val="00A3678F"/>
    <w:rsid w:val="00A4102B"/>
    <w:rsid w:val="00A56882"/>
    <w:rsid w:val="00A75018"/>
    <w:rsid w:val="00A861B3"/>
    <w:rsid w:val="00A96EBD"/>
    <w:rsid w:val="00A97FA3"/>
    <w:rsid w:val="00AA1705"/>
    <w:rsid w:val="00AA4392"/>
    <w:rsid w:val="00AC0958"/>
    <w:rsid w:val="00AD44EB"/>
    <w:rsid w:val="00AE3A99"/>
    <w:rsid w:val="00AE72B1"/>
    <w:rsid w:val="00AF5313"/>
    <w:rsid w:val="00AF5D55"/>
    <w:rsid w:val="00AF6717"/>
    <w:rsid w:val="00B1330E"/>
    <w:rsid w:val="00B1353F"/>
    <w:rsid w:val="00B15465"/>
    <w:rsid w:val="00B17B54"/>
    <w:rsid w:val="00B21F8D"/>
    <w:rsid w:val="00B47290"/>
    <w:rsid w:val="00B50CC7"/>
    <w:rsid w:val="00B52F4A"/>
    <w:rsid w:val="00B5694E"/>
    <w:rsid w:val="00B86F67"/>
    <w:rsid w:val="00BA2467"/>
    <w:rsid w:val="00BA606C"/>
    <w:rsid w:val="00BB517B"/>
    <w:rsid w:val="00BB69BF"/>
    <w:rsid w:val="00BC5FAD"/>
    <w:rsid w:val="00BD0CD7"/>
    <w:rsid w:val="00BD254B"/>
    <w:rsid w:val="00BD310A"/>
    <w:rsid w:val="00BD3479"/>
    <w:rsid w:val="00C0125F"/>
    <w:rsid w:val="00C132F9"/>
    <w:rsid w:val="00C1454C"/>
    <w:rsid w:val="00C22A18"/>
    <w:rsid w:val="00C24B92"/>
    <w:rsid w:val="00C32E51"/>
    <w:rsid w:val="00C345DE"/>
    <w:rsid w:val="00C62230"/>
    <w:rsid w:val="00C63528"/>
    <w:rsid w:val="00C77021"/>
    <w:rsid w:val="00C87011"/>
    <w:rsid w:val="00C90838"/>
    <w:rsid w:val="00C9524B"/>
    <w:rsid w:val="00CA3FA4"/>
    <w:rsid w:val="00CA42D6"/>
    <w:rsid w:val="00CA55B6"/>
    <w:rsid w:val="00CA5A0C"/>
    <w:rsid w:val="00D067C3"/>
    <w:rsid w:val="00D22518"/>
    <w:rsid w:val="00D2473A"/>
    <w:rsid w:val="00D34522"/>
    <w:rsid w:val="00D40086"/>
    <w:rsid w:val="00D419BF"/>
    <w:rsid w:val="00D429E5"/>
    <w:rsid w:val="00D4735F"/>
    <w:rsid w:val="00D601B6"/>
    <w:rsid w:val="00D64A26"/>
    <w:rsid w:val="00D64EE0"/>
    <w:rsid w:val="00D91D5B"/>
    <w:rsid w:val="00D939AC"/>
    <w:rsid w:val="00DA4D6B"/>
    <w:rsid w:val="00DB4613"/>
    <w:rsid w:val="00DB5281"/>
    <w:rsid w:val="00DC61F7"/>
    <w:rsid w:val="00DD2639"/>
    <w:rsid w:val="00DD2B1D"/>
    <w:rsid w:val="00DF4A3D"/>
    <w:rsid w:val="00DF61D5"/>
    <w:rsid w:val="00DF75CB"/>
    <w:rsid w:val="00E00D80"/>
    <w:rsid w:val="00E023C1"/>
    <w:rsid w:val="00E044B7"/>
    <w:rsid w:val="00E10690"/>
    <w:rsid w:val="00E13CC8"/>
    <w:rsid w:val="00E16E1C"/>
    <w:rsid w:val="00E3224A"/>
    <w:rsid w:val="00E32B76"/>
    <w:rsid w:val="00E3504A"/>
    <w:rsid w:val="00E367DE"/>
    <w:rsid w:val="00E44E43"/>
    <w:rsid w:val="00E50401"/>
    <w:rsid w:val="00E6029C"/>
    <w:rsid w:val="00E67B8D"/>
    <w:rsid w:val="00E92EBD"/>
    <w:rsid w:val="00EC0081"/>
    <w:rsid w:val="00EC6544"/>
    <w:rsid w:val="00EF0EE4"/>
    <w:rsid w:val="00EF4E83"/>
    <w:rsid w:val="00EF6A9A"/>
    <w:rsid w:val="00F04867"/>
    <w:rsid w:val="00F2547F"/>
    <w:rsid w:val="00F34ED0"/>
    <w:rsid w:val="00F40D95"/>
    <w:rsid w:val="00F46467"/>
    <w:rsid w:val="00F66262"/>
    <w:rsid w:val="00F72507"/>
    <w:rsid w:val="00F93C75"/>
    <w:rsid w:val="00FA264B"/>
    <w:rsid w:val="00FA3F5A"/>
    <w:rsid w:val="00FA7AA5"/>
    <w:rsid w:val="00FB26CD"/>
    <w:rsid w:val="00FB44DD"/>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65C4F"/>
  <w15:docId w15:val="{A0DA53BC-3100-491C-A1A9-6D9303AE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BB3"/>
    <w:pPr>
      <w:jc w:val="both"/>
    </w:pPr>
    <w:rPr>
      <w:rFonts w:ascii="Roboto Light" w:hAnsi="Roboto Light"/>
      <w:sz w:val="22"/>
      <w:szCs w:val="24"/>
      <w:lang w:eastAsia="es-ES"/>
    </w:rPr>
  </w:style>
  <w:style w:type="paragraph" w:styleId="Ttulo1">
    <w:name w:val="heading 1"/>
    <w:basedOn w:val="Normal"/>
    <w:next w:val="Normal"/>
    <w:link w:val="Ttulo1Car"/>
    <w:uiPriority w:val="9"/>
    <w:qFormat/>
    <w:rsid w:val="00712AF0"/>
    <w:pPr>
      <w:keepNext/>
      <w:outlineLvl w:val="0"/>
    </w:pPr>
    <w:rPr>
      <w:rFonts w:ascii="Roboto Medium" w:hAnsi="Roboto Medium"/>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bCs/>
      <w:szCs w:val="20"/>
      <w:u w:val="single"/>
    </w:rPr>
  </w:style>
  <w:style w:type="paragraph" w:styleId="Ttulo5">
    <w:name w:val="heading 5"/>
    <w:basedOn w:val="Normal"/>
    <w:next w:val="Normal"/>
    <w:qFormat/>
    <w:pPr>
      <w:keepNext/>
      <w:tabs>
        <w:tab w:val="left" w:pos="0"/>
        <w:tab w:val="left" w:pos="284"/>
      </w:tabs>
      <w:outlineLvl w:val="4"/>
    </w:pPr>
    <w:rPr>
      <w:b/>
      <w:szCs w:val="20"/>
      <w:u w:val="single"/>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lang w:val="es-ES"/>
    </w:rPr>
  </w:style>
  <w:style w:type="paragraph" w:styleId="Sangradetextonormal">
    <w:name w:val="Body Text Indent"/>
    <w:basedOn w:val="Normal"/>
    <w:semiHidden/>
    <w:pPr>
      <w:ind w:left="1416"/>
    </w:p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rPr>
  </w:style>
  <w:style w:type="paragraph" w:styleId="Piedepgina">
    <w:name w:val="footer"/>
    <w:basedOn w:val="Normal"/>
    <w:semiHidden/>
    <w:pPr>
      <w:tabs>
        <w:tab w:val="center" w:pos="4252"/>
        <w:tab w:val="right" w:pos="8504"/>
      </w:tabs>
    </w:pPr>
    <w:rPr>
      <w:rFonts w:ascii="CG Times" w:hAnsi="CG Times"/>
      <w:szCs w:val="20"/>
      <w:lang w:val="es-ES"/>
    </w:rPr>
  </w:style>
  <w:style w:type="paragraph" w:styleId="Textoindependiente2">
    <w:name w:val="Body Text 2"/>
    <w:basedOn w:val="Normal"/>
    <w:semiHidden/>
    <w:pPr>
      <w:jc w:val="center"/>
    </w:pPr>
    <w:rPr>
      <w:b/>
      <w:szCs w:val="20"/>
      <w:u w:val="single"/>
    </w:rPr>
  </w:style>
  <w:style w:type="paragraph" w:styleId="Encabezado">
    <w:name w:val="header"/>
    <w:basedOn w:val="Normal"/>
    <w:semiHidden/>
    <w:pPr>
      <w:tabs>
        <w:tab w:val="center" w:pos="4252"/>
        <w:tab w:val="right" w:pos="8504"/>
      </w:tabs>
    </w:pPr>
  </w:style>
  <w:style w:type="paragraph" w:styleId="Textoindependiente3">
    <w:name w:val="Body Text 3"/>
    <w:basedOn w:val="Normal"/>
    <w:link w:val="Textoindependiente3Car"/>
    <w:uiPriority w:val="99"/>
    <w:unhideWhenUsed/>
    <w:rsid w:val="00BD0CD7"/>
    <w:pPr>
      <w:spacing w:after="120"/>
    </w:pPr>
    <w:rPr>
      <w:sz w:val="16"/>
      <w:szCs w:val="16"/>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A5A0C"/>
    <w:pPr>
      <w:ind w:left="720"/>
      <w:contextualSpacing/>
    </w:pPr>
  </w:style>
  <w:style w:type="paragraph" w:styleId="Textodeglobo">
    <w:name w:val="Balloon Text"/>
    <w:basedOn w:val="Normal"/>
    <w:link w:val="TextodegloboCar"/>
    <w:uiPriority w:val="99"/>
    <w:semiHidden/>
    <w:unhideWhenUsed/>
    <w:rsid w:val="00172083"/>
    <w:rPr>
      <w:rFonts w:ascii="Tahoma" w:hAnsi="Tahoma" w:cs="Tahoma"/>
      <w:sz w:val="16"/>
      <w:szCs w:val="16"/>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paragraph" w:customStyle="1" w:styleId="Llista">
    <w:name w:val="Llista"/>
    <w:basedOn w:val="Normal"/>
    <w:link w:val="LlistaCar"/>
    <w:qFormat/>
    <w:rsid w:val="00E3224A"/>
    <w:pPr>
      <w:numPr>
        <w:numId w:val="29"/>
      </w:numPr>
      <w:ind w:left="426" w:hanging="426"/>
    </w:pPr>
    <w:rPr>
      <w:szCs w:val="22"/>
    </w:rPr>
  </w:style>
  <w:style w:type="character" w:customStyle="1" w:styleId="LlistaCar">
    <w:name w:val="Llista Car"/>
    <w:basedOn w:val="Fuentedeprrafopredeter"/>
    <w:link w:val="Llista"/>
    <w:rsid w:val="00E3224A"/>
    <w:rPr>
      <w:rFonts w:ascii="Roboto Light" w:hAnsi="Roboto Light"/>
      <w:sz w:val="22"/>
      <w:szCs w:val="22"/>
      <w:lang w:eastAsia="es-ES"/>
    </w:rPr>
  </w:style>
  <w:style w:type="paragraph" w:customStyle="1" w:styleId="Llista2">
    <w:name w:val="Llista 2"/>
    <w:basedOn w:val="Prrafodelista"/>
    <w:link w:val="Llista2Car"/>
    <w:qFormat/>
    <w:rsid w:val="00DF4A3D"/>
    <w:pPr>
      <w:numPr>
        <w:numId w:val="33"/>
      </w:numPr>
      <w:ind w:left="426" w:hanging="426"/>
    </w:pPr>
    <w:rPr>
      <w:rFonts w:eastAsia="MS PGothic"/>
      <w:szCs w:val="22"/>
    </w:rPr>
  </w:style>
  <w:style w:type="character" w:customStyle="1" w:styleId="PrrafodelistaCar">
    <w:name w:val="Párrafo de lista Car"/>
    <w:basedOn w:val="Fuentedeprrafopredeter"/>
    <w:link w:val="Prrafodelista"/>
    <w:uiPriority w:val="34"/>
    <w:rsid w:val="00470295"/>
    <w:rPr>
      <w:rFonts w:ascii="Arial" w:hAnsi="Arial"/>
      <w:sz w:val="24"/>
      <w:szCs w:val="24"/>
      <w:lang w:eastAsia="es-ES"/>
    </w:rPr>
  </w:style>
  <w:style w:type="character" w:customStyle="1" w:styleId="Llista2Car">
    <w:name w:val="Llista 2 Car"/>
    <w:basedOn w:val="PrrafodelistaCar"/>
    <w:link w:val="Llista2"/>
    <w:rsid w:val="00DF4A3D"/>
    <w:rPr>
      <w:rFonts w:ascii="Roboto Light" w:eastAsia="MS PGothic" w:hAnsi="Roboto Light"/>
      <w:sz w:val="22"/>
      <w:szCs w:val="22"/>
      <w:lang w:eastAsia="es-ES"/>
    </w:rPr>
  </w:style>
  <w:style w:type="character" w:customStyle="1" w:styleId="Ttulo1Car">
    <w:name w:val="Título 1 Car"/>
    <w:basedOn w:val="Fuentedeprrafopredeter"/>
    <w:link w:val="Ttulo1"/>
    <w:uiPriority w:val="9"/>
    <w:rsid w:val="00712AF0"/>
    <w:rPr>
      <w:rFonts w:ascii="Roboto Medium" w:hAnsi="Roboto Medium"/>
      <w:sz w:val="22"/>
      <w:szCs w:val="24"/>
      <w:lang w:eastAsia="es-ES"/>
    </w:rPr>
  </w:style>
  <w:style w:type="paragraph" w:styleId="TDC1">
    <w:name w:val="toc 1"/>
    <w:basedOn w:val="Normal"/>
    <w:next w:val="Normal"/>
    <w:autoRedefine/>
    <w:uiPriority w:val="39"/>
    <w:unhideWhenUsed/>
    <w:rsid w:val="002C1DA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9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OneDrive%20-%20Ajuntament%20d'Esparreguera\Erika_Informatica\IN%20+%20PPT%20POS%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A96A3F2A9DD04D8DE1CFCC511675F2" ma:contentTypeVersion="4" ma:contentTypeDescription="Crea un document nou" ma:contentTypeScope="" ma:versionID="10acc85877589d780e70f0cb66c14818">
  <xsd:schema xmlns:xsd="http://www.w3.org/2001/XMLSchema" xmlns:xs="http://www.w3.org/2001/XMLSchema" xmlns:p="http://schemas.microsoft.com/office/2006/metadata/properties" xmlns:ns2="33ef6fba-b642-48df-9237-3a7feafc00b7" targetNamespace="http://schemas.microsoft.com/office/2006/metadata/properties" ma:root="true" ma:fieldsID="dc272e5defafe3090566f7186c404ca4" ns2:_="">
    <xsd:import namespace="33ef6fba-b642-48df-9237-3a7feafc00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f6fba-b642-48df-9237-3a7feafc0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0E862-5BD2-4F1C-91C4-AABC27898BC7}">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33ef6fba-b642-48df-9237-3a7feafc00b7"/>
    <ds:schemaRef ds:uri="http://www.w3.org/XML/1998/namespace"/>
  </ds:schemaRefs>
</ds:datastoreItem>
</file>

<file path=customXml/itemProps2.xml><?xml version="1.0" encoding="utf-8"?>
<ds:datastoreItem xmlns:ds="http://schemas.openxmlformats.org/officeDocument/2006/customXml" ds:itemID="{A860D799-5DB8-428C-8528-32F482CB0529}">
  <ds:schemaRefs>
    <ds:schemaRef ds:uri="http://schemas.openxmlformats.org/officeDocument/2006/bibliography"/>
  </ds:schemaRefs>
</ds:datastoreItem>
</file>

<file path=customXml/itemProps3.xml><?xml version="1.0" encoding="utf-8"?>
<ds:datastoreItem xmlns:ds="http://schemas.openxmlformats.org/officeDocument/2006/customXml" ds:itemID="{73931DC1-92E5-4965-A553-CF97469F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f6fba-b642-48df-9237-3a7feafc0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18634-5EC5-4C7D-BD5B-5CAD72BDC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 + PPT POS 2023.dotx</Template>
  <TotalTime>127</TotalTime>
  <Pages>9</Pages>
  <Words>2364</Words>
  <Characters>14561</Characters>
  <Application>Microsoft Office Word</Application>
  <DocSecurity>0</DocSecurity>
  <Lines>121</Lines>
  <Paragraphs>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24</cp:revision>
  <cp:lastPrinted>2004-11-23T13:44:00Z</cp:lastPrinted>
  <dcterms:created xsi:type="dcterms:W3CDTF">2023-06-21T08:04:00Z</dcterms:created>
  <dcterms:modified xsi:type="dcterms:W3CDTF">2023-07-17T10:04:00Z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0x0101004EA96A3F2A9DD04D8DE1CFCC511675F2</vt:lpwstr>
  </property>
</Properties>
</file>