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13152" w14:textId="77777777" w:rsidR="00D81C48" w:rsidRPr="001C1B20" w:rsidRDefault="00D81C48" w:rsidP="00D81C48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>
        <w:rPr>
          <w:rFonts w:ascii="Arial" w:hAnsi="Arial"/>
          <w:color w:val="auto"/>
          <w:sz w:val="20"/>
          <w:szCs w:val="20"/>
        </w:rPr>
        <w:t>03.</w:t>
      </w:r>
    </w:p>
    <w:p w14:paraId="4E3E0695" w14:textId="77777777" w:rsidR="00D81C48" w:rsidRPr="00FD2CB1" w:rsidRDefault="00D81C48" w:rsidP="00D81C48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  <w:r>
        <w:rPr>
          <w:rFonts w:ascii="Arial" w:hAnsi="Arial"/>
          <w:color w:val="auto"/>
          <w:sz w:val="20"/>
          <w:szCs w:val="20"/>
        </w:rPr>
        <w:t>.</w:t>
      </w:r>
    </w:p>
    <w:p w14:paraId="3C8F5C45" w14:textId="77777777" w:rsidR="00D81C48" w:rsidRPr="00005CA6" w:rsidRDefault="00D81C48" w:rsidP="00D81C48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005CA6">
        <w:rPr>
          <w:rFonts w:ascii="Arial" w:hAnsi="Arial"/>
          <w:sz w:val="20"/>
          <w:szCs w:val="20"/>
        </w:rPr>
        <w:t>Separata de la licitació d’un contracte basat</w:t>
      </w:r>
    </w:p>
    <w:p w14:paraId="62D38A3F" w14:textId="77777777" w:rsidR="00D81C48" w:rsidRPr="00005CA6" w:rsidRDefault="00D81C48" w:rsidP="00D81C48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bookmarkStart w:id="0" w:name="_Hlk162367279"/>
    </w:p>
    <w:bookmarkEnd w:id="0"/>
    <w:p w14:paraId="686B8227" w14:textId="77777777" w:rsidR="00D81C48" w:rsidRPr="004F03ED" w:rsidRDefault="00D81C48" w:rsidP="00D81C48">
      <w:pPr>
        <w:jc w:val="both"/>
        <w:rPr>
          <w:rStyle w:val="ui-provider"/>
          <w:rFonts w:cs="Arial"/>
          <w:b/>
          <w:color w:val="00B050"/>
          <w:sz w:val="20"/>
          <w:szCs w:val="16"/>
        </w:rPr>
      </w:pPr>
      <w:r w:rsidRPr="004F03ED">
        <w:rPr>
          <w:rStyle w:val="ui-provider"/>
          <w:rFonts w:cs="Arial"/>
          <w:b/>
          <w:color w:val="00B050"/>
          <w:sz w:val="20"/>
          <w:szCs w:val="16"/>
        </w:rPr>
        <w:t>CONTRACTE DE SERVEIS PER L'ASSISTÈNCIA TÈCNICA PER A LA REDACCIÓ DE PROJECTE TÈCNIC I LA DIRECCIÓ FACULTATIVA DE L'EXECUCIÓ DE LES OBRES D'INSTAL·LACIÓ DE PUNTS DE RECÀRREGA PER A 25 PLACES A L’APARCAMENT DE LA SEU DEL CENTRE DE TELECOMUNICACIONS I TECNOLOGIES DE LA INFORMACIÓ DE LA GENERALITAT DE CATALUNYA A L’HOSPITALET DE LLOBREGAT. CLAU: CTT-24254</w:t>
      </w:r>
    </w:p>
    <w:p w14:paraId="7F6D0840" w14:textId="77777777" w:rsidR="00D81C48" w:rsidRPr="004F03ED" w:rsidRDefault="00D81C48" w:rsidP="00D81C48">
      <w:pPr>
        <w:jc w:val="both"/>
        <w:rPr>
          <w:rStyle w:val="ui-provider"/>
          <w:rFonts w:cs="Arial"/>
          <w:b/>
          <w:color w:val="00B050"/>
          <w:sz w:val="20"/>
          <w:szCs w:val="16"/>
        </w:rPr>
      </w:pPr>
    </w:p>
    <w:p w14:paraId="14E289A5" w14:textId="77777777" w:rsidR="00D81C48" w:rsidRPr="004F03ED" w:rsidRDefault="00D81C48" w:rsidP="00D81C48">
      <w:pPr>
        <w:jc w:val="both"/>
        <w:rPr>
          <w:rStyle w:val="ui-provider"/>
          <w:rFonts w:cs="Arial"/>
          <w:b/>
          <w:color w:val="00B050"/>
          <w:sz w:val="20"/>
          <w:szCs w:val="16"/>
        </w:rPr>
      </w:pPr>
      <w:r w:rsidRPr="004F03ED">
        <w:rPr>
          <w:rStyle w:val="ui-provider"/>
          <w:rFonts w:cs="Arial"/>
          <w:b/>
          <w:color w:val="00B050"/>
          <w:sz w:val="20"/>
          <w:szCs w:val="16"/>
        </w:rPr>
        <w:t xml:space="preserve">Claus d’actuació: </w:t>
      </w:r>
    </w:p>
    <w:p w14:paraId="51C7454C" w14:textId="77777777" w:rsidR="00D81C48" w:rsidRPr="004F03ED" w:rsidRDefault="00D81C48" w:rsidP="00D81C48">
      <w:pPr>
        <w:jc w:val="both"/>
        <w:rPr>
          <w:rStyle w:val="ui-provider"/>
          <w:rFonts w:cs="Arial"/>
          <w:b/>
          <w:color w:val="00B050"/>
          <w:sz w:val="20"/>
          <w:szCs w:val="16"/>
        </w:rPr>
      </w:pPr>
    </w:p>
    <w:p w14:paraId="64BA63F3" w14:textId="77777777" w:rsidR="00D81C48" w:rsidRPr="004F03ED" w:rsidRDefault="00D81C48" w:rsidP="00D81C48">
      <w:pPr>
        <w:jc w:val="both"/>
        <w:rPr>
          <w:rStyle w:val="ui-provider"/>
          <w:rFonts w:cs="Arial"/>
          <w:b/>
          <w:color w:val="00B050"/>
          <w:sz w:val="20"/>
          <w:szCs w:val="16"/>
        </w:rPr>
      </w:pPr>
      <w:r w:rsidRPr="004F03ED">
        <w:rPr>
          <w:rStyle w:val="ui-provider"/>
          <w:rFonts w:cs="Arial"/>
          <w:b/>
          <w:color w:val="00B050"/>
          <w:sz w:val="20"/>
          <w:szCs w:val="16"/>
        </w:rPr>
        <w:t>CTT-24254</w:t>
      </w:r>
    </w:p>
    <w:p w14:paraId="5D995E55" w14:textId="77777777" w:rsidR="00D81C48" w:rsidRPr="004F03ED" w:rsidRDefault="00D81C48" w:rsidP="00D81C48">
      <w:pPr>
        <w:jc w:val="both"/>
        <w:rPr>
          <w:lang w:eastAsia="es-ES"/>
        </w:rPr>
      </w:pPr>
    </w:p>
    <w:p w14:paraId="5FC4C2C9" w14:textId="77777777" w:rsidR="00D81C48" w:rsidRPr="00EA03A7" w:rsidRDefault="00D81C48" w:rsidP="00D81C48">
      <w:pPr>
        <w:jc w:val="both"/>
        <w:rPr>
          <w:rFonts w:cs="Arial"/>
          <w:b/>
          <w:bCs/>
          <w:sz w:val="20"/>
          <w:lang w:eastAsia="es-ES"/>
        </w:rPr>
      </w:pPr>
      <w:r w:rsidRPr="00EA03A7">
        <w:rPr>
          <w:b/>
          <w:bCs/>
          <w:lang w:eastAsia="es-ES"/>
        </w:rPr>
        <w:t>1</w:t>
      </w:r>
      <w:r w:rsidRPr="00EA03A7">
        <w:rPr>
          <w:rFonts w:cs="Arial"/>
          <w:b/>
          <w:bCs/>
          <w:sz w:val="20"/>
          <w:lang w:eastAsia="es-ES"/>
        </w:rPr>
        <w:t>.- Objecte.</w:t>
      </w:r>
    </w:p>
    <w:p w14:paraId="4A6014E2" w14:textId="77777777" w:rsidR="00EA03A7" w:rsidRPr="004F03ED" w:rsidRDefault="00EA03A7" w:rsidP="00D81C48">
      <w:pPr>
        <w:jc w:val="both"/>
        <w:rPr>
          <w:rFonts w:cs="Arial"/>
          <w:sz w:val="20"/>
          <w:lang w:eastAsia="es-ES"/>
        </w:rPr>
      </w:pPr>
    </w:p>
    <w:p w14:paraId="1A71860B" w14:textId="7DC39F62" w:rsidR="00D81C48" w:rsidRDefault="00C63FC8" w:rsidP="00D81C48">
      <w:pPr>
        <w:jc w:val="both"/>
        <w:rPr>
          <w:rFonts w:cs="Arial"/>
          <w:sz w:val="20"/>
          <w:lang w:eastAsia="es-ES"/>
        </w:rPr>
      </w:pPr>
      <w:r w:rsidRPr="00F025C3">
        <w:rPr>
          <w:rFonts w:cs="Arial"/>
          <w:sz w:val="20"/>
          <w:lang w:eastAsia="es-ES"/>
        </w:rPr>
        <w:t xml:space="preserve">És objecte d’aquest contracte basat la </w:t>
      </w:r>
      <w:r>
        <w:rPr>
          <w:rFonts w:cs="Arial"/>
          <w:sz w:val="20"/>
          <w:lang w:eastAsia="es-ES"/>
        </w:rPr>
        <w:t xml:space="preserve">redacció de projectes tècnics i la posterior </w:t>
      </w:r>
      <w:r w:rsidRPr="00F025C3">
        <w:rPr>
          <w:rFonts w:cs="Arial"/>
          <w:sz w:val="20"/>
          <w:lang w:eastAsia="es-ES"/>
        </w:rPr>
        <w:t>direcció facultativa de  les obres de fotovoltaica en els equipaments de Generalitat referents del</w:t>
      </w:r>
      <w:r w:rsidRPr="004F03ED">
        <w:rPr>
          <w:rFonts w:cs="Arial"/>
          <w:sz w:val="20"/>
          <w:lang w:eastAsia="es-ES"/>
        </w:rPr>
        <w:t xml:space="preserve"> </w:t>
      </w:r>
      <w:r w:rsidR="00D81C48" w:rsidRPr="004F03ED">
        <w:rPr>
          <w:rFonts w:cs="Arial"/>
          <w:sz w:val="20"/>
          <w:lang w:eastAsia="es-ES"/>
        </w:rPr>
        <w:t>PE + DF. CTT-24254.</w:t>
      </w:r>
    </w:p>
    <w:p w14:paraId="2A142366" w14:textId="77777777" w:rsidR="00EA03A7" w:rsidRPr="00EA03A7" w:rsidRDefault="00EA03A7" w:rsidP="00D81C48">
      <w:pPr>
        <w:jc w:val="both"/>
        <w:rPr>
          <w:rFonts w:cs="Arial"/>
          <w:b/>
          <w:bCs/>
          <w:sz w:val="20"/>
          <w:lang w:eastAsia="es-ES"/>
        </w:rPr>
      </w:pPr>
    </w:p>
    <w:p w14:paraId="1030127D" w14:textId="77777777" w:rsidR="00D81C48" w:rsidRPr="00EA03A7" w:rsidRDefault="00D81C48" w:rsidP="00D81C48">
      <w:pPr>
        <w:jc w:val="both"/>
        <w:rPr>
          <w:rFonts w:cs="Arial"/>
          <w:b/>
          <w:bCs/>
          <w:sz w:val="20"/>
          <w:lang w:eastAsia="es-ES"/>
        </w:rPr>
      </w:pPr>
      <w:r w:rsidRPr="00EA03A7">
        <w:rPr>
          <w:rFonts w:cs="Arial"/>
          <w:b/>
          <w:bCs/>
          <w:sz w:val="20"/>
          <w:lang w:eastAsia="es-ES"/>
        </w:rPr>
        <w:t>2.- Antecedents i descripció de necessitats</w:t>
      </w:r>
    </w:p>
    <w:p w14:paraId="21FDE733" w14:textId="77777777" w:rsidR="00EA03A7" w:rsidRPr="004F03ED" w:rsidRDefault="00EA03A7" w:rsidP="00D81C48">
      <w:pPr>
        <w:jc w:val="both"/>
        <w:rPr>
          <w:rFonts w:cs="Arial"/>
          <w:sz w:val="20"/>
          <w:lang w:eastAsia="es-ES"/>
        </w:rPr>
      </w:pPr>
    </w:p>
    <w:p w14:paraId="1F420B9F" w14:textId="404B486D" w:rsidR="00D81C48" w:rsidRPr="004F03ED" w:rsidRDefault="00C63FC8" w:rsidP="00D81C48">
      <w:pPr>
        <w:jc w:val="both"/>
        <w:rPr>
          <w:rFonts w:cs="Arial"/>
          <w:sz w:val="20"/>
          <w:lang w:eastAsia="es-ES"/>
        </w:rPr>
      </w:pPr>
      <w:r w:rsidRPr="00F025C3">
        <w:rPr>
          <w:rFonts w:cs="Arial"/>
          <w:sz w:val="20"/>
          <w:lang w:eastAsia="es-ES"/>
        </w:rPr>
        <w:t xml:space="preserve">Les actuacions d’obres d’instal·lació </w:t>
      </w:r>
      <w:r>
        <w:rPr>
          <w:rFonts w:cs="Arial"/>
          <w:sz w:val="20"/>
          <w:lang w:eastAsia="es-ES"/>
        </w:rPr>
        <w:t>d’infraestructura de recàrrega</w:t>
      </w:r>
      <w:r w:rsidRPr="00F025C3">
        <w:rPr>
          <w:rFonts w:cs="Arial"/>
          <w:sz w:val="20"/>
          <w:lang w:eastAsia="es-ES"/>
        </w:rPr>
        <w:t xml:space="preserve"> seran previstes a</w:t>
      </w:r>
      <w:r>
        <w:rPr>
          <w:rFonts w:cs="Arial"/>
          <w:sz w:val="20"/>
          <w:lang w:eastAsia="es-ES"/>
        </w:rPr>
        <w:t xml:space="preserve">ls aparcament </w:t>
      </w:r>
      <w:r w:rsidRPr="00F025C3">
        <w:rPr>
          <w:rFonts w:cs="Arial"/>
          <w:sz w:val="20"/>
          <w:lang w:eastAsia="es-ES"/>
        </w:rPr>
        <w:t xml:space="preserve">dels equipaments de la Generalitat pertanyen </w:t>
      </w:r>
      <w:r w:rsidR="00D81C48" w:rsidRPr="004F03ED">
        <w:rPr>
          <w:rFonts w:cs="Arial"/>
          <w:sz w:val="20"/>
          <w:lang w:eastAsia="es-ES"/>
        </w:rPr>
        <w:t>al PE + DF. CTT-24254.</w:t>
      </w:r>
    </w:p>
    <w:p w14:paraId="78BDE2CC" w14:textId="77777777" w:rsidR="00D81C48" w:rsidRDefault="00D81C48" w:rsidP="00D81C48">
      <w:pPr>
        <w:jc w:val="both"/>
        <w:rPr>
          <w:rFonts w:cs="Arial"/>
          <w:sz w:val="20"/>
          <w:lang w:eastAsia="es-ES"/>
        </w:rPr>
      </w:pPr>
    </w:p>
    <w:tbl>
      <w:tblPr>
        <w:tblStyle w:val="Taulaambquadrcula"/>
        <w:tblW w:w="8791" w:type="dxa"/>
        <w:jc w:val="center"/>
        <w:tblLook w:val="04A0" w:firstRow="1" w:lastRow="0" w:firstColumn="1" w:lastColumn="0" w:noHBand="0" w:noVBand="1"/>
      </w:tblPr>
      <w:tblGrid>
        <w:gridCol w:w="1218"/>
        <w:gridCol w:w="1027"/>
        <w:gridCol w:w="1674"/>
        <w:gridCol w:w="1206"/>
        <w:gridCol w:w="2469"/>
        <w:gridCol w:w="1197"/>
      </w:tblGrid>
      <w:tr w:rsidR="00D81C48" w:rsidRPr="00A11E00" w14:paraId="66591F67" w14:textId="77777777" w:rsidTr="00601E8A">
        <w:trPr>
          <w:trHeight w:val="81"/>
          <w:tblHeader/>
          <w:jc w:val="center"/>
        </w:trPr>
        <w:tc>
          <w:tcPr>
            <w:tcW w:w="1218" w:type="dxa"/>
            <w:vAlign w:val="center"/>
          </w:tcPr>
          <w:p w14:paraId="27B2B741" w14:textId="77777777" w:rsidR="00D81C48" w:rsidRPr="00A11E00" w:rsidRDefault="00D81C48" w:rsidP="00F42D58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A11E00">
              <w:rPr>
                <w:rFonts w:cs="Arial"/>
                <w:b/>
                <w:bCs/>
                <w:color w:val="000000"/>
                <w:sz w:val="18"/>
                <w:szCs w:val="18"/>
              </w:rPr>
              <w:t>Clau actuació</w:t>
            </w:r>
          </w:p>
        </w:tc>
        <w:tc>
          <w:tcPr>
            <w:tcW w:w="1027" w:type="dxa"/>
            <w:noWrap/>
            <w:vAlign w:val="center"/>
            <w:hideMark/>
          </w:tcPr>
          <w:p w14:paraId="0E2CF7EE" w14:textId="77777777" w:rsidR="00D81C48" w:rsidRPr="00A11E00" w:rsidRDefault="00D81C48" w:rsidP="00F42D58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A11E00">
              <w:rPr>
                <w:rFonts w:cs="Arial"/>
                <w:b/>
                <w:bCs/>
                <w:color w:val="000000"/>
                <w:sz w:val="18"/>
                <w:szCs w:val="18"/>
              </w:rPr>
              <w:t>Província</w:t>
            </w:r>
          </w:p>
        </w:tc>
        <w:tc>
          <w:tcPr>
            <w:tcW w:w="1674" w:type="dxa"/>
            <w:noWrap/>
            <w:vAlign w:val="center"/>
            <w:hideMark/>
          </w:tcPr>
          <w:p w14:paraId="6E302B97" w14:textId="77777777" w:rsidR="00D81C48" w:rsidRPr="00A11E00" w:rsidRDefault="00D81C48" w:rsidP="00F42D58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A11E00">
              <w:rPr>
                <w:rFonts w:cs="Arial"/>
                <w:b/>
                <w:bCs/>
                <w:color w:val="000000"/>
                <w:sz w:val="18"/>
                <w:szCs w:val="18"/>
              </w:rPr>
              <w:t>Municipi</w:t>
            </w:r>
          </w:p>
        </w:tc>
        <w:tc>
          <w:tcPr>
            <w:tcW w:w="1206" w:type="dxa"/>
            <w:noWrap/>
            <w:vAlign w:val="center"/>
            <w:hideMark/>
          </w:tcPr>
          <w:p w14:paraId="490540A8" w14:textId="77777777" w:rsidR="00D81C48" w:rsidRPr="00A11E00" w:rsidRDefault="00D81C48" w:rsidP="00F42D58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A11E00">
              <w:rPr>
                <w:rFonts w:cs="Arial"/>
                <w:b/>
                <w:bCs/>
                <w:color w:val="000000"/>
                <w:sz w:val="18"/>
                <w:szCs w:val="18"/>
              </w:rPr>
              <w:t>Comarca</w:t>
            </w:r>
          </w:p>
        </w:tc>
        <w:tc>
          <w:tcPr>
            <w:tcW w:w="2469" w:type="dxa"/>
            <w:vAlign w:val="center"/>
          </w:tcPr>
          <w:p w14:paraId="698E5029" w14:textId="77777777" w:rsidR="00D81C48" w:rsidRPr="00A11E00" w:rsidRDefault="00D81C48" w:rsidP="00F42D58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A11E00">
              <w:rPr>
                <w:rFonts w:cs="Arial"/>
                <w:b/>
                <w:bCs/>
                <w:color w:val="000000"/>
                <w:sz w:val="18"/>
                <w:szCs w:val="18"/>
              </w:rPr>
              <w:t>Nom de l’equipament</w:t>
            </w:r>
          </w:p>
        </w:tc>
        <w:tc>
          <w:tcPr>
            <w:tcW w:w="1197" w:type="dxa"/>
            <w:vAlign w:val="center"/>
          </w:tcPr>
          <w:p w14:paraId="13A61AA6" w14:textId="77777777" w:rsidR="00D81C48" w:rsidRPr="00A11E00" w:rsidRDefault="00D81C48" w:rsidP="00F42D58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A11E00">
              <w:rPr>
                <w:rFonts w:cs="Arial"/>
                <w:b/>
                <w:bCs/>
                <w:color w:val="000000"/>
                <w:sz w:val="18"/>
                <w:szCs w:val="18"/>
              </w:rPr>
              <w:t>Estimació de places a electrificar*</w:t>
            </w:r>
          </w:p>
        </w:tc>
      </w:tr>
      <w:tr w:rsidR="00EA03A7" w:rsidRPr="00A11E00" w14:paraId="17DB6F9B" w14:textId="77777777" w:rsidTr="00601E8A">
        <w:trPr>
          <w:trHeight w:val="81"/>
          <w:tblHeader/>
          <w:jc w:val="center"/>
        </w:trPr>
        <w:tc>
          <w:tcPr>
            <w:tcW w:w="1218" w:type="dxa"/>
            <w:vAlign w:val="center"/>
          </w:tcPr>
          <w:p w14:paraId="316690E1" w14:textId="7E002F3F" w:rsidR="00EA03A7" w:rsidRPr="00A11E00" w:rsidRDefault="00EA03A7" w:rsidP="00F42D58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F03ED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4F03ED">
              <w:rPr>
                <w:rFonts w:cs="Arial"/>
                <w:color w:val="000000"/>
                <w:sz w:val="16"/>
                <w:szCs w:val="16"/>
              </w:rPr>
              <w:instrText xml:space="preserve"> MERGEFIELD Clau1 </w:instrText>
            </w:r>
            <w:r w:rsidRPr="004F03ED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E53F1E">
              <w:rPr>
                <w:rFonts w:cs="Arial"/>
                <w:noProof/>
                <w:color w:val="000000"/>
                <w:sz w:val="16"/>
                <w:szCs w:val="16"/>
              </w:rPr>
              <w:t>CTT-24254</w:t>
            </w:r>
            <w:r w:rsidRPr="004F03ED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7" w:type="dxa"/>
            <w:noWrap/>
            <w:vAlign w:val="center"/>
          </w:tcPr>
          <w:p w14:paraId="44A42AFF" w14:textId="77777777" w:rsidR="00EA03A7" w:rsidRDefault="00EA03A7" w:rsidP="00EA03A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Barcelona</w:t>
            </w:r>
          </w:p>
          <w:p w14:paraId="46D0D9DC" w14:textId="77777777" w:rsidR="00EA03A7" w:rsidRPr="00A11E00" w:rsidRDefault="00EA03A7" w:rsidP="00F42D58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noWrap/>
            <w:vAlign w:val="center"/>
          </w:tcPr>
          <w:p w14:paraId="5542A9C2" w14:textId="149B051D" w:rsidR="00EA03A7" w:rsidRPr="00A11E00" w:rsidRDefault="00EA03A7" w:rsidP="00F42D58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F03ED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4F03ED">
              <w:rPr>
                <w:rFonts w:cs="Arial"/>
                <w:color w:val="000000"/>
                <w:sz w:val="16"/>
                <w:szCs w:val="16"/>
              </w:rPr>
              <w:instrText xml:space="preserve"> MERGEFIELD Municipi1 </w:instrText>
            </w:r>
            <w:r w:rsidRPr="004F03ED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E53F1E">
              <w:rPr>
                <w:rFonts w:cs="Arial"/>
                <w:noProof/>
                <w:color w:val="000000"/>
                <w:sz w:val="16"/>
                <w:szCs w:val="16"/>
              </w:rPr>
              <w:t>L’Hospitalet de Llobregat</w:t>
            </w:r>
            <w:r w:rsidRPr="004F03ED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206" w:type="dxa"/>
            <w:noWrap/>
            <w:vAlign w:val="center"/>
          </w:tcPr>
          <w:p w14:paraId="79775356" w14:textId="6AEDC7BE" w:rsidR="00EA03A7" w:rsidRPr="00A11E00" w:rsidRDefault="00EA03A7" w:rsidP="00F42D58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53F1E">
              <w:rPr>
                <w:rFonts w:cs="Arial"/>
                <w:noProof/>
                <w:color w:val="000000"/>
                <w:sz w:val="16"/>
                <w:szCs w:val="16"/>
              </w:rPr>
              <w:t>Barcelon</w:t>
            </w:r>
          </w:p>
        </w:tc>
        <w:tc>
          <w:tcPr>
            <w:tcW w:w="2469" w:type="dxa"/>
            <w:vAlign w:val="center"/>
          </w:tcPr>
          <w:p w14:paraId="71C4FE9A" w14:textId="5014287E" w:rsidR="00EA03A7" w:rsidRPr="00A11E00" w:rsidRDefault="00EA03A7" w:rsidP="00F42D58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C5379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Assistència tècnica per a la redacció del projecte tècnic i</w:t>
            </w:r>
            <w:r w:rsidRPr="00FC5379">
              <w:t xml:space="preserve"> </w:t>
            </w:r>
            <w:r w:rsidRPr="00FC5379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direcció facultativa</w:t>
            </w:r>
            <w:r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 xml:space="preserve"> </w:t>
            </w:r>
            <w:r w:rsidRPr="00FC5379">
              <w:rPr>
                <w:snapToGrid w:val="0"/>
                <w:color w:val="000000" w:themeColor="text1"/>
                <w:sz w:val="16"/>
                <w:szCs w:val="16"/>
              </w:rPr>
              <w:t>d’Instal·lació de punts de recàrrega per a 25 places a l’aparcament de la seu del Centre de Telecomunicacions i Tecnologies de la Informació a Barcelona. Clau: CTT-24254</w:t>
            </w:r>
          </w:p>
        </w:tc>
        <w:tc>
          <w:tcPr>
            <w:tcW w:w="1197" w:type="dxa"/>
            <w:vAlign w:val="center"/>
          </w:tcPr>
          <w:p w14:paraId="2D685D99" w14:textId="43F127CB" w:rsidR="00EA03A7" w:rsidRPr="00A11E00" w:rsidRDefault="00EA03A7" w:rsidP="00F42D58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</w:tr>
    </w:tbl>
    <w:p w14:paraId="224FB4C4" w14:textId="77777777" w:rsidR="00601E8A" w:rsidRPr="00AE1BF4" w:rsidRDefault="00601E8A" w:rsidP="00601E8A">
      <w:pPr>
        <w:ind w:firstLine="708"/>
        <w:jc w:val="both"/>
        <w:rPr>
          <w:rFonts w:cs="Arial"/>
          <w:i/>
          <w:iCs/>
          <w:sz w:val="12"/>
          <w:szCs w:val="12"/>
          <w:lang w:eastAsia="es-ES"/>
        </w:rPr>
      </w:pPr>
      <w:r>
        <w:rPr>
          <w:rFonts w:cs="Arial"/>
          <w:i/>
          <w:iCs/>
          <w:sz w:val="12"/>
          <w:szCs w:val="12"/>
          <w:lang w:eastAsia="es-ES"/>
        </w:rPr>
        <w:t>*</w:t>
      </w:r>
      <w:r w:rsidRPr="00AE1BF4">
        <w:rPr>
          <w:rFonts w:cs="Arial"/>
          <w:i/>
          <w:iCs/>
          <w:sz w:val="12"/>
          <w:szCs w:val="12"/>
          <w:lang w:eastAsia="es-ES"/>
        </w:rPr>
        <w:t>L’abast de número de carregadors a electrificar de cada equipament pot variar lleugerament segons les necessitats</w:t>
      </w:r>
      <w:r>
        <w:rPr>
          <w:rFonts w:cs="Arial"/>
          <w:i/>
          <w:iCs/>
          <w:sz w:val="12"/>
          <w:szCs w:val="12"/>
          <w:lang w:eastAsia="es-ES"/>
        </w:rPr>
        <w:t xml:space="preserve"> i viabilitat tècnica.</w:t>
      </w:r>
    </w:p>
    <w:p w14:paraId="0416AF1A" w14:textId="77777777" w:rsidR="00D81C48" w:rsidRDefault="00D81C48" w:rsidP="00D81C48">
      <w:pPr>
        <w:jc w:val="both"/>
        <w:rPr>
          <w:rFonts w:cs="Arial"/>
          <w:sz w:val="20"/>
          <w:lang w:eastAsia="es-ES"/>
        </w:rPr>
      </w:pPr>
    </w:p>
    <w:p w14:paraId="75483582" w14:textId="77777777" w:rsidR="00D81C48" w:rsidRDefault="00D81C48" w:rsidP="00D81C48">
      <w:pPr>
        <w:jc w:val="both"/>
        <w:rPr>
          <w:rFonts w:cs="Arial"/>
          <w:b/>
          <w:sz w:val="18"/>
          <w:szCs w:val="18"/>
        </w:rPr>
      </w:pPr>
      <w:r w:rsidRPr="00A11E00">
        <w:rPr>
          <w:rFonts w:cs="Arial"/>
          <w:b/>
          <w:sz w:val="18"/>
          <w:szCs w:val="18"/>
        </w:rPr>
        <w:t>3.-Abast del projecte</w:t>
      </w:r>
    </w:p>
    <w:p w14:paraId="7526BADB" w14:textId="77777777" w:rsidR="00EA03A7" w:rsidRPr="00A11E00" w:rsidRDefault="00EA03A7" w:rsidP="00D81C48">
      <w:pPr>
        <w:jc w:val="both"/>
        <w:rPr>
          <w:rFonts w:cs="Arial"/>
          <w:b/>
          <w:sz w:val="18"/>
          <w:szCs w:val="18"/>
        </w:rPr>
      </w:pPr>
    </w:p>
    <w:p w14:paraId="6E39BDDA" w14:textId="61BDDB65" w:rsidR="00D81C48" w:rsidRDefault="00D81C48" w:rsidP="00D81C48">
      <w:pPr>
        <w:jc w:val="both"/>
        <w:rPr>
          <w:rFonts w:cs="Arial"/>
          <w:sz w:val="18"/>
          <w:szCs w:val="18"/>
          <w:lang w:eastAsia="es-ES"/>
        </w:rPr>
      </w:pPr>
      <w:r w:rsidRPr="00A11E00">
        <w:rPr>
          <w:rFonts w:cs="Arial"/>
          <w:sz w:val="18"/>
          <w:szCs w:val="18"/>
          <w:lang w:eastAsia="es-ES"/>
        </w:rPr>
        <w:t>El projecte analitzarà i desenvoluparà les actuacions per resoldre les incidències descrites anteriorment, així com la restitució dels espais afectats per patologies provocades per les deficiències al seu estat original</w:t>
      </w:r>
      <w:r w:rsidR="00EA03A7">
        <w:rPr>
          <w:rFonts w:cs="Arial"/>
          <w:sz w:val="18"/>
          <w:szCs w:val="18"/>
          <w:lang w:eastAsia="es-ES"/>
        </w:rPr>
        <w:t>.</w:t>
      </w:r>
    </w:p>
    <w:p w14:paraId="2AFE4E99" w14:textId="77777777" w:rsidR="00EA03A7" w:rsidRPr="00A11E00" w:rsidRDefault="00EA03A7" w:rsidP="00D81C48">
      <w:pPr>
        <w:jc w:val="both"/>
        <w:rPr>
          <w:rFonts w:cs="Arial"/>
          <w:sz w:val="18"/>
          <w:szCs w:val="18"/>
        </w:rPr>
      </w:pPr>
    </w:p>
    <w:p w14:paraId="38353754" w14:textId="77777777" w:rsidR="00D81C48" w:rsidRDefault="00D81C48" w:rsidP="00D81C48">
      <w:pPr>
        <w:jc w:val="both"/>
        <w:rPr>
          <w:rFonts w:cs="Arial"/>
          <w:sz w:val="18"/>
          <w:szCs w:val="18"/>
        </w:rPr>
      </w:pPr>
      <w:r w:rsidRPr="00A11E00">
        <w:rPr>
          <w:rFonts w:cs="Arial"/>
          <w:sz w:val="18"/>
          <w:szCs w:val="18"/>
        </w:rPr>
        <w:t>Per desenvolupar el projecte, l’adjudicatari haurà de realitzar les accions següents:</w:t>
      </w:r>
    </w:p>
    <w:p w14:paraId="7744084B" w14:textId="77777777" w:rsidR="00EA03A7" w:rsidRPr="00A11E00" w:rsidRDefault="00EA03A7" w:rsidP="00D81C48">
      <w:pPr>
        <w:jc w:val="both"/>
        <w:rPr>
          <w:rFonts w:cs="Arial"/>
          <w:sz w:val="18"/>
          <w:szCs w:val="18"/>
        </w:rPr>
      </w:pPr>
    </w:p>
    <w:p w14:paraId="6C9850FA" w14:textId="77777777" w:rsidR="00D81C48" w:rsidRPr="00A11E00" w:rsidRDefault="00D81C48" w:rsidP="00D81C48">
      <w:pPr>
        <w:pStyle w:val="Pargrafdellista"/>
        <w:numPr>
          <w:ilvl w:val="0"/>
          <w:numId w:val="21"/>
        </w:numPr>
        <w:jc w:val="both"/>
        <w:rPr>
          <w:rFonts w:cs="Arial"/>
          <w:sz w:val="18"/>
          <w:szCs w:val="18"/>
        </w:rPr>
      </w:pPr>
      <w:r w:rsidRPr="00A11E00">
        <w:rPr>
          <w:rFonts w:cs="Arial"/>
          <w:sz w:val="18"/>
          <w:szCs w:val="18"/>
        </w:rPr>
        <w:t>Redacció del projecte executiu de l’actuació</w:t>
      </w:r>
    </w:p>
    <w:p w14:paraId="2A678141" w14:textId="77777777" w:rsidR="00D81C48" w:rsidRPr="00A11E00" w:rsidRDefault="00D81C48" w:rsidP="00D81C48">
      <w:pPr>
        <w:pStyle w:val="Pargrafdellista"/>
        <w:numPr>
          <w:ilvl w:val="0"/>
          <w:numId w:val="21"/>
        </w:numPr>
        <w:jc w:val="both"/>
        <w:rPr>
          <w:rFonts w:cs="Arial"/>
          <w:sz w:val="18"/>
          <w:szCs w:val="18"/>
        </w:rPr>
      </w:pPr>
      <w:r w:rsidRPr="00A11E00">
        <w:rPr>
          <w:rFonts w:cs="Arial"/>
          <w:sz w:val="18"/>
          <w:szCs w:val="18"/>
        </w:rPr>
        <w:t>Direcció d’obra</w:t>
      </w:r>
    </w:p>
    <w:p w14:paraId="5FD66CF5" w14:textId="77777777" w:rsidR="00D81C48" w:rsidRPr="00A11E00" w:rsidRDefault="00D81C48" w:rsidP="00D81C48">
      <w:pPr>
        <w:pStyle w:val="Pargrafdellista"/>
        <w:numPr>
          <w:ilvl w:val="0"/>
          <w:numId w:val="21"/>
        </w:numPr>
        <w:jc w:val="both"/>
        <w:rPr>
          <w:rFonts w:cs="Arial"/>
          <w:sz w:val="18"/>
          <w:szCs w:val="18"/>
        </w:rPr>
      </w:pPr>
      <w:r w:rsidRPr="00A11E00">
        <w:rPr>
          <w:rFonts w:cs="Arial"/>
          <w:sz w:val="18"/>
          <w:szCs w:val="18"/>
        </w:rPr>
        <w:t>Coordinació de Seguretat i Salut</w:t>
      </w:r>
    </w:p>
    <w:p w14:paraId="401EE4BF" w14:textId="77777777" w:rsidR="00D81C48" w:rsidRPr="00A11E00" w:rsidRDefault="00D81C48" w:rsidP="00D81C48">
      <w:pPr>
        <w:jc w:val="both"/>
        <w:rPr>
          <w:rFonts w:cs="Arial"/>
          <w:sz w:val="18"/>
          <w:szCs w:val="18"/>
        </w:rPr>
      </w:pPr>
    </w:p>
    <w:p w14:paraId="7C3A42E2" w14:textId="77777777" w:rsidR="00D81C48" w:rsidRDefault="00D81C48" w:rsidP="00D81C48">
      <w:pPr>
        <w:jc w:val="both"/>
        <w:rPr>
          <w:rFonts w:cs="Arial"/>
          <w:sz w:val="18"/>
          <w:szCs w:val="18"/>
          <w:lang w:eastAsia="es-ES"/>
        </w:rPr>
      </w:pPr>
      <w:r w:rsidRPr="00A11E00">
        <w:rPr>
          <w:rFonts w:cs="Arial"/>
          <w:sz w:val="18"/>
          <w:szCs w:val="18"/>
          <w:lang w:eastAsia="es-ES"/>
        </w:rPr>
        <w:t>L’adjudicatari haurà d’analitzar els punts exposats en l’apartat anterior. Per cada un d’ells haurà de proposar una solució i definir-la a nivell de projecte executiu.</w:t>
      </w:r>
    </w:p>
    <w:p w14:paraId="63A56F01" w14:textId="77777777" w:rsidR="00EA03A7" w:rsidRPr="00A11E00" w:rsidRDefault="00EA03A7" w:rsidP="00D81C48">
      <w:pPr>
        <w:jc w:val="both"/>
        <w:rPr>
          <w:rFonts w:cs="Arial"/>
          <w:sz w:val="18"/>
          <w:szCs w:val="18"/>
          <w:lang w:eastAsia="es-ES"/>
        </w:rPr>
      </w:pPr>
    </w:p>
    <w:p w14:paraId="6224CD96" w14:textId="77777777" w:rsidR="00D81C48" w:rsidRDefault="00D81C48" w:rsidP="00D81C48">
      <w:pPr>
        <w:jc w:val="both"/>
        <w:rPr>
          <w:rFonts w:cs="Arial"/>
          <w:sz w:val="18"/>
          <w:szCs w:val="18"/>
          <w:lang w:eastAsia="es-ES"/>
        </w:rPr>
      </w:pPr>
      <w:r w:rsidRPr="00A11E00">
        <w:rPr>
          <w:rFonts w:cs="Arial"/>
          <w:sz w:val="18"/>
          <w:szCs w:val="18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possible, l’adjudicatari ho exposarà, proposant les mesures correctores que generin el mínim d’afectació a l’activitat de l’edifici.</w:t>
      </w:r>
    </w:p>
    <w:p w14:paraId="0F3FD112" w14:textId="77777777" w:rsidR="00EA03A7" w:rsidRPr="00A11E00" w:rsidRDefault="00EA03A7" w:rsidP="00D81C48">
      <w:pPr>
        <w:jc w:val="both"/>
        <w:rPr>
          <w:rFonts w:cs="Arial"/>
          <w:sz w:val="18"/>
          <w:szCs w:val="18"/>
          <w:lang w:eastAsia="es-ES"/>
        </w:rPr>
      </w:pPr>
    </w:p>
    <w:p w14:paraId="3D9ADB2C" w14:textId="1E446B12" w:rsidR="00EA03A7" w:rsidRDefault="00D81C48" w:rsidP="00D81C48">
      <w:pPr>
        <w:jc w:val="both"/>
        <w:rPr>
          <w:rFonts w:cs="Arial"/>
          <w:sz w:val="18"/>
          <w:szCs w:val="18"/>
          <w:lang w:eastAsia="es-ES"/>
        </w:rPr>
      </w:pPr>
      <w:r w:rsidRPr="00A11E00">
        <w:rPr>
          <w:rFonts w:cs="Arial"/>
          <w:sz w:val="18"/>
          <w:szCs w:val="18"/>
          <w:lang w:eastAsia="es-ES"/>
        </w:rPr>
        <w:lastRenderedPageBreak/>
        <w:t>El projecte haurà de recollir en document la coordinació amb els usuaris del centre i la seva activitat compatibilitzant-la en el temps i l’espai amb el desenvolupament de les obres. Aquest document serà subscrit pels responsables del centre i específicament pels responsables en l’àmbit del pla d’emergència i de seguretat i salut del centre.</w:t>
      </w:r>
    </w:p>
    <w:p w14:paraId="550A75EB" w14:textId="77777777" w:rsidR="00EA03A7" w:rsidRDefault="00EA03A7" w:rsidP="00D81C48">
      <w:pPr>
        <w:jc w:val="both"/>
        <w:rPr>
          <w:rFonts w:cs="Arial"/>
          <w:sz w:val="18"/>
          <w:szCs w:val="18"/>
          <w:lang w:eastAsia="es-ES"/>
        </w:rPr>
      </w:pPr>
    </w:p>
    <w:p w14:paraId="733175A6" w14:textId="77777777" w:rsidR="00EA03A7" w:rsidRPr="00A11E00" w:rsidRDefault="00EA03A7" w:rsidP="00D81C48">
      <w:pPr>
        <w:jc w:val="both"/>
        <w:rPr>
          <w:rFonts w:cs="Arial"/>
          <w:sz w:val="18"/>
          <w:szCs w:val="18"/>
          <w:lang w:eastAsia="es-ES"/>
        </w:rPr>
      </w:pPr>
    </w:p>
    <w:p w14:paraId="6750D1C0" w14:textId="77777777" w:rsidR="00D81C48" w:rsidRDefault="00D81C48" w:rsidP="00D81C48">
      <w:pPr>
        <w:jc w:val="both"/>
        <w:rPr>
          <w:rFonts w:cs="Arial"/>
          <w:b/>
          <w:sz w:val="18"/>
          <w:szCs w:val="18"/>
        </w:rPr>
      </w:pPr>
      <w:r w:rsidRPr="00A11E00">
        <w:rPr>
          <w:rFonts w:cs="Arial"/>
          <w:b/>
          <w:sz w:val="18"/>
          <w:szCs w:val="18"/>
        </w:rPr>
        <w:t>4.- Sobre els treballs de redacció de projecte</w:t>
      </w:r>
    </w:p>
    <w:p w14:paraId="5683D38B" w14:textId="77777777" w:rsidR="00EA03A7" w:rsidRPr="00A11E00" w:rsidRDefault="00EA03A7" w:rsidP="00D81C48">
      <w:pPr>
        <w:jc w:val="both"/>
        <w:rPr>
          <w:rFonts w:cs="Arial"/>
          <w:b/>
          <w:sz w:val="18"/>
          <w:szCs w:val="18"/>
        </w:rPr>
      </w:pPr>
    </w:p>
    <w:p w14:paraId="228B9821" w14:textId="77777777" w:rsidR="00D81C48" w:rsidRDefault="00D81C48" w:rsidP="00D81C48">
      <w:pPr>
        <w:jc w:val="both"/>
        <w:rPr>
          <w:rFonts w:cs="Arial"/>
          <w:sz w:val="18"/>
          <w:szCs w:val="18"/>
          <w:lang w:eastAsia="es-ES"/>
        </w:rPr>
      </w:pPr>
      <w:r w:rsidRPr="00A11E00">
        <w:rPr>
          <w:rFonts w:cs="Arial"/>
          <w:sz w:val="18"/>
          <w:szCs w:val="18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6F38BE73" w14:textId="77777777" w:rsidR="00D001EE" w:rsidRPr="00A11E00" w:rsidRDefault="00D001EE" w:rsidP="00D81C48">
      <w:pPr>
        <w:jc w:val="both"/>
        <w:rPr>
          <w:rFonts w:cs="Arial"/>
          <w:sz w:val="18"/>
          <w:szCs w:val="18"/>
          <w:lang w:eastAsia="es-ES"/>
        </w:rPr>
      </w:pPr>
    </w:p>
    <w:p w14:paraId="6057FA9C" w14:textId="77777777" w:rsidR="00D81C48" w:rsidRPr="00A11E00" w:rsidRDefault="00D81C48" w:rsidP="00D81C48">
      <w:pPr>
        <w:pStyle w:val="Pargrafdellista"/>
        <w:numPr>
          <w:ilvl w:val="0"/>
          <w:numId w:val="20"/>
        </w:numPr>
        <w:spacing w:line="259" w:lineRule="auto"/>
        <w:ind w:left="714" w:hanging="357"/>
        <w:jc w:val="both"/>
        <w:rPr>
          <w:rFonts w:cs="Arial"/>
          <w:sz w:val="18"/>
          <w:szCs w:val="18"/>
        </w:rPr>
      </w:pPr>
      <w:r w:rsidRPr="00A11E00">
        <w:rPr>
          <w:rFonts w:cs="Arial"/>
          <w:sz w:val="18"/>
          <w:szCs w:val="18"/>
        </w:rPr>
        <w:t>L’aplicació de la normativa vigent en relació a la necessitat de redacció de projecte per la tipologia d’instal·lació i independentment de l’import.</w:t>
      </w:r>
    </w:p>
    <w:p w14:paraId="2A361D99" w14:textId="77777777" w:rsidR="00D81C48" w:rsidRPr="00A11E00" w:rsidRDefault="00D81C48" w:rsidP="00D81C48">
      <w:pPr>
        <w:jc w:val="both"/>
        <w:rPr>
          <w:rFonts w:cs="Arial"/>
          <w:b/>
          <w:sz w:val="18"/>
          <w:szCs w:val="18"/>
        </w:rPr>
      </w:pPr>
    </w:p>
    <w:p w14:paraId="791A31C6" w14:textId="77777777" w:rsidR="00D81C48" w:rsidRDefault="00D81C48" w:rsidP="00D81C48">
      <w:pPr>
        <w:jc w:val="both"/>
        <w:rPr>
          <w:rFonts w:cs="Arial"/>
          <w:b/>
          <w:sz w:val="18"/>
          <w:szCs w:val="18"/>
        </w:rPr>
      </w:pPr>
      <w:r w:rsidRPr="00A11E00">
        <w:rPr>
          <w:rFonts w:cs="Arial"/>
          <w:b/>
          <w:sz w:val="18"/>
          <w:szCs w:val="18"/>
        </w:rPr>
        <w:t>5.- Sobre els treballs de direcció facultativa</w:t>
      </w:r>
    </w:p>
    <w:p w14:paraId="2420EE07" w14:textId="77777777" w:rsidR="00EA03A7" w:rsidRPr="00A11E00" w:rsidRDefault="00EA03A7" w:rsidP="00D81C48">
      <w:pPr>
        <w:jc w:val="both"/>
        <w:rPr>
          <w:rFonts w:cs="Arial"/>
          <w:b/>
          <w:sz w:val="18"/>
          <w:szCs w:val="18"/>
        </w:rPr>
      </w:pPr>
    </w:p>
    <w:p w14:paraId="7CF465CC" w14:textId="77777777" w:rsidR="00D81C48" w:rsidRDefault="00D81C48" w:rsidP="00D81C48">
      <w:pPr>
        <w:jc w:val="both"/>
        <w:rPr>
          <w:rFonts w:cs="Arial"/>
          <w:sz w:val="18"/>
          <w:szCs w:val="18"/>
          <w:lang w:eastAsia="es-ES"/>
        </w:rPr>
      </w:pPr>
      <w:r w:rsidRPr="00A11E00">
        <w:rPr>
          <w:rFonts w:cs="Arial"/>
          <w:sz w:val="18"/>
          <w:szCs w:val="18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68959074" w14:textId="77777777" w:rsidR="00D001EE" w:rsidRPr="00A11E00" w:rsidRDefault="00D001EE" w:rsidP="00D81C48">
      <w:pPr>
        <w:jc w:val="both"/>
        <w:rPr>
          <w:rFonts w:cs="Arial"/>
          <w:sz w:val="18"/>
          <w:szCs w:val="18"/>
          <w:lang w:eastAsia="es-ES"/>
        </w:rPr>
      </w:pPr>
    </w:p>
    <w:p w14:paraId="46F24077" w14:textId="77777777" w:rsidR="00D81C48" w:rsidRPr="00A11E00" w:rsidRDefault="00D81C48" w:rsidP="00D81C48">
      <w:pPr>
        <w:pStyle w:val="Pargrafdellista"/>
        <w:numPr>
          <w:ilvl w:val="0"/>
          <w:numId w:val="20"/>
        </w:numPr>
        <w:spacing w:line="259" w:lineRule="auto"/>
        <w:ind w:left="714" w:hanging="357"/>
        <w:jc w:val="both"/>
        <w:rPr>
          <w:rFonts w:cs="Arial"/>
          <w:sz w:val="18"/>
          <w:szCs w:val="18"/>
        </w:rPr>
      </w:pPr>
      <w:r w:rsidRPr="00A11E00">
        <w:rPr>
          <w:rFonts w:cs="Arial"/>
          <w:sz w:val="18"/>
          <w:szCs w:val="18"/>
        </w:rPr>
        <w:t xml:space="preserve">El document d’obra executada inclourà totes les certificacions finals d’obra i de l’edifici. </w:t>
      </w:r>
    </w:p>
    <w:p w14:paraId="569FEAB9" w14:textId="77777777" w:rsidR="00D81C48" w:rsidRPr="00A11E00" w:rsidRDefault="00D81C48" w:rsidP="00D81C48">
      <w:pPr>
        <w:pStyle w:val="Pargrafdellista"/>
        <w:numPr>
          <w:ilvl w:val="0"/>
          <w:numId w:val="20"/>
        </w:numPr>
        <w:spacing w:line="259" w:lineRule="auto"/>
        <w:ind w:left="714" w:hanging="357"/>
        <w:jc w:val="both"/>
        <w:rPr>
          <w:rFonts w:cs="Arial"/>
          <w:sz w:val="18"/>
          <w:szCs w:val="18"/>
        </w:rPr>
      </w:pPr>
      <w:r w:rsidRPr="00A11E00">
        <w:rPr>
          <w:rFonts w:cs="Arial"/>
          <w:sz w:val="18"/>
          <w:szCs w:val="18"/>
        </w:rPr>
        <w:t xml:space="preserve">En cas de modificació d’alguna instal·lació sotmesa a reglamentació industrial específica, s’inclourà la seva legalització. </w:t>
      </w:r>
    </w:p>
    <w:p w14:paraId="4FFC9EB6" w14:textId="77777777" w:rsidR="00D81C48" w:rsidRPr="00A11E00" w:rsidRDefault="00D81C48" w:rsidP="00D81C48">
      <w:pPr>
        <w:pStyle w:val="Pargrafdellista"/>
        <w:numPr>
          <w:ilvl w:val="0"/>
          <w:numId w:val="20"/>
        </w:numPr>
        <w:spacing w:line="259" w:lineRule="auto"/>
        <w:ind w:left="714" w:hanging="357"/>
        <w:jc w:val="both"/>
        <w:rPr>
          <w:rFonts w:cs="Arial"/>
          <w:sz w:val="18"/>
          <w:szCs w:val="18"/>
        </w:rPr>
      </w:pPr>
      <w:r w:rsidRPr="00A11E00">
        <w:rPr>
          <w:rFonts w:cs="Arial"/>
          <w:sz w:val="18"/>
          <w:szCs w:val="18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29618E5A" w14:textId="77777777" w:rsidR="00D81C48" w:rsidRPr="00A11E00" w:rsidRDefault="00D81C48" w:rsidP="00D81C48">
      <w:pPr>
        <w:pStyle w:val="Pargrafdellista"/>
        <w:numPr>
          <w:ilvl w:val="0"/>
          <w:numId w:val="20"/>
        </w:numPr>
        <w:spacing w:line="259" w:lineRule="auto"/>
        <w:ind w:left="714" w:hanging="357"/>
        <w:jc w:val="both"/>
        <w:rPr>
          <w:rFonts w:cs="Arial"/>
          <w:sz w:val="18"/>
          <w:szCs w:val="18"/>
        </w:rPr>
      </w:pPr>
      <w:r w:rsidRPr="00A11E00">
        <w:rPr>
          <w:rFonts w:cs="Arial"/>
          <w:sz w:val="18"/>
          <w:szCs w:val="18"/>
        </w:rPr>
        <w:t>Un cop acabat el document d’obra executada, es lliurarà en PDF i en suport informàtic.</w:t>
      </w:r>
    </w:p>
    <w:p w14:paraId="1E9ECB32" w14:textId="77777777" w:rsidR="00D81C48" w:rsidRPr="00005CA6" w:rsidRDefault="00D81C48" w:rsidP="00D81C48">
      <w:pPr>
        <w:jc w:val="both"/>
        <w:rPr>
          <w:rFonts w:cs="Arial"/>
          <w:sz w:val="20"/>
          <w:lang w:eastAsia="es-ES"/>
        </w:rPr>
      </w:pPr>
    </w:p>
    <w:p w14:paraId="64D53B73" w14:textId="4BB43E11" w:rsidR="00F004BE" w:rsidRPr="000B6601" w:rsidRDefault="00F004BE" w:rsidP="000B6601"/>
    <w:sectPr w:rsidR="00F004BE" w:rsidRPr="000B6601" w:rsidSect="00C054A6">
      <w:headerReference w:type="default" r:id="rId11"/>
      <w:footerReference w:type="default" r:id="rId12"/>
      <w:pgSz w:w="11906" w:h="16838" w:code="9"/>
      <w:pgMar w:top="720" w:right="1133" w:bottom="993" w:left="1134" w:header="567" w:footer="27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9DD40" w14:textId="77777777" w:rsidR="00F8296D" w:rsidRDefault="00F8296D">
      <w:r>
        <w:separator/>
      </w:r>
    </w:p>
  </w:endnote>
  <w:endnote w:type="continuationSeparator" w:id="0">
    <w:p w14:paraId="526FB806" w14:textId="77777777" w:rsidR="00F8296D" w:rsidRDefault="00F8296D">
      <w:r>
        <w:continuationSeparator/>
      </w:r>
    </w:p>
  </w:endnote>
  <w:endnote w:type="continuationNotice" w:id="1">
    <w:p w14:paraId="767D8517" w14:textId="77777777" w:rsidR="00F8296D" w:rsidRDefault="00F829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Light*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53B7C" w14:textId="0512F7B9" w:rsidR="00E077F0" w:rsidRPr="00795976" w:rsidRDefault="003155D8" w:rsidP="003155D8">
    <w:pPr>
      <w:pStyle w:val="Peu"/>
      <w:ind w:left="-426" w:firstLine="142"/>
      <w:jc w:val="right"/>
      <w:rPr>
        <w:color w:val="7F7F7F" w:themeColor="text1" w:themeTint="80"/>
      </w:rPr>
    </w:pPr>
    <w:r w:rsidRPr="003155D8">
      <w:rPr>
        <w:color w:val="7F7F7F" w:themeColor="text1" w:themeTint="80"/>
      </w:rPr>
      <w:t xml:space="preserve">Pàgina </w:t>
    </w:r>
    <w:r w:rsidRPr="003155D8">
      <w:rPr>
        <w:b/>
        <w:bCs/>
        <w:color w:val="7F7F7F" w:themeColor="text1" w:themeTint="80"/>
      </w:rPr>
      <w:fldChar w:fldCharType="begin"/>
    </w:r>
    <w:r w:rsidRPr="003155D8">
      <w:rPr>
        <w:b/>
        <w:bCs/>
        <w:color w:val="7F7F7F" w:themeColor="text1" w:themeTint="80"/>
      </w:rPr>
      <w:instrText>PAGE  \* Arabic  \* MERGEFORMAT</w:instrText>
    </w:r>
    <w:r w:rsidRPr="003155D8">
      <w:rPr>
        <w:b/>
        <w:bCs/>
        <w:color w:val="7F7F7F" w:themeColor="text1" w:themeTint="80"/>
      </w:rPr>
      <w:fldChar w:fldCharType="separate"/>
    </w:r>
    <w:r w:rsidRPr="003155D8">
      <w:rPr>
        <w:b/>
        <w:bCs/>
        <w:color w:val="7F7F7F" w:themeColor="text1" w:themeTint="80"/>
      </w:rPr>
      <w:t>1</w:t>
    </w:r>
    <w:r w:rsidRPr="003155D8">
      <w:rPr>
        <w:b/>
        <w:bCs/>
        <w:color w:val="7F7F7F" w:themeColor="text1" w:themeTint="80"/>
      </w:rPr>
      <w:fldChar w:fldCharType="end"/>
    </w:r>
    <w:r w:rsidRPr="003155D8">
      <w:rPr>
        <w:color w:val="7F7F7F" w:themeColor="text1" w:themeTint="80"/>
      </w:rPr>
      <w:t xml:space="preserve"> de </w:t>
    </w:r>
    <w:r w:rsidRPr="003155D8">
      <w:rPr>
        <w:b/>
        <w:bCs/>
        <w:color w:val="7F7F7F" w:themeColor="text1" w:themeTint="80"/>
      </w:rPr>
      <w:fldChar w:fldCharType="begin"/>
    </w:r>
    <w:r w:rsidRPr="003155D8">
      <w:rPr>
        <w:b/>
        <w:bCs/>
        <w:color w:val="7F7F7F" w:themeColor="text1" w:themeTint="80"/>
      </w:rPr>
      <w:instrText>NUMPAGES  \* Arabic  \* MERGEFORMAT</w:instrText>
    </w:r>
    <w:r w:rsidRPr="003155D8">
      <w:rPr>
        <w:b/>
        <w:bCs/>
        <w:color w:val="7F7F7F" w:themeColor="text1" w:themeTint="80"/>
      </w:rPr>
      <w:fldChar w:fldCharType="separate"/>
    </w:r>
    <w:r w:rsidRPr="003155D8">
      <w:rPr>
        <w:b/>
        <w:bCs/>
        <w:color w:val="7F7F7F" w:themeColor="text1" w:themeTint="80"/>
      </w:rPr>
      <w:t>2</w:t>
    </w:r>
    <w:r w:rsidRPr="003155D8">
      <w:rPr>
        <w:b/>
        <w:bCs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84694" w14:textId="77777777" w:rsidR="00F8296D" w:rsidRDefault="00F8296D">
      <w:r>
        <w:separator/>
      </w:r>
    </w:p>
  </w:footnote>
  <w:footnote w:type="continuationSeparator" w:id="0">
    <w:p w14:paraId="24E18C27" w14:textId="77777777" w:rsidR="00F8296D" w:rsidRDefault="00F8296D">
      <w:r>
        <w:continuationSeparator/>
      </w:r>
    </w:p>
  </w:footnote>
  <w:footnote w:type="continuationNotice" w:id="1">
    <w:p w14:paraId="247A571E" w14:textId="77777777" w:rsidR="00F8296D" w:rsidRDefault="00F829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53B78" w14:textId="02BF001B" w:rsidR="00E077F0" w:rsidRDefault="000306A6" w:rsidP="0050455F">
    <w:pPr>
      <w:pStyle w:val="Capalera"/>
      <w:ind w:left="-426"/>
      <w:rPr>
        <w:rFonts w:ascii="Helvetica*" w:hAnsi="Helvetica*"/>
        <w:b/>
      </w:rPr>
    </w:pPr>
    <w:r>
      <w:rPr>
        <w:lang w:val="es-ES"/>
      </w:rPr>
      <w:drawing>
        <wp:anchor distT="0" distB="0" distL="114300" distR="114300" simplePos="0" relativeHeight="251658240" behindDoc="0" locked="0" layoutInCell="1" allowOverlap="1" wp14:anchorId="385E3112" wp14:editId="7B0ED3FC">
          <wp:simplePos x="0" y="0"/>
          <wp:positionH relativeFrom="column">
            <wp:posOffset>0</wp:posOffset>
          </wp:positionH>
          <wp:positionV relativeFrom="paragraph">
            <wp:posOffset>37465</wp:posOffset>
          </wp:positionV>
          <wp:extent cx="1524000" cy="507365"/>
          <wp:effectExtent l="0" t="0" r="0" b="6985"/>
          <wp:wrapSquare wrapText="bothSides"/>
          <wp:docPr id="1310842693" name="Imatge 1310842693" descr="infraestructura-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nfraestructura-c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11" t="17911" r="11111" b="19403"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D53B79" w14:textId="7FC9FB6A" w:rsidR="00E077F0" w:rsidRDefault="00E077F0" w:rsidP="004A3CFB">
    <w:pPr>
      <w:pStyle w:val="Capalera"/>
      <w:tabs>
        <w:tab w:val="clear" w:pos="4252"/>
        <w:tab w:val="clear" w:pos="8504"/>
        <w:tab w:val="left" w:pos="4815"/>
      </w:tabs>
      <w:rPr>
        <w:rFonts w:ascii="Helvetica*" w:hAnsi="Helvetica*"/>
        <w:b/>
      </w:rPr>
    </w:pPr>
    <w:r>
      <w:rPr>
        <w:rFonts w:ascii="Helvetica*" w:hAnsi="Helvetica*"/>
        <w:b/>
      </w:rPr>
      <w:tab/>
    </w:r>
  </w:p>
  <w:p w14:paraId="64D53B7A" w14:textId="77777777" w:rsidR="00E077F0" w:rsidRDefault="00E077F0" w:rsidP="004A3CFB">
    <w:pPr>
      <w:pStyle w:val="Capalera"/>
      <w:tabs>
        <w:tab w:val="clear" w:pos="4252"/>
        <w:tab w:val="clear" w:pos="8504"/>
        <w:tab w:val="left" w:pos="4815"/>
      </w:tabs>
      <w:rPr>
        <w:rFonts w:ascii="Helvetica*" w:hAnsi="Helvetica*"/>
        <w:b/>
      </w:rPr>
    </w:pPr>
  </w:p>
  <w:p w14:paraId="64D53B7B" w14:textId="77777777" w:rsidR="00E077F0" w:rsidRPr="00CF6B9F" w:rsidRDefault="00E077F0" w:rsidP="00CF6B9F">
    <w:pPr>
      <w:pStyle w:val="Capalera"/>
      <w:tabs>
        <w:tab w:val="clear" w:pos="4252"/>
        <w:tab w:val="clear" w:pos="8504"/>
        <w:tab w:val="left" w:pos="4815"/>
      </w:tabs>
      <w:jc w:val="right"/>
      <w:rPr>
        <w:rFonts w:ascii="Arial" w:hAnsi="Arial" w:cs="Arial"/>
        <w:color w:val="7F7F7F" w:themeColor="text1" w:themeTint="8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B2543"/>
    <w:multiLevelType w:val="hybridMultilevel"/>
    <w:tmpl w:val="304C3D72"/>
    <w:lvl w:ilvl="0" w:tplc="C94E33F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5549B"/>
    <w:multiLevelType w:val="hybridMultilevel"/>
    <w:tmpl w:val="924E2DDC"/>
    <w:lvl w:ilvl="0" w:tplc="ACACC3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943F5"/>
    <w:multiLevelType w:val="hybridMultilevel"/>
    <w:tmpl w:val="92D4395A"/>
    <w:lvl w:ilvl="0" w:tplc="040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22164EA"/>
    <w:multiLevelType w:val="hybridMultilevel"/>
    <w:tmpl w:val="F5F2C6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B3590"/>
    <w:multiLevelType w:val="hybridMultilevel"/>
    <w:tmpl w:val="418615AC"/>
    <w:lvl w:ilvl="0" w:tplc="A9A6B7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B163D"/>
    <w:multiLevelType w:val="hybridMultilevel"/>
    <w:tmpl w:val="03508F56"/>
    <w:lvl w:ilvl="0" w:tplc="803E70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D1297"/>
    <w:multiLevelType w:val="hybridMultilevel"/>
    <w:tmpl w:val="DC16C05E"/>
    <w:lvl w:ilvl="0" w:tplc="8ACAED2C">
      <w:start w:val="7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C030BC3"/>
    <w:multiLevelType w:val="hybridMultilevel"/>
    <w:tmpl w:val="D7242430"/>
    <w:lvl w:ilvl="0" w:tplc="ACACC3FE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9C310D"/>
    <w:multiLevelType w:val="hybridMultilevel"/>
    <w:tmpl w:val="F93873A6"/>
    <w:lvl w:ilvl="0" w:tplc="4912BCE4">
      <w:numFmt w:val="bullet"/>
      <w:lvlText w:val="-"/>
      <w:lvlJc w:val="left"/>
      <w:pPr>
        <w:ind w:left="588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10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87603"/>
    <w:multiLevelType w:val="hybridMultilevel"/>
    <w:tmpl w:val="81008644"/>
    <w:lvl w:ilvl="0" w:tplc="040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6F4A0D"/>
    <w:multiLevelType w:val="hybridMultilevel"/>
    <w:tmpl w:val="EA5208FC"/>
    <w:lvl w:ilvl="0" w:tplc="11CE4B8E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030019">
      <w:start w:val="1"/>
      <w:numFmt w:val="lowerLetter"/>
      <w:lvlText w:val="%2."/>
      <w:lvlJc w:val="left"/>
      <w:pPr>
        <w:ind w:left="1785" w:hanging="360"/>
      </w:pPr>
    </w:lvl>
    <w:lvl w:ilvl="2" w:tplc="0403001B">
      <w:start w:val="1"/>
      <w:numFmt w:val="lowerRoman"/>
      <w:lvlText w:val="%3."/>
      <w:lvlJc w:val="right"/>
      <w:pPr>
        <w:ind w:left="2505" w:hanging="180"/>
      </w:pPr>
    </w:lvl>
    <w:lvl w:ilvl="3" w:tplc="0403000F">
      <w:start w:val="1"/>
      <w:numFmt w:val="decimal"/>
      <w:lvlText w:val="%4."/>
      <w:lvlJc w:val="left"/>
      <w:pPr>
        <w:ind w:left="3225" w:hanging="360"/>
      </w:pPr>
    </w:lvl>
    <w:lvl w:ilvl="4" w:tplc="04030019">
      <w:start w:val="1"/>
      <w:numFmt w:val="lowerLetter"/>
      <w:lvlText w:val="%5."/>
      <w:lvlJc w:val="left"/>
      <w:pPr>
        <w:ind w:left="3945" w:hanging="360"/>
      </w:pPr>
    </w:lvl>
    <w:lvl w:ilvl="5" w:tplc="0403001B">
      <w:start w:val="1"/>
      <w:numFmt w:val="lowerRoman"/>
      <w:lvlText w:val="%6."/>
      <w:lvlJc w:val="right"/>
      <w:pPr>
        <w:ind w:left="4665" w:hanging="180"/>
      </w:pPr>
    </w:lvl>
    <w:lvl w:ilvl="6" w:tplc="0403000F">
      <w:start w:val="1"/>
      <w:numFmt w:val="decimal"/>
      <w:lvlText w:val="%7."/>
      <w:lvlJc w:val="left"/>
      <w:pPr>
        <w:ind w:left="5385" w:hanging="360"/>
      </w:pPr>
    </w:lvl>
    <w:lvl w:ilvl="7" w:tplc="04030019">
      <w:start w:val="1"/>
      <w:numFmt w:val="lowerLetter"/>
      <w:lvlText w:val="%8."/>
      <w:lvlJc w:val="left"/>
      <w:pPr>
        <w:ind w:left="6105" w:hanging="360"/>
      </w:pPr>
    </w:lvl>
    <w:lvl w:ilvl="8" w:tplc="0403001B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0410CB1"/>
    <w:multiLevelType w:val="hybridMultilevel"/>
    <w:tmpl w:val="EF844E8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674E3"/>
    <w:multiLevelType w:val="multilevel"/>
    <w:tmpl w:val="F3EE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B984290"/>
    <w:multiLevelType w:val="hybridMultilevel"/>
    <w:tmpl w:val="F5F2C6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B527D2"/>
    <w:multiLevelType w:val="hybridMultilevel"/>
    <w:tmpl w:val="11FC3302"/>
    <w:lvl w:ilvl="0" w:tplc="DC68FC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9" w:hanging="360"/>
      </w:p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501C82"/>
    <w:multiLevelType w:val="hybridMultilevel"/>
    <w:tmpl w:val="3F96C2B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724125">
    <w:abstractNumId w:val="13"/>
  </w:num>
  <w:num w:numId="2" w16cid:durableId="6048484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1643956">
    <w:abstractNumId w:val="7"/>
  </w:num>
  <w:num w:numId="4" w16cid:durableId="233130560">
    <w:abstractNumId w:val="14"/>
  </w:num>
  <w:num w:numId="5" w16cid:durableId="1521044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00549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0464824">
    <w:abstractNumId w:val="1"/>
  </w:num>
  <w:num w:numId="8" w16cid:durableId="1943759026">
    <w:abstractNumId w:val="3"/>
  </w:num>
  <w:num w:numId="9" w16cid:durableId="1984499181">
    <w:abstractNumId w:val="11"/>
  </w:num>
  <w:num w:numId="10" w16cid:durableId="1541669529">
    <w:abstractNumId w:val="0"/>
  </w:num>
  <w:num w:numId="11" w16cid:durableId="1098671713">
    <w:abstractNumId w:val="16"/>
  </w:num>
  <w:num w:numId="12" w16cid:durableId="13920500">
    <w:abstractNumId w:val="17"/>
  </w:num>
  <w:num w:numId="13" w16cid:durableId="1313675727">
    <w:abstractNumId w:val="15"/>
  </w:num>
  <w:num w:numId="14" w16cid:durableId="943266409">
    <w:abstractNumId w:val="4"/>
  </w:num>
  <w:num w:numId="15" w16cid:durableId="346832605">
    <w:abstractNumId w:val="6"/>
  </w:num>
  <w:num w:numId="16" w16cid:durableId="2005232130">
    <w:abstractNumId w:val="9"/>
  </w:num>
  <w:num w:numId="17" w16cid:durableId="63142131">
    <w:abstractNumId w:val="1"/>
  </w:num>
  <w:num w:numId="18" w16cid:durableId="1220630323">
    <w:abstractNumId w:val="8"/>
  </w:num>
  <w:num w:numId="19" w16cid:durableId="472672845">
    <w:abstractNumId w:val="5"/>
  </w:num>
  <w:num w:numId="20" w16cid:durableId="253704699">
    <w:abstractNumId w:val="10"/>
  </w:num>
  <w:num w:numId="21" w16cid:durableId="79170696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755"/>
    <w:rsid w:val="00003C3D"/>
    <w:rsid w:val="000064D1"/>
    <w:rsid w:val="0000668E"/>
    <w:rsid w:val="00007000"/>
    <w:rsid w:val="0000767C"/>
    <w:rsid w:val="00007717"/>
    <w:rsid w:val="00013189"/>
    <w:rsid w:val="00013956"/>
    <w:rsid w:val="0001741B"/>
    <w:rsid w:val="00022C8C"/>
    <w:rsid w:val="00024CB4"/>
    <w:rsid w:val="000260F2"/>
    <w:rsid w:val="00027683"/>
    <w:rsid w:val="000306A6"/>
    <w:rsid w:val="00031DD2"/>
    <w:rsid w:val="00036D85"/>
    <w:rsid w:val="00043095"/>
    <w:rsid w:val="000435B0"/>
    <w:rsid w:val="00053BB9"/>
    <w:rsid w:val="00056BDB"/>
    <w:rsid w:val="00057CD0"/>
    <w:rsid w:val="00062EF1"/>
    <w:rsid w:val="0006629B"/>
    <w:rsid w:val="00072528"/>
    <w:rsid w:val="00072971"/>
    <w:rsid w:val="00072BE5"/>
    <w:rsid w:val="00074F03"/>
    <w:rsid w:val="00075348"/>
    <w:rsid w:val="00075ACB"/>
    <w:rsid w:val="000800D7"/>
    <w:rsid w:val="000837C6"/>
    <w:rsid w:val="0008534B"/>
    <w:rsid w:val="00086EC6"/>
    <w:rsid w:val="00087CD0"/>
    <w:rsid w:val="00091578"/>
    <w:rsid w:val="0009785F"/>
    <w:rsid w:val="00097A57"/>
    <w:rsid w:val="000A5462"/>
    <w:rsid w:val="000A56A5"/>
    <w:rsid w:val="000A6E9E"/>
    <w:rsid w:val="000B1FA3"/>
    <w:rsid w:val="000B6601"/>
    <w:rsid w:val="000C00E3"/>
    <w:rsid w:val="000C099A"/>
    <w:rsid w:val="000C4145"/>
    <w:rsid w:val="000C57F2"/>
    <w:rsid w:val="000C5D96"/>
    <w:rsid w:val="000C6D16"/>
    <w:rsid w:val="000C7695"/>
    <w:rsid w:val="000D1B81"/>
    <w:rsid w:val="000D30C5"/>
    <w:rsid w:val="000F721D"/>
    <w:rsid w:val="0010267A"/>
    <w:rsid w:val="0010424F"/>
    <w:rsid w:val="0010429A"/>
    <w:rsid w:val="00104FDD"/>
    <w:rsid w:val="001062D8"/>
    <w:rsid w:val="001078B4"/>
    <w:rsid w:val="001104FA"/>
    <w:rsid w:val="00121E15"/>
    <w:rsid w:val="00122E9A"/>
    <w:rsid w:val="001236E2"/>
    <w:rsid w:val="001246C2"/>
    <w:rsid w:val="00124870"/>
    <w:rsid w:val="0012690E"/>
    <w:rsid w:val="001275EB"/>
    <w:rsid w:val="0013155A"/>
    <w:rsid w:val="001319AB"/>
    <w:rsid w:val="00132FF0"/>
    <w:rsid w:val="00147B8E"/>
    <w:rsid w:val="0015125E"/>
    <w:rsid w:val="00151394"/>
    <w:rsid w:val="00154350"/>
    <w:rsid w:val="00155FEC"/>
    <w:rsid w:val="00161CF2"/>
    <w:rsid w:val="00162246"/>
    <w:rsid w:val="00163099"/>
    <w:rsid w:val="00164D6D"/>
    <w:rsid w:val="0017024B"/>
    <w:rsid w:val="00172085"/>
    <w:rsid w:val="0017240F"/>
    <w:rsid w:val="00174F5C"/>
    <w:rsid w:val="001823D8"/>
    <w:rsid w:val="00190D29"/>
    <w:rsid w:val="00192AC2"/>
    <w:rsid w:val="00193314"/>
    <w:rsid w:val="00194543"/>
    <w:rsid w:val="001A00DB"/>
    <w:rsid w:val="001A0C5F"/>
    <w:rsid w:val="001A110A"/>
    <w:rsid w:val="001B2322"/>
    <w:rsid w:val="001B2D08"/>
    <w:rsid w:val="001B6C23"/>
    <w:rsid w:val="001B7224"/>
    <w:rsid w:val="001C0E8E"/>
    <w:rsid w:val="001C2ADB"/>
    <w:rsid w:val="001D1F00"/>
    <w:rsid w:val="001D59EA"/>
    <w:rsid w:val="001D74DF"/>
    <w:rsid w:val="001E3B31"/>
    <w:rsid w:val="001E55E2"/>
    <w:rsid w:val="001E59CC"/>
    <w:rsid w:val="001E5EC1"/>
    <w:rsid w:val="001F1D67"/>
    <w:rsid w:val="001F2FC0"/>
    <w:rsid w:val="001F7E5F"/>
    <w:rsid w:val="00201301"/>
    <w:rsid w:val="0020250F"/>
    <w:rsid w:val="0020325A"/>
    <w:rsid w:val="00203458"/>
    <w:rsid w:val="00203D8A"/>
    <w:rsid w:val="00206C99"/>
    <w:rsid w:val="00207660"/>
    <w:rsid w:val="00212067"/>
    <w:rsid w:val="0021385E"/>
    <w:rsid w:val="00217BFC"/>
    <w:rsid w:val="00222096"/>
    <w:rsid w:val="00222FE7"/>
    <w:rsid w:val="00225046"/>
    <w:rsid w:val="0023078B"/>
    <w:rsid w:val="00233444"/>
    <w:rsid w:val="002410EC"/>
    <w:rsid w:val="00243822"/>
    <w:rsid w:val="00246CCE"/>
    <w:rsid w:val="002519F9"/>
    <w:rsid w:val="00261DF7"/>
    <w:rsid w:val="00262E08"/>
    <w:rsid w:val="00263FAE"/>
    <w:rsid w:val="002666B7"/>
    <w:rsid w:val="0026737E"/>
    <w:rsid w:val="002677D2"/>
    <w:rsid w:val="002738F2"/>
    <w:rsid w:val="00275FEC"/>
    <w:rsid w:val="0027721C"/>
    <w:rsid w:val="00277ADC"/>
    <w:rsid w:val="00280CED"/>
    <w:rsid w:val="002811DE"/>
    <w:rsid w:val="002825CD"/>
    <w:rsid w:val="00283E75"/>
    <w:rsid w:val="0028423B"/>
    <w:rsid w:val="0029156D"/>
    <w:rsid w:val="00291B82"/>
    <w:rsid w:val="00293334"/>
    <w:rsid w:val="0029584B"/>
    <w:rsid w:val="00296995"/>
    <w:rsid w:val="002A0E8D"/>
    <w:rsid w:val="002A32D8"/>
    <w:rsid w:val="002A4B67"/>
    <w:rsid w:val="002A54C9"/>
    <w:rsid w:val="002B0617"/>
    <w:rsid w:val="002B0F60"/>
    <w:rsid w:val="002B1077"/>
    <w:rsid w:val="002B34FD"/>
    <w:rsid w:val="002B57C3"/>
    <w:rsid w:val="002B6625"/>
    <w:rsid w:val="002B6AF1"/>
    <w:rsid w:val="002C0D45"/>
    <w:rsid w:val="002C2E97"/>
    <w:rsid w:val="002C67C5"/>
    <w:rsid w:val="002C7153"/>
    <w:rsid w:val="002D0C9E"/>
    <w:rsid w:val="002D2FA2"/>
    <w:rsid w:val="002D598B"/>
    <w:rsid w:val="002D5ABB"/>
    <w:rsid w:val="002D5B85"/>
    <w:rsid w:val="002E0237"/>
    <w:rsid w:val="002E0295"/>
    <w:rsid w:val="002E3D84"/>
    <w:rsid w:val="002E5211"/>
    <w:rsid w:val="002E5C93"/>
    <w:rsid w:val="002E74FE"/>
    <w:rsid w:val="002F0623"/>
    <w:rsid w:val="002F2EAF"/>
    <w:rsid w:val="002F36D1"/>
    <w:rsid w:val="002F5797"/>
    <w:rsid w:val="002F7533"/>
    <w:rsid w:val="00301019"/>
    <w:rsid w:val="0030148C"/>
    <w:rsid w:val="00301FBB"/>
    <w:rsid w:val="00303422"/>
    <w:rsid w:val="003064DD"/>
    <w:rsid w:val="0030777B"/>
    <w:rsid w:val="003103F3"/>
    <w:rsid w:val="00314A03"/>
    <w:rsid w:val="003155D8"/>
    <w:rsid w:val="003157A7"/>
    <w:rsid w:val="003177F2"/>
    <w:rsid w:val="0032059B"/>
    <w:rsid w:val="0032116B"/>
    <w:rsid w:val="003235A5"/>
    <w:rsid w:val="003278EF"/>
    <w:rsid w:val="00327C45"/>
    <w:rsid w:val="00327D7B"/>
    <w:rsid w:val="0033273C"/>
    <w:rsid w:val="00334AD1"/>
    <w:rsid w:val="00334BF4"/>
    <w:rsid w:val="00334FFD"/>
    <w:rsid w:val="0033573F"/>
    <w:rsid w:val="00336930"/>
    <w:rsid w:val="00343518"/>
    <w:rsid w:val="003448B9"/>
    <w:rsid w:val="00346D8A"/>
    <w:rsid w:val="00350108"/>
    <w:rsid w:val="00352819"/>
    <w:rsid w:val="00353AB4"/>
    <w:rsid w:val="00353E87"/>
    <w:rsid w:val="003546C5"/>
    <w:rsid w:val="0035625A"/>
    <w:rsid w:val="00361AC6"/>
    <w:rsid w:val="00361DDD"/>
    <w:rsid w:val="00362757"/>
    <w:rsid w:val="00364821"/>
    <w:rsid w:val="00366C3A"/>
    <w:rsid w:val="00372608"/>
    <w:rsid w:val="00373374"/>
    <w:rsid w:val="003758AA"/>
    <w:rsid w:val="00376992"/>
    <w:rsid w:val="00376D6A"/>
    <w:rsid w:val="0038126F"/>
    <w:rsid w:val="00381E2E"/>
    <w:rsid w:val="00383CF0"/>
    <w:rsid w:val="0038527D"/>
    <w:rsid w:val="00390B56"/>
    <w:rsid w:val="00390C60"/>
    <w:rsid w:val="003916F8"/>
    <w:rsid w:val="00391BE6"/>
    <w:rsid w:val="003925EE"/>
    <w:rsid w:val="003945C8"/>
    <w:rsid w:val="0039464A"/>
    <w:rsid w:val="003A1219"/>
    <w:rsid w:val="003A60E6"/>
    <w:rsid w:val="003B05B8"/>
    <w:rsid w:val="003B3ADB"/>
    <w:rsid w:val="003B59CB"/>
    <w:rsid w:val="003C13B1"/>
    <w:rsid w:val="003C6177"/>
    <w:rsid w:val="003C6CCE"/>
    <w:rsid w:val="003D7626"/>
    <w:rsid w:val="003E1F5B"/>
    <w:rsid w:val="003E2EC5"/>
    <w:rsid w:val="003E3395"/>
    <w:rsid w:val="003E4EAA"/>
    <w:rsid w:val="003F287A"/>
    <w:rsid w:val="003F2D16"/>
    <w:rsid w:val="00400210"/>
    <w:rsid w:val="00401171"/>
    <w:rsid w:val="0040170C"/>
    <w:rsid w:val="004018F3"/>
    <w:rsid w:val="00402D5D"/>
    <w:rsid w:val="004036F0"/>
    <w:rsid w:val="00403F6E"/>
    <w:rsid w:val="004054FD"/>
    <w:rsid w:val="00407930"/>
    <w:rsid w:val="00407B43"/>
    <w:rsid w:val="00412C87"/>
    <w:rsid w:val="0041584E"/>
    <w:rsid w:val="00421164"/>
    <w:rsid w:val="004258A0"/>
    <w:rsid w:val="0042774D"/>
    <w:rsid w:val="004410F2"/>
    <w:rsid w:val="0044137B"/>
    <w:rsid w:val="00443C52"/>
    <w:rsid w:val="00446EAB"/>
    <w:rsid w:val="00447033"/>
    <w:rsid w:val="00461381"/>
    <w:rsid w:val="004623EC"/>
    <w:rsid w:val="00464A0F"/>
    <w:rsid w:val="00477AA5"/>
    <w:rsid w:val="00480543"/>
    <w:rsid w:val="00481214"/>
    <w:rsid w:val="004814EA"/>
    <w:rsid w:val="004860FC"/>
    <w:rsid w:val="004862BE"/>
    <w:rsid w:val="0049766C"/>
    <w:rsid w:val="004A3B2F"/>
    <w:rsid w:val="004A3CFB"/>
    <w:rsid w:val="004A4CFA"/>
    <w:rsid w:val="004B068D"/>
    <w:rsid w:val="004B3196"/>
    <w:rsid w:val="004B38A8"/>
    <w:rsid w:val="004B43C4"/>
    <w:rsid w:val="004B5C59"/>
    <w:rsid w:val="004B760A"/>
    <w:rsid w:val="004D502E"/>
    <w:rsid w:val="004E2230"/>
    <w:rsid w:val="004F08D4"/>
    <w:rsid w:val="004F3FA0"/>
    <w:rsid w:val="004F5A59"/>
    <w:rsid w:val="004F5B93"/>
    <w:rsid w:val="004F719A"/>
    <w:rsid w:val="004F73F1"/>
    <w:rsid w:val="004F7AB5"/>
    <w:rsid w:val="005039A5"/>
    <w:rsid w:val="0050455F"/>
    <w:rsid w:val="00505B86"/>
    <w:rsid w:val="00506B43"/>
    <w:rsid w:val="00507E8B"/>
    <w:rsid w:val="0051126B"/>
    <w:rsid w:val="0051652D"/>
    <w:rsid w:val="0051733C"/>
    <w:rsid w:val="00522A26"/>
    <w:rsid w:val="005236A9"/>
    <w:rsid w:val="00525A98"/>
    <w:rsid w:val="00534B14"/>
    <w:rsid w:val="005405E1"/>
    <w:rsid w:val="00541C49"/>
    <w:rsid w:val="005425EA"/>
    <w:rsid w:val="005432E6"/>
    <w:rsid w:val="00550A91"/>
    <w:rsid w:val="00553858"/>
    <w:rsid w:val="005554E6"/>
    <w:rsid w:val="00561325"/>
    <w:rsid w:val="005633D7"/>
    <w:rsid w:val="00565180"/>
    <w:rsid w:val="00566291"/>
    <w:rsid w:val="00571EDA"/>
    <w:rsid w:val="00572086"/>
    <w:rsid w:val="005744A9"/>
    <w:rsid w:val="0057555C"/>
    <w:rsid w:val="00575C81"/>
    <w:rsid w:val="00581B1B"/>
    <w:rsid w:val="00583B33"/>
    <w:rsid w:val="00583D6B"/>
    <w:rsid w:val="00586540"/>
    <w:rsid w:val="00587033"/>
    <w:rsid w:val="0059322E"/>
    <w:rsid w:val="00593CDD"/>
    <w:rsid w:val="005961FC"/>
    <w:rsid w:val="005A3A0F"/>
    <w:rsid w:val="005A4F5D"/>
    <w:rsid w:val="005B08EB"/>
    <w:rsid w:val="005B6600"/>
    <w:rsid w:val="005B7AE8"/>
    <w:rsid w:val="005C0DA2"/>
    <w:rsid w:val="005C6291"/>
    <w:rsid w:val="005D1819"/>
    <w:rsid w:val="005D2A41"/>
    <w:rsid w:val="005D600C"/>
    <w:rsid w:val="005D7663"/>
    <w:rsid w:val="005D7B04"/>
    <w:rsid w:val="005E12A4"/>
    <w:rsid w:val="005E165B"/>
    <w:rsid w:val="005E24BA"/>
    <w:rsid w:val="005E2829"/>
    <w:rsid w:val="005F417A"/>
    <w:rsid w:val="005F5C09"/>
    <w:rsid w:val="005F5EE6"/>
    <w:rsid w:val="00601E8A"/>
    <w:rsid w:val="006035D3"/>
    <w:rsid w:val="00604D80"/>
    <w:rsid w:val="00610D79"/>
    <w:rsid w:val="0061147B"/>
    <w:rsid w:val="00612DE2"/>
    <w:rsid w:val="00613FA4"/>
    <w:rsid w:val="00617006"/>
    <w:rsid w:val="0063175D"/>
    <w:rsid w:val="0063244E"/>
    <w:rsid w:val="006328E9"/>
    <w:rsid w:val="00632BBE"/>
    <w:rsid w:val="006332D8"/>
    <w:rsid w:val="006336AD"/>
    <w:rsid w:val="00634816"/>
    <w:rsid w:val="006367AB"/>
    <w:rsid w:val="00637BA4"/>
    <w:rsid w:val="00640CD2"/>
    <w:rsid w:val="00645194"/>
    <w:rsid w:val="0064706D"/>
    <w:rsid w:val="00647614"/>
    <w:rsid w:val="0065389F"/>
    <w:rsid w:val="00654ACE"/>
    <w:rsid w:val="0066037B"/>
    <w:rsid w:val="00663A11"/>
    <w:rsid w:val="0067069E"/>
    <w:rsid w:val="00672EDB"/>
    <w:rsid w:val="00673C57"/>
    <w:rsid w:val="00673DF3"/>
    <w:rsid w:val="006764A0"/>
    <w:rsid w:val="00680D2F"/>
    <w:rsid w:val="006816C4"/>
    <w:rsid w:val="0069185E"/>
    <w:rsid w:val="006926C7"/>
    <w:rsid w:val="00692C84"/>
    <w:rsid w:val="00694536"/>
    <w:rsid w:val="00697C17"/>
    <w:rsid w:val="006A1157"/>
    <w:rsid w:val="006A15DA"/>
    <w:rsid w:val="006A1E24"/>
    <w:rsid w:val="006A69EF"/>
    <w:rsid w:val="006A7399"/>
    <w:rsid w:val="006B2422"/>
    <w:rsid w:val="006B332B"/>
    <w:rsid w:val="006B5300"/>
    <w:rsid w:val="006B6A63"/>
    <w:rsid w:val="006B6D37"/>
    <w:rsid w:val="006C08FF"/>
    <w:rsid w:val="006C1506"/>
    <w:rsid w:val="006C1DB4"/>
    <w:rsid w:val="006C2996"/>
    <w:rsid w:val="006C4043"/>
    <w:rsid w:val="006C719D"/>
    <w:rsid w:val="006D24C5"/>
    <w:rsid w:val="006D4806"/>
    <w:rsid w:val="006E2117"/>
    <w:rsid w:val="006E25D4"/>
    <w:rsid w:val="006E5697"/>
    <w:rsid w:val="006E5C55"/>
    <w:rsid w:val="006F1F78"/>
    <w:rsid w:val="006F256B"/>
    <w:rsid w:val="006F329A"/>
    <w:rsid w:val="006F5C46"/>
    <w:rsid w:val="00700824"/>
    <w:rsid w:val="00700D93"/>
    <w:rsid w:val="00703F09"/>
    <w:rsid w:val="0071041E"/>
    <w:rsid w:val="00716E5F"/>
    <w:rsid w:val="00716FFF"/>
    <w:rsid w:val="00720ADB"/>
    <w:rsid w:val="00721B08"/>
    <w:rsid w:val="00723990"/>
    <w:rsid w:val="00724A26"/>
    <w:rsid w:val="007256AD"/>
    <w:rsid w:val="00727232"/>
    <w:rsid w:val="00727AD6"/>
    <w:rsid w:val="007403A6"/>
    <w:rsid w:val="00742964"/>
    <w:rsid w:val="00744453"/>
    <w:rsid w:val="00744E57"/>
    <w:rsid w:val="007458A6"/>
    <w:rsid w:val="0075001A"/>
    <w:rsid w:val="00750BCA"/>
    <w:rsid w:val="007526E3"/>
    <w:rsid w:val="00754F87"/>
    <w:rsid w:val="0075712B"/>
    <w:rsid w:val="00761211"/>
    <w:rsid w:val="00766F43"/>
    <w:rsid w:val="00770AF2"/>
    <w:rsid w:val="00777EB2"/>
    <w:rsid w:val="00782D79"/>
    <w:rsid w:val="00783920"/>
    <w:rsid w:val="007854D6"/>
    <w:rsid w:val="00786EED"/>
    <w:rsid w:val="00790293"/>
    <w:rsid w:val="00791D22"/>
    <w:rsid w:val="007927F6"/>
    <w:rsid w:val="00795976"/>
    <w:rsid w:val="00795DB7"/>
    <w:rsid w:val="00795FA9"/>
    <w:rsid w:val="007961D0"/>
    <w:rsid w:val="007A294C"/>
    <w:rsid w:val="007A78D7"/>
    <w:rsid w:val="007A78F7"/>
    <w:rsid w:val="007B1830"/>
    <w:rsid w:val="007B432E"/>
    <w:rsid w:val="007C38EC"/>
    <w:rsid w:val="007C3EB9"/>
    <w:rsid w:val="007C6B81"/>
    <w:rsid w:val="007C72D6"/>
    <w:rsid w:val="007D0917"/>
    <w:rsid w:val="007D381A"/>
    <w:rsid w:val="007E07EF"/>
    <w:rsid w:val="007E1970"/>
    <w:rsid w:val="007E1BE7"/>
    <w:rsid w:val="007E45C6"/>
    <w:rsid w:val="007E52F4"/>
    <w:rsid w:val="007E7A24"/>
    <w:rsid w:val="007F1493"/>
    <w:rsid w:val="00800415"/>
    <w:rsid w:val="00804235"/>
    <w:rsid w:val="00806662"/>
    <w:rsid w:val="00807A82"/>
    <w:rsid w:val="00810C8A"/>
    <w:rsid w:val="008112E6"/>
    <w:rsid w:val="00812A59"/>
    <w:rsid w:val="00813775"/>
    <w:rsid w:val="008217E5"/>
    <w:rsid w:val="00826371"/>
    <w:rsid w:val="00827BAA"/>
    <w:rsid w:val="0083295F"/>
    <w:rsid w:val="00832C5A"/>
    <w:rsid w:val="00833E89"/>
    <w:rsid w:val="00835500"/>
    <w:rsid w:val="00835768"/>
    <w:rsid w:val="008401B0"/>
    <w:rsid w:val="00847698"/>
    <w:rsid w:val="00850281"/>
    <w:rsid w:val="008536AB"/>
    <w:rsid w:val="0085494F"/>
    <w:rsid w:val="00855CEB"/>
    <w:rsid w:val="008603F1"/>
    <w:rsid w:val="008609C3"/>
    <w:rsid w:val="00865254"/>
    <w:rsid w:val="008722A2"/>
    <w:rsid w:val="00875E3F"/>
    <w:rsid w:val="00880E1F"/>
    <w:rsid w:val="00881323"/>
    <w:rsid w:val="008828D1"/>
    <w:rsid w:val="00886FD0"/>
    <w:rsid w:val="0089431C"/>
    <w:rsid w:val="00897224"/>
    <w:rsid w:val="00897E76"/>
    <w:rsid w:val="008A28DF"/>
    <w:rsid w:val="008A469B"/>
    <w:rsid w:val="008A51EA"/>
    <w:rsid w:val="008B3D24"/>
    <w:rsid w:val="008C6A49"/>
    <w:rsid w:val="008D0111"/>
    <w:rsid w:val="008D0235"/>
    <w:rsid w:val="008D751D"/>
    <w:rsid w:val="008E16B7"/>
    <w:rsid w:val="008F6719"/>
    <w:rsid w:val="009034AB"/>
    <w:rsid w:val="009072CD"/>
    <w:rsid w:val="0091078D"/>
    <w:rsid w:val="0091182C"/>
    <w:rsid w:val="00913E0D"/>
    <w:rsid w:val="009140CA"/>
    <w:rsid w:val="00921624"/>
    <w:rsid w:val="00924710"/>
    <w:rsid w:val="0093227A"/>
    <w:rsid w:val="0093231D"/>
    <w:rsid w:val="00934100"/>
    <w:rsid w:val="0093413F"/>
    <w:rsid w:val="00935051"/>
    <w:rsid w:val="009369CA"/>
    <w:rsid w:val="00943813"/>
    <w:rsid w:val="00943D02"/>
    <w:rsid w:val="00945105"/>
    <w:rsid w:val="00946762"/>
    <w:rsid w:val="00947078"/>
    <w:rsid w:val="00955879"/>
    <w:rsid w:val="0096506A"/>
    <w:rsid w:val="00970E38"/>
    <w:rsid w:val="00973D1C"/>
    <w:rsid w:val="0097710B"/>
    <w:rsid w:val="00981CA9"/>
    <w:rsid w:val="00985989"/>
    <w:rsid w:val="009863A4"/>
    <w:rsid w:val="009925B5"/>
    <w:rsid w:val="00996CE6"/>
    <w:rsid w:val="009A68CB"/>
    <w:rsid w:val="009B08B3"/>
    <w:rsid w:val="009B2DFE"/>
    <w:rsid w:val="009B674A"/>
    <w:rsid w:val="009C0959"/>
    <w:rsid w:val="009C11DF"/>
    <w:rsid w:val="009C33E3"/>
    <w:rsid w:val="009C3477"/>
    <w:rsid w:val="009C5DE3"/>
    <w:rsid w:val="009C7DEA"/>
    <w:rsid w:val="009D01F5"/>
    <w:rsid w:val="009D1EF2"/>
    <w:rsid w:val="009D7834"/>
    <w:rsid w:val="009E06FE"/>
    <w:rsid w:val="009E227C"/>
    <w:rsid w:val="009F096E"/>
    <w:rsid w:val="009F1192"/>
    <w:rsid w:val="00A0033B"/>
    <w:rsid w:val="00A007A0"/>
    <w:rsid w:val="00A0254D"/>
    <w:rsid w:val="00A03D09"/>
    <w:rsid w:val="00A047AD"/>
    <w:rsid w:val="00A04BE6"/>
    <w:rsid w:val="00A15C44"/>
    <w:rsid w:val="00A22278"/>
    <w:rsid w:val="00A30049"/>
    <w:rsid w:val="00A30506"/>
    <w:rsid w:val="00A30754"/>
    <w:rsid w:val="00A30DF6"/>
    <w:rsid w:val="00A34251"/>
    <w:rsid w:val="00A378C7"/>
    <w:rsid w:val="00A405F6"/>
    <w:rsid w:val="00A4102A"/>
    <w:rsid w:val="00A41241"/>
    <w:rsid w:val="00A41E4E"/>
    <w:rsid w:val="00A42F72"/>
    <w:rsid w:val="00A43CF5"/>
    <w:rsid w:val="00A47989"/>
    <w:rsid w:val="00A61478"/>
    <w:rsid w:val="00A616E1"/>
    <w:rsid w:val="00A61CBA"/>
    <w:rsid w:val="00A6350F"/>
    <w:rsid w:val="00A645DF"/>
    <w:rsid w:val="00A71AA9"/>
    <w:rsid w:val="00A7379F"/>
    <w:rsid w:val="00A75BB3"/>
    <w:rsid w:val="00A81F54"/>
    <w:rsid w:val="00A85562"/>
    <w:rsid w:val="00A86E67"/>
    <w:rsid w:val="00A90928"/>
    <w:rsid w:val="00A95984"/>
    <w:rsid w:val="00AA1B23"/>
    <w:rsid w:val="00AA395D"/>
    <w:rsid w:val="00AA5813"/>
    <w:rsid w:val="00AB3DBC"/>
    <w:rsid w:val="00AB501E"/>
    <w:rsid w:val="00AB6CA5"/>
    <w:rsid w:val="00AC0B83"/>
    <w:rsid w:val="00AC3803"/>
    <w:rsid w:val="00AC7CA7"/>
    <w:rsid w:val="00AE070F"/>
    <w:rsid w:val="00AE2223"/>
    <w:rsid w:val="00AE2C63"/>
    <w:rsid w:val="00AE4B38"/>
    <w:rsid w:val="00AE4B62"/>
    <w:rsid w:val="00AE7486"/>
    <w:rsid w:val="00AF42B7"/>
    <w:rsid w:val="00AF7842"/>
    <w:rsid w:val="00B01428"/>
    <w:rsid w:val="00B02A2F"/>
    <w:rsid w:val="00B03789"/>
    <w:rsid w:val="00B1049B"/>
    <w:rsid w:val="00B125DD"/>
    <w:rsid w:val="00B169DF"/>
    <w:rsid w:val="00B24A92"/>
    <w:rsid w:val="00B332D1"/>
    <w:rsid w:val="00B33506"/>
    <w:rsid w:val="00B34EE2"/>
    <w:rsid w:val="00B371A2"/>
    <w:rsid w:val="00B4216B"/>
    <w:rsid w:val="00B42176"/>
    <w:rsid w:val="00B44865"/>
    <w:rsid w:val="00B51399"/>
    <w:rsid w:val="00B52637"/>
    <w:rsid w:val="00B53F37"/>
    <w:rsid w:val="00B560B6"/>
    <w:rsid w:val="00B60FB2"/>
    <w:rsid w:val="00B61038"/>
    <w:rsid w:val="00B61191"/>
    <w:rsid w:val="00B61428"/>
    <w:rsid w:val="00B63389"/>
    <w:rsid w:val="00B67B80"/>
    <w:rsid w:val="00B7201D"/>
    <w:rsid w:val="00B81FC7"/>
    <w:rsid w:val="00B82D6E"/>
    <w:rsid w:val="00B84C01"/>
    <w:rsid w:val="00B84DFD"/>
    <w:rsid w:val="00B86041"/>
    <w:rsid w:val="00B86344"/>
    <w:rsid w:val="00B87390"/>
    <w:rsid w:val="00B93928"/>
    <w:rsid w:val="00BA0F78"/>
    <w:rsid w:val="00BA161F"/>
    <w:rsid w:val="00BA6117"/>
    <w:rsid w:val="00BA6816"/>
    <w:rsid w:val="00BB27CC"/>
    <w:rsid w:val="00BB2807"/>
    <w:rsid w:val="00BC2E08"/>
    <w:rsid w:val="00BD08AF"/>
    <w:rsid w:val="00BD0F5D"/>
    <w:rsid w:val="00BD351D"/>
    <w:rsid w:val="00BD68D9"/>
    <w:rsid w:val="00BD7ACF"/>
    <w:rsid w:val="00BD7F97"/>
    <w:rsid w:val="00BE3059"/>
    <w:rsid w:val="00BE395A"/>
    <w:rsid w:val="00BE4DFA"/>
    <w:rsid w:val="00BE6E1D"/>
    <w:rsid w:val="00BF1AEC"/>
    <w:rsid w:val="00BF2BCA"/>
    <w:rsid w:val="00BF5195"/>
    <w:rsid w:val="00C003E9"/>
    <w:rsid w:val="00C054A6"/>
    <w:rsid w:val="00C05AB1"/>
    <w:rsid w:val="00C0740F"/>
    <w:rsid w:val="00C07495"/>
    <w:rsid w:val="00C11B8B"/>
    <w:rsid w:val="00C1540A"/>
    <w:rsid w:val="00C160A3"/>
    <w:rsid w:val="00C21EDC"/>
    <w:rsid w:val="00C2287B"/>
    <w:rsid w:val="00C2490A"/>
    <w:rsid w:val="00C24A2A"/>
    <w:rsid w:val="00C25A3E"/>
    <w:rsid w:val="00C26755"/>
    <w:rsid w:val="00C35F0B"/>
    <w:rsid w:val="00C420BB"/>
    <w:rsid w:val="00C430B8"/>
    <w:rsid w:val="00C43BE4"/>
    <w:rsid w:val="00C561EA"/>
    <w:rsid w:val="00C56F7B"/>
    <w:rsid w:val="00C63FC8"/>
    <w:rsid w:val="00C64657"/>
    <w:rsid w:val="00C66467"/>
    <w:rsid w:val="00C6677A"/>
    <w:rsid w:val="00C740CB"/>
    <w:rsid w:val="00C80946"/>
    <w:rsid w:val="00C86128"/>
    <w:rsid w:val="00C863C4"/>
    <w:rsid w:val="00C91D54"/>
    <w:rsid w:val="00C91ED4"/>
    <w:rsid w:val="00CA2A3C"/>
    <w:rsid w:val="00CA32AA"/>
    <w:rsid w:val="00CA3AFE"/>
    <w:rsid w:val="00CA7933"/>
    <w:rsid w:val="00CB02D4"/>
    <w:rsid w:val="00CB1D39"/>
    <w:rsid w:val="00CB6FAC"/>
    <w:rsid w:val="00CC1D48"/>
    <w:rsid w:val="00CC51FE"/>
    <w:rsid w:val="00CD2FE5"/>
    <w:rsid w:val="00CD36F3"/>
    <w:rsid w:val="00CD4462"/>
    <w:rsid w:val="00CE0C41"/>
    <w:rsid w:val="00CE1A39"/>
    <w:rsid w:val="00CE3C8E"/>
    <w:rsid w:val="00CE4F7E"/>
    <w:rsid w:val="00CE7273"/>
    <w:rsid w:val="00CE7BC2"/>
    <w:rsid w:val="00CF2B82"/>
    <w:rsid w:val="00CF4CF5"/>
    <w:rsid w:val="00CF57FB"/>
    <w:rsid w:val="00CF6B9F"/>
    <w:rsid w:val="00CF74F2"/>
    <w:rsid w:val="00D001EE"/>
    <w:rsid w:val="00D010B1"/>
    <w:rsid w:val="00D0299C"/>
    <w:rsid w:val="00D102A2"/>
    <w:rsid w:val="00D1205B"/>
    <w:rsid w:val="00D12615"/>
    <w:rsid w:val="00D126BB"/>
    <w:rsid w:val="00D158C6"/>
    <w:rsid w:val="00D23395"/>
    <w:rsid w:val="00D30379"/>
    <w:rsid w:val="00D31082"/>
    <w:rsid w:val="00D31669"/>
    <w:rsid w:val="00D32DE8"/>
    <w:rsid w:val="00D335C1"/>
    <w:rsid w:val="00D35FA0"/>
    <w:rsid w:val="00D375BC"/>
    <w:rsid w:val="00D41737"/>
    <w:rsid w:val="00D458D7"/>
    <w:rsid w:val="00D45E06"/>
    <w:rsid w:val="00D46093"/>
    <w:rsid w:val="00D46A8E"/>
    <w:rsid w:val="00D47F3F"/>
    <w:rsid w:val="00D5457E"/>
    <w:rsid w:val="00D57991"/>
    <w:rsid w:val="00D6480B"/>
    <w:rsid w:val="00D660C1"/>
    <w:rsid w:val="00D71CE1"/>
    <w:rsid w:val="00D76043"/>
    <w:rsid w:val="00D76047"/>
    <w:rsid w:val="00D80614"/>
    <w:rsid w:val="00D813F6"/>
    <w:rsid w:val="00D81C48"/>
    <w:rsid w:val="00D8515F"/>
    <w:rsid w:val="00D8598D"/>
    <w:rsid w:val="00D91821"/>
    <w:rsid w:val="00DA2F4F"/>
    <w:rsid w:val="00DC15C4"/>
    <w:rsid w:val="00DC3879"/>
    <w:rsid w:val="00DC7FEA"/>
    <w:rsid w:val="00DD1F67"/>
    <w:rsid w:val="00DD52B4"/>
    <w:rsid w:val="00DE2D03"/>
    <w:rsid w:val="00DF1364"/>
    <w:rsid w:val="00DF3569"/>
    <w:rsid w:val="00DF5AF7"/>
    <w:rsid w:val="00DF5DFF"/>
    <w:rsid w:val="00DF76D6"/>
    <w:rsid w:val="00DF791D"/>
    <w:rsid w:val="00E077F0"/>
    <w:rsid w:val="00E10972"/>
    <w:rsid w:val="00E13E31"/>
    <w:rsid w:val="00E22A8B"/>
    <w:rsid w:val="00E22EF4"/>
    <w:rsid w:val="00E23377"/>
    <w:rsid w:val="00E25550"/>
    <w:rsid w:val="00E328E4"/>
    <w:rsid w:val="00E35592"/>
    <w:rsid w:val="00E35CCB"/>
    <w:rsid w:val="00E40FAD"/>
    <w:rsid w:val="00E41811"/>
    <w:rsid w:val="00E42224"/>
    <w:rsid w:val="00E53707"/>
    <w:rsid w:val="00E60F79"/>
    <w:rsid w:val="00E64185"/>
    <w:rsid w:val="00E67586"/>
    <w:rsid w:val="00E71483"/>
    <w:rsid w:val="00E72F2E"/>
    <w:rsid w:val="00E72FBD"/>
    <w:rsid w:val="00E73E67"/>
    <w:rsid w:val="00E80F95"/>
    <w:rsid w:val="00E818F8"/>
    <w:rsid w:val="00E82B97"/>
    <w:rsid w:val="00E846D7"/>
    <w:rsid w:val="00E93080"/>
    <w:rsid w:val="00E938EF"/>
    <w:rsid w:val="00E945AB"/>
    <w:rsid w:val="00E95837"/>
    <w:rsid w:val="00E95A34"/>
    <w:rsid w:val="00E97607"/>
    <w:rsid w:val="00EA00DB"/>
    <w:rsid w:val="00EA03A7"/>
    <w:rsid w:val="00EA3A75"/>
    <w:rsid w:val="00EA5104"/>
    <w:rsid w:val="00EA64C1"/>
    <w:rsid w:val="00EB107C"/>
    <w:rsid w:val="00EB20DC"/>
    <w:rsid w:val="00EB3362"/>
    <w:rsid w:val="00EB4D69"/>
    <w:rsid w:val="00EB6BAF"/>
    <w:rsid w:val="00EC0F1E"/>
    <w:rsid w:val="00EC5358"/>
    <w:rsid w:val="00ED3F95"/>
    <w:rsid w:val="00ED5D5D"/>
    <w:rsid w:val="00ED656A"/>
    <w:rsid w:val="00ED678D"/>
    <w:rsid w:val="00ED7229"/>
    <w:rsid w:val="00EE365F"/>
    <w:rsid w:val="00EE61D9"/>
    <w:rsid w:val="00EE63EC"/>
    <w:rsid w:val="00EE79CD"/>
    <w:rsid w:val="00EF6583"/>
    <w:rsid w:val="00EF68E1"/>
    <w:rsid w:val="00EF7B02"/>
    <w:rsid w:val="00EF7E4A"/>
    <w:rsid w:val="00F004BE"/>
    <w:rsid w:val="00F03EF5"/>
    <w:rsid w:val="00F04889"/>
    <w:rsid w:val="00F04F9F"/>
    <w:rsid w:val="00F05C8D"/>
    <w:rsid w:val="00F07AB1"/>
    <w:rsid w:val="00F16065"/>
    <w:rsid w:val="00F168AA"/>
    <w:rsid w:val="00F20520"/>
    <w:rsid w:val="00F21454"/>
    <w:rsid w:val="00F21948"/>
    <w:rsid w:val="00F25E05"/>
    <w:rsid w:val="00F262DA"/>
    <w:rsid w:val="00F30419"/>
    <w:rsid w:val="00F3261B"/>
    <w:rsid w:val="00F327EB"/>
    <w:rsid w:val="00F33DA1"/>
    <w:rsid w:val="00F36526"/>
    <w:rsid w:val="00F36844"/>
    <w:rsid w:val="00F40BD5"/>
    <w:rsid w:val="00F4176F"/>
    <w:rsid w:val="00F42495"/>
    <w:rsid w:val="00F44984"/>
    <w:rsid w:val="00F453A3"/>
    <w:rsid w:val="00F455F3"/>
    <w:rsid w:val="00F47550"/>
    <w:rsid w:val="00F51346"/>
    <w:rsid w:val="00F5236A"/>
    <w:rsid w:val="00F5513F"/>
    <w:rsid w:val="00F61093"/>
    <w:rsid w:val="00F613CA"/>
    <w:rsid w:val="00F67DBA"/>
    <w:rsid w:val="00F71BC1"/>
    <w:rsid w:val="00F81A32"/>
    <w:rsid w:val="00F8296D"/>
    <w:rsid w:val="00F832D1"/>
    <w:rsid w:val="00F83D54"/>
    <w:rsid w:val="00F83FC6"/>
    <w:rsid w:val="00F847B8"/>
    <w:rsid w:val="00F93E24"/>
    <w:rsid w:val="00F96BFC"/>
    <w:rsid w:val="00FA09A2"/>
    <w:rsid w:val="00FA700B"/>
    <w:rsid w:val="00FB2C39"/>
    <w:rsid w:val="00FB323D"/>
    <w:rsid w:val="00FB483A"/>
    <w:rsid w:val="00FB642E"/>
    <w:rsid w:val="00FC77BC"/>
    <w:rsid w:val="00FC7AF9"/>
    <w:rsid w:val="00FD6F95"/>
    <w:rsid w:val="00FE2ABD"/>
    <w:rsid w:val="00FE3B61"/>
    <w:rsid w:val="00FF322C"/>
    <w:rsid w:val="00FF3923"/>
    <w:rsid w:val="00FF5A6F"/>
    <w:rsid w:val="00FF7A63"/>
    <w:rsid w:val="0BA5884E"/>
    <w:rsid w:val="1EFB3A60"/>
    <w:rsid w:val="6EBA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D53A1B"/>
  <w15:docId w15:val="{B7EEB08D-9556-4857-BD6C-AD10F5CD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1BE6"/>
    <w:rPr>
      <w:rFonts w:ascii="Arial" w:hAnsi="Arial"/>
      <w:sz w:val="24"/>
    </w:rPr>
  </w:style>
  <w:style w:type="paragraph" w:styleId="Ttol1">
    <w:name w:val="heading 1"/>
    <w:basedOn w:val="Normal"/>
    <w:next w:val="Normal"/>
    <w:link w:val="Ttol1Car"/>
    <w:qFormat/>
    <w:rsid w:val="00DC38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ol2">
    <w:name w:val="heading 2"/>
    <w:basedOn w:val="Normal"/>
    <w:link w:val="Ttol2Car"/>
    <w:uiPriority w:val="99"/>
    <w:qFormat/>
    <w:rsid w:val="002E0237"/>
    <w:pPr>
      <w:widowControl w:val="0"/>
      <w:ind w:left="1180"/>
      <w:outlineLvl w:val="1"/>
    </w:pPr>
    <w:rPr>
      <w:rFonts w:eastAsia="Arial" w:cstheme="minorBidi"/>
      <w:b/>
      <w:bCs/>
      <w:sz w:val="21"/>
      <w:szCs w:val="21"/>
      <w:lang w:val="en-US" w:eastAsia="en-US"/>
    </w:rPr>
  </w:style>
  <w:style w:type="paragraph" w:styleId="Ttol3">
    <w:name w:val="heading 3"/>
    <w:basedOn w:val="Normal"/>
    <w:next w:val="Normal"/>
    <w:link w:val="Ttol3Car"/>
    <w:uiPriority w:val="99"/>
    <w:qFormat/>
    <w:rsid w:val="006C2996"/>
    <w:pPr>
      <w:keepNext/>
      <w:ind w:left="357" w:hanging="357"/>
      <w:jc w:val="both"/>
      <w:outlineLvl w:val="2"/>
    </w:pPr>
    <w:rPr>
      <w:b/>
      <w:color w:val="000000"/>
      <w:sz w:val="20"/>
    </w:rPr>
  </w:style>
  <w:style w:type="paragraph" w:styleId="Ttol4">
    <w:name w:val="heading 4"/>
    <w:basedOn w:val="Normal"/>
    <w:next w:val="Normal"/>
    <w:link w:val="Ttol4Car"/>
    <w:uiPriority w:val="99"/>
    <w:unhideWhenUsed/>
    <w:qFormat/>
    <w:rsid w:val="002F36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ol5">
    <w:name w:val="heading 5"/>
    <w:basedOn w:val="Normal"/>
    <w:next w:val="Normal"/>
    <w:link w:val="Ttol5Car"/>
    <w:uiPriority w:val="99"/>
    <w:unhideWhenUsed/>
    <w:qFormat/>
    <w:rsid w:val="002F36D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ol6">
    <w:name w:val="heading 6"/>
    <w:basedOn w:val="Normal"/>
    <w:next w:val="Normal"/>
    <w:link w:val="Ttol6Car"/>
    <w:uiPriority w:val="99"/>
    <w:qFormat/>
    <w:rsid w:val="006C2996"/>
    <w:pPr>
      <w:spacing w:before="240" w:after="60"/>
      <w:ind w:left="357" w:hanging="357"/>
      <w:jc w:val="both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ol7">
    <w:name w:val="heading 7"/>
    <w:basedOn w:val="Normal"/>
    <w:next w:val="Normal"/>
    <w:link w:val="Ttol7Car"/>
    <w:uiPriority w:val="99"/>
    <w:unhideWhenUsed/>
    <w:qFormat/>
    <w:rsid w:val="0070082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ol8">
    <w:name w:val="heading 8"/>
    <w:basedOn w:val="Normal"/>
    <w:next w:val="Normal"/>
    <w:link w:val="Ttol8Car"/>
    <w:uiPriority w:val="99"/>
    <w:unhideWhenUsed/>
    <w:qFormat/>
    <w:rsid w:val="0070082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ol9">
    <w:name w:val="heading 9"/>
    <w:basedOn w:val="Normal"/>
    <w:next w:val="Normal"/>
    <w:link w:val="Ttol9Car"/>
    <w:uiPriority w:val="99"/>
    <w:qFormat/>
    <w:rsid w:val="006C2996"/>
    <w:pPr>
      <w:spacing w:before="240" w:after="60"/>
      <w:ind w:left="357" w:hanging="357"/>
      <w:jc w:val="both"/>
      <w:outlineLvl w:val="8"/>
    </w:pPr>
    <w:rPr>
      <w:rFonts w:cs="Arial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pPr>
      <w:tabs>
        <w:tab w:val="center" w:pos="4252"/>
        <w:tab w:val="right" w:pos="8504"/>
      </w:tabs>
      <w:jc w:val="both"/>
    </w:pPr>
    <w:rPr>
      <w:rFonts w:ascii="Helvetica Light*" w:hAnsi="Helvetica Light*"/>
      <w:noProof/>
    </w:r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  <w:spacing w:line="160" w:lineRule="exact"/>
    </w:pPr>
    <w:rPr>
      <w:rFonts w:ascii="Helvetica Light*" w:hAnsi="Helvetica Light*"/>
      <w:noProof/>
      <w:sz w:val="16"/>
    </w:rPr>
  </w:style>
  <w:style w:type="character" w:styleId="Refernciadecomentari">
    <w:name w:val="annotation reference"/>
    <w:basedOn w:val="Lletraperdefectedelpargraf"/>
    <w:uiPriority w:val="99"/>
    <w:semiHidden/>
    <w:rsid w:val="00BE3059"/>
    <w:rPr>
      <w:sz w:val="16"/>
    </w:rPr>
  </w:style>
  <w:style w:type="paragraph" w:styleId="Textdecomentari">
    <w:name w:val="annotation text"/>
    <w:basedOn w:val="Normal"/>
    <w:link w:val="TextdecomentariCar"/>
    <w:uiPriority w:val="99"/>
    <w:semiHidden/>
    <w:rsid w:val="00BE3059"/>
    <w:rPr>
      <w:rFonts w:ascii="Helvetica*" w:hAnsi="Helvetica*"/>
      <w:sz w:val="20"/>
      <w:lang w:eastAsia="es-ES"/>
    </w:rPr>
  </w:style>
  <w:style w:type="paragraph" w:styleId="Textdebloc">
    <w:name w:val="Block Text"/>
    <w:basedOn w:val="Normal"/>
    <w:rsid w:val="00BE3059"/>
    <w:pPr>
      <w:widowControl w:val="0"/>
      <w:tabs>
        <w:tab w:val="left" w:pos="2040"/>
      </w:tabs>
      <w:ind w:left="567" w:right="253"/>
      <w:jc w:val="both"/>
    </w:pPr>
    <w:rPr>
      <w:snapToGrid w:val="0"/>
      <w:sz w:val="22"/>
      <w:lang w:eastAsia="es-ES"/>
    </w:rPr>
  </w:style>
  <w:style w:type="paragraph" w:styleId="Textdeglobus">
    <w:name w:val="Balloon Text"/>
    <w:basedOn w:val="Normal"/>
    <w:semiHidden/>
    <w:rsid w:val="00BE3059"/>
    <w:rPr>
      <w:rFonts w:ascii="Tahoma" w:hAnsi="Tahoma" w:cs="Tahoma"/>
      <w:sz w:val="16"/>
      <w:szCs w:val="16"/>
    </w:rPr>
  </w:style>
  <w:style w:type="paragraph" w:styleId="Textindependent">
    <w:name w:val="Body Text"/>
    <w:basedOn w:val="Normal"/>
    <w:link w:val="TextindependentCar"/>
    <w:uiPriority w:val="1"/>
    <w:qFormat/>
    <w:rsid w:val="004F5B93"/>
    <w:pPr>
      <w:widowControl w:val="0"/>
      <w:tabs>
        <w:tab w:val="left" w:pos="840"/>
        <w:tab w:val="left" w:pos="1440"/>
        <w:tab w:val="left" w:pos="2040"/>
        <w:tab w:val="left" w:pos="2640"/>
        <w:tab w:val="left" w:pos="3240"/>
        <w:tab w:val="left" w:pos="3840"/>
        <w:tab w:val="left" w:pos="4440"/>
        <w:tab w:val="left" w:pos="5040"/>
        <w:tab w:val="left" w:pos="5640"/>
        <w:tab w:val="left" w:pos="6240"/>
        <w:tab w:val="left" w:pos="6840"/>
        <w:tab w:val="left" w:pos="7440"/>
      </w:tabs>
      <w:jc w:val="both"/>
    </w:pPr>
    <w:rPr>
      <w:snapToGrid w:val="0"/>
      <w:sz w:val="20"/>
      <w:lang w:eastAsia="es-ES"/>
    </w:rPr>
  </w:style>
  <w:style w:type="paragraph" w:styleId="Textindependent2">
    <w:name w:val="Body Text 2"/>
    <w:basedOn w:val="Normal"/>
    <w:rsid w:val="002D5B85"/>
    <w:pPr>
      <w:spacing w:after="120" w:line="480" w:lineRule="auto"/>
    </w:pPr>
  </w:style>
  <w:style w:type="paragraph" w:styleId="Pargrafdellista">
    <w:name w:val="List Paragraph"/>
    <w:aliases w:val="Lista sin Numerar"/>
    <w:basedOn w:val="Normal"/>
    <w:link w:val="PargrafdellistaCar"/>
    <w:uiPriority w:val="34"/>
    <w:qFormat/>
    <w:rsid w:val="00CE0C41"/>
    <w:pPr>
      <w:ind w:left="720"/>
      <w:contextualSpacing/>
    </w:pPr>
  </w:style>
  <w:style w:type="character" w:customStyle="1" w:styleId="Ttol2Car">
    <w:name w:val="Títol 2 Car"/>
    <w:basedOn w:val="Lletraperdefectedelpargraf"/>
    <w:link w:val="Ttol2"/>
    <w:uiPriority w:val="99"/>
    <w:rsid w:val="002E0237"/>
    <w:rPr>
      <w:rFonts w:ascii="Arial" w:eastAsia="Arial" w:hAnsi="Arial" w:cstheme="minorBidi"/>
      <w:b/>
      <w:bCs/>
      <w:sz w:val="21"/>
      <w:szCs w:val="21"/>
      <w:lang w:val="en-US" w:eastAsia="en-US"/>
    </w:rPr>
  </w:style>
  <w:style w:type="character" w:customStyle="1" w:styleId="Ttol1Car">
    <w:name w:val="Títol 1 Car"/>
    <w:basedOn w:val="Lletraperdefectedelpargraf"/>
    <w:link w:val="Ttol1"/>
    <w:rsid w:val="00DC38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xtdenotaalfinal">
    <w:name w:val="endnote text"/>
    <w:basedOn w:val="Normal"/>
    <w:link w:val="TextdenotaalfinalCar"/>
    <w:rsid w:val="003546C5"/>
    <w:rPr>
      <w:rFonts w:ascii="Times New Roman" w:hAnsi="Times New Roman"/>
      <w:sz w:val="20"/>
    </w:rPr>
  </w:style>
  <w:style w:type="character" w:customStyle="1" w:styleId="TextdenotaalfinalCar">
    <w:name w:val="Text de nota al final Car"/>
    <w:basedOn w:val="Lletraperdefectedelpargraf"/>
    <w:link w:val="Textdenotaalfinal"/>
    <w:rsid w:val="003546C5"/>
  </w:style>
  <w:style w:type="character" w:styleId="Refernciadenotaalfinal">
    <w:name w:val="endnote reference"/>
    <w:rsid w:val="003546C5"/>
    <w:rPr>
      <w:vertAlign w:val="superscript"/>
    </w:rPr>
  </w:style>
  <w:style w:type="paragraph" w:styleId="Textdenotaapeudepgina">
    <w:name w:val="footnote text"/>
    <w:basedOn w:val="Normal"/>
    <w:link w:val="TextdenotaapeudepginaCar"/>
    <w:semiHidden/>
    <w:unhideWhenUsed/>
    <w:rsid w:val="004F5A59"/>
    <w:rPr>
      <w:sz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4F5A59"/>
    <w:rPr>
      <w:rFonts w:ascii="Arial" w:hAnsi="Arial"/>
    </w:rPr>
  </w:style>
  <w:style w:type="character" w:styleId="Refernciadenotaapeudepgina">
    <w:name w:val="footnote reference"/>
    <w:basedOn w:val="Lletraperdefectedelpargraf"/>
    <w:semiHidden/>
    <w:unhideWhenUsed/>
    <w:rsid w:val="004F5A59"/>
    <w:rPr>
      <w:vertAlign w:val="superscript"/>
    </w:rPr>
  </w:style>
  <w:style w:type="character" w:styleId="Enlla">
    <w:name w:val="Hyperlink"/>
    <w:basedOn w:val="Lletraperdefectedelpargraf"/>
    <w:unhideWhenUsed/>
    <w:rsid w:val="00EB3362"/>
    <w:rPr>
      <w:color w:val="0000FF" w:themeColor="hyperlink"/>
      <w:u w:val="single"/>
    </w:rPr>
  </w:style>
  <w:style w:type="character" w:styleId="Enllavisitat">
    <w:name w:val="FollowedHyperlink"/>
    <w:basedOn w:val="Lletraperdefectedelpargraf"/>
    <w:semiHidden/>
    <w:unhideWhenUsed/>
    <w:rsid w:val="004036F0"/>
    <w:rPr>
      <w:color w:val="800080" w:themeColor="followedHyperlink"/>
      <w:u w:val="single"/>
    </w:rPr>
  </w:style>
  <w:style w:type="table" w:styleId="Taulaambquadrcula">
    <w:name w:val="Table Grid"/>
    <w:basedOn w:val="Taulanormal"/>
    <w:uiPriority w:val="39"/>
    <w:rsid w:val="00566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7Car">
    <w:name w:val="Títol 7 Car"/>
    <w:basedOn w:val="Lletraperdefectedelpargraf"/>
    <w:link w:val="Ttol7"/>
    <w:semiHidden/>
    <w:rsid w:val="00700824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ol8Car">
    <w:name w:val="Títol 8 Car"/>
    <w:basedOn w:val="Lletraperdefectedelpargraf"/>
    <w:link w:val="Ttol8"/>
    <w:semiHidden/>
    <w:rsid w:val="0070082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Default">
    <w:name w:val="Default"/>
    <w:rsid w:val="008972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4D502E"/>
    <w:rPr>
      <w:rFonts w:ascii="Arial" w:hAnsi="Arial"/>
      <w:b/>
      <w:bCs/>
      <w:lang w:eastAsia="ca-ES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4D502E"/>
    <w:rPr>
      <w:rFonts w:ascii="Helvetica*" w:hAnsi="Helvetica*"/>
      <w:lang w:eastAsia="es-ES"/>
    </w:rPr>
  </w:style>
  <w:style w:type="character" w:customStyle="1" w:styleId="TemadelcomentariCar">
    <w:name w:val="Tema del comentari Car"/>
    <w:basedOn w:val="TextdecomentariCar"/>
    <w:link w:val="Temadelcomentari"/>
    <w:semiHidden/>
    <w:rsid w:val="004D502E"/>
    <w:rPr>
      <w:rFonts w:ascii="Arial" w:hAnsi="Arial"/>
      <w:b/>
      <w:bCs/>
      <w:lang w:eastAsia="es-ES"/>
    </w:rPr>
  </w:style>
  <w:style w:type="character" w:customStyle="1" w:styleId="Ttol4Car">
    <w:name w:val="Títol 4 Car"/>
    <w:basedOn w:val="Lletraperdefectedelpargraf"/>
    <w:link w:val="Ttol4"/>
    <w:semiHidden/>
    <w:rsid w:val="002F36D1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Ttol5Car">
    <w:name w:val="Títol 5 Car"/>
    <w:basedOn w:val="Lletraperdefectedelpargraf"/>
    <w:link w:val="Ttol5"/>
    <w:semiHidden/>
    <w:rsid w:val="002F36D1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paragraph" w:customStyle="1" w:styleId="NormalambPunts">
    <w:name w:val="Normal amb Punts"/>
    <w:basedOn w:val="Normal"/>
    <w:link w:val="NormalambPuntsCar"/>
    <w:qFormat/>
    <w:rsid w:val="002F36D1"/>
    <w:pPr>
      <w:jc w:val="both"/>
    </w:pPr>
    <w:rPr>
      <w:rFonts w:cs="Arial"/>
      <w:color w:val="000000"/>
      <w:sz w:val="20"/>
      <w:lang w:val="en-US" w:eastAsia="es-ES_tradnl"/>
    </w:rPr>
  </w:style>
  <w:style w:type="character" w:customStyle="1" w:styleId="NormalambPuntsCar">
    <w:name w:val="Normal amb Punts Car"/>
    <w:link w:val="NormalambPunts"/>
    <w:rsid w:val="002F36D1"/>
    <w:rPr>
      <w:rFonts w:ascii="Arial" w:hAnsi="Arial" w:cs="Arial"/>
      <w:color w:val="000000"/>
      <w:lang w:val="en-US" w:eastAsia="es-ES_tradnl"/>
    </w:rPr>
  </w:style>
  <w:style w:type="character" w:customStyle="1" w:styleId="Ttol3Car">
    <w:name w:val="Títol 3 Car"/>
    <w:basedOn w:val="Lletraperdefectedelpargraf"/>
    <w:link w:val="Ttol3"/>
    <w:uiPriority w:val="99"/>
    <w:rsid w:val="006C2996"/>
    <w:rPr>
      <w:rFonts w:ascii="Arial" w:hAnsi="Arial"/>
      <w:b/>
      <w:color w:val="000000"/>
    </w:rPr>
  </w:style>
  <w:style w:type="character" w:customStyle="1" w:styleId="Ttol6Car">
    <w:name w:val="Títol 6 Car"/>
    <w:basedOn w:val="Lletraperdefectedelpargraf"/>
    <w:link w:val="Ttol6"/>
    <w:uiPriority w:val="99"/>
    <w:rsid w:val="006C2996"/>
    <w:rPr>
      <w:b/>
      <w:bCs/>
      <w:sz w:val="22"/>
      <w:szCs w:val="22"/>
    </w:rPr>
  </w:style>
  <w:style w:type="character" w:customStyle="1" w:styleId="Ttol9Car">
    <w:name w:val="Títol 9 Car"/>
    <w:basedOn w:val="Lletraperdefectedelpargraf"/>
    <w:link w:val="Ttol9"/>
    <w:uiPriority w:val="99"/>
    <w:rsid w:val="006C2996"/>
    <w:rPr>
      <w:rFonts w:ascii="Arial" w:hAnsi="Arial" w:cs="Arial"/>
      <w:sz w:val="22"/>
      <w:szCs w:val="22"/>
    </w:rPr>
  </w:style>
  <w:style w:type="paragraph" w:styleId="Revisi">
    <w:name w:val="Revision"/>
    <w:hidden/>
    <w:uiPriority w:val="99"/>
    <w:semiHidden/>
    <w:rsid w:val="00673C57"/>
    <w:rPr>
      <w:rFonts w:ascii="Arial" w:hAnsi="Arial"/>
      <w:sz w:val="24"/>
    </w:rPr>
  </w:style>
  <w:style w:type="character" w:customStyle="1" w:styleId="PeuCar">
    <w:name w:val="Peu Car"/>
    <w:basedOn w:val="Lletraperdefectedelpargraf"/>
    <w:link w:val="Peu"/>
    <w:uiPriority w:val="99"/>
    <w:rsid w:val="001823D8"/>
    <w:rPr>
      <w:rFonts w:ascii="Helvetica Light*" w:hAnsi="Helvetica Light*"/>
      <w:noProof/>
      <w:sz w:val="16"/>
    </w:rPr>
  </w:style>
  <w:style w:type="paragraph" w:customStyle="1" w:styleId="Exemple">
    <w:name w:val="Exemple"/>
    <w:basedOn w:val="Normal"/>
    <w:rsid w:val="003155D8"/>
    <w:pPr>
      <w:jc w:val="both"/>
    </w:pPr>
    <w:rPr>
      <w:color w:val="808080"/>
      <w:spacing w:val="-2"/>
      <w:sz w:val="20"/>
      <w:szCs w:val="24"/>
      <w:lang w:eastAsia="en-US"/>
    </w:rPr>
  </w:style>
  <w:style w:type="character" w:customStyle="1" w:styleId="PargrafdellistaCar">
    <w:name w:val="Paràgraf de llista Car"/>
    <w:aliases w:val="Lista sin Numerar Car"/>
    <w:link w:val="Pargrafdellista"/>
    <w:uiPriority w:val="34"/>
    <w:locked/>
    <w:rsid w:val="003155D8"/>
    <w:rPr>
      <w:rFonts w:ascii="Arial" w:hAnsi="Arial"/>
      <w:sz w:val="24"/>
    </w:rPr>
  </w:style>
  <w:style w:type="character" w:customStyle="1" w:styleId="ui-provider">
    <w:name w:val="ui-provider"/>
    <w:basedOn w:val="Lletraperdefectedelpargraf"/>
    <w:rsid w:val="00F83FC6"/>
  </w:style>
  <w:style w:type="character" w:customStyle="1" w:styleId="TextindependentCar">
    <w:name w:val="Text independent Car"/>
    <w:basedOn w:val="Lletraperdefectedelpargraf"/>
    <w:link w:val="Textindependent"/>
    <w:uiPriority w:val="1"/>
    <w:rsid w:val="00154350"/>
    <w:rPr>
      <w:rFonts w:ascii="Arial" w:hAnsi="Arial"/>
      <w:snapToGrid w:val="0"/>
      <w:lang w:eastAsia="es-ES"/>
    </w:rPr>
  </w:style>
  <w:style w:type="paragraph" w:customStyle="1" w:styleId="titulodedocadm">
    <w:name w:val="titulo de doc adm"/>
    <w:basedOn w:val="Normal"/>
    <w:link w:val="titulodedocadmCar"/>
    <w:qFormat/>
    <w:rsid w:val="00D81C48"/>
    <w:pPr>
      <w:spacing w:after="160" w:line="259" w:lineRule="auto"/>
      <w:jc w:val="center"/>
    </w:pPr>
    <w:rPr>
      <w:rFonts w:ascii="Calibri" w:hAnsi="Calibri" w:cs="Arial"/>
      <w:b/>
      <w:color w:val="00B050"/>
      <w:sz w:val="28"/>
      <w:szCs w:val="22"/>
      <w:lang w:eastAsia="en-U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D81C48"/>
    <w:rPr>
      <w:rFonts w:ascii="Calibri" w:hAnsi="Calibri" w:cs="Arial"/>
      <w:b/>
      <w:color w:val="00B05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1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575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BCBCBC"/>
                        <w:left w:val="single" w:sz="12" w:space="0" w:color="BCBCBC"/>
                        <w:bottom w:val="single" w:sz="12" w:space="0" w:color="BCBCBC"/>
                        <w:right w:val="single" w:sz="12" w:space="0" w:color="BCBCBC"/>
                      </w:divBdr>
                    </w:div>
                  </w:divsChild>
                </w:div>
              </w:divsChild>
            </w:div>
          </w:divsChild>
        </w:div>
      </w:divsChild>
    </w:div>
    <w:div w:id="475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4081">
              <w:marLeft w:val="150"/>
              <w:marRight w:val="15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0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41109">
                          <w:marLeft w:val="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83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84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677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667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082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371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9582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3462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406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051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568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5274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5687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46128277Y\Desktop\Plantilla%20ACPC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6FD6C0DDB19740AFDB8B2141643937" ma:contentTypeVersion="12" ma:contentTypeDescription="Crea un document nou" ma:contentTypeScope="" ma:versionID="b4f0683e61c65785a9387cd21b134bc3">
  <xsd:schema xmlns:xsd="http://www.w3.org/2001/XMLSchema" xmlns:xs="http://www.w3.org/2001/XMLSchema" xmlns:p="http://schemas.microsoft.com/office/2006/metadata/properties" xmlns:ns3="f5d16100-7072-48ab-9f3c-2efc22a43e86" xmlns:ns4="e8efcc7c-5468-4ed4-a87f-ad523b1f4674" targetNamespace="http://schemas.microsoft.com/office/2006/metadata/properties" ma:root="true" ma:fieldsID="bfac15037017cfb98badf98a277d6280" ns3:_="" ns4:_="">
    <xsd:import namespace="f5d16100-7072-48ab-9f3c-2efc22a43e86"/>
    <xsd:import namespace="e8efcc7c-5468-4ed4-a87f-ad523b1f467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16100-7072-48ab-9f3c-2efc22a43e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indicació per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efcc7c-5468-4ed4-a87f-ad523b1f46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8efcc7c-5468-4ed4-a87f-ad523b1f467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78832E-9833-4D4D-A826-1075E629D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16100-7072-48ab-9f3c-2efc22a43e86"/>
    <ds:schemaRef ds:uri="e8efcc7c-5468-4ed4-a87f-ad523b1f46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298D02-DB27-4379-A9A2-8FF0FD7FC9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104A25-CD10-43D8-85A1-F7E1E841FC61}">
  <ds:schemaRefs>
    <ds:schemaRef ds:uri="http://schemas.microsoft.com/office/2006/metadata/properties"/>
    <ds:schemaRef ds:uri="http://schemas.microsoft.com/office/infopath/2007/PartnerControls"/>
    <ds:schemaRef ds:uri="e8efcc7c-5468-4ed4-a87f-ad523b1f4674"/>
  </ds:schemaRefs>
</ds:datastoreItem>
</file>

<file path=customXml/itemProps4.xml><?xml version="1.0" encoding="utf-8"?>
<ds:datastoreItem xmlns:ds="http://schemas.openxmlformats.org/officeDocument/2006/customXml" ds:itemID="{624299AA-281C-416B-9794-859E03A465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ACPC</Template>
  <TotalTime>13</TotalTime>
  <Pages>2</Pages>
  <Words>652</Words>
  <Characters>3781</Characters>
  <Application>Microsoft Office Word</Application>
  <DocSecurity>0</DocSecurity>
  <Lines>31</Lines>
  <Paragraphs>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Assessoria Jurídica</vt:lpstr>
      <vt:lpstr>Assessoria Jurídica</vt:lpstr>
    </vt:vector>
  </TitlesOfParts>
  <Company>Generalitat de Catalunya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Assessoria Jurídica</dc:title>
  <dc:creator>González-Sala Fort, Eduardo</dc:creator>
  <cp:lastModifiedBy>Ana Hernández Velázquez De Castro</cp:lastModifiedBy>
  <cp:revision>6</cp:revision>
  <cp:lastPrinted>2024-06-27T07:06:00Z</cp:lastPrinted>
  <dcterms:created xsi:type="dcterms:W3CDTF">2024-07-29T14:07:00Z</dcterms:created>
  <dcterms:modified xsi:type="dcterms:W3CDTF">2024-07-30T07:14:00Z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0x010100786FD6C0DDB19740AFDB8B2141643937</vt:lpwstr>
  </property>
</Properties>
</file>